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59DDC09" w14:textId="37DF1ED7" w:rsidR="00F87859" w:rsidRDefault="00CE10B9" w:rsidP="00F87859">
      <w:pPr>
        <w:rPr>
          <w:rFonts w:cs="Arial"/>
          <w:szCs w:val="32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658286" behindDoc="0" locked="0" layoutInCell="1" allowOverlap="1" wp14:anchorId="4AAAFD88" wp14:editId="5FD67715">
            <wp:simplePos x="0" y="0"/>
            <wp:positionH relativeFrom="margin">
              <wp:posOffset>0</wp:posOffset>
            </wp:positionH>
            <wp:positionV relativeFrom="paragraph">
              <wp:posOffset>-228600</wp:posOffset>
            </wp:positionV>
            <wp:extent cx="2403475" cy="1672590"/>
            <wp:effectExtent l="19050" t="19050" r="19050" b="22225"/>
            <wp:wrapNone/>
            <wp:docPr id="1607280800" name="Picture 41" descr="DPO Coalition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7280800" name="Picture 41" descr="DPO Coalition Logo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73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3475" cy="167259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bg1">
                          <a:lumMod val="75000"/>
                          <a:lumOff val="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0380"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1658241" behindDoc="0" locked="0" layoutInCell="1" allowOverlap="1" wp14:anchorId="6583A384" wp14:editId="187B16B3">
            <wp:simplePos x="0" y="0"/>
            <wp:positionH relativeFrom="margin">
              <wp:posOffset>4334539</wp:posOffset>
            </wp:positionH>
            <wp:positionV relativeFrom="page">
              <wp:posOffset>468288</wp:posOffset>
            </wp:positionV>
            <wp:extent cx="1392093" cy="2090089"/>
            <wp:effectExtent l="0" t="0" r="5080" b="5715"/>
            <wp:wrapNone/>
            <wp:docPr id="60" name="Picture 60" descr="Easy Read logo shows a person holding two pieces of paper, one with text and one with text and pictures. An arrow points from the text one to the text and pictures on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Easy Read logo shows a person holding two pieces of paper, one with text and one with text and pictures. An arrow points from the text one to the text and pictures one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2093" cy="20900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0F1F56" w14:textId="77777777" w:rsidR="00F87859" w:rsidRDefault="00F87859" w:rsidP="00F87859">
      <w:pPr>
        <w:rPr>
          <w:rFonts w:cs="Arial"/>
          <w:szCs w:val="32"/>
        </w:rPr>
      </w:pPr>
    </w:p>
    <w:p w14:paraId="7331E674" w14:textId="77777777" w:rsidR="00F87859" w:rsidRDefault="00F87859" w:rsidP="00F87859">
      <w:pPr>
        <w:spacing w:after="240"/>
        <w:jc w:val="center"/>
        <w:rPr>
          <w:rFonts w:cs="Arial"/>
          <w:szCs w:val="32"/>
        </w:rPr>
      </w:pPr>
      <w:r>
        <w:rPr>
          <w:rFonts w:cs="Arial"/>
          <w:szCs w:val="32"/>
        </w:rPr>
        <w:t xml:space="preserve"> </w:t>
      </w:r>
    </w:p>
    <w:p w14:paraId="5C62E387" w14:textId="77777777" w:rsidR="00F87859" w:rsidRDefault="00F87859" w:rsidP="00F87859">
      <w:pPr>
        <w:rPr>
          <w:rFonts w:cs="Arial"/>
          <w:szCs w:val="32"/>
        </w:rPr>
      </w:pPr>
    </w:p>
    <w:p w14:paraId="58BFA7C1" w14:textId="77777777" w:rsidR="00F87859" w:rsidRDefault="00F87859" w:rsidP="00F87859">
      <w:pPr>
        <w:rPr>
          <w:rFonts w:cs="Arial"/>
          <w:szCs w:val="32"/>
        </w:rPr>
      </w:pPr>
    </w:p>
    <w:p w14:paraId="4B937EAA" w14:textId="77777777" w:rsidR="00F87859" w:rsidRDefault="00F87859" w:rsidP="007E7233">
      <w:pPr>
        <w:ind w:left="0"/>
        <w:rPr>
          <w:rFonts w:cs="Arial"/>
          <w:b/>
          <w:sz w:val="60"/>
          <w:szCs w:val="60"/>
        </w:rPr>
      </w:pPr>
    </w:p>
    <w:p w14:paraId="746F1AA5" w14:textId="57BA89DC" w:rsidR="00887F23" w:rsidRDefault="006A720E" w:rsidP="00F87859">
      <w:pPr>
        <w:pStyle w:val="Title"/>
      </w:pPr>
      <w:r>
        <w:t>Disabled People’s Organisations Coalition: Key Messages from July 2024</w:t>
      </w:r>
    </w:p>
    <w:p w14:paraId="64F66578" w14:textId="2A47AFF0" w:rsidR="00887F23" w:rsidRDefault="000E2B5E" w:rsidP="006A720E">
      <w:pPr>
        <w:pStyle w:val="Title"/>
        <w:jc w:val="left"/>
      </w:pPr>
      <w:r>
        <w:rPr>
          <w:noProof/>
        </w:rPr>
        <w:drawing>
          <wp:anchor distT="0" distB="0" distL="114300" distR="114300" simplePos="0" relativeHeight="251658316" behindDoc="0" locked="0" layoutInCell="1" allowOverlap="1" wp14:anchorId="66526BD3" wp14:editId="7F6D66FA">
            <wp:simplePos x="0" y="0"/>
            <wp:positionH relativeFrom="margin">
              <wp:posOffset>457200</wp:posOffset>
            </wp:positionH>
            <wp:positionV relativeFrom="margin">
              <wp:posOffset>4699000</wp:posOffset>
            </wp:positionV>
            <wp:extent cx="4800600" cy="3006725"/>
            <wp:effectExtent l="0" t="0" r="0" b="3175"/>
            <wp:wrapSquare wrapText="bothSides"/>
            <wp:docPr id="460265619" name="Picture 43" descr="People sitting around a table, looking at documents and talking about them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265619" name="Picture 43" descr="People sitting around a table, looking at documents and talking about them. 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00600" cy="3006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9FA66D" w14:textId="6AF8125D" w:rsidR="00887F23" w:rsidRDefault="00887F23" w:rsidP="00F87859">
      <w:pPr>
        <w:pStyle w:val="Title"/>
      </w:pPr>
    </w:p>
    <w:p w14:paraId="16C08AC7" w14:textId="77777777" w:rsidR="00887F23" w:rsidRDefault="00887F23" w:rsidP="00F87859">
      <w:pPr>
        <w:pStyle w:val="Title"/>
      </w:pPr>
    </w:p>
    <w:p w14:paraId="22A803D2" w14:textId="77777777" w:rsidR="000E2B5E" w:rsidRDefault="00F87859" w:rsidP="00BF5DDC">
      <w:pPr>
        <w:pStyle w:val="Datepublished"/>
      </w:pPr>
      <w:r w:rsidRPr="00F87859">
        <w:br/>
        <w:t xml:space="preserve"> </w:t>
      </w:r>
      <w:r w:rsidR="00570380">
        <w:br/>
      </w:r>
      <w:r w:rsidR="00570380">
        <w:br/>
      </w:r>
    </w:p>
    <w:p w14:paraId="083D0DE9" w14:textId="77777777" w:rsidR="000E2B5E" w:rsidRDefault="000E2B5E" w:rsidP="00BF5DDC">
      <w:pPr>
        <w:pStyle w:val="Datepublished"/>
      </w:pPr>
    </w:p>
    <w:p w14:paraId="7398AC56" w14:textId="22A7538D" w:rsidR="00F87859" w:rsidRPr="00570380" w:rsidRDefault="00887F23" w:rsidP="00BF5DDC">
      <w:pPr>
        <w:pStyle w:val="Datepublished"/>
      </w:pPr>
      <w:r w:rsidRPr="00570380">
        <w:t xml:space="preserve">Published: </w:t>
      </w:r>
      <w:r w:rsidR="00467DBF">
        <w:t>October 2024</w:t>
      </w:r>
    </w:p>
    <w:p w14:paraId="4F203EAC" w14:textId="242B2BE9" w:rsidR="00146376" w:rsidRDefault="00146376" w:rsidP="00146376">
      <w:pPr>
        <w:pStyle w:val="Heading1"/>
      </w:pPr>
      <w:r>
        <w:lastRenderedPageBreak/>
        <w:t>What you will find in this document</w:t>
      </w:r>
    </w:p>
    <w:p w14:paraId="700DAB0D" w14:textId="77777777" w:rsidR="00146376" w:rsidRDefault="00146376" w:rsidP="00146376">
      <w:pPr>
        <w:rPr>
          <w:b/>
          <w:bCs/>
        </w:rPr>
      </w:pPr>
    </w:p>
    <w:p w14:paraId="4A31D4B6" w14:textId="77777777" w:rsidR="00146376" w:rsidRDefault="00146376" w:rsidP="00146376">
      <w:pPr>
        <w:rPr>
          <w:b/>
          <w:bCs/>
        </w:rPr>
      </w:pPr>
    </w:p>
    <w:p w14:paraId="2255F2F3" w14:textId="77777777" w:rsidR="00146376" w:rsidRDefault="00146376" w:rsidP="00F56AE7">
      <w:pPr>
        <w:jc w:val="right"/>
        <w:rPr>
          <w:b/>
          <w:bCs/>
        </w:rPr>
      </w:pPr>
      <w:r w:rsidRPr="00146376">
        <w:rPr>
          <w:b/>
          <w:bCs/>
        </w:rPr>
        <w:t>Page number:</w:t>
      </w:r>
    </w:p>
    <w:p w14:paraId="3D6E890B" w14:textId="77777777" w:rsidR="00146376" w:rsidRDefault="00146376" w:rsidP="00146376"/>
    <w:p w14:paraId="2DE3FE74" w14:textId="10C35759" w:rsidR="00146376" w:rsidRDefault="00627F3D" w:rsidP="00F56AE7">
      <w:pPr>
        <w:tabs>
          <w:tab w:val="left" w:pos="4841"/>
        </w:tabs>
      </w:pPr>
      <w:r>
        <w:rPr>
          <w:noProof/>
          <w:lang w:val="en-NZ" w:eastAsia="en-NZ"/>
        </w:rPr>
        <w:drawing>
          <wp:anchor distT="0" distB="0" distL="114300" distR="114300" simplePos="0" relativeHeight="251658438" behindDoc="0" locked="0" layoutInCell="1" allowOverlap="1" wp14:anchorId="286577E7" wp14:editId="2551B316">
            <wp:simplePos x="0" y="0"/>
            <wp:positionH relativeFrom="margin">
              <wp:posOffset>0</wp:posOffset>
            </wp:positionH>
            <wp:positionV relativeFrom="paragraph">
              <wp:posOffset>98425</wp:posOffset>
            </wp:positionV>
            <wp:extent cx="1371600" cy="953770"/>
            <wp:effectExtent l="19050" t="19050" r="19050" b="17780"/>
            <wp:wrapNone/>
            <wp:docPr id="1526034762" name="Picture 3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73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95377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BFBFBF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6AE7">
        <w:tab/>
      </w:r>
      <w:r w:rsidR="00F56AE7">
        <w:tab/>
      </w:r>
    </w:p>
    <w:p w14:paraId="4A92D8BB" w14:textId="0567C108" w:rsidR="00146376" w:rsidRPr="009F1A99" w:rsidRDefault="00146376" w:rsidP="00F56AE7">
      <w:pPr>
        <w:pStyle w:val="contentspage"/>
      </w:pPr>
      <w:hyperlink w:anchor="_The_Disabled_People’s" w:history="1">
        <w:r w:rsidRPr="009F1A99">
          <w:rPr>
            <w:rStyle w:val="Hyperlink"/>
            <w:color w:val="auto"/>
            <w:u w:val="none"/>
          </w:rPr>
          <w:t xml:space="preserve">The Disabled People’s </w:t>
        </w:r>
        <w:r w:rsidR="00E955AF">
          <w:rPr>
            <w:rStyle w:val="Hyperlink"/>
            <w:color w:val="auto"/>
            <w:u w:val="none"/>
          </w:rPr>
          <w:br/>
        </w:r>
        <w:r w:rsidRPr="009F1A99">
          <w:rPr>
            <w:rStyle w:val="Hyperlink"/>
            <w:color w:val="auto"/>
            <w:u w:val="none"/>
          </w:rPr>
          <w:t>Organisations Coalition</w:t>
        </w:r>
      </w:hyperlink>
      <w:r w:rsidR="00F56AE7" w:rsidRPr="009F1A99">
        <w:tab/>
        <w:t>3</w:t>
      </w:r>
    </w:p>
    <w:p w14:paraId="2B10D629" w14:textId="4BDA2BE0" w:rsidR="00146376" w:rsidRPr="009F1A99" w:rsidRDefault="00627F3D" w:rsidP="00F56AE7">
      <w:pPr>
        <w:pStyle w:val="contentspage"/>
      </w:pPr>
      <w:r>
        <w:rPr>
          <w:noProof/>
        </w:rPr>
        <w:drawing>
          <wp:anchor distT="0" distB="0" distL="114300" distR="114300" simplePos="0" relativeHeight="251658439" behindDoc="0" locked="0" layoutInCell="1" allowOverlap="1" wp14:anchorId="59A4AA77" wp14:editId="3FE75E7A">
            <wp:simplePos x="0" y="0"/>
            <wp:positionH relativeFrom="margin">
              <wp:posOffset>22860</wp:posOffset>
            </wp:positionH>
            <wp:positionV relativeFrom="margin">
              <wp:posOffset>3425825</wp:posOffset>
            </wp:positionV>
            <wp:extent cx="1151890" cy="835025"/>
            <wp:effectExtent l="0" t="0" r="0" b="3175"/>
            <wp:wrapSquare wrapText="bothSides"/>
            <wp:docPr id="188924094" name="Picture 5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924094" name="Picture 5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1890" cy="835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9C2D7F0" w14:textId="0F8DBEB7" w:rsidR="00146376" w:rsidRPr="009F1A99" w:rsidRDefault="00146376" w:rsidP="00F56AE7">
      <w:pPr>
        <w:pStyle w:val="contentspage"/>
      </w:pPr>
    </w:p>
    <w:p w14:paraId="4429F560" w14:textId="0C5C1078" w:rsidR="00146376" w:rsidRPr="009F1A99" w:rsidRDefault="00146376" w:rsidP="00F56AE7">
      <w:pPr>
        <w:pStyle w:val="contentspage"/>
      </w:pPr>
      <w:hyperlink w:anchor="_What_is_this" w:history="1">
        <w:r w:rsidRPr="009F1A99">
          <w:rPr>
            <w:rStyle w:val="Hyperlink"/>
            <w:color w:val="auto"/>
            <w:u w:val="none"/>
          </w:rPr>
          <w:t>What is this document about?</w:t>
        </w:r>
      </w:hyperlink>
      <w:r w:rsidR="00F56AE7" w:rsidRPr="009F1A99">
        <w:tab/>
        <w:t>6</w:t>
      </w:r>
    </w:p>
    <w:p w14:paraId="77C17B03" w14:textId="77777777" w:rsidR="00146376" w:rsidRPr="009F1A99" w:rsidRDefault="00146376" w:rsidP="00F56AE7">
      <w:pPr>
        <w:pStyle w:val="contentspage"/>
      </w:pPr>
    </w:p>
    <w:p w14:paraId="1055798D" w14:textId="35957427" w:rsidR="00146376" w:rsidRPr="009F1A99" w:rsidRDefault="00627F3D" w:rsidP="00F56AE7">
      <w:pPr>
        <w:pStyle w:val="contentspage"/>
      </w:pPr>
      <w:r>
        <w:rPr>
          <w:noProof/>
        </w:rPr>
        <w:drawing>
          <wp:anchor distT="0" distB="0" distL="114300" distR="114300" simplePos="0" relativeHeight="251658440" behindDoc="0" locked="0" layoutInCell="1" allowOverlap="1" wp14:anchorId="0268E8BB" wp14:editId="45316A67">
            <wp:simplePos x="0" y="0"/>
            <wp:positionH relativeFrom="margin">
              <wp:posOffset>60960</wp:posOffset>
            </wp:positionH>
            <wp:positionV relativeFrom="margin">
              <wp:posOffset>4681220</wp:posOffset>
            </wp:positionV>
            <wp:extent cx="961390" cy="645160"/>
            <wp:effectExtent l="0" t="0" r="0" b="2540"/>
            <wp:wrapSquare wrapText="bothSides"/>
            <wp:docPr id="2145137255" name="Picture 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865453" name="Picture 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1390" cy="645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E4CF01" w14:textId="6C1A93CC" w:rsidR="00146376" w:rsidRPr="009F1A99" w:rsidRDefault="00146376" w:rsidP="00F56AE7">
      <w:pPr>
        <w:pStyle w:val="contentspage"/>
      </w:pPr>
      <w:hyperlink w:anchor="_Welcome_to_Mana" w:history="1">
        <w:r w:rsidRPr="009F1A99">
          <w:rPr>
            <w:rStyle w:val="Hyperlink"/>
            <w:color w:val="auto"/>
            <w:u w:val="none"/>
          </w:rPr>
          <w:t xml:space="preserve">Welcome to Mana </w:t>
        </w:r>
        <w:proofErr w:type="spellStart"/>
        <w:r w:rsidRPr="009F1A99">
          <w:rPr>
            <w:rStyle w:val="Hyperlink"/>
            <w:color w:val="auto"/>
            <w:u w:val="none"/>
          </w:rPr>
          <w:t>Pasefika</w:t>
        </w:r>
        <w:proofErr w:type="spellEnd"/>
      </w:hyperlink>
      <w:r w:rsidR="00F56AE7" w:rsidRPr="009F1A99">
        <w:tab/>
        <w:t>8</w:t>
      </w:r>
    </w:p>
    <w:p w14:paraId="4F97E8E1" w14:textId="3443BE5B" w:rsidR="00146376" w:rsidRPr="009F1A99" w:rsidRDefault="00146376" w:rsidP="00F56AE7">
      <w:pPr>
        <w:pStyle w:val="contentspage"/>
      </w:pPr>
    </w:p>
    <w:p w14:paraId="242EB143" w14:textId="539B960B" w:rsidR="00146376" w:rsidRPr="009F1A99" w:rsidRDefault="00627F3D" w:rsidP="00F56AE7">
      <w:pPr>
        <w:pStyle w:val="contentspage"/>
      </w:pPr>
      <w:r>
        <w:rPr>
          <w:noProof/>
        </w:rPr>
        <w:drawing>
          <wp:anchor distT="0" distB="0" distL="114300" distR="114300" simplePos="0" relativeHeight="251658441" behindDoc="0" locked="0" layoutInCell="1" allowOverlap="1" wp14:anchorId="15C40EFE" wp14:editId="74A02CE6">
            <wp:simplePos x="0" y="0"/>
            <wp:positionH relativeFrom="margin">
              <wp:posOffset>19685</wp:posOffset>
            </wp:positionH>
            <wp:positionV relativeFrom="margin">
              <wp:posOffset>5715000</wp:posOffset>
            </wp:positionV>
            <wp:extent cx="982345" cy="1028700"/>
            <wp:effectExtent l="0" t="0" r="8255" b="0"/>
            <wp:wrapSquare wrapText="bothSides"/>
            <wp:docPr id="1901990166" name="Picture 5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7988019" name="Picture 5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2345" cy="1028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3F52A5" w14:textId="2090C39B" w:rsidR="00146376" w:rsidRPr="009F1A99" w:rsidRDefault="00146376" w:rsidP="00F56AE7">
      <w:pPr>
        <w:pStyle w:val="contentspage"/>
      </w:pPr>
      <w:hyperlink w:anchor="_Archives_New_Zealand" w:history="1">
        <w:r w:rsidRPr="009F1A99">
          <w:rPr>
            <w:rStyle w:val="Hyperlink"/>
            <w:color w:val="auto"/>
            <w:u w:val="none"/>
          </w:rPr>
          <w:t xml:space="preserve">Archives New Zealand – Disposal </w:t>
        </w:r>
        <w:r w:rsidR="00E955AF">
          <w:rPr>
            <w:rStyle w:val="Hyperlink"/>
            <w:color w:val="auto"/>
            <w:u w:val="none"/>
          </w:rPr>
          <w:br/>
        </w:r>
        <w:r w:rsidRPr="009F1A99">
          <w:rPr>
            <w:rStyle w:val="Hyperlink"/>
            <w:color w:val="auto"/>
            <w:u w:val="none"/>
          </w:rPr>
          <w:t>of Care Records Consultation</w:t>
        </w:r>
      </w:hyperlink>
      <w:r w:rsidR="00F56AE7" w:rsidRPr="009F1A99">
        <w:tab/>
        <w:t>9</w:t>
      </w:r>
    </w:p>
    <w:p w14:paraId="2AF77698" w14:textId="1494EB52" w:rsidR="00146376" w:rsidRPr="009F1A99" w:rsidRDefault="00146376" w:rsidP="00F56AE7">
      <w:pPr>
        <w:pStyle w:val="contentspage"/>
      </w:pPr>
    </w:p>
    <w:p w14:paraId="5168E519" w14:textId="70ECB768" w:rsidR="00146376" w:rsidRPr="009F1A99" w:rsidRDefault="00627F3D" w:rsidP="00F56AE7">
      <w:pPr>
        <w:pStyle w:val="contentspage"/>
      </w:pPr>
      <w:r>
        <w:rPr>
          <w:b/>
          <w:bCs w:val="0"/>
          <w:noProof/>
        </w:rPr>
        <w:drawing>
          <wp:anchor distT="0" distB="0" distL="114300" distR="114300" simplePos="0" relativeHeight="251658442" behindDoc="0" locked="0" layoutInCell="1" allowOverlap="1" wp14:anchorId="2B72B4E9" wp14:editId="453F7D09">
            <wp:simplePos x="0" y="0"/>
            <wp:positionH relativeFrom="margin">
              <wp:posOffset>-19050</wp:posOffset>
            </wp:positionH>
            <wp:positionV relativeFrom="margin">
              <wp:posOffset>7308215</wp:posOffset>
            </wp:positionV>
            <wp:extent cx="1485900" cy="551815"/>
            <wp:effectExtent l="0" t="0" r="0" b="635"/>
            <wp:wrapSquare wrapText="bothSides"/>
            <wp:docPr id="2075669803" name="Picture 6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8610731" name="Picture 6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5518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14D858" w14:textId="6CACCFDF" w:rsidR="00146376" w:rsidRPr="009F1A99" w:rsidRDefault="00146376" w:rsidP="00F56AE7">
      <w:pPr>
        <w:pStyle w:val="contentspage"/>
      </w:pPr>
      <w:hyperlink w:anchor="_Ministry_of_Justice" w:history="1">
        <w:r w:rsidRPr="009F1A99">
          <w:rPr>
            <w:rStyle w:val="Hyperlink"/>
            <w:color w:val="auto"/>
            <w:u w:val="none"/>
          </w:rPr>
          <w:t xml:space="preserve">Ministry of Justice Human Rights </w:t>
        </w:r>
        <w:r w:rsidR="00E955AF">
          <w:rPr>
            <w:rStyle w:val="Hyperlink"/>
            <w:color w:val="auto"/>
            <w:u w:val="none"/>
          </w:rPr>
          <w:br/>
        </w:r>
        <w:r w:rsidRPr="009F1A99">
          <w:rPr>
            <w:rStyle w:val="Hyperlink"/>
            <w:color w:val="auto"/>
            <w:u w:val="none"/>
          </w:rPr>
          <w:t>Policy Team</w:t>
        </w:r>
      </w:hyperlink>
      <w:r w:rsidR="00F56AE7" w:rsidRPr="009F1A99">
        <w:tab/>
        <w:t>15</w:t>
      </w:r>
    </w:p>
    <w:p w14:paraId="3872F515" w14:textId="71605E7C" w:rsidR="00146376" w:rsidRPr="009F1A99" w:rsidRDefault="00146376" w:rsidP="00146376"/>
    <w:p w14:paraId="0D23BD5A" w14:textId="77777777" w:rsidR="00F56AE7" w:rsidRPr="009F1A99" w:rsidRDefault="00F56AE7" w:rsidP="00146376"/>
    <w:p w14:paraId="0B80737B" w14:textId="1ADE3027" w:rsidR="00F56AE7" w:rsidRPr="009F1A99" w:rsidRDefault="00F56AE7" w:rsidP="00F56AE7">
      <w:pPr>
        <w:jc w:val="right"/>
        <w:rPr>
          <w:b/>
          <w:bCs/>
        </w:rPr>
      </w:pPr>
      <w:r w:rsidRPr="009F1A99">
        <w:rPr>
          <w:b/>
          <w:bCs/>
        </w:rPr>
        <w:lastRenderedPageBreak/>
        <w:t>Page number:</w:t>
      </w:r>
    </w:p>
    <w:p w14:paraId="27448E21" w14:textId="77777777" w:rsidR="00F56AE7" w:rsidRPr="009F1A99" w:rsidRDefault="00F56AE7" w:rsidP="00146376"/>
    <w:p w14:paraId="72E2D392" w14:textId="16348F42" w:rsidR="00F56AE7" w:rsidRPr="009F1A99" w:rsidRDefault="00627F3D" w:rsidP="00146376">
      <w:r>
        <w:rPr>
          <w:b/>
          <w:bCs/>
          <w:noProof/>
        </w:rPr>
        <w:drawing>
          <wp:anchor distT="0" distB="0" distL="114300" distR="114300" simplePos="0" relativeHeight="251658443" behindDoc="0" locked="0" layoutInCell="1" allowOverlap="1" wp14:anchorId="442360C7" wp14:editId="6CEDAA03">
            <wp:simplePos x="0" y="0"/>
            <wp:positionH relativeFrom="margin">
              <wp:posOffset>-7620</wp:posOffset>
            </wp:positionH>
            <wp:positionV relativeFrom="margin">
              <wp:posOffset>916940</wp:posOffset>
            </wp:positionV>
            <wp:extent cx="1536700" cy="626745"/>
            <wp:effectExtent l="0" t="0" r="6350" b="1905"/>
            <wp:wrapSquare wrapText="bothSides"/>
            <wp:docPr id="282417446" name="Picture 7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211732" name="Picture 7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6700" cy="6267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5700A6" w14:textId="2A6D3076" w:rsidR="00F56AE7" w:rsidRPr="009F1A99" w:rsidRDefault="00F56AE7" w:rsidP="00F56AE7">
      <w:pPr>
        <w:pStyle w:val="contentspage"/>
      </w:pPr>
      <w:hyperlink w:anchor="_Disability_Rights_Commissioner" w:history="1">
        <w:r w:rsidRPr="009F1A99">
          <w:rPr>
            <w:rStyle w:val="Hyperlink"/>
            <w:color w:val="auto"/>
            <w:u w:val="none"/>
          </w:rPr>
          <w:t>Disability Rights Commissioner</w:t>
        </w:r>
      </w:hyperlink>
      <w:r w:rsidRPr="009F1A99">
        <w:tab/>
        <w:t>20</w:t>
      </w:r>
    </w:p>
    <w:p w14:paraId="608CA2DD" w14:textId="760F3131" w:rsidR="00F56AE7" w:rsidRPr="009F1A99" w:rsidRDefault="00F56AE7" w:rsidP="00F56AE7">
      <w:pPr>
        <w:pStyle w:val="contentspage"/>
      </w:pPr>
    </w:p>
    <w:p w14:paraId="4FCD4DF3" w14:textId="359C56B4" w:rsidR="00F56AE7" w:rsidRPr="009F1A99" w:rsidRDefault="00627F3D" w:rsidP="00F56AE7">
      <w:pPr>
        <w:pStyle w:val="contentspage"/>
      </w:pPr>
      <w:r>
        <w:rPr>
          <w:noProof/>
        </w:rPr>
        <w:drawing>
          <wp:anchor distT="0" distB="0" distL="114300" distR="114300" simplePos="0" relativeHeight="251658444" behindDoc="0" locked="0" layoutInCell="1" allowOverlap="1" wp14:anchorId="275BD3DF" wp14:editId="62FCA965">
            <wp:simplePos x="0" y="0"/>
            <wp:positionH relativeFrom="margin">
              <wp:posOffset>-213995</wp:posOffset>
            </wp:positionH>
            <wp:positionV relativeFrom="margin">
              <wp:posOffset>2141220</wp:posOffset>
            </wp:positionV>
            <wp:extent cx="1751330" cy="476885"/>
            <wp:effectExtent l="0" t="0" r="1270" b="0"/>
            <wp:wrapSquare wrapText="bothSides"/>
            <wp:docPr id="687782019" name="Picture 8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5512575" name="Picture 8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1330" cy="476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8B7BDF7" w14:textId="3CAF918D" w:rsidR="00F56AE7" w:rsidRPr="009F1A99" w:rsidRDefault="00F56AE7" w:rsidP="00F56AE7">
      <w:pPr>
        <w:pStyle w:val="contentspage"/>
      </w:pPr>
      <w:hyperlink w:anchor="_New_Zealand_Transport" w:history="1">
        <w:r w:rsidRPr="009F1A99">
          <w:rPr>
            <w:rStyle w:val="Hyperlink"/>
            <w:color w:val="auto"/>
            <w:u w:val="none"/>
          </w:rPr>
          <w:t xml:space="preserve">New Zealand Transport Agency – </w:t>
        </w:r>
        <w:r w:rsidR="00E955AF">
          <w:rPr>
            <w:rStyle w:val="Hyperlink"/>
            <w:color w:val="auto"/>
            <w:u w:val="none"/>
          </w:rPr>
          <w:br/>
        </w:r>
        <w:r w:rsidRPr="009F1A99">
          <w:rPr>
            <w:rStyle w:val="Hyperlink"/>
            <w:color w:val="auto"/>
            <w:u w:val="none"/>
          </w:rPr>
          <w:t>Waka Kotahi</w:t>
        </w:r>
      </w:hyperlink>
      <w:r w:rsidRPr="009F1A99">
        <w:tab/>
        <w:t>24</w:t>
      </w:r>
    </w:p>
    <w:p w14:paraId="19ABACCC" w14:textId="77777777" w:rsidR="00F56AE7" w:rsidRPr="009F1A99" w:rsidRDefault="00F56AE7" w:rsidP="00F56AE7">
      <w:pPr>
        <w:pStyle w:val="contentspage"/>
      </w:pPr>
    </w:p>
    <w:p w14:paraId="1FC2AA76" w14:textId="1A231615" w:rsidR="00F56AE7" w:rsidRPr="009F1A99" w:rsidRDefault="00627F3D" w:rsidP="00F56AE7">
      <w:pPr>
        <w:pStyle w:val="contentspage"/>
      </w:pPr>
      <w:r>
        <w:rPr>
          <w:noProof/>
        </w:rPr>
        <w:drawing>
          <wp:anchor distT="0" distB="0" distL="114300" distR="114300" simplePos="0" relativeHeight="251658445" behindDoc="0" locked="0" layoutInCell="1" allowOverlap="1" wp14:anchorId="4E23B223" wp14:editId="1FDFAD00">
            <wp:simplePos x="0" y="0"/>
            <wp:positionH relativeFrom="margin">
              <wp:posOffset>-220980</wp:posOffset>
            </wp:positionH>
            <wp:positionV relativeFrom="margin">
              <wp:posOffset>3418205</wp:posOffset>
            </wp:positionV>
            <wp:extent cx="1828800" cy="538480"/>
            <wp:effectExtent l="0" t="0" r="0" b="0"/>
            <wp:wrapSquare wrapText="bothSides"/>
            <wp:docPr id="1817064825" name="Picture 4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6663523" name="Picture 4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538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651180" w14:textId="26FE9BDA" w:rsidR="00F56AE7" w:rsidRPr="009F1A99" w:rsidRDefault="00F56AE7" w:rsidP="00F56AE7">
      <w:pPr>
        <w:pStyle w:val="contentspage"/>
      </w:pPr>
      <w:hyperlink w:anchor="_Ministry_of_Social" w:history="1">
        <w:r w:rsidRPr="009F1A99">
          <w:rPr>
            <w:rStyle w:val="Hyperlink"/>
            <w:color w:val="auto"/>
            <w:u w:val="none"/>
          </w:rPr>
          <w:t>Ministry of Social Development</w:t>
        </w:r>
      </w:hyperlink>
      <w:r w:rsidRPr="009F1A99">
        <w:tab/>
        <w:t>28</w:t>
      </w:r>
    </w:p>
    <w:p w14:paraId="6077B412" w14:textId="22AB2124" w:rsidR="00F56AE7" w:rsidRPr="009F1A99" w:rsidRDefault="00F56AE7" w:rsidP="00F56AE7">
      <w:pPr>
        <w:pStyle w:val="contentspage"/>
      </w:pPr>
    </w:p>
    <w:p w14:paraId="2CA25A49" w14:textId="20A00BE5" w:rsidR="00F56AE7" w:rsidRPr="009F1A99" w:rsidRDefault="00627F3D" w:rsidP="00F56AE7">
      <w:pPr>
        <w:pStyle w:val="contentspage"/>
      </w:pPr>
      <w:r>
        <w:rPr>
          <w:noProof/>
        </w:rPr>
        <w:drawing>
          <wp:anchor distT="0" distB="0" distL="114300" distR="114300" simplePos="0" relativeHeight="251658446" behindDoc="0" locked="0" layoutInCell="1" allowOverlap="1" wp14:anchorId="2A11CD6E" wp14:editId="124F3537">
            <wp:simplePos x="0" y="0"/>
            <wp:positionH relativeFrom="margin">
              <wp:posOffset>-45720</wp:posOffset>
            </wp:positionH>
            <wp:positionV relativeFrom="margin">
              <wp:posOffset>4549140</wp:posOffset>
            </wp:positionV>
            <wp:extent cx="1729740" cy="342265"/>
            <wp:effectExtent l="0" t="0" r="3810" b="635"/>
            <wp:wrapSquare wrapText="bothSides"/>
            <wp:docPr id="368073800" name="Picture 6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2667245" name="Picture 6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9740" cy="3422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5B417B" w14:textId="366FABA9" w:rsidR="00F56AE7" w:rsidRPr="009F1A99" w:rsidRDefault="00F56AE7" w:rsidP="00F56AE7">
      <w:pPr>
        <w:pStyle w:val="contentspage"/>
      </w:pPr>
      <w:hyperlink w:anchor="_Ministry_of_Disabled" w:history="1">
        <w:r w:rsidRPr="009F1A99">
          <w:rPr>
            <w:rStyle w:val="Hyperlink"/>
            <w:color w:val="auto"/>
            <w:u w:val="none"/>
          </w:rPr>
          <w:t xml:space="preserve">Ministry of Disabled People – </w:t>
        </w:r>
        <w:r w:rsidR="00E955AF">
          <w:rPr>
            <w:rStyle w:val="Hyperlink"/>
            <w:color w:val="auto"/>
            <w:u w:val="none"/>
          </w:rPr>
          <w:br/>
        </w:r>
        <w:r w:rsidRPr="009F1A99">
          <w:rPr>
            <w:rStyle w:val="Hyperlink"/>
            <w:color w:val="auto"/>
            <w:u w:val="none"/>
          </w:rPr>
          <w:t>Whaikaha</w:t>
        </w:r>
      </w:hyperlink>
      <w:r w:rsidRPr="009F1A99">
        <w:tab/>
        <w:t>33</w:t>
      </w:r>
    </w:p>
    <w:p w14:paraId="2212BBA8" w14:textId="77777777" w:rsidR="00F56AE7" w:rsidRPr="009F1A99" w:rsidRDefault="00F56AE7" w:rsidP="00F56AE7">
      <w:pPr>
        <w:pStyle w:val="contentspage"/>
      </w:pPr>
    </w:p>
    <w:p w14:paraId="364A41D3" w14:textId="7CC6A8B4" w:rsidR="00F56AE7" w:rsidRPr="009F1A99" w:rsidRDefault="00627F3D" w:rsidP="00F56AE7">
      <w:pPr>
        <w:pStyle w:val="contentspage"/>
      </w:pPr>
      <w:r>
        <w:rPr>
          <w:noProof/>
        </w:rPr>
        <w:drawing>
          <wp:anchor distT="0" distB="0" distL="114300" distR="114300" simplePos="0" relativeHeight="251658447" behindDoc="0" locked="0" layoutInCell="1" allowOverlap="1" wp14:anchorId="05CEE155" wp14:editId="732CA1FC">
            <wp:simplePos x="0" y="0"/>
            <wp:positionH relativeFrom="margin">
              <wp:posOffset>-22860</wp:posOffset>
            </wp:positionH>
            <wp:positionV relativeFrom="margin">
              <wp:posOffset>5940425</wp:posOffset>
            </wp:positionV>
            <wp:extent cx="1371600" cy="688340"/>
            <wp:effectExtent l="0" t="0" r="0" b="0"/>
            <wp:wrapSquare wrapText="bothSides"/>
            <wp:docPr id="1581214593" name="Picture 9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8908167" name="Picture 9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688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143A79" w14:textId="75193946" w:rsidR="00F56AE7" w:rsidRPr="009F1A99" w:rsidRDefault="00F56AE7" w:rsidP="00F56AE7">
      <w:pPr>
        <w:pStyle w:val="contentspage"/>
        <w:rPr>
          <w:lang w:val="mi-NZ"/>
        </w:rPr>
      </w:pPr>
      <w:hyperlink w:anchor="_Ministry_of_Education" w:history="1">
        <w:r w:rsidRPr="009F1A99">
          <w:rPr>
            <w:rStyle w:val="Hyperlink"/>
            <w:color w:val="auto"/>
            <w:u w:val="none"/>
          </w:rPr>
          <w:t xml:space="preserve">Ministry of Education and </w:t>
        </w:r>
        <w:r w:rsidR="00E955AF">
          <w:rPr>
            <w:rStyle w:val="Hyperlink"/>
            <w:color w:val="auto"/>
            <w:u w:val="none"/>
          </w:rPr>
          <w:br/>
        </w:r>
        <w:r w:rsidRPr="009F1A99">
          <w:rPr>
            <w:rStyle w:val="Hyperlink"/>
            <w:color w:val="auto"/>
            <w:u w:val="none"/>
            <w:lang w:val="mi-NZ"/>
          </w:rPr>
          <w:t>Tūhono Collective</w:t>
        </w:r>
      </w:hyperlink>
      <w:r w:rsidRPr="009F1A99">
        <w:rPr>
          <w:lang w:val="mi-NZ"/>
        </w:rPr>
        <w:tab/>
        <w:t>39</w:t>
      </w:r>
    </w:p>
    <w:p w14:paraId="5FFB88D9" w14:textId="77777777" w:rsidR="00F56AE7" w:rsidRPr="009F1A99" w:rsidRDefault="00F56AE7" w:rsidP="00F56AE7">
      <w:pPr>
        <w:pStyle w:val="contentspage"/>
        <w:rPr>
          <w:lang w:val="mi-NZ"/>
        </w:rPr>
      </w:pPr>
    </w:p>
    <w:p w14:paraId="3EF72098" w14:textId="2E65AF4F" w:rsidR="00F56AE7" w:rsidRPr="009F1A99" w:rsidRDefault="00627F3D" w:rsidP="00F56AE7">
      <w:pPr>
        <w:pStyle w:val="contentspage"/>
        <w:rPr>
          <w:lang w:val="mi-NZ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658448" behindDoc="0" locked="0" layoutInCell="1" allowOverlap="1" wp14:anchorId="72CEF90F" wp14:editId="533A005C">
            <wp:simplePos x="0" y="0"/>
            <wp:positionH relativeFrom="margin">
              <wp:posOffset>-15240</wp:posOffset>
            </wp:positionH>
            <wp:positionV relativeFrom="paragraph">
              <wp:posOffset>76835</wp:posOffset>
            </wp:positionV>
            <wp:extent cx="1234440" cy="1234440"/>
            <wp:effectExtent l="0" t="0" r="0" b="3810"/>
            <wp:wrapNone/>
            <wp:docPr id="1484082453" name="Picture 148408245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5" name="Picture 47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4440" cy="1234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ADF5AF" w14:textId="215049E0" w:rsidR="00F56AE7" w:rsidRPr="00F56AE7" w:rsidRDefault="00F56AE7" w:rsidP="00F56AE7">
      <w:pPr>
        <w:pStyle w:val="contentspage"/>
        <w:rPr>
          <w:lang w:val="mi-NZ"/>
        </w:rPr>
      </w:pPr>
      <w:hyperlink w:anchor="_Voice_of_disabled" w:history="1">
        <w:r w:rsidRPr="009F1A99">
          <w:rPr>
            <w:rStyle w:val="Hyperlink"/>
            <w:color w:val="auto"/>
            <w:u w:val="none"/>
            <w:lang w:val="mi-NZ"/>
          </w:rPr>
          <w:t>Voice of disabled people</w:t>
        </w:r>
      </w:hyperlink>
      <w:r>
        <w:rPr>
          <w:lang w:val="mi-NZ"/>
        </w:rPr>
        <w:tab/>
        <w:t>44</w:t>
      </w:r>
    </w:p>
    <w:p w14:paraId="4C0E4BB7" w14:textId="27D116AB" w:rsidR="00146376" w:rsidRPr="00146376" w:rsidRDefault="00146376" w:rsidP="00146376"/>
    <w:p w14:paraId="43185A59" w14:textId="2CF0D69A" w:rsidR="00570380" w:rsidRPr="00570380" w:rsidRDefault="00F87859" w:rsidP="00146376">
      <w:pPr>
        <w:pStyle w:val="Heading1"/>
        <w:rPr>
          <w:noProof/>
          <w:lang w:val="en-NZ" w:eastAsia="en-NZ"/>
        </w:rPr>
      </w:pPr>
      <w:bookmarkStart w:id="0" w:name="_The_Disabled_People’s"/>
      <w:bookmarkEnd w:id="0"/>
      <w:r w:rsidRPr="00153863">
        <w:br w:type="page"/>
      </w:r>
      <w:r w:rsidR="006A720E">
        <w:rPr>
          <w:noProof/>
          <w:lang w:val="en-NZ" w:eastAsia="en-NZ"/>
        </w:rPr>
        <w:lastRenderedPageBreak/>
        <w:t>The Disabled People’s Organisations Coalition</w:t>
      </w:r>
    </w:p>
    <w:p w14:paraId="184EF2F5" w14:textId="77777777" w:rsidR="00D852B6" w:rsidRDefault="00D852B6" w:rsidP="00124EA8"/>
    <w:p w14:paraId="75BC9268" w14:textId="3372CF60" w:rsidR="006A720E" w:rsidRDefault="00744831" w:rsidP="00124EA8"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1" locked="0" layoutInCell="1" allowOverlap="1" wp14:anchorId="37F1A20D" wp14:editId="77371DB1">
                <wp:simplePos x="0" y="0"/>
                <wp:positionH relativeFrom="column">
                  <wp:posOffset>2286000</wp:posOffset>
                </wp:positionH>
                <wp:positionV relativeFrom="paragraph">
                  <wp:posOffset>273050</wp:posOffset>
                </wp:positionV>
                <wp:extent cx="3429000" cy="3257550"/>
                <wp:effectExtent l="0" t="0" r="0" b="0"/>
                <wp:wrapNone/>
                <wp:docPr id="747398590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29000" cy="3257550"/>
                        </a:xfrm>
                        <a:prstGeom prst="rect">
                          <a:avLst/>
                        </a:prstGeom>
                        <a:solidFill>
                          <a:srgbClr val="C7DDF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F486672" id="Rectangle 5" o:spid="_x0000_s1026" alt="&quot;&quot;" style="position:absolute;margin-left:180pt;margin-top:21.5pt;width:270pt;height:256.5pt;z-index:-25167462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" fillcolor="#c7ddf1" stroked="f" strokeweight="1pt"/>
            </w:pict>
          </mc:Fallback>
        </mc:AlternateContent>
      </w:r>
      <w:r w:rsidR="00CE10B9">
        <w:rPr>
          <w:noProof/>
          <w:lang w:val="en-NZ" w:eastAsia="en-NZ"/>
        </w:rPr>
        <w:drawing>
          <wp:anchor distT="0" distB="0" distL="114300" distR="114300" simplePos="0" relativeHeight="251658288" behindDoc="0" locked="0" layoutInCell="1" allowOverlap="1" wp14:anchorId="5E9041F4" wp14:editId="2F2EF1F2">
            <wp:simplePos x="0" y="0"/>
            <wp:positionH relativeFrom="margin">
              <wp:posOffset>0</wp:posOffset>
            </wp:positionH>
            <wp:positionV relativeFrom="paragraph">
              <wp:posOffset>328295</wp:posOffset>
            </wp:positionV>
            <wp:extent cx="1619885" cy="1619885"/>
            <wp:effectExtent l="0" t="0" r="0" b="0"/>
            <wp:wrapNone/>
            <wp:docPr id="1372538911" name="Picture 3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2538911" name="Picture 3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7CCD6E" w14:textId="254F00D9" w:rsidR="006A720E" w:rsidRDefault="006A720E" w:rsidP="00124EA8">
      <w:r>
        <w:t xml:space="preserve">The </w:t>
      </w:r>
      <w:r>
        <w:rPr>
          <w:b/>
          <w:bCs/>
        </w:rPr>
        <w:t>Disabled People’s Organisations Coalition</w:t>
      </w:r>
      <w:r>
        <w:t xml:space="preserve"> is a group of people who come from different disability organisations.</w:t>
      </w:r>
    </w:p>
    <w:p w14:paraId="2364B3C2" w14:textId="28B4997D" w:rsidR="006A720E" w:rsidRDefault="00CE10B9" w:rsidP="00124EA8">
      <w:r>
        <w:rPr>
          <w:noProof/>
          <w:lang w:val="en-NZ" w:eastAsia="en-NZ"/>
        </w:rPr>
        <w:drawing>
          <wp:anchor distT="0" distB="0" distL="114300" distR="114300" simplePos="0" relativeHeight="251658289" behindDoc="0" locked="0" layoutInCell="1" allowOverlap="1" wp14:anchorId="5AED88CE" wp14:editId="3704A7D5">
            <wp:simplePos x="0" y="0"/>
            <wp:positionH relativeFrom="margin">
              <wp:posOffset>0</wp:posOffset>
            </wp:positionH>
            <wp:positionV relativeFrom="paragraph">
              <wp:posOffset>288925</wp:posOffset>
            </wp:positionV>
            <wp:extent cx="1610995" cy="1610995"/>
            <wp:effectExtent l="0" t="0" r="8255" b="0"/>
            <wp:wrapNone/>
            <wp:docPr id="645728706" name="Picture 3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5728706" name="Picture 3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0995" cy="16109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320306" w14:textId="39C00391" w:rsidR="006A720E" w:rsidRDefault="006A720E" w:rsidP="00124EA8"/>
    <w:p w14:paraId="19E1F727" w14:textId="712EBA79" w:rsidR="006A720E" w:rsidRDefault="006A720E" w:rsidP="00124EA8">
      <w:r>
        <w:t xml:space="preserve">A </w:t>
      </w:r>
      <w:r>
        <w:rPr>
          <w:b/>
          <w:bCs/>
        </w:rPr>
        <w:t>coalition</w:t>
      </w:r>
      <w:r>
        <w:t xml:space="preserve"> is a group of organisations that work towards shared goals. </w:t>
      </w:r>
    </w:p>
    <w:p w14:paraId="7B2642C9" w14:textId="395E12EC" w:rsidR="006A720E" w:rsidRDefault="006A720E" w:rsidP="00124EA8"/>
    <w:p w14:paraId="0FA45FDE" w14:textId="49C123A4" w:rsidR="006A720E" w:rsidRDefault="00CE10B9" w:rsidP="00124EA8">
      <w:r>
        <w:rPr>
          <w:noProof/>
          <w:lang w:val="en-NZ" w:eastAsia="en-NZ"/>
        </w:rPr>
        <w:drawing>
          <wp:anchor distT="0" distB="0" distL="114300" distR="114300" simplePos="0" relativeHeight="251658290" behindDoc="0" locked="0" layoutInCell="1" allowOverlap="1" wp14:anchorId="6B67B1E6" wp14:editId="48A764D4">
            <wp:simplePos x="0" y="0"/>
            <wp:positionH relativeFrom="margin">
              <wp:posOffset>0</wp:posOffset>
            </wp:positionH>
            <wp:positionV relativeFrom="paragraph">
              <wp:posOffset>243840</wp:posOffset>
            </wp:positionV>
            <wp:extent cx="1457960" cy="1014095"/>
            <wp:effectExtent l="19050" t="19050" r="27940" b="14605"/>
            <wp:wrapNone/>
            <wp:docPr id="1058521307" name="Picture 3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8521307" name="Picture 3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73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7960" cy="101409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BFBFBF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FF472E" w14:textId="1C6AD6DA" w:rsidR="006A720E" w:rsidRDefault="006A720E" w:rsidP="00124EA8">
      <w:r>
        <w:t xml:space="preserve">The Disabled People’s Organisations Coalition is also called the </w:t>
      </w:r>
      <w:r>
        <w:rPr>
          <w:b/>
          <w:bCs/>
        </w:rPr>
        <w:t>DPO Coalition</w:t>
      </w:r>
      <w:r>
        <w:t>.</w:t>
      </w:r>
    </w:p>
    <w:p w14:paraId="054554B7" w14:textId="371893CE" w:rsidR="006A720E" w:rsidRDefault="006A720E" w:rsidP="00124EA8"/>
    <w:p w14:paraId="69B557FD" w14:textId="398545F6" w:rsidR="006A720E" w:rsidRDefault="00744831" w:rsidP="00124EA8">
      <w:r>
        <w:rPr>
          <w:noProof/>
        </w:rPr>
        <mc:AlternateContent>
          <mc:Choice Requires="wps">
            <w:drawing>
              <wp:anchor distT="0" distB="0" distL="114300" distR="114300" simplePos="0" relativeHeight="251658250" behindDoc="1" locked="0" layoutInCell="1" allowOverlap="1" wp14:anchorId="69E24743" wp14:editId="427E121A">
                <wp:simplePos x="0" y="0"/>
                <wp:positionH relativeFrom="column">
                  <wp:posOffset>2286000</wp:posOffset>
                </wp:positionH>
                <wp:positionV relativeFrom="paragraph">
                  <wp:posOffset>323215</wp:posOffset>
                </wp:positionV>
                <wp:extent cx="3429000" cy="1028700"/>
                <wp:effectExtent l="0" t="0" r="0" b="0"/>
                <wp:wrapNone/>
                <wp:docPr id="228976739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29000" cy="1028700"/>
                        </a:xfrm>
                        <a:prstGeom prst="rect">
                          <a:avLst/>
                        </a:prstGeom>
                        <a:solidFill>
                          <a:srgbClr val="FFE699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5256936" id="Rectangle 5" o:spid="_x0000_s1026" alt="&quot;&quot;" style="position:absolute;margin-left:180pt;margin-top:25.45pt;width:270pt;height:81pt;z-index:-251514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" fillcolor="#ffe699" stroked="f" strokeweight="1pt"/>
            </w:pict>
          </mc:Fallback>
        </mc:AlternateContent>
      </w:r>
      <w:r w:rsidR="00CE10B9">
        <w:rPr>
          <w:noProof/>
          <w:lang w:val="en-NZ" w:eastAsia="en-NZ"/>
        </w:rPr>
        <w:drawing>
          <wp:anchor distT="0" distB="0" distL="114300" distR="114300" simplePos="0" relativeHeight="251658291" behindDoc="0" locked="0" layoutInCell="1" allowOverlap="1" wp14:anchorId="15BD3354" wp14:editId="58D3F9AC">
            <wp:simplePos x="0" y="0"/>
            <wp:positionH relativeFrom="margin">
              <wp:posOffset>0</wp:posOffset>
            </wp:positionH>
            <wp:positionV relativeFrom="paragraph">
              <wp:posOffset>92075</wp:posOffset>
            </wp:positionV>
            <wp:extent cx="1547193" cy="1502796"/>
            <wp:effectExtent l="0" t="0" r="0" b="2540"/>
            <wp:wrapNone/>
            <wp:docPr id="565529811" name="Picture 2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5529811" name="Picture 2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7193" cy="15027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36F144" w14:textId="30DE26D8" w:rsidR="006A720E" w:rsidRDefault="006A720E" w:rsidP="00124EA8">
      <w:r>
        <w:t xml:space="preserve">When you see the </w:t>
      </w:r>
      <w:proofErr w:type="gramStart"/>
      <w:r>
        <w:t>words</w:t>
      </w:r>
      <w:proofErr w:type="gramEnd"/>
      <w:r>
        <w:t xml:space="preserve"> </w:t>
      </w:r>
      <w:r>
        <w:rPr>
          <w:b/>
          <w:bCs/>
        </w:rPr>
        <w:t xml:space="preserve">we </w:t>
      </w:r>
      <w:r w:rsidRPr="006A720E">
        <w:t>/</w:t>
      </w:r>
      <w:r>
        <w:rPr>
          <w:b/>
          <w:bCs/>
        </w:rPr>
        <w:t xml:space="preserve"> us </w:t>
      </w:r>
      <w:r>
        <w:t xml:space="preserve">in this </w:t>
      </w:r>
      <w:r w:rsidR="00E93806">
        <w:t>Easy Read</w:t>
      </w:r>
      <w:r>
        <w:t xml:space="preserve"> it means the DPO </w:t>
      </w:r>
      <w:r w:rsidR="00D0299E">
        <w:t>C</w:t>
      </w:r>
      <w:r>
        <w:t xml:space="preserve">oalition. </w:t>
      </w:r>
    </w:p>
    <w:p w14:paraId="18BC8DA1" w14:textId="77777777" w:rsidR="006A720E" w:rsidRDefault="006A720E" w:rsidP="00124EA8"/>
    <w:p w14:paraId="728B8B6F" w14:textId="55800D11" w:rsidR="006A720E" w:rsidRDefault="002A070D" w:rsidP="00124EA8"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1658292" behindDoc="0" locked="0" layoutInCell="1" allowOverlap="1" wp14:anchorId="68F240EC" wp14:editId="571E2176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1371600" cy="953770"/>
            <wp:effectExtent l="19050" t="19050" r="19050" b="17780"/>
            <wp:wrapNone/>
            <wp:docPr id="1853801153" name="Picture 3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73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95377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BFBFBF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299E">
        <w:t>The DPO Coalition is made up of members from these 7 disability organisations:</w:t>
      </w:r>
    </w:p>
    <w:p w14:paraId="63AB8796" w14:textId="2C8238F1" w:rsidR="002A070D" w:rsidRDefault="00E93806" w:rsidP="00E93806">
      <w:pPr>
        <w:pStyle w:val="Listtoplevel"/>
        <w:spacing w:before="720"/>
      </w:pPr>
      <w:r>
        <w:rPr>
          <w:lang w:val="en-NZ" w:eastAsia="en-NZ"/>
        </w:rPr>
        <w:drawing>
          <wp:anchor distT="0" distB="0" distL="114300" distR="114300" simplePos="0" relativeHeight="251658293" behindDoc="0" locked="0" layoutInCell="1" allowOverlap="1" wp14:anchorId="1B3C157C" wp14:editId="39F68DE0">
            <wp:simplePos x="0" y="0"/>
            <wp:positionH relativeFrom="margin">
              <wp:posOffset>0</wp:posOffset>
            </wp:positionH>
            <wp:positionV relativeFrom="paragraph">
              <wp:posOffset>62230</wp:posOffset>
            </wp:positionV>
            <wp:extent cx="1253490" cy="867410"/>
            <wp:effectExtent l="0" t="0" r="3810" b="8890"/>
            <wp:wrapThrough wrapText="bothSides">
              <wp:wrapPolygon edited="0">
                <wp:start x="0" y="0"/>
                <wp:lineTo x="0" y="21347"/>
                <wp:lineTo x="21337" y="21347"/>
                <wp:lineTo x="21337" y="0"/>
                <wp:lineTo x="0" y="0"/>
              </wp:wrapPolygon>
            </wp:wrapThrough>
            <wp:docPr id="23741066" name="Picture 3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3490" cy="8674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299E">
        <w:t>Balance Aotearoa</w:t>
      </w:r>
    </w:p>
    <w:p w14:paraId="283AF0A2" w14:textId="0E2B2263" w:rsidR="00D0299E" w:rsidRDefault="00E93806" w:rsidP="00E93806">
      <w:pPr>
        <w:pStyle w:val="Listtoplevel"/>
        <w:spacing w:before="720"/>
      </w:pPr>
      <w:r>
        <w:rPr>
          <w:lang w:val="en-NZ" w:eastAsia="en-NZ"/>
        </w:rPr>
        <w:drawing>
          <wp:anchor distT="0" distB="0" distL="114300" distR="114300" simplePos="0" relativeHeight="251658294" behindDoc="0" locked="0" layoutInCell="1" allowOverlap="1" wp14:anchorId="5D185AB1" wp14:editId="42AD9454">
            <wp:simplePos x="0" y="0"/>
            <wp:positionH relativeFrom="column">
              <wp:posOffset>227965</wp:posOffset>
            </wp:positionH>
            <wp:positionV relativeFrom="paragraph">
              <wp:posOffset>106045</wp:posOffset>
            </wp:positionV>
            <wp:extent cx="689531" cy="850900"/>
            <wp:effectExtent l="0" t="0" r="0" b="6350"/>
            <wp:wrapNone/>
            <wp:docPr id="841223151" name="Picture 3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636425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531" cy="850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299E">
        <w:t>Blind Citizens New Zealand</w:t>
      </w:r>
    </w:p>
    <w:p w14:paraId="6D728C51" w14:textId="1B289D4B" w:rsidR="00D0299E" w:rsidRDefault="002A070D" w:rsidP="00E93806">
      <w:pPr>
        <w:pStyle w:val="Listtoplevel"/>
        <w:spacing w:before="720"/>
      </w:pPr>
      <w:r>
        <w:rPr>
          <w:lang w:val="en-NZ" w:eastAsia="en-NZ"/>
        </w:rPr>
        <w:drawing>
          <wp:anchor distT="0" distB="0" distL="114300" distR="114300" simplePos="0" relativeHeight="251658295" behindDoc="0" locked="0" layoutInCell="1" allowOverlap="1" wp14:anchorId="04F695DB" wp14:editId="769ABDAC">
            <wp:simplePos x="0" y="0"/>
            <wp:positionH relativeFrom="column">
              <wp:posOffset>178232</wp:posOffset>
            </wp:positionH>
            <wp:positionV relativeFrom="paragraph">
              <wp:posOffset>163195</wp:posOffset>
            </wp:positionV>
            <wp:extent cx="800100" cy="810062"/>
            <wp:effectExtent l="0" t="0" r="0" b="9525"/>
            <wp:wrapNone/>
            <wp:docPr id="883064261" name="Picture 3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048869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100" cy="8100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299E">
        <w:t>Deaf Aotearoa</w:t>
      </w:r>
    </w:p>
    <w:p w14:paraId="3BD2F5EC" w14:textId="259EA9AA" w:rsidR="00D0299E" w:rsidRDefault="002A070D" w:rsidP="00E93806">
      <w:pPr>
        <w:pStyle w:val="Listtoplevel"/>
        <w:spacing w:before="720"/>
      </w:pPr>
      <w:r>
        <w:rPr>
          <w:lang w:val="en-NZ" w:eastAsia="en-NZ"/>
        </w:rPr>
        <w:drawing>
          <wp:anchor distT="0" distB="0" distL="114300" distR="114300" simplePos="0" relativeHeight="251658296" behindDoc="0" locked="0" layoutInCell="1" allowOverlap="1" wp14:anchorId="3467E890" wp14:editId="2820663D">
            <wp:simplePos x="0" y="0"/>
            <wp:positionH relativeFrom="column">
              <wp:posOffset>50165</wp:posOffset>
            </wp:positionH>
            <wp:positionV relativeFrom="paragraph">
              <wp:posOffset>212090</wp:posOffset>
            </wp:positionV>
            <wp:extent cx="1022350" cy="827405"/>
            <wp:effectExtent l="0" t="0" r="6350" b="0"/>
            <wp:wrapThrough wrapText="bothSides">
              <wp:wrapPolygon edited="0">
                <wp:start x="0" y="0"/>
                <wp:lineTo x="0" y="20887"/>
                <wp:lineTo x="21332" y="20887"/>
                <wp:lineTo x="21332" y="0"/>
                <wp:lineTo x="0" y="0"/>
              </wp:wrapPolygon>
            </wp:wrapThrough>
            <wp:docPr id="149081359" name="Picture 3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715295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2350" cy="8274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299E">
        <w:t>Disabled Persons Assembly NZ</w:t>
      </w:r>
    </w:p>
    <w:p w14:paraId="3C3072A7" w14:textId="0CBDD6EF" w:rsidR="00D0299E" w:rsidRDefault="00E93806" w:rsidP="00E93806">
      <w:pPr>
        <w:pStyle w:val="Listtoplevel"/>
        <w:spacing w:before="720"/>
      </w:pPr>
      <w:r>
        <w:rPr>
          <w:rFonts w:cs="Arial"/>
        </w:rPr>
        <w:drawing>
          <wp:anchor distT="0" distB="0" distL="114300" distR="114300" simplePos="0" relativeHeight="251658297" behindDoc="0" locked="0" layoutInCell="1" allowOverlap="1" wp14:anchorId="1D8C5A10" wp14:editId="7DFEFDAF">
            <wp:simplePos x="0" y="0"/>
            <wp:positionH relativeFrom="margin">
              <wp:posOffset>108585</wp:posOffset>
            </wp:positionH>
            <wp:positionV relativeFrom="margin">
              <wp:posOffset>4620260</wp:posOffset>
            </wp:positionV>
            <wp:extent cx="961390" cy="645160"/>
            <wp:effectExtent l="0" t="0" r="0" b="2540"/>
            <wp:wrapSquare wrapText="bothSides"/>
            <wp:docPr id="267865453" name="Picture 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865453" name="Picture 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1390" cy="645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0299E">
        <w:t>Mana Pasefika</w:t>
      </w:r>
    </w:p>
    <w:p w14:paraId="67099835" w14:textId="7210E213" w:rsidR="00D0299E" w:rsidRDefault="00E93806" w:rsidP="00E93806">
      <w:pPr>
        <w:pStyle w:val="Listtoplevel"/>
        <w:spacing w:before="720"/>
      </w:pPr>
      <w:r>
        <w:rPr>
          <w:lang w:val="en-NZ" w:eastAsia="en-NZ"/>
        </w:rPr>
        <w:drawing>
          <wp:anchor distT="0" distB="0" distL="114300" distR="114300" simplePos="0" relativeHeight="251658298" behindDoc="0" locked="0" layoutInCell="1" allowOverlap="1" wp14:anchorId="5D04C6BD" wp14:editId="3A572660">
            <wp:simplePos x="0" y="0"/>
            <wp:positionH relativeFrom="column">
              <wp:posOffset>44450</wp:posOffset>
            </wp:positionH>
            <wp:positionV relativeFrom="paragraph">
              <wp:posOffset>328295</wp:posOffset>
            </wp:positionV>
            <wp:extent cx="1098550" cy="693570"/>
            <wp:effectExtent l="0" t="0" r="6350" b="0"/>
            <wp:wrapNone/>
            <wp:docPr id="1071877880" name="Picture 3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8550" cy="6935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299E">
        <w:t>Muscular Dystrophy Association of New Zealand</w:t>
      </w:r>
    </w:p>
    <w:p w14:paraId="399745E7" w14:textId="6E16AB12" w:rsidR="00D0299E" w:rsidRPr="00D0299E" w:rsidRDefault="00E93806" w:rsidP="00E93806">
      <w:pPr>
        <w:pStyle w:val="Listtoplevel"/>
        <w:spacing w:before="720"/>
      </w:pPr>
      <w:r>
        <w:drawing>
          <wp:anchor distT="0" distB="0" distL="114300" distR="114300" simplePos="0" relativeHeight="251658299" behindDoc="0" locked="0" layoutInCell="1" allowOverlap="1" wp14:anchorId="0307C612" wp14:editId="3C67F7D5">
            <wp:simplePos x="0" y="0"/>
            <wp:positionH relativeFrom="margin">
              <wp:posOffset>0</wp:posOffset>
            </wp:positionH>
            <wp:positionV relativeFrom="margin">
              <wp:posOffset>6629400</wp:posOffset>
            </wp:positionV>
            <wp:extent cx="1441450" cy="720725"/>
            <wp:effectExtent l="0" t="0" r="6350" b="3175"/>
            <wp:wrapSquare wrapText="bothSides"/>
            <wp:docPr id="527316524" name="Picture 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316524" name="Picture 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1450" cy="720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0299E">
        <w:t xml:space="preserve">People First New Zealand </w:t>
      </w:r>
      <w:r w:rsidR="00D0299E">
        <w:rPr>
          <w:rFonts w:cs="Arial"/>
        </w:rPr>
        <w:t>– Ngā Tāngata Tuatahi.</w:t>
      </w:r>
    </w:p>
    <w:p w14:paraId="24E03D53" w14:textId="0998DA82" w:rsidR="00D0299E" w:rsidRDefault="00D0299E" w:rsidP="00D0299E"/>
    <w:p w14:paraId="646C8829" w14:textId="563ECED1" w:rsidR="00D0299E" w:rsidRDefault="00D0299E" w:rsidP="00D0299E"/>
    <w:p w14:paraId="18F60558" w14:textId="58549155" w:rsidR="002A070D" w:rsidRDefault="002A070D" w:rsidP="00D0299E"/>
    <w:p w14:paraId="5560A597" w14:textId="75383BF4" w:rsidR="002A070D" w:rsidRDefault="002A070D" w:rsidP="00D0299E"/>
    <w:p w14:paraId="35A9BD3A" w14:textId="43564EA8" w:rsidR="00D0299E" w:rsidRDefault="002A070D" w:rsidP="00D0299E"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1658300" behindDoc="0" locked="0" layoutInCell="1" allowOverlap="1" wp14:anchorId="61146A95" wp14:editId="7B9B80B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1371600" cy="1034415"/>
            <wp:effectExtent l="0" t="0" r="0" b="0"/>
            <wp:wrapNone/>
            <wp:docPr id="1324673518" name="Picture 2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034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299E">
        <w:t>The DPO Coalition meets about every 6 weeks to talk about important things.</w:t>
      </w:r>
    </w:p>
    <w:p w14:paraId="14B94A98" w14:textId="77777777" w:rsidR="00D0299E" w:rsidRDefault="00D0299E" w:rsidP="00D0299E"/>
    <w:p w14:paraId="039FBAB1" w14:textId="6F1BEF53" w:rsidR="00D0299E" w:rsidRDefault="002A070D" w:rsidP="00D0299E">
      <w:r>
        <w:rPr>
          <w:noProof/>
          <w:lang w:val="en-NZ" w:eastAsia="en-NZ"/>
        </w:rPr>
        <w:drawing>
          <wp:anchor distT="0" distB="0" distL="114300" distR="114300" simplePos="0" relativeHeight="251658301" behindDoc="0" locked="0" layoutInCell="1" allowOverlap="1" wp14:anchorId="3853DB55" wp14:editId="17A6D51D">
            <wp:simplePos x="0" y="0"/>
            <wp:positionH relativeFrom="margin">
              <wp:posOffset>0</wp:posOffset>
            </wp:positionH>
            <wp:positionV relativeFrom="paragraph">
              <wp:posOffset>313055</wp:posOffset>
            </wp:positionV>
            <wp:extent cx="1371600" cy="953770"/>
            <wp:effectExtent l="19050" t="19050" r="19050" b="17780"/>
            <wp:wrapNone/>
            <wp:docPr id="5" name="Picture 3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73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95377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BFBFBF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8D039C" w14:textId="03910FE8" w:rsidR="00D0299E" w:rsidRDefault="00D0299E" w:rsidP="00D0299E">
      <w:r>
        <w:t xml:space="preserve">The DPO Coalition speaks up about disabled people getting their </w:t>
      </w:r>
      <w:r>
        <w:rPr>
          <w:b/>
          <w:bCs/>
        </w:rPr>
        <w:t>human rights</w:t>
      </w:r>
      <w:r>
        <w:t>.</w:t>
      </w:r>
    </w:p>
    <w:p w14:paraId="0619D1CC" w14:textId="77777777" w:rsidR="00D0299E" w:rsidRDefault="00D0299E" w:rsidP="00D0299E"/>
    <w:p w14:paraId="2C38D25C" w14:textId="1D327F83" w:rsidR="00D0299E" w:rsidRDefault="00A16ADD" w:rsidP="00D0299E">
      <w:r>
        <w:rPr>
          <w:noProof/>
        </w:rPr>
        <mc:AlternateContent>
          <mc:Choice Requires="wps">
            <w:drawing>
              <wp:anchor distT="0" distB="0" distL="114300" distR="114300" simplePos="0" relativeHeight="251658251" behindDoc="1" locked="0" layoutInCell="1" allowOverlap="1" wp14:anchorId="7A826BFD" wp14:editId="798946CF">
                <wp:simplePos x="0" y="0"/>
                <wp:positionH relativeFrom="column">
                  <wp:posOffset>2298700</wp:posOffset>
                </wp:positionH>
                <wp:positionV relativeFrom="paragraph">
                  <wp:posOffset>266700</wp:posOffset>
                </wp:positionV>
                <wp:extent cx="3429000" cy="2101850"/>
                <wp:effectExtent l="0" t="0" r="0" b="0"/>
                <wp:wrapNone/>
                <wp:docPr id="820676789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29000" cy="2101850"/>
                        </a:xfrm>
                        <a:prstGeom prst="rect">
                          <a:avLst/>
                        </a:prstGeom>
                        <a:solidFill>
                          <a:srgbClr val="C7DDF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CC325EF" id="Rectangle 5" o:spid="_x0000_s1026" alt="&quot;&quot;" style="position:absolute;margin-left:181pt;margin-top:21pt;width:270pt;height:165.5pt;z-index:-251512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" fillcolor="#c7ddf1" stroked="f" strokeweight="1pt"/>
            </w:pict>
          </mc:Fallback>
        </mc:AlternateContent>
      </w:r>
    </w:p>
    <w:p w14:paraId="3E331C54" w14:textId="35527E10" w:rsidR="00D0299E" w:rsidRDefault="002A070D" w:rsidP="00D0299E">
      <w:r>
        <w:rPr>
          <w:rFonts w:eastAsia="Times New Roman"/>
          <w:noProof/>
          <w:lang w:val="en-NZ" w:eastAsia="en-NZ"/>
        </w:rPr>
        <w:drawing>
          <wp:anchor distT="0" distB="0" distL="114300" distR="114300" simplePos="0" relativeHeight="251658302" behindDoc="0" locked="0" layoutInCell="1" allowOverlap="1" wp14:anchorId="1FDAC00B" wp14:editId="764A7626">
            <wp:simplePos x="0" y="0"/>
            <wp:positionH relativeFrom="margin">
              <wp:posOffset>0</wp:posOffset>
            </wp:positionH>
            <wp:positionV relativeFrom="paragraph">
              <wp:posOffset>38100</wp:posOffset>
            </wp:positionV>
            <wp:extent cx="1795782" cy="1714500"/>
            <wp:effectExtent l="0" t="0" r="0" b="0"/>
            <wp:wrapNone/>
            <wp:docPr id="4" name="Picture 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5782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299E">
        <w:rPr>
          <w:b/>
          <w:bCs/>
        </w:rPr>
        <w:t>Human rights</w:t>
      </w:r>
      <w:r w:rsidR="00D0299E">
        <w:t xml:space="preserve"> are things that the law says every person should:</w:t>
      </w:r>
    </w:p>
    <w:p w14:paraId="17FFBAAD" w14:textId="085BCF02" w:rsidR="00D0299E" w:rsidRDefault="00D0299E" w:rsidP="00D0299E">
      <w:pPr>
        <w:pStyle w:val="Listtoplevel"/>
      </w:pPr>
      <w:r>
        <w:t>have</w:t>
      </w:r>
    </w:p>
    <w:p w14:paraId="2DC96002" w14:textId="769E2C7A" w:rsidR="00D0299E" w:rsidRDefault="00D0299E" w:rsidP="00D0299E">
      <w:pPr>
        <w:pStyle w:val="Listtoplevel"/>
      </w:pPr>
      <w:r>
        <w:t>be able to do.</w:t>
      </w:r>
    </w:p>
    <w:p w14:paraId="5265CE36" w14:textId="77777777" w:rsidR="00D0299E" w:rsidRDefault="00D0299E" w:rsidP="00D0299E"/>
    <w:p w14:paraId="3DDACD8E" w14:textId="7067ECED" w:rsidR="00D0299E" w:rsidRDefault="002A070D" w:rsidP="00D0299E">
      <w:r>
        <w:rPr>
          <w:noProof/>
          <w:lang w:val="en-NZ" w:eastAsia="en-NZ"/>
        </w:rPr>
        <w:drawing>
          <wp:anchor distT="0" distB="0" distL="114300" distR="114300" simplePos="0" relativeHeight="251658303" behindDoc="0" locked="0" layoutInCell="1" allowOverlap="1" wp14:anchorId="0B97CDA5" wp14:editId="21A38DFC">
            <wp:simplePos x="0" y="0"/>
            <wp:positionH relativeFrom="column">
              <wp:posOffset>0</wp:posOffset>
            </wp:positionH>
            <wp:positionV relativeFrom="paragraph">
              <wp:posOffset>278130</wp:posOffset>
            </wp:positionV>
            <wp:extent cx="1543050" cy="1028700"/>
            <wp:effectExtent l="0" t="0" r="0" b="0"/>
            <wp:wrapNone/>
            <wp:docPr id="1456370242" name="Picture 2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10628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0" cy="1028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9EDB07" w14:textId="73E69826" w:rsidR="00D0299E" w:rsidRPr="00D0299E" w:rsidRDefault="00D0299E" w:rsidP="00D0299E">
      <w:r>
        <w:t xml:space="preserve">The DPO Coalition talks with the </w:t>
      </w:r>
      <w:r w:rsidR="00467DBF">
        <w:t>G</w:t>
      </w:r>
      <w:r>
        <w:t xml:space="preserve">overnment about things to do with disability. </w:t>
      </w:r>
    </w:p>
    <w:p w14:paraId="3BB2D04D" w14:textId="511458F1" w:rsidR="00D0299E" w:rsidRDefault="00D0299E" w:rsidP="00D0299E">
      <w:pPr>
        <w:pStyle w:val="Listtoplevel"/>
        <w:numPr>
          <w:ilvl w:val="0"/>
          <w:numId w:val="0"/>
        </w:numPr>
        <w:ind w:left="4253" w:hanging="567"/>
        <w:rPr>
          <w:rFonts w:cs="Arial"/>
        </w:rPr>
      </w:pPr>
    </w:p>
    <w:p w14:paraId="193D73C7" w14:textId="77777777" w:rsidR="00D0299E" w:rsidRDefault="00D0299E" w:rsidP="00D0299E">
      <w:pPr>
        <w:pStyle w:val="Listtoplevel"/>
        <w:numPr>
          <w:ilvl w:val="0"/>
          <w:numId w:val="0"/>
        </w:numPr>
        <w:ind w:left="4253" w:hanging="567"/>
        <w:rPr>
          <w:rFonts w:cs="Arial"/>
        </w:rPr>
      </w:pPr>
    </w:p>
    <w:p w14:paraId="448C9E3B" w14:textId="0F9D5F83" w:rsidR="00D0299E" w:rsidRDefault="00D0299E" w:rsidP="00D0299E">
      <w:pPr>
        <w:pStyle w:val="Heading1"/>
      </w:pPr>
      <w:bookmarkStart w:id="1" w:name="_What_is_this"/>
      <w:bookmarkEnd w:id="1"/>
      <w:r>
        <w:lastRenderedPageBreak/>
        <w:t>What is this document about?</w:t>
      </w:r>
    </w:p>
    <w:p w14:paraId="53DC7B31" w14:textId="3D71C3AF" w:rsidR="00D0299E" w:rsidRDefault="002A070D" w:rsidP="00D0299E">
      <w:r>
        <w:rPr>
          <w:noProof/>
          <w:lang w:val="en-NZ" w:eastAsia="en-NZ"/>
        </w:rPr>
        <w:drawing>
          <wp:anchor distT="0" distB="0" distL="114300" distR="114300" simplePos="0" relativeHeight="251658304" behindDoc="0" locked="0" layoutInCell="1" allowOverlap="1" wp14:anchorId="5B69A25A" wp14:editId="1A8AD1E5">
            <wp:simplePos x="0" y="0"/>
            <wp:positionH relativeFrom="margin">
              <wp:posOffset>0</wp:posOffset>
            </wp:positionH>
            <wp:positionV relativeFrom="paragraph">
              <wp:posOffset>250825</wp:posOffset>
            </wp:positionV>
            <wp:extent cx="1371600" cy="2058670"/>
            <wp:effectExtent l="0" t="0" r="0" b="0"/>
            <wp:wrapNone/>
            <wp:docPr id="1022427280" name="Picture 2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2427280" name="Picture 2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2058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37C339" w14:textId="49A0829A" w:rsidR="00D0299E" w:rsidRDefault="00D0299E" w:rsidP="00D0299E"/>
    <w:p w14:paraId="68BE523C" w14:textId="4F850731" w:rsidR="00D0299E" w:rsidRDefault="001821B8" w:rsidP="00D0299E">
      <w:r>
        <w:t>This is an Easy Read document about some of the key messages from the DPO Coalition meetings in July 2024.</w:t>
      </w:r>
    </w:p>
    <w:p w14:paraId="41AF31B9" w14:textId="77777777" w:rsidR="001821B8" w:rsidRDefault="001821B8" w:rsidP="00D0299E"/>
    <w:p w14:paraId="79C28239" w14:textId="3F402374" w:rsidR="001821B8" w:rsidRDefault="001821B8" w:rsidP="00D0299E"/>
    <w:p w14:paraId="5595B760" w14:textId="1A9CE3D9" w:rsidR="001821B8" w:rsidRDefault="002A070D" w:rsidP="00D0299E">
      <w:r>
        <w:rPr>
          <w:noProof/>
          <w:lang w:val="en-NZ" w:eastAsia="en-NZ"/>
        </w:rPr>
        <w:drawing>
          <wp:anchor distT="0" distB="0" distL="114300" distR="114300" simplePos="0" relativeHeight="251658305" behindDoc="0" locked="0" layoutInCell="1" allowOverlap="1" wp14:anchorId="2BB64B86" wp14:editId="5AA2ED65">
            <wp:simplePos x="0" y="0"/>
            <wp:positionH relativeFrom="margin">
              <wp:posOffset>0</wp:posOffset>
            </wp:positionH>
            <wp:positionV relativeFrom="paragraph">
              <wp:posOffset>73025</wp:posOffset>
            </wp:positionV>
            <wp:extent cx="1828800" cy="1828800"/>
            <wp:effectExtent l="0" t="0" r="0" b="0"/>
            <wp:wrapThrough wrapText="bothSides">
              <wp:wrapPolygon edited="0">
                <wp:start x="4950" y="3825"/>
                <wp:lineTo x="3600" y="5175"/>
                <wp:lineTo x="3150" y="6300"/>
                <wp:lineTo x="3375" y="7875"/>
                <wp:lineTo x="6300" y="11475"/>
                <wp:lineTo x="1350" y="12375"/>
                <wp:lineTo x="0" y="13050"/>
                <wp:lineTo x="0" y="15750"/>
                <wp:lineTo x="1125" y="17100"/>
                <wp:lineTo x="1800" y="17550"/>
                <wp:lineTo x="19575" y="17550"/>
                <wp:lineTo x="20250" y="17100"/>
                <wp:lineTo x="21375" y="15750"/>
                <wp:lineTo x="21375" y="13050"/>
                <wp:lineTo x="20025" y="12375"/>
                <wp:lineTo x="14850" y="11475"/>
                <wp:lineTo x="17775" y="7875"/>
                <wp:lineTo x="18225" y="6750"/>
                <wp:lineTo x="17550" y="5175"/>
                <wp:lineTo x="16200" y="3825"/>
                <wp:lineTo x="4950" y="3825"/>
              </wp:wrapPolygon>
            </wp:wrapThrough>
            <wp:docPr id="973928564" name="Picture 2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821B8">
        <w:t>During these meetings the DPO Coalition met with lots of:</w:t>
      </w:r>
    </w:p>
    <w:p w14:paraId="594D7504" w14:textId="44FB3EBD" w:rsidR="001821B8" w:rsidRDefault="001821B8" w:rsidP="001821B8">
      <w:pPr>
        <w:pStyle w:val="Listtoplevel"/>
      </w:pPr>
      <w:r>
        <w:t>government agencies</w:t>
      </w:r>
    </w:p>
    <w:p w14:paraId="4232A1C8" w14:textId="2ECDBFBE" w:rsidR="001821B8" w:rsidRDefault="001821B8" w:rsidP="001821B8">
      <w:pPr>
        <w:pStyle w:val="Listtoplevel"/>
      </w:pPr>
      <w:r>
        <w:t>other community organisations.</w:t>
      </w:r>
    </w:p>
    <w:p w14:paraId="3F416F9C" w14:textId="75E3FF66" w:rsidR="001821B8" w:rsidRDefault="00F83331" w:rsidP="001821B8">
      <w:r>
        <w:rPr>
          <w:noProof/>
        </w:rPr>
        <w:drawing>
          <wp:anchor distT="0" distB="0" distL="114300" distR="114300" simplePos="0" relativeHeight="251658427" behindDoc="0" locked="0" layoutInCell="1" allowOverlap="1" wp14:anchorId="2884C767" wp14:editId="023DFE76">
            <wp:simplePos x="0" y="0"/>
            <wp:positionH relativeFrom="margin">
              <wp:posOffset>0</wp:posOffset>
            </wp:positionH>
            <wp:positionV relativeFrom="margin">
              <wp:posOffset>5829935</wp:posOffset>
            </wp:positionV>
            <wp:extent cx="1651000" cy="1651000"/>
            <wp:effectExtent l="0" t="0" r="6350" b="0"/>
            <wp:wrapSquare wrapText="bothSides"/>
            <wp:docPr id="184397941" name="Picture 4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397941" name="Picture 4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1000" cy="1651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BB5DB1" w14:textId="2274806D" w:rsidR="001821B8" w:rsidRDefault="001821B8" w:rsidP="001821B8"/>
    <w:p w14:paraId="5E26359D" w14:textId="284B901A" w:rsidR="001821B8" w:rsidRDefault="001821B8" w:rsidP="001821B8">
      <w:r>
        <w:t>The meetings are to make sure the lives of disabled people in New Zealand are getting better.</w:t>
      </w:r>
    </w:p>
    <w:p w14:paraId="0978CCE2" w14:textId="77777777" w:rsidR="001821B8" w:rsidRDefault="001821B8" w:rsidP="001821B8"/>
    <w:p w14:paraId="36869540" w14:textId="77777777" w:rsidR="001821B8" w:rsidRDefault="001821B8" w:rsidP="001821B8"/>
    <w:p w14:paraId="1EC3015B" w14:textId="77777777" w:rsidR="001821B8" w:rsidRDefault="001821B8" w:rsidP="001821B8"/>
    <w:p w14:paraId="3CF5C1EC" w14:textId="77777777" w:rsidR="001821B8" w:rsidRDefault="001821B8" w:rsidP="001821B8"/>
    <w:p w14:paraId="6D2BB520" w14:textId="15E708B2" w:rsidR="001821B8" w:rsidRDefault="002A070D" w:rsidP="001821B8"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1658306" behindDoc="0" locked="0" layoutInCell="1" allowOverlap="1" wp14:anchorId="08662491" wp14:editId="377A262A">
            <wp:simplePos x="0" y="0"/>
            <wp:positionH relativeFrom="margin">
              <wp:posOffset>0</wp:posOffset>
            </wp:positionH>
            <wp:positionV relativeFrom="paragraph">
              <wp:posOffset>116205</wp:posOffset>
            </wp:positionV>
            <wp:extent cx="1433195" cy="1283335"/>
            <wp:effectExtent l="0" t="0" r="0" b="0"/>
            <wp:wrapNone/>
            <wp:docPr id="343207818" name="Picture 2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207818" name="Picture 2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3195" cy="1283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821B8">
        <w:t>The 2 key things often talked about at DPO Coalition meetings are:</w:t>
      </w:r>
    </w:p>
    <w:p w14:paraId="37F0EA16" w14:textId="7188530D" w:rsidR="001821B8" w:rsidRPr="001821B8" w:rsidRDefault="001821B8" w:rsidP="001821B8">
      <w:pPr>
        <w:pStyle w:val="Listtoplevel"/>
      </w:pPr>
      <w:r>
        <w:rPr>
          <w:b/>
          <w:bCs/>
        </w:rPr>
        <w:t>accessibility</w:t>
      </w:r>
    </w:p>
    <w:p w14:paraId="5525834D" w14:textId="40B2C61A" w:rsidR="001821B8" w:rsidRPr="001821B8" w:rsidRDefault="002A070D" w:rsidP="001821B8">
      <w:pPr>
        <w:pStyle w:val="Listtoplevel"/>
      </w:pPr>
      <w:r w:rsidRPr="00D86923">
        <w:drawing>
          <wp:anchor distT="0" distB="0" distL="114300" distR="114300" simplePos="0" relativeHeight="251658307" behindDoc="0" locked="0" layoutInCell="1" allowOverlap="1" wp14:anchorId="3BB56062" wp14:editId="6416F75E">
            <wp:simplePos x="0" y="0"/>
            <wp:positionH relativeFrom="margin">
              <wp:posOffset>0</wp:posOffset>
            </wp:positionH>
            <wp:positionV relativeFrom="paragraph">
              <wp:posOffset>230505</wp:posOffset>
            </wp:positionV>
            <wp:extent cx="1165860" cy="1574800"/>
            <wp:effectExtent l="0" t="0" r="0" b="6350"/>
            <wp:wrapNone/>
            <wp:docPr id="1894884426" name="Picture 2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4884426" name="Picture 2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5860" cy="1574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821B8">
        <w:t xml:space="preserve">upholding the rights of disabled people under the </w:t>
      </w:r>
      <w:r w:rsidR="001821B8">
        <w:rPr>
          <w:b/>
          <w:bCs/>
        </w:rPr>
        <w:t>United Nations Convention on the Rights of Persons with Disabilities</w:t>
      </w:r>
      <w:r w:rsidR="001821B8">
        <w:rPr>
          <w:rFonts w:cs="Arial"/>
        </w:rPr>
        <w:t>.</w:t>
      </w:r>
    </w:p>
    <w:p w14:paraId="0B0DA6B7" w14:textId="57159F71" w:rsidR="001821B8" w:rsidRDefault="002A070D" w:rsidP="001821B8">
      <w:r>
        <w:rPr>
          <w:noProof/>
          <w:lang w:val="en-NZ" w:eastAsia="en-NZ"/>
        </w:rPr>
        <w:drawing>
          <wp:anchor distT="0" distB="0" distL="114300" distR="114300" simplePos="0" relativeHeight="251658308" behindDoc="0" locked="0" layoutInCell="1" allowOverlap="1" wp14:anchorId="1FA2FF25" wp14:editId="601CB061">
            <wp:simplePos x="0" y="0"/>
            <wp:positionH relativeFrom="column">
              <wp:posOffset>-25400</wp:posOffset>
            </wp:positionH>
            <wp:positionV relativeFrom="paragraph">
              <wp:posOffset>333375</wp:posOffset>
            </wp:positionV>
            <wp:extent cx="1371600" cy="1398270"/>
            <wp:effectExtent l="0" t="0" r="0" b="0"/>
            <wp:wrapNone/>
            <wp:docPr id="651768767" name="Picture 2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1768767" name="Picture 2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3982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72176F" w14:textId="681A275B" w:rsidR="001821B8" w:rsidRDefault="001821B8" w:rsidP="001821B8">
      <w:r>
        <w:rPr>
          <w:noProof/>
        </w:rPr>
        <mc:AlternateContent>
          <mc:Choice Requires="wps">
            <w:drawing>
              <wp:anchor distT="0" distB="0" distL="114300" distR="114300" simplePos="0" relativeHeight="251658253" behindDoc="1" locked="0" layoutInCell="1" allowOverlap="1" wp14:anchorId="22B0AE70" wp14:editId="011D55E1">
                <wp:simplePos x="0" y="0"/>
                <wp:positionH relativeFrom="column">
                  <wp:posOffset>2286000</wp:posOffset>
                </wp:positionH>
                <wp:positionV relativeFrom="paragraph">
                  <wp:posOffset>208915</wp:posOffset>
                </wp:positionV>
                <wp:extent cx="3429000" cy="800100"/>
                <wp:effectExtent l="0" t="0" r="0" b="0"/>
                <wp:wrapNone/>
                <wp:docPr id="465905068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29000" cy="800100"/>
                        </a:xfrm>
                        <a:prstGeom prst="rect">
                          <a:avLst/>
                        </a:prstGeom>
                        <a:solidFill>
                          <a:srgbClr val="C7DDF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09068BA" id="Rectangle 5" o:spid="_x0000_s1026" alt="&quot;&quot;" style="position:absolute;margin-left:180pt;margin-top:16.45pt;width:270pt;height:63pt;z-index:-251508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" fillcolor="#c7ddf1" stroked="f" strokeweight="1pt"/>
            </w:pict>
          </mc:Fallback>
        </mc:AlternateContent>
      </w:r>
    </w:p>
    <w:p w14:paraId="3BFCC0B9" w14:textId="6E58933E" w:rsidR="001821B8" w:rsidRDefault="001821B8" w:rsidP="001821B8">
      <w:r>
        <w:rPr>
          <w:b/>
          <w:bCs/>
        </w:rPr>
        <w:t xml:space="preserve">Accessibility </w:t>
      </w:r>
      <w:r>
        <w:t>means making things easier / safe for everyone to use.</w:t>
      </w:r>
    </w:p>
    <w:p w14:paraId="0CF2E663" w14:textId="50812E38" w:rsidR="001821B8" w:rsidRDefault="001821B8" w:rsidP="001821B8"/>
    <w:p w14:paraId="24D64642" w14:textId="7CC6E5DE" w:rsidR="001821B8" w:rsidRDefault="00744831" w:rsidP="001821B8">
      <w:r>
        <w:rPr>
          <w:noProof/>
        </w:rPr>
        <mc:AlternateContent>
          <mc:Choice Requires="wps">
            <w:drawing>
              <wp:anchor distT="0" distB="0" distL="114300" distR="114300" simplePos="0" relativeHeight="251658252" behindDoc="1" locked="0" layoutInCell="1" allowOverlap="1" wp14:anchorId="146659BA" wp14:editId="226E6B76">
                <wp:simplePos x="0" y="0"/>
                <wp:positionH relativeFrom="column">
                  <wp:posOffset>2286000</wp:posOffset>
                </wp:positionH>
                <wp:positionV relativeFrom="paragraph">
                  <wp:posOffset>241935</wp:posOffset>
                </wp:positionV>
                <wp:extent cx="3429000" cy="3251200"/>
                <wp:effectExtent l="0" t="0" r="0" b="6350"/>
                <wp:wrapNone/>
                <wp:docPr id="1220536672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29000" cy="3251200"/>
                        </a:xfrm>
                        <a:prstGeom prst="rect">
                          <a:avLst/>
                        </a:prstGeom>
                        <a:solidFill>
                          <a:srgbClr val="C7DDF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D41F07A" id="Rectangle 5" o:spid="_x0000_s1026" alt="&quot;&quot;" style="position:absolute;margin-left:180pt;margin-top:19.05pt;width:270pt;height:256pt;z-index:-251510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" fillcolor="#c7ddf1" stroked="f" strokeweight="1pt"/>
            </w:pict>
          </mc:Fallback>
        </mc:AlternateContent>
      </w:r>
      <w:r w:rsidR="002A070D">
        <w:rPr>
          <w:noProof/>
          <w:lang w:val="en-NZ" w:eastAsia="en-NZ"/>
        </w:rPr>
        <w:drawing>
          <wp:anchor distT="0" distB="0" distL="114300" distR="114300" simplePos="0" relativeHeight="251658309" behindDoc="0" locked="0" layoutInCell="1" allowOverlap="1" wp14:anchorId="6EA9E2F0" wp14:editId="47A77445">
            <wp:simplePos x="0" y="0"/>
            <wp:positionH relativeFrom="margin">
              <wp:posOffset>0</wp:posOffset>
            </wp:positionH>
            <wp:positionV relativeFrom="paragraph">
              <wp:posOffset>241935</wp:posOffset>
            </wp:positionV>
            <wp:extent cx="1615440" cy="1615440"/>
            <wp:effectExtent l="0" t="0" r="3810" b="3810"/>
            <wp:wrapNone/>
            <wp:docPr id="139924501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924501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5440" cy="16154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8DFA78" w14:textId="609A06CD" w:rsidR="001821B8" w:rsidRDefault="001821B8" w:rsidP="001821B8">
      <w:r>
        <w:t xml:space="preserve">The </w:t>
      </w:r>
      <w:r>
        <w:rPr>
          <w:b/>
          <w:bCs/>
        </w:rPr>
        <w:t>United Nations Convention on the Rights of Persons with Disabilities / UNCR</w:t>
      </w:r>
      <w:r w:rsidR="00A82245">
        <w:rPr>
          <w:b/>
          <w:bCs/>
        </w:rPr>
        <w:t>PD</w:t>
      </w:r>
      <w:r>
        <w:rPr>
          <w:b/>
          <w:bCs/>
        </w:rPr>
        <w:t xml:space="preserve"> </w:t>
      </w:r>
      <w:r>
        <w:t>is a law lots of countries have agreed to.</w:t>
      </w:r>
    </w:p>
    <w:p w14:paraId="60EF6C94" w14:textId="139BD8E2" w:rsidR="001821B8" w:rsidRDefault="002A070D" w:rsidP="001821B8">
      <w:r>
        <w:rPr>
          <w:noProof/>
          <w:lang w:val="en-NZ" w:eastAsia="en-NZ"/>
        </w:rPr>
        <w:drawing>
          <wp:anchor distT="0" distB="0" distL="114300" distR="114300" simplePos="0" relativeHeight="251658310" behindDoc="0" locked="0" layoutInCell="1" allowOverlap="1" wp14:anchorId="0599AE7D" wp14:editId="7E245EA5">
            <wp:simplePos x="0" y="0"/>
            <wp:positionH relativeFrom="column">
              <wp:posOffset>5080</wp:posOffset>
            </wp:positionH>
            <wp:positionV relativeFrom="paragraph">
              <wp:posOffset>168275</wp:posOffset>
            </wp:positionV>
            <wp:extent cx="1341120" cy="1612900"/>
            <wp:effectExtent l="0" t="0" r="0" b="6350"/>
            <wp:wrapThrough wrapText="bothSides">
              <wp:wrapPolygon edited="0">
                <wp:start x="0" y="0"/>
                <wp:lineTo x="0" y="21430"/>
                <wp:lineTo x="21170" y="21430"/>
                <wp:lineTo x="21170" y="0"/>
                <wp:lineTo x="0" y="0"/>
              </wp:wrapPolygon>
            </wp:wrapThrough>
            <wp:docPr id="264453000" name="Picture 1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453000" name="Picture 1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1120" cy="1612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433B9C" w14:textId="77777777" w:rsidR="001821B8" w:rsidRDefault="001821B8" w:rsidP="001821B8"/>
    <w:p w14:paraId="7877812F" w14:textId="77FF2E30" w:rsidR="001821B8" w:rsidRDefault="001821B8" w:rsidP="001821B8">
      <w:r>
        <w:t xml:space="preserve">It says what governments must do to make sure disabled people get the same rights as everybody else. </w:t>
      </w:r>
    </w:p>
    <w:p w14:paraId="556B6823" w14:textId="1C85C537" w:rsidR="00D16A9E" w:rsidRDefault="00D16A9E" w:rsidP="00D16A9E">
      <w:pPr>
        <w:pStyle w:val="Heading1"/>
      </w:pPr>
      <w:bookmarkStart w:id="2" w:name="_Welcome_to_Mana"/>
      <w:bookmarkEnd w:id="2"/>
      <w:r>
        <w:lastRenderedPageBreak/>
        <w:t xml:space="preserve">Welcome to Mana </w:t>
      </w:r>
      <w:proofErr w:type="spellStart"/>
      <w:r>
        <w:t>Pasefika</w:t>
      </w:r>
      <w:proofErr w:type="spellEnd"/>
    </w:p>
    <w:p w14:paraId="41D92489" w14:textId="4BB04052" w:rsidR="00D16A9E" w:rsidRDefault="00D16A9E" w:rsidP="001821B8"/>
    <w:p w14:paraId="3A94B0F6" w14:textId="54C690F6" w:rsidR="00D16A9E" w:rsidRDefault="00D16A9E" w:rsidP="001821B8"/>
    <w:p w14:paraId="710B066C" w14:textId="60B420E8" w:rsidR="00D16A9E" w:rsidRDefault="00BB6B89" w:rsidP="001821B8">
      <w:r>
        <w:rPr>
          <w:noProof/>
        </w:rPr>
        <w:drawing>
          <wp:anchor distT="0" distB="0" distL="114300" distR="114300" simplePos="0" relativeHeight="251658317" behindDoc="0" locked="0" layoutInCell="1" allowOverlap="1" wp14:anchorId="7A40C519" wp14:editId="23148C71">
            <wp:simplePos x="0" y="0"/>
            <wp:positionH relativeFrom="margin">
              <wp:posOffset>0</wp:posOffset>
            </wp:positionH>
            <wp:positionV relativeFrom="margin">
              <wp:posOffset>1714500</wp:posOffset>
            </wp:positionV>
            <wp:extent cx="1873250" cy="1257300"/>
            <wp:effectExtent l="0" t="0" r="0" b="0"/>
            <wp:wrapSquare wrapText="bothSides"/>
            <wp:docPr id="784134751" name="Picture 4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4134751" name="Picture 4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3250" cy="1257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16A9E">
        <w:t xml:space="preserve">Mana </w:t>
      </w:r>
      <w:proofErr w:type="spellStart"/>
      <w:r w:rsidR="00D16A9E">
        <w:t>Pasefika</w:t>
      </w:r>
      <w:proofErr w:type="spellEnd"/>
      <w:r w:rsidR="00D16A9E">
        <w:t xml:space="preserve"> is a new member of the DPO Coalition.</w:t>
      </w:r>
    </w:p>
    <w:p w14:paraId="0EDDF663" w14:textId="77777777" w:rsidR="00D16A9E" w:rsidRDefault="00D16A9E" w:rsidP="001821B8"/>
    <w:p w14:paraId="1FCE866C" w14:textId="77777777" w:rsidR="00D16A9E" w:rsidRDefault="00D16A9E" w:rsidP="001821B8"/>
    <w:p w14:paraId="2DA5C0FE" w14:textId="5CB14150" w:rsidR="00D16A9E" w:rsidRDefault="00D16A9E" w:rsidP="001821B8">
      <w:r>
        <w:t xml:space="preserve">The people from Mana </w:t>
      </w:r>
      <w:proofErr w:type="spellStart"/>
      <w:r>
        <w:t>Pasefika</w:t>
      </w:r>
      <w:proofErr w:type="spellEnd"/>
      <w:r>
        <w:t xml:space="preserve"> at the DPO Coalition meetings were:</w:t>
      </w:r>
    </w:p>
    <w:p w14:paraId="3453FF00" w14:textId="4C689617" w:rsidR="00D16A9E" w:rsidRDefault="00D16A9E" w:rsidP="00D16A9E">
      <w:pPr>
        <w:pStyle w:val="Listtoplevel"/>
      </w:pPr>
      <w:r>
        <w:t>Pati Umaga</w:t>
      </w:r>
    </w:p>
    <w:p w14:paraId="3F7C7A21" w14:textId="7E82BAAE" w:rsidR="00D16A9E" w:rsidRDefault="001D5A00" w:rsidP="00D16A9E">
      <w:pPr>
        <w:pStyle w:val="Listtoplevel"/>
      </w:pPr>
      <w:r>
        <mc:AlternateContent>
          <mc:Choice Requires="wpg">
            <w:drawing>
              <wp:anchor distT="0" distB="0" distL="114300" distR="114300" simplePos="0" relativeHeight="251658319" behindDoc="0" locked="0" layoutInCell="1" allowOverlap="1" wp14:anchorId="7840A243" wp14:editId="09E11F81">
                <wp:simplePos x="0" y="0"/>
                <wp:positionH relativeFrom="column">
                  <wp:posOffset>57150</wp:posOffset>
                </wp:positionH>
                <wp:positionV relativeFrom="paragraph">
                  <wp:posOffset>204470</wp:posOffset>
                </wp:positionV>
                <wp:extent cx="1828800" cy="1828800"/>
                <wp:effectExtent l="0" t="0" r="0" b="0"/>
                <wp:wrapNone/>
                <wp:docPr id="64351832" name="Group 8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28800" cy="1828800"/>
                          <a:chOff x="0" y="0"/>
                          <a:chExt cx="1828800" cy="1828800"/>
                        </a:xfrm>
                      </wpg:grpSpPr>
                      <pic:pic xmlns:pic="http://schemas.openxmlformats.org/drawingml/2006/picture">
                        <pic:nvPicPr>
                          <pic:cNvPr id="155009050" name="Picture 46"/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18288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4457609" name="Cross 47"/>
                        <wps:cNvSpPr/>
                        <wps:spPr>
                          <a:xfrm rot="2765817">
                            <a:off x="850900" y="882650"/>
                            <a:ext cx="926465" cy="915670"/>
                          </a:xfrm>
                          <a:prstGeom prst="plus">
                            <a:avLst>
                              <a:gd name="adj" fmla="val 45646"/>
                            </a:avLst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306C859" id="Group 85" o:spid="_x0000_s1026" alt="&quot;&quot;" style="position:absolute;margin-left:4.5pt;margin-top:16.1pt;width:2in;height:2in;z-index:251948032" coordsize="18288,182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6" o:spid="_x0000_s1027" type="#_x0000_t75" style="position:absolute;width:18288;height:18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">
                  <v:imagedata r:id="rId46" o:title=""/>
                </v:shape>
                <v:shapetype id="_x0000_t11" coordsize="21600,21600" o:spt="11" adj="5400" path="m@0,l@0@0,0@0,0@2@0@2@0,21600@1,21600@1@2,21600@2,21600@0@1@0@1,xe">
                  <v:stroke joinstyle="miter"/>
                  <v:formulas>
                    <v:f eqn="val #0"/>
                    <v:f eqn="sum width 0 #0"/>
                    <v:f eqn="sum height 0 #0"/>
                    <v:f eqn="prod @0 2929 10000"/>
                    <v:f eqn="sum width 0 @3"/>
                    <v:f eqn="sum height 0 @3"/>
                    <v:f eqn="val width"/>
                    <v:f eqn="val height"/>
                    <v:f eqn="prod width 1 2"/>
                    <v:f eqn="prod height 1 2"/>
                  </v:formulas>
                  <v:path gradientshapeok="t" limo="10800,10800" o:connecttype="custom" o:connectlocs="@8,0;0,@9;@8,@7;@6,@9" textboxrect="0,0,21600,21600;5400,5400,16200,16200;10800,10800,10800,10800"/>
                  <v:handles>
                    <v:h position="#0,topLeft" switch="" xrange="0,10800"/>
                  </v:handles>
                </v:shapetype>
                <v:shape id="Cross 47" o:spid="_x0000_s1028" type="#_x0000_t11" style="position:absolute;left:8508;top:8826;width:9265;height:9157;rotation:3021010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" adj="9860" fillcolor="red" strokecolor="red" strokeweight="1pt"/>
              </v:group>
            </w:pict>
          </mc:Fallback>
        </mc:AlternateContent>
      </w:r>
      <w:r w:rsidR="00D16A9E">
        <w:t>LJ Apaipo.</w:t>
      </w:r>
    </w:p>
    <w:p w14:paraId="43370FEB" w14:textId="07D098C7" w:rsidR="00D16A9E" w:rsidRDefault="00D16A9E" w:rsidP="00D16A9E"/>
    <w:p w14:paraId="33D4D81C" w14:textId="1FA005E1" w:rsidR="00D16A9E" w:rsidRDefault="00D16A9E" w:rsidP="00D16A9E"/>
    <w:p w14:paraId="744BE7E4" w14:textId="163620DF" w:rsidR="00D16A9E" w:rsidRDefault="00D9060B" w:rsidP="00D16A9E">
      <w:r>
        <w:t>T</w:t>
      </w:r>
      <w:r w:rsidR="00D16A9E">
        <w:t xml:space="preserve">he DPO Coalition do not </w:t>
      </w:r>
      <w:r>
        <w:t xml:space="preserve">usually </w:t>
      </w:r>
      <w:r w:rsidR="00D16A9E">
        <w:t>take photos.</w:t>
      </w:r>
    </w:p>
    <w:p w14:paraId="6437AB39" w14:textId="6532DE62" w:rsidR="00D16A9E" w:rsidRDefault="00D16A9E" w:rsidP="00D16A9E"/>
    <w:p w14:paraId="7D45FCEF" w14:textId="6B8A544E" w:rsidR="00D16A9E" w:rsidRDefault="000E2B5E" w:rsidP="00D16A9E">
      <w:r>
        <w:rPr>
          <w:noProof/>
        </w:rPr>
        <w:drawing>
          <wp:anchor distT="0" distB="0" distL="114300" distR="114300" simplePos="0" relativeHeight="251658318" behindDoc="0" locked="0" layoutInCell="1" allowOverlap="1" wp14:anchorId="3305866C" wp14:editId="665C9C32">
            <wp:simplePos x="0" y="0"/>
            <wp:positionH relativeFrom="margin">
              <wp:posOffset>-114300</wp:posOffset>
            </wp:positionH>
            <wp:positionV relativeFrom="margin">
              <wp:posOffset>6629400</wp:posOffset>
            </wp:positionV>
            <wp:extent cx="2000250" cy="1499870"/>
            <wp:effectExtent l="0" t="0" r="0" b="5080"/>
            <wp:wrapSquare wrapText="bothSides"/>
            <wp:docPr id="1150339822" name="Picture 4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0339822" name="Picture 4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0" cy="1499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FD27AD" w14:textId="24A70704" w:rsidR="00D16A9E" w:rsidRDefault="00D16A9E" w:rsidP="00D16A9E">
      <w:r>
        <w:t>The DPO Coalition took a photo together because it was the first meeting Pati and LJ came to.</w:t>
      </w:r>
    </w:p>
    <w:p w14:paraId="48BEBEB9" w14:textId="77777777" w:rsidR="00D16A9E" w:rsidRDefault="00D16A9E" w:rsidP="001821B8"/>
    <w:p w14:paraId="3330D5CE" w14:textId="77777777" w:rsidR="00D16A9E" w:rsidRDefault="00D16A9E" w:rsidP="001821B8"/>
    <w:p w14:paraId="1F4766A9" w14:textId="66EF1467" w:rsidR="00D16A9E" w:rsidRDefault="00BB0CE9" w:rsidP="00BB0CE9">
      <w:pPr>
        <w:pStyle w:val="Heading1"/>
      </w:pPr>
      <w:bookmarkStart w:id="3" w:name="_Archives_New_Zealand"/>
      <w:bookmarkEnd w:id="3"/>
      <w:r>
        <w:lastRenderedPageBreak/>
        <w:t xml:space="preserve">Archives New Zealand </w:t>
      </w:r>
      <w:r>
        <w:rPr>
          <w:rFonts w:cs="Arial"/>
        </w:rPr>
        <w:t>–</w:t>
      </w:r>
      <w:r>
        <w:t xml:space="preserve"> Disposal of Care Records Consultation</w:t>
      </w:r>
    </w:p>
    <w:p w14:paraId="6D1F70BC" w14:textId="0B9B6996" w:rsidR="00BB0CE9" w:rsidRDefault="00BB0CE9" w:rsidP="001821B8"/>
    <w:p w14:paraId="0D9A82FE" w14:textId="1D9AD9E8" w:rsidR="00BB0CE9" w:rsidRDefault="00BB0CE9" w:rsidP="001821B8"/>
    <w:p w14:paraId="41D117B3" w14:textId="58A6645C" w:rsidR="00BB0CE9" w:rsidRDefault="00BC1C27" w:rsidP="001821B8">
      <w:r>
        <w:rPr>
          <w:noProof/>
        </w:rPr>
        <w:drawing>
          <wp:anchor distT="0" distB="0" distL="114300" distR="114300" simplePos="0" relativeHeight="251658431" behindDoc="0" locked="0" layoutInCell="1" allowOverlap="1" wp14:anchorId="0D3EC7D0" wp14:editId="5A6E442B">
            <wp:simplePos x="0" y="0"/>
            <wp:positionH relativeFrom="margin">
              <wp:posOffset>-1270</wp:posOffset>
            </wp:positionH>
            <wp:positionV relativeFrom="margin">
              <wp:posOffset>1943100</wp:posOffset>
            </wp:positionV>
            <wp:extent cx="1828800" cy="1737360"/>
            <wp:effectExtent l="0" t="0" r="0" b="0"/>
            <wp:wrapSquare wrapText="bothSides"/>
            <wp:docPr id="1711262627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1262627" name="Picture 1711262627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1737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B0CE9">
        <w:t xml:space="preserve">We met with </w:t>
      </w:r>
      <w:r w:rsidR="00A16ADD">
        <w:t>2</w:t>
      </w:r>
      <w:r w:rsidR="00BB0CE9">
        <w:t xml:space="preserve"> people from </w:t>
      </w:r>
      <w:r w:rsidR="00BB0CE9">
        <w:rPr>
          <w:b/>
          <w:bCs/>
        </w:rPr>
        <w:t>Archives New Zealand</w:t>
      </w:r>
      <w:r w:rsidR="00BB0CE9">
        <w:t>:</w:t>
      </w:r>
    </w:p>
    <w:p w14:paraId="6772F0E2" w14:textId="38E3B563" w:rsidR="00BB0CE9" w:rsidRDefault="00BB0CE9" w:rsidP="00BB0CE9">
      <w:pPr>
        <w:pStyle w:val="Listtoplevel"/>
      </w:pPr>
      <w:r>
        <w:t xml:space="preserve">Susan Jenkins </w:t>
      </w:r>
      <w:r>
        <w:rPr>
          <w:rFonts w:cs="Arial"/>
        </w:rPr>
        <w:t>–</w:t>
      </w:r>
      <w:r>
        <w:t xml:space="preserve"> Archivist</w:t>
      </w:r>
    </w:p>
    <w:p w14:paraId="2376DEB6" w14:textId="71B2EE34" w:rsidR="00BB0CE9" w:rsidRDefault="00BB0CE9" w:rsidP="00BB0CE9">
      <w:pPr>
        <w:pStyle w:val="Listtoplevel"/>
      </w:pPr>
      <w:r>
        <w:t xml:space="preserve">Belinda Battley </w:t>
      </w:r>
      <w:r>
        <w:rPr>
          <w:rFonts w:cs="Arial"/>
        </w:rPr>
        <w:t>–</w:t>
      </w:r>
      <w:r>
        <w:t xml:space="preserve"> Principal Advisor.</w:t>
      </w:r>
    </w:p>
    <w:p w14:paraId="7BCA2CB1" w14:textId="4C1E64F8" w:rsidR="00BB0CE9" w:rsidRDefault="00CD426B" w:rsidP="00BB0CE9">
      <w:r>
        <w:rPr>
          <w:b/>
          <w:bCs/>
          <w:noProof/>
        </w:rPr>
        <w:drawing>
          <wp:anchor distT="0" distB="0" distL="114300" distR="114300" simplePos="0" relativeHeight="251658320" behindDoc="0" locked="0" layoutInCell="1" allowOverlap="1" wp14:anchorId="303FCB82" wp14:editId="1C825C93">
            <wp:simplePos x="0" y="0"/>
            <wp:positionH relativeFrom="margin">
              <wp:posOffset>114300</wp:posOffset>
            </wp:positionH>
            <wp:positionV relativeFrom="margin">
              <wp:posOffset>4572000</wp:posOffset>
            </wp:positionV>
            <wp:extent cx="1371600" cy="2329815"/>
            <wp:effectExtent l="0" t="0" r="0" b="0"/>
            <wp:wrapSquare wrapText="bothSides"/>
            <wp:docPr id="1342207386" name="Picture 4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2207386" name="Picture 4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020" r="33370"/>
                    <a:stretch/>
                  </pic:blipFill>
                  <pic:spPr bwMode="auto">
                    <a:xfrm>
                      <a:off x="0" y="0"/>
                      <a:ext cx="1371600" cy="23298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FC410C" w14:textId="6A25EDBD" w:rsidR="00BB0CE9" w:rsidRDefault="00507C85" w:rsidP="00BB0CE9">
      <w:r>
        <w:rPr>
          <w:noProof/>
        </w:rPr>
        <mc:AlternateContent>
          <mc:Choice Requires="wps">
            <w:drawing>
              <wp:anchor distT="0" distB="0" distL="114300" distR="114300" simplePos="0" relativeHeight="251658254" behindDoc="1" locked="0" layoutInCell="1" allowOverlap="1" wp14:anchorId="0D4AE93F" wp14:editId="5D743B34">
                <wp:simplePos x="0" y="0"/>
                <wp:positionH relativeFrom="column">
                  <wp:posOffset>2286000</wp:posOffset>
                </wp:positionH>
                <wp:positionV relativeFrom="paragraph">
                  <wp:posOffset>249555</wp:posOffset>
                </wp:positionV>
                <wp:extent cx="3429000" cy="800100"/>
                <wp:effectExtent l="0" t="0" r="0" b="0"/>
                <wp:wrapNone/>
                <wp:docPr id="1511840007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29000" cy="800100"/>
                        </a:xfrm>
                        <a:prstGeom prst="rect">
                          <a:avLst/>
                        </a:prstGeom>
                        <a:solidFill>
                          <a:srgbClr val="C7DDF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4AB571D" id="Rectangle 5" o:spid="_x0000_s1026" alt="&quot;&quot;" style="position:absolute;margin-left:180pt;margin-top:19.65pt;width:270pt;height:63pt;z-index:-251506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" fillcolor="#c7ddf1" stroked="f" strokeweight="1pt"/>
            </w:pict>
          </mc:Fallback>
        </mc:AlternateContent>
      </w:r>
    </w:p>
    <w:p w14:paraId="26667008" w14:textId="1B6DD850" w:rsidR="00BB0CE9" w:rsidRDefault="00BB0CE9" w:rsidP="00BB0CE9">
      <w:r>
        <w:rPr>
          <w:b/>
          <w:bCs/>
        </w:rPr>
        <w:t xml:space="preserve">Archives New Zealand </w:t>
      </w:r>
      <w:r>
        <w:t xml:space="preserve">looks after important </w:t>
      </w:r>
      <w:r w:rsidR="00467DBF">
        <w:t>G</w:t>
      </w:r>
      <w:r>
        <w:t>overnment information.</w:t>
      </w:r>
    </w:p>
    <w:p w14:paraId="1C86587C" w14:textId="77777777" w:rsidR="00BB0CE9" w:rsidRDefault="00BB0CE9" w:rsidP="00BB0CE9"/>
    <w:p w14:paraId="58E00C7C" w14:textId="77777777" w:rsidR="00BB0CE9" w:rsidRDefault="00BB0CE9" w:rsidP="00BB0CE9"/>
    <w:p w14:paraId="4798D6C5" w14:textId="36895B93" w:rsidR="00BB0CE9" w:rsidRDefault="00BC1C27" w:rsidP="00BB0CE9">
      <w:r>
        <w:rPr>
          <w:b/>
          <w:bCs/>
          <w:noProof/>
        </w:rPr>
        <w:drawing>
          <wp:anchor distT="0" distB="0" distL="114300" distR="114300" simplePos="0" relativeHeight="251658432" behindDoc="0" locked="0" layoutInCell="1" allowOverlap="1" wp14:anchorId="16D2486F" wp14:editId="6C823669">
            <wp:simplePos x="0" y="0"/>
            <wp:positionH relativeFrom="margin">
              <wp:posOffset>0</wp:posOffset>
            </wp:positionH>
            <wp:positionV relativeFrom="margin">
              <wp:posOffset>7315200</wp:posOffset>
            </wp:positionV>
            <wp:extent cx="1600200" cy="1600200"/>
            <wp:effectExtent l="0" t="0" r="0" b="0"/>
            <wp:wrapSquare wrapText="bothSides"/>
            <wp:docPr id="2038821670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8821670" name="Picture 2038821670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E4DFE">
        <w:t xml:space="preserve">Archives New Zealand looks after information about people who were in </w:t>
      </w:r>
      <w:r w:rsidR="00DE4DFE">
        <w:rPr>
          <w:b/>
          <w:bCs/>
        </w:rPr>
        <w:t>state care</w:t>
      </w:r>
      <w:r w:rsidR="00DE4DFE">
        <w:t>.</w:t>
      </w:r>
    </w:p>
    <w:p w14:paraId="69FCF055" w14:textId="6AF73BF9" w:rsidR="00CD426B" w:rsidRDefault="00CD426B" w:rsidP="00BB0CE9"/>
    <w:p w14:paraId="49E13491" w14:textId="509E4D7D" w:rsidR="00CD426B" w:rsidRDefault="00CD426B" w:rsidP="00BB0CE9">
      <w:r>
        <w:rPr>
          <w:noProof/>
        </w:rPr>
        <mc:AlternateContent>
          <mc:Choice Requires="wps">
            <w:drawing>
              <wp:anchor distT="0" distB="0" distL="114300" distR="114300" simplePos="0" relativeHeight="251658255" behindDoc="1" locked="0" layoutInCell="1" allowOverlap="1" wp14:anchorId="3F49416C" wp14:editId="4F102903">
                <wp:simplePos x="0" y="0"/>
                <wp:positionH relativeFrom="column">
                  <wp:posOffset>2286000</wp:posOffset>
                </wp:positionH>
                <wp:positionV relativeFrom="paragraph">
                  <wp:posOffset>257810</wp:posOffset>
                </wp:positionV>
                <wp:extent cx="3429000" cy="800100"/>
                <wp:effectExtent l="0" t="0" r="0" b="0"/>
                <wp:wrapNone/>
                <wp:docPr id="555630470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29000" cy="800100"/>
                        </a:xfrm>
                        <a:prstGeom prst="rect">
                          <a:avLst/>
                        </a:prstGeom>
                        <a:solidFill>
                          <a:srgbClr val="C7DDF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8F77B9F" id="Rectangle 5" o:spid="_x0000_s1026" alt="&quot;&quot;" style="position:absolute;margin-left:180pt;margin-top:20.3pt;width:270pt;height:63pt;z-index:-251504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" fillcolor="#c7ddf1" stroked="f" strokeweight="1pt"/>
            </w:pict>
          </mc:Fallback>
        </mc:AlternateContent>
      </w:r>
    </w:p>
    <w:p w14:paraId="62BEE8AD" w14:textId="554AED95" w:rsidR="00DE4DFE" w:rsidRDefault="00CD426B" w:rsidP="00CD426B">
      <w:r>
        <w:rPr>
          <w:b/>
          <w:bCs/>
        </w:rPr>
        <w:t>State care</w:t>
      </w:r>
      <w:r>
        <w:t xml:space="preserve"> is when the Government </w:t>
      </w:r>
      <w:proofErr w:type="gramStart"/>
      <w:r w:rsidR="00744831">
        <w:t>is in charge of</w:t>
      </w:r>
      <w:proofErr w:type="gramEnd"/>
      <w:r w:rsidR="00744831">
        <w:t xml:space="preserve"> looking after you</w:t>
      </w:r>
      <w:r>
        <w:t>.</w:t>
      </w:r>
    </w:p>
    <w:p w14:paraId="607BFD42" w14:textId="57E30ED0" w:rsidR="00DE4DFE" w:rsidRDefault="00CD426B" w:rsidP="00E864BB">
      <w:r>
        <w:rPr>
          <w:b/>
          <w:bCs/>
          <w:noProof/>
        </w:rPr>
        <w:lastRenderedPageBreak/>
        <w:drawing>
          <wp:anchor distT="0" distB="0" distL="114300" distR="114300" simplePos="0" relativeHeight="251658321" behindDoc="0" locked="0" layoutInCell="1" allowOverlap="1" wp14:anchorId="5F4A5BBA" wp14:editId="50263C88">
            <wp:simplePos x="0" y="0"/>
            <wp:positionH relativeFrom="margin">
              <wp:posOffset>111125</wp:posOffset>
            </wp:positionH>
            <wp:positionV relativeFrom="margin">
              <wp:posOffset>114300</wp:posOffset>
            </wp:positionV>
            <wp:extent cx="1355090" cy="1720850"/>
            <wp:effectExtent l="0" t="0" r="0" b="0"/>
            <wp:wrapSquare wrapText="bothSides"/>
            <wp:docPr id="481898745" name="Picture 5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1898745" name="Picture 5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5090" cy="1720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E4DFE" w:rsidRPr="006652A2">
        <w:t xml:space="preserve">This information is called </w:t>
      </w:r>
      <w:r w:rsidR="006652A2" w:rsidRPr="006652A2">
        <w:rPr>
          <w:b/>
          <w:bCs/>
        </w:rPr>
        <w:t xml:space="preserve">care </w:t>
      </w:r>
      <w:r w:rsidR="00DE4DFE" w:rsidRPr="006652A2">
        <w:rPr>
          <w:b/>
          <w:bCs/>
        </w:rPr>
        <w:t>records</w:t>
      </w:r>
      <w:r w:rsidR="00DE4DFE" w:rsidRPr="006652A2">
        <w:t>.</w:t>
      </w:r>
    </w:p>
    <w:p w14:paraId="20465DE3" w14:textId="3EECB312" w:rsidR="00DE4DFE" w:rsidRDefault="00DE4DFE" w:rsidP="00CD426B">
      <w:pPr>
        <w:ind w:left="0"/>
      </w:pPr>
    </w:p>
    <w:p w14:paraId="191B79A1" w14:textId="757DC7AF" w:rsidR="00DE4DFE" w:rsidRDefault="006652A2" w:rsidP="00BB0CE9">
      <w:r>
        <w:rPr>
          <w:noProof/>
        </w:rPr>
        <mc:AlternateContent>
          <mc:Choice Requires="wps">
            <w:drawing>
              <wp:anchor distT="0" distB="0" distL="114300" distR="114300" simplePos="0" relativeHeight="251658256" behindDoc="1" locked="0" layoutInCell="1" allowOverlap="1" wp14:anchorId="463A6BF3" wp14:editId="3A022557">
                <wp:simplePos x="0" y="0"/>
                <wp:positionH relativeFrom="column">
                  <wp:posOffset>2286000</wp:posOffset>
                </wp:positionH>
                <wp:positionV relativeFrom="paragraph">
                  <wp:posOffset>205740</wp:posOffset>
                </wp:positionV>
                <wp:extent cx="3429000" cy="806450"/>
                <wp:effectExtent l="0" t="0" r="0" b="0"/>
                <wp:wrapNone/>
                <wp:docPr id="1059238713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29000" cy="806450"/>
                        </a:xfrm>
                        <a:prstGeom prst="rect">
                          <a:avLst/>
                        </a:prstGeom>
                        <a:solidFill>
                          <a:srgbClr val="C7DDF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751E956" id="Rectangle 5" o:spid="_x0000_s1026" alt="&quot;&quot;" style="position:absolute;margin-left:180pt;margin-top:16.2pt;width:270pt;height:63.5pt;z-index:-251502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" fillcolor="#c7ddf1" stroked="f" strokeweight="1pt"/>
            </w:pict>
          </mc:Fallback>
        </mc:AlternateContent>
      </w:r>
    </w:p>
    <w:p w14:paraId="4443F92A" w14:textId="7A777A04" w:rsidR="00DE4DFE" w:rsidRDefault="00DE4DFE" w:rsidP="00DE4DFE">
      <w:r>
        <w:t xml:space="preserve">A </w:t>
      </w:r>
      <w:r>
        <w:rPr>
          <w:b/>
          <w:bCs/>
        </w:rPr>
        <w:t>record</w:t>
      </w:r>
      <w:r>
        <w:t xml:space="preserve"> is written information about what happened to someone.</w:t>
      </w:r>
    </w:p>
    <w:p w14:paraId="571E299B" w14:textId="095A5DD0" w:rsidR="00DE4DFE" w:rsidRDefault="00DE4DFE" w:rsidP="00DE4DFE"/>
    <w:p w14:paraId="18070B37" w14:textId="4598F917" w:rsidR="00DE4DFE" w:rsidRDefault="00DE4DFE" w:rsidP="00DE4DFE"/>
    <w:p w14:paraId="5CED16FB" w14:textId="1898D0B5" w:rsidR="001B1389" w:rsidRDefault="007A60A0" w:rsidP="00DE4DFE">
      <w:r>
        <w:rPr>
          <w:noProof/>
        </w:rPr>
        <w:drawing>
          <wp:anchor distT="0" distB="0" distL="114300" distR="114300" simplePos="0" relativeHeight="251658322" behindDoc="0" locked="0" layoutInCell="1" allowOverlap="1" wp14:anchorId="09F790B8" wp14:editId="65ED1208">
            <wp:simplePos x="0" y="0"/>
            <wp:positionH relativeFrom="margin">
              <wp:posOffset>0</wp:posOffset>
            </wp:positionH>
            <wp:positionV relativeFrom="margin">
              <wp:posOffset>3314700</wp:posOffset>
            </wp:positionV>
            <wp:extent cx="1714500" cy="1714500"/>
            <wp:effectExtent l="0" t="0" r="0" b="0"/>
            <wp:wrapSquare wrapText="bothSides"/>
            <wp:docPr id="622214798" name="Picture 5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2214798" name="Picture 5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4500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B1389">
        <w:t xml:space="preserve">New Zealand has done a </w:t>
      </w:r>
      <w:r w:rsidR="001B1389">
        <w:rPr>
          <w:b/>
          <w:bCs/>
        </w:rPr>
        <w:t>Royal Commission of Inquiry into Abuse in Care</w:t>
      </w:r>
      <w:r w:rsidR="001B1389">
        <w:t xml:space="preserve">. </w:t>
      </w:r>
    </w:p>
    <w:p w14:paraId="71175E72" w14:textId="77777777" w:rsidR="007A60A0" w:rsidRDefault="007A60A0" w:rsidP="00DE4DFE"/>
    <w:p w14:paraId="18709F6C" w14:textId="77777777" w:rsidR="007A60A0" w:rsidRDefault="007A60A0" w:rsidP="00DE4DFE"/>
    <w:p w14:paraId="38ADFE80" w14:textId="0FD6304C" w:rsidR="007A60A0" w:rsidRDefault="007A60A0" w:rsidP="007A60A0">
      <w:r>
        <w:t xml:space="preserve">The </w:t>
      </w:r>
      <w:r>
        <w:rPr>
          <w:b/>
          <w:bCs/>
        </w:rPr>
        <w:t xml:space="preserve">Royal Commission of Inquiry into Abuse in Care </w:t>
      </w:r>
      <w:r>
        <w:t xml:space="preserve">is called the </w:t>
      </w:r>
      <w:r>
        <w:rPr>
          <w:b/>
          <w:bCs/>
        </w:rPr>
        <w:t xml:space="preserve">Royal Commission </w:t>
      </w:r>
      <w:r>
        <w:t>for short.</w:t>
      </w:r>
    </w:p>
    <w:p w14:paraId="64CFE912" w14:textId="482B8FCC" w:rsidR="001B1389" w:rsidRDefault="001B1389" w:rsidP="00DE4DFE"/>
    <w:p w14:paraId="40DF6D75" w14:textId="1148CD19" w:rsidR="001B1389" w:rsidRDefault="00E955AF" w:rsidP="00DE4DFE">
      <w:r>
        <w:rPr>
          <w:noProof/>
        </w:rPr>
        <mc:AlternateContent>
          <mc:Choice Requires="wps">
            <w:drawing>
              <wp:anchor distT="0" distB="0" distL="114300" distR="114300" simplePos="0" relativeHeight="251658257" behindDoc="1" locked="0" layoutInCell="1" allowOverlap="1" wp14:anchorId="5D451237" wp14:editId="69218C80">
                <wp:simplePos x="0" y="0"/>
                <wp:positionH relativeFrom="column">
                  <wp:posOffset>2286000</wp:posOffset>
                </wp:positionH>
                <wp:positionV relativeFrom="paragraph">
                  <wp:posOffset>261620</wp:posOffset>
                </wp:positionV>
                <wp:extent cx="3429000" cy="1066800"/>
                <wp:effectExtent l="0" t="0" r="0" b="0"/>
                <wp:wrapNone/>
                <wp:docPr id="1108077104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29000" cy="1066800"/>
                        </a:xfrm>
                        <a:prstGeom prst="rect">
                          <a:avLst/>
                        </a:prstGeom>
                        <a:solidFill>
                          <a:srgbClr val="C7DDF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6DAB553" id="Rectangle 5" o:spid="_x0000_s1026" alt="&quot;&quot;" style="position:absolute;margin-left:180pt;margin-top:20.6pt;width:270pt;height:84pt;z-index:-251500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" fillcolor="#c7ddf1" stroked="f" strokeweight="1pt"/>
            </w:pict>
          </mc:Fallback>
        </mc:AlternateContent>
      </w:r>
      <w:r w:rsidR="00F51134">
        <w:rPr>
          <w:b/>
          <w:bCs/>
          <w:noProof/>
        </w:rPr>
        <w:drawing>
          <wp:anchor distT="0" distB="0" distL="114300" distR="114300" simplePos="0" relativeHeight="251658323" behindDoc="0" locked="0" layoutInCell="1" allowOverlap="1" wp14:anchorId="0FB0696B" wp14:editId="59A77919">
            <wp:simplePos x="0" y="0"/>
            <wp:positionH relativeFrom="margin">
              <wp:posOffset>0</wp:posOffset>
            </wp:positionH>
            <wp:positionV relativeFrom="margin">
              <wp:posOffset>6057900</wp:posOffset>
            </wp:positionV>
            <wp:extent cx="1654175" cy="1485900"/>
            <wp:effectExtent l="0" t="0" r="3175" b="0"/>
            <wp:wrapSquare wrapText="bothSides"/>
            <wp:docPr id="1244160024" name="Picture 5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4160024" name="Picture 5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4175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D81EC7" w14:textId="46282A80" w:rsidR="001B1389" w:rsidRDefault="001B1389" w:rsidP="00DE4DFE">
      <w:r>
        <w:t xml:space="preserve">The </w:t>
      </w:r>
      <w:r>
        <w:rPr>
          <w:b/>
          <w:bCs/>
        </w:rPr>
        <w:t xml:space="preserve">Royal Commission </w:t>
      </w:r>
      <w:r w:rsidR="00C33F30">
        <w:t>found out information about</w:t>
      </w:r>
      <w:r>
        <w:t xml:space="preserve"> how people were hurt in state care. </w:t>
      </w:r>
    </w:p>
    <w:p w14:paraId="513B07AE" w14:textId="20C828C3" w:rsidR="001B1389" w:rsidRDefault="001B1389" w:rsidP="00DE4DFE"/>
    <w:p w14:paraId="55BBC72F" w14:textId="4FEFCB70" w:rsidR="001B1389" w:rsidRDefault="001B1389" w:rsidP="00DE4DFE"/>
    <w:p w14:paraId="35135A2C" w14:textId="72A64B35" w:rsidR="00DE4DFE" w:rsidRDefault="007A60A0" w:rsidP="00DE4DFE">
      <w:r>
        <w:rPr>
          <w:b/>
          <w:bCs/>
          <w:noProof/>
        </w:rPr>
        <w:lastRenderedPageBreak/>
        <w:drawing>
          <wp:anchor distT="0" distB="0" distL="114300" distR="114300" simplePos="0" relativeHeight="251658324" behindDoc="0" locked="0" layoutInCell="1" allowOverlap="1" wp14:anchorId="6702EB8C" wp14:editId="1F27FC84">
            <wp:simplePos x="0" y="0"/>
            <wp:positionH relativeFrom="margin">
              <wp:posOffset>-158750</wp:posOffset>
            </wp:positionH>
            <wp:positionV relativeFrom="margin">
              <wp:posOffset>12700</wp:posOffset>
            </wp:positionV>
            <wp:extent cx="1779270" cy="1016000"/>
            <wp:effectExtent l="0" t="0" r="0" b="0"/>
            <wp:wrapSquare wrapText="bothSides"/>
            <wp:docPr id="2025630804" name="Picture 5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5630804" name="Picture 5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9270" cy="101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B1389">
        <w:t xml:space="preserve">It also </w:t>
      </w:r>
      <w:r w:rsidR="004C7A93">
        <w:t>found out information about</w:t>
      </w:r>
      <w:r w:rsidR="001B1389">
        <w:t xml:space="preserve"> how people were hurt in </w:t>
      </w:r>
      <w:r w:rsidR="001B1389" w:rsidRPr="001B1389">
        <w:rPr>
          <w:b/>
          <w:bCs/>
        </w:rPr>
        <w:t>faith-based care</w:t>
      </w:r>
      <w:r w:rsidR="001B1389">
        <w:t>.</w:t>
      </w:r>
      <w:r w:rsidR="00DE4DFE">
        <w:t xml:space="preserve"> </w:t>
      </w:r>
    </w:p>
    <w:p w14:paraId="779B0427" w14:textId="15AABB38" w:rsidR="001B1389" w:rsidRDefault="001B1389" w:rsidP="00DE4DFE"/>
    <w:p w14:paraId="78166452" w14:textId="51DD0BEA" w:rsidR="001B1389" w:rsidRDefault="00E955AF" w:rsidP="001B1389">
      <w:pPr>
        <w:ind w:left="0"/>
      </w:pPr>
      <w:r w:rsidRPr="00E955AF">
        <w:rPr>
          <w:noProof/>
        </w:rPr>
        <w:drawing>
          <wp:anchor distT="0" distB="0" distL="114300" distR="114300" simplePos="0" relativeHeight="251658449" behindDoc="0" locked="0" layoutInCell="1" allowOverlap="1" wp14:anchorId="33CA9CDF" wp14:editId="50EF9243">
            <wp:simplePos x="0" y="0"/>
            <wp:positionH relativeFrom="margin">
              <wp:align>left</wp:align>
            </wp:positionH>
            <wp:positionV relativeFrom="paragraph">
              <wp:posOffset>7620</wp:posOffset>
            </wp:positionV>
            <wp:extent cx="1243965" cy="1543050"/>
            <wp:effectExtent l="0" t="0" r="0" b="0"/>
            <wp:wrapNone/>
            <wp:docPr id="1651134591" name="Picture 51" descr="A black and white drawing of a churc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1134591" name="Picture 51" descr="A black and white drawing of a church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3965" cy="154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F530B">
        <w:rPr>
          <w:noProof/>
        </w:rPr>
        <mc:AlternateContent>
          <mc:Choice Requires="wps">
            <w:drawing>
              <wp:anchor distT="0" distB="0" distL="114300" distR="114300" simplePos="0" relativeHeight="251658258" behindDoc="1" locked="0" layoutInCell="1" allowOverlap="1" wp14:anchorId="0B8D01E3" wp14:editId="08C6F91D">
                <wp:simplePos x="0" y="0"/>
                <wp:positionH relativeFrom="column">
                  <wp:posOffset>2286000</wp:posOffset>
                </wp:positionH>
                <wp:positionV relativeFrom="paragraph">
                  <wp:posOffset>312420</wp:posOffset>
                </wp:positionV>
                <wp:extent cx="3429000" cy="1028700"/>
                <wp:effectExtent l="0" t="0" r="0" b="0"/>
                <wp:wrapNone/>
                <wp:docPr id="2061606794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29000" cy="1028700"/>
                        </a:xfrm>
                        <a:prstGeom prst="rect">
                          <a:avLst/>
                        </a:prstGeom>
                        <a:solidFill>
                          <a:srgbClr val="C7DDF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FC73510" id="Rectangle 5" o:spid="_x0000_s1026" alt="&quot;&quot;" style="position:absolute;margin-left:180pt;margin-top:24.6pt;width:270pt;height:81pt;z-index:-251498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" fillcolor="#c7ddf1" stroked="f" strokeweight="1pt"/>
            </w:pict>
          </mc:Fallback>
        </mc:AlternateContent>
      </w:r>
    </w:p>
    <w:p w14:paraId="2105B202" w14:textId="2BB5E4A5" w:rsidR="001B1389" w:rsidRDefault="001B1389" w:rsidP="00DE4DFE">
      <w:r>
        <w:rPr>
          <w:b/>
          <w:bCs/>
        </w:rPr>
        <w:t>Faith-based care</w:t>
      </w:r>
      <w:r>
        <w:t xml:space="preserve"> is when a religious group</w:t>
      </w:r>
      <w:r w:rsidR="00EF530B">
        <w:t xml:space="preserve"> like a church</w:t>
      </w:r>
      <w:r>
        <w:t xml:space="preserve"> </w:t>
      </w:r>
      <w:proofErr w:type="gramStart"/>
      <w:r w:rsidR="00EF530B">
        <w:t>is in charge of</w:t>
      </w:r>
      <w:proofErr w:type="gramEnd"/>
      <w:r w:rsidR="00EF530B">
        <w:t xml:space="preserve"> looking after you.</w:t>
      </w:r>
      <w:r>
        <w:t xml:space="preserve"> </w:t>
      </w:r>
    </w:p>
    <w:p w14:paraId="304BD7CF" w14:textId="79C8FA90" w:rsidR="001B1389" w:rsidRDefault="001B1389" w:rsidP="00DE4DFE"/>
    <w:p w14:paraId="2B0FFA28" w14:textId="4762761F" w:rsidR="001B1389" w:rsidRDefault="00BC1C27" w:rsidP="007A60A0">
      <w:pPr>
        <w:ind w:left="0"/>
      </w:pPr>
      <w:r>
        <w:rPr>
          <w:noProof/>
        </w:rPr>
        <w:drawing>
          <wp:anchor distT="0" distB="0" distL="114300" distR="114300" simplePos="0" relativeHeight="251658433" behindDoc="0" locked="0" layoutInCell="1" allowOverlap="1" wp14:anchorId="57265ED4" wp14:editId="79A2902E">
            <wp:simplePos x="0" y="0"/>
            <wp:positionH relativeFrom="margin">
              <wp:posOffset>13970</wp:posOffset>
            </wp:positionH>
            <wp:positionV relativeFrom="margin">
              <wp:posOffset>3200400</wp:posOffset>
            </wp:positionV>
            <wp:extent cx="1631950" cy="1631950"/>
            <wp:effectExtent l="0" t="0" r="6350" b="0"/>
            <wp:wrapSquare wrapText="bothSides"/>
            <wp:docPr id="1804783769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4783769" name="Picture 1804783769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1950" cy="163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9D3E1B7" w14:textId="5C1C5E82" w:rsidR="001B1389" w:rsidRDefault="001B1389" w:rsidP="00DE4DFE">
      <w:r>
        <w:t>The Royal Commission said</w:t>
      </w:r>
      <w:r w:rsidR="00A445CD">
        <w:t xml:space="preserve"> the </w:t>
      </w:r>
      <w:r w:rsidR="00467DBF">
        <w:t>G</w:t>
      </w:r>
      <w:r w:rsidR="00A445CD">
        <w:t>overnment needed to be careful about throwing away care records.</w:t>
      </w:r>
    </w:p>
    <w:p w14:paraId="4DAC3C6C" w14:textId="0601C873" w:rsidR="00A445CD" w:rsidRDefault="00A445CD" w:rsidP="00DE4DFE"/>
    <w:p w14:paraId="2CDDA70D" w14:textId="0D73A738" w:rsidR="00A445CD" w:rsidRDefault="006928F0" w:rsidP="00DE4DFE">
      <w:r>
        <w:rPr>
          <w:noProof/>
        </w:rPr>
        <w:drawing>
          <wp:anchor distT="0" distB="0" distL="114300" distR="114300" simplePos="0" relativeHeight="251658325" behindDoc="0" locked="0" layoutInCell="1" allowOverlap="1" wp14:anchorId="1B96371A" wp14:editId="2766B585">
            <wp:simplePos x="0" y="0"/>
            <wp:positionH relativeFrom="margin">
              <wp:posOffset>228600</wp:posOffset>
            </wp:positionH>
            <wp:positionV relativeFrom="margin">
              <wp:posOffset>5029200</wp:posOffset>
            </wp:positionV>
            <wp:extent cx="1117600" cy="1411605"/>
            <wp:effectExtent l="0" t="0" r="0" b="0"/>
            <wp:wrapSquare wrapText="bothSides"/>
            <wp:docPr id="486617593" name="Picture 5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617593" name="Picture 5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82" r="10706"/>
                    <a:stretch/>
                  </pic:blipFill>
                  <pic:spPr bwMode="auto">
                    <a:xfrm>
                      <a:off x="0" y="0"/>
                      <a:ext cx="1117600" cy="14116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AE3412" w14:textId="0D9D3FF1" w:rsidR="00A445CD" w:rsidRDefault="00A445CD" w:rsidP="00DE4DFE">
      <w:r>
        <w:t xml:space="preserve">The </w:t>
      </w:r>
      <w:r w:rsidR="00467DBF">
        <w:t>G</w:t>
      </w:r>
      <w:r>
        <w:t xml:space="preserve">overnment needs to make sure they do not throw any care records away by accident. </w:t>
      </w:r>
    </w:p>
    <w:p w14:paraId="6CFC9642" w14:textId="40214B1D" w:rsidR="00AA432D" w:rsidRDefault="00AA432D" w:rsidP="00DE4DFE"/>
    <w:p w14:paraId="4C0AB5F6" w14:textId="584B5F77" w:rsidR="00AA432D" w:rsidRDefault="006928F0" w:rsidP="00DE4DFE">
      <w:r>
        <w:rPr>
          <w:noProof/>
        </w:rPr>
        <w:drawing>
          <wp:anchor distT="0" distB="0" distL="114300" distR="114300" simplePos="0" relativeHeight="251658326" behindDoc="0" locked="0" layoutInCell="1" allowOverlap="1" wp14:anchorId="4313F77A" wp14:editId="5E9AB744">
            <wp:simplePos x="0" y="0"/>
            <wp:positionH relativeFrom="margin">
              <wp:posOffset>-6350</wp:posOffset>
            </wp:positionH>
            <wp:positionV relativeFrom="margin">
              <wp:posOffset>6743700</wp:posOffset>
            </wp:positionV>
            <wp:extent cx="1403350" cy="1403350"/>
            <wp:effectExtent l="0" t="0" r="0" b="6350"/>
            <wp:wrapSquare wrapText="bothSides"/>
            <wp:docPr id="1840553158" name="Picture 5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0553158" name="Picture 5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3350" cy="1403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31A597" w14:textId="6355FAB9" w:rsidR="00AA432D" w:rsidRDefault="00AA432D" w:rsidP="00DE4DFE">
      <w:r>
        <w:t xml:space="preserve">The government needs to </w:t>
      </w:r>
      <w:r w:rsidR="00467DBF">
        <w:t>properly destroy care records</w:t>
      </w:r>
      <w:r>
        <w:t xml:space="preserve"> if they do get thrown away. </w:t>
      </w:r>
    </w:p>
    <w:p w14:paraId="6226BA07" w14:textId="77777777" w:rsidR="00AA432D" w:rsidRDefault="00AA432D" w:rsidP="00EF530B">
      <w:pPr>
        <w:ind w:left="0"/>
      </w:pPr>
    </w:p>
    <w:p w14:paraId="6E6A893C" w14:textId="05270DB9" w:rsidR="00AA432D" w:rsidRDefault="007A60A0" w:rsidP="00DE4DFE">
      <w:r>
        <w:rPr>
          <w:noProof/>
        </w:rPr>
        <w:lastRenderedPageBreak/>
        <w:drawing>
          <wp:anchor distT="0" distB="0" distL="114300" distR="114300" simplePos="0" relativeHeight="251658327" behindDoc="0" locked="0" layoutInCell="1" allowOverlap="1" wp14:anchorId="03311A26" wp14:editId="707590DB">
            <wp:simplePos x="0" y="0"/>
            <wp:positionH relativeFrom="margin">
              <wp:posOffset>0</wp:posOffset>
            </wp:positionH>
            <wp:positionV relativeFrom="margin">
              <wp:posOffset>228600</wp:posOffset>
            </wp:positionV>
            <wp:extent cx="1637665" cy="1714500"/>
            <wp:effectExtent l="0" t="0" r="635" b="0"/>
            <wp:wrapSquare wrapText="bothSides"/>
            <wp:docPr id="927988019" name="Picture 5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7988019" name="Picture 5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7665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A432D">
        <w:t>Properly destroying records make</w:t>
      </w:r>
      <w:r w:rsidR="00E955AF">
        <w:t>s</w:t>
      </w:r>
      <w:r w:rsidR="00AA432D">
        <w:t xml:space="preserve"> sure that no one sees private information. </w:t>
      </w:r>
    </w:p>
    <w:p w14:paraId="03998486" w14:textId="77777777" w:rsidR="00A445CD" w:rsidRDefault="00A445CD" w:rsidP="00DE4DFE"/>
    <w:p w14:paraId="7AD30EC0" w14:textId="77777777" w:rsidR="00A445CD" w:rsidRDefault="00A445CD" w:rsidP="00DE4DFE"/>
    <w:p w14:paraId="5E99BD8B" w14:textId="5FD2E70D" w:rsidR="00A445CD" w:rsidRDefault="00A445CD" w:rsidP="00DE4DFE">
      <w:r>
        <w:t xml:space="preserve">Archives New Zealand told us what they are doing to make sure </w:t>
      </w:r>
      <w:r w:rsidR="00887A8B">
        <w:t xml:space="preserve">the </w:t>
      </w:r>
      <w:r w:rsidR="00467DBF">
        <w:t>G</w:t>
      </w:r>
      <w:r w:rsidR="00887A8B">
        <w:t xml:space="preserve">overnment is </w:t>
      </w:r>
      <w:r w:rsidR="00467DBF">
        <w:t>looking after</w:t>
      </w:r>
      <w:r w:rsidR="00887A8B">
        <w:t xml:space="preserve"> care records. </w:t>
      </w:r>
    </w:p>
    <w:p w14:paraId="4828C7EE" w14:textId="2A5BAE64" w:rsidR="00A445CD" w:rsidRDefault="006928F0" w:rsidP="00DE4DFE">
      <w:r>
        <w:rPr>
          <w:noProof/>
        </w:rPr>
        <w:drawing>
          <wp:anchor distT="0" distB="0" distL="114300" distR="114300" simplePos="0" relativeHeight="251658328" behindDoc="0" locked="0" layoutInCell="1" allowOverlap="1" wp14:anchorId="45E430A8" wp14:editId="694303A3">
            <wp:simplePos x="0" y="0"/>
            <wp:positionH relativeFrom="margin">
              <wp:posOffset>-12700</wp:posOffset>
            </wp:positionH>
            <wp:positionV relativeFrom="margin">
              <wp:posOffset>3429000</wp:posOffset>
            </wp:positionV>
            <wp:extent cx="1428750" cy="1600200"/>
            <wp:effectExtent l="0" t="0" r="0" b="0"/>
            <wp:wrapSquare wrapText="bothSides"/>
            <wp:docPr id="173259973" name="Picture 5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259973" name="Picture 5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8750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1D1032" w14:textId="6ED6327C" w:rsidR="00A445CD" w:rsidRDefault="00A445CD" w:rsidP="00DE4DFE"/>
    <w:p w14:paraId="76BAADBE" w14:textId="0F9E7D91" w:rsidR="00A445CD" w:rsidRDefault="00401AE8" w:rsidP="00DE4DFE">
      <w:r>
        <w:t>The Government can only throw care records away when they are sure they are allowed to.</w:t>
      </w:r>
    </w:p>
    <w:p w14:paraId="3625C83A" w14:textId="502C069A" w:rsidR="00A445CD" w:rsidRDefault="00A445CD" w:rsidP="00DE4DFE"/>
    <w:p w14:paraId="40A6764C" w14:textId="1517D0C3" w:rsidR="00A445CD" w:rsidRDefault="006928F0" w:rsidP="00DE4DFE">
      <w:r>
        <w:rPr>
          <w:noProof/>
        </w:rPr>
        <w:drawing>
          <wp:anchor distT="0" distB="0" distL="114300" distR="114300" simplePos="0" relativeHeight="251658329" behindDoc="0" locked="0" layoutInCell="1" allowOverlap="1" wp14:anchorId="6E5A08D5" wp14:editId="4AEF7B93">
            <wp:simplePos x="0" y="0"/>
            <wp:positionH relativeFrom="margin">
              <wp:posOffset>0</wp:posOffset>
            </wp:positionH>
            <wp:positionV relativeFrom="margin">
              <wp:posOffset>5603240</wp:posOffset>
            </wp:positionV>
            <wp:extent cx="1618615" cy="1229995"/>
            <wp:effectExtent l="0" t="0" r="635" b="8255"/>
            <wp:wrapSquare wrapText="bothSides"/>
            <wp:docPr id="118405507" name="Picture 6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405507" name="Picture 6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8615" cy="12299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CE206ED" w14:textId="2A5EE22E" w:rsidR="00A445CD" w:rsidRDefault="00AA432D" w:rsidP="00DE4DFE">
      <w:r>
        <w:t xml:space="preserve">There is </w:t>
      </w:r>
      <w:r w:rsidR="004C7A93">
        <w:t>still a lo</w:t>
      </w:r>
      <w:r w:rsidR="00BD3DF2">
        <w:t xml:space="preserve">t </w:t>
      </w:r>
      <w:r>
        <w:t xml:space="preserve">we need to learn before Archives New Zealand can be </w:t>
      </w:r>
      <w:r w:rsidR="00887A8B">
        <w:t>sure the government is being careful about throwing away care records.</w:t>
      </w:r>
    </w:p>
    <w:p w14:paraId="7A223B94" w14:textId="01F6D836" w:rsidR="00AA432D" w:rsidRDefault="00AA432D" w:rsidP="00DE4DFE"/>
    <w:p w14:paraId="5CDAA180" w14:textId="77777777" w:rsidR="00AA432D" w:rsidRDefault="00AA432D" w:rsidP="00DE4DFE"/>
    <w:p w14:paraId="05861D59" w14:textId="77777777" w:rsidR="004C04E8" w:rsidRDefault="004C04E8" w:rsidP="00DE4DFE"/>
    <w:p w14:paraId="4AEF806D" w14:textId="77777777" w:rsidR="004C04E8" w:rsidRDefault="004C04E8" w:rsidP="00DE4DFE"/>
    <w:p w14:paraId="288BB418" w14:textId="40E8723E" w:rsidR="00AA432D" w:rsidRDefault="00311AA1" w:rsidP="00DE4DFE">
      <w:r>
        <w:rPr>
          <w:b/>
          <w:bCs/>
          <w:noProof/>
        </w:rPr>
        <w:lastRenderedPageBreak/>
        <w:drawing>
          <wp:anchor distT="0" distB="0" distL="114300" distR="114300" simplePos="0" relativeHeight="251658330" behindDoc="0" locked="0" layoutInCell="1" allowOverlap="1" wp14:anchorId="36FAA72A" wp14:editId="4280182A">
            <wp:simplePos x="0" y="0"/>
            <wp:positionH relativeFrom="margin">
              <wp:posOffset>116205</wp:posOffset>
            </wp:positionH>
            <wp:positionV relativeFrom="margin">
              <wp:posOffset>457200</wp:posOffset>
            </wp:positionV>
            <wp:extent cx="1259840" cy="1600200"/>
            <wp:effectExtent l="0" t="0" r="0" b="0"/>
            <wp:wrapSquare wrapText="bothSides"/>
            <wp:docPr id="1971350569" name="Picture 5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1350569" name="Picture 5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9840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A432D">
        <w:t xml:space="preserve">This meeting </w:t>
      </w:r>
      <w:r w:rsidR="00BF18F1">
        <w:t>told the DPO Coalition</w:t>
      </w:r>
      <w:r w:rsidR="00AA432D">
        <w:t xml:space="preserve"> more about what Archives New Zealand needs to learn. </w:t>
      </w:r>
    </w:p>
    <w:p w14:paraId="5B2544F7" w14:textId="37563CDD" w:rsidR="00AA432D" w:rsidRDefault="00AA432D" w:rsidP="00DE4DFE"/>
    <w:p w14:paraId="33EE8F6B" w14:textId="789B6396" w:rsidR="00AA432D" w:rsidRDefault="00AA432D" w:rsidP="00DE4DFE"/>
    <w:p w14:paraId="51EE9D00" w14:textId="6F134ECA" w:rsidR="00AA432D" w:rsidRDefault="00AA432D" w:rsidP="00DE4DFE">
      <w:r>
        <w:t xml:space="preserve">Archives New Zealand only looks after </w:t>
      </w:r>
      <w:r>
        <w:rPr>
          <w:b/>
          <w:bCs/>
        </w:rPr>
        <w:t>original</w:t>
      </w:r>
      <w:r>
        <w:t xml:space="preserve"> care records.</w:t>
      </w:r>
    </w:p>
    <w:p w14:paraId="0EB7FC97" w14:textId="2D8D462E" w:rsidR="00AA432D" w:rsidRDefault="006928F0" w:rsidP="00DE4DFE">
      <w:r>
        <w:rPr>
          <w:noProof/>
        </w:rPr>
        <w:drawing>
          <wp:anchor distT="0" distB="0" distL="114300" distR="114300" simplePos="0" relativeHeight="251658331" behindDoc="0" locked="0" layoutInCell="1" allowOverlap="1" wp14:anchorId="1A916C22" wp14:editId="0F06B4CA">
            <wp:simplePos x="0" y="0"/>
            <wp:positionH relativeFrom="margin">
              <wp:posOffset>114300</wp:posOffset>
            </wp:positionH>
            <wp:positionV relativeFrom="margin">
              <wp:posOffset>2743200</wp:posOffset>
            </wp:positionV>
            <wp:extent cx="1145540" cy="1292225"/>
            <wp:effectExtent l="0" t="0" r="0" b="3175"/>
            <wp:wrapSquare wrapText="bothSides"/>
            <wp:docPr id="1743491140" name="Picture 6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3491140" name="Picture 6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5540" cy="1292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E2034D" w14:textId="74DF1749" w:rsidR="00AA432D" w:rsidRDefault="00EF530B" w:rsidP="00DE4DFE">
      <w:r>
        <w:rPr>
          <w:noProof/>
        </w:rPr>
        <mc:AlternateContent>
          <mc:Choice Requires="wps">
            <w:drawing>
              <wp:anchor distT="0" distB="0" distL="114300" distR="114300" simplePos="0" relativeHeight="251658259" behindDoc="1" locked="0" layoutInCell="1" allowOverlap="1" wp14:anchorId="0505D48A" wp14:editId="544F8342">
                <wp:simplePos x="0" y="0"/>
                <wp:positionH relativeFrom="column">
                  <wp:posOffset>2286000</wp:posOffset>
                </wp:positionH>
                <wp:positionV relativeFrom="paragraph">
                  <wp:posOffset>274320</wp:posOffset>
                </wp:positionV>
                <wp:extent cx="3429000" cy="800100"/>
                <wp:effectExtent l="0" t="0" r="0" b="0"/>
                <wp:wrapNone/>
                <wp:docPr id="1611972956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29000" cy="800100"/>
                        </a:xfrm>
                        <a:prstGeom prst="rect">
                          <a:avLst/>
                        </a:prstGeom>
                        <a:solidFill>
                          <a:srgbClr val="C7DDF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EEEA8D1" id="Rectangle 5" o:spid="_x0000_s1026" alt="&quot;&quot;" style="position:absolute;margin-left:180pt;margin-top:21.6pt;width:270pt;height:63pt;z-index:-251496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" fillcolor="#c7ddf1" stroked="f" strokeweight="1pt"/>
            </w:pict>
          </mc:Fallback>
        </mc:AlternateContent>
      </w:r>
    </w:p>
    <w:p w14:paraId="1F5746E7" w14:textId="4162E778" w:rsidR="00AA432D" w:rsidRDefault="00AA432D" w:rsidP="00DE4DFE">
      <w:r>
        <w:t xml:space="preserve">An </w:t>
      </w:r>
      <w:r>
        <w:rPr>
          <w:b/>
          <w:bCs/>
        </w:rPr>
        <w:t>original</w:t>
      </w:r>
      <w:r>
        <w:t xml:space="preserve"> record is the first version of a record.</w:t>
      </w:r>
    </w:p>
    <w:p w14:paraId="13D91E36" w14:textId="6E223289" w:rsidR="00887A8B" w:rsidRDefault="00887A8B" w:rsidP="00DE4DFE"/>
    <w:p w14:paraId="36777085" w14:textId="4F746263" w:rsidR="00887A8B" w:rsidRDefault="00887A8B" w:rsidP="00DE4DFE"/>
    <w:p w14:paraId="510377AA" w14:textId="3EEF4D67" w:rsidR="00887A8B" w:rsidRDefault="00311AA1" w:rsidP="00DE4DFE">
      <w:r>
        <w:rPr>
          <w:noProof/>
        </w:rPr>
        <w:drawing>
          <wp:anchor distT="0" distB="0" distL="114300" distR="114300" simplePos="0" relativeHeight="251658332" behindDoc="0" locked="0" layoutInCell="1" allowOverlap="1" wp14:anchorId="176BCE5C" wp14:editId="0F5271C4">
            <wp:simplePos x="0" y="0"/>
            <wp:positionH relativeFrom="margin">
              <wp:posOffset>0</wp:posOffset>
            </wp:positionH>
            <wp:positionV relativeFrom="margin">
              <wp:posOffset>4686300</wp:posOffset>
            </wp:positionV>
            <wp:extent cx="1485900" cy="1398905"/>
            <wp:effectExtent l="0" t="0" r="0" b="0"/>
            <wp:wrapSquare wrapText="bothSides"/>
            <wp:docPr id="1228744597" name="Picture 6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8744597" name="Picture 6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13989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87A8B">
        <w:t xml:space="preserve">Sometimes </w:t>
      </w:r>
      <w:r w:rsidR="004C04E8">
        <w:t>people make copies of an original record</w:t>
      </w:r>
      <w:r w:rsidR="00887A8B">
        <w:t>.</w:t>
      </w:r>
    </w:p>
    <w:p w14:paraId="490E6686" w14:textId="77777777" w:rsidR="00887A8B" w:rsidRDefault="00887A8B" w:rsidP="00DE4DFE"/>
    <w:p w14:paraId="7F463A23" w14:textId="6424E40B" w:rsidR="00887A8B" w:rsidRDefault="00887A8B" w:rsidP="00DE4DFE"/>
    <w:p w14:paraId="46C04A88" w14:textId="1DD897A2" w:rsidR="00AA432D" w:rsidRDefault="00AA432D" w:rsidP="00DE4DFE">
      <w:r>
        <w:t>We do not know who should be looking after copies of care records.</w:t>
      </w:r>
    </w:p>
    <w:p w14:paraId="7A9911F1" w14:textId="557775F6" w:rsidR="00AA432D" w:rsidRDefault="00AA432D" w:rsidP="00DE4DFE"/>
    <w:p w14:paraId="3A1E9372" w14:textId="62F53103" w:rsidR="00AA432D" w:rsidRDefault="006928F0" w:rsidP="00DE4DFE">
      <w:r>
        <w:rPr>
          <w:noProof/>
        </w:rPr>
        <w:drawing>
          <wp:anchor distT="0" distB="0" distL="114300" distR="114300" simplePos="0" relativeHeight="251658333" behindDoc="0" locked="0" layoutInCell="1" allowOverlap="1" wp14:anchorId="16DFF8E7" wp14:editId="68E33182">
            <wp:simplePos x="0" y="0"/>
            <wp:positionH relativeFrom="margin">
              <wp:posOffset>0</wp:posOffset>
            </wp:positionH>
            <wp:positionV relativeFrom="margin">
              <wp:posOffset>7200900</wp:posOffset>
            </wp:positionV>
            <wp:extent cx="1600200" cy="1290955"/>
            <wp:effectExtent l="0" t="0" r="0" b="4445"/>
            <wp:wrapSquare wrapText="bothSides"/>
            <wp:docPr id="1625709228" name="Picture 6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5709228" name="Picture 6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2909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26F6BA" w14:textId="3BDBD664" w:rsidR="00AA432D" w:rsidRDefault="00AA432D" w:rsidP="00DE4DFE">
      <w:r>
        <w:t xml:space="preserve">This makes it hard to know how to </w:t>
      </w:r>
      <w:r w:rsidR="0083532B">
        <w:t>keep</w:t>
      </w:r>
      <w:r>
        <w:t xml:space="preserve"> the information in copies of care records</w:t>
      </w:r>
      <w:r w:rsidR="0083532B">
        <w:t xml:space="preserve"> safe</w:t>
      </w:r>
      <w:r>
        <w:t>.</w:t>
      </w:r>
    </w:p>
    <w:p w14:paraId="327B9ECF" w14:textId="08BAE475" w:rsidR="00887A8B" w:rsidRDefault="00311AA1" w:rsidP="00DE4DFE">
      <w:r>
        <w:rPr>
          <w:noProof/>
        </w:rPr>
        <w:lastRenderedPageBreak/>
        <w:drawing>
          <wp:anchor distT="0" distB="0" distL="114300" distR="114300" simplePos="0" relativeHeight="251658334" behindDoc="0" locked="0" layoutInCell="1" allowOverlap="1" wp14:anchorId="6D801A2B" wp14:editId="6EEF491A">
            <wp:simplePos x="0" y="0"/>
            <wp:positionH relativeFrom="margin">
              <wp:posOffset>-25400</wp:posOffset>
            </wp:positionH>
            <wp:positionV relativeFrom="margin">
              <wp:posOffset>-342900</wp:posOffset>
            </wp:positionV>
            <wp:extent cx="1657350" cy="1657350"/>
            <wp:effectExtent l="0" t="0" r="0" b="0"/>
            <wp:wrapSquare wrapText="bothSides"/>
            <wp:docPr id="920859492" name="Picture 6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0859492" name="Picture 6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7350" cy="1657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87A8B">
        <w:t xml:space="preserve">Archives New Zealand will need to </w:t>
      </w:r>
      <w:r w:rsidR="00576B64">
        <w:t>keep</w:t>
      </w:r>
      <w:r w:rsidR="00887A8B">
        <w:t xml:space="preserve"> the information in care records </w:t>
      </w:r>
      <w:r w:rsidR="00576B64">
        <w:t xml:space="preserve">safe </w:t>
      </w:r>
      <w:r w:rsidR="00887A8B">
        <w:t xml:space="preserve">in lots of different ways. </w:t>
      </w:r>
    </w:p>
    <w:p w14:paraId="6436EB3A" w14:textId="28847F0C" w:rsidR="00887A8B" w:rsidRDefault="00887A8B">
      <w:pPr>
        <w:spacing w:line="240" w:lineRule="auto"/>
        <w:ind w:left="0"/>
      </w:pPr>
      <w:r>
        <w:br w:type="page"/>
      </w:r>
    </w:p>
    <w:p w14:paraId="6FBB8C57" w14:textId="13EB89BF" w:rsidR="00887A8B" w:rsidRDefault="00A16ADD" w:rsidP="00887A8B">
      <w:pPr>
        <w:pStyle w:val="Heading1"/>
      </w:pPr>
      <w:bookmarkStart w:id="4" w:name="_Ministry_of_Justice"/>
      <w:bookmarkEnd w:id="4"/>
      <w:r>
        <w:lastRenderedPageBreak/>
        <w:t xml:space="preserve">Ministry of Justice </w:t>
      </w:r>
      <w:r w:rsidR="006B7DE3">
        <w:br/>
      </w:r>
      <w:r>
        <w:t>Human Rights Policy Team</w:t>
      </w:r>
    </w:p>
    <w:p w14:paraId="38F069B5" w14:textId="77777777" w:rsidR="00887A8B" w:rsidRDefault="00887A8B" w:rsidP="00DE4DFE"/>
    <w:p w14:paraId="0DE51B59" w14:textId="7A349910" w:rsidR="00A16ADD" w:rsidRDefault="00A16ADD" w:rsidP="00DE4DFE"/>
    <w:p w14:paraId="05FE9566" w14:textId="006E448A" w:rsidR="00A16ADD" w:rsidRDefault="00311AA1" w:rsidP="00DE4DFE">
      <w:r>
        <w:rPr>
          <w:b/>
          <w:bCs/>
          <w:noProof/>
        </w:rPr>
        <w:drawing>
          <wp:anchor distT="0" distB="0" distL="114300" distR="114300" simplePos="0" relativeHeight="251658335" behindDoc="0" locked="0" layoutInCell="1" allowOverlap="1" wp14:anchorId="2F8E84D7" wp14:editId="6CD45477">
            <wp:simplePos x="0" y="0"/>
            <wp:positionH relativeFrom="margin">
              <wp:posOffset>0</wp:posOffset>
            </wp:positionH>
            <wp:positionV relativeFrom="margin">
              <wp:posOffset>1943100</wp:posOffset>
            </wp:positionV>
            <wp:extent cx="1714500" cy="636905"/>
            <wp:effectExtent l="0" t="0" r="0" b="0"/>
            <wp:wrapSquare wrapText="bothSides"/>
            <wp:docPr id="1238610731" name="Picture 6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8610731" name="Picture 6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4500" cy="6369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16ADD">
        <w:t xml:space="preserve">We met with 2 people from the Ministry of Justice </w:t>
      </w:r>
      <w:r w:rsidR="00A16ADD">
        <w:rPr>
          <w:b/>
          <w:bCs/>
        </w:rPr>
        <w:t>Human Rights Policy Team</w:t>
      </w:r>
      <w:r w:rsidR="00A16ADD">
        <w:t>:</w:t>
      </w:r>
    </w:p>
    <w:p w14:paraId="693AFB7C" w14:textId="33066FCE" w:rsidR="00A16ADD" w:rsidRDefault="00A16ADD" w:rsidP="00A16ADD">
      <w:pPr>
        <w:pStyle w:val="Listtoplevel"/>
      </w:pPr>
      <w:r>
        <w:t>Anna Johnston</w:t>
      </w:r>
    </w:p>
    <w:p w14:paraId="2380D68B" w14:textId="23F518AB" w:rsidR="00A16ADD" w:rsidRDefault="00A16ADD" w:rsidP="00A16ADD">
      <w:pPr>
        <w:pStyle w:val="Listtoplevel"/>
      </w:pPr>
      <w:r>
        <w:t>Carl Blackmun.</w:t>
      </w:r>
    </w:p>
    <w:p w14:paraId="336FC576" w14:textId="18C8BB0D" w:rsidR="00A16ADD" w:rsidRPr="00A16ADD" w:rsidRDefault="00A16ADD" w:rsidP="00A16ADD"/>
    <w:p w14:paraId="169FB9CC" w14:textId="797E90F5" w:rsidR="00A16ADD" w:rsidRDefault="006928F0" w:rsidP="00DE4DFE">
      <w:r>
        <w:rPr>
          <w:noProof/>
        </w:rPr>
        <w:drawing>
          <wp:anchor distT="0" distB="0" distL="114300" distR="114300" simplePos="0" relativeHeight="251658336" behindDoc="0" locked="0" layoutInCell="1" allowOverlap="1" wp14:anchorId="1D10271C" wp14:editId="28B95A55">
            <wp:simplePos x="0" y="0"/>
            <wp:positionH relativeFrom="margin">
              <wp:posOffset>-38100</wp:posOffset>
            </wp:positionH>
            <wp:positionV relativeFrom="margin">
              <wp:posOffset>4914900</wp:posOffset>
            </wp:positionV>
            <wp:extent cx="1752600" cy="1000125"/>
            <wp:effectExtent l="0" t="0" r="0" b="9525"/>
            <wp:wrapSquare wrapText="bothSides"/>
            <wp:docPr id="796652209" name="Picture 6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6652209" name="Picture 6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2600" cy="1000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F530B">
        <w:rPr>
          <w:noProof/>
        </w:rPr>
        <mc:AlternateContent>
          <mc:Choice Requires="wps">
            <w:drawing>
              <wp:anchor distT="0" distB="0" distL="114300" distR="114300" simplePos="0" relativeHeight="251658260" behindDoc="1" locked="0" layoutInCell="1" allowOverlap="1" wp14:anchorId="35CF0195" wp14:editId="096B5DE3">
                <wp:simplePos x="0" y="0"/>
                <wp:positionH relativeFrom="column">
                  <wp:posOffset>2286000</wp:posOffset>
                </wp:positionH>
                <wp:positionV relativeFrom="paragraph">
                  <wp:posOffset>255905</wp:posOffset>
                </wp:positionV>
                <wp:extent cx="3429000" cy="1143000"/>
                <wp:effectExtent l="0" t="0" r="0" b="0"/>
                <wp:wrapNone/>
                <wp:docPr id="573678120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29000" cy="1143000"/>
                        </a:xfrm>
                        <a:prstGeom prst="rect">
                          <a:avLst/>
                        </a:prstGeom>
                        <a:solidFill>
                          <a:srgbClr val="C7DDF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C931519" id="Rectangle 5" o:spid="_x0000_s1026" alt="&quot;&quot;" style="position:absolute;margin-left:180pt;margin-top:20.15pt;width:270pt;height:90pt;z-index:-251494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" fillcolor="#c7ddf1" stroked="f" strokeweight="1pt"/>
            </w:pict>
          </mc:Fallback>
        </mc:AlternateContent>
      </w:r>
    </w:p>
    <w:p w14:paraId="1B998606" w14:textId="39D6603F" w:rsidR="00AD66F9" w:rsidRPr="00601E69" w:rsidRDefault="00AD66F9" w:rsidP="00DE4DFE">
      <w:r>
        <w:t xml:space="preserve">The </w:t>
      </w:r>
      <w:r>
        <w:rPr>
          <w:b/>
          <w:bCs/>
        </w:rPr>
        <w:t>Human Rights Policy Team</w:t>
      </w:r>
      <w:r>
        <w:t xml:space="preserve"> makes sure </w:t>
      </w:r>
      <w:r w:rsidR="00601E69">
        <w:t xml:space="preserve">New Zealand protects </w:t>
      </w:r>
      <w:r w:rsidR="00601E69">
        <w:rPr>
          <w:b/>
          <w:bCs/>
        </w:rPr>
        <w:t>human rights</w:t>
      </w:r>
      <w:r w:rsidR="00601E69">
        <w:t xml:space="preserve">. </w:t>
      </w:r>
    </w:p>
    <w:p w14:paraId="0C577D5E" w14:textId="5D9D2D18" w:rsidR="00AD66F9" w:rsidRDefault="00AD66F9" w:rsidP="00DE4DFE"/>
    <w:p w14:paraId="64AC592C" w14:textId="1569BAB3" w:rsidR="00633A86" w:rsidRDefault="00A62DD8" w:rsidP="00DE4DFE">
      <w:r>
        <w:rPr>
          <w:noProof/>
        </w:rPr>
        <mc:AlternateContent>
          <mc:Choice Requires="wps">
            <w:drawing>
              <wp:anchor distT="0" distB="0" distL="114300" distR="114300" simplePos="0" relativeHeight="251658261" behindDoc="1" locked="0" layoutInCell="1" allowOverlap="1" wp14:anchorId="092388FE" wp14:editId="76FD77F2">
                <wp:simplePos x="0" y="0"/>
                <wp:positionH relativeFrom="column">
                  <wp:posOffset>2286000</wp:posOffset>
                </wp:positionH>
                <wp:positionV relativeFrom="paragraph">
                  <wp:posOffset>288290</wp:posOffset>
                </wp:positionV>
                <wp:extent cx="3429000" cy="2057400"/>
                <wp:effectExtent l="0" t="0" r="0" b="0"/>
                <wp:wrapNone/>
                <wp:docPr id="599775214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29000" cy="2057400"/>
                        </a:xfrm>
                        <a:prstGeom prst="rect">
                          <a:avLst/>
                        </a:prstGeom>
                        <a:solidFill>
                          <a:srgbClr val="C7DDF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D40EE90" id="Rectangle 5" o:spid="_x0000_s1026" alt="&quot;&quot;" style="position:absolute;margin-left:180pt;margin-top:22.7pt;width:270pt;height:162pt;z-index:-251492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" fillcolor="#c7ddf1" stroked="f" strokeweight="1pt"/>
            </w:pict>
          </mc:Fallback>
        </mc:AlternateContent>
      </w:r>
    </w:p>
    <w:p w14:paraId="67CDF2EB" w14:textId="142C2DB6" w:rsidR="00633A86" w:rsidRDefault="006928F0" w:rsidP="00633A86">
      <w:r>
        <w:rPr>
          <w:rFonts w:eastAsia="Times New Roman"/>
          <w:noProof/>
          <w:lang w:val="en-NZ" w:eastAsia="en-NZ"/>
        </w:rPr>
        <w:drawing>
          <wp:anchor distT="0" distB="0" distL="114300" distR="114300" simplePos="0" relativeHeight="251658337" behindDoc="0" locked="0" layoutInCell="1" allowOverlap="1" wp14:anchorId="3FB63011" wp14:editId="69CB4784">
            <wp:simplePos x="0" y="0"/>
            <wp:positionH relativeFrom="margin">
              <wp:posOffset>0</wp:posOffset>
            </wp:positionH>
            <wp:positionV relativeFrom="paragraph">
              <wp:posOffset>52070</wp:posOffset>
            </wp:positionV>
            <wp:extent cx="1656110" cy="1581150"/>
            <wp:effectExtent l="0" t="0" r="1270" b="0"/>
            <wp:wrapNone/>
            <wp:docPr id="813234929" name="Picture 81323492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3234929" name="Picture 81323492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6110" cy="158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33A86">
        <w:rPr>
          <w:b/>
          <w:bCs/>
        </w:rPr>
        <w:t>Human rights</w:t>
      </w:r>
      <w:r w:rsidR="00633A86">
        <w:t xml:space="preserve"> are things that the law says every person should:</w:t>
      </w:r>
    </w:p>
    <w:p w14:paraId="62ED039A" w14:textId="2DE34187" w:rsidR="00633A86" w:rsidRDefault="00633A86" w:rsidP="00633A86">
      <w:pPr>
        <w:pStyle w:val="Listtoplevel"/>
      </w:pPr>
      <w:r>
        <w:t>have</w:t>
      </w:r>
    </w:p>
    <w:p w14:paraId="28611F5A" w14:textId="24C12AF2" w:rsidR="00633A86" w:rsidRDefault="00633A86" w:rsidP="00633A86">
      <w:pPr>
        <w:pStyle w:val="Listtoplevel"/>
      </w:pPr>
      <w:r>
        <w:t>be able to do.</w:t>
      </w:r>
    </w:p>
    <w:p w14:paraId="189F21F2" w14:textId="2FAB8E7B" w:rsidR="00AD66F9" w:rsidRDefault="004F111B" w:rsidP="00DE4DFE">
      <w:r>
        <w:rPr>
          <w:noProof/>
        </w:rPr>
        <w:lastRenderedPageBreak/>
        <w:drawing>
          <wp:anchor distT="0" distB="0" distL="114300" distR="114300" simplePos="0" relativeHeight="251658338" behindDoc="0" locked="0" layoutInCell="1" allowOverlap="1" wp14:anchorId="39DBBE56" wp14:editId="36838E96">
            <wp:simplePos x="0" y="0"/>
            <wp:positionH relativeFrom="margin">
              <wp:posOffset>-114300</wp:posOffset>
            </wp:positionH>
            <wp:positionV relativeFrom="margin">
              <wp:posOffset>342900</wp:posOffset>
            </wp:positionV>
            <wp:extent cx="1828800" cy="1828800"/>
            <wp:effectExtent l="0" t="0" r="0" b="0"/>
            <wp:wrapSquare wrapText="bothSides"/>
            <wp:docPr id="1249226386" name="Picture 6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9226386" name="Picture 6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33A86">
        <w:t>The Human Rights Policy Team</w:t>
      </w:r>
      <w:r w:rsidR="00AD66F9">
        <w:t xml:space="preserve"> </w:t>
      </w:r>
      <w:r w:rsidR="00633A86">
        <w:t xml:space="preserve">protects human rights by </w:t>
      </w:r>
      <w:r w:rsidR="00AD66F9">
        <w:t>making sure:</w:t>
      </w:r>
    </w:p>
    <w:p w14:paraId="7E5C46F5" w14:textId="2A6D1C20" w:rsidR="00AD66F9" w:rsidRDefault="00AD66F9" w:rsidP="00AD66F9">
      <w:pPr>
        <w:pStyle w:val="Listtoplevel"/>
      </w:pPr>
      <w:r>
        <w:t>New Zealand laws about human rights are fair</w:t>
      </w:r>
    </w:p>
    <w:p w14:paraId="0DA7AB59" w14:textId="3FE4BC5E" w:rsidR="00AD66F9" w:rsidRDefault="00AD66F9" w:rsidP="00AD66F9">
      <w:pPr>
        <w:pStyle w:val="Listtoplevel"/>
      </w:pPr>
      <w:r>
        <w:t xml:space="preserve">New Zealand follows </w:t>
      </w:r>
      <w:r w:rsidRPr="00BD0AB2">
        <w:rPr>
          <w:b/>
          <w:bCs/>
        </w:rPr>
        <w:t>international laws</w:t>
      </w:r>
      <w:r>
        <w:t xml:space="preserve"> about human rights.</w:t>
      </w:r>
    </w:p>
    <w:p w14:paraId="74F7434C" w14:textId="27EAB685" w:rsidR="00BD0AB2" w:rsidRDefault="00BD0AB2" w:rsidP="00BD0AB2"/>
    <w:p w14:paraId="5421B9E2" w14:textId="4D5B5E9A" w:rsidR="00BD0AB2" w:rsidRDefault="006928F0" w:rsidP="00BD0AB2">
      <w:r>
        <w:rPr>
          <w:noProof/>
        </w:rPr>
        <w:drawing>
          <wp:anchor distT="0" distB="0" distL="114300" distR="114300" simplePos="0" relativeHeight="251658339" behindDoc="0" locked="0" layoutInCell="1" allowOverlap="1" wp14:anchorId="763D3432" wp14:editId="7001DF17">
            <wp:simplePos x="0" y="0"/>
            <wp:positionH relativeFrom="margin">
              <wp:posOffset>0</wp:posOffset>
            </wp:positionH>
            <wp:positionV relativeFrom="margin">
              <wp:posOffset>4114800</wp:posOffset>
            </wp:positionV>
            <wp:extent cx="1600200" cy="2203450"/>
            <wp:effectExtent l="0" t="0" r="0" b="6350"/>
            <wp:wrapSquare wrapText="bothSides"/>
            <wp:docPr id="373840903" name="Picture 6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3840903" name="Picture 6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2203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D0AB2">
        <w:rPr>
          <w:noProof/>
        </w:rPr>
        <mc:AlternateContent>
          <mc:Choice Requires="wps">
            <w:drawing>
              <wp:anchor distT="0" distB="0" distL="114300" distR="114300" simplePos="0" relativeHeight="251658428" behindDoc="1" locked="0" layoutInCell="1" allowOverlap="1" wp14:anchorId="3B5FF729" wp14:editId="1F57A37A">
                <wp:simplePos x="0" y="0"/>
                <wp:positionH relativeFrom="column">
                  <wp:posOffset>2286000</wp:posOffset>
                </wp:positionH>
                <wp:positionV relativeFrom="paragraph">
                  <wp:posOffset>208915</wp:posOffset>
                </wp:positionV>
                <wp:extent cx="3429000" cy="914400"/>
                <wp:effectExtent l="0" t="0" r="0" b="0"/>
                <wp:wrapNone/>
                <wp:docPr id="1945076831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29000" cy="914400"/>
                        </a:xfrm>
                        <a:prstGeom prst="rect">
                          <a:avLst/>
                        </a:prstGeom>
                        <a:solidFill>
                          <a:srgbClr val="C7DDF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EE73380" id="Rectangle 5" o:spid="_x0000_s1026" alt="&quot;&quot;" style="position:absolute;margin-left:180pt;margin-top:16.45pt;width:270pt;height:1in;z-index:-251213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" fillcolor="#c7ddf1" stroked="f" strokeweight="1pt"/>
            </w:pict>
          </mc:Fallback>
        </mc:AlternateContent>
      </w:r>
    </w:p>
    <w:p w14:paraId="65CA2691" w14:textId="37935C38" w:rsidR="00BD0AB2" w:rsidRPr="00BD0AB2" w:rsidRDefault="00BD0AB2" w:rsidP="00BD0AB2">
      <w:r>
        <w:rPr>
          <w:b/>
          <w:bCs/>
        </w:rPr>
        <w:t xml:space="preserve">International laws </w:t>
      </w:r>
      <w:r>
        <w:t xml:space="preserve">are rules that all countries </w:t>
      </w:r>
      <w:proofErr w:type="gramStart"/>
      <w:r>
        <w:t>have to</w:t>
      </w:r>
      <w:proofErr w:type="gramEnd"/>
      <w:r>
        <w:t xml:space="preserve"> follow.</w:t>
      </w:r>
    </w:p>
    <w:p w14:paraId="62FF80CB" w14:textId="0598AE17" w:rsidR="00633A86" w:rsidRDefault="00633A86" w:rsidP="00633A86"/>
    <w:p w14:paraId="089AF601" w14:textId="77777777" w:rsidR="00633A86" w:rsidRDefault="00633A86" w:rsidP="00633A86"/>
    <w:p w14:paraId="0AF51DAB" w14:textId="6FC04CF2" w:rsidR="00633A86" w:rsidRDefault="00633A86" w:rsidP="00633A86">
      <w:pPr>
        <w:rPr>
          <w:b/>
          <w:bCs/>
        </w:rPr>
      </w:pPr>
      <w:r>
        <w:t xml:space="preserve">One international law about human rights is called the </w:t>
      </w:r>
      <w:r>
        <w:rPr>
          <w:b/>
          <w:bCs/>
        </w:rPr>
        <w:t xml:space="preserve">International Covenant on Economic, Social and Cultural Rights. </w:t>
      </w:r>
    </w:p>
    <w:p w14:paraId="30F809D1" w14:textId="77777777" w:rsidR="00633A86" w:rsidRDefault="00633A86" w:rsidP="00633A86">
      <w:pPr>
        <w:rPr>
          <w:b/>
          <w:bCs/>
        </w:rPr>
      </w:pPr>
    </w:p>
    <w:p w14:paraId="2BE867F7" w14:textId="77777777" w:rsidR="00BD0AB2" w:rsidRDefault="00BD0AB2" w:rsidP="00633A86">
      <w:pPr>
        <w:rPr>
          <w:b/>
          <w:bCs/>
        </w:rPr>
      </w:pPr>
    </w:p>
    <w:p w14:paraId="48E28299" w14:textId="77777777" w:rsidR="00BD0AB2" w:rsidRDefault="00BD0AB2" w:rsidP="00633A86">
      <w:pPr>
        <w:rPr>
          <w:b/>
          <w:bCs/>
        </w:rPr>
      </w:pPr>
    </w:p>
    <w:p w14:paraId="513B1E07" w14:textId="33155066" w:rsidR="00633A86" w:rsidRDefault="00633A86" w:rsidP="00633A86">
      <w:pPr>
        <w:rPr>
          <w:b/>
          <w:bCs/>
        </w:rPr>
      </w:pPr>
    </w:p>
    <w:p w14:paraId="517473E3" w14:textId="53BA2AA7" w:rsidR="00633A86" w:rsidRDefault="006928F0" w:rsidP="00633A86">
      <w:r>
        <w:rPr>
          <w:noProof/>
        </w:rPr>
        <w:lastRenderedPageBreak/>
        <w:drawing>
          <wp:anchor distT="0" distB="0" distL="114300" distR="114300" simplePos="0" relativeHeight="251658340" behindDoc="0" locked="0" layoutInCell="1" allowOverlap="1" wp14:anchorId="53353659" wp14:editId="12D863F4">
            <wp:simplePos x="0" y="0"/>
            <wp:positionH relativeFrom="margin">
              <wp:posOffset>16510</wp:posOffset>
            </wp:positionH>
            <wp:positionV relativeFrom="margin">
              <wp:posOffset>-1270</wp:posOffset>
            </wp:positionV>
            <wp:extent cx="1532255" cy="1555750"/>
            <wp:effectExtent l="0" t="0" r="0" b="6350"/>
            <wp:wrapSquare wrapText="bothSides"/>
            <wp:docPr id="1460958160" name="Picture 6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0958160" name="Picture 6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2255" cy="1555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33A86">
        <w:t xml:space="preserve">The Human Rights Policy team told us they are writing a report </w:t>
      </w:r>
      <w:r w:rsidR="004C04E8">
        <w:t>about</w:t>
      </w:r>
      <w:r w:rsidR="00633A86">
        <w:t xml:space="preserve"> the International Covenant on Economic, Social and Cultural Rights </w:t>
      </w:r>
      <w:proofErr w:type="gramStart"/>
      <w:r w:rsidR="00633A86">
        <w:t>at the moment</w:t>
      </w:r>
      <w:proofErr w:type="gramEnd"/>
      <w:r w:rsidR="00633A86">
        <w:t xml:space="preserve">. </w:t>
      </w:r>
    </w:p>
    <w:p w14:paraId="5749A850" w14:textId="2E128B72" w:rsidR="00633A86" w:rsidRDefault="00633A86" w:rsidP="00633A86"/>
    <w:p w14:paraId="64AAF787" w14:textId="258F4987" w:rsidR="00633A86" w:rsidRDefault="006928F0" w:rsidP="00633A86">
      <w:r>
        <w:rPr>
          <w:noProof/>
        </w:rPr>
        <w:drawing>
          <wp:anchor distT="0" distB="0" distL="114300" distR="114300" simplePos="0" relativeHeight="251658341" behindDoc="0" locked="0" layoutInCell="1" allowOverlap="1" wp14:anchorId="3723407F" wp14:editId="127F3F04">
            <wp:simplePos x="0" y="0"/>
            <wp:positionH relativeFrom="margin">
              <wp:posOffset>0</wp:posOffset>
            </wp:positionH>
            <wp:positionV relativeFrom="margin">
              <wp:posOffset>2169795</wp:posOffset>
            </wp:positionV>
            <wp:extent cx="1749425" cy="1092835"/>
            <wp:effectExtent l="0" t="0" r="3175" b="0"/>
            <wp:wrapSquare wrapText="bothSides"/>
            <wp:docPr id="1098322842" name="Picture 7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8322842" name="Picture 7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9425" cy="1092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E345B11" w14:textId="7B131165" w:rsidR="00633A86" w:rsidRDefault="00633A86" w:rsidP="00633A86">
      <w:r>
        <w:t>They told us they want to meet with people in the community more often.</w:t>
      </w:r>
    </w:p>
    <w:p w14:paraId="3624E4BE" w14:textId="43ACE7AD" w:rsidR="00633A86" w:rsidRDefault="00633A86" w:rsidP="00633A86"/>
    <w:p w14:paraId="72DC29AB" w14:textId="72B2A33A" w:rsidR="00633A86" w:rsidRDefault="00633A86" w:rsidP="00633A86"/>
    <w:p w14:paraId="7FF7C174" w14:textId="6AC9D627" w:rsidR="00633A86" w:rsidRDefault="006928F0" w:rsidP="00633A86">
      <w:r>
        <w:rPr>
          <w:noProof/>
        </w:rPr>
        <w:drawing>
          <wp:anchor distT="0" distB="0" distL="114300" distR="114300" simplePos="0" relativeHeight="251658342" behindDoc="0" locked="0" layoutInCell="1" allowOverlap="1" wp14:anchorId="7EB5A86C" wp14:editId="36A138D9">
            <wp:simplePos x="0" y="0"/>
            <wp:positionH relativeFrom="margin">
              <wp:posOffset>0</wp:posOffset>
            </wp:positionH>
            <wp:positionV relativeFrom="margin">
              <wp:posOffset>4114800</wp:posOffset>
            </wp:positionV>
            <wp:extent cx="1714500" cy="1714500"/>
            <wp:effectExtent l="0" t="0" r="0" b="0"/>
            <wp:wrapSquare wrapText="bothSides"/>
            <wp:docPr id="255988996" name="Picture 7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988996" name="Picture 7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4500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33A86">
        <w:t xml:space="preserve">Meeting with people in the community more often will </w:t>
      </w:r>
      <w:r w:rsidR="00E955AF">
        <w:t>mean they can</w:t>
      </w:r>
      <w:r w:rsidR="00633A86">
        <w:t>:</w:t>
      </w:r>
    </w:p>
    <w:p w14:paraId="6FFB0F1E" w14:textId="695F190C" w:rsidR="00633A86" w:rsidRDefault="00633A86" w:rsidP="00633A86">
      <w:pPr>
        <w:pStyle w:val="Listtoplevel"/>
      </w:pPr>
      <w:r>
        <w:t>build relationships</w:t>
      </w:r>
    </w:p>
    <w:p w14:paraId="379140AC" w14:textId="3AB36713" w:rsidR="00633A86" w:rsidRDefault="00633A86" w:rsidP="00633A86">
      <w:pPr>
        <w:pStyle w:val="Listtoplevel"/>
      </w:pPr>
      <w:r>
        <w:t xml:space="preserve">share information about human rights issues between the </w:t>
      </w:r>
      <w:r w:rsidR="00544E0D">
        <w:t>G</w:t>
      </w:r>
      <w:r>
        <w:t xml:space="preserve">overnment and the community. </w:t>
      </w:r>
    </w:p>
    <w:p w14:paraId="5D4E8561" w14:textId="448DB8E6" w:rsidR="00365BAB" w:rsidRDefault="00365BAB" w:rsidP="00365BAB"/>
    <w:p w14:paraId="3D70FA61" w14:textId="42FAFB1A" w:rsidR="00365BAB" w:rsidRDefault="00365BAB" w:rsidP="00365BAB"/>
    <w:p w14:paraId="4FBE15AC" w14:textId="77777777" w:rsidR="003829BF" w:rsidRDefault="003829BF" w:rsidP="00365BAB"/>
    <w:p w14:paraId="53166280" w14:textId="4CF0AD49" w:rsidR="003829BF" w:rsidRDefault="003829BF" w:rsidP="00365BAB"/>
    <w:p w14:paraId="42E1B2C9" w14:textId="437423BC" w:rsidR="00365BAB" w:rsidRDefault="006928F0" w:rsidP="003829BF">
      <w:r>
        <w:rPr>
          <w:noProof/>
        </w:rPr>
        <w:lastRenderedPageBreak/>
        <w:drawing>
          <wp:anchor distT="0" distB="0" distL="114300" distR="114300" simplePos="0" relativeHeight="251658343" behindDoc="0" locked="0" layoutInCell="1" allowOverlap="1" wp14:anchorId="4163C9D0" wp14:editId="620E9FBE">
            <wp:simplePos x="0" y="0"/>
            <wp:positionH relativeFrom="margin">
              <wp:posOffset>0</wp:posOffset>
            </wp:positionH>
            <wp:positionV relativeFrom="margin">
              <wp:posOffset>-114300</wp:posOffset>
            </wp:positionV>
            <wp:extent cx="1618615" cy="1828800"/>
            <wp:effectExtent l="0" t="0" r="635" b="0"/>
            <wp:wrapSquare wrapText="bothSides"/>
            <wp:docPr id="76444766" name="Picture 7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444766" name="Picture 7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8615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65BAB">
        <w:t xml:space="preserve">In the future the DPO Coalition will be able to </w:t>
      </w:r>
      <w:r w:rsidR="003829BF">
        <w:t xml:space="preserve">tell </w:t>
      </w:r>
      <w:r w:rsidR="00365BAB">
        <w:t xml:space="preserve">the Ministry of Justice </w:t>
      </w:r>
      <w:r w:rsidR="003829BF">
        <w:t>what we think a</w:t>
      </w:r>
      <w:r w:rsidR="00365BAB">
        <w:t xml:space="preserve">bout how other international human rights laws are working in New Zealand. </w:t>
      </w:r>
    </w:p>
    <w:p w14:paraId="21CE3B2E" w14:textId="1A43A861" w:rsidR="003829BF" w:rsidRDefault="003829BF" w:rsidP="003829BF"/>
    <w:p w14:paraId="2D377759" w14:textId="37C88678" w:rsidR="003829BF" w:rsidRDefault="00ED1B1F" w:rsidP="003829BF">
      <w:r>
        <w:rPr>
          <w:noProof/>
        </w:rPr>
        <w:drawing>
          <wp:anchor distT="0" distB="0" distL="114300" distR="114300" simplePos="0" relativeHeight="251658344" behindDoc="0" locked="0" layoutInCell="1" allowOverlap="1" wp14:anchorId="350CCB99" wp14:editId="66131DBA">
            <wp:simplePos x="0" y="0"/>
            <wp:positionH relativeFrom="margin">
              <wp:posOffset>-114935</wp:posOffset>
            </wp:positionH>
            <wp:positionV relativeFrom="margin">
              <wp:posOffset>2444115</wp:posOffset>
            </wp:positionV>
            <wp:extent cx="1732915" cy="1732915"/>
            <wp:effectExtent l="0" t="0" r="0" b="635"/>
            <wp:wrapSquare wrapText="bothSides"/>
            <wp:docPr id="838885059" name="Picture 7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8885059" name="Picture 7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2915" cy="17329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CDF335" w14:textId="646DF0F2" w:rsidR="00365BAB" w:rsidRDefault="00365BAB" w:rsidP="00EF530B">
      <w:r>
        <w:t xml:space="preserve">The DPO Coalition already </w:t>
      </w:r>
      <w:r w:rsidR="003829BF">
        <w:t xml:space="preserve">tells the </w:t>
      </w:r>
      <w:r w:rsidR="003829BF">
        <w:rPr>
          <w:b/>
          <w:bCs/>
        </w:rPr>
        <w:t xml:space="preserve">United </w:t>
      </w:r>
      <w:r w:rsidR="003829BF" w:rsidRPr="003829BF">
        <w:rPr>
          <w:b/>
          <w:bCs/>
        </w:rPr>
        <w:t>Nations</w:t>
      </w:r>
      <w:r w:rsidR="003829BF">
        <w:t xml:space="preserve"> what we think about </w:t>
      </w:r>
      <w:r w:rsidRPr="003829BF">
        <w:t>how</w:t>
      </w:r>
      <w:r>
        <w:t xml:space="preserve"> </w:t>
      </w:r>
      <w:r w:rsidR="005B405C">
        <w:t xml:space="preserve">New Zealand is following </w:t>
      </w:r>
      <w:r>
        <w:t>the United Nations Convention on the Rights of Persons with Disabilities</w:t>
      </w:r>
      <w:r w:rsidR="005B405C">
        <w:t>.</w:t>
      </w:r>
    </w:p>
    <w:p w14:paraId="492FBFE2" w14:textId="55366C5F" w:rsidR="003829BF" w:rsidRDefault="009F1A99" w:rsidP="00EF530B">
      <w:r>
        <w:rPr>
          <w:noProof/>
        </w:rPr>
        <w:drawing>
          <wp:anchor distT="0" distB="0" distL="114300" distR="114300" simplePos="0" relativeHeight="251658435" behindDoc="0" locked="0" layoutInCell="1" allowOverlap="1" wp14:anchorId="649B3C98" wp14:editId="6DDC9654">
            <wp:simplePos x="0" y="0"/>
            <wp:positionH relativeFrom="margin">
              <wp:posOffset>-635</wp:posOffset>
            </wp:positionH>
            <wp:positionV relativeFrom="margin">
              <wp:posOffset>4457700</wp:posOffset>
            </wp:positionV>
            <wp:extent cx="1334770" cy="1804035"/>
            <wp:effectExtent l="0" t="0" r="0" b="5715"/>
            <wp:wrapSquare wrapText="bothSides"/>
            <wp:docPr id="1432771550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2771550" name="Picture 1432771550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4770" cy="1804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D0ACDD" w14:textId="177DEE94" w:rsidR="003829BF" w:rsidRDefault="009F1A99" w:rsidP="00EF530B">
      <w:r>
        <w:rPr>
          <w:noProof/>
        </w:rPr>
        <mc:AlternateContent>
          <mc:Choice Requires="wps">
            <w:drawing>
              <wp:anchor distT="0" distB="0" distL="114300" distR="114300" simplePos="0" relativeHeight="251658434" behindDoc="1" locked="0" layoutInCell="1" allowOverlap="1" wp14:anchorId="27948411" wp14:editId="7151BFF5">
                <wp:simplePos x="0" y="0"/>
                <wp:positionH relativeFrom="column">
                  <wp:posOffset>2286000</wp:posOffset>
                </wp:positionH>
                <wp:positionV relativeFrom="paragraph">
                  <wp:posOffset>244475</wp:posOffset>
                </wp:positionV>
                <wp:extent cx="3429000" cy="1143000"/>
                <wp:effectExtent l="0" t="0" r="0" b="0"/>
                <wp:wrapNone/>
                <wp:docPr id="656382911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29000" cy="1143000"/>
                        </a:xfrm>
                        <a:prstGeom prst="rect">
                          <a:avLst/>
                        </a:prstGeom>
                        <a:solidFill>
                          <a:srgbClr val="C7DDF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3E83D0C" id="Rectangle 5" o:spid="_x0000_s1026" alt="&quot;&quot;" style="position:absolute;margin-left:180pt;margin-top:19.25pt;width:270pt;height:90pt;z-index:-251204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" fillcolor="#c7ddf1" stroked="f" strokeweight="1pt"/>
            </w:pict>
          </mc:Fallback>
        </mc:AlternateContent>
      </w:r>
    </w:p>
    <w:p w14:paraId="726DD80E" w14:textId="7089BD96" w:rsidR="003829BF" w:rsidRPr="003829BF" w:rsidRDefault="003829BF" w:rsidP="00EF530B">
      <w:r>
        <w:t xml:space="preserve">The </w:t>
      </w:r>
      <w:r>
        <w:rPr>
          <w:b/>
          <w:bCs/>
        </w:rPr>
        <w:t xml:space="preserve">United Nations </w:t>
      </w:r>
      <w:r>
        <w:t>is</w:t>
      </w:r>
      <w:r w:rsidR="009F1A99">
        <w:t xml:space="preserve"> </w:t>
      </w:r>
      <w:r w:rsidR="00E955AF">
        <w:t>a group of different countries who</w:t>
      </w:r>
      <w:r w:rsidR="009F1A99">
        <w:t xml:space="preserve"> work together to </w:t>
      </w:r>
      <w:r w:rsidR="00A97F9E">
        <w:t>sort out</w:t>
      </w:r>
      <w:r w:rsidR="009F1A99">
        <w:t xml:space="preserve"> problems.</w:t>
      </w:r>
    </w:p>
    <w:p w14:paraId="7C3C70C3" w14:textId="75DB014B" w:rsidR="005B405C" w:rsidRDefault="005B405C" w:rsidP="00365BAB"/>
    <w:p w14:paraId="798BE1D2" w14:textId="50773D23" w:rsidR="005B405C" w:rsidRDefault="005B405C" w:rsidP="00365BAB"/>
    <w:p w14:paraId="269D9962" w14:textId="09714275" w:rsidR="005B405C" w:rsidRDefault="009F1A99" w:rsidP="00365BAB">
      <w:r>
        <w:rPr>
          <w:noProof/>
        </w:rPr>
        <w:drawing>
          <wp:anchor distT="0" distB="0" distL="114300" distR="114300" simplePos="0" relativeHeight="251658345" behindDoc="0" locked="0" layoutInCell="1" allowOverlap="1" wp14:anchorId="1ADAE62F" wp14:editId="06686362">
            <wp:simplePos x="0" y="0"/>
            <wp:positionH relativeFrom="margin">
              <wp:posOffset>116840</wp:posOffset>
            </wp:positionH>
            <wp:positionV relativeFrom="margin">
              <wp:posOffset>6742430</wp:posOffset>
            </wp:positionV>
            <wp:extent cx="1158240" cy="1307465"/>
            <wp:effectExtent l="0" t="0" r="3810" b="6985"/>
            <wp:wrapSquare wrapText="bothSides"/>
            <wp:docPr id="1126038858" name="Picture 7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038858" name="Picture 7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8240" cy="1307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B405C">
        <w:t xml:space="preserve">The United Nations only </w:t>
      </w:r>
      <w:r w:rsidR="003829BF">
        <w:t>checks how New Zealand is following the United Nations Convention on the Rights of Persons with Disabilities</w:t>
      </w:r>
      <w:r w:rsidR="005B405C">
        <w:t xml:space="preserve"> every 4 years.</w:t>
      </w:r>
    </w:p>
    <w:p w14:paraId="60E68206" w14:textId="32CBD1B2" w:rsidR="00365BAB" w:rsidRDefault="00365BAB" w:rsidP="009F1A99">
      <w:pPr>
        <w:ind w:left="0"/>
      </w:pPr>
    </w:p>
    <w:p w14:paraId="3CEC67AF" w14:textId="645D6486" w:rsidR="00365BAB" w:rsidRPr="00633A86" w:rsidRDefault="00ED1B1F" w:rsidP="00365BAB">
      <w:r>
        <w:rPr>
          <w:rFonts w:eastAsia="Times New Roman"/>
          <w:noProof/>
          <w:lang w:val="en-NZ" w:eastAsia="en-NZ"/>
        </w:rPr>
        <w:lastRenderedPageBreak/>
        <w:drawing>
          <wp:anchor distT="0" distB="0" distL="114300" distR="114300" simplePos="0" relativeHeight="251658346" behindDoc="0" locked="0" layoutInCell="1" allowOverlap="1" wp14:anchorId="38615E4D" wp14:editId="6DB94EE9">
            <wp:simplePos x="0" y="0"/>
            <wp:positionH relativeFrom="margin">
              <wp:posOffset>0</wp:posOffset>
            </wp:positionH>
            <wp:positionV relativeFrom="paragraph">
              <wp:posOffset>-114300</wp:posOffset>
            </wp:positionV>
            <wp:extent cx="1675765" cy="1600200"/>
            <wp:effectExtent l="0" t="0" r="635" b="0"/>
            <wp:wrapNone/>
            <wp:docPr id="1728346979" name="Picture 172834697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8346979" name="Picture 172834697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5765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829BF">
        <w:t>Talking to the</w:t>
      </w:r>
      <w:r w:rsidR="00365BAB">
        <w:t xml:space="preserve"> Ministry of Justice means we can make sure New Zealand follows international human rights law </w:t>
      </w:r>
      <w:r w:rsidR="005B405C">
        <w:t>all the time.</w:t>
      </w:r>
      <w:r w:rsidR="00365BAB">
        <w:t xml:space="preserve"> </w:t>
      </w:r>
    </w:p>
    <w:p w14:paraId="1F2D1A9A" w14:textId="125BA6A6" w:rsidR="005B405C" w:rsidRDefault="005B405C">
      <w:pPr>
        <w:spacing w:line="240" w:lineRule="auto"/>
        <w:ind w:left="0"/>
      </w:pPr>
      <w:r>
        <w:br w:type="page"/>
      </w:r>
    </w:p>
    <w:p w14:paraId="3920C235" w14:textId="6D4BE45D" w:rsidR="00A16ADD" w:rsidRDefault="005B405C" w:rsidP="005B405C">
      <w:pPr>
        <w:pStyle w:val="Heading1"/>
      </w:pPr>
      <w:bookmarkStart w:id="5" w:name="_Disability_Rights_Commissioner"/>
      <w:bookmarkEnd w:id="5"/>
      <w:r>
        <w:lastRenderedPageBreak/>
        <w:t>Disability Rights Commissioner</w:t>
      </w:r>
    </w:p>
    <w:p w14:paraId="4D5116CF" w14:textId="77777777" w:rsidR="005B405C" w:rsidRDefault="005B405C" w:rsidP="005B405C"/>
    <w:p w14:paraId="3AB5DA73" w14:textId="06644CDA" w:rsidR="005B405C" w:rsidRDefault="005B405C" w:rsidP="005B405C"/>
    <w:p w14:paraId="6977D1C5" w14:textId="50E500F7" w:rsidR="005B405C" w:rsidRDefault="00E955AF" w:rsidP="005B405C">
      <w:r>
        <w:rPr>
          <w:b/>
          <w:bCs/>
          <w:noProof/>
        </w:rPr>
        <w:drawing>
          <wp:anchor distT="0" distB="0" distL="114300" distR="114300" simplePos="0" relativeHeight="251658347" behindDoc="0" locked="0" layoutInCell="1" allowOverlap="1" wp14:anchorId="0E88580D" wp14:editId="48DC0BE4">
            <wp:simplePos x="0" y="0"/>
            <wp:positionH relativeFrom="margin">
              <wp:posOffset>-165100</wp:posOffset>
            </wp:positionH>
            <wp:positionV relativeFrom="margin">
              <wp:posOffset>1457325</wp:posOffset>
            </wp:positionV>
            <wp:extent cx="1879600" cy="767080"/>
            <wp:effectExtent l="0" t="0" r="6350" b="0"/>
            <wp:wrapSquare wrapText="bothSides"/>
            <wp:docPr id="317211732" name="Picture 7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211732" name="Picture 7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9600" cy="767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B405C">
        <w:t xml:space="preserve">We met with 2 people from the </w:t>
      </w:r>
      <w:r w:rsidR="005B405C" w:rsidRPr="005B405C">
        <w:rPr>
          <w:b/>
          <w:bCs/>
        </w:rPr>
        <w:t>Human Rights Commission</w:t>
      </w:r>
      <w:r w:rsidR="005B405C">
        <w:t>:</w:t>
      </w:r>
    </w:p>
    <w:p w14:paraId="19611A86" w14:textId="6576F605" w:rsidR="005B405C" w:rsidRDefault="005B405C" w:rsidP="005B405C">
      <w:pPr>
        <w:pStyle w:val="Listtoplevel"/>
      </w:pPr>
      <w:r>
        <w:t xml:space="preserve">Prudence Walker </w:t>
      </w:r>
      <w:r>
        <w:rPr>
          <w:rFonts w:cs="Arial"/>
        </w:rPr>
        <w:t>–</w:t>
      </w:r>
      <w:r>
        <w:t xml:space="preserve"> </w:t>
      </w:r>
      <w:r>
        <w:rPr>
          <w:b/>
          <w:bCs/>
        </w:rPr>
        <w:t>Disability Rights Commissioner</w:t>
      </w:r>
    </w:p>
    <w:p w14:paraId="1738C268" w14:textId="7964D5B6" w:rsidR="005B405C" w:rsidRDefault="005B405C" w:rsidP="005B405C">
      <w:pPr>
        <w:pStyle w:val="Listtoplevel"/>
      </w:pPr>
      <w:r>
        <w:t xml:space="preserve">Frances Anderson </w:t>
      </w:r>
      <w:r>
        <w:rPr>
          <w:rFonts w:cs="Arial"/>
        </w:rPr>
        <w:t>–</w:t>
      </w:r>
      <w:r>
        <w:t xml:space="preserve"> Senior Human Rights Advisor.</w:t>
      </w:r>
    </w:p>
    <w:p w14:paraId="37CBC393" w14:textId="77777777" w:rsidR="005B405C" w:rsidRDefault="005B405C" w:rsidP="005B405C"/>
    <w:p w14:paraId="52B0ECE6" w14:textId="1C4FB1DA" w:rsidR="005B405C" w:rsidRDefault="00A62DD8" w:rsidP="005B405C">
      <w:r>
        <w:rPr>
          <w:noProof/>
        </w:rPr>
        <mc:AlternateContent>
          <mc:Choice Requires="wps">
            <w:drawing>
              <wp:anchor distT="0" distB="0" distL="114300" distR="114300" simplePos="0" relativeHeight="251658262" behindDoc="1" locked="0" layoutInCell="1" allowOverlap="1" wp14:anchorId="72C97B16" wp14:editId="74EF7EBD">
                <wp:simplePos x="0" y="0"/>
                <wp:positionH relativeFrom="column">
                  <wp:posOffset>2286000</wp:posOffset>
                </wp:positionH>
                <wp:positionV relativeFrom="paragraph">
                  <wp:posOffset>228600</wp:posOffset>
                </wp:positionV>
                <wp:extent cx="3429000" cy="1143000"/>
                <wp:effectExtent l="0" t="0" r="0" b="0"/>
                <wp:wrapNone/>
                <wp:docPr id="245961833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29000" cy="1143000"/>
                        </a:xfrm>
                        <a:prstGeom prst="rect">
                          <a:avLst/>
                        </a:prstGeom>
                        <a:solidFill>
                          <a:srgbClr val="C7DDF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69D754D" id="Rectangle 5" o:spid="_x0000_s1026" alt="&quot;&quot;" style="position:absolute;margin-left:180pt;margin-top:18pt;width:270pt;height:90pt;z-index:-251488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" fillcolor="#c7ddf1" stroked="f" strokeweight="1pt"/>
            </w:pict>
          </mc:Fallback>
        </mc:AlternateContent>
      </w:r>
    </w:p>
    <w:p w14:paraId="20DC48D7" w14:textId="5DDBF2EE" w:rsidR="005B405C" w:rsidRDefault="000075C3" w:rsidP="005B405C">
      <w:r>
        <w:rPr>
          <w:rFonts w:eastAsia="Times New Roman"/>
          <w:noProof/>
          <w:lang w:val="en-NZ" w:eastAsia="en-NZ"/>
        </w:rPr>
        <w:drawing>
          <wp:anchor distT="0" distB="0" distL="114300" distR="114300" simplePos="0" relativeHeight="251658348" behindDoc="0" locked="0" layoutInCell="1" allowOverlap="1" wp14:anchorId="620FD66C" wp14:editId="54DE6147">
            <wp:simplePos x="0" y="0"/>
            <wp:positionH relativeFrom="margin">
              <wp:posOffset>-95250</wp:posOffset>
            </wp:positionH>
            <wp:positionV relativeFrom="paragraph">
              <wp:posOffset>49530</wp:posOffset>
            </wp:positionV>
            <wp:extent cx="1695450" cy="1618708"/>
            <wp:effectExtent l="0" t="0" r="0" b="635"/>
            <wp:wrapNone/>
            <wp:docPr id="1912490410" name="Picture 19124904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2490410" name="Picture 19124904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5450" cy="1618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B405C">
        <w:t xml:space="preserve">The </w:t>
      </w:r>
      <w:r w:rsidR="005B405C">
        <w:rPr>
          <w:b/>
          <w:bCs/>
        </w:rPr>
        <w:t>Human Rights Commission</w:t>
      </w:r>
      <w:r w:rsidR="00601E69">
        <w:rPr>
          <w:b/>
          <w:bCs/>
        </w:rPr>
        <w:t xml:space="preserve"> </w:t>
      </w:r>
      <w:r w:rsidR="00601E69">
        <w:t xml:space="preserve">protects </w:t>
      </w:r>
      <w:r w:rsidR="00601E69">
        <w:rPr>
          <w:b/>
          <w:bCs/>
        </w:rPr>
        <w:t>human rights</w:t>
      </w:r>
      <w:r w:rsidR="00601E69">
        <w:t xml:space="preserve"> in New Zealand.</w:t>
      </w:r>
      <w:r w:rsidR="00A62DD8" w:rsidRPr="00A62DD8">
        <w:rPr>
          <w:noProof/>
        </w:rPr>
        <w:t xml:space="preserve"> </w:t>
      </w:r>
    </w:p>
    <w:p w14:paraId="6BEA822F" w14:textId="114E8461" w:rsidR="00601E69" w:rsidRDefault="00601E69" w:rsidP="005B405C"/>
    <w:p w14:paraId="43BA21F5" w14:textId="36994E37" w:rsidR="00601E69" w:rsidRDefault="00A62DD8" w:rsidP="005B405C">
      <w:r>
        <w:rPr>
          <w:noProof/>
        </w:rPr>
        <mc:AlternateContent>
          <mc:Choice Requires="wps">
            <w:drawing>
              <wp:anchor distT="0" distB="0" distL="114300" distR="114300" simplePos="0" relativeHeight="251658263" behindDoc="1" locked="0" layoutInCell="1" allowOverlap="1" wp14:anchorId="187B61D5" wp14:editId="22DE145E">
                <wp:simplePos x="0" y="0"/>
                <wp:positionH relativeFrom="column">
                  <wp:posOffset>2286000</wp:posOffset>
                </wp:positionH>
                <wp:positionV relativeFrom="paragraph">
                  <wp:posOffset>305435</wp:posOffset>
                </wp:positionV>
                <wp:extent cx="3429000" cy="2057400"/>
                <wp:effectExtent l="0" t="0" r="0" b="0"/>
                <wp:wrapNone/>
                <wp:docPr id="117106570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29000" cy="2057400"/>
                        </a:xfrm>
                        <a:prstGeom prst="rect">
                          <a:avLst/>
                        </a:prstGeom>
                        <a:solidFill>
                          <a:srgbClr val="C7DDF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FB231EC" id="Rectangle 5" o:spid="_x0000_s1026" alt="&quot;&quot;" style="position:absolute;margin-left:180pt;margin-top:24.05pt;width:270pt;height:162pt;z-index:-251486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" fillcolor="#c7ddf1" stroked="f" strokeweight="1pt"/>
            </w:pict>
          </mc:Fallback>
        </mc:AlternateContent>
      </w:r>
    </w:p>
    <w:p w14:paraId="024764A4" w14:textId="5FB53467" w:rsidR="00601E69" w:rsidRDefault="00E955AF" w:rsidP="00601E69">
      <w:r w:rsidRPr="00E955AF">
        <w:rPr>
          <w:noProof/>
        </w:rPr>
        <w:drawing>
          <wp:anchor distT="0" distB="0" distL="114300" distR="114300" simplePos="0" relativeHeight="251658450" behindDoc="0" locked="0" layoutInCell="1" allowOverlap="1" wp14:anchorId="743C6D44" wp14:editId="0209E700">
            <wp:simplePos x="0" y="0"/>
            <wp:positionH relativeFrom="margin">
              <wp:align>left</wp:align>
            </wp:positionH>
            <wp:positionV relativeFrom="paragraph">
              <wp:posOffset>393065</wp:posOffset>
            </wp:positionV>
            <wp:extent cx="1885950" cy="1885950"/>
            <wp:effectExtent l="0" t="0" r="0" b="0"/>
            <wp:wrapNone/>
            <wp:docPr id="1961105768" name="Picture 54" descr="A person speaking into a micropho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1105768" name="Picture 54" descr="A person speaking into a microphone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01E69">
        <w:rPr>
          <w:b/>
          <w:bCs/>
        </w:rPr>
        <w:t>Human rights</w:t>
      </w:r>
      <w:r w:rsidR="00601E69">
        <w:t xml:space="preserve"> are things that the law says every person should:</w:t>
      </w:r>
    </w:p>
    <w:p w14:paraId="07ECAAF1" w14:textId="52678D64" w:rsidR="00601E69" w:rsidRDefault="00601E69" w:rsidP="00601E69">
      <w:pPr>
        <w:pStyle w:val="Listtoplevel"/>
      </w:pPr>
      <w:r>
        <w:t>have</w:t>
      </w:r>
    </w:p>
    <w:p w14:paraId="1D669E58" w14:textId="116B62AD" w:rsidR="00601E69" w:rsidRDefault="00601E69" w:rsidP="00601E69">
      <w:pPr>
        <w:pStyle w:val="Listtoplevel"/>
      </w:pPr>
      <w:r>
        <w:t>be able to do.</w:t>
      </w:r>
    </w:p>
    <w:p w14:paraId="0DBC0CE5" w14:textId="77777777" w:rsidR="00601E69" w:rsidRDefault="00601E69" w:rsidP="005B405C"/>
    <w:p w14:paraId="0A1DBA30" w14:textId="4145125B" w:rsidR="00601E69" w:rsidRDefault="006928F0" w:rsidP="005B405C">
      <w:r>
        <w:rPr>
          <w:noProof/>
        </w:rPr>
        <w:lastRenderedPageBreak/>
        <w:drawing>
          <wp:anchor distT="0" distB="0" distL="114300" distR="114300" simplePos="0" relativeHeight="251658349" behindDoc="0" locked="0" layoutInCell="1" allowOverlap="1" wp14:anchorId="43D92C05" wp14:editId="0C3FCFBA">
            <wp:simplePos x="0" y="0"/>
            <wp:positionH relativeFrom="margin">
              <wp:posOffset>-101600</wp:posOffset>
            </wp:positionH>
            <wp:positionV relativeFrom="margin">
              <wp:posOffset>-228600</wp:posOffset>
            </wp:positionV>
            <wp:extent cx="1710055" cy="2057400"/>
            <wp:effectExtent l="0" t="0" r="4445" b="0"/>
            <wp:wrapSquare wrapText="bothSides"/>
            <wp:docPr id="215686563" name="Picture 7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686563" name="Picture 7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0055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F530B">
        <w:rPr>
          <w:noProof/>
        </w:rPr>
        <mc:AlternateContent>
          <mc:Choice Requires="wps">
            <w:drawing>
              <wp:anchor distT="0" distB="0" distL="114300" distR="114300" simplePos="0" relativeHeight="251658264" behindDoc="1" locked="0" layoutInCell="1" allowOverlap="1" wp14:anchorId="5426198A" wp14:editId="3CC02FCB">
                <wp:simplePos x="0" y="0"/>
                <wp:positionH relativeFrom="column">
                  <wp:posOffset>2286000</wp:posOffset>
                </wp:positionH>
                <wp:positionV relativeFrom="paragraph">
                  <wp:posOffset>-114300</wp:posOffset>
                </wp:positionV>
                <wp:extent cx="3429000" cy="1143000"/>
                <wp:effectExtent l="0" t="0" r="0" b="0"/>
                <wp:wrapNone/>
                <wp:docPr id="103090296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29000" cy="1143000"/>
                        </a:xfrm>
                        <a:prstGeom prst="rect">
                          <a:avLst/>
                        </a:prstGeom>
                        <a:solidFill>
                          <a:srgbClr val="C7DDF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F8C7DB0" id="Rectangle 5" o:spid="_x0000_s1026" alt="&quot;&quot;" style="position:absolute;margin-left:180pt;margin-top:-9pt;width:270pt;height:90pt;z-index:-251484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" fillcolor="#c7ddf1" stroked="f" strokeweight="1pt"/>
            </w:pict>
          </mc:Fallback>
        </mc:AlternateContent>
      </w:r>
      <w:r w:rsidR="00601E69">
        <w:t xml:space="preserve">The </w:t>
      </w:r>
      <w:r w:rsidR="00601E69">
        <w:rPr>
          <w:b/>
          <w:bCs/>
        </w:rPr>
        <w:t>Disability Rights Commissioner</w:t>
      </w:r>
      <w:r w:rsidR="00601E69">
        <w:t xml:space="preserve"> protects the rights of disabled people in New Zealand.</w:t>
      </w:r>
    </w:p>
    <w:p w14:paraId="120F0E14" w14:textId="19444960" w:rsidR="00601E69" w:rsidRDefault="00601E69" w:rsidP="005B405C"/>
    <w:p w14:paraId="037C1B29" w14:textId="77777777" w:rsidR="00601E69" w:rsidRDefault="00601E69" w:rsidP="005B405C"/>
    <w:p w14:paraId="40E79C37" w14:textId="1B155050" w:rsidR="00601E69" w:rsidRDefault="00601E69" w:rsidP="005B405C">
      <w:r>
        <w:t xml:space="preserve">There has been lots of change at the Human Rights Commission. </w:t>
      </w:r>
    </w:p>
    <w:p w14:paraId="77EED669" w14:textId="1BB6DBAA" w:rsidR="00601E69" w:rsidRDefault="006928F0" w:rsidP="005B405C">
      <w:r>
        <w:rPr>
          <w:noProof/>
        </w:rPr>
        <w:drawing>
          <wp:anchor distT="0" distB="0" distL="114300" distR="114300" simplePos="0" relativeHeight="251658350" behindDoc="0" locked="0" layoutInCell="1" allowOverlap="1" wp14:anchorId="129C8516" wp14:editId="0710D4D0">
            <wp:simplePos x="0" y="0"/>
            <wp:positionH relativeFrom="margin">
              <wp:posOffset>-114300</wp:posOffset>
            </wp:positionH>
            <wp:positionV relativeFrom="margin">
              <wp:posOffset>2743200</wp:posOffset>
            </wp:positionV>
            <wp:extent cx="1600200" cy="1200150"/>
            <wp:effectExtent l="0" t="0" r="0" b="0"/>
            <wp:wrapSquare wrapText="bothSides"/>
            <wp:docPr id="877203895" name="Picture 7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7203895" name="Picture 7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200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E4778E9" w14:textId="6A9DCCE8" w:rsidR="00601E69" w:rsidRDefault="00601E69" w:rsidP="005B405C"/>
    <w:p w14:paraId="681546E0" w14:textId="1929996A" w:rsidR="00601E69" w:rsidRDefault="00601E69" w:rsidP="005B405C">
      <w:r>
        <w:t xml:space="preserve">There are only 2 Human Rights Commissioners </w:t>
      </w:r>
      <w:proofErr w:type="gramStart"/>
      <w:r>
        <w:t>at the moment</w:t>
      </w:r>
      <w:proofErr w:type="gramEnd"/>
      <w:r>
        <w:t>.</w:t>
      </w:r>
    </w:p>
    <w:p w14:paraId="4884D2B4" w14:textId="1E6301C9" w:rsidR="00601E69" w:rsidRDefault="004970D4" w:rsidP="005B405C">
      <w:r>
        <w:rPr>
          <w:noProof/>
        </w:rPr>
        <w:drawing>
          <wp:anchor distT="0" distB="0" distL="114300" distR="114300" simplePos="0" relativeHeight="251658351" behindDoc="0" locked="0" layoutInCell="1" allowOverlap="1" wp14:anchorId="27A23DEE" wp14:editId="2BC0D28E">
            <wp:simplePos x="0" y="0"/>
            <wp:positionH relativeFrom="margin">
              <wp:posOffset>0</wp:posOffset>
            </wp:positionH>
            <wp:positionV relativeFrom="margin">
              <wp:posOffset>4191000</wp:posOffset>
            </wp:positionV>
            <wp:extent cx="1600200" cy="1600200"/>
            <wp:effectExtent l="0" t="0" r="0" b="0"/>
            <wp:wrapSquare wrapText="bothSides"/>
            <wp:docPr id="414622521" name="Picture 7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622521" name="Picture 7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747AA5" w14:textId="30A7548A" w:rsidR="00601E69" w:rsidRDefault="00601E69" w:rsidP="005B405C"/>
    <w:p w14:paraId="63DC385E" w14:textId="4172F4A7" w:rsidR="00601E69" w:rsidRDefault="00E112D8" w:rsidP="005B405C">
      <w:r>
        <w:t>T</w:t>
      </w:r>
      <w:r w:rsidR="00601E69">
        <w:t xml:space="preserve">here </w:t>
      </w:r>
      <w:r>
        <w:t xml:space="preserve">are usually </w:t>
      </w:r>
      <w:r w:rsidR="00601E69">
        <w:t>3 or 4 Human Rights Commissioners.</w:t>
      </w:r>
    </w:p>
    <w:p w14:paraId="7F72F850" w14:textId="77777777" w:rsidR="0058341F" w:rsidRDefault="0058341F" w:rsidP="005B405C"/>
    <w:p w14:paraId="2104BB40" w14:textId="64DAA985" w:rsidR="0058341F" w:rsidRDefault="006928F0" w:rsidP="005B405C">
      <w:r>
        <w:rPr>
          <w:noProof/>
        </w:rPr>
        <w:drawing>
          <wp:anchor distT="0" distB="0" distL="114300" distR="114300" simplePos="0" relativeHeight="251658353" behindDoc="0" locked="0" layoutInCell="1" allowOverlap="1" wp14:anchorId="09BB6CFC" wp14:editId="69D831C7">
            <wp:simplePos x="0" y="0"/>
            <wp:positionH relativeFrom="margin">
              <wp:posOffset>0</wp:posOffset>
            </wp:positionH>
            <wp:positionV relativeFrom="margin">
              <wp:posOffset>5943600</wp:posOffset>
            </wp:positionV>
            <wp:extent cx="1485900" cy="1339850"/>
            <wp:effectExtent l="0" t="0" r="0" b="0"/>
            <wp:wrapSquare wrapText="bothSides"/>
            <wp:docPr id="397081357" name="Picture 8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7081357" name="Picture 8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1339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A76A62" w14:textId="2FC64891" w:rsidR="0058341F" w:rsidRDefault="0058341F" w:rsidP="005B405C">
      <w:r>
        <w:t xml:space="preserve">The Human Rights Commission told us they are doing some work on the </w:t>
      </w:r>
      <w:r>
        <w:rPr>
          <w:b/>
          <w:bCs/>
        </w:rPr>
        <w:t>Convention on Elimination of Discrimination Against Women</w:t>
      </w:r>
      <w:r>
        <w:t>.</w:t>
      </w:r>
    </w:p>
    <w:p w14:paraId="1863B7E9" w14:textId="1FE036A0" w:rsidR="0058341F" w:rsidRDefault="0058341F" w:rsidP="005B405C"/>
    <w:p w14:paraId="5990D36F" w14:textId="0B305CEF" w:rsidR="0058341F" w:rsidRDefault="0058341F" w:rsidP="005B405C"/>
    <w:p w14:paraId="0F952E63" w14:textId="77777777" w:rsidR="0058341F" w:rsidRDefault="0058341F" w:rsidP="005B405C"/>
    <w:p w14:paraId="3A6670EA" w14:textId="77777777" w:rsidR="0058341F" w:rsidRDefault="0058341F" w:rsidP="005B405C"/>
    <w:p w14:paraId="01EFC573" w14:textId="009DE319" w:rsidR="0058341F" w:rsidRDefault="006928F0" w:rsidP="005B405C">
      <w:r>
        <w:rPr>
          <w:b/>
          <w:bCs/>
          <w:noProof/>
        </w:rPr>
        <w:lastRenderedPageBreak/>
        <w:drawing>
          <wp:anchor distT="0" distB="0" distL="114300" distR="114300" simplePos="0" relativeHeight="251658352" behindDoc="0" locked="0" layoutInCell="1" allowOverlap="1" wp14:anchorId="192763E4" wp14:editId="1F5A64C2">
            <wp:simplePos x="0" y="0"/>
            <wp:positionH relativeFrom="margin">
              <wp:posOffset>-635</wp:posOffset>
            </wp:positionH>
            <wp:positionV relativeFrom="margin">
              <wp:posOffset>-171450</wp:posOffset>
            </wp:positionV>
            <wp:extent cx="1465580" cy="1943100"/>
            <wp:effectExtent l="0" t="0" r="1270" b="0"/>
            <wp:wrapSquare wrapText="bothSides"/>
            <wp:docPr id="1531505823" name="Picture 7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1505823" name="Picture 7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5580" cy="194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F530B">
        <w:rPr>
          <w:noProof/>
        </w:rPr>
        <mc:AlternateContent>
          <mc:Choice Requires="wps">
            <w:drawing>
              <wp:anchor distT="0" distB="0" distL="114300" distR="114300" simplePos="0" relativeHeight="251658265" behindDoc="1" locked="0" layoutInCell="1" allowOverlap="1" wp14:anchorId="5E945BEE" wp14:editId="33F649D3">
                <wp:simplePos x="0" y="0"/>
                <wp:positionH relativeFrom="column">
                  <wp:posOffset>2286000</wp:posOffset>
                </wp:positionH>
                <wp:positionV relativeFrom="paragraph">
                  <wp:posOffset>-114300</wp:posOffset>
                </wp:positionV>
                <wp:extent cx="3429000" cy="1828800"/>
                <wp:effectExtent l="0" t="0" r="0" b="0"/>
                <wp:wrapNone/>
                <wp:docPr id="724303908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29000" cy="1828800"/>
                        </a:xfrm>
                        <a:prstGeom prst="rect">
                          <a:avLst/>
                        </a:prstGeom>
                        <a:solidFill>
                          <a:srgbClr val="C7DDF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6A4092C" id="Rectangle 5" o:spid="_x0000_s1026" alt="&quot;&quot;" style="position:absolute;margin-left:180pt;margin-top:-9pt;width:270pt;height:2in;z-index:-251482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" fillcolor="#c7ddf1" stroked="f" strokeweight="1pt"/>
            </w:pict>
          </mc:Fallback>
        </mc:AlternateContent>
      </w:r>
      <w:r w:rsidR="0058341F">
        <w:t xml:space="preserve">The </w:t>
      </w:r>
      <w:r w:rsidR="0058341F">
        <w:rPr>
          <w:b/>
          <w:bCs/>
        </w:rPr>
        <w:t>Convention on Elimination of Discrimination Against Women</w:t>
      </w:r>
      <w:r w:rsidR="0058341F">
        <w:t xml:space="preserve"> is an international human rights law that </w:t>
      </w:r>
      <w:r w:rsidR="00576B64">
        <w:t>works to stop</w:t>
      </w:r>
      <w:r w:rsidR="0058341F">
        <w:t xml:space="preserve"> women being treated </w:t>
      </w:r>
      <w:r w:rsidR="00576B64">
        <w:t>unfairly</w:t>
      </w:r>
      <w:r w:rsidR="0058341F">
        <w:t xml:space="preserve">. </w:t>
      </w:r>
    </w:p>
    <w:p w14:paraId="231ECC21" w14:textId="77777777" w:rsidR="0058341F" w:rsidRDefault="0058341F" w:rsidP="005B405C"/>
    <w:p w14:paraId="12CA042A" w14:textId="564CBDFA" w:rsidR="0058341F" w:rsidRDefault="0058341F" w:rsidP="005B405C"/>
    <w:p w14:paraId="257F5A85" w14:textId="5920FBC2" w:rsidR="0058341F" w:rsidRDefault="006928F0" w:rsidP="005B405C">
      <w:r>
        <w:rPr>
          <w:noProof/>
        </w:rPr>
        <w:drawing>
          <wp:anchor distT="0" distB="0" distL="114300" distR="114300" simplePos="0" relativeHeight="251658354" behindDoc="0" locked="0" layoutInCell="1" allowOverlap="1" wp14:anchorId="223FE1E4" wp14:editId="4C7E6147">
            <wp:simplePos x="0" y="0"/>
            <wp:positionH relativeFrom="margin">
              <wp:posOffset>0</wp:posOffset>
            </wp:positionH>
            <wp:positionV relativeFrom="margin">
              <wp:posOffset>2514600</wp:posOffset>
            </wp:positionV>
            <wp:extent cx="1600200" cy="1517650"/>
            <wp:effectExtent l="0" t="0" r="0" b="6350"/>
            <wp:wrapSquare wrapText="bothSides"/>
            <wp:docPr id="322661484" name="Picture 8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661484" name="Picture 8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517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8341F">
        <w:t xml:space="preserve">The Disability Rights Commissioner told us they had recently been to Thailand to do some work on the </w:t>
      </w:r>
      <w:r w:rsidR="0058341F">
        <w:rPr>
          <w:b/>
          <w:bCs/>
        </w:rPr>
        <w:t>Optional Protocol to the Convention Against Torture</w:t>
      </w:r>
      <w:r w:rsidR="0058341F">
        <w:t>.</w:t>
      </w:r>
    </w:p>
    <w:p w14:paraId="488E9441" w14:textId="4443E5EE" w:rsidR="0058341F" w:rsidRDefault="0058341F" w:rsidP="005B405C"/>
    <w:p w14:paraId="7457DE48" w14:textId="7BD8ACAE" w:rsidR="0058341F" w:rsidRDefault="006928F0" w:rsidP="005B405C">
      <w:r>
        <w:rPr>
          <w:noProof/>
        </w:rPr>
        <w:drawing>
          <wp:anchor distT="0" distB="0" distL="114300" distR="114300" simplePos="0" relativeHeight="251658355" behindDoc="0" locked="0" layoutInCell="1" allowOverlap="1" wp14:anchorId="40CBEE6A" wp14:editId="182D9AB0">
            <wp:simplePos x="0" y="0"/>
            <wp:positionH relativeFrom="margin">
              <wp:posOffset>114300</wp:posOffset>
            </wp:positionH>
            <wp:positionV relativeFrom="margin">
              <wp:posOffset>4775200</wp:posOffset>
            </wp:positionV>
            <wp:extent cx="1244600" cy="1600200"/>
            <wp:effectExtent l="0" t="0" r="0" b="0"/>
            <wp:wrapSquare wrapText="bothSides"/>
            <wp:docPr id="1181647833" name="Picture 8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1647833" name="Picture 8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4600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F530B">
        <w:rPr>
          <w:noProof/>
        </w:rPr>
        <mc:AlternateContent>
          <mc:Choice Requires="wps">
            <w:drawing>
              <wp:anchor distT="0" distB="0" distL="114300" distR="114300" simplePos="0" relativeHeight="251658266" behindDoc="1" locked="0" layoutInCell="1" allowOverlap="1" wp14:anchorId="4AC95AF4" wp14:editId="0A7AFDA5">
                <wp:simplePos x="0" y="0"/>
                <wp:positionH relativeFrom="column">
                  <wp:posOffset>2305050</wp:posOffset>
                </wp:positionH>
                <wp:positionV relativeFrom="paragraph">
                  <wp:posOffset>244475</wp:posOffset>
                </wp:positionV>
                <wp:extent cx="3429000" cy="1485900"/>
                <wp:effectExtent l="0" t="0" r="0" b="0"/>
                <wp:wrapNone/>
                <wp:docPr id="879311871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29000" cy="1485900"/>
                        </a:xfrm>
                        <a:prstGeom prst="rect">
                          <a:avLst/>
                        </a:prstGeom>
                        <a:solidFill>
                          <a:srgbClr val="C7DDF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F52620D" id="Rectangle 5" o:spid="_x0000_s1026" alt="&quot;&quot;" style="position:absolute;margin-left:181.5pt;margin-top:19.25pt;width:270pt;height:117pt;z-index:-251480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" fillcolor="#c7ddf1" stroked="f" strokeweight="1pt"/>
            </w:pict>
          </mc:Fallback>
        </mc:AlternateContent>
      </w:r>
    </w:p>
    <w:p w14:paraId="55EE9BF6" w14:textId="3ED72DA0" w:rsidR="0058341F" w:rsidRDefault="0058341F" w:rsidP="005B405C">
      <w:r>
        <w:t xml:space="preserve">The </w:t>
      </w:r>
      <w:r>
        <w:rPr>
          <w:b/>
          <w:bCs/>
        </w:rPr>
        <w:t>Optional Protocol to the Convention Against Torture</w:t>
      </w:r>
      <w:r>
        <w:t xml:space="preserve"> </w:t>
      </w:r>
      <w:r w:rsidR="00576B64">
        <w:t>wor</w:t>
      </w:r>
      <w:r w:rsidR="00F82158">
        <w:t>ks</w:t>
      </w:r>
      <w:r w:rsidR="00721394">
        <w:t xml:space="preserve"> to stop people in prison from being treated badly. </w:t>
      </w:r>
    </w:p>
    <w:p w14:paraId="3F5ABC16" w14:textId="1A15F731" w:rsidR="00721394" w:rsidRDefault="00721394" w:rsidP="005B405C"/>
    <w:p w14:paraId="52F0FCCD" w14:textId="57B8CDFE" w:rsidR="00721394" w:rsidRDefault="006928F0" w:rsidP="005B405C">
      <w:r>
        <w:rPr>
          <w:noProof/>
        </w:rPr>
        <w:drawing>
          <wp:anchor distT="0" distB="0" distL="114300" distR="114300" simplePos="0" relativeHeight="251658356" behindDoc="0" locked="0" layoutInCell="1" allowOverlap="1" wp14:anchorId="4CCCB19F" wp14:editId="2893FDD9">
            <wp:simplePos x="0" y="0"/>
            <wp:positionH relativeFrom="margin">
              <wp:posOffset>-57150</wp:posOffset>
            </wp:positionH>
            <wp:positionV relativeFrom="margin">
              <wp:posOffset>6858000</wp:posOffset>
            </wp:positionV>
            <wp:extent cx="1657350" cy="1279525"/>
            <wp:effectExtent l="0" t="0" r="0" b="0"/>
            <wp:wrapSquare wrapText="bothSides"/>
            <wp:docPr id="1611487066" name="Picture 8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1487066" name="Picture 8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7350" cy="1279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196F5D" w14:textId="23F43DDD" w:rsidR="00721394" w:rsidRDefault="00721394" w:rsidP="005B405C">
      <w:r>
        <w:t xml:space="preserve">It makes sure </w:t>
      </w:r>
      <w:r>
        <w:rPr>
          <w:b/>
          <w:bCs/>
        </w:rPr>
        <w:t xml:space="preserve">independent </w:t>
      </w:r>
      <w:r>
        <w:t>people visit prisons regularly to make sure people are being treated well.</w:t>
      </w:r>
    </w:p>
    <w:p w14:paraId="111D53B1" w14:textId="77777777" w:rsidR="00721394" w:rsidRDefault="00721394" w:rsidP="005B405C"/>
    <w:p w14:paraId="4D3C0ED4" w14:textId="77777777" w:rsidR="00721394" w:rsidRDefault="00721394" w:rsidP="005B405C"/>
    <w:p w14:paraId="06654675" w14:textId="5B6F89FC" w:rsidR="00721394" w:rsidRDefault="006928F0" w:rsidP="005B405C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8357" behindDoc="0" locked="0" layoutInCell="1" allowOverlap="1" wp14:anchorId="68161C67" wp14:editId="507E323E">
                <wp:simplePos x="0" y="0"/>
                <wp:positionH relativeFrom="column">
                  <wp:posOffset>24685</wp:posOffset>
                </wp:positionH>
                <wp:positionV relativeFrom="paragraph">
                  <wp:posOffset>-231140</wp:posOffset>
                </wp:positionV>
                <wp:extent cx="1371600" cy="1422400"/>
                <wp:effectExtent l="0" t="0" r="0" b="6350"/>
                <wp:wrapNone/>
                <wp:docPr id="1557516341" name="Group 9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71600" cy="1422400"/>
                          <a:chOff x="0" y="0"/>
                          <a:chExt cx="1714500" cy="1714500"/>
                        </a:xfrm>
                      </wpg:grpSpPr>
                      <pic:pic xmlns:pic="http://schemas.openxmlformats.org/drawingml/2006/picture">
                        <pic:nvPicPr>
                          <pic:cNvPr id="616678803" name="Picture 84"/>
                          <pic:cNvPicPr>
                            <a:picLocks noChangeAspect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17145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50559132" name="Cross 47"/>
                        <wps:cNvSpPr/>
                        <wps:spPr>
                          <a:xfrm rot="2765817">
                            <a:off x="762000" y="762000"/>
                            <a:ext cx="926465" cy="915670"/>
                          </a:xfrm>
                          <a:prstGeom prst="plus">
                            <a:avLst>
                              <a:gd name="adj" fmla="val 45646"/>
                            </a:avLst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BC592E1" id="Group 93" o:spid="_x0000_s1026" alt="&quot;&quot;" style="position:absolute;margin-left:1.95pt;margin-top:-18.2pt;width:108pt;height:112pt;z-index:252008448;mso-width-relative:margin;mso-height-relative:margin" coordsize="17145,171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">
                <v:shape id="Picture 84" o:spid="_x0000_s1027" type="#_x0000_t75" style="position:absolute;width:17145;height:17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">
                  <v:imagedata r:id="rId88" o:title=""/>
                </v:shape>
                <v:shape id="Cross 47" o:spid="_x0000_s1028" type="#_x0000_t11" style="position:absolute;left:7620;top:7619;width:9264;height:9157;rotation:3021010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" adj="9860" fillcolor="red" strokecolor="red" strokeweight="1pt"/>
              </v:group>
            </w:pict>
          </mc:Fallback>
        </mc:AlternateContent>
      </w:r>
      <w:r w:rsidR="00EF530B">
        <w:rPr>
          <w:noProof/>
        </w:rPr>
        <mc:AlternateContent>
          <mc:Choice Requires="wps">
            <w:drawing>
              <wp:anchor distT="0" distB="0" distL="114300" distR="114300" simplePos="0" relativeHeight="251658267" behindDoc="1" locked="0" layoutInCell="1" allowOverlap="1" wp14:anchorId="4665FE74" wp14:editId="2B615C30">
                <wp:simplePos x="0" y="0"/>
                <wp:positionH relativeFrom="column">
                  <wp:posOffset>2286000</wp:posOffset>
                </wp:positionH>
                <wp:positionV relativeFrom="paragraph">
                  <wp:posOffset>-114300</wp:posOffset>
                </wp:positionV>
                <wp:extent cx="3429000" cy="1143000"/>
                <wp:effectExtent l="0" t="0" r="0" b="0"/>
                <wp:wrapNone/>
                <wp:docPr id="708984088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29000" cy="1143000"/>
                        </a:xfrm>
                        <a:prstGeom prst="rect">
                          <a:avLst/>
                        </a:prstGeom>
                        <a:solidFill>
                          <a:srgbClr val="C7DDF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53A61E5" id="Rectangle 5" o:spid="_x0000_s1026" alt="&quot;&quot;" style="position:absolute;margin-left:180pt;margin-top:-9pt;width:270pt;height:90pt;z-index:-251478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" fillcolor="#c7ddf1" stroked="f" strokeweight="1pt"/>
            </w:pict>
          </mc:Fallback>
        </mc:AlternateContent>
      </w:r>
      <w:r w:rsidR="00721394">
        <w:t xml:space="preserve">An </w:t>
      </w:r>
      <w:r w:rsidR="00721394">
        <w:rPr>
          <w:b/>
          <w:bCs/>
        </w:rPr>
        <w:t>independent</w:t>
      </w:r>
      <w:r w:rsidR="00721394">
        <w:t xml:space="preserve"> person is someone who does not work at the prison they are visiting. </w:t>
      </w:r>
    </w:p>
    <w:p w14:paraId="5407CBE7" w14:textId="5548BCDB" w:rsidR="00721394" w:rsidRDefault="00721394">
      <w:pPr>
        <w:spacing w:line="240" w:lineRule="auto"/>
        <w:ind w:left="0"/>
      </w:pPr>
      <w:r>
        <w:br w:type="page"/>
      </w:r>
    </w:p>
    <w:p w14:paraId="3A8D79EE" w14:textId="2C5F2DCF" w:rsidR="00721394" w:rsidRDefault="00721394" w:rsidP="00721394">
      <w:pPr>
        <w:pStyle w:val="Heading1"/>
      </w:pPr>
      <w:bookmarkStart w:id="6" w:name="_New_Zealand_Transport"/>
      <w:bookmarkEnd w:id="6"/>
      <w:r>
        <w:lastRenderedPageBreak/>
        <w:t xml:space="preserve">New Zealand Transport Agency </w:t>
      </w:r>
      <w:r w:rsidR="00670B95">
        <w:rPr>
          <w:rFonts w:cs="Arial"/>
        </w:rPr>
        <w:t>–</w:t>
      </w:r>
      <w:r>
        <w:t xml:space="preserve"> Waka Kotahi</w:t>
      </w:r>
    </w:p>
    <w:p w14:paraId="5F4F4C73" w14:textId="0DEAB5FB" w:rsidR="00721394" w:rsidRDefault="00721394" w:rsidP="005B405C"/>
    <w:p w14:paraId="40EA36B8" w14:textId="0B2743C8" w:rsidR="00721394" w:rsidRDefault="00721394" w:rsidP="005B405C"/>
    <w:p w14:paraId="21D4ED73" w14:textId="7C5FFF75" w:rsidR="00721394" w:rsidRDefault="001D5A00" w:rsidP="005B405C">
      <w:r>
        <w:rPr>
          <w:noProof/>
        </w:rPr>
        <w:drawing>
          <wp:anchor distT="0" distB="0" distL="114300" distR="114300" simplePos="0" relativeHeight="251658358" behindDoc="0" locked="0" layoutInCell="1" allowOverlap="1" wp14:anchorId="0C40F58D" wp14:editId="145A4825">
            <wp:simplePos x="0" y="0"/>
            <wp:positionH relativeFrom="margin">
              <wp:posOffset>-228600</wp:posOffset>
            </wp:positionH>
            <wp:positionV relativeFrom="margin">
              <wp:posOffset>1943100</wp:posOffset>
            </wp:positionV>
            <wp:extent cx="2171700" cy="591185"/>
            <wp:effectExtent l="0" t="0" r="0" b="0"/>
            <wp:wrapSquare wrapText="bothSides"/>
            <wp:docPr id="925512575" name="Picture 8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5512575" name="Picture 8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1700" cy="5911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70B95">
        <w:t>We</w:t>
      </w:r>
      <w:r w:rsidR="00721394">
        <w:t xml:space="preserve"> met with 2 people from the New Zealand Transport Agency </w:t>
      </w:r>
      <w:r w:rsidR="00670B95">
        <w:rPr>
          <w:rFonts w:cs="Arial"/>
        </w:rPr>
        <w:t>–</w:t>
      </w:r>
      <w:r w:rsidR="00721394">
        <w:t xml:space="preserve"> Waka Kotahi:</w:t>
      </w:r>
    </w:p>
    <w:p w14:paraId="0B112D6B" w14:textId="4AC2355C" w:rsidR="00721394" w:rsidRDefault="00721394" w:rsidP="00721394">
      <w:pPr>
        <w:pStyle w:val="Listtoplevel"/>
      </w:pPr>
      <w:r>
        <w:t>Freddie Engberts</w:t>
      </w:r>
    </w:p>
    <w:p w14:paraId="15B72A13" w14:textId="47319D98" w:rsidR="00721394" w:rsidRDefault="00721394" w:rsidP="00721394">
      <w:pPr>
        <w:pStyle w:val="Listtoplevel"/>
      </w:pPr>
      <w:r>
        <w:t>Matt Waight.</w:t>
      </w:r>
    </w:p>
    <w:p w14:paraId="2811DBFB" w14:textId="0D007333" w:rsidR="00721394" w:rsidRDefault="00721394" w:rsidP="00721394"/>
    <w:p w14:paraId="6CF7FF8D" w14:textId="5577AE7A" w:rsidR="00721394" w:rsidRDefault="002D3498" w:rsidP="00721394">
      <w:r>
        <w:rPr>
          <w:noProof/>
        </w:rPr>
        <w:drawing>
          <wp:anchor distT="0" distB="0" distL="114300" distR="114300" simplePos="0" relativeHeight="251658436" behindDoc="0" locked="0" layoutInCell="1" allowOverlap="1" wp14:anchorId="178DDFA6" wp14:editId="211BF360">
            <wp:simplePos x="0" y="0"/>
            <wp:positionH relativeFrom="margin">
              <wp:posOffset>-3175</wp:posOffset>
            </wp:positionH>
            <wp:positionV relativeFrom="margin">
              <wp:posOffset>4800600</wp:posOffset>
            </wp:positionV>
            <wp:extent cx="1721485" cy="1013460"/>
            <wp:effectExtent l="0" t="0" r="0" b="0"/>
            <wp:wrapSquare wrapText="bothSides"/>
            <wp:docPr id="628490901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8490901" name="Picture 628490901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1485" cy="1013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0A13D7" w14:textId="42377859" w:rsidR="00721394" w:rsidRDefault="00721394" w:rsidP="00721394">
      <w:r>
        <w:t xml:space="preserve">They told us about the </w:t>
      </w:r>
      <w:r>
        <w:rPr>
          <w:b/>
          <w:bCs/>
        </w:rPr>
        <w:t>National Ticketing Solution</w:t>
      </w:r>
      <w:r>
        <w:t>.</w:t>
      </w:r>
    </w:p>
    <w:p w14:paraId="5193DDDE" w14:textId="77777777" w:rsidR="00721394" w:rsidRDefault="00721394" w:rsidP="00721394"/>
    <w:p w14:paraId="3F25C9AD" w14:textId="77777777" w:rsidR="00A62DD8" w:rsidRDefault="00A62DD8" w:rsidP="00721394"/>
    <w:p w14:paraId="2A99F1A5" w14:textId="77777777" w:rsidR="00A62DD8" w:rsidRDefault="00A62DD8" w:rsidP="00721394"/>
    <w:p w14:paraId="738E346A" w14:textId="77777777" w:rsidR="00A62DD8" w:rsidRDefault="00A62DD8" w:rsidP="00721394"/>
    <w:p w14:paraId="3D99AFC4" w14:textId="77777777" w:rsidR="00A62DD8" w:rsidRDefault="00A62DD8" w:rsidP="00721394"/>
    <w:p w14:paraId="2293355A" w14:textId="77777777" w:rsidR="00A62DD8" w:rsidRDefault="00A62DD8" w:rsidP="00721394"/>
    <w:p w14:paraId="37A2BD2E" w14:textId="77777777" w:rsidR="00A62DD8" w:rsidRDefault="00A62DD8" w:rsidP="00721394"/>
    <w:p w14:paraId="35D18968" w14:textId="77777777" w:rsidR="00A62DD8" w:rsidRDefault="00A62DD8" w:rsidP="00721394"/>
    <w:p w14:paraId="70C3737B" w14:textId="3BBA83A2" w:rsidR="00721394" w:rsidRDefault="00721394" w:rsidP="00721394"/>
    <w:p w14:paraId="3FEB926D" w14:textId="6E1C8F0A" w:rsidR="00721394" w:rsidRDefault="00C738DF" w:rsidP="00721394">
      <w:r>
        <w:rPr>
          <w:noProof/>
        </w:rPr>
        <w:lastRenderedPageBreak/>
        <w:drawing>
          <wp:anchor distT="0" distB="0" distL="114300" distR="114300" simplePos="0" relativeHeight="251658359" behindDoc="0" locked="0" layoutInCell="1" allowOverlap="1" wp14:anchorId="0F05EA82" wp14:editId="668E8230">
            <wp:simplePos x="0" y="0"/>
            <wp:positionH relativeFrom="margin">
              <wp:posOffset>-69850</wp:posOffset>
            </wp:positionH>
            <wp:positionV relativeFrom="margin">
              <wp:posOffset>342900</wp:posOffset>
            </wp:positionV>
            <wp:extent cx="1828800" cy="1828800"/>
            <wp:effectExtent l="0" t="0" r="0" b="0"/>
            <wp:wrapSquare wrapText="bothSides"/>
            <wp:docPr id="441252769" name="Picture 9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1252769" name="Picture 9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F530B">
        <w:rPr>
          <w:noProof/>
        </w:rPr>
        <mc:AlternateContent>
          <mc:Choice Requires="wps">
            <w:drawing>
              <wp:anchor distT="0" distB="0" distL="114300" distR="114300" simplePos="0" relativeHeight="251658268" behindDoc="1" locked="0" layoutInCell="1" allowOverlap="1" wp14:anchorId="1E8D5DE0" wp14:editId="511A6E96">
                <wp:simplePos x="0" y="0"/>
                <wp:positionH relativeFrom="column">
                  <wp:posOffset>2286000</wp:posOffset>
                </wp:positionH>
                <wp:positionV relativeFrom="paragraph">
                  <wp:posOffset>-114300</wp:posOffset>
                </wp:positionV>
                <wp:extent cx="3429000" cy="3314700"/>
                <wp:effectExtent l="0" t="0" r="0" b="0"/>
                <wp:wrapNone/>
                <wp:docPr id="374365530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29000" cy="3314700"/>
                        </a:xfrm>
                        <a:prstGeom prst="rect">
                          <a:avLst/>
                        </a:prstGeom>
                        <a:solidFill>
                          <a:srgbClr val="C7DDF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A16E469" id="Rectangle 5" o:spid="_x0000_s1026" alt="&quot;&quot;" style="position:absolute;margin-left:180pt;margin-top:-9pt;width:270pt;height:261pt;z-index:-251475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" fillcolor="#c7ddf1" stroked="f" strokeweight="1pt"/>
            </w:pict>
          </mc:Fallback>
        </mc:AlternateContent>
      </w:r>
      <w:r w:rsidR="00721394">
        <w:t xml:space="preserve">The </w:t>
      </w:r>
      <w:r w:rsidR="00721394">
        <w:rPr>
          <w:b/>
          <w:bCs/>
        </w:rPr>
        <w:t xml:space="preserve">National Ticketing Solution </w:t>
      </w:r>
      <w:r w:rsidR="00721394">
        <w:t xml:space="preserve">will mean everyone in New Zealand can pay for public transport </w:t>
      </w:r>
      <w:r w:rsidR="00E955AF">
        <w:t xml:space="preserve">like buses or trains </w:t>
      </w:r>
      <w:r w:rsidR="00721394">
        <w:t xml:space="preserve">the same way. </w:t>
      </w:r>
    </w:p>
    <w:p w14:paraId="3AB01987" w14:textId="77777777" w:rsidR="00721394" w:rsidRDefault="00721394" w:rsidP="00721394"/>
    <w:p w14:paraId="1C25DD50" w14:textId="77777777" w:rsidR="00721394" w:rsidRDefault="00721394" w:rsidP="00721394"/>
    <w:p w14:paraId="0E8FEFA3" w14:textId="09E27B10" w:rsidR="00721394" w:rsidRDefault="00721394" w:rsidP="00721394">
      <w:r>
        <w:t>This means you will not need to buy a new card to pay for public transport i</w:t>
      </w:r>
      <w:r w:rsidR="00C61D5D">
        <w:t>f</w:t>
      </w:r>
      <w:r>
        <w:t xml:space="preserve"> you go to a new city. </w:t>
      </w:r>
    </w:p>
    <w:p w14:paraId="63BA3F78" w14:textId="2307546B" w:rsidR="00721394" w:rsidRDefault="00C738DF" w:rsidP="00721394">
      <w:r>
        <w:rPr>
          <w:noProof/>
        </w:rPr>
        <w:drawing>
          <wp:anchor distT="0" distB="0" distL="114300" distR="114300" simplePos="0" relativeHeight="251658360" behindDoc="0" locked="0" layoutInCell="1" allowOverlap="1" wp14:anchorId="7DFCD949" wp14:editId="042567F9">
            <wp:simplePos x="0" y="0"/>
            <wp:positionH relativeFrom="margin">
              <wp:posOffset>112395</wp:posOffset>
            </wp:positionH>
            <wp:positionV relativeFrom="margin">
              <wp:posOffset>3429000</wp:posOffset>
            </wp:positionV>
            <wp:extent cx="1286510" cy="1979295"/>
            <wp:effectExtent l="0" t="0" r="8890" b="1905"/>
            <wp:wrapSquare wrapText="bothSides"/>
            <wp:docPr id="1694951335" name="Picture 9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4951335" name="Picture 9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6510" cy="19792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1724AE" w14:textId="196A6DE9" w:rsidR="00721394" w:rsidRDefault="00721394" w:rsidP="00721394"/>
    <w:p w14:paraId="380E8B27" w14:textId="4CAF10C5" w:rsidR="00721394" w:rsidRDefault="00721394" w:rsidP="00721394">
      <w:r>
        <w:t xml:space="preserve">The New Zealand Transport Agency </w:t>
      </w:r>
      <w:r w:rsidR="00C61D5D">
        <w:rPr>
          <w:rFonts w:cs="Arial"/>
        </w:rPr>
        <w:t>–</w:t>
      </w:r>
      <w:r>
        <w:t xml:space="preserve"> Waka Kotahi wants to </w:t>
      </w:r>
      <w:r w:rsidR="00E955AF">
        <w:t>make</w:t>
      </w:r>
      <w:r>
        <w:t xml:space="preserve"> </w:t>
      </w:r>
      <w:r w:rsidR="00730C6C">
        <w:t xml:space="preserve">sure </w:t>
      </w:r>
      <w:r>
        <w:t>the National Ticketing Solution</w:t>
      </w:r>
      <w:r w:rsidR="003C7719">
        <w:t xml:space="preserve"> is easy to use</w:t>
      </w:r>
      <w:r>
        <w:t>.</w:t>
      </w:r>
    </w:p>
    <w:p w14:paraId="3EFB42B7" w14:textId="77777777" w:rsidR="00721394" w:rsidRDefault="00721394" w:rsidP="00721394"/>
    <w:p w14:paraId="34876508" w14:textId="25F05DFB" w:rsidR="00375FD1" w:rsidRDefault="00F82158" w:rsidP="00F82158">
      <w:pPr>
        <w:ind w:left="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429" behindDoc="0" locked="0" layoutInCell="1" allowOverlap="1" wp14:anchorId="5BFF62BB" wp14:editId="0027320E">
                <wp:simplePos x="0" y="0"/>
                <wp:positionH relativeFrom="column">
                  <wp:posOffset>0</wp:posOffset>
                </wp:positionH>
                <wp:positionV relativeFrom="paragraph">
                  <wp:posOffset>107315</wp:posOffset>
                </wp:positionV>
                <wp:extent cx="1600200" cy="1485900"/>
                <wp:effectExtent l="0" t="0" r="38100" b="0"/>
                <wp:wrapNone/>
                <wp:docPr id="519400792" name="Group 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00200" cy="1485900"/>
                          <a:chOff x="0" y="0"/>
                          <a:chExt cx="2057400" cy="1770380"/>
                        </a:xfrm>
                      </wpg:grpSpPr>
                      <pic:pic xmlns:pic="http://schemas.openxmlformats.org/drawingml/2006/picture">
                        <pic:nvPicPr>
                          <pic:cNvPr id="987578164" name="Picture 9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743" r="21786"/>
                          <a:stretch/>
                        </pic:blipFill>
                        <pic:spPr bwMode="auto">
                          <a:xfrm>
                            <a:off x="0" y="0"/>
                            <a:ext cx="1714500" cy="1770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278475169" name="Arrow: Down 48"/>
                        <wps:cNvSpPr/>
                        <wps:spPr>
                          <a:xfrm>
                            <a:off x="1714500" y="419100"/>
                            <a:ext cx="342900" cy="1028700"/>
                          </a:xfrm>
                          <a:prstGeom prst="downArrow">
                            <a:avLst>
                              <a:gd name="adj1" fmla="val 31481"/>
                              <a:gd name="adj2" fmla="val 57407"/>
                            </a:avLst>
                          </a:prstGeom>
                          <a:solidFill>
                            <a:schemeClr val="accent1">
                              <a:lumMod val="75000"/>
                            </a:schemeClr>
                          </a:solidFill>
                          <a:ln>
                            <a:solidFill>
                              <a:schemeClr val="accent1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1F9F392" id="Group 49" o:spid="_x0000_s1026" style="position:absolute;margin-left:0;margin-top:8.45pt;width:126pt;height:117pt;z-index:252104704;mso-width-relative:margin;mso-height-relative:margin" coordsize="20574,177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">
                <v:shape id="Picture 92" o:spid="_x0000_s1027" type="#_x0000_t75" style="position:absolute;width:17145;height:177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">
                  <v:imagedata r:id="rId94" o:title="" cropleft="6385f" cropright="14278f"/>
                </v:shape>
                <v:shapetype id="_x0000_t67" coordsize="21600,21600" o:spt="67" adj="16200,5400" path="m0@0l@1@0@1,0@2,0@2@0,21600@0,10800,21600xe">
                  <v:stroke joinstyle="miter"/>
                  <v:formulas>
                    <v:f eqn="val #0"/>
                    <v:f eqn="val #1"/>
                    <v:f eqn="sum height 0 #1"/>
                    <v:f eqn="sum 10800 0 #1"/>
                    <v:f eqn="sum width 0 #0"/>
                    <v:f eqn="prod @4 @3 10800"/>
                    <v:f eqn="sum width 0 @5"/>
                  </v:formulas>
                  <v:path o:connecttype="custom" o:connectlocs="10800,0;0,@0;10800,21600;21600,@0" o:connectangles="270,180,90,0" textboxrect="@1,0,@2,@6"/>
                  <v:handles>
                    <v:h position="#1,#0" xrange="0,10800" yrange="0,21600"/>
                  </v:handles>
                </v:shapetype>
                <v:shape id="Arrow: Down 48" o:spid="_x0000_s1028" type="#_x0000_t67" style="position:absolute;left:17145;top:4191;width:3429;height:1028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" adj="17467,7400" fillcolor="#2f5496 [2404]" strokecolor="#2f5496 [2404]" strokeweight="1pt"/>
              </v:group>
            </w:pict>
          </mc:Fallback>
        </mc:AlternateContent>
      </w:r>
    </w:p>
    <w:p w14:paraId="6589D77D" w14:textId="3B59AED8" w:rsidR="00375FD1" w:rsidRDefault="00375FD1" w:rsidP="00375FD1">
      <w:r>
        <w:t xml:space="preserve">People will still be able to get </w:t>
      </w:r>
      <w:r>
        <w:rPr>
          <w:b/>
          <w:bCs/>
        </w:rPr>
        <w:t>concessions</w:t>
      </w:r>
      <w:r>
        <w:t xml:space="preserve"> when they use the National Ticketing Solution.</w:t>
      </w:r>
    </w:p>
    <w:p w14:paraId="165032D4" w14:textId="77777777" w:rsidR="00F82158" w:rsidRDefault="00F82158" w:rsidP="00375FD1"/>
    <w:p w14:paraId="1BD04F42" w14:textId="77777777" w:rsidR="00F82158" w:rsidRDefault="00F82158" w:rsidP="00375FD1"/>
    <w:p w14:paraId="61727538" w14:textId="77777777" w:rsidR="00F82158" w:rsidRPr="00375FD1" w:rsidRDefault="00F82158" w:rsidP="00375FD1"/>
    <w:p w14:paraId="615A2FBE" w14:textId="77777777" w:rsidR="00375FD1" w:rsidRDefault="00375FD1" w:rsidP="00375FD1">
      <w:pPr>
        <w:ind w:left="0"/>
      </w:pPr>
    </w:p>
    <w:p w14:paraId="3952A765" w14:textId="577FB924" w:rsidR="00375FD1" w:rsidRDefault="00C738DF" w:rsidP="00375FD1">
      <w:r>
        <w:rPr>
          <w:noProof/>
        </w:rPr>
        <w:lastRenderedPageBreak/>
        <w:drawing>
          <wp:anchor distT="0" distB="0" distL="114300" distR="114300" simplePos="0" relativeHeight="251658361" behindDoc="0" locked="0" layoutInCell="1" allowOverlap="1" wp14:anchorId="76D0275B" wp14:editId="2A126A97">
            <wp:simplePos x="0" y="0"/>
            <wp:positionH relativeFrom="margin">
              <wp:posOffset>-165100</wp:posOffset>
            </wp:positionH>
            <wp:positionV relativeFrom="margin">
              <wp:posOffset>-6350</wp:posOffset>
            </wp:positionV>
            <wp:extent cx="1806575" cy="1143000"/>
            <wp:effectExtent l="0" t="0" r="3175" b="0"/>
            <wp:wrapSquare wrapText="bothSides"/>
            <wp:docPr id="793370545" name="Picture 9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3370545" name="Picture 9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6575" cy="1143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F530B">
        <w:rPr>
          <w:noProof/>
        </w:rPr>
        <mc:AlternateContent>
          <mc:Choice Requires="wps">
            <w:drawing>
              <wp:anchor distT="0" distB="0" distL="114300" distR="114300" simplePos="0" relativeHeight="251658269" behindDoc="1" locked="0" layoutInCell="1" allowOverlap="1" wp14:anchorId="5B7D20D3" wp14:editId="7E113F77">
                <wp:simplePos x="0" y="0"/>
                <wp:positionH relativeFrom="column">
                  <wp:posOffset>2286000</wp:posOffset>
                </wp:positionH>
                <wp:positionV relativeFrom="paragraph">
                  <wp:posOffset>-57150</wp:posOffset>
                </wp:positionV>
                <wp:extent cx="3429000" cy="4457700"/>
                <wp:effectExtent l="0" t="0" r="0" b="0"/>
                <wp:wrapNone/>
                <wp:docPr id="626083014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29000" cy="4457700"/>
                        </a:xfrm>
                        <a:prstGeom prst="rect">
                          <a:avLst/>
                        </a:prstGeom>
                        <a:solidFill>
                          <a:srgbClr val="C7DDF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4858924" id="Rectangle 5" o:spid="_x0000_s1026" alt="&quot;&quot;" style="position:absolute;margin-left:180pt;margin-top:-4.5pt;width:270pt;height:351pt;z-index:-251473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" fillcolor="#c7ddf1" stroked="f" strokeweight="1pt"/>
            </w:pict>
          </mc:Fallback>
        </mc:AlternateContent>
      </w:r>
      <w:r w:rsidR="00375FD1">
        <w:t xml:space="preserve">A </w:t>
      </w:r>
      <w:r w:rsidR="00375FD1">
        <w:rPr>
          <w:b/>
          <w:bCs/>
        </w:rPr>
        <w:t xml:space="preserve">concession </w:t>
      </w:r>
      <w:r w:rsidR="00375FD1">
        <w:t>is when you pay less for public transport because you:</w:t>
      </w:r>
    </w:p>
    <w:p w14:paraId="75A91E36" w14:textId="472AF5AC" w:rsidR="00721394" w:rsidRDefault="00F82158" w:rsidP="00375FD1">
      <w:pPr>
        <w:pStyle w:val="ListParagraph"/>
        <w:numPr>
          <w:ilvl w:val="0"/>
          <w:numId w:val="13"/>
        </w:numPr>
      </w:pPr>
      <w:r>
        <w:t>are disabled</w:t>
      </w:r>
    </w:p>
    <w:p w14:paraId="74EFF417" w14:textId="761640E7" w:rsidR="00375FD1" w:rsidRDefault="00520647" w:rsidP="00375FD1">
      <w:pPr>
        <w:pStyle w:val="ListParagraph"/>
        <w:numPr>
          <w:ilvl w:val="0"/>
          <w:numId w:val="13"/>
        </w:numPr>
      </w:pPr>
      <w:r>
        <w:rPr>
          <w:noProof/>
        </w:rPr>
        <w:drawing>
          <wp:anchor distT="0" distB="0" distL="114300" distR="114300" simplePos="0" relativeHeight="251658362" behindDoc="0" locked="0" layoutInCell="1" allowOverlap="1" wp14:anchorId="1EF6A85A" wp14:editId="1F8FE000">
            <wp:simplePos x="0" y="0"/>
            <wp:positionH relativeFrom="margin">
              <wp:posOffset>-136525</wp:posOffset>
            </wp:positionH>
            <wp:positionV relativeFrom="margin">
              <wp:posOffset>1485900</wp:posOffset>
            </wp:positionV>
            <wp:extent cx="1822450" cy="1030605"/>
            <wp:effectExtent l="0" t="0" r="6350" b="0"/>
            <wp:wrapSquare wrapText="bothSides"/>
            <wp:docPr id="339489417" name="Picture 9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489417" name="Picture 9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2450" cy="10306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75FD1">
        <w:t>are over 65 years old</w:t>
      </w:r>
    </w:p>
    <w:p w14:paraId="273C61F9" w14:textId="7027A23B" w:rsidR="00375FD1" w:rsidRDefault="00520647" w:rsidP="00375FD1">
      <w:pPr>
        <w:pStyle w:val="ListParagraph"/>
        <w:numPr>
          <w:ilvl w:val="0"/>
          <w:numId w:val="13"/>
        </w:numPr>
      </w:pPr>
      <w:r>
        <w:rPr>
          <w:noProof/>
        </w:rPr>
        <w:drawing>
          <wp:anchor distT="0" distB="0" distL="114300" distR="114300" simplePos="0" relativeHeight="251658363" behindDoc="0" locked="0" layoutInCell="1" allowOverlap="1" wp14:anchorId="08D8FE63" wp14:editId="4A09D770">
            <wp:simplePos x="0" y="0"/>
            <wp:positionH relativeFrom="margin">
              <wp:posOffset>-44450</wp:posOffset>
            </wp:positionH>
            <wp:positionV relativeFrom="margin">
              <wp:posOffset>2743200</wp:posOffset>
            </wp:positionV>
            <wp:extent cx="1485900" cy="1485900"/>
            <wp:effectExtent l="0" t="0" r="0" b="0"/>
            <wp:wrapSquare wrapText="bothSides"/>
            <wp:docPr id="1138923985" name="Picture 9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8923985" name="Picture 9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75FD1">
        <w:t>have a Community Services Card</w:t>
      </w:r>
    </w:p>
    <w:p w14:paraId="1AFD8BD4" w14:textId="1D3E0A8E" w:rsidR="00375FD1" w:rsidRDefault="00375FD1" w:rsidP="00375FD1">
      <w:pPr>
        <w:pStyle w:val="ListParagraph"/>
        <w:numPr>
          <w:ilvl w:val="0"/>
          <w:numId w:val="13"/>
        </w:numPr>
      </w:pPr>
      <w:r>
        <w:t>are a student</w:t>
      </w:r>
    </w:p>
    <w:p w14:paraId="0FC34406" w14:textId="6E70ADF7" w:rsidR="00375FD1" w:rsidRDefault="00375FD1" w:rsidP="00375FD1">
      <w:pPr>
        <w:pStyle w:val="ListParagraph"/>
        <w:numPr>
          <w:ilvl w:val="0"/>
          <w:numId w:val="13"/>
        </w:numPr>
      </w:pPr>
      <w:r>
        <w:t xml:space="preserve">are a child. </w:t>
      </w:r>
    </w:p>
    <w:p w14:paraId="0E00DD81" w14:textId="77777777" w:rsidR="00375FD1" w:rsidRDefault="00375FD1" w:rsidP="00375FD1"/>
    <w:p w14:paraId="07F4F9EE" w14:textId="1C48425C" w:rsidR="00375FD1" w:rsidRDefault="00375FD1" w:rsidP="00375FD1"/>
    <w:p w14:paraId="0C0D8F3E" w14:textId="40C34AE6" w:rsidR="00375FD1" w:rsidRDefault="002D3498" w:rsidP="00375FD1">
      <w:r>
        <w:rPr>
          <w:noProof/>
        </w:rPr>
        <mc:AlternateContent>
          <mc:Choice Requires="wpg">
            <w:drawing>
              <wp:anchor distT="0" distB="0" distL="114300" distR="114300" simplePos="0" relativeHeight="251658437" behindDoc="0" locked="0" layoutInCell="1" allowOverlap="1" wp14:anchorId="1F1D2F33" wp14:editId="0D917AAD">
                <wp:simplePos x="0" y="0"/>
                <wp:positionH relativeFrom="column">
                  <wp:posOffset>-44450</wp:posOffset>
                </wp:positionH>
                <wp:positionV relativeFrom="paragraph">
                  <wp:posOffset>274955</wp:posOffset>
                </wp:positionV>
                <wp:extent cx="1733550" cy="1943100"/>
                <wp:effectExtent l="0" t="0" r="19050" b="0"/>
                <wp:wrapNone/>
                <wp:docPr id="2105962318" name="Group 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33550" cy="1943100"/>
                          <a:chOff x="0" y="0"/>
                          <a:chExt cx="1733550" cy="1943100"/>
                        </a:xfrm>
                      </wpg:grpSpPr>
                      <pic:pic xmlns:pic="http://schemas.openxmlformats.org/drawingml/2006/picture">
                        <pic:nvPicPr>
                          <pic:cNvPr id="17589084" name="Picture 99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5125" cy="19431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4402977" name="Arrow: Left 53"/>
                        <wps:cNvSpPr/>
                        <wps:spPr>
                          <a:xfrm>
                            <a:off x="1276350" y="800100"/>
                            <a:ext cx="457200" cy="114300"/>
                          </a:xfrm>
                          <a:prstGeom prst="leftArrow">
                            <a:avLst/>
                          </a:prstGeom>
                          <a:solidFill>
                            <a:schemeClr val="accent1">
                              <a:lumMod val="75000"/>
                            </a:schemeClr>
                          </a:solidFill>
                          <a:ln>
                            <a:solidFill>
                              <a:schemeClr val="accent1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1334706" name="Arrow: Left 53"/>
                        <wps:cNvSpPr/>
                        <wps:spPr>
                          <a:xfrm>
                            <a:off x="1028700" y="1028700"/>
                            <a:ext cx="457200" cy="114300"/>
                          </a:xfrm>
                          <a:prstGeom prst="leftArrow">
                            <a:avLst/>
                          </a:prstGeom>
                          <a:solidFill>
                            <a:schemeClr val="accent1">
                              <a:lumMod val="75000"/>
                            </a:schemeClr>
                          </a:solidFill>
                          <a:ln>
                            <a:solidFill>
                              <a:schemeClr val="accent1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010FD83" id="Group 54" o:spid="_x0000_s1026" style="position:absolute;margin-left:-3.5pt;margin-top:21.65pt;width:136.5pt;height:153pt;z-index:252118016" coordsize="17335,194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">
                <v:shape id="Picture 99" o:spid="_x0000_s1027" type="#_x0000_t75" alt="&quot;&quot;" style="position:absolute;width:16351;height:19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">
                  <v:imagedata r:id="rId99" o:title=""/>
                </v:shape>
                <v:shapetype id="_x0000_t66" coordsize="21600,21600" o:spt="66" adj="5400,5400" path="m@0,l@0@1,21600@1,21600@2@0@2@0,21600,,10800xe">
                  <v:stroke joinstyle="miter"/>
                  <v:formulas>
                    <v:f eqn="val #0"/>
                    <v:f eqn="val #1"/>
                    <v:f eqn="sum 21600 0 #1"/>
                    <v:f eqn="prod #0 #1 10800"/>
                    <v:f eqn="sum #0 0 @3"/>
                  </v:formulas>
                  <v:path o:connecttype="custom" o:connectlocs="@0,0;0,10800;@0,21600;21600,10800" o:connectangles="270,180,90,0" textboxrect="@4,@1,21600,@2"/>
                  <v:handles>
                    <v:h position="#0,#1" xrange="0,21600" yrange="0,10800"/>
                  </v:handles>
                </v:shapetype>
                <v:shape id="Arrow: Left 53" o:spid="_x0000_s1028" type="#_x0000_t66" style="position:absolute;left:12763;top:8001;width:4572;height:114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" adj="2700" fillcolor="#2f5496 [2404]" strokecolor="#2f5496 [2404]" strokeweight="1pt"/>
                <v:shape id="Arrow: Left 53" o:spid="_x0000_s1029" type="#_x0000_t66" style="position:absolute;left:10287;top:10287;width:4572;height:114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" adj="2700" fillcolor="#2f5496 [2404]" strokecolor="#2f5496 [2404]" strokeweight="1pt"/>
              </v:group>
            </w:pict>
          </mc:Fallback>
        </mc:AlternateContent>
      </w:r>
      <w:r w:rsidR="00375FD1">
        <w:t>Timaru will start using the National Ticketing Solution in December this year.</w:t>
      </w:r>
    </w:p>
    <w:p w14:paraId="1A0F5713" w14:textId="5AF9C415" w:rsidR="00375FD1" w:rsidRDefault="00375FD1" w:rsidP="00375FD1"/>
    <w:p w14:paraId="72E34DFB" w14:textId="3C067848" w:rsidR="00375FD1" w:rsidRDefault="00375FD1" w:rsidP="00375FD1"/>
    <w:p w14:paraId="77C6BE27" w14:textId="0109DA42" w:rsidR="00375FD1" w:rsidRDefault="00375FD1" w:rsidP="00375FD1">
      <w:r>
        <w:t>Christchurch will start using the National Ticketing Solution in early 2025.</w:t>
      </w:r>
    </w:p>
    <w:p w14:paraId="20BE0BF8" w14:textId="77777777" w:rsidR="00375FD1" w:rsidRDefault="00375FD1" w:rsidP="00375FD1"/>
    <w:p w14:paraId="1DB983D0" w14:textId="77777777" w:rsidR="00375FD1" w:rsidRDefault="00375FD1" w:rsidP="00375FD1"/>
    <w:p w14:paraId="0A2BC4A1" w14:textId="425C7327" w:rsidR="00375FD1" w:rsidRDefault="00520647" w:rsidP="00375FD1">
      <w:r>
        <w:rPr>
          <w:noProof/>
        </w:rPr>
        <w:lastRenderedPageBreak/>
        <w:drawing>
          <wp:anchor distT="0" distB="0" distL="114300" distR="114300" simplePos="0" relativeHeight="251658364" behindDoc="0" locked="0" layoutInCell="1" allowOverlap="1" wp14:anchorId="5BD7A83F" wp14:editId="72E6F281">
            <wp:simplePos x="0" y="0"/>
            <wp:positionH relativeFrom="margin">
              <wp:posOffset>-2540</wp:posOffset>
            </wp:positionH>
            <wp:positionV relativeFrom="margin">
              <wp:posOffset>-114300</wp:posOffset>
            </wp:positionV>
            <wp:extent cx="1872615" cy="2745105"/>
            <wp:effectExtent l="0" t="0" r="0" b="0"/>
            <wp:wrapSquare wrapText="bothSides"/>
            <wp:docPr id="1534197037" name="Picture 10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4197037" name="Picture 10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2615" cy="27451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75FD1">
        <w:t xml:space="preserve">Other </w:t>
      </w:r>
      <w:r w:rsidR="00222E0B">
        <w:t>parts of New Zealand</w:t>
      </w:r>
      <w:r w:rsidR="00375FD1">
        <w:t xml:space="preserve"> will start using the National Ticketing Solution next.</w:t>
      </w:r>
    </w:p>
    <w:p w14:paraId="3A7EDA83" w14:textId="5DD92164" w:rsidR="00375FD1" w:rsidRDefault="00375FD1" w:rsidP="00375FD1"/>
    <w:p w14:paraId="7F58CD6D" w14:textId="68E56554" w:rsidR="00375FD1" w:rsidRDefault="00375FD1" w:rsidP="00375FD1"/>
    <w:p w14:paraId="4E33D0FA" w14:textId="77777777" w:rsidR="00E955AF" w:rsidRDefault="00375FD1" w:rsidP="00375FD1">
      <w:r>
        <w:t xml:space="preserve">The last places to start using the National Ticketing Solution will be </w:t>
      </w:r>
    </w:p>
    <w:p w14:paraId="2ED0D5F8" w14:textId="77777777" w:rsidR="00E955AF" w:rsidRDefault="00375FD1" w:rsidP="00E955AF">
      <w:pPr>
        <w:pStyle w:val="Listtoplevel"/>
      </w:pPr>
      <w:r>
        <w:t xml:space="preserve">Auckland </w:t>
      </w:r>
    </w:p>
    <w:p w14:paraId="4FBF91FE" w14:textId="3FD022B8" w:rsidR="00375FD1" w:rsidRDefault="00375FD1" w:rsidP="00E955AF">
      <w:pPr>
        <w:pStyle w:val="Listtoplevel"/>
      </w:pPr>
      <w:r>
        <w:t xml:space="preserve">Wellington. </w:t>
      </w:r>
    </w:p>
    <w:p w14:paraId="45B6567B" w14:textId="21EACDAE" w:rsidR="00324CDF" w:rsidRDefault="00324CDF">
      <w:pPr>
        <w:spacing w:line="240" w:lineRule="auto"/>
        <w:ind w:left="0"/>
      </w:pPr>
      <w:r>
        <w:br w:type="page"/>
      </w:r>
    </w:p>
    <w:p w14:paraId="1B20D386" w14:textId="782F9A96" w:rsidR="00324CDF" w:rsidRDefault="00324CDF" w:rsidP="00324CDF">
      <w:pPr>
        <w:pStyle w:val="Heading1"/>
      </w:pPr>
      <w:bookmarkStart w:id="7" w:name="_Ministry_of_Social"/>
      <w:bookmarkEnd w:id="7"/>
      <w:r>
        <w:lastRenderedPageBreak/>
        <w:t>Ministry of Social Development</w:t>
      </w:r>
    </w:p>
    <w:p w14:paraId="33F7FD44" w14:textId="77777777" w:rsidR="00375FD1" w:rsidRDefault="00375FD1" w:rsidP="00375FD1"/>
    <w:p w14:paraId="64F6F633" w14:textId="6FDC9937" w:rsidR="0007692C" w:rsidRDefault="00843A68" w:rsidP="00375FD1">
      <w:r>
        <w:rPr>
          <w:noProof/>
        </w:rPr>
        <w:drawing>
          <wp:anchor distT="0" distB="0" distL="114300" distR="114300" simplePos="0" relativeHeight="251658365" behindDoc="0" locked="0" layoutInCell="1" allowOverlap="1" wp14:anchorId="284FE069" wp14:editId="1CB4400C">
            <wp:simplePos x="0" y="0"/>
            <wp:positionH relativeFrom="margin">
              <wp:posOffset>-228600</wp:posOffset>
            </wp:positionH>
            <wp:positionV relativeFrom="margin">
              <wp:posOffset>1257300</wp:posOffset>
            </wp:positionV>
            <wp:extent cx="2171700" cy="640080"/>
            <wp:effectExtent l="0" t="0" r="0" b="7620"/>
            <wp:wrapSquare wrapText="bothSides"/>
            <wp:docPr id="1196663523" name="Picture 4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6663523" name="Picture 4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1700" cy="640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135335" w14:textId="616EB9D9" w:rsidR="0007692C" w:rsidRDefault="0007692C" w:rsidP="00375FD1">
      <w:r>
        <w:t>The Ministry of Social Development</w:t>
      </w:r>
      <w:r w:rsidR="002A56A8">
        <w:t xml:space="preserve"> has done some research with:</w:t>
      </w:r>
    </w:p>
    <w:p w14:paraId="37283058" w14:textId="2C1E9D23" w:rsidR="002A56A8" w:rsidRPr="00F82158" w:rsidRDefault="00843A68" w:rsidP="00F82158">
      <w:pPr>
        <w:pStyle w:val="Listtoplevel"/>
      </w:pPr>
      <w:r>
        <w:drawing>
          <wp:anchor distT="0" distB="0" distL="114300" distR="114300" simplePos="0" relativeHeight="251658366" behindDoc="0" locked="0" layoutInCell="1" allowOverlap="1" wp14:anchorId="13ADAD0B" wp14:editId="0830C383">
            <wp:simplePos x="0" y="0"/>
            <wp:positionH relativeFrom="margin">
              <wp:posOffset>114300</wp:posOffset>
            </wp:positionH>
            <wp:positionV relativeFrom="margin">
              <wp:posOffset>2171700</wp:posOffset>
            </wp:positionV>
            <wp:extent cx="1459865" cy="1459865"/>
            <wp:effectExtent l="0" t="0" r="6985" b="6985"/>
            <wp:wrapSquare wrapText="bothSides"/>
            <wp:docPr id="1820936725" name="Picture 4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0936725" name="Picture 4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9865" cy="14598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A56A8" w:rsidRPr="00F82158">
        <w:t>disabled people</w:t>
      </w:r>
    </w:p>
    <w:p w14:paraId="5AF996EF" w14:textId="49F3A6AE" w:rsidR="002A56A8" w:rsidRPr="00F82158" w:rsidRDefault="002A56A8" w:rsidP="00F82158">
      <w:pPr>
        <w:pStyle w:val="Listtoplevel"/>
      </w:pPr>
      <w:r w:rsidRPr="00F82158">
        <w:t>people with long-term health conditions.</w:t>
      </w:r>
    </w:p>
    <w:p w14:paraId="45E0BFD9" w14:textId="27EC379F" w:rsidR="002A56A8" w:rsidRDefault="002A56A8" w:rsidP="002A56A8">
      <w:pPr>
        <w:rPr>
          <w:lang w:val="en-NZ"/>
        </w:rPr>
      </w:pPr>
    </w:p>
    <w:p w14:paraId="058C8951" w14:textId="04BFB7FB" w:rsidR="002A56A8" w:rsidRDefault="00843A68" w:rsidP="002A56A8">
      <w:pPr>
        <w:rPr>
          <w:lang w:val="en-NZ"/>
        </w:rPr>
      </w:pPr>
      <w:r>
        <w:rPr>
          <w:b/>
          <w:bCs/>
          <w:noProof/>
        </w:rPr>
        <w:drawing>
          <wp:anchor distT="0" distB="0" distL="114300" distR="114300" simplePos="0" relativeHeight="251658367" behindDoc="0" locked="0" layoutInCell="1" allowOverlap="1" wp14:anchorId="2CB872F7" wp14:editId="51C93847">
            <wp:simplePos x="0" y="0"/>
            <wp:positionH relativeFrom="margin">
              <wp:posOffset>0</wp:posOffset>
            </wp:positionH>
            <wp:positionV relativeFrom="margin">
              <wp:posOffset>4114800</wp:posOffset>
            </wp:positionV>
            <wp:extent cx="1756410" cy="1028700"/>
            <wp:effectExtent l="0" t="0" r="0" b="0"/>
            <wp:wrapSquare wrapText="bothSides"/>
            <wp:docPr id="168430438" name="Picture 4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430438" name="Picture 4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6410" cy="1028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E019CD" w14:textId="073FB22D" w:rsidR="002A56A8" w:rsidRDefault="002A56A8" w:rsidP="002A56A8">
      <w:pPr>
        <w:rPr>
          <w:lang w:val="en-NZ"/>
        </w:rPr>
      </w:pPr>
      <w:r>
        <w:rPr>
          <w:lang w:val="en-NZ"/>
        </w:rPr>
        <w:t>They looked at how people experience:</w:t>
      </w:r>
    </w:p>
    <w:p w14:paraId="69FA0E19" w14:textId="4726E6F2" w:rsidR="002A56A8" w:rsidRPr="002A56A8" w:rsidRDefault="00843A68" w:rsidP="002A56A8">
      <w:pPr>
        <w:pStyle w:val="Listtoplevel"/>
      </w:pPr>
      <w:r>
        <w:drawing>
          <wp:anchor distT="0" distB="0" distL="114300" distR="114300" simplePos="0" relativeHeight="251658368" behindDoc="0" locked="0" layoutInCell="1" allowOverlap="1" wp14:anchorId="6334B265" wp14:editId="2F80E4C5">
            <wp:simplePos x="0" y="0"/>
            <wp:positionH relativeFrom="margin">
              <wp:posOffset>0</wp:posOffset>
            </wp:positionH>
            <wp:positionV relativeFrom="margin">
              <wp:posOffset>5257800</wp:posOffset>
            </wp:positionV>
            <wp:extent cx="1485900" cy="1485900"/>
            <wp:effectExtent l="0" t="0" r="0" b="0"/>
            <wp:wrapSquare wrapText="bothSides"/>
            <wp:docPr id="1132643399" name="Picture 4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2643399" name="Picture 4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A56A8">
        <w:rPr>
          <w:b/>
          <w:bCs/>
        </w:rPr>
        <w:t>income support</w:t>
      </w:r>
    </w:p>
    <w:p w14:paraId="1F08213A" w14:textId="51EB3396" w:rsidR="002A56A8" w:rsidRDefault="002A56A8" w:rsidP="002A56A8">
      <w:pPr>
        <w:pStyle w:val="Listtoplevel"/>
      </w:pPr>
      <w:r>
        <w:rPr>
          <w:b/>
          <w:bCs/>
        </w:rPr>
        <w:t>material hardship</w:t>
      </w:r>
      <w:r>
        <w:t>.</w:t>
      </w:r>
    </w:p>
    <w:p w14:paraId="31540C82" w14:textId="74DC4F2B" w:rsidR="002A56A8" w:rsidRDefault="002A56A8" w:rsidP="002A56A8"/>
    <w:p w14:paraId="546A15F0" w14:textId="65E2B8CA" w:rsidR="002A56A8" w:rsidRDefault="002A56A8" w:rsidP="002A56A8"/>
    <w:p w14:paraId="46EA4972" w14:textId="24B6ECCF" w:rsidR="002A56A8" w:rsidRDefault="002A56A8" w:rsidP="002A56A8"/>
    <w:p w14:paraId="02AD7A46" w14:textId="0C398A75" w:rsidR="002A56A8" w:rsidRDefault="002A56A8" w:rsidP="002A56A8"/>
    <w:p w14:paraId="15CC5DED" w14:textId="77777777" w:rsidR="002A56A8" w:rsidRDefault="002A56A8" w:rsidP="002A56A8"/>
    <w:p w14:paraId="0605AC89" w14:textId="454A1F3F" w:rsidR="002A56A8" w:rsidRDefault="002A56A8" w:rsidP="002A56A8"/>
    <w:p w14:paraId="005E93EA" w14:textId="36C5C451" w:rsidR="002A56A8" w:rsidRDefault="00C738DF" w:rsidP="002A56A8">
      <w:r>
        <w:rPr>
          <w:noProof/>
        </w:rPr>
        <w:lastRenderedPageBreak/>
        <w:drawing>
          <wp:anchor distT="0" distB="0" distL="114300" distR="114300" simplePos="0" relativeHeight="251658369" behindDoc="0" locked="0" layoutInCell="1" allowOverlap="1" wp14:anchorId="2D6EC9E5" wp14:editId="7ED51F65">
            <wp:simplePos x="0" y="0"/>
            <wp:positionH relativeFrom="margin">
              <wp:posOffset>-228600</wp:posOffset>
            </wp:positionH>
            <wp:positionV relativeFrom="margin">
              <wp:posOffset>114300</wp:posOffset>
            </wp:positionV>
            <wp:extent cx="2092325" cy="855980"/>
            <wp:effectExtent l="0" t="0" r="3175" b="1270"/>
            <wp:wrapSquare wrapText="bothSides"/>
            <wp:docPr id="815690130" name="Picture 5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5690130" name="Picture 5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2325" cy="8559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F530B">
        <w:rPr>
          <w:noProof/>
        </w:rPr>
        <mc:AlternateContent>
          <mc:Choice Requires="wps">
            <w:drawing>
              <wp:anchor distT="0" distB="0" distL="114300" distR="114300" simplePos="0" relativeHeight="251658270" behindDoc="1" locked="0" layoutInCell="1" allowOverlap="1" wp14:anchorId="2556E828" wp14:editId="76BCA34D">
                <wp:simplePos x="0" y="0"/>
                <wp:positionH relativeFrom="column">
                  <wp:posOffset>2286000</wp:posOffset>
                </wp:positionH>
                <wp:positionV relativeFrom="paragraph">
                  <wp:posOffset>-114300</wp:posOffset>
                </wp:positionV>
                <wp:extent cx="3429000" cy="2501900"/>
                <wp:effectExtent l="0" t="0" r="0" b="0"/>
                <wp:wrapNone/>
                <wp:docPr id="1280185066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29000" cy="2501900"/>
                        </a:xfrm>
                        <a:prstGeom prst="rect">
                          <a:avLst/>
                        </a:prstGeom>
                        <a:solidFill>
                          <a:srgbClr val="C7DDF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F783CA0" id="Rectangle 5" o:spid="_x0000_s1026" alt="&quot;&quot;" style="position:absolute;margin-left:180pt;margin-top:-9pt;width:270pt;height:197pt;z-index:-251471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" fillcolor="#c7ddf1" stroked="f" strokeweight="1pt"/>
            </w:pict>
          </mc:Fallback>
        </mc:AlternateContent>
      </w:r>
      <w:r w:rsidR="002A56A8">
        <w:rPr>
          <w:b/>
          <w:bCs/>
        </w:rPr>
        <w:t>Income support</w:t>
      </w:r>
      <w:r w:rsidR="002A56A8">
        <w:t xml:space="preserve"> is money the government gives you if you:</w:t>
      </w:r>
    </w:p>
    <w:p w14:paraId="27B75A3F" w14:textId="6259B7DA" w:rsidR="002A56A8" w:rsidRDefault="00C738DF" w:rsidP="002A56A8">
      <w:pPr>
        <w:pStyle w:val="Listtoplevel"/>
      </w:pPr>
      <w:r>
        <w:drawing>
          <wp:anchor distT="0" distB="0" distL="114300" distR="114300" simplePos="0" relativeHeight="251658370" behindDoc="0" locked="0" layoutInCell="1" allowOverlap="1" wp14:anchorId="036C0487" wp14:editId="512270FB">
            <wp:simplePos x="0" y="0"/>
            <wp:positionH relativeFrom="margin">
              <wp:posOffset>-114300</wp:posOffset>
            </wp:positionH>
            <wp:positionV relativeFrom="margin">
              <wp:posOffset>1371600</wp:posOffset>
            </wp:positionV>
            <wp:extent cx="1788160" cy="1371600"/>
            <wp:effectExtent l="0" t="0" r="2540" b="0"/>
            <wp:wrapSquare wrapText="bothSides"/>
            <wp:docPr id="1376141651" name="Picture 5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6141651" name="Picture 5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816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A56A8">
        <w:t>do not have a job</w:t>
      </w:r>
    </w:p>
    <w:p w14:paraId="413788A8" w14:textId="0FAFB259" w:rsidR="002A56A8" w:rsidRDefault="002A56A8" w:rsidP="002A56A8">
      <w:pPr>
        <w:pStyle w:val="Listtoplevel"/>
      </w:pPr>
      <w:r>
        <w:t xml:space="preserve">do not get enough money from your job to </w:t>
      </w:r>
      <w:r w:rsidR="009A3D27">
        <w:t>l</w:t>
      </w:r>
      <w:r w:rsidR="00F82158">
        <w:t>i</w:t>
      </w:r>
      <w:r w:rsidR="009A3D27">
        <w:t>ve</w:t>
      </w:r>
      <w:r>
        <w:t xml:space="preserve">. </w:t>
      </w:r>
    </w:p>
    <w:p w14:paraId="004820CE" w14:textId="3F80CDB0" w:rsidR="002A56A8" w:rsidRDefault="002A56A8" w:rsidP="002A56A8"/>
    <w:p w14:paraId="57E4101F" w14:textId="50CC1D5B" w:rsidR="002A56A8" w:rsidRDefault="00C738DF" w:rsidP="002A56A8">
      <w:r>
        <w:rPr>
          <w:noProof/>
        </w:rPr>
        <w:drawing>
          <wp:anchor distT="0" distB="0" distL="114300" distR="114300" simplePos="0" relativeHeight="251658371" behindDoc="0" locked="0" layoutInCell="1" allowOverlap="1" wp14:anchorId="3F432325" wp14:editId="315540CD">
            <wp:simplePos x="0" y="0"/>
            <wp:positionH relativeFrom="margin">
              <wp:posOffset>0</wp:posOffset>
            </wp:positionH>
            <wp:positionV relativeFrom="margin">
              <wp:posOffset>3016250</wp:posOffset>
            </wp:positionV>
            <wp:extent cx="1828800" cy="1371600"/>
            <wp:effectExtent l="0" t="0" r="0" b="0"/>
            <wp:wrapSquare wrapText="bothSides"/>
            <wp:docPr id="424478409" name="Picture 5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478409" name="Picture 5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889" b="11111"/>
                    <a:stretch/>
                  </pic:blipFill>
                  <pic:spPr bwMode="auto">
                    <a:xfrm>
                      <a:off x="0" y="0"/>
                      <a:ext cx="1828800" cy="1371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A62DD8">
        <w:rPr>
          <w:noProof/>
        </w:rPr>
        <mc:AlternateContent>
          <mc:Choice Requires="wps">
            <w:drawing>
              <wp:anchor distT="0" distB="0" distL="114300" distR="114300" simplePos="0" relativeHeight="251658271" behindDoc="1" locked="0" layoutInCell="1" allowOverlap="1" wp14:anchorId="09FAD278" wp14:editId="3DD1B08B">
                <wp:simplePos x="0" y="0"/>
                <wp:positionH relativeFrom="column">
                  <wp:posOffset>2286000</wp:posOffset>
                </wp:positionH>
                <wp:positionV relativeFrom="paragraph">
                  <wp:posOffset>231775</wp:posOffset>
                </wp:positionV>
                <wp:extent cx="3429000" cy="3200400"/>
                <wp:effectExtent l="0" t="0" r="0" b="0"/>
                <wp:wrapNone/>
                <wp:docPr id="185735787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29000" cy="3200400"/>
                        </a:xfrm>
                        <a:prstGeom prst="rect">
                          <a:avLst/>
                        </a:prstGeom>
                        <a:solidFill>
                          <a:srgbClr val="C7DDF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F531389" id="Rectangle 5" o:spid="_x0000_s1026" alt="&quot;&quot;" style="position:absolute;margin-left:180pt;margin-top:18.25pt;width:270pt;height:252pt;z-index:-251469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" fillcolor="#c7ddf1" stroked="f" strokeweight="1pt"/>
            </w:pict>
          </mc:Fallback>
        </mc:AlternateContent>
      </w:r>
    </w:p>
    <w:p w14:paraId="5DBB8C5F" w14:textId="16C2F8B6" w:rsidR="002A56A8" w:rsidRDefault="002A56A8" w:rsidP="002A56A8">
      <w:r>
        <w:rPr>
          <w:b/>
          <w:bCs/>
        </w:rPr>
        <w:t>Material hardship</w:t>
      </w:r>
      <w:r>
        <w:t xml:space="preserve"> means not having enough money to pay for important things like:</w:t>
      </w:r>
    </w:p>
    <w:p w14:paraId="2BEEF9DB" w14:textId="39300A3E" w:rsidR="002A56A8" w:rsidRDefault="00C738DF" w:rsidP="002A56A8">
      <w:pPr>
        <w:pStyle w:val="Listtoplevel"/>
      </w:pPr>
      <w:r>
        <w:drawing>
          <wp:anchor distT="0" distB="0" distL="114300" distR="114300" simplePos="0" relativeHeight="251658372" behindDoc="0" locked="0" layoutInCell="1" allowOverlap="1" wp14:anchorId="2AF7036F" wp14:editId="2EA3B65D">
            <wp:simplePos x="0" y="0"/>
            <wp:positionH relativeFrom="margin">
              <wp:posOffset>114300</wp:posOffset>
            </wp:positionH>
            <wp:positionV relativeFrom="margin">
              <wp:posOffset>4686300</wp:posOffset>
            </wp:positionV>
            <wp:extent cx="1371600" cy="1371600"/>
            <wp:effectExtent l="0" t="0" r="0" b="0"/>
            <wp:wrapSquare wrapText="bothSides"/>
            <wp:docPr id="1874842115" name="Picture 5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4842115" name="Picture 5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A56A8">
        <w:t>food</w:t>
      </w:r>
    </w:p>
    <w:p w14:paraId="649C303E" w14:textId="33615CC0" w:rsidR="002A56A8" w:rsidRDefault="002A56A8" w:rsidP="002A56A8">
      <w:pPr>
        <w:pStyle w:val="Listtoplevel"/>
      </w:pPr>
      <w:r>
        <w:t>warm clothes</w:t>
      </w:r>
    </w:p>
    <w:p w14:paraId="449AD684" w14:textId="795B2A25" w:rsidR="002A56A8" w:rsidRDefault="002A56A8" w:rsidP="002A56A8">
      <w:pPr>
        <w:pStyle w:val="Listtoplevel"/>
      </w:pPr>
      <w:r>
        <w:t>shoes.</w:t>
      </w:r>
    </w:p>
    <w:p w14:paraId="43B9CE31" w14:textId="5F6EA7E4" w:rsidR="002A56A8" w:rsidRDefault="002A56A8" w:rsidP="002A56A8"/>
    <w:p w14:paraId="1B1FC4B2" w14:textId="3751D40D" w:rsidR="002A56A8" w:rsidRDefault="003D461A" w:rsidP="002A56A8">
      <w:r>
        <w:rPr>
          <w:noProof/>
        </w:rPr>
        <w:drawing>
          <wp:anchor distT="0" distB="0" distL="114300" distR="114300" simplePos="0" relativeHeight="251658374" behindDoc="0" locked="0" layoutInCell="1" allowOverlap="1" wp14:anchorId="7A730220" wp14:editId="33D17478">
            <wp:simplePos x="0" y="0"/>
            <wp:positionH relativeFrom="margin">
              <wp:posOffset>920750</wp:posOffset>
            </wp:positionH>
            <wp:positionV relativeFrom="margin">
              <wp:posOffset>6838950</wp:posOffset>
            </wp:positionV>
            <wp:extent cx="914400" cy="914400"/>
            <wp:effectExtent l="0" t="0" r="0" b="0"/>
            <wp:wrapSquare wrapText="bothSides"/>
            <wp:docPr id="412899905" name="Picture 5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899905" name="Picture 5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E00841" w14:textId="58A46F61" w:rsidR="002A56A8" w:rsidRDefault="003D461A" w:rsidP="002A56A8">
      <w:r>
        <w:rPr>
          <w:noProof/>
        </w:rPr>
        <w:drawing>
          <wp:anchor distT="0" distB="0" distL="114300" distR="114300" simplePos="0" relativeHeight="251658373" behindDoc="0" locked="0" layoutInCell="1" allowOverlap="1" wp14:anchorId="0AAED935" wp14:editId="5997E8F9">
            <wp:simplePos x="0" y="0"/>
            <wp:positionH relativeFrom="margin">
              <wp:posOffset>0</wp:posOffset>
            </wp:positionH>
            <wp:positionV relativeFrom="margin">
              <wp:posOffset>6858000</wp:posOffset>
            </wp:positionV>
            <wp:extent cx="882650" cy="882650"/>
            <wp:effectExtent l="0" t="0" r="0" b="0"/>
            <wp:wrapSquare wrapText="bothSides"/>
            <wp:docPr id="815751138" name="Picture 5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5751138" name="Picture 5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2650" cy="882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A56A8">
        <w:t>The</w:t>
      </w:r>
      <w:r w:rsidR="007412FA">
        <w:t xml:space="preserve"> Ministry of Social Development stopped getting money for this research on 30 June 2024. </w:t>
      </w:r>
    </w:p>
    <w:p w14:paraId="20C6CAA7" w14:textId="3935E493" w:rsidR="007412FA" w:rsidRDefault="007412FA" w:rsidP="002A56A8"/>
    <w:p w14:paraId="47CA3B68" w14:textId="4E4F2424" w:rsidR="007412FA" w:rsidRDefault="007412FA" w:rsidP="002A56A8"/>
    <w:p w14:paraId="3AFF73F4" w14:textId="6068EF2A" w:rsidR="007412FA" w:rsidRDefault="007412FA" w:rsidP="002A56A8"/>
    <w:p w14:paraId="5AFFE5D1" w14:textId="54BCC939" w:rsidR="007412FA" w:rsidRDefault="003D461A" w:rsidP="002A56A8">
      <w:r>
        <w:rPr>
          <w:noProof/>
        </w:rPr>
        <w:lastRenderedPageBreak/>
        <w:drawing>
          <wp:anchor distT="0" distB="0" distL="114300" distR="114300" simplePos="0" relativeHeight="251658375" behindDoc="0" locked="0" layoutInCell="1" allowOverlap="1" wp14:anchorId="6ABEBB18" wp14:editId="056DFB89">
            <wp:simplePos x="0" y="0"/>
            <wp:positionH relativeFrom="margin">
              <wp:posOffset>19050</wp:posOffset>
            </wp:positionH>
            <wp:positionV relativeFrom="margin">
              <wp:posOffset>-114300</wp:posOffset>
            </wp:positionV>
            <wp:extent cx="1371600" cy="1371600"/>
            <wp:effectExtent l="0" t="0" r="0" b="0"/>
            <wp:wrapSquare wrapText="bothSides"/>
            <wp:docPr id="1685948869" name="Picture 5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5948869" name="Picture 5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412FA">
        <w:t>We already know that:</w:t>
      </w:r>
    </w:p>
    <w:p w14:paraId="3E800C68" w14:textId="4CF95349" w:rsidR="007412FA" w:rsidRDefault="003D461A" w:rsidP="007412FA">
      <w:pPr>
        <w:pStyle w:val="Listtoplevel"/>
      </w:pPr>
      <w:r>
        <w:drawing>
          <wp:anchor distT="0" distB="0" distL="114300" distR="114300" simplePos="0" relativeHeight="251658376" behindDoc="0" locked="0" layoutInCell="1" allowOverlap="1" wp14:anchorId="20D2D507" wp14:editId="6757655F">
            <wp:simplePos x="0" y="0"/>
            <wp:positionH relativeFrom="margin">
              <wp:posOffset>-22860</wp:posOffset>
            </wp:positionH>
            <wp:positionV relativeFrom="margin">
              <wp:posOffset>1485900</wp:posOffset>
            </wp:positionV>
            <wp:extent cx="1597660" cy="1597660"/>
            <wp:effectExtent l="0" t="0" r="0" b="2540"/>
            <wp:wrapSquare wrapText="bothSides"/>
            <wp:docPr id="1270341676" name="Picture 5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0341676" name="Picture 5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7660" cy="15976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412FA">
        <w:rPr>
          <w:lang w:val="en-AU"/>
        </w:rPr>
        <w:t>d</w:t>
      </w:r>
      <w:r w:rsidR="007412FA">
        <w:t xml:space="preserve">isabled adults are over 3 times more likely to </w:t>
      </w:r>
      <w:r w:rsidR="00C61D5D">
        <w:t>be in</w:t>
      </w:r>
      <w:r w:rsidR="007412FA">
        <w:t xml:space="preserve"> material hardship than non-disabled adults</w:t>
      </w:r>
    </w:p>
    <w:p w14:paraId="5234EDBA" w14:textId="0AE8790F" w:rsidR="007412FA" w:rsidRDefault="007412FA" w:rsidP="007412FA">
      <w:pPr>
        <w:pStyle w:val="Listtoplevel"/>
      </w:pPr>
      <w:r>
        <w:t xml:space="preserve">disabled children are over 2 times more likely </w:t>
      </w:r>
      <w:r w:rsidR="00C61D5D">
        <w:t>to be in</w:t>
      </w:r>
      <w:r>
        <w:t xml:space="preserve"> material hardship than non-disabled children. </w:t>
      </w:r>
    </w:p>
    <w:p w14:paraId="1DBD2701" w14:textId="1378DB91" w:rsidR="007412FA" w:rsidRDefault="00C738DF" w:rsidP="007412FA">
      <w:r>
        <w:rPr>
          <w:noProof/>
        </w:rPr>
        <w:drawing>
          <wp:anchor distT="0" distB="0" distL="114300" distR="114300" simplePos="0" relativeHeight="251658377" behindDoc="0" locked="0" layoutInCell="1" allowOverlap="1" wp14:anchorId="040AB349" wp14:editId="1ED8ECF8">
            <wp:simplePos x="0" y="0"/>
            <wp:positionH relativeFrom="margin">
              <wp:posOffset>228600</wp:posOffset>
            </wp:positionH>
            <wp:positionV relativeFrom="margin">
              <wp:posOffset>4114800</wp:posOffset>
            </wp:positionV>
            <wp:extent cx="1003300" cy="1003300"/>
            <wp:effectExtent l="0" t="0" r="6350" b="6350"/>
            <wp:wrapSquare wrapText="bothSides"/>
            <wp:docPr id="1445456292" name="Picture 5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5456292" name="Picture 5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3300" cy="1003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E4E2C8" w14:textId="1FD30A07" w:rsidR="007412FA" w:rsidRDefault="007412FA" w:rsidP="007412FA"/>
    <w:p w14:paraId="2EC0FF74" w14:textId="61C0D556" w:rsidR="007412FA" w:rsidRDefault="007412FA" w:rsidP="007412FA">
      <w:r>
        <w:t>This information is from 2021.</w:t>
      </w:r>
    </w:p>
    <w:p w14:paraId="4DFDE556" w14:textId="002AAB7A" w:rsidR="007412FA" w:rsidRDefault="007412FA" w:rsidP="007412FA"/>
    <w:p w14:paraId="505FBC1A" w14:textId="636ACC31" w:rsidR="007412FA" w:rsidRDefault="007412FA" w:rsidP="007412FA"/>
    <w:p w14:paraId="068C6B48" w14:textId="00010AC4" w:rsidR="007412FA" w:rsidRDefault="00C738DF" w:rsidP="007412FA">
      <w:r>
        <w:rPr>
          <w:noProof/>
        </w:rPr>
        <w:drawing>
          <wp:anchor distT="0" distB="0" distL="114300" distR="114300" simplePos="0" relativeHeight="251658378" behindDoc="0" locked="0" layoutInCell="1" allowOverlap="1" wp14:anchorId="572AEEB2" wp14:editId="03079873">
            <wp:simplePos x="0" y="0"/>
            <wp:positionH relativeFrom="margin">
              <wp:posOffset>19050</wp:posOffset>
            </wp:positionH>
            <wp:positionV relativeFrom="margin">
              <wp:posOffset>5829300</wp:posOffset>
            </wp:positionV>
            <wp:extent cx="1568450" cy="1551305"/>
            <wp:effectExtent l="0" t="0" r="0" b="0"/>
            <wp:wrapSquare wrapText="bothSides"/>
            <wp:docPr id="1797732695" name="Picture 6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7732695" name="Picture 6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8450" cy="15513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412FA">
        <w:t xml:space="preserve">It comes a </w:t>
      </w:r>
      <w:r w:rsidR="007412FA" w:rsidRPr="009A3D27">
        <w:rPr>
          <w:b/>
          <w:bCs/>
        </w:rPr>
        <w:t>survey</w:t>
      </w:r>
      <w:r w:rsidR="007412FA">
        <w:t xml:space="preserve"> called the Household Economic Survey.</w:t>
      </w:r>
    </w:p>
    <w:p w14:paraId="45593D66" w14:textId="77777777" w:rsidR="009A3D27" w:rsidRDefault="009A3D27" w:rsidP="007412FA"/>
    <w:p w14:paraId="779C269F" w14:textId="5992C532" w:rsidR="009A3D27" w:rsidRDefault="009A3D27" w:rsidP="007412FA">
      <w:r>
        <w:rPr>
          <w:noProof/>
        </w:rPr>
        <mc:AlternateContent>
          <mc:Choice Requires="wps">
            <w:drawing>
              <wp:anchor distT="0" distB="0" distL="114300" distR="114300" simplePos="0" relativeHeight="251658430" behindDoc="1" locked="0" layoutInCell="1" allowOverlap="1" wp14:anchorId="73058B9B" wp14:editId="7AB7E613">
                <wp:simplePos x="0" y="0"/>
                <wp:positionH relativeFrom="column">
                  <wp:posOffset>2286000</wp:posOffset>
                </wp:positionH>
                <wp:positionV relativeFrom="paragraph">
                  <wp:posOffset>262890</wp:posOffset>
                </wp:positionV>
                <wp:extent cx="3429000" cy="1143000"/>
                <wp:effectExtent l="0" t="0" r="0" b="0"/>
                <wp:wrapNone/>
                <wp:docPr id="1456736369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29000" cy="1143000"/>
                        </a:xfrm>
                        <a:prstGeom prst="rect">
                          <a:avLst/>
                        </a:prstGeom>
                        <a:solidFill>
                          <a:srgbClr val="C7DDF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62C342C" id="Rectangle 5" o:spid="_x0000_s1026" alt="&quot;&quot;" style="position:absolute;margin-left:180pt;margin-top:20.7pt;width:270pt;height:90pt;z-index:-25120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" fillcolor="#c7ddf1" stroked="f" strokeweight="1pt"/>
            </w:pict>
          </mc:Fallback>
        </mc:AlternateContent>
      </w:r>
    </w:p>
    <w:p w14:paraId="775ED700" w14:textId="73EF11CE" w:rsidR="009A3D27" w:rsidRPr="009A3D27" w:rsidRDefault="009A3D27" w:rsidP="007412FA">
      <w:r>
        <w:t xml:space="preserve">A </w:t>
      </w:r>
      <w:r>
        <w:rPr>
          <w:b/>
          <w:bCs/>
        </w:rPr>
        <w:t xml:space="preserve">survey </w:t>
      </w:r>
      <w:r>
        <w:t>is when you ask a lot of people questions to find out what they think about something.</w:t>
      </w:r>
    </w:p>
    <w:p w14:paraId="71D7B978" w14:textId="1B775876" w:rsidR="007412FA" w:rsidRDefault="007412FA" w:rsidP="007412FA"/>
    <w:p w14:paraId="3BC09290" w14:textId="29677759" w:rsidR="007412FA" w:rsidRDefault="007412FA" w:rsidP="007412FA"/>
    <w:p w14:paraId="1774FB60" w14:textId="04382E2C" w:rsidR="007412FA" w:rsidRDefault="00C738DF" w:rsidP="007412FA">
      <w:r>
        <w:rPr>
          <w:noProof/>
        </w:rPr>
        <w:lastRenderedPageBreak/>
        <w:drawing>
          <wp:anchor distT="0" distB="0" distL="114300" distR="114300" simplePos="0" relativeHeight="251658379" behindDoc="0" locked="0" layoutInCell="1" allowOverlap="1" wp14:anchorId="74D23F6E" wp14:editId="557029A6">
            <wp:simplePos x="0" y="0"/>
            <wp:positionH relativeFrom="margin">
              <wp:posOffset>0</wp:posOffset>
            </wp:positionH>
            <wp:positionV relativeFrom="margin">
              <wp:posOffset>-114300</wp:posOffset>
            </wp:positionV>
            <wp:extent cx="1714500" cy="889635"/>
            <wp:effectExtent l="0" t="0" r="0" b="5715"/>
            <wp:wrapSquare wrapText="bothSides"/>
            <wp:docPr id="1490267848" name="Picture 6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0267848" name="Picture 6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4500" cy="889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412FA">
        <w:t>Statistics New Zealand runs the Household Economic Survey.</w:t>
      </w:r>
    </w:p>
    <w:p w14:paraId="3698BC4E" w14:textId="12B74DCA" w:rsidR="007412FA" w:rsidRDefault="007412FA" w:rsidP="007412FA"/>
    <w:p w14:paraId="5B0DFFF4" w14:textId="7A50022B" w:rsidR="007412FA" w:rsidRDefault="00C738DF" w:rsidP="00E368AD">
      <w:pPr>
        <w:ind w:left="0"/>
      </w:pPr>
      <w:r>
        <w:rPr>
          <w:noProof/>
        </w:rPr>
        <w:drawing>
          <wp:anchor distT="0" distB="0" distL="114300" distR="114300" simplePos="0" relativeHeight="251658380" behindDoc="0" locked="0" layoutInCell="1" allowOverlap="1" wp14:anchorId="6156B90F" wp14:editId="4AFAB626">
            <wp:simplePos x="0" y="0"/>
            <wp:positionH relativeFrom="margin">
              <wp:posOffset>113030</wp:posOffset>
            </wp:positionH>
            <wp:positionV relativeFrom="margin">
              <wp:posOffset>1257300</wp:posOffset>
            </wp:positionV>
            <wp:extent cx="1143000" cy="1160145"/>
            <wp:effectExtent l="0" t="0" r="0" b="1905"/>
            <wp:wrapSquare wrapText="bothSides"/>
            <wp:docPr id="1319298712" name="Picture 6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9298712" name="Picture 6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11601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0B6B71" w14:textId="6CCF6D99" w:rsidR="007412FA" w:rsidRDefault="007412FA" w:rsidP="007412FA">
      <w:r>
        <w:t>The Ministry of Social Development will write a report to explain what the</w:t>
      </w:r>
      <w:r w:rsidR="002D4230">
        <w:t>y</w:t>
      </w:r>
      <w:r>
        <w:t xml:space="preserve"> found out in their research.</w:t>
      </w:r>
    </w:p>
    <w:p w14:paraId="713CF2A2" w14:textId="6CAC8A4E" w:rsidR="007412FA" w:rsidRDefault="00C738DF" w:rsidP="007412FA">
      <w:r>
        <w:rPr>
          <w:noProof/>
        </w:rPr>
        <w:drawing>
          <wp:anchor distT="0" distB="0" distL="114300" distR="114300" simplePos="0" relativeHeight="251658381" behindDoc="0" locked="0" layoutInCell="1" allowOverlap="1" wp14:anchorId="336D96D8" wp14:editId="059ABF94">
            <wp:simplePos x="0" y="0"/>
            <wp:positionH relativeFrom="margin">
              <wp:posOffset>-38100</wp:posOffset>
            </wp:positionH>
            <wp:positionV relativeFrom="margin">
              <wp:posOffset>2743200</wp:posOffset>
            </wp:positionV>
            <wp:extent cx="1548130" cy="1548130"/>
            <wp:effectExtent l="0" t="0" r="0" b="0"/>
            <wp:wrapSquare wrapText="bothSides"/>
            <wp:docPr id="1169013751" name="Picture 6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9013751" name="Picture 6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8130" cy="15481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EA2BCD" w14:textId="1B35CFA1" w:rsidR="007412FA" w:rsidRDefault="007412FA" w:rsidP="007412FA"/>
    <w:p w14:paraId="6EDF9198" w14:textId="16CE0FDE" w:rsidR="007412FA" w:rsidRDefault="007412FA" w:rsidP="007412FA">
      <w:r>
        <w:t>They will tell the Minister for Social Development what the report says.</w:t>
      </w:r>
    </w:p>
    <w:p w14:paraId="4F3A333B" w14:textId="05F26E77" w:rsidR="007412FA" w:rsidRDefault="007412FA" w:rsidP="007412FA"/>
    <w:p w14:paraId="67073F87" w14:textId="4084806E" w:rsidR="007412FA" w:rsidRDefault="00C738DF" w:rsidP="007412FA">
      <w:r>
        <w:rPr>
          <w:noProof/>
        </w:rPr>
        <w:drawing>
          <wp:anchor distT="0" distB="0" distL="114300" distR="114300" simplePos="0" relativeHeight="251658382" behindDoc="0" locked="0" layoutInCell="1" allowOverlap="1" wp14:anchorId="4AEE5BA0" wp14:editId="739846A7">
            <wp:simplePos x="0" y="0"/>
            <wp:positionH relativeFrom="margin">
              <wp:posOffset>0</wp:posOffset>
            </wp:positionH>
            <wp:positionV relativeFrom="margin">
              <wp:posOffset>4406900</wp:posOffset>
            </wp:positionV>
            <wp:extent cx="1371600" cy="1371600"/>
            <wp:effectExtent l="0" t="0" r="0" b="0"/>
            <wp:wrapSquare wrapText="bothSides"/>
            <wp:docPr id="1218945325" name="Picture 6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8945325" name="Picture 6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F0AE304" w14:textId="1897B4D4" w:rsidR="007412FA" w:rsidRDefault="007412FA" w:rsidP="007412FA">
      <w:r>
        <w:t>Everyone will be able to read the report on the Ministry of Social Development website.</w:t>
      </w:r>
    </w:p>
    <w:p w14:paraId="0E1FAEBE" w14:textId="59E34692" w:rsidR="007412FA" w:rsidRDefault="007412FA" w:rsidP="007412FA"/>
    <w:p w14:paraId="63FAE2C3" w14:textId="5394FBF2" w:rsidR="007412FA" w:rsidRDefault="00C738DF" w:rsidP="007412FA">
      <w:r>
        <w:rPr>
          <w:noProof/>
        </w:rPr>
        <w:drawing>
          <wp:anchor distT="0" distB="0" distL="114300" distR="114300" simplePos="0" relativeHeight="251658384" behindDoc="0" locked="0" layoutInCell="1" allowOverlap="1" wp14:anchorId="2D9CF854" wp14:editId="037E9397">
            <wp:simplePos x="0" y="0"/>
            <wp:positionH relativeFrom="margin">
              <wp:posOffset>812800</wp:posOffset>
            </wp:positionH>
            <wp:positionV relativeFrom="margin">
              <wp:posOffset>6286500</wp:posOffset>
            </wp:positionV>
            <wp:extent cx="817880" cy="817880"/>
            <wp:effectExtent l="0" t="0" r="1270" b="1270"/>
            <wp:wrapSquare wrapText="bothSides"/>
            <wp:docPr id="1102655661" name="Picture 6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2655661" name="Picture 6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7880" cy="8178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383" behindDoc="0" locked="0" layoutInCell="1" allowOverlap="1" wp14:anchorId="7962A858" wp14:editId="33DB6A02">
            <wp:simplePos x="0" y="0"/>
            <wp:positionH relativeFrom="margin">
              <wp:posOffset>0</wp:posOffset>
            </wp:positionH>
            <wp:positionV relativeFrom="margin">
              <wp:posOffset>6286500</wp:posOffset>
            </wp:positionV>
            <wp:extent cx="800100" cy="800100"/>
            <wp:effectExtent l="0" t="0" r="0" b="0"/>
            <wp:wrapSquare wrapText="bothSides"/>
            <wp:docPr id="640140914" name="Picture 6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0140914" name="Picture 6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0100" cy="800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15BCAD" w14:textId="50832E53" w:rsidR="007412FA" w:rsidRDefault="007412FA" w:rsidP="007412FA">
      <w:r>
        <w:t>The report will be on the Ministry of Social Development website by the end of 2024.</w:t>
      </w:r>
    </w:p>
    <w:p w14:paraId="69F73B68" w14:textId="298A9D4A" w:rsidR="007412FA" w:rsidRDefault="007412FA" w:rsidP="007412FA"/>
    <w:p w14:paraId="700338DD" w14:textId="4AA106E2" w:rsidR="007412FA" w:rsidRDefault="00C738DF" w:rsidP="007412FA">
      <w:r>
        <w:rPr>
          <w:noProof/>
        </w:rPr>
        <w:drawing>
          <wp:anchor distT="0" distB="0" distL="114300" distR="114300" simplePos="0" relativeHeight="251658399" behindDoc="0" locked="0" layoutInCell="1" allowOverlap="1" wp14:anchorId="71C0DE72" wp14:editId="4A435C15">
            <wp:simplePos x="0" y="0"/>
            <wp:positionH relativeFrom="margin">
              <wp:posOffset>883920</wp:posOffset>
            </wp:positionH>
            <wp:positionV relativeFrom="margin">
              <wp:posOffset>7994015</wp:posOffset>
            </wp:positionV>
            <wp:extent cx="800100" cy="800100"/>
            <wp:effectExtent l="0" t="0" r="0" b="0"/>
            <wp:wrapSquare wrapText="bothSides"/>
            <wp:docPr id="1594965934" name="Picture 7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4965934" name="Picture 7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0100" cy="800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bCs/>
          <w:noProof/>
        </w:rPr>
        <w:drawing>
          <wp:anchor distT="0" distB="0" distL="114300" distR="114300" simplePos="0" relativeHeight="251658385" behindDoc="0" locked="0" layoutInCell="1" allowOverlap="1" wp14:anchorId="1DCB1E96" wp14:editId="29F0B88F">
            <wp:simplePos x="0" y="0"/>
            <wp:positionH relativeFrom="margin">
              <wp:posOffset>-12700</wp:posOffset>
            </wp:positionH>
            <wp:positionV relativeFrom="margin">
              <wp:posOffset>7886700</wp:posOffset>
            </wp:positionV>
            <wp:extent cx="814070" cy="913765"/>
            <wp:effectExtent l="0" t="0" r="5080" b="635"/>
            <wp:wrapSquare wrapText="bothSides"/>
            <wp:docPr id="139900755" name="Picture 6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900755" name="Picture 6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4070" cy="9137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3B5028" w14:textId="38E000BE" w:rsidR="007412FA" w:rsidRDefault="007412FA" w:rsidP="00E368AD">
      <w:r>
        <w:t xml:space="preserve">The report will be published in a </w:t>
      </w:r>
      <w:r w:rsidRPr="007412FA">
        <w:rPr>
          <w:b/>
          <w:bCs/>
        </w:rPr>
        <w:t>journal</w:t>
      </w:r>
      <w:r>
        <w:t xml:space="preserve"> in February 2025.</w:t>
      </w:r>
    </w:p>
    <w:p w14:paraId="5D1138FD" w14:textId="04894AB3" w:rsidR="00E368AD" w:rsidRDefault="00C738DF" w:rsidP="007412FA">
      <w:r>
        <w:rPr>
          <w:noProof/>
        </w:rPr>
        <w:lastRenderedPageBreak/>
        <w:drawing>
          <wp:anchor distT="0" distB="0" distL="114300" distR="114300" simplePos="0" relativeHeight="251658386" behindDoc="0" locked="0" layoutInCell="1" allowOverlap="1" wp14:anchorId="3D2B84C9" wp14:editId="12E52257">
            <wp:simplePos x="0" y="0"/>
            <wp:positionH relativeFrom="margin">
              <wp:posOffset>-6350</wp:posOffset>
            </wp:positionH>
            <wp:positionV relativeFrom="margin">
              <wp:posOffset>-230505</wp:posOffset>
            </wp:positionV>
            <wp:extent cx="1371600" cy="935355"/>
            <wp:effectExtent l="0" t="0" r="0" b="0"/>
            <wp:wrapSquare wrapText="bothSides"/>
            <wp:docPr id="1948136623" name="Picture 6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8136623" name="Picture 6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9353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68AD">
        <w:rPr>
          <w:noProof/>
        </w:rPr>
        <mc:AlternateContent>
          <mc:Choice Requires="wps">
            <w:drawing>
              <wp:anchor distT="0" distB="0" distL="114300" distR="114300" simplePos="0" relativeHeight="251658272" behindDoc="1" locked="0" layoutInCell="1" allowOverlap="1" wp14:anchorId="30975D9C" wp14:editId="306E89CE">
                <wp:simplePos x="0" y="0"/>
                <wp:positionH relativeFrom="column">
                  <wp:posOffset>2292350</wp:posOffset>
                </wp:positionH>
                <wp:positionV relativeFrom="paragraph">
                  <wp:posOffset>-74930</wp:posOffset>
                </wp:positionV>
                <wp:extent cx="3429000" cy="685800"/>
                <wp:effectExtent l="0" t="0" r="0" b="0"/>
                <wp:wrapNone/>
                <wp:docPr id="570710538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29000" cy="685800"/>
                        </a:xfrm>
                        <a:prstGeom prst="rect">
                          <a:avLst/>
                        </a:prstGeom>
                        <a:solidFill>
                          <a:srgbClr val="C7DDF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9D44BDC" id="Rectangle 5" o:spid="_x0000_s1026" alt="&quot;&quot;" style="position:absolute;margin-left:180.5pt;margin-top:-5.9pt;width:270pt;height:54pt;z-index:-251467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" fillcolor="#c7ddf1" stroked="f" strokeweight="1pt"/>
            </w:pict>
          </mc:Fallback>
        </mc:AlternateContent>
      </w:r>
      <w:r w:rsidR="007412FA">
        <w:t xml:space="preserve">A </w:t>
      </w:r>
      <w:r w:rsidR="007412FA">
        <w:rPr>
          <w:b/>
          <w:bCs/>
        </w:rPr>
        <w:t>journal</w:t>
      </w:r>
      <w:r w:rsidR="007412FA">
        <w:t xml:space="preserve"> is a </w:t>
      </w:r>
      <w:r w:rsidR="00670B95">
        <w:t xml:space="preserve">magazine where you can read research. </w:t>
      </w:r>
    </w:p>
    <w:p w14:paraId="76653830" w14:textId="6E1FF8F1" w:rsidR="007412FA" w:rsidRDefault="00E368AD" w:rsidP="00E368AD">
      <w:pPr>
        <w:spacing w:line="240" w:lineRule="auto"/>
        <w:ind w:left="0"/>
      </w:pPr>
      <w:r>
        <w:br w:type="page"/>
      </w:r>
    </w:p>
    <w:p w14:paraId="5B08A29A" w14:textId="1B1B2D54" w:rsidR="00670B95" w:rsidRDefault="00E368AD" w:rsidP="00670B95">
      <w:pPr>
        <w:pStyle w:val="Heading1"/>
      </w:pPr>
      <w:bookmarkStart w:id="8" w:name="_Ministry_of_Disabled"/>
      <w:bookmarkEnd w:id="8"/>
      <w:r>
        <w:lastRenderedPageBreak/>
        <w:t>Ministry of Disabled People</w:t>
      </w:r>
      <w:r w:rsidR="00670B95">
        <w:t xml:space="preserve"> </w:t>
      </w:r>
      <w:r w:rsidR="00670B95">
        <w:rPr>
          <w:rFonts w:cs="Arial"/>
        </w:rPr>
        <w:t>–</w:t>
      </w:r>
      <w:r w:rsidR="00670B95">
        <w:t xml:space="preserve"> </w:t>
      </w:r>
      <w:r>
        <w:t>Whaikaha</w:t>
      </w:r>
    </w:p>
    <w:p w14:paraId="6CE034BE" w14:textId="74A69E95" w:rsidR="00670B95" w:rsidRDefault="00670B95" w:rsidP="007412FA"/>
    <w:p w14:paraId="596E95EC" w14:textId="1F6E49AB" w:rsidR="00670B95" w:rsidRDefault="007A49D4" w:rsidP="007412FA">
      <w:r>
        <w:rPr>
          <w:noProof/>
        </w:rPr>
        <w:drawing>
          <wp:anchor distT="0" distB="0" distL="114300" distR="114300" simplePos="0" relativeHeight="251658387" behindDoc="0" locked="0" layoutInCell="1" allowOverlap="1" wp14:anchorId="0196A24C" wp14:editId="7BE11976">
            <wp:simplePos x="0" y="0"/>
            <wp:positionH relativeFrom="margin">
              <wp:posOffset>-228600</wp:posOffset>
            </wp:positionH>
            <wp:positionV relativeFrom="margin">
              <wp:posOffset>1371600</wp:posOffset>
            </wp:positionV>
            <wp:extent cx="2171700" cy="429895"/>
            <wp:effectExtent l="0" t="0" r="0" b="8255"/>
            <wp:wrapSquare wrapText="bothSides"/>
            <wp:docPr id="1462667245" name="Picture 6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2667245" name="Picture 6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1700" cy="4298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9C77B09" w14:textId="4274398D" w:rsidR="00670B95" w:rsidRDefault="00670B95" w:rsidP="007412FA">
      <w:r>
        <w:t xml:space="preserve">We met with 2 people from </w:t>
      </w:r>
      <w:r w:rsidR="00413164">
        <w:t xml:space="preserve">the Ministry of Disabled People </w:t>
      </w:r>
      <w:r w:rsidR="00413164">
        <w:rPr>
          <w:rFonts w:cs="Arial"/>
        </w:rPr>
        <w:t>–</w:t>
      </w:r>
      <w:r w:rsidR="00413164">
        <w:t xml:space="preserve"> Whaikaha</w:t>
      </w:r>
      <w:r>
        <w:t>:</w:t>
      </w:r>
    </w:p>
    <w:p w14:paraId="76DFA279" w14:textId="6CBEB72D" w:rsidR="00670B95" w:rsidRDefault="00670B95" w:rsidP="00670B95">
      <w:pPr>
        <w:pStyle w:val="Listtoplevel"/>
      </w:pPr>
      <w:r>
        <w:t xml:space="preserve">Ben O’Meara </w:t>
      </w:r>
      <w:r>
        <w:rPr>
          <w:rFonts w:cs="Arial"/>
        </w:rPr>
        <w:t>–</w:t>
      </w:r>
      <w:r>
        <w:t xml:space="preserve"> Deputy Chief Executive</w:t>
      </w:r>
    </w:p>
    <w:p w14:paraId="54603055" w14:textId="079A93DE" w:rsidR="00670B95" w:rsidRDefault="00670B95" w:rsidP="00670B95">
      <w:pPr>
        <w:pStyle w:val="Listtoplevel"/>
      </w:pPr>
      <w:r>
        <w:t xml:space="preserve">Kerry Morgan </w:t>
      </w:r>
      <w:r>
        <w:rPr>
          <w:rFonts w:cs="Arial"/>
        </w:rPr>
        <w:t>–</w:t>
      </w:r>
      <w:r>
        <w:t xml:space="preserve"> Senior Advisor.</w:t>
      </w:r>
    </w:p>
    <w:p w14:paraId="79092ABE" w14:textId="5E9C482F" w:rsidR="00670B95" w:rsidRDefault="00670B95" w:rsidP="00670B95"/>
    <w:p w14:paraId="73A46A0E" w14:textId="686094CE" w:rsidR="00670B95" w:rsidRDefault="00670B95" w:rsidP="00670B95"/>
    <w:p w14:paraId="781FCFC0" w14:textId="2C8A0BF1" w:rsidR="0007610E" w:rsidRDefault="00C738DF" w:rsidP="00670B95">
      <w:r>
        <w:rPr>
          <w:noProof/>
        </w:rPr>
        <w:drawing>
          <wp:anchor distT="0" distB="0" distL="114300" distR="114300" simplePos="0" relativeHeight="251658388" behindDoc="0" locked="0" layoutInCell="1" allowOverlap="1" wp14:anchorId="58F2610C" wp14:editId="2342B4C3">
            <wp:simplePos x="0" y="0"/>
            <wp:positionH relativeFrom="margin">
              <wp:posOffset>-228600</wp:posOffset>
            </wp:positionH>
            <wp:positionV relativeFrom="margin">
              <wp:posOffset>4914900</wp:posOffset>
            </wp:positionV>
            <wp:extent cx="2057400" cy="2057400"/>
            <wp:effectExtent l="0" t="0" r="0" b="0"/>
            <wp:wrapSquare wrapText="bothSides"/>
            <wp:docPr id="1531039373" name="Picture 7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1039373" name="Picture 7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7610E">
        <w:t xml:space="preserve">The Ministry of Disabled People </w:t>
      </w:r>
      <w:r w:rsidR="0007610E">
        <w:rPr>
          <w:rFonts w:cs="Arial"/>
        </w:rPr>
        <w:t>–</w:t>
      </w:r>
      <w:r w:rsidR="0007610E">
        <w:t xml:space="preserve"> Whaikaha is also called </w:t>
      </w:r>
      <w:proofErr w:type="spellStart"/>
      <w:r w:rsidR="0007610E">
        <w:rPr>
          <w:b/>
          <w:bCs/>
        </w:rPr>
        <w:t>M</w:t>
      </w:r>
      <w:r w:rsidR="00813BCF">
        <w:rPr>
          <w:b/>
          <w:bCs/>
        </w:rPr>
        <w:t>oDP</w:t>
      </w:r>
      <w:proofErr w:type="spellEnd"/>
      <w:r w:rsidR="00413164">
        <w:rPr>
          <w:b/>
          <w:bCs/>
        </w:rPr>
        <w:t xml:space="preserve"> </w:t>
      </w:r>
      <w:r w:rsidR="00413164">
        <w:t>for short.</w:t>
      </w:r>
    </w:p>
    <w:p w14:paraId="54A40B38" w14:textId="77777777" w:rsidR="00413164" w:rsidRDefault="00413164" w:rsidP="00670B95"/>
    <w:p w14:paraId="60C27089" w14:textId="77777777" w:rsidR="00413164" w:rsidRPr="00413164" w:rsidRDefault="00413164" w:rsidP="00670B95"/>
    <w:p w14:paraId="724CD012" w14:textId="22B555D5" w:rsidR="00670B95" w:rsidRDefault="00670B95" w:rsidP="00670B95">
      <w:r>
        <w:t xml:space="preserve">We talked about lots of things with </w:t>
      </w:r>
      <w:proofErr w:type="spellStart"/>
      <w:r w:rsidR="00413164">
        <w:t>MoDP</w:t>
      </w:r>
      <w:proofErr w:type="spellEnd"/>
      <w:r>
        <w:t>.</w:t>
      </w:r>
    </w:p>
    <w:p w14:paraId="591E023C" w14:textId="77777777" w:rsidR="00670B95" w:rsidRDefault="00670B95" w:rsidP="00670B95"/>
    <w:p w14:paraId="510D2919" w14:textId="576F7FDA" w:rsidR="00670B95" w:rsidRDefault="00670B95" w:rsidP="00670B95"/>
    <w:p w14:paraId="2633F802" w14:textId="77777777" w:rsidR="00413164" w:rsidRDefault="00413164" w:rsidP="00670B95"/>
    <w:p w14:paraId="6633B2EA" w14:textId="77777777" w:rsidR="00413164" w:rsidRDefault="00413164" w:rsidP="00670B95"/>
    <w:p w14:paraId="58EB9233" w14:textId="68366F3B" w:rsidR="00670B95" w:rsidRDefault="00C738DF" w:rsidP="00670B95">
      <w:r>
        <w:rPr>
          <w:b/>
          <w:bCs/>
          <w:noProof/>
        </w:rPr>
        <w:lastRenderedPageBreak/>
        <w:drawing>
          <wp:anchor distT="0" distB="0" distL="114300" distR="114300" simplePos="0" relativeHeight="251658390" behindDoc="0" locked="0" layoutInCell="1" allowOverlap="1" wp14:anchorId="6A3A8A39" wp14:editId="6CCD0307">
            <wp:simplePos x="0" y="0"/>
            <wp:positionH relativeFrom="margin">
              <wp:posOffset>-229870</wp:posOffset>
            </wp:positionH>
            <wp:positionV relativeFrom="margin">
              <wp:posOffset>340360</wp:posOffset>
            </wp:positionV>
            <wp:extent cx="1988820" cy="938530"/>
            <wp:effectExtent l="0" t="0" r="0" b="0"/>
            <wp:wrapSquare wrapText="bothSides"/>
            <wp:docPr id="1724826684" name="Picture 7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4826684" name="Picture 7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8820" cy="9385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413164">
        <w:t>MoDP</w:t>
      </w:r>
      <w:proofErr w:type="spellEnd"/>
      <w:r w:rsidR="00670B95">
        <w:t xml:space="preserve"> </w:t>
      </w:r>
      <w:r w:rsidR="00224AF3">
        <w:t xml:space="preserve">talked </w:t>
      </w:r>
      <w:r w:rsidR="00670B95">
        <w:t>about:</w:t>
      </w:r>
    </w:p>
    <w:p w14:paraId="50B24853" w14:textId="73E96FC7" w:rsidR="00670B95" w:rsidRPr="00670B95" w:rsidRDefault="00670B95" w:rsidP="00670B95">
      <w:pPr>
        <w:pStyle w:val="Listtoplevel"/>
      </w:pPr>
      <w:r>
        <w:rPr>
          <w:b/>
          <w:bCs/>
        </w:rPr>
        <w:t>Residential Special Schools</w:t>
      </w:r>
    </w:p>
    <w:p w14:paraId="1409B72A" w14:textId="421D20F9" w:rsidR="00670B95" w:rsidRDefault="00E955AF" w:rsidP="00670B95">
      <w:pPr>
        <w:pStyle w:val="Listtoplevel"/>
      </w:pPr>
      <w:r>
        <w:rPr>
          <w:b/>
          <w:bCs/>
        </w:rPr>
        <w:t>i</w:t>
      </w:r>
      <w:r w:rsidR="00670B95">
        <w:rPr>
          <w:b/>
          <w:bCs/>
        </w:rPr>
        <w:t>nclusive education</w:t>
      </w:r>
      <w:r w:rsidR="00670B95">
        <w:t>.</w:t>
      </w:r>
    </w:p>
    <w:p w14:paraId="2A19A7C1" w14:textId="5612240C" w:rsidR="00670B95" w:rsidRDefault="00670B95" w:rsidP="00670B95"/>
    <w:p w14:paraId="55908553" w14:textId="50788A89" w:rsidR="00670B95" w:rsidRDefault="00670B95" w:rsidP="00670B95"/>
    <w:p w14:paraId="531DAEB3" w14:textId="3B67955E" w:rsidR="00670B95" w:rsidRDefault="00ED1B1F" w:rsidP="00670B95">
      <w:r>
        <w:rPr>
          <w:b/>
          <w:bCs/>
          <w:noProof/>
        </w:rPr>
        <w:drawing>
          <wp:anchor distT="0" distB="0" distL="114300" distR="114300" simplePos="0" relativeHeight="251658389" behindDoc="0" locked="0" layoutInCell="1" allowOverlap="1" wp14:anchorId="12DD5073" wp14:editId="511D5184">
            <wp:simplePos x="0" y="0"/>
            <wp:positionH relativeFrom="margin">
              <wp:posOffset>-101600</wp:posOffset>
            </wp:positionH>
            <wp:positionV relativeFrom="margin">
              <wp:posOffset>2514600</wp:posOffset>
            </wp:positionV>
            <wp:extent cx="1745615" cy="1511300"/>
            <wp:effectExtent l="0" t="0" r="6985" b="0"/>
            <wp:wrapSquare wrapText="bothSides"/>
            <wp:docPr id="1342296020" name="Picture 7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2296020" name="Picture 7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5615" cy="151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F530B">
        <w:rPr>
          <w:noProof/>
        </w:rPr>
        <mc:AlternateContent>
          <mc:Choice Requires="wps">
            <w:drawing>
              <wp:anchor distT="0" distB="0" distL="114300" distR="114300" simplePos="0" relativeHeight="251658273" behindDoc="1" locked="0" layoutInCell="1" allowOverlap="1" wp14:anchorId="66D6B40D" wp14:editId="1BA97E5A">
                <wp:simplePos x="0" y="0"/>
                <wp:positionH relativeFrom="column">
                  <wp:posOffset>2286000</wp:posOffset>
                </wp:positionH>
                <wp:positionV relativeFrom="paragraph">
                  <wp:posOffset>-114300</wp:posOffset>
                </wp:positionV>
                <wp:extent cx="3429000" cy="2171700"/>
                <wp:effectExtent l="0" t="0" r="0" b="0"/>
                <wp:wrapNone/>
                <wp:docPr id="1308231628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29000" cy="2171700"/>
                        </a:xfrm>
                        <a:prstGeom prst="rect">
                          <a:avLst/>
                        </a:prstGeom>
                        <a:solidFill>
                          <a:srgbClr val="C7DDF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BF1C596" id="Rectangle 5" o:spid="_x0000_s1026" alt="&quot;&quot;" style="position:absolute;margin-left:180pt;margin-top:-9pt;width:270pt;height:171pt;z-index:-251465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" fillcolor="#c7ddf1" stroked="f" strokeweight="1pt"/>
            </w:pict>
          </mc:Fallback>
        </mc:AlternateContent>
      </w:r>
      <w:r w:rsidR="00670B95">
        <w:t xml:space="preserve">A </w:t>
      </w:r>
      <w:r w:rsidR="00670B95">
        <w:rPr>
          <w:b/>
          <w:bCs/>
        </w:rPr>
        <w:t xml:space="preserve">Residential Special School </w:t>
      </w:r>
      <w:r w:rsidR="00670B95">
        <w:t>is a type of school for disabled students.</w:t>
      </w:r>
    </w:p>
    <w:p w14:paraId="08F051B4" w14:textId="5E33BDF0" w:rsidR="00670B95" w:rsidRDefault="00670B95" w:rsidP="00670B95"/>
    <w:p w14:paraId="3AE9F357" w14:textId="711146BA" w:rsidR="00670B95" w:rsidRDefault="00670B95" w:rsidP="00670B95"/>
    <w:p w14:paraId="1048C05E" w14:textId="5D15BD48" w:rsidR="00670B95" w:rsidRDefault="00670B95" w:rsidP="00670B95">
      <w:r>
        <w:t xml:space="preserve">Students at a </w:t>
      </w:r>
      <w:r>
        <w:rPr>
          <w:b/>
          <w:bCs/>
        </w:rPr>
        <w:t xml:space="preserve">Residential Special School </w:t>
      </w:r>
      <w:r>
        <w:t>live at school.</w:t>
      </w:r>
    </w:p>
    <w:p w14:paraId="1C745F78" w14:textId="6FD73250" w:rsidR="00670B95" w:rsidRDefault="00670B95" w:rsidP="00670B95"/>
    <w:p w14:paraId="26FB3F57" w14:textId="11933B36" w:rsidR="00670B95" w:rsidRDefault="00ED1B1F" w:rsidP="00670B95">
      <w:r>
        <w:rPr>
          <w:b/>
          <w:bCs/>
          <w:noProof/>
        </w:rPr>
        <w:drawing>
          <wp:anchor distT="0" distB="0" distL="114300" distR="114300" simplePos="0" relativeHeight="251658391" behindDoc="0" locked="0" layoutInCell="1" allowOverlap="1" wp14:anchorId="146F8F33" wp14:editId="0FFA07BA">
            <wp:simplePos x="0" y="0"/>
            <wp:positionH relativeFrom="margin">
              <wp:posOffset>0</wp:posOffset>
            </wp:positionH>
            <wp:positionV relativeFrom="margin">
              <wp:posOffset>5088255</wp:posOffset>
            </wp:positionV>
            <wp:extent cx="1760220" cy="1184910"/>
            <wp:effectExtent l="0" t="0" r="0" b="0"/>
            <wp:wrapSquare wrapText="bothSides"/>
            <wp:docPr id="226324362" name="Picture 7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324362" name="Picture 7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0220" cy="11849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F530B">
        <w:rPr>
          <w:noProof/>
        </w:rPr>
        <mc:AlternateContent>
          <mc:Choice Requires="wps">
            <w:drawing>
              <wp:anchor distT="0" distB="0" distL="114300" distR="114300" simplePos="0" relativeHeight="251658274" behindDoc="1" locked="0" layoutInCell="1" allowOverlap="1" wp14:anchorId="114ED7E3" wp14:editId="5061065B">
                <wp:simplePos x="0" y="0"/>
                <wp:positionH relativeFrom="column">
                  <wp:posOffset>2286000</wp:posOffset>
                </wp:positionH>
                <wp:positionV relativeFrom="paragraph">
                  <wp:posOffset>289560</wp:posOffset>
                </wp:positionV>
                <wp:extent cx="3429000" cy="1143000"/>
                <wp:effectExtent l="0" t="0" r="0" b="0"/>
                <wp:wrapNone/>
                <wp:docPr id="1712829762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29000" cy="1143000"/>
                        </a:xfrm>
                        <a:prstGeom prst="rect">
                          <a:avLst/>
                        </a:prstGeom>
                        <a:solidFill>
                          <a:srgbClr val="C7DDF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B3E5EFF" id="Rectangle 5" o:spid="_x0000_s1026" alt="&quot;&quot;" style="position:absolute;margin-left:180pt;margin-top:22.8pt;width:270pt;height:90pt;z-index:-251463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" fillcolor="#c7ddf1" stroked="f" strokeweight="1pt"/>
            </w:pict>
          </mc:Fallback>
        </mc:AlternateContent>
      </w:r>
    </w:p>
    <w:p w14:paraId="62E54D45" w14:textId="21428FCC" w:rsidR="00670B95" w:rsidRDefault="00670B95" w:rsidP="00670B95">
      <w:r>
        <w:rPr>
          <w:b/>
          <w:bCs/>
        </w:rPr>
        <w:t>Inclusive education</w:t>
      </w:r>
      <w:r>
        <w:t xml:space="preserve"> is when disabled children attend the same schools as other children.</w:t>
      </w:r>
    </w:p>
    <w:p w14:paraId="501D15F0" w14:textId="406ADFB6" w:rsidR="00670B95" w:rsidRDefault="00670B95" w:rsidP="00670B95"/>
    <w:p w14:paraId="45264837" w14:textId="5F151877" w:rsidR="00670B95" w:rsidRDefault="00ED1B1F" w:rsidP="00670B95">
      <w:r>
        <w:rPr>
          <w:noProof/>
        </w:rPr>
        <w:drawing>
          <wp:anchor distT="0" distB="0" distL="114300" distR="114300" simplePos="0" relativeHeight="251658392" behindDoc="0" locked="0" layoutInCell="1" allowOverlap="1" wp14:anchorId="6333ED08" wp14:editId="6CB521DD">
            <wp:simplePos x="0" y="0"/>
            <wp:positionH relativeFrom="margin">
              <wp:posOffset>-1905</wp:posOffset>
            </wp:positionH>
            <wp:positionV relativeFrom="margin">
              <wp:posOffset>6743700</wp:posOffset>
            </wp:positionV>
            <wp:extent cx="1777365" cy="1257300"/>
            <wp:effectExtent l="0" t="0" r="0" b="0"/>
            <wp:wrapSquare wrapText="bothSides"/>
            <wp:docPr id="2142950071" name="Picture 7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2950071" name="Picture 7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7365" cy="1257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964EDBC" w14:textId="7E6876FC" w:rsidR="00670B95" w:rsidRDefault="00035E07" w:rsidP="00670B95">
      <w:r>
        <w:t>We talked about when the DPO Coalition will next meet with the Minister for Disability Issues.</w:t>
      </w:r>
    </w:p>
    <w:p w14:paraId="1AA4AA7F" w14:textId="4D44CF10" w:rsidR="00035E07" w:rsidRDefault="00035E07" w:rsidP="00670B95"/>
    <w:p w14:paraId="01AB3A02" w14:textId="475EA032" w:rsidR="00035E07" w:rsidRDefault="00035E07" w:rsidP="00670B95"/>
    <w:p w14:paraId="2F0B2E6C" w14:textId="49F72FDC" w:rsidR="00035E07" w:rsidRDefault="00ED1B1F" w:rsidP="00117173">
      <w:r>
        <w:rPr>
          <w:noProof/>
        </w:rPr>
        <w:lastRenderedPageBreak/>
        <w:drawing>
          <wp:anchor distT="0" distB="0" distL="114300" distR="114300" simplePos="0" relativeHeight="251658393" behindDoc="0" locked="0" layoutInCell="1" allowOverlap="1" wp14:anchorId="1FD6C9A5" wp14:editId="5943CD9A">
            <wp:simplePos x="0" y="0"/>
            <wp:positionH relativeFrom="margin">
              <wp:posOffset>114300</wp:posOffset>
            </wp:positionH>
            <wp:positionV relativeFrom="margin">
              <wp:posOffset>-228600</wp:posOffset>
            </wp:positionV>
            <wp:extent cx="1225550" cy="1225550"/>
            <wp:effectExtent l="0" t="0" r="0" b="0"/>
            <wp:wrapSquare wrapText="bothSides"/>
            <wp:docPr id="13557131" name="Picture 7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57131" name="Picture 7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5550" cy="1225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35E07">
        <w:t xml:space="preserve">We talked about what is happening with the new </w:t>
      </w:r>
      <w:r w:rsidR="00035E07">
        <w:rPr>
          <w:b/>
          <w:bCs/>
        </w:rPr>
        <w:t>Disability Action Plan</w:t>
      </w:r>
      <w:r w:rsidR="00035E07">
        <w:t>.</w:t>
      </w:r>
    </w:p>
    <w:p w14:paraId="10B4347A" w14:textId="7325CC6F" w:rsidR="00035E07" w:rsidRDefault="00035E07" w:rsidP="00670B95"/>
    <w:p w14:paraId="018CB26D" w14:textId="0C20A32F" w:rsidR="00035E07" w:rsidRDefault="000538A6" w:rsidP="00670B95">
      <w:r>
        <w:rPr>
          <w:noProof/>
        </w:rPr>
        <w:drawing>
          <wp:anchor distT="0" distB="0" distL="114300" distR="114300" simplePos="0" relativeHeight="251658394" behindDoc="0" locked="0" layoutInCell="1" allowOverlap="1" wp14:anchorId="35FB066E" wp14:editId="114E2486">
            <wp:simplePos x="0" y="0"/>
            <wp:positionH relativeFrom="margin">
              <wp:posOffset>-1270</wp:posOffset>
            </wp:positionH>
            <wp:positionV relativeFrom="margin">
              <wp:posOffset>1203325</wp:posOffset>
            </wp:positionV>
            <wp:extent cx="1593850" cy="1600200"/>
            <wp:effectExtent l="0" t="0" r="6350" b="0"/>
            <wp:wrapSquare wrapText="bothSides"/>
            <wp:docPr id="118699783" name="Picture 7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699783" name="Picture 7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3850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7B7B69" w14:textId="4E6FA925" w:rsidR="00035E07" w:rsidRDefault="00EF530B" w:rsidP="00670B95">
      <w:r>
        <w:rPr>
          <w:noProof/>
        </w:rPr>
        <mc:AlternateContent>
          <mc:Choice Requires="wps">
            <w:drawing>
              <wp:anchor distT="0" distB="0" distL="114300" distR="114300" simplePos="0" relativeHeight="251658275" behindDoc="1" locked="0" layoutInCell="1" allowOverlap="1" wp14:anchorId="5C6F0A23" wp14:editId="353DABB9">
                <wp:simplePos x="0" y="0"/>
                <wp:positionH relativeFrom="column">
                  <wp:posOffset>2286000</wp:posOffset>
                </wp:positionH>
                <wp:positionV relativeFrom="paragraph">
                  <wp:posOffset>-114300</wp:posOffset>
                </wp:positionV>
                <wp:extent cx="3429000" cy="1485900"/>
                <wp:effectExtent l="0" t="0" r="0" b="0"/>
                <wp:wrapNone/>
                <wp:docPr id="1168867121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29000" cy="1485900"/>
                        </a:xfrm>
                        <a:prstGeom prst="rect">
                          <a:avLst/>
                        </a:prstGeom>
                        <a:solidFill>
                          <a:srgbClr val="C7DDF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0F74544" id="Rectangle 5" o:spid="_x0000_s1026" alt="&quot;&quot;" style="position:absolute;margin-left:180pt;margin-top:-9pt;width:270pt;height:117pt;z-index:-251461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" fillcolor="#c7ddf1" stroked="f" strokeweight="1pt"/>
            </w:pict>
          </mc:Fallback>
        </mc:AlternateContent>
      </w:r>
      <w:r w:rsidR="00035E07">
        <w:t xml:space="preserve">The </w:t>
      </w:r>
      <w:r w:rsidR="00035E07">
        <w:rPr>
          <w:b/>
          <w:bCs/>
        </w:rPr>
        <w:t>Disability Action Plan</w:t>
      </w:r>
      <w:r w:rsidR="00035E07">
        <w:t xml:space="preserve"> tells the government </w:t>
      </w:r>
      <w:r w:rsidR="00DA7C04">
        <w:t>how</w:t>
      </w:r>
      <w:r w:rsidR="00035E07">
        <w:t xml:space="preserve"> to make sure disabled people get the services they need in New Zealand.</w:t>
      </w:r>
    </w:p>
    <w:p w14:paraId="26D9C857" w14:textId="77777777" w:rsidR="00035E07" w:rsidRDefault="00035E07" w:rsidP="00670B95"/>
    <w:p w14:paraId="483BAB6F" w14:textId="3C021A6B" w:rsidR="00035E07" w:rsidRDefault="006D13CA" w:rsidP="00670B95">
      <w:r>
        <w:rPr>
          <w:noProof/>
        </w:rPr>
        <w:drawing>
          <wp:anchor distT="0" distB="0" distL="114300" distR="114300" simplePos="0" relativeHeight="251658395" behindDoc="0" locked="0" layoutInCell="1" allowOverlap="1" wp14:anchorId="21791324" wp14:editId="639F02D4">
            <wp:simplePos x="0" y="0"/>
            <wp:positionH relativeFrom="margin">
              <wp:posOffset>0</wp:posOffset>
            </wp:positionH>
            <wp:positionV relativeFrom="paragraph">
              <wp:posOffset>204470</wp:posOffset>
            </wp:positionV>
            <wp:extent cx="1714500" cy="1190081"/>
            <wp:effectExtent l="0" t="0" r="0" b="0"/>
            <wp:wrapNone/>
            <wp:docPr id="558094266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8094266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4500" cy="11900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001ADE" w14:textId="32990860" w:rsidR="000B0DF8" w:rsidRDefault="000B0DF8" w:rsidP="00117173">
      <w:proofErr w:type="spellStart"/>
      <w:r>
        <w:t>MoDP</w:t>
      </w:r>
      <w:proofErr w:type="spellEnd"/>
      <w:r w:rsidR="00035E07">
        <w:t xml:space="preserve"> told us what was happening with the </w:t>
      </w:r>
      <w:r w:rsidR="00035E07">
        <w:rPr>
          <w:b/>
          <w:bCs/>
        </w:rPr>
        <w:t xml:space="preserve">Independent Review </w:t>
      </w:r>
      <w:r w:rsidR="00035E07">
        <w:rPr>
          <w:rFonts w:cs="Arial"/>
          <w:b/>
          <w:bCs/>
        </w:rPr>
        <w:t>–</w:t>
      </w:r>
      <w:r w:rsidR="00035E07">
        <w:rPr>
          <w:b/>
          <w:bCs/>
        </w:rPr>
        <w:t xml:space="preserve"> Disability Support Services</w:t>
      </w:r>
      <w:r w:rsidR="00035E07">
        <w:t>.</w:t>
      </w:r>
    </w:p>
    <w:p w14:paraId="2A32A71B" w14:textId="35E2573E" w:rsidR="00117173" w:rsidRDefault="00117173" w:rsidP="00117173"/>
    <w:p w14:paraId="0ED62A54" w14:textId="77777777" w:rsidR="00117173" w:rsidRDefault="00117173" w:rsidP="00117173"/>
    <w:p w14:paraId="504CBF52" w14:textId="1D5FE9CA" w:rsidR="00117173" w:rsidRDefault="00117173" w:rsidP="00117173"/>
    <w:p w14:paraId="6513DC47" w14:textId="3AFE5589" w:rsidR="00117173" w:rsidRDefault="00117173" w:rsidP="00117173"/>
    <w:p w14:paraId="1DA60AD5" w14:textId="2C4EEC70" w:rsidR="00117173" w:rsidRDefault="00117173" w:rsidP="00117173"/>
    <w:p w14:paraId="6BE4AB3F" w14:textId="4BA76626" w:rsidR="00117173" w:rsidRDefault="00117173" w:rsidP="00117173"/>
    <w:p w14:paraId="62C12B61" w14:textId="2F972D6F" w:rsidR="00117173" w:rsidRDefault="00117173" w:rsidP="00117173"/>
    <w:p w14:paraId="43070971" w14:textId="58B09925" w:rsidR="00117173" w:rsidRDefault="00117173" w:rsidP="00117173"/>
    <w:p w14:paraId="6AD00A81" w14:textId="1808EAC1" w:rsidR="00117173" w:rsidRDefault="00117173" w:rsidP="00117173"/>
    <w:p w14:paraId="2C54503A" w14:textId="7D39D51C" w:rsidR="00117173" w:rsidRDefault="00117173" w:rsidP="00117173"/>
    <w:p w14:paraId="5BF25564" w14:textId="3CC1D32A" w:rsidR="00035E07" w:rsidRDefault="00035E07" w:rsidP="00670B95"/>
    <w:p w14:paraId="1B0DDD64" w14:textId="6AD13E01" w:rsidR="00035E07" w:rsidRDefault="000538A6" w:rsidP="00670B95">
      <w:r>
        <w:rPr>
          <w:noProof/>
        </w:rPr>
        <w:lastRenderedPageBreak/>
        <w:drawing>
          <wp:anchor distT="0" distB="0" distL="114300" distR="114300" simplePos="0" relativeHeight="251658396" behindDoc="0" locked="0" layoutInCell="1" allowOverlap="1" wp14:anchorId="3298504A" wp14:editId="663C6930">
            <wp:simplePos x="0" y="0"/>
            <wp:positionH relativeFrom="margin">
              <wp:posOffset>50165</wp:posOffset>
            </wp:positionH>
            <wp:positionV relativeFrom="margin">
              <wp:posOffset>-95250</wp:posOffset>
            </wp:positionV>
            <wp:extent cx="1638300" cy="1638300"/>
            <wp:effectExtent l="0" t="0" r="0" b="0"/>
            <wp:wrapSquare wrapText="bothSides"/>
            <wp:docPr id="2022795709" name="Picture 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2795709" name="Picture 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8300" cy="1638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B0DF8">
        <w:rPr>
          <w:noProof/>
        </w:rPr>
        <mc:AlternateContent>
          <mc:Choice Requires="wps">
            <w:drawing>
              <wp:anchor distT="0" distB="0" distL="114300" distR="114300" simplePos="0" relativeHeight="251658276" behindDoc="1" locked="0" layoutInCell="1" allowOverlap="1" wp14:anchorId="625D41C4" wp14:editId="19F1A9CE">
                <wp:simplePos x="0" y="0"/>
                <wp:positionH relativeFrom="column">
                  <wp:posOffset>2286000</wp:posOffset>
                </wp:positionH>
                <wp:positionV relativeFrom="paragraph">
                  <wp:posOffset>-116840</wp:posOffset>
                </wp:positionV>
                <wp:extent cx="3429000" cy="4572000"/>
                <wp:effectExtent l="0" t="0" r="0" b="0"/>
                <wp:wrapNone/>
                <wp:docPr id="1426612174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29000" cy="4572000"/>
                        </a:xfrm>
                        <a:prstGeom prst="rect">
                          <a:avLst/>
                        </a:prstGeom>
                        <a:solidFill>
                          <a:srgbClr val="C7DDF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34A034F" id="Rectangle 5" o:spid="_x0000_s1026" alt="&quot;&quot;" style="position:absolute;margin-left:180pt;margin-top:-9.2pt;width:270pt;height:5in;z-index:-251459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" fillcolor="#c7ddf1" stroked="f" strokeweight="1pt"/>
            </w:pict>
          </mc:Fallback>
        </mc:AlternateContent>
      </w:r>
      <w:r w:rsidR="00035E07">
        <w:t xml:space="preserve">The </w:t>
      </w:r>
      <w:r w:rsidR="00035E07">
        <w:rPr>
          <w:b/>
          <w:bCs/>
        </w:rPr>
        <w:t xml:space="preserve">Independent Review </w:t>
      </w:r>
      <w:r w:rsidR="00035E07">
        <w:rPr>
          <w:rFonts w:cs="Arial"/>
          <w:b/>
          <w:bCs/>
        </w:rPr>
        <w:t>–</w:t>
      </w:r>
      <w:r w:rsidR="00035E07">
        <w:rPr>
          <w:b/>
          <w:bCs/>
        </w:rPr>
        <w:t xml:space="preserve"> Disability Support Services </w:t>
      </w:r>
      <w:r w:rsidR="00035E07">
        <w:t xml:space="preserve">is about making sure disabled people can rely on support from the government. </w:t>
      </w:r>
    </w:p>
    <w:p w14:paraId="7C2CBB2A" w14:textId="77777777" w:rsidR="00035E07" w:rsidRDefault="00035E07" w:rsidP="00670B95"/>
    <w:p w14:paraId="57FD97C9" w14:textId="78A3FE14" w:rsidR="00035E07" w:rsidRDefault="00035E07" w:rsidP="00670B95"/>
    <w:p w14:paraId="54DF71AF" w14:textId="46573283" w:rsidR="00035E07" w:rsidRDefault="000538A6" w:rsidP="00670B95">
      <w:r>
        <w:rPr>
          <w:noProof/>
        </w:rPr>
        <w:drawing>
          <wp:anchor distT="0" distB="0" distL="114300" distR="114300" simplePos="0" relativeHeight="251658397" behindDoc="0" locked="0" layoutInCell="1" allowOverlap="1" wp14:anchorId="63FE7E93" wp14:editId="369C3F0A">
            <wp:simplePos x="0" y="0"/>
            <wp:positionH relativeFrom="margin">
              <wp:posOffset>-316230</wp:posOffset>
            </wp:positionH>
            <wp:positionV relativeFrom="margin">
              <wp:posOffset>2627630</wp:posOffset>
            </wp:positionV>
            <wp:extent cx="2056130" cy="1470025"/>
            <wp:effectExtent l="0" t="0" r="1270" b="0"/>
            <wp:wrapSquare wrapText="bothSides"/>
            <wp:docPr id="1487943360" name="Picture 7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7943360" name="Picture 7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6130" cy="1470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35E07">
        <w:t>It is about making sure Disability Support Services:</w:t>
      </w:r>
    </w:p>
    <w:p w14:paraId="0FC0A44B" w14:textId="28F3E0F2" w:rsidR="00035E07" w:rsidRDefault="00035E07" w:rsidP="00035E07">
      <w:pPr>
        <w:pStyle w:val="Listtoplevel"/>
      </w:pPr>
      <w:r>
        <w:t>keep going</w:t>
      </w:r>
    </w:p>
    <w:p w14:paraId="5DC7A36E" w14:textId="3E826A05" w:rsidR="00035E07" w:rsidRDefault="00035E07" w:rsidP="00035E07">
      <w:pPr>
        <w:pStyle w:val="Listtoplevel"/>
      </w:pPr>
      <w:r>
        <w:t>are fair.</w:t>
      </w:r>
    </w:p>
    <w:p w14:paraId="29F3EDF4" w14:textId="54E69B3F" w:rsidR="000B0DF8" w:rsidRDefault="000B0DF8" w:rsidP="00035E07"/>
    <w:p w14:paraId="2B2D38C8" w14:textId="7B71B439" w:rsidR="000B0DF8" w:rsidRDefault="000538A6" w:rsidP="00035E07">
      <w:r>
        <w:rPr>
          <w:noProof/>
        </w:rPr>
        <mc:AlternateContent>
          <mc:Choice Requires="wpg">
            <w:drawing>
              <wp:anchor distT="0" distB="0" distL="114300" distR="114300" simplePos="0" relativeHeight="251658398" behindDoc="0" locked="0" layoutInCell="1" allowOverlap="1" wp14:anchorId="23DA2DED" wp14:editId="232B2BFD">
                <wp:simplePos x="0" y="0"/>
                <wp:positionH relativeFrom="column">
                  <wp:posOffset>-1484</wp:posOffset>
                </wp:positionH>
                <wp:positionV relativeFrom="paragraph">
                  <wp:posOffset>109855</wp:posOffset>
                </wp:positionV>
                <wp:extent cx="1434026" cy="1104900"/>
                <wp:effectExtent l="0" t="0" r="0" b="19050"/>
                <wp:wrapNone/>
                <wp:docPr id="396059381" name="Group 3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34026" cy="1104900"/>
                          <a:chOff x="0" y="0"/>
                          <a:chExt cx="1675799" cy="1237615"/>
                        </a:xfrm>
                      </wpg:grpSpPr>
                      <pic:pic xmlns:pic="http://schemas.openxmlformats.org/drawingml/2006/picture">
                        <pic:nvPicPr>
                          <pic:cNvPr id="1136740352" name="Picture 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690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243032289" name="Picture 90961555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77399"/>
                          <a:stretch/>
                        </pic:blipFill>
                        <pic:spPr bwMode="auto">
                          <a:xfrm>
                            <a:off x="762000" y="628650"/>
                            <a:ext cx="876300" cy="60896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ysClr val="window" lastClr="FFFFFF">
                                <a:lumMod val="75000"/>
                              </a:sys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31701541" name="Arrow: Curved Left 20"/>
                        <wps:cNvSpPr/>
                        <wps:spPr>
                          <a:xfrm rot="18372255">
                            <a:off x="1162050" y="-121285"/>
                            <a:ext cx="312307" cy="715190"/>
                          </a:xfrm>
                          <a:prstGeom prst="curvedLeftArrow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7FFC0A8" id="Group 38" o:spid="_x0000_s1026" alt="&quot;&quot;" style="position:absolute;margin-left:-.1pt;margin-top:8.65pt;width:112.9pt;height:87pt;z-index:252062720;mso-width-relative:margin;mso-height-relative:margin" coordsize="16757,1237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">
                <v:shape id="Picture 2" o:spid="_x0000_s1027" type="#_x0000_t75" alt="&quot;&quot;" style="position:absolute;width:10287;height:69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">
                  <v:imagedata r:id="rId137" o:title=""/>
                </v:shape>
                <v:shape id="Picture 909615552" o:spid="_x0000_s1028" type="#_x0000_t75" alt="&quot;&quot;" style="position:absolute;left:7620;top:6286;width:8763;height:60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" stroked="t" strokecolor="#bfbfbf">
                  <v:imagedata r:id="rId138" o:title="" cropright="50724f"/>
                  <v:path arrowok="t"/>
                </v:shape>
                <v:shapetype id="_x0000_t103" coordsize="21600,21600" o:spt="103" adj="12960,19440,7200" path="wr@22,0@21@3,,0@21@4@22@14@21@1@21@7@2@12l@2@13,0@8@2@11at@22,0@21@3@2@10@24@16@22@14@21@1@24@16,0@14xear@22@14@21@1@21@7@24@16nfe">
                  <v:stroke joinstyle="miter"/>
                  <v:formulas>
                    <v:f eqn="val #0"/>
                    <v:f eqn="val #1"/>
                    <v:f eqn="val #2"/>
                    <v:f eqn="sum #0 width #1"/>
                    <v:f eqn="prod @3 1 2"/>
                    <v:f eqn="sum #1 #1 width"/>
                    <v:f eqn="sum @5 #1 #0"/>
                    <v:f eqn="prod @6 1 2"/>
                    <v:f eqn="mid width #0"/>
                    <v:f eqn="ellipse #2 height @4"/>
                    <v:f eqn="sum @4 @9 0"/>
                    <v:f eqn="sum @10 #1 width"/>
                    <v:f eqn="sum @7 @9 0"/>
                    <v:f eqn="sum @11 width #0"/>
                    <v:f eqn="sum @5 0 #0"/>
                    <v:f eqn="prod @14 1 2"/>
                    <v:f eqn="mid @4 @7"/>
                    <v:f eqn="sum #0 #1 width"/>
                    <v:f eqn="prod @17 1 2"/>
                    <v:f eqn="sum @16 0 @18"/>
                    <v:f eqn="val width"/>
                    <v:f eqn="val height"/>
                    <v:f eqn="sum 0 0 height"/>
                    <v:f eqn="sum @16 0 @4"/>
                    <v:f eqn="ellipse @23 @4 height"/>
                    <v:f eqn="sum @8 128 0"/>
                    <v:f eqn="prod @5 1 2"/>
                    <v:f eqn="sum @5 0 128"/>
                    <v:f eqn="sum #0 @16 @11"/>
                    <v:f eqn="sum width 0 #0"/>
                    <v:f eqn="prod @29 1 2"/>
                    <v:f eqn="prod height height 1"/>
                    <v:f eqn="prod #2 #2 1"/>
                    <v:f eqn="sum @31 0 @32"/>
                    <v:f eqn="sqrt @33"/>
                    <v:f eqn="sum @34 height 0"/>
                    <v:f eqn="prod width height @35"/>
                    <v:f eqn="sum @36 64 0"/>
                    <v:f eqn="prod #0 1 2"/>
                    <v:f eqn="ellipse @30 @38 height"/>
                    <v:f eqn="sum @39 0 64"/>
                    <v:f eqn="prod @4 1 2"/>
                    <v:f eqn="sum #1 0 @41"/>
                    <v:f eqn="prod height 4390 32768"/>
                    <v:f eqn="prod height 28378 32768"/>
                  </v:formulas>
                  <v:path o:extrusionok="f" o:connecttype="custom" o:connectlocs="0,@15;@2,@11;0,@8;@2,@13;@21,@16" o:connectangles="180,180,180,90,0" textboxrect="@43,@41,@44,@42"/>
                  <v:handles>
                    <v:h position="topLeft,#0" yrange="@37,@27"/>
                    <v:h position="topLeft,#1" yrange="@25,@20"/>
                    <v:h position="#2,bottomRight" xrange="0,@40"/>
                  </v:handles>
                  <o:complex v:ext="view"/>
                </v:shapetype>
                <v:shape id="Arrow: Curved Left 20" o:spid="_x0000_s1029" type="#_x0000_t103" style="position:absolute;left:11620;top:-1213;width:3123;height:7151;rotation:-3525558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" adj="16884,20421,5400" fillcolor="#4472c4 [3204]" strokecolor="#09101d [484]" strokeweight="1pt"/>
              </v:group>
            </w:pict>
          </mc:Fallback>
        </mc:AlternateContent>
      </w:r>
    </w:p>
    <w:p w14:paraId="36851E6E" w14:textId="368A8734" w:rsidR="00035E07" w:rsidRDefault="00035E07" w:rsidP="00035E07">
      <w:r>
        <w:t xml:space="preserve">We told </w:t>
      </w:r>
      <w:proofErr w:type="spellStart"/>
      <w:r w:rsidR="000B0DF8">
        <w:t>MoDP</w:t>
      </w:r>
      <w:proofErr w:type="spellEnd"/>
      <w:r>
        <w:t xml:space="preserve"> that Mana </w:t>
      </w:r>
      <w:proofErr w:type="spellStart"/>
      <w:r>
        <w:t>Pasefika</w:t>
      </w:r>
      <w:proofErr w:type="spellEnd"/>
      <w:r>
        <w:t xml:space="preserve"> has joined the DPO Coalition. </w:t>
      </w:r>
    </w:p>
    <w:p w14:paraId="3681B34F" w14:textId="7907D444" w:rsidR="00035E07" w:rsidRDefault="00035E07" w:rsidP="00035E07"/>
    <w:p w14:paraId="33142A66" w14:textId="0651B715" w:rsidR="00035E07" w:rsidRDefault="000538A6" w:rsidP="00035E07">
      <w:r>
        <w:rPr>
          <w:noProof/>
        </w:rPr>
        <w:drawing>
          <wp:anchor distT="0" distB="0" distL="114300" distR="114300" simplePos="0" relativeHeight="251658400" behindDoc="0" locked="0" layoutInCell="1" allowOverlap="1" wp14:anchorId="72DFBF02" wp14:editId="42D1263F">
            <wp:simplePos x="0" y="0"/>
            <wp:positionH relativeFrom="margin">
              <wp:posOffset>-66040</wp:posOffset>
            </wp:positionH>
            <wp:positionV relativeFrom="margin">
              <wp:posOffset>6400800</wp:posOffset>
            </wp:positionV>
            <wp:extent cx="1803400" cy="1302385"/>
            <wp:effectExtent l="0" t="0" r="6350" b="0"/>
            <wp:wrapSquare wrapText="bothSides"/>
            <wp:docPr id="810497298" name="Picture 8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0497298" name="Picture 8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3400" cy="13023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31B742" w14:textId="455B1384" w:rsidR="00035E07" w:rsidRDefault="00626059" w:rsidP="00035E07">
      <w:proofErr w:type="spellStart"/>
      <w:r>
        <w:t>MoDP</w:t>
      </w:r>
      <w:proofErr w:type="spellEnd"/>
      <w:r w:rsidR="00035E07">
        <w:t xml:space="preserve"> t</w:t>
      </w:r>
      <w:r w:rsidR="00465217">
        <w:t>alked about</w:t>
      </w:r>
      <w:r w:rsidR="00035E07">
        <w:t xml:space="preserve"> the </w:t>
      </w:r>
      <w:r w:rsidR="00035E07">
        <w:rPr>
          <w:b/>
          <w:bCs/>
        </w:rPr>
        <w:t>Commonwealth Heads of Government meeting</w:t>
      </w:r>
      <w:r w:rsidR="00035E07">
        <w:t>.</w:t>
      </w:r>
    </w:p>
    <w:p w14:paraId="39749A8E" w14:textId="3A780A86" w:rsidR="00035E07" w:rsidRDefault="00035E07" w:rsidP="00035E07"/>
    <w:p w14:paraId="2065C5BC" w14:textId="6A969A61" w:rsidR="00035E07" w:rsidRDefault="00035E07" w:rsidP="00035E07"/>
    <w:p w14:paraId="1CA0721D" w14:textId="2EAD6B1C" w:rsidR="00035E07" w:rsidRDefault="000538A6" w:rsidP="00035E07">
      <w:r>
        <w:rPr>
          <w:noProof/>
        </w:rPr>
        <w:lastRenderedPageBreak/>
        <w:drawing>
          <wp:anchor distT="0" distB="0" distL="114300" distR="114300" simplePos="0" relativeHeight="251658401" behindDoc="0" locked="0" layoutInCell="1" allowOverlap="1" wp14:anchorId="4D0FDF9A" wp14:editId="1F134F2D">
            <wp:simplePos x="0" y="0"/>
            <wp:positionH relativeFrom="margin">
              <wp:posOffset>-177800</wp:posOffset>
            </wp:positionH>
            <wp:positionV relativeFrom="margin">
              <wp:posOffset>-112395</wp:posOffset>
            </wp:positionV>
            <wp:extent cx="2057400" cy="931545"/>
            <wp:effectExtent l="0" t="0" r="0" b="1905"/>
            <wp:wrapSquare wrapText="bothSides"/>
            <wp:docPr id="1297575516" name="Picture 8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7575516" name="Picture 8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931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26059">
        <w:rPr>
          <w:noProof/>
        </w:rPr>
        <mc:AlternateContent>
          <mc:Choice Requires="wps">
            <w:drawing>
              <wp:anchor distT="0" distB="0" distL="114300" distR="114300" simplePos="0" relativeHeight="251658277" behindDoc="1" locked="0" layoutInCell="1" allowOverlap="1" wp14:anchorId="55F2595C" wp14:editId="670C1641">
                <wp:simplePos x="0" y="0"/>
                <wp:positionH relativeFrom="column">
                  <wp:posOffset>2286000</wp:posOffset>
                </wp:positionH>
                <wp:positionV relativeFrom="paragraph">
                  <wp:posOffset>-116840</wp:posOffset>
                </wp:positionV>
                <wp:extent cx="3429000" cy="800100"/>
                <wp:effectExtent l="0" t="0" r="0" b="0"/>
                <wp:wrapNone/>
                <wp:docPr id="1096498536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29000" cy="800100"/>
                        </a:xfrm>
                        <a:prstGeom prst="rect">
                          <a:avLst/>
                        </a:prstGeom>
                        <a:solidFill>
                          <a:srgbClr val="C7DDF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739D6B8" id="Rectangle 5" o:spid="_x0000_s1026" alt="&quot;&quot;" style="position:absolute;margin-left:180pt;margin-top:-9.2pt;width:270pt;height:63pt;z-index:-251457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" fillcolor="#c7ddf1" stroked="f" strokeweight="1pt"/>
            </w:pict>
          </mc:Fallback>
        </mc:AlternateContent>
      </w:r>
      <w:r w:rsidR="00035E07">
        <w:t xml:space="preserve">The </w:t>
      </w:r>
      <w:r w:rsidR="00035E07" w:rsidRPr="00035E07">
        <w:rPr>
          <w:b/>
          <w:bCs/>
        </w:rPr>
        <w:t>Commonwealth</w:t>
      </w:r>
      <w:r w:rsidR="00035E07">
        <w:t xml:space="preserve"> is a group of 56 countries that work together.</w:t>
      </w:r>
    </w:p>
    <w:p w14:paraId="1E7F3C5F" w14:textId="6DC3D7A3" w:rsidR="00035E07" w:rsidRDefault="00035E07" w:rsidP="00035E07"/>
    <w:p w14:paraId="1973C167" w14:textId="0FB34B64" w:rsidR="00035E07" w:rsidRDefault="000538A6" w:rsidP="00035E07">
      <w:r>
        <w:rPr>
          <w:noProof/>
        </w:rPr>
        <w:drawing>
          <wp:anchor distT="0" distB="0" distL="114300" distR="114300" simplePos="0" relativeHeight="251658402" behindDoc="0" locked="0" layoutInCell="1" allowOverlap="1" wp14:anchorId="132F6B04" wp14:editId="2D5C474E">
            <wp:simplePos x="0" y="0"/>
            <wp:positionH relativeFrom="margin">
              <wp:posOffset>-309245</wp:posOffset>
            </wp:positionH>
            <wp:positionV relativeFrom="margin">
              <wp:posOffset>1339850</wp:posOffset>
            </wp:positionV>
            <wp:extent cx="2188845" cy="1371600"/>
            <wp:effectExtent l="0" t="0" r="1905" b="0"/>
            <wp:wrapSquare wrapText="bothSides"/>
            <wp:docPr id="1244363913" name="Picture 8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4363913" name="Picture 8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8845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F530B">
        <w:rPr>
          <w:noProof/>
        </w:rPr>
        <mc:AlternateContent>
          <mc:Choice Requires="wps">
            <w:drawing>
              <wp:anchor distT="0" distB="0" distL="114300" distR="114300" simplePos="0" relativeHeight="251658278" behindDoc="1" locked="0" layoutInCell="1" allowOverlap="1" wp14:anchorId="086DAA31" wp14:editId="55BEB452">
                <wp:simplePos x="0" y="0"/>
                <wp:positionH relativeFrom="column">
                  <wp:posOffset>2286000</wp:posOffset>
                </wp:positionH>
                <wp:positionV relativeFrom="paragraph">
                  <wp:posOffset>244475</wp:posOffset>
                </wp:positionV>
                <wp:extent cx="3429000" cy="1485900"/>
                <wp:effectExtent l="0" t="0" r="0" b="0"/>
                <wp:wrapNone/>
                <wp:docPr id="863544758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29000" cy="1485900"/>
                        </a:xfrm>
                        <a:prstGeom prst="rect">
                          <a:avLst/>
                        </a:prstGeom>
                        <a:solidFill>
                          <a:srgbClr val="C7DDF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09F3CB3" id="Rectangle 5" o:spid="_x0000_s1026" alt="&quot;&quot;" style="position:absolute;margin-left:180pt;margin-top:19.25pt;width:270pt;height:117pt;z-index:-251455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" fillcolor="#c7ddf1" stroked="f" strokeweight="1pt"/>
            </w:pict>
          </mc:Fallback>
        </mc:AlternateContent>
      </w:r>
    </w:p>
    <w:p w14:paraId="13E6CDF1" w14:textId="78271DE8" w:rsidR="00035E07" w:rsidRDefault="00035E07" w:rsidP="00035E07">
      <w:r>
        <w:t xml:space="preserve">The </w:t>
      </w:r>
      <w:r>
        <w:rPr>
          <w:b/>
          <w:bCs/>
        </w:rPr>
        <w:t>Commonwealth Heads of Government meeting</w:t>
      </w:r>
      <w:r>
        <w:t xml:space="preserve"> is </w:t>
      </w:r>
      <w:r w:rsidR="00805E58">
        <w:t xml:space="preserve">where the Commonwealth countries meet to talk about the work they </w:t>
      </w:r>
      <w:r w:rsidR="00A62DD8">
        <w:t>do</w:t>
      </w:r>
      <w:r w:rsidR="00805E58">
        <w:t xml:space="preserve"> together. </w:t>
      </w:r>
    </w:p>
    <w:p w14:paraId="3D10641B" w14:textId="27635CED" w:rsidR="00805E58" w:rsidRDefault="00805E58" w:rsidP="00035E07"/>
    <w:p w14:paraId="1B69566D" w14:textId="1285AC71" w:rsidR="00805E58" w:rsidRDefault="000538A6" w:rsidP="00035E07">
      <w:r>
        <w:rPr>
          <w:noProof/>
        </w:rPr>
        <w:drawing>
          <wp:anchor distT="0" distB="0" distL="114300" distR="114300" simplePos="0" relativeHeight="251658403" behindDoc="0" locked="0" layoutInCell="1" allowOverlap="1" wp14:anchorId="29F1C1E6" wp14:editId="48284DAF">
            <wp:simplePos x="0" y="0"/>
            <wp:positionH relativeFrom="margin">
              <wp:posOffset>-115570</wp:posOffset>
            </wp:positionH>
            <wp:positionV relativeFrom="margin">
              <wp:posOffset>3429000</wp:posOffset>
            </wp:positionV>
            <wp:extent cx="915670" cy="1028700"/>
            <wp:effectExtent l="0" t="0" r="0" b="0"/>
            <wp:wrapSquare wrapText="bothSides"/>
            <wp:docPr id="754632926" name="Picture 8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4632926" name="Picture 8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5670" cy="1028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8325CC" w14:textId="143A4D4F" w:rsidR="00805E58" w:rsidRDefault="000538A6" w:rsidP="00035E07">
      <w:r>
        <w:rPr>
          <w:noProof/>
        </w:rPr>
        <w:drawing>
          <wp:anchor distT="0" distB="0" distL="114300" distR="114300" simplePos="0" relativeHeight="251658404" behindDoc="0" locked="0" layoutInCell="1" allowOverlap="1" wp14:anchorId="014DCCDD" wp14:editId="4D38FDF4">
            <wp:simplePos x="0" y="0"/>
            <wp:positionH relativeFrom="margin">
              <wp:posOffset>800100</wp:posOffset>
            </wp:positionH>
            <wp:positionV relativeFrom="margin">
              <wp:posOffset>3530600</wp:posOffset>
            </wp:positionV>
            <wp:extent cx="914400" cy="914400"/>
            <wp:effectExtent l="0" t="0" r="0" b="0"/>
            <wp:wrapSquare wrapText="bothSides"/>
            <wp:docPr id="1091874063" name="Picture 6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1874063" name="Picture 6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05E58">
        <w:t xml:space="preserve">The Commonwealth Heads of Government meeting will be in Samoa in October 2024. </w:t>
      </w:r>
    </w:p>
    <w:p w14:paraId="4356A149" w14:textId="3640FC1E" w:rsidR="00805E58" w:rsidRDefault="00805E58" w:rsidP="00035E07"/>
    <w:p w14:paraId="5F8B67CB" w14:textId="7614CA0F" w:rsidR="00117173" w:rsidRDefault="000538A6" w:rsidP="00035E07">
      <w:r>
        <w:rPr>
          <w:b/>
          <w:bCs/>
          <w:noProof/>
        </w:rPr>
        <w:drawing>
          <wp:anchor distT="0" distB="0" distL="114300" distR="114300" simplePos="0" relativeHeight="251658405" behindDoc="0" locked="0" layoutInCell="1" allowOverlap="1" wp14:anchorId="4D558525" wp14:editId="1E734924">
            <wp:simplePos x="0" y="0"/>
            <wp:positionH relativeFrom="margin">
              <wp:posOffset>-95250</wp:posOffset>
            </wp:positionH>
            <wp:positionV relativeFrom="margin">
              <wp:posOffset>5090795</wp:posOffset>
            </wp:positionV>
            <wp:extent cx="1849755" cy="1048385"/>
            <wp:effectExtent l="0" t="0" r="0" b="0"/>
            <wp:wrapSquare wrapText="bothSides"/>
            <wp:docPr id="906541172" name="Picture 8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6541172" name="Picture 8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9755" cy="10483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8A010F" w14:textId="7FEACA7A" w:rsidR="00805E58" w:rsidRDefault="00D92162" w:rsidP="00035E07">
      <w:proofErr w:type="spellStart"/>
      <w:r>
        <w:t>MoDP</w:t>
      </w:r>
      <w:proofErr w:type="spellEnd"/>
      <w:r w:rsidR="00805E58">
        <w:t xml:space="preserve"> told us what is happening with </w:t>
      </w:r>
      <w:r w:rsidR="00805E58">
        <w:rPr>
          <w:b/>
          <w:bCs/>
        </w:rPr>
        <w:t>My Home, My Choice</w:t>
      </w:r>
      <w:r w:rsidR="00805E58">
        <w:t>.</w:t>
      </w:r>
    </w:p>
    <w:p w14:paraId="1B57D5C4" w14:textId="196EE361" w:rsidR="00805E58" w:rsidRDefault="00805E58" w:rsidP="00117173"/>
    <w:p w14:paraId="4C76CA3B" w14:textId="2BAEFA75" w:rsidR="00117173" w:rsidRDefault="00117173" w:rsidP="00117173"/>
    <w:p w14:paraId="1CED12DF" w14:textId="536B52C5" w:rsidR="00117173" w:rsidRDefault="00117173" w:rsidP="00117173"/>
    <w:p w14:paraId="7F7F2108" w14:textId="7D009801" w:rsidR="00117173" w:rsidRDefault="00117173" w:rsidP="00117173"/>
    <w:p w14:paraId="21EABD79" w14:textId="5260B899" w:rsidR="00117173" w:rsidRDefault="00117173" w:rsidP="00117173"/>
    <w:p w14:paraId="7D193F39" w14:textId="1117A9A9" w:rsidR="00117173" w:rsidRDefault="00117173" w:rsidP="00117173"/>
    <w:p w14:paraId="23439F67" w14:textId="28434739" w:rsidR="00117173" w:rsidRDefault="00117173" w:rsidP="00117173"/>
    <w:p w14:paraId="745DFFDA" w14:textId="5E95C554" w:rsidR="00805E58" w:rsidRDefault="003029F2" w:rsidP="00035E07">
      <w:r>
        <w:rPr>
          <w:noProof/>
        </w:rPr>
        <w:lastRenderedPageBreak/>
        <w:drawing>
          <wp:anchor distT="0" distB="0" distL="114300" distR="114300" simplePos="0" relativeHeight="251658407" behindDoc="0" locked="0" layoutInCell="1" allowOverlap="1" wp14:anchorId="0A7CE23B" wp14:editId="20D2D28A">
            <wp:simplePos x="0" y="0"/>
            <wp:positionH relativeFrom="margin">
              <wp:posOffset>0</wp:posOffset>
            </wp:positionH>
            <wp:positionV relativeFrom="margin">
              <wp:posOffset>1371600</wp:posOffset>
            </wp:positionV>
            <wp:extent cx="1390650" cy="1391285"/>
            <wp:effectExtent l="0" t="0" r="0" b="0"/>
            <wp:wrapSquare wrapText="bothSides"/>
            <wp:docPr id="387845141" name="Picture 8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7845141" name="Picture 8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0650" cy="13912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538A6">
        <w:rPr>
          <w:noProof/>
        </w:rPr>
        <w:drawing>
          <wp:anchor distT="0" distB="0" distL="114300" distR="114300" simplePos="0" relativeHeight="251658406" behindDoc="0" locked="0" layoutInCell="1" allowOverlap="1" wp14:anchorId="2878EF90" wp14:editId="47C9B934">
            <wp:simplePos x="0" y="0"/>
            <wp:positionH relativeFrom="margin">
              <wp:posOffset>-171450</wp:posOffset>
            </wp:positionH>
            <wp:positionV relativeFrom="margin">
              <wp:posOffset>-228600</wp:posOffset>
            </wp:positionV>
            <wp:extent cx="1809115" cy="1371600"/>
            <wp:effectExtent l="0" t="0" r="635" b="0"/>
            <wp:wrapSquare wrapText="bothSides"/>
            <wp:docPr id="1088331553" name="Picture 8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8331553" name="Picture 8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9115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92162">
        <w:rPr>
          <w:noProof/>
        </w:rPr>
        <mc:AlternateContent>
          <mc:Choice Requires="wps">
            <w:drawing>
              <wp:anchor distT="0" distB="0" distL="114300" distR="114300" simplePos="0" relativeHeight="251658279" behindDoc="1" locked="0" layoutInCell="1" allowOverlap="1" wp14:anchorId="25FC0342" wp14:editId="10189F89">
                <wp:simplePos x="0" y="0"/>
                <wp:positionH relativeFrom="column">
                  <wp:posOffset>2286000</wp:posOffset>
                </wp:positionH>
                <wp:positionV relativeFrom="paragraph">
                  <wp:posOffset>-139065</wp:posOffset>
                </wp:positionV>
                <wp:extent cx="3429000" cy="2857500"/>
                <wp:effectExtent l="0" t="0" r="0" b="0"/>
                <wp:wrapNone/>
                <wp:docPr id="1838676097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29000" cy="2857500"/>
                        </a:xfrm>
                        <a:prstGeom prst="rect">
                          <a:avLst/>
                        </a:prstGeom>
                        <a:solidFill>
                          <a:srgbClr val="C7DDF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C3F8812" id="Rectangle 5" o:spid="_x0000_s1026" alt="&quot;&quot;" style="position:absolute;margin-left:180pt;margin-top:-10.95pt;width:270pt;height:225pt;z-index:-251453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" fillcolor="#c7ddf1" stroked="f" strokeweight="1pt"/>
            </w:pict>
          </mc:Fallback>
        </mc:AlternateContent>
      </w:r>
      <w:r w:rsidR="00805E58">
        <w:rPr>
          <w:b/>
          <w:bCs/>
        </w:rPr>
        <w:t>My Home, My Choice</w:t>
      </w:r>
      <w:r w:rsidR="00805E58">
        <w:t xml:space="preserve"> is about making sure people who live in homes for disabled people can live their lives with more:</w:t>
      </w:r>
    </w:p>
    <w:p w14:paraId="37D0127D" w14:textId="18A0742E" w:rsidR="00805E58" w:rsidRDefault="00805E58" w:rsidP="00805E58">
      <w:pPr>
        <w:pStyle w:val="Listtoplevel"/>
      </w:pPr>
      <w:r>
        <w:t>choice</w:t>
      </w:r>
    </w:p>
    <w:p w14:paraId="5822F27D" w14:textId="637BDD09" w:rsidR="00805E58" w:rsidRDefault="00805E58" w:rsidP="00805E58">
      <w:pPr>
        <w:pStyle w:val="Listtoplevel"/>
      </w:pPr>
      <w:r>
        <w:t>control.</w:t>
      </w:r>
    </w:p>
    <w:p w14:paraId="21DA5B55" w14:textId="5794FD39" w:rsidR="00805E58" w:rsidRDefault="00805E58" w:rsidP="00805E58"/>
    <w:p w14:paraId="406E449A" w14:textId="56D26891" w:rsidR="00805E58" w:rsidRDefault="003029F2" w:rsidP="00805E58">
      <w:r>
        <w:rPr>
          <w:noProof/>
        </w:rPr>
        <w:drawing>
          <wp:anchor distT="0" distB="0" distL="114300" distR="114300" simplePos="0" relativeHeight="251658408" behindDoc="0" locked="0" layoutInCell="1" allowOverlap="1" wp14:anchorId="0F1BFCBA" wp14:editId="52E3B905">
            <wp:simplePos x="0" y="0"/>
            <wp:positionH relativeFrom="margin">
              <wp:posOffset>-454660</wp:posOffset>
            </wp:positionH>
            <wp:positionV relativeFrom="margin">
              <wp:posOffset>3312160</wp:posOffset>
            </wp:positionV>
            <wp:extent cx="2356485" cy="466725"/>
            <wp:effectExtent l="0" t="0" r="5715" b="9525"/>
            <wp:wrapSquare wrapText="bothSides"/>
            <wp:docPr id="460510398" name="Picture 6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510398" name="Picture 6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6485" cy="466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ABE801" w14:textId="268E9E0D" w:rsidR="00805E58" w:rsidRPr="00805E58" w:rsidRDefault="003029F2" w:rsidP="00805E58">
      <w:r>
        <w:rPr>
          <w:noProof/>
        </w:rPr>
        <w:drawing>
          <wp:anchor distT="0" distB="0" distL="114300" distR="114300" simplePos="0" relativeHeight="251658409" behindDoc="0" locked="0" layoutInCell="1" allowOverlap="1" wp14:anchorId="52DF7E30" wp14:editId="053DDA33">
            <wp:simplePos x="0" y="0"/>
            <wp:positionH relativeFrom="margin">
              <wp:posOffset>-311150</wp:posOffset>
            </wp:positionH>
            <wp:positionV relativeFrom="margin">
              <wp:posOffset>4000500</wp:posOffset>
            </wp:positionV>
            <wp:extent cx="1980565" cy="735965"/>
            <wp:effectExtent l="0" t="0" r="635" b="6985"/>
            <wp:wrapSquare wrapText="bothSides"/>
            <wp:docPr id="1902029575" name="Picture 8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2029575" name="Picture 8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0565" cy="7359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D92162">
        <w:t>MoDP</w:t>
      </w:r>
      <w:proofErr w:type="spellEnd"/>
      <w:r w:rsidR="00805E58">
        <w:t xml:space="preserve"> told us how they work with the Ministry of Justice to make sure disabled people have their human rights protected in New Zealand.</w:t>
      </w:r>
    </w:p>
    <w:p w14:paraId="542A5C46" w14:textId="307C2B1C" w:rsidR="00ED68A5" w:rsidRDefault="00ED68A5">
      <w:pPr>
        <w:spacing w:line="240" w:lineRule="auto"/>
        <w:ind w:left="0"/>
      </w:pPr>
      <w:r>
        <w:br w:type="page"/>
      </w:r>
    </w:p>
    <w:p w14:paraId="10E78303" w14:textId="56A96ED4" w:rsidR="00035E07" w:rsidRDefault="00ED68A5" w:rsidP="00ED68A5">
      <w:pPr>
        <w:pStyle w:val="Heading1"/>
      </w:pPr>
      <w:bookmarkStart w:id="9" w:name="_Ministry_of_Education"/>
      <w:bookmarkEnd w:id="9"/>
      <w:r>
        <w:lastRenderedPageBreak/>
        <w:t xml:space="preserve">Ministry of Education and </w:t>
      </w:r>
      <w:proofErr w:type="spellStart"/>
      <w:r>
        <w:t>Tūhono</w:t>
      </w:r>
      <w:proofErr w:type="spellEnd"/>
      <w:r>
        <w:t xml:space="preserve"> Collective</w:t>
      </w:r>
    </w:p>
    <w:p w14:paraId="319F6E5F" w14:textId="73E7AE11" w:rsidR="00ED68A5" w:rsidRDefault="00ED68A5" w:rsidP="00035E07">
      <w:pPr>
        <w:ind w:left="0"/>
      </w:pPr>
    </w:p>
    <w:p w14:paraId="4F721EBA" w14:textId="2380EBF5" w:rsidR="00ED68A5" w:rsidRDefault="00C82D42" w:rsidP="00035E07">
      <w:pPr>
        <w:ind w:left="0"/>
      </w:pPr>
      <w:r>
        <w:rPr>
          <w:noProof/>
        </w:rPr>
        <w:drawing>
          <wp:anchor distT="0" distB="0" distL="114300" distR="114300" simplePos="0" relativeHeight="251658410" behindDoc="0" locked="0" layoutInCell="1" allowOverlap="1" wp14:anchorId="25146C4C" wp14:editId="30E880CA">
            <wp:simplePos x="0" y="0"/>
            <wp:positionH relativeFrom="margin">
              <wp:posOffset>0</wp:posOffset>
            </wp:positionH>
            <wp:positionV relativeFrom="margin">
              <wp:posOffset>1714500</wp:posOffset>
            </wp:positionV>
            <wp:extent cx="1943100" cy="975360"/>
            <wp:effectExtent l="0" t="0" r="0" b="0"/>
            <wp:wrapSquare wrapText="bothSides"/>
            <wp:docPr id="1958908167" name="Picture 9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8908167" name="Picture 9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3100" cy="975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84CC2A" w14:textId="1C22F755" w:rsidR="00ED68A5" w:rsidRDefault="00ED68A5" w:rsidP="00ED68A5">
      <w:r>
        <w:t>We met with people from:</w:t>
      </w:r>
    </w:p>
    <w:p w14:paraId="76D4B24E" w14:textId="68FD71E9" w:rsidR="00ED68A5" w:rsidRDefault="00EE2730" w:rsidP="00ED68A5">
      <w:pPr>
        <w:pStyle w:val="Listtoplevel"/>
      </w:pPr>
      <w:r>
        <w:drawing>
          <wp:anchor distT="0" distB="0" distL="114300" distR="114300" simplePos="0" relativeHeight="251658411" behindDoc="0" locked="0" layoutInCell="1" allowOverlap="1" wp14:anchorId="328086DB" wp14:editId="62A189F1">
            <wp:simplePos x="0" y="0"/>
            <wp:positionH relativeFrom="margin">
              <wp:posOffset>-50800</wp:posOffset>
            </wp:positionH>
            <wp:positionV relativeFrom="margin">
              <wp:posOffset>2857500</wp:posOffset>
            </wp:positionV>
            <wp:extent cx="1877060" cy="2171700"/>
            <wp:effectExtent l="0" t="0" r="8890" b="0"/>
            <wp:wrapSquare wrapText="bothSides"/>
            <wp:docPr id="549048292" name="Picture 9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9048292" name="Picture 9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7060" cy="2171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D433B">
        <w:t>t</w:t>
      </w:r>
      <w:r w:rsidR="00ED68A5">
        <w:t>he Ministry of Education</w:t>
      </w:r>
    </w:p>
    <w:p w14:paraId="2F3C53B9" w14:textId="0008B467" w:rsidR="00ED68A5" w:rsidRDefault="008D433B" w:rsidP="00ED68A5">
      <w:pPr>
        <w:pStyle w:val="Listtoplevel"/>
      </w:pPr>
      <w:r>
        <w:t xml:space="preserve">the </w:t>
      </w:r>
      <w:r w:rsidR="00ED68A5">
        <w:rPr>
          <w:b/>
          <w:bCs/>
        </w:rPr>
        <w:t>Tūhono Collective</w:t>
      </w:r>
      <w:r w:rsidR="00ED68A5">
        <w:t>.</w:t>
      </w:r>
    </w:p>
    <w:p w14:paraId="1A2CDFCD" w14:textId="4DF6666B" w:rsidR="00ED68A5" w:rsidRDefault="00ED68A5" w:rsidP="00ED68A5"/>
    <w:p w14:paraId="3B424F64" w14:textId="488E6C47" w:rsidR="00ED68A5" w:rsidRDefault="00EF530B" w:rsidP="00ED68A5">
      <w:r>
        <w:rPr>
          <w:noProof/>
        </w:rPr>
        <mc:AlternateContent>
          <mc:Choice Requires="wps">
            <w:drawing>
              <wp:anchor distT="0" distB="0" distL="114300" distR="114300" simplePos="0" relativeHeight="251658280" behindDoc="1" locked="0" layoutInCell="1" allowOverlap="1" wp14:anchorId="51A67D4F" wp14:editId="0FE3726C">
                <wp:simplePos x="0" y="0"/>
                <wp:positionH relativeFrom="column">
                  <wp:posOffset>2286000</wp:posOffset>
                </wp:positionH>
                <wp:positionV relativeFrom="paragraph">
                  <wp:posOffset>226695</wp:posOffset>
                </wp:positionV>
                <wp:extent cx="3429000" cy="2200275"/>
                <wp:effectExtent l="0" t="0" r="0" b="9525"/>
                <wp:wrapNone/>
                <wp:docPr id="545179289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29000" cy="2200275"/>
                        </a:xfrm>
                        <a:prstGeom prst="rect">
                          <a:avLst/>
                        </a:prstGeom>
                        <a:solidFill>
                          <a:srgbClr val="C7DDF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5ADBFA4" id="Rectangle 5" o:spid="_x0000_s1026" alt="&quot;&quot;" style="position:absolute;margin-left:180pt;margin-top:17.85pt;width:270pt;height:173.25pt;z-index:-251658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" fillcolor="#c7ddf1" stroked="f" strokeweight="1pt"/>
            </w:pict>
          </mc:Fallback>
        </mc:AlternateContent>
      </w:r>
    </w:p>
    <w:p w14:paraId="00B91AEC" w14:textId="7641042E" w:rsidR="00ED68A5" w:rsidRDefault="00ED68A5" w:rsidP="00ED68A5">
      <w:r>
        <w:t xml:space="preserve">The </w:t>
      </w:r>
      <w:proofErr w:type="spellStart"/>
      <w:r>
        <w:rPr>
          <w:b/>
          <w:bCs/>
        </w:rPr>
        <w:t>Tūhono</w:t>
      </w:r>
      <w:proofErr w:type="spellEnd"/>
      <w:r>
        <w:rPr>
          <w:b/>
          <w:bCs/>
        </w:rPr>
        <w:t xml:space="preserve"> Collective</w:t>
      </w:r>
      <w:r>
        <w:t xml:space="preserve"> </w:t>
      </w:r>
      <w:r w:rsidR="00E955AF">
        <w:t>supports</w:t>
      </w:r>
      <w:r>
        <w:t xml:space="preserve"> people </w:t>
      </w:r>
      <w:r w:rsidR="00A97F9E">
        <w:t xml:space="preserve">sort </w:t>
      </w:r>
      <w:r>
        <w:rPr>
          <w:b/>
          <w:bCs/>
        </w:rPr>
        <w:t>disputes</w:t>
      </w:r>
      <w:r>
        <w:t xml:space="preserve"> using Māori:</w:t>
      </w:r>
    </w:p>
    <w:p w14:paraId="3497A43D" w14:textId="52607F51" w:rsidR="00ED68A5" w:rsidRDefault="00EE2730" w:rsidP="00ED68A5">
      <w:pPr>
        <w:pStyle w:val="Listtoplevel"/>
      </w:pPr>
      <w:r>
        <w:drawing>
          <wp:anchor distT="0" distB="0" distL="114300" distR="114300" simplePos="0" relativeHeight="251658412" behindDoc="0" locked="0" layoutInCell="1" allowOverlap="1" wp14:anchorId="4B51E12E" wp14:editId="6A35C41B">
            <wp:simplePos x="0" y="0"/>
            <wp:positionH relativeFrom="margin">
              <wp:posOffset>-114935</wp:posOffset>
            </wp:positionH>
            <wp:positionV relativeFrom="margin">
              <wp:posOffset>5194300</wp:posOffset>
            </wp:positionV>
            <wp:extent cx="2025650" cy="1092200"/>
            <wp:effectExtent l="0" t="0" r="0" b="0"/>
            <wp:wrapSquare wrapText="bothSides"/>
            <wp:docPr id="298610231" name="Picture 9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610231" name="Picture 9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5650" cy="1092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D68A5">
        <w:t>beliefs</w:t>
      </w:r>
      <w:r w:rsidR="00C65D6C">
        <w:t xml:space="preserve"> / idea</w:t>
      </w:r>
      <w:r w:rsidR="002E6ABD">
        <w:t>s</w:t>
      </w:r>
    </w:p>
    <w:p w14:paraId="769046CB" w14:textId="2EB04DD8" w:rsidR="00ED68A5" w:rsidRDefault="002E6ABD" w:rsidP="00A27864">
      <w:pPr>
        <w:pStyle w:val="Listtoplevel"/>
      </w:pPr>
      <w:r>
        <w:t>ways of doing things</w:t>
      </w:r>
      <w:r w:rsidR="00A27864">
        <w:t>.</w:t>
      </w:r>
    </w:p>
    <w:p w14:paraId="228CED7B" w14:textId="3CA71EF4" w:rsidR="00ED68A5" w:rsidRDefault="00A97F9E" w:rsidP="00ED68A5">
      <w:r>
        <w:rPr>
          <w:noProof/>
        </w:rPr>
        <w:drawing>
          <wp:anchor distT="0" distB="0" distL="114300" distR="114300" simplePos="0" relativeHeight="251658413" behindDoc="0" locked="0" layoutInCell="1" allowOverlap="1" wp14:anchorId="3BEA0012" wp14:editId="312622D7">
            <wp:simplePos x="0" y="0"/>
            <wp:positionH relativeFrom="margin">
              <wp:posOffset>-31750</wp:posOffset>
            </wp:positionH>
            <wp:positionV relativeFrom="margin">
              <wp:posOffset>6924675</wp:posOffset>
            </wp:positionV>
            <wp:extent cx="1771650" cy="1195070"/>
            <wp:effectExtent l="0" t="0" r="0" b="5080"/>
            <wp:wrapSquare wrapText="bothSides"/>
            <wp:docPr id="1649824176" name="Picture 9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9824176" name="Picture 9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1650" cy="11950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C1CFD0" w14:textId="4A106954" w:rsidR="00117173" w:rsidRDefault="00117173" w:rsidP="00ED68A5"/>
    <w:p w14:paraId="163DC0D7" w14:textId="59FD8F49" w:rsidR="00ED68A5" w:rsidRDefault="00EF530B" w:rsidP="00ED68A5">
      <w:r>
        <w:rPr>
          <w:noProof/>
        </w:rPr>
        <mc:AlternateContent>
          <mc:Choice Requires="wps">
            <w:drawing>
              <wp:anchor distT="0" distB="0" distL="114300" distR="114300" simplePos="0" relativeHeight="251658281" behindDoc="1" locked="0" layoutInCell="1" allowOverlap="1" wp14:anchorId="4F406DBC" wp14:editId="5515DA68">
                <wp:simplePos x="0" y="0"/>
                <wp:positionH relativeFrom="column">
                  <wp:posOffset>2286000</wp:posOffset>
                </wp:positionH>
                <wp:positionV relativeFrom="paragraph">
                  <wp:posOffset>-114300</wp:posOffset>
                </wp:positionV>
                <wp:extent cx="3429000" cy="793750"/>
                <wp:effectExtent l="0" t="0" r="0" b="6350"/>
                <wp:wrapNone/>
                <wp:docPr id="2119859826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29000" cy="793750"/>
                        </a:xfrm>
                        <a:prstGeom prst="rect">
                          <a:avLst/>
                        </a:prstGeom>
                        <a:solidFill>
                          <a:srgbClr val="C7DDF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C6E99CF" id="Rectangle 5" o:spid="_x0000_s1026" alt="&quot;&quot;" style="position:absolute;margin-left:180pt;margin-top:-9pt;width:270pt;height:62.5pt;z-index:-251449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" fillcolor="#c7ddf1" stroked="f" strokeweight="1pt"/>
            </w:pict>
          </mc:Fallback>
        </mc:AlternateContent>
      </w:r>
      <w:r w:rsidR="00ED68A5">
        <w:t xml:space="preserve">A </w:t>
      </w:r>
      <w:r w:rsidR="00ED68A5">
        <w:rPr>
          <w:b/>
          <w:bCs/>
        </w:rPr>
        <w:t>dispute</w:t>
      </w:r>
      <w:r w:rsidR="00ED68A5">
        <w:t xml:space="preserve"> is when you disagree with someone.</w:t>
      </w:r>
    </w:p>
    <w:p w14:paraId="0D0F529E" w14:textId="6BEB5EB1" w:rsidR="00ED68A5" w:rsidRDefault="00ED68A5" w:rsidP="00ED68A5"/>
    <w:p w14:paraId="1E1C6F31" w14:textId="7FCADC02" w:rsidR="00ED68A5" w:rsidRDefault="00ED68A5" w:rsidP="00ED68A5"/>
    <w:p w14:paraId="6313043E" w14:textId="7A40831D" w:rsidR="00ED68A5" w:rsidRDefault="00EE2730" w:rsidP="00ED68A5">
      <w:pPr>
        <w:rPr>
          <w:lang w:val="en-NZ"/>
        </w:rPr>
      </w:pPr>
      <w:r>
        <w:rPr>
          <w:noProof/>
          <w:lang w:val="en-NZ"/>
        </w:rPr>
        <w:lastRenderedPageBreak/>
        <w:drawing>
          <wp:anchor distT="0" distB="0" distL="114300" distR="114300" simplePos="0" relativeHeight="251658414" behindDoc="0" locked="0" layoutInCell="1" allowOverlap="1" wp14:anchorId="67935BF0" wp14:editId="470BE621">
            <wp:simplePos x="0" y="0"/>
            <wp:positionH relativeFrom="margin">
              <wp:posOffset>25400</wp:posOffset>
            </wp:positionH>
            <wp:positionV relativeFrom="margin">
              <wp:posOffset>-228600</wp:posOffset>
            </wp:positionV>
            <wp:extent cx="1460500" cy="1511935"/>
            <wp:effectExtent l="0" t="0" r="6350" b="0"/>
            <wp:wrapSquare wrapText="bothSides"/>
            <wp:docPr id="1749418048" name="Picture 9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9418048" name="Picture 9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0500" cy="15119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A3BCA">
        <w:rPr>
          <w:lang w:val="en-NZ"/>
        </w:rPr>
        <w:t xml:space="preserve">The Ministry of Education wants to create better ways of solving </w:t>
      </w:r>
      <w:r w:rsidR="005A3BCA">
        <w:rPr>
          <w:b/>
          <w:bCs/>
          <w:lang w:val="en-NZ"/>
        </w:rPr>
        <w:t>sensitive claims</w:t>
      </w:r>
      <w:r w:rsidR="005A3BCA">
        <w:rPr>
          <w:lang w:val="en-NZ"/>
        </w:rPr>
        <w:t>.</w:t>
      </w:r>
    </w:p>
    <w:p w14:paraId="41C5F669" w14:textId="015AD28C" w:rsidR="005A3BCA" w:rsidRDefault="005A3BCA" w:rsidP="00ED68A5">
      <w:pPr>
        <w:rPr>
          <w:lang w:val="en-NZ"/>
        </w:rPr>
      </w:pPr>
    </w:p>
    <w:p w14:paraId="09936724" w14:textId="2B6628BD" w:rsidR="005A3BCA" w:rsidRDefault="00EE2730" w:rsidP="00ED68A5">
      <w:pPr>
        <w:rPr>
          <w:lang w:val="en-NZ"/>
        </w:rPr>
      </w:pPr>
      <w:r>
        <w:rPr>
          <w:noProof/>
        </w:rPr>
        <w:drawing>
          <wp:anchor distT="0" distB="0" distL="114300" distR="114300" simplePos="0" relativeHeight="251658415" behindDoc="0" locked="0" layoutInCell="1" allowOverlap="1" wp14:anchorId="439CD5A4" wp14:editId="2E884E71">
            <wp:simplePos x="0" y="0"/>
            <wp:positionH relativeFrom="margin">
              <wp:posOffset>-54610</wp:posOffset>
            </wp:positionH>
            <wp:positionV relativeFrom="margin">
              <wp:posOffset>1714500</wp:posOffset>
            </wp:positionV>
            <wp:extent cx="1710055" cy="2628900"/>
            <wp:effectExtent l="0" t="0" r="4445" b="0"/>
            <wp:wrapSquare wrapText="bothSides"/>
            <wp:docPr id="1195932030" name="Picture 9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5932030" name="Picture 9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0055" cy="2628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F530B">
        <w:rPr>
          <w:noProof/>
        </w:rPr>
        <mc:AlternateContent>
          <mc:Choice Requires="wps">
            <w:drawing>
              <wp:anchor distT="0" distB="0" distL="114300" distR="114300" simplePos="0" relativeHeight="251658282" behindDoc="1" locked="0" layoutInCell="1" allowOverlap="1" wp14:anchorId="3BE1B079" wp14:editId="42689A6D">
                <wp:simplePos x="0" y="0"/>
                <wp:positionH relativeFrom="column">
                  <wp:posOffset>2286000</wp:posOffset>
                </wp:positionH>
                <wp:positionV relativeFrom="paragraph">
                  <wp:posOffset>281940</wp:posOffset>
                </wp:positionV>
                <wp:extent cx="3429000" cy="2857500"/>
                <wp:effectExtent l="0" t="0" r="0" b="0"/>
                <wp:wrapNone/>
                <wp:docPr id="1948077904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29000" cy="2857500"/>
                        </a:xfrm>
                        <a:prstGeom prst="rect">
                          <a:avLst/>
                        </a:prstGeom>
                        <a:solidFill>
                          <a:srgbClr val="C7DDF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3074E0E" id="Rectangle 5" o:spid="_x0000_s1026" alt="&quot;&quot;" style="position:absolute;margin-left:180pt;margin-top:22.2pt;width:270pt;height:225pt;z-index:-251447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" fillcolor="#c7ddf1" stroked="f" strokeweight="1pt"/>
            </w:pict>
          </mc:Fallback>
        </mc:AlternateContent>
      </w:r>
    </w:p>
    <w:p w14:paraId="53CBF092" w14:textId="5FC232AA" w:rsidR="005A3BCA" w:rsidRDefault="005A3BCA" w:rsidP="00ED68A5">
      <w:pPr>
        <w:rPr>
          <w:lang w:val="en-NZ"/>
        </w:rPr>
      </w:pPr>
      <w:r>
        <w:rPr>
          <w:lang w:val="en-NZ"/>
        </w:rPr>
        <w:t xml:space="preserve">A </w:t>
      </w:r>
      <w:r>
        <w:rPr>
          <w:b/>
          <w:bCs/>
          <w:lang w:val="en-NZ"/>
        </w:rPr>
        <w:t>sensitive claim</w:t>
      </w:r>
      <w:r>
        <w:rPr>
          <w:lang w:val="en-NZ"/>
        </w:rPr>
        <w:t xml:space="preserve"> is when:</w:t>
      </w:r>
    </w:p>
    <w:p w14:paraId="27E06BA0" w14:textId="1A791137" w:rsidR="005A3BCA" w:rsidRDefault="005A3BCA" w:rsidP="005A3BCA">
      <w:pPr>
        <w:pStyle w:val="Listtoplevel"/>
      </w:pPr>
      <w:r>
        <w:t xml:space="preserve">someone was </w:t>
      </w:r>
      <w:r>
        <w:rPr>
          <w:b/>
          <w:bCs/>
        </w:rPr>
        <w:t>abused</w:t>
      </w:r>
      <w:r>
        <w:t xml:space="preserve"> in a New Zealand state school</w:t>
      </w:r>
    </w:p>
    <w:p w14:paraId="4860286D" w14:textId="16857725" w:rsidR="005A3BCA" w:rsidRDefault="0022053F" w:rsidP="005A3BCA">
      <w:pPr>
        <w:pStyle w:val="Listtoplevel"/>
      </w:pPr>
      <w:r>
        <w:t>a person</w:t>
      </w:r>
      <w:r w:rsidR="005A3BCA">
        <w:t xml:space="preserve"> would like the Ministry of Education to do something to make up for the abuse.</w:t>
      </w:r>
    </w:p>
    <w:p w14:paraId="21CDF3C5" w14:textId="7EF21543" w:rsidR="005A3BCA" w:rsidRDefault="00EE2730" w:rsidP="005A3BCA">
      <w:r>
        <w:rPr>
          <w:b/>
          <w:bCs/>
          <w:noProof/>
        </w:rPr>
        <w:drawing>
          <wp:anchor distT="0" distB="0" distL="114300" distR="114300" simplePos="0" relativeHeight="251658416" behindDoc="0" locked="0" layoutInCell="1" allowOverlap="1" wp14:anchorId="5AB5C43B" wp14:editId="3E35FF58">
            <wp:simplePos x="0" y="0"/>
            <wp:positionH relativeFrom="margin">
              <wp:posOffset>112395</wp:posOffset>
            </wp:positionH>
            <wp:positionV relativeFrom="margin">
              <wp:posOffset>4768215</wp:posOffset>
            </wp:positionV>
            <wp:extent cx="1485900" cy="1500505"/>
            <wp:effectExtent l="0" t="0" r="0" b="4445"/>
            <wp:wrapSquare wrapText="bothSides"/>
            <wp:docPr id="724185154" name="Picture 9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4185154" name="Picture 9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15005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0C1C13" w14:textId="2B3DDA72" w:rsidR="005A3BCA" w:rsidRDefault="00A62DD8" w:rsidP="005A3BCA">
      <w:r>
        <w:rPr>
          <w:noProof/>
        </w:rPr>
        <mc:AlternateContent>
          <mc:Choice Requires="wps">
            <w:drawing>
              <wp:anchor distT="0" distB="0" distL="114300" distR="114300" simplePos="0" relativeHeight="251658283" behindDoc="1" locked="0" layoutInCell="1" allowOverlap="1" wp14:anchorId="004D99BA" wp14:editId="41F92ED9">
                <wp:simplePos x="0" y="0"/>
                <wp:positionH relativeFrom="column">
                  <wp:posOffset>2286000</wp:posOffset>
                </wp:positionH>
                <wp:positionV relativeFrom="paragraph">
                  <wp:posOffset>270510</wp:posOffset>
                </wp:positionV>
                <wp:extent cx="3429000" cy="781050"/>
                <wp:effectExtent l="0" t="0" r="0" b="0"/>
                <wp:wrapNone/>
                <wp:docPr id="1300321567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29000" cy="781050"/>
                        </a:xfrm>
                        <a:prstGeom prst="rect">
                          <a:avLst/>
                        </a:prstGeom>
                        <a:solidFill>
                          <a:srgbClr val="C7DDF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DC1A7BD" id="Rectangle 5" o:spid="_x0000_s1026" alt="&quot;&quot;" style="position:absolute;margin-left:180pt;margin-top:21.3pt;width:270pt;height:61.5pt;z-index:-251445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" fillcolor="#c7ddf1" stroked="f" strokeweight="1pt"/>
            </w:pict>
          </mc:Fallback>
        </mc:AlternateContent>
      </w:r>
    </w:p>
    <w:p w14:paraId="025D11DD" w14:textId="768913FC" w:rsidR="005A3BCA" w:rsidRDefault="005A3BCA" w:rsidP="005A3BCA">
      <w:r>
        <w:rPr>
          <w:b/>
          <w:bCs/>
        </w:rPr>
        <w:t>Abuse</w:t>
      </w:r>
      <w:r>
        <w:t xml:space="preserve"> is when someone is badly hurt. </w:t>
      </w:r>
    </w:p>
    <w:p w14:paraId="05E1711B" w14:textId="77777777" w:rsidR="005A3BCA" w:rsidRDefault="005A3BCA" w:rsidP="005A3BCA"/>
    <w:p w14:paraId="4B9F4B0D" w14:textId="77777777" w:rsidR="005A3BCA" w:rsidRDefault="005A3BCA" w:rsidP="005A3BCA"/>
    <w:p w14:paraId="5D94E222" w14:textId="77777777" w:rsidR="00A27864" w:rsidRDefault="00A27864" w:rsidP="005A3BCA"/>
    <w:p w14:paraId="2060C1A7" w14:textId="77777777" w:rsidR="00A27864" w:rsidRDefault="00A27864" w:rsidP="005A3BCA"/>
    <w:p w14:paraId="6C2D88B9" w14:textId="77777777" w:rsidR="00A27864" w:rsidRDefault="00A27864" w:rsidP="005A3BCA"/>
    <w:p w14:paraId="04F39F75" w14:textId="77777777" w:rsidR="00A27864" w:rsidRDefault="00A27864" w:rsidP="005A3BCA"/>
    <w:p w14:paraId="11BF9F0A" w14:textId="72415D55" w:rsidR="005A3BCA" w:rsidRDefault="00483814" w:rsidP="005A3BCA">
      <w:r>
        <w:rPr>
          <w:noProof/>
        </w:rPr>
        <w:lastRenderedPageBreak/>
        <w:drawing>
          <wp:anchor distT="0" distB="0" distL="114300" distR="114300" simplePos="0" relativeHeight="251658417" behindDoc="0" locked="0" layoutInCell="1" allowOverlap="1" wp14:anchorId="59557F8C" wp14:editId="3891B8F2">
            <wp:simplePos x="0" y="0"/>
            <wp:positionH relativeFrom="margin">
              <wp:posOffset>-25400</wp:posOffset>
            </wp:positionH>
            <wp:positionV relativeFrom="margin">
              <wp:posOffset>114300</wp:posOffset>
            </wp:positionV>
            <wp:extent cx="1784350" cy="1784350"/>
            <wp:effectExtent l="0" t="0" r="6350" b="6350"/>
            <wp:wrapSquare wrapText="bothSides"/>
            <wp:docPr id="1352997620" name="Picture 9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2997620" name="Picture 9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4350" cy="1784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A3BCA">
        <w:t xml:space="preserve">The Ministry of Education wants to make sure the way they </w:t>
      </w:r>
      <w:r w:rsidR="0063321B">
        <w:t>sort out</w:t>
      </w:r>
      <w:r w:rsidR="005A3BCA">
        <w:t xml:space="preserve"> sensitive claims meets the needs of:</w:t>
      </w:r>
    </w:p>
    <w:p w14:paraId="38A6B29B" w14:textId="531668E0" w:rsidR="005A3BCA" w:rsidRDefault="005A3BCA" w:rsidP="005A3BCA">
      <w:pPr>
        <w:pStyle w:val="Listtoplevel"/>
      </w:pPr>
      <w:r>
        <w:t>the person</w:t>
      </w:r>
    </w:p>
    <w:p w14:paraId="4127D561" w14:textId="0B6532F6" w:rsidR="005A3BCA" w:rsidRPr="005A3BCA" w:rsidRDefault="005A3BCA" w:rsidP="005A3BCA">
      <w:pPr>
        <w:pStyle w:val="Listtoplevel"/>
      </w:pPr>
      <w:r>
        <w:t>their wh</w:t>
      </w:r>
      <w:r>
        <w:rPr>
          <w:lang w:val="mi-NZ"/>
        </w:rPr>
        <w:t>ānau / family.</w:t>
      </w:r>
    </w:p>
    <w:p w14:paraId="7B0D4645" w14:textId="6ED7A497" w:rsidR="005A3BCA" w:rsidRDefault="005A3BCA" w:rsidP="005A3BCA"/>
    <w:p w14:paraId="3A3C2142" w14:textId="61D21E6D" w:rsidR="005A3BCA" w:rsidRDefault="00F268C3" w:rsidP="005A3BCA">
      <w:r>
        <w:rPr>
          <w:noProof/>
        </w:rPr>
        <w:drawing>
          <wp:anchor distT="0" distB="0" distL="114300" distR="114300" simplePos="0" relativeHeight="251658418" behindDoc="0" locked="0" layoutInCell="1" allowOverlap="1" wp14:anchorId="4B2A7C55" wp14:editId="4970FDEC">
            <wp:simplePos x="0" y="0"/>
            <wp:positionH relativeFrom="margin">
              <wp:posOffset>0</wp:posOffset>
            </wp:positionH>
            <wp:positionV relativeFrom="margin">
              <wp:posOffset>2857500</wp:posOffset>
            </wp:positionV>
            <wp:extent cx="1678940" cy="1943100"/>
            <wp:effectExtent l="0" t="0" r="0" b="0"/>
            <wp:wrapSquare wrapText="bothSides"/>
            <wp:docPr id="261345282" name="Picture 9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345282" name="Picture 9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8940" cy="194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742590" w14:textId="55D653B2" w:rsidR="005A3BCA" w:rsidRPr="00255339" w:rsidRDefault="005A3BCA" w:rsidP="005A3BCA">
      <w:pPr>
        <w:rPr>
          <w:lang w:val="en-NZ"/>
        </w:rPr>
      </w:pPr>
      <w:r>
        <w:t xml:space="preserve">The Ministry of Education wants to </w:t>
      </w:r>
      <w:r w:rsidR="00F268C3">
        <w:t>s</w:t>
      </w:r>
      <w:r w:rsidR="0063321B">
        <w:t>ort out</w:t>
      </w:r>
      <w:r>
        <w:t xml:space="preserve"> sensitive claims </w:t>
      </w:r>
      <w:r w:rsidR="00F268C3">
        <w:t xml:space="preserve">in a way </w:t>
      </w:r>
      <w:r>
        <w:t>that</w:t>
      </w:r>
      <w:r w:rsidR="00255339">
        <w:t xml:space="preserve"> uses tikanga / Māori values and practices.</w:t>
      </w:r>
    </w:p>
    <w:p w14:paraId="4652E4C6" w14:textId="77777777" w:rsidR="00255339" w:rsidRDefault="00255339" w:rsidP="00255339">
      <w:pPr>
        <w:rPr>
          <w:lang w:val="en-NZ"/>
        </w:rPr>
      </w:pPr>
    </w:p>
    <w:p w14:paraId="5350E17E" w14:textId="77777777" w:rsidR="00255339" w:rsidRDefault="00255339" w:rsidP="00255339">
      <w:pPr>
        <w:rPr>
          <w:lang w:val="en-NZ"/>
        </w:rPr>
      </w:pPr>
    </w:p>
    <w:p w14:paraId="51E3BD66" w14:textId="77777777" w:rsidR="00255339" w:rsidRDefault="00255339" w:rsidP="00255339">
      <w:pPr>
        <w:rPr>
          <w:lang w:val="en-NZ"/>
        </w:rPr>
      </w:pPr>
    </w:p>
    <w:p w14:paraId="11649208" w14:textId="77777777" w:rsidR="00255339" w:rsidRDefault="00255339" w:rsidP="00255339">
      <w:pPr>
        <w:rPr>
          <w:lang w:val="en-NZ"/>
        </w:rPr>
      </w:pPr>
    </w:p>
    <w:p w14:paraId="5770F5BA" w14:textId="77777777" w:rsidR="00255339" w:rsidRDefault="00255339" w:rsidP="00255339">
      <w:pPr>
        <w:rPr>
          <w:lang w:val="en-NZ"/>
        </w:rPr>
      </w:pPr>
    </w:p>
    <w:p w14:paraId="5C8D38B4" w14:textId="77777777" w:rsidR="00255339" w:rsidRDefault="00255339" w:rsidP="00255339">
      <w:pPr>
        <w:rPr>
          <w:lang w:val="en-NZ"/>
        </w:rPr>
      </w:pPr>
    </w:p>
    <w:p w14:paraId="178E22CE" w14:textId="77777777" w:rsidR="00255339" w:rsidRDefault="00255339" w:rsidP="00255339">
      <w:pPr>
        <w:rPr>
          <w:lang w:val="en-NZ"/>
        </w:rPr>
      </w:pPr>
    </w:p>
    <w:p w14:paraId="40A70411" w14:textId="77777777" w:rsidR="00255339" w:rsidRDefault="00255339" w:rsidP="00255339">
      <w:pPr>
        <w:rPr>
          <w:lang w:val="en-NZ"/>
        </w:rPr>
      </w:pPr>
    </w:p>
    <w:p w14:paraId="451F05CA" w14:textId="77777777" w:rsidR="00255339" w:rsidRDefault="00255339" w:rsidP="00255339">
      <w:pPr>
        <w:rPr>
          <w:lang w:val="en-NZ"/>
        </w:rPr>
      </w:pPr>
    </w:p>
    <w:p w14:paraId="4876A018" w14:textId="77777777" w:rsidR="00255339" w:rsidRDefault="00255339" w:rsidP="00255339">
      <w:pPr>
        <w:rPr>
          <w:lang w:val="en-NZ"/>
        </w:rPr>
      </w:pPr>
    </w:p>
    <w:p w14:paraId="390C37FA" w14:textId="77777777" w:rsidR="00255339" w:rsidRDefault="00255339" w:rsidP="00255339">
      <w:pPr>
        <w:rPr>
          <w:lang w:val="en-NZ"/>
        </w:rPr>
      </w:pPr>
    </w:p>
    <w:p w14:paraId="2B920AA1" w14:textId="5147C316" w:rsidR="00255339" w:rsidRDefault="00EB64D6" w:rsidP="00255339">
      <w:pPr>
        <w:rPr>
          <w:lang w:val="en-NZ"/>
        </w:rPr>
      </w:pPr>
      <w:r>
        <w:rPr>
          <w:noProof/>
          <w:lang w:val="en-NZ"/>
        </w:rPr>
        <w:lastRenderedPageBreak/>
        <w:drawing>
          <wp:anchor distT="0" distB="0" distL="114300" distR="114300" simplePos="0" relativeHeight="251658419" behindDoc="0" locked="0" layoutInCell="1" allowOverlap="1" wp14:anchorId="568D1E96" wp14:editId="0ECA10B1">
            <wp:simplePos x="0" y="0"/>
            <wp:positionH relativeFrom="margin">
              <wp:posOffset>-107950</wp:posOffset>
            </wp:positionH>
            <wp:positionV relativeFrom="margin">
              <wp:posOffset>165100</wp:posOffset>
            </wp:positionV>
            <wp:extent cx="2051050" cy="1339215"/>
            <wp:effectExtent l="0" t="0" r="6350" b="0"/>
            <wp:wrapSquare wrapText="bothSides"/>
            <wp:docPr id="1627920058" name="Picture 9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7920058" name="Picture 9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1050" cy="13392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55339">
        <w:rPr>
          <w:lang w:val="en-NZ"/>
        </w:rPr>
        <w:t xml:space="preserve">They want to make sure </w:t>
      </w:r>
      <w:r w:rsidR="00A27864">
        <w:rPr>
          <w:lang w:val="en-NZ"/>
        </w:rPr>
        <w:t>when people have a sensitive claim</w:t>
      </w:r>
      <w:r w:rsidR="00255339">
        <w:rPr>
          <w:lang w:val="en-NZ"/>
        </w:rPr>
        <w:t>:</w:t>
      </w:r>
    </w:p>
    <w:p w14:paraId="776CE019" w14:textId="6603FD58" w:rsidR="00255339" w:rsidRDefault="008D7A40" w:rsidP="00E955AF">
      <w:pPr>
        <w:pStyle w:val="Listtoplevel"/>
      </w:pPr>
      <w:r>
        <w:t>they can tell their story</w:t>
      </w:r>
    </w:p>
    <w:p w14:paraId="3444BBE6" w14:textId="7DC1C80E" w:rsidR="00255339" w:rsidRDefault="008D7A40" w:rsidP="00E955AF">
      <w:pPr>
        <w:pStyle w:val="Listtoplevel"/>
      </w:pPr>
      <w:r>
        <w:drawing>
          <wp:anchor distT="0" distB="0" distL="114300" distR="114300" simplePos="0" relativeHeight="251658420" behindDoc="0" locked="0" layoutInCell="1" allowOverlap="1" wp14:anchorId="6B1A518E" wp14:editId="78EF147D">
            <wp:simplePos x="0" y="0"/>
            <wp:positionH relativeFrom="margin">
              <wp:posOffset>-108585</wp:posOffset>
            </wp:positionH>
            <wp:positionV relativeFrom="margin">
              <wp:posOffset>2057400</wp:posOffset>
            </wp:positionV>
            <wp:extent cx="2051685" cy="1371600"/>
            <wp:effectExtent l="0" t="0" r="5715" b="0"/>
            <wp:wrapSquare wrapText="bothSides"/>
            <wp:docPr id="1070576796" name="Picture 10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0576796" name="Picture 10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1685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27864">
        <w:t>they get told sorry</w:t>
      </w:r>
    </w:p>
    <w:p w14:paraId="544B5D67" w14:textId="0C965183" w:rsidR="00255339" w:rsidRDefault="00A27864" w:rsidP="00E955AF">
      <w:pPr>
        <w:pStyle w:val="Listtoplevel"/>
      </w:pPr>
      <w:r>
        <w:t xml:space="preserve">they </w:t>
      </w:r>
      <w:r w:rsidR="00255339">
        <w:t xml:space="preserve">get something to make up for the abuse </w:t>
      </w:r>
    </w:p>
    <w:p w14:paraId="74061A41" w14:textId="0FA38BF1" w:rsidR="00255339" w:rsidRDefault="00A27864" w:rsidP="00E955AF">
      <w:pPr>
        <w:pStyle w:val="Listtoplevel"/>
      </w:pPr>
      <w:r>
        <w:t xml:space="preserve">they </w:t>
      </w:r>
      <w:r w:rsidR="00255339">
        <w:t xml:space="preserve">get support </w:t>
      </w:r>
      <w:r>
        <w:t>to be well.</w:t>
      </w:r>
    </w:p>
    <w:p w14:paraId="0C134C14" w14:textId="65BD7ED3" w:rsidR="00255339" w:rsidRDefault="00255339" w:rsidP="00255339">
      <w:pPr>
        <w:rPr>
          <w:lang w:val="en-NZ"/>
        </w:rPr>
      </w:pPr>
    </w:p>
    <w:p w14:paraId="5A0054CC" w14:textId="31B74084" w:rsidR="00255339" w:rsidRDefault="008D7A40" w:rsidP="00255339">
      <w:pPr>
        <w:rPr>
          <w:lang w:val="en-NZ"/>
        </w:rPr>
      </w:pPr>
      <w:r>
        <w:rPr>
          <w:noProof/>
          <w:lang w:val="en-NZ"/>
        </w:rPr>
        <w:drawing>
          <wp:anchor distT="0" distB="0" distL="114300" distR="114300" simplePos="0" relativeHeight="251658421" behindDoc="0" locked="0" layoutInCell="1" allowOverlap="1" wp14:anchorId="73C514B5" wp14:editId="06F1F67A">
            <wp:simplePos x="0" y="0"/>
            <wp:positionH relativeFrom="margin">
              <wp:posOffset>-2540</wp:posOffset>
            </wp:positionH>
            <wp:positionV relativeFrom="margin">
              <wp:posOffset>4229100</wp:posOffset>
            </wp:positionV>
            <wp:extent cx="1828800" cy="1828800"/>
            <wp:effectExtent l="0" t="0" r="0" b="0"/>
            <wp:wrapSquare wrapText="bothSides"/>
            <wp:docPr id="1978655012" name="Picture 10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8655012" name="Picture 10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F5B97BD" w14:textId="5626F0FB" w:rsidR="00255339" w:rsidRDefault="00255339" w:rsidP="00255339">
      <w:pPr>
        <w:rPr>
          <w:lang w:val="en-NZ"/>
        </w:rPr>
      </w:pPr>
      <w:r>
        <w:rPr>
          <w:lang w:val="en-NZ"/>
        </w:rPr>
        <w:t>The Ministry of Education has asked</w:t>
      </w:r>
      <w:r w:rsidR="008D433B">
        <w:rPr>
          <w:lang w:val="en-NZ"/>
        </w:rPr>
        <w:t xml:space="preserve"> the</w:t>
      </w:r>
      <w:r>
        <w:rPr>
          <w:lang w:val="en-NZ"/>
        </w:rPr>
        <w:t xml:space="preserve"> </w:t>
      </w:r>
      <w:proofErr w:type="spellStart"/>
      <w:r>
        <w:rPr>
          <w:lang w:val="en-NZ"/>
        </w:rPr>
        <w:t>Tūhono</w:t>
      </w:r>
      <w:proofErr w:type="spellEnd"/>
      <w:r>
        <w:rPr>
          <w:lang w:val="en-NZ"/>
        </w:rPr>
        <w:t xml:space="preserve"> Collective to help them </w:t>
      </w:r>
      <w:r w:rsidR="00216755">
        <w:rPr>
          <w:lang w:val="en-NZ"/>
        </w:rPr>
        <w:t>find a good way to so</w:t>
      </w:r>
      <w:r w:rsidR="009F50A3">
        <w:rPr>
          <w:lang w:val="en-NZ"/>
        </w:rPr>
        <w:t>rt out</w:t>
      </w:r>
      <w:r>
        <w:rPr>
          <w:lang w:val="en-NZ"/>
        </w:rPr>
        <w:t xml:space="preserve"> sensitive claims. </w:t>
      </w:r>
    </w:p>
    <w:p w14:paraId="00538A99" w14:textId="77777777" w:rsidR="00FB5085" w:rsidRDefault="00FB5085" w:rsidP="00255339">
      <w:pPr>
        <w:rPr>
          <w:lang w:val="en-NZ"/>
        </w:rPr>
      </w:pPr>
    </w:p>
    <w:p w14:paraId="2645DDC7" w14:textId="146119CD" w:rsidR="00FB5085" w:rsidRDefault="00FB5085" w:rsidP="00255339">
      <w:pPr>
        <w:rPr>
          <w:lang w:val="en-NZ"/>
        </w:rPr>
      </w:pPr>
    </w:p>
    <w:p w14:paraId="51CABA48" w14:textId="64E5525D" w:rsidR="00FB5085" w:rsidRPr="00FB5085" w:rsidRDefault="00482108" w:rsidP="00255339">
      <w:pPr>
        <w:rPr>
          <w:lang w:val="en-NZ"/>
        </w:rPr>
      </w:pPr>
      <w:r>
        <w:rPr>
          <w:noProof/>
          <w:lang w:val="en-NZ"/>
        </w:rPr>
        <mc:AlternateContent>
          <mc:Choice Requires="wpg">
            <w:drawing>
              <wp:anchor distT="0" distB="0" distL="114300" distR="114300" simplePos="0" relativeHeight="251658422" behindDoc="0" locked="0" layoutInCell="1" allowOverlap="1" wp14:anchorId="4C95A89B" wp14:editId="6267F8F6">
                <wp:simplePos x="0" y="0"/>
                <wp:positionH relativeFrom="column">
                  <wp:posOffset>-231775</wp:posOffset>
                </wp:positionH>
                <wp:positionV relativeFrom="paragraph">
                  <wp:posOffset>69215</wp:posOffset>
                </wp:positionV>
                <wp:extent cx="2361565" cy="920750"/>
                <wp:effectExtent l="0" t="0" r="635" b="0"/>
                <wp:wrapNone/>
                <wp:docPr id="1914161124" name="Group 10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61565" cy="920750"/>
                          <a:chOff x="25400" y="0"/>
                          <a:chExt cx="2361565" cy="920750"/>
                        </a:xfrm>
                      </wpg:grpSpPr>
                      <pic:pic xmlns:pic="http://schemas.openxmlformats.org/drawingml/2006/picture">
                        <pic:nvPicPr>
                          <pic:cNvPr id="1829170376" name="Picture 103"/>
                          <pic:cNvPicPr>
                            <a:picLocks noChangeAspect="1"/>
                          </pic:cNvPicPr>
                        </pic:nvPicPr>
                        <pic:blipFill>
                          <a:blip r:embed="rId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400" y="0"/>
                            <a:ext cx="2361565" cy="4572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18629125" name="Cross 104"/>
                        <wps:cNvSpPr/>
                        <wps:spPr>
                          <a:xfrm rot="2633759">
                            <a:off x="1009650" y="463550"/>
                            <a:ext cx="457200" cy="457200"/>
                          </a:xfrm>
                          <a:prstGeom prst="plus">
                            <a:avLst>
                              <a:gd name="adj" fmla="val 45833"/>
                            </a:avLst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819AB2A" id="Group 105" o:spid="_x0000_s1026" alt="&quot;&quot;" style="position:absolute;margin-left:-18.25pt;margin-top:5.45pt;width:185.95pt;height:72.5pt;z-index:252092416;mso-width-relative:margin;mso-height-relative:margin" coordorigin="254" coordsize="23615,92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03" o:spid="_x0000_s1027" type="#_x0000_t75" style="position:absolute;left:254;width:23615;height:4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">
                  <v:imagedata r:id="rId160" o:title=""/>
                </v:shape>
                <v:shapetype id="_x0000_t11" coordsize="21600,21600" o:spt="11" adj="5400" path="m@0,l@0@0,0@0,0@2@0@2@0,21600@1,21600@1@2,21600@2,21600@0@1@0@1,xe">
                  <v:stroke joinstyle="miter"/>
                  <v:formulas>
                    <v:f eqn="val #0"/>
                    <v:f eqn="sum width 0 #0"/>
                    <v:f eqn="sum height 0 #0"/>
                    <v:f eqn="prod @0 2929 10000"/>
                    <v:f eqn="sum width 0 @3"/>
                    <v:f eqn="sum height 0 @3"/>
                    <v:f eqn="val width"/>
                    <v:f eqn="val height"/>
                    <v:f eqn="prod width 1 2"/>
                    <v:f eqn="prod height 1 2"/>
                  </v:formulas>
                  <v:path gradientshapeok="t" limo="10800,10800" o:connecttype="custom" o:connectlocs="@8,0;0,@9;@8,@7;@6,@9" textboxrect="0,0,21600,21600;5400,5400,16200,16200;10800,10800,10800,10800"/>
                  <v:handles>
                    <v:h position="#0,topLeft" switch="" xrange="0,10800"/>
                  </v:handles>
                </v:shapetype>
                <v:shape id="Cross 104" o:spid="_x0000_s1028" type="#_x0000_t11" style="position:absolute;left:10096;top:4635;width:4572;height:4572;rotation:287676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" adj="9900" fillcolor="red" strokecolor="red" strokeweight="1pt"/>
              </v:group>
            </w:pict>
          </mc:Fallback>
        </mc:AlternateContent>
      </w:r>
      <w:r w:rsidR="00FB5085">
        <w:rPr>
          <w:lang w:val="en-NZ"/>
        </w:rPr>
        <w:t xml:space="preserve">This is not the same as the work the </w:t>
      </w:r>
      <w:r w:rsidR="00FB5085">
        <w:rPr>
          <w:b/>
          <w:bCs/>
          <w:lang w:val="en-NZ"/>
        </w:rPr>
        <w:t>Crown Response Unit</w:t>
      </w:r>
      <w:r w:rsidR="00FB5085">
        <w:rPr>
          <w:lang w:val="en-NZ"/>
        </w:rPr>
        <w:t xml:space="preserve"> is doing. </w:t>
      </w:r>
    </w:p>
    <w:p w14:paraId="6EC08A5B" w14:textId="49960705" w:rsidR="00255339" w:rsidRDefault="00255339" w:rsidP="00255339">
      <w:pPr>
        <w:rPr>
          <w:lang w:val="en-NZ"/>
        </w:rPr>
      </w:pPr>
    </w:p>
    <w:p w14:paraId="7788FE28" w14:textId="4FDFF14B" w:rsidR="00255339" w:rsidRDefault="00255339" w:rsidP="00255339">
      <w:pPr>
        <w:rPr>
          <w:lang w:val="en-NZ"/>
        </w:rPr>
      </w:pPr>
    </w:p>
    <w:p w14:paraId="4E102685" w14:textId="77777777" w:rsidR="00216755" w:rsidRDefault="00216755" w:rsidP="00255339">
      <w:pPr>
        <w:rPr>
          <w:lang w:val="en-NZ"/>
        </w:rPr>
      </w:pPr>
    </w:p>
    <w:p w14:paraId="1CF948F5" w14:textId="69DCF298" w:rsidR="00255339" w:rsidRDefault="008D7A40" w:rsidP="00255339">
      <w:r>
        <w:rPr>
          <w:noProof/>
        </w:rPr>
        <w:lastRenderedPageBreak/>
        <w:drawing>
          <wp:anchor distT="0" distB="0" distL="114300" distR="114300" simplePos="0" relativeHeight="251658424" behindDoc="0" locked="0" layoutInCell="1" allowOverlap="1" wp14:anchorId="2D38DAE5" wp14:editId="6EE912D1">
            <wp:simplePos x="0" y="0"/>
            <wp:positionH relativeFrom="margin">
              <wp:posOffset>6350</wp:posOffset>
            </wp:positionH>
            <wp:positionV relativeFrom="margin">
              <wp:posOffset>571500</wp:posOffset>
            </wp:positionV>
            <wp:extent cx="1495425" cy="2057400"/>
            <wp:effectExtent l="0" t="0" r="9525" b="0"/>
            <wp:wrapSquare wrapText="bothSides"/>
            <wp:docPr id="114525011" name="Picture 10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525011" name="Picture 10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5425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bCs/>
          <w:noProof/>
        </w:rPr>
        <w:drawing>
          <wp:anchor distT="0" distB="0" distL="114300" distR="114300" simplePos="0" relativeHeight="251658423" behindDoc="0" locked="0" layoutInCell="1" allowOverlap="1" wp14:anchorId="16A6A06D" wp14:editId="2D24915B">
            <wp:simplePos x="0" y="0"/>
            <wp:positionH relativeFrom="margin">
              <wp:posOffset>-228600</wp:posOffset>
            </wp:positionH>
            <wp:positionV relativeFrom="margin">
              <wp:posOffset>-107950</wp:posOffset>
            </wp:positionV>
            <wp:extent cx="2362200" cy="457200"/>
            <wp:effectExtent l="0" t="0" r="0" b="0"/>
            <wp:wrapSquare wrapText="bothSides"/>
            <wp:docPr id="1758053381" name="Picture 10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8053381" name="Picture 10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2200" cy="457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F530B">
        <w:rPr>
          <w:noProof/>
        </w:rPr>
        <mc:AlternateContent>
          <mc:Choice Requires="wps">
            <w:drawing>
              <wp:anchor distT="0" distB="0" distL="114300" distR="114300" simplePos="0" relativeHeight="251658284" behindDoc="1" locked="0" layoutInCell="1" allowOverlap="1" wp14:anchorId="3B6CFE77" wp14:editId="0F872037">
                <wp:simplePos x="0" y="0"/>
                <wp:positionH relativeFrom="column">
                  <wp:posOffset>2286000</wp:posOffset>
                </wp:positionH>
                <wp:positionV relativeFrom="paragraph">
                  <wp:posOffset>-114300</wp:posOffset>
                </wp:positionV>
                <wp:extent cx="3429000" cy="2882900"/>
                <wp:effectExtent l="0" t="0" r="0" b="0"/>
                <wp:wrapNone/>
                <wp:docPr id="942840221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29000" cy="2882900"/>
                        </a:xfrm>
                        <a:prstGeom prst="rect">
                          <a:avLst/>
                        </a:prstGeom>
                        <a:solidFill>
                          <a:srgbClr val="C7DDF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5687C12" id="Rectangle 5" o:spid="_x0000_s1026" alt="&quot;&quot;" style="position:absolute;margin-left:180pt;margin-top:-9pt;width:270pt;height:227pt;z-index:-251443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" fillcolor="#c7ddf1" stroked="f" strokeweight="1pt"/>
            </w:pict>
          </mc:Fallback>
        </mc:AlternateContent>
      </w:r>
      <w:r w:rsidR="00255339">
        <w:rPr>
          <w:lang w:val="en-NZ"/>
        </w:rPr>
        <w:t xml:space="preserve">The </w:t>
      </w:r>
      <w:r w:rsidR="00255339">
        <w:rPr>
          <w:b/>
          <w:bCs/>
          <w:lang w:val="en-NZ"/>
        </w:rPr>
        <w:t>Crown Response Unit</w:t>
      </w:r>
      <w:r w:rsidR="00255339">
        <w:rPr>
          <w:lang w:val="en-NZ"/>
        </w:rPr>
        <w:t xml:space="preserve"> </w:t>
      </w:r>
      <w:r w:rsidR="00117173">
        <w:rPr>
          <w:lang w:val="en-NZ"/>
        </w:rPr>
        <w:t>is part of the Government set up to respond</w:t>
      </w:r>
      <w:r w:rsidR="00255339">
        <w:rPr>
          <w:lang w:val="en-NZ"/>
        </w:rPr>
        <w:t xml:space="preserve"> to </w:t>
      </w:r>
      <w:r w:rsidR="00255339">
        <w:t xml:space="preserve">the </w:t>
      </w:r>
      <w:r w:rsidR="00255339" w:rsidRPr="004E35A5">
        <w:t>Royal Commission of Inquiry into Abuse in Care</w:t>
      </w:r>
      <w:r w:rsidR="00255339">
        <w:t xml:space="preserve">. </w:t>
      </w:r>
    </w:p>
    <w:p w14:paraId="4A43C64D" w14:textId="155E6289" w:rsidR="00215FB6" w:rsidRDefault="00215FB6" w:rsidP="00255339"/>
    <w:p w14:paraId="2706E8BE" w14:textId="5C1457F7" w:rsidR="00215FB6" w:rsidRDefault="00215FB6" w:rsidP="00255339"/>
    <w:p w14:paraId="6C45792D" w14:textId="08130431" w:rsidR="00215FB6" w:rsidRDefault="00215FB6" w:rsidP="00255339">
      <w:r>
        <w:t xml:space="preserve">It </w:t>
      </w:r>
      <w:r w:rsidR="00117173">
        <w:t>works to</w:t>
      </w:r>
      <w:r>
        <w:t xml:space="preserve"> make sure people are never hurt in state care again.</w:t>
      </w:r>
    </w:p>
    <w:p w14:paraId="40FBA9A1" w14:textId="77777777" w:rsidR="008D433B" w:rsidRDefault="008D433B" w:rsidP="00FB5085">
      <w:pPr>
        <w:ind w:left="0"/>
      </w:pPr>
    </w:p>
    <w:p w14:paraId="0D6F1F80" w14:textId="2F48750F" w:rsidR="00215FB6" w:rsidRDefault="008D7A40" w:rsidP="00FB5085">
      <w:pPr>
        <w:ind w:left="0"/>
      </w:pPr>
      <w:r>
        <w:rPr>
          <w:noProof/>
        </w:rPr>
        <w:drawing>
          <wp:anchor distT="0" distB="0" distL="114300" distR="114300" simplePos="0" relativeHeight="251658425" behindDoc="0" locked="0" layoutInCell="1" allowOverlap="1" wp14:anchorId="43A3160A" wp14:editId="7E83D60E">
            <wp:simplePos x="0" y="0"/>
            <wp:positionH relativeFrom="margin">
              <wp:posOffset>0</wp:posOffset>
            </wp:positionH>
            <wp:positionV relativeFrom="margin">
              <wp:posOffset>3429000</wp:posOffset>
            </wp:positionV>
            <wp:extent cx="1501775" cy="1076325"/>
            <wp:effectExtent l="0" t="0" r="3175" b="9525"/>
            <wp:wrapSquare wrapText="bothSides"/>
            <wp:docPr id="1650092448" name="Picture 10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0092448" name="Picture 10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1775" cy="1076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3AB6E65" w14:textId="0857E713" w:rsidR="008D433B" w:rsidRDefault="008D433B" w:rsidP="00255339">
      <w:r>
        <w:t xml:space="preserve">We talked to the </w:t>
      </w:r>
      <w:proofErr w:type="spellStart"/>
      <w:r>
        <w:t>Tūhono</w:t>
      </w:r>
      <w:proofErr w:type="spellEnd"/>
      <w:r>
        <w:t xml:space="preserve"> Collective about:</w:t>
      </w:r>
    </w:p>
    <w:p w14:paraId="05D08795" w14:textId="51E81F17" w:rsidR="008D433B" w:rsidRDefault="008D7A40" w:rsidP="008D433B">
      <w:pPr>
        <w:pStyle w:val="Listtoplevel"/>
      </w:pPr>
      <w:r>
        <w:drawing>
          <wp:anchor distT="0" distB="0" distL="114300" distR="114300" simplePos="0" relativeHeight="251658426" behindDoc="0" locked="0" layoutInCell="1" allowOverlap="1" wp14:anchorId="600F2257" wp14:editId="22B7DA4A">
            <wp:simplePos x="0" y="0"/>
            <wp:positionH relativeFrom="margin">
              <wp:posOffset>6350</wp:posOffset>
            </wp:positionH>
            <wp:positionV relativeFrom="margin">
              <wp:posOffset>4800600</wp:posOffset>
            </wp:positionV>
            <wp:extent cx="1257300" cy="1257300"/>
            <wp:effectExtent l="0" t="0" r="0" b="0"/>
            <wp:wrapSquare wrapText="bothSides"/>
            <wp:docPr id="219064843" name="Picture 10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064843" name="Picture 10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7300" cy="1257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D433B">
        <w:t>their draft process for so</w:t>
      </w:r>
      <w:r w:rsidR="009F50A3">
        <w:t>rt out</w:t>
      </w:r>
      <w:r w:rsidR="008D433B">
        <w:t xml:space="preserve"> sensitive claims</w:t>
      </w:r>
    </w:p>
    <w:p w14:paraId="43E8BF23" w14:textId="45A0A848" w:rsidR="00255339" w:rsidRDefault="008D433B" w:rsidP="00FB5085">
      <w:pPr>
        <w:pStyle w:val="Listtoplevel"/>
      </w:pPr>
      <w:r>
        <w:t>how they will get feedback on their draft process.</w:t>
      </w:r>
    </w:p>
    <w:p w14:paraId="059CFE23" w14:textId="7C630DCC" w:rsidR="004E35A5" w:rsidRPr="004E35A5" w:rsidRDefault="004E35A5" w:rsidP="004E35A5">
      <w:pPr>
        <w:spacing w:line="240" w:lineRule="auto"/>
        <w:ind w:left="0"/>
        <w:rPr>
          <w:rFonts w:eastAsiaTheme="minorHAnsi"/>
          <w:noProof/>
          <w:szCs w:val="22"/>
          <w:lang w:val="en-GB"/>
        </w:rPr>
      </w:pPr>
      <w:r>
        <w:br w:type="page"/>
      </w:r>
    </w:p>
    <w:p w14:paraId="2A7CA997" w14:textId="53F1C150" w:rsidR="008A5752" w:rsidRPr="001821B8" w:rsidRDefault="008A5752" w:rsidP="008A5752">
      <w:pPr>
        <w:pStyle w:val="Heading1"/>
      </w:pPr>
      <w:bookmarkStart w:id="10" w:name="_Voice_of_disabled"/>
      <w:bookmarkEnd w:id="10"/>
      <w:r>
        <w:lastRenderedPageBreak/>
        <w:t>Voice of disabled people</w:t>
      </w:r>
    </w:p>
    <w:p w14:paraId="4518EE19" w14:textId="77777777" w:rsidR="006A720E" w:rsidRDefault="006A720E" w:rsidP="008A5752"/>
    <w:p w14:paraId="19F83E27" w14:textId="0D04DA74" w:rsidR="00D16A9E" w:rsidRDefault="00163719" w:rsidP="008A5752">
      <w:r>
        <w:rPr>
          <w:noProof/>
        </w:rPr>
        <w:drawing>
          <wp:anchor distT="0" distB="0" distL="114300" distR="114300" simplePos="0" relativeHeight="251658311" behindDoc="0" locked="0" layoutInCell="1" allowOverlap="1" wp14:anchorId="142551DA" wp14:editId="544FC924">
            <wp:simplePos x="0" y="0"/>
            <wp:positionH relativeFrom="margin">
              <wp:posOffset>6350</wp:posOffset>
            </wp:positionH>
            <wp:positionV relativeFrom="paragraph">
              <wp:posOffset>285115</wp:posOffset>
            </wp:positionV>
            <wp:extent cx="1752600" cy="1094143"/>
            <wp:effectExtent l="0" t="0" r="0" b="0"/>
            <wp:wrapNone/>
            <wp:docPr id="310664048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664048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094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DC50FC" w14:textId="7C0CAAE4" w:rsidR="00D16A9E" w:rsidRDefault="00D16A9E" w:rsidP="008A5752">
      <w:r>
        <w:t>The DPO Coalition is the first place the Government goes to when they want to hear from disabled people.</w:t>
      </w:r>
    </w:p>
    <w:p w14:paraId="69E50AA8" w14:textId="7C657A4B" w:rsidR="00D16A9E" w:rsidRDefault="00FD4129" w:rsidP="008A5752">
      <w:r w:rsidRPr="00BE1C6B">
        <w:rPr>
          <w:rFonts w:eastAsia="Times New Roman"/>
          <w:noProof/>
          <w:lang w:val="en-NZ" w:eastAsia="en-NZ"/>
        </w:rPr>
        <w:drawing>
          <wp:anchor distT="0" distB="0" distL="114300" distR="114300" simplePos="0" relativeHeight="251658312" behindDoc="0" locked="0" layoutInCell="1" allowOverlap="1" wp14:anchorId="765EDB7E" wp14:editId="13E444D2">
            <wp:simplePos x="0" y="0"/>
            <wp:positionH relativeFrom="margin">
              <wp:posOffset>0</wp:posOffset>
            </wp:positionH>
            <wp:positionV relativeFrom="paragraph">
              <wp:posOffset>210185</wp:posOffset>
            </wp:positionV>
            <wp:extent cx="1259319" cy="1371600"/>
            <wp:effectExtent l="0" t="0" r="0" b="0"/>
            <wp:wrapNone/>
            <wp:docPr id="439" name="Picture 43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9" name="Picture 43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9319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EDA418" w14:textId="410B2156" w:rsidR="00D16A9E" w:rsidRDefault="00D16A9E" w:rsidP="008A5752"/>
    <w:p w14:paraId="4B38B30D" w14:textId="4115CCFA" w:rsidR="00D16A9E" w:rsidRDefault="00D16A9E" w:rsidP="008A5752">
      <w:r>
        <w:t>The DPO Coalition is always looking for new organisations to join us.</w:t>
      </w:r>
    </w:p>
    <w:p w14:paraId="6400F4A9" w14:textId="6BD9A6CB" w:rsidR="00D16A9E" w:rsidRDefault="00FD4129" w:rsidP="008A5752">
      <w:r>
        <w:rPr>
          <w:rFonts w:eastAsia="Times New Roman"/>
          <w:noProof/>
          <w:lang w:eastAsia="en-NZ"/>
        </w:rPr>
        <mc:AlternateContent>
          <mc:Choice Requires="wpg">
            <w:drawing>
              <wp:anchor distT="0" distB="0" distL="114300" distR="114300" simplePos="0" relativeHeight="251658313" behindDoc="0" locked="0" layoutInCell="1" allowOverlap="1" wp14:anchorId="46780F84" wp14:editId="3730DE7E">
                <wp:simplePos x="0" y="0"/>
                <wp:positionH relativeFrom="column">
                  <wp:posOffset>31750</wp:posOffset>
                </wp:positionH>
                <wp:positionV relativeFrom="paragraph">
                  <wp:posOffset>295275</wp:posOffset>
                </wp:positionV>
                <wp:extent cx="1666875" cy="1549400"/>
                <wp:effectExtent l="0" t="19050" r="47625" b="0"/>
                <wp:wrapNone/>
                <wp:docPr id="1909918724" name="Group 3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66875" cy="1549400"/>
                          <a:chOff x="0" y="0"/>
                          <a:chExt cx="1666875" cy="1549400"/>
                        </a:xfrm>
                      </wpg:grpSpPr>
                      <pic:pic xmlns:pic="http://schemas.openxmlformats.org/drawingml/2006/picture">
                        <pic:nvPicPr>
                          <pic:cNvPr id="1334111340" name="Picture 803556718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77800"/>
                            <a:ext cx="113030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048354336" name="Speech Bubble: Oval 21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>
                            <a:off x="1066800" y="0"/>
                            <a:ext cx="600075" cy="457200"/>
                          </a:xfrm>
                          <a:prstGeom prst="wedgeEllipseCallout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170C767" w14:textId="77777777" w:rsidR="00FD4129" w:rsidRDefault="00FD4129" w:rsidP="00FD4129">
                              <w:pPr>
                                <w:ind w:left="0"/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3586428" name="Text Box 22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 txBox="1"/>
                        <wps:spPr>
                          <a:xfrm>
                            <a:off x="1174750" y="95250"/>
                            <a:ext cx="419100" cy="26670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53B90483" w14:textId="77777777" w:rsidR="00FD4129" w:rsidRPr="00B06F41" w:rsidRDefault="00FD4129" w:rsidP="00FD4129">
                              <w:pPr>
                                <w:ind w:left="0"/>
                                <w:rPr>
                                  <w:b/>
                                  <w:bCs/>
                                  <w:sz w:val="24"/>
                                  <w:lang w:val="en-NZ"/>
                                </w:rPr>
                              </w:pPr>
                              <w:r w:rsidRPr="00B06F41">
                                <w:rPr>
                                  <w:b/>
                                  <w:bCs/>
                                  <w:sz w:val="24"/>
                                  <w:lang w:val="en-NZ"/>
                                </w:rPr>
                                <w:t>NO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6780F84" id="Group 38" o:spid="_x0000_s1026" alt="&quot;&quot;" style="position:absolute;left:0;text-align:left;margin-left:2.5pt;margin-top:23.25pt;width:131.25pt;height:122pt;z-index:251658313" coordsize="16668,1549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803556718" o:spid="_x0000_s1027" type="#_x0000_t75" alt="&quot;&quot;" style="position:absolute;top:1778;width:11303;height:137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">
                  <v:imagedata r:id="rId167" o:title=""/>
                </v:shape>
                <v:shapetype id="_x0000_t63" coordsize="21600,21600" o:spt="63" adj="1350,25920" path="wr,,21600,21600@15@16@17@18l@21@22xe">
                  <v:stroke joinstyle="miter"/>
                  <v:formulas>
                    <v:f eqn="val #0"/>
                    <v:f eqn="val #1"/>
                    <v:f eqn="sum 10800 0 #0"/>
                    <v:f eqn="sum 10800 0 #1"/>
                    <v:f eqn="atan2 @2 @3"/>
                    <v:f eqn="sumangle @4 11 0"/>
                    <v:f eqn="sumangle @4 0 11"/>
                    <v:f eqn="cos 10800 @4"/>
                    <v:f eqn="sin 10800 @4"/>
                    <v:f eqn="cos 10800 @5"/>
                    <v:f eqn="sin 10800 @5"/>
                    <v:f eqn="cos 10800 @6"/>
                    <v:f eqn="sin 10800 @6"/>
                    <v:f eqn="sum 10800 0 @7"/>
                    <v:f eqn="sum 10800 0 @8"/>
                    <v:f eqn="sum 10800 0 @9"/>
                    <v:f eqn="sum 10800 0 @10"/>
                    <v:f eqn="sum 10800 0 @11"/>
                    <v:f eqn="sum 10800 0 @12"/>
                    <v:f eqn="mod @2 @3 0"/>
                    <v:f eqn="sum @19 0 10800"/>
                    <v:f eqn="if @20 #0 @13"/>
                    <v:f eqn="if @20 #1 @14"/>
                  </v:formulas>
                  <v:path o:connecttype="custom" o:connectlocs="10800,0;3163,3163;0,10800;3163,18437;10800,21600;18437,18437;21600,10800;18437,3163;@21,@22" textboxrect="3163,3163,18437,18437"/>
                  <v:handles>
                    <v:h position="#0,#1"/>
                  </v:handles>
                </v:shapetype>
                <v:shape id="Speech Bubble: Oval 21" o:spid="_x0000_s1028" type="#_x0000_t63" alt="&quot;&quot;" style="position:absolute;left:10668;width:6000;height:45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" adj="6300,24300" filled="f" strokecolor="#09101d [484]" strokeweight="1pt">
                  <v:textbox>
                    <w:txbxContent>
                      <w:p w14:paraId="5170C767" w14:textId="77777777" w:rsidR="00FD4129" w:rsidRDefault="00FD4129" w:rsidP="00FD4129">
                        <w:pPr>
                          <w:ind w:left="0"/>
                          <w:jc w:val="center"/>
                        </w:pPr>
                      </w:p>
                    </w:txbxContent>
                  </v:textbox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22" o:spid="_x0000_s1029" type="#_x0000_t202" alt="&quot;&quot;" style="position:absolute;left:11747;top:952;width:4191;height:26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" fillcolor="white [3201]" stroked="f" strokeweight=".5pt">
                  <v:textbox>
                    <w:txbxContent>
                      <w:p w14:paraId="53B90483" w14:textId="77777777" w:rsidR="00FD4129" w:rsidRPr="00B06F41" w:rsidRDefault="00FD4129" w:rsidP="00FD4129">
                        <w:pPr>
                          <w:ind w:left="0"/>
                          <w:rPr>
                            <w:b/>
                            <w:bCs/>
                            <w:sz w:val="24"/>
                            <w:lang w:val="en-NZ"/>
                          </w:rPr>
                        </w:pPr>
                        <w:r w:rsidRPr="00B06F41">
                          <w:rPr>
                            <w:b/>
                            <w:bCs/>
                            <w:sz w:val="24"/>
                            <w:lang w:val="en-NZ"/>
                          </w:rPr>
                          <w:t>NO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6AD2D672" w14:textId="76CB2F11" w:rsidR="00D16A9E" w:rsidRDefault="00D16A9E" w:rsidP="008A5752"/>
    <w:p w14:paraId="1A4E4D77" w14:textId="7B6047A7" w:rsidR="00D16A9E" w:rsidRDefault="00D16A9E" w:rsidP="008A5752">
      <w:r>
        <w:t xml:space="preserve">New members must </w:t>
      </w:r>
      <w:r w:rsidRPr="00D16A9E">
        <w:rPr>
          <w:b/>
          <w:bCs/>
        </w:rPr>
        <w:t>represent</w:t>
      </w:r>
      <w:r>
        <w:t xml:space="preserve"> disabled people who are not already represented by another organisation.</w:t>
      </w:r>
    </w:p>
    <w:p w14:paraId="66CA59B2" w14:textId="6FEFB00B" w:rsidR="00D16A9E" w:rsidRDefault="00D16A9E" w:rsidP="008A5752"/>
    <w:p w14:paraId="59D468EB" w14:textId="4E71A930" w:rsidR="00D16A9E" w:rsidRDefault="004E35A5" w:rsidP="008A5752">
      <w:r>
        <w:rPr>
          <w:noProof/>
        </w:rPr>
        <mc:AlternateContent>
          <mc:Choice Requires="wps">
            <w:drawing>
              <wp:anchor distT="0" distB="0" distL="114300" distR="114300" simplePos="0" relativeHeight="251658285" behindDoc="1" locked="0" layoutInCell="1" allowOverlap="1" wp14:anchorId="2DF5E2B2" wp14:editId="4DEB883D">
                <wp:simplePos x="0" y="0"/>
                <wp:positionH relativeFrom="column">
                  <wp:posOffset>2286000</wp:posOffset>
                </wp:positionH>
                <wp:positionV relativeFrom="paragraph">
                  <wp:posOffset>248920</wp:posOffset>
                </wp:positionV>
                <wp:extent cx="3429000" cy="1143000"/>
                <wp:effectExtent l="0" t="0" r="0" b="0"/>
                <wp:wrapNone/>
                <wp:docPr id="1899015580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29000" cy="1143000"/>
                        </a:xfrm>
                        <a:prstGeom prst="rect">
                          <a:avLst/>
                        </a:prstGeom>
                        <a:solidFill>
                          <a:srgbClr val="C7DDF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D07A6A1" id="Rectangle 5" o:spid="_x0000_s1026" alt="&quot;&quot;" style="position:absolute;margin-left:180pt;margin-top:19.6pt;width:270pt;height:90pt;z-index:-251439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" fillcolor="#c7ddf1" stroked="f" strokeweight="1pt"/>
            </w:pict>
          </mc:Fallback>
        </mc:AlternateContent>
      </w:r>
      <w:r w:rsidR="00FD4129">
        <w:rPr>
          <w:noProof/>
          <w:lang w:val="en-NZ" w:eastAsia="en-NZ"/>
        </w:rPr>
        <w:drawing>
          <wp:anchor distT="0" distB="0" distL="114300" distR="114300" simplePos="0" relativeHeight="251658314" behindDoc="0" locked="0" layoutInCell="1" allowOverlap="1" wp14:anchorId="24E6A0DF" wp14:editId="68D45612">
            <wp:simplePos x="0" y="0"/>
            <wp:positionH relativeFrom="margin">
              <wp:posOffset>0</wp:posOffset>
            </wp:positionH>
            <wp:positionV relativeFrom="paragraph">
              <wp:posOffset>21590</wp:posOffset>
            </wp:positionV>
            <wp:extent cx="1752600" cy="1752600"/>
            <wp:effectExtent l="0" t="0" r="0" b="0"/>
            <wp:wrapNone/>
            <wp:docPr id="475" name="Picture 47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5" name="Picture 47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3742F3" w14:textId="3AB86118" w:rsidR="00D16A9E" w:rsidRDefault="00D16A9E" w:rsidP="008A5752">
      <w:r>
        <w:rPr>
          <w:b/>
          <w:bCs/>
        </w:rPr>
        <w:t xml:space="preserve">Represent </w:t>
      </w:r>
      <w:r>
        <w:t>means to speak up for a group of people about something important to them.</w:t>
      </w:r>
    </w:p>
    <w:p w14:paraId="784559D1" w14:textId="77A6D91D" w:rsidR="00D16A9E" w:rsidRDefault="00D16A9E" w:rsidP="008A5752"/>
    <w:p w14:paraId="16403195" w14:textId="69ECCBA9" w:rsidR="00D16A9E" w:rsidRDefault="00D16A9E" w:rsidP="008A5752"/>
    <w:p w14:paraId="505CD95A" w14:textId="7E8907B9" w:rsidR="00D16A9E" w:rsidRDefault="00D16A9E" w:rsidP="008A5752"/>
    <w:p w14:paraId="188BCCAD" w14:textId="7B3904BF" w:rsidR="00D16A9E" w:rsidRDefault="00FD4129" w:rsidP="008A5752">
      <w:r w:rsidRPr="00892ABE">
        <w:rPr>
          <w:rFonts w:eastAsia="Times New Roman"/>
          <w:noProof/>
          <w:lang w:val="en-NZ" w:eastAsia="en-NZ"/>
        </w:rPr>
        <w:lastRenderedPageBreak/>
        <w:drawing>
          <wp:anchor distT="0" distB="0" distL="114300" distR="114300" simplePos="0" relativeHeight="251658315" behindDoc="0" locked="0" layoutInCell="1" allowOverlap="1" wp14:anchorId="7C52BF5F" wp14:editId="34F6E9A0">
            <wp:simplePos x="0" y="0"/>
            <wp:positionH relativeFrom="margin">
              <wp:posOffset>25400</wp:posOffset>
            </wp:positionH>
            <wp:positionV relativeFrom="paragraph">
              <wp:posOffset>635</wp:posOffset>
            </wp:positionV>
            <wp:extent cx="1371600" cy="1371600"/>
            <wp:effectExtent l="0" t="0" r="0" b="0"/>
            <wp:wrapNone/>
            <wp:docPr id="440" name="Picture 44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" name="Picture 44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16A9E">
        <w:t xml:space="preserve">You can contact us by </w:t>
      </w:r>
      <w:r w:rsidR="00D16A9E">
        <w:rPr>
          <w:b/>
          <w:bCs/>
        </w:rPr>
        <w:t xml:space="preserve">emailing </w:t>
      </w:r>
      <w:r w:rsidR="00D16A9E">
        <w:t>us at:</w:t>
      </w:r>
    </w:p>
    <w:p w14:paraId="670DE9E6" w14:textId="77777777" w:rsidR="00D16A9E" w:rsidRDefault="00D16A9E" w:rsidP="008A5752"/>
    <w:p w14:paraId="0A14D1E8" w14:textId="55CA6F69" w:rsidR="00D16A9E" w:rsidRPr="00D16A9E" w:rsidRDefault="00D16A9E" w:rsidP="008A5752">
      <w:pPr>
        <w:rPr>
          <w:b/>
          <w:bCs/>
        </w:rPr>
      </w:pPr>
      <w:r w:rsidRPr="00D16A9E">
        <w:rPr>
          <w:b/>
          <w:bCs/>
        </w:rPr>
        <w:t>us-dpo@groups.io</w:t>
      </w:r>
      <w:r>
        <w:rPr>
          <w:b/>
          <w:bCs/>
        </w:rPr>
        <w:t xml:space="preserve"> </w:t>
      </w:r>
    </w:p>
    <w:p w14:paraId="6FEDB9F7" w14:textId="77777777" w:rsidR="00D16A9E" w:rsidRPr="00D16A9E" w:rsidRDefault="00D16A9E" w:rsidP="008A5752"/>
    <w:p w14:paraId="4D9FFB23" w14:textId="77777777" w:rsidR="006A720E" w:rsidRDefault="006A720E" w:rsidP="00124EA8"/>
    <w:p w14:paraId="1CC4C780" w14:textId="77777777" w:rsidR="006A720E" w:rsidRDefault="006A720E" w:rsidP="00124EA8"/>
    <w:p w14:paraId="47608619" w14:textId="77777777" w:rsidR="006A720E" w:rsidRDefault="006A720E" w:rsidP="00124EA8"/>
    <w:p w14:paraId="2FC08EEC" w14:textId="77777777" w:rsidR="006A720E" w:rsidRDefault="006A720E" w:rsidP="00124EA8"/>
    <w:p w14:paraId="3C9714EB" w14:textId="77777777" w:rsidR="006A720E" w:rsidRDefault="006A720E" w:rsidP="00124EA8"/>
    <w:p w14:paraId="28793303" w14:textId="77777777" w:rsidR="006A720E" w:rsidRDefault="006A720E" w:rsidP="00124EA8"/>
    <w:p w14:paraId="351D7A27" w14:textId="77777777" w:rsidR="006A720E" w:rsidRDefault="006A720E" w:rsidP="00124EA8"/>
    <w:p w14:paraId="351B8B28" w14:textId="77777777" w:rsidR="006A720E" w:rsidRDefault="006A720E" w:rsidP="00124EA8"/>
    <w:p w14:paraId="3AF03A5F" w14:textId="2CFC334B" w:rsidR="006A720E" w:rsidRDefault="007711E8" w:rsidP="007711E8">
      <w:pPr>
        <w:spacing w:line="240" w:lineRule="auto"/>
        <w:ind w:left="0"/>
      </w:pPr>
      <w:r>
        <w:br w:type="page"/>
      </w:r>
    </w:p>
    <w:p w14:paraId="5DCB08BC" w14:textId="1D45AB7C" w:rsidR="000A3C46" w:rsidRDefault="00CE10B9" w:rsidP="006A720E"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1658287" behindDoc="0" locked="0" layoutInCell="1" allowOverlap="1" wp14:anchorId="48517951" wp14:editId="2436CB12">
            <wp:simplePos x="0" y="0"/>
            <wp:positionH relativeFrom="margin">
              <wp:posOffset>19050</wp:posOffset>
            </wp:positionH>
            <wp:positionV relativeFrom="paragraph">
              <wp:posOffset>186690</wp:posOffset>
            </wp:positionV>
            <wp:extent cx="1571293" cy="1093470"/>
            <wp:effectExtent l="19050" t="19050" r="10160" b="11430"/>
            <wp:wrapNone/>
            <wp:docPr id="343947645" name="Picture 41" descr="DPO Coalition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947645" name="Picture 41" descr="DPO Coalition Logo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73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3019" cy="110163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bg1">
                          <a:lumMod val="75000"/>
                          <a:lumOff val="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bookmarkStart w:id="11" w:name="_Hlk53559738"/>
    <w:p w14:paraId="511B0BF5" w14:textId="6D34CA66" w:rsidR="00EC5F32" w:rsidRPr="00E43F08" w:rsidRDefault="00EC5F32" w:rsidP="00EC5F32">
      <w:pPr>
        <w:spacing w:after="120"/>
        <w:ind w:left="3402"/>
        <w:rPr>
          <w:rFonts w:eastAsia="Times New Roman" w:cs="Arial"/>
          <w:szCs w:val="32"/>
          <w:lang w:eastAsia="en-NZ"/>
        </w:rPr>
      </w:pPr>
      <w:r w:rsidRPr="00E43F08">
        <w:rPr>
          <w:rFonts w:eastAsia="Times New Roman" w:cs="Times New Roman"/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658244" behindDoc="1" locked="0" layoutInCell="1" allowOverlap="1" wp14:anchorId="5D622B8F" wp14:editId="72E8CE79">
                <wp:simplePos x="0" y="0"/>
                <wp:positionH relativeFrom="margin">
                  <wp:posOffset>-343949</wp:posOffset>
                </wp:positionH>
                <wp:positionV relativeFrom="paragraph">
                  <wp:posOffset>-268448</wp:posOffset>
                </wp:positionV>
                <wp:extent cx="6234430" cy="9241015"/>
                <wp:effectExtent l="0" t="0" r="13970" b="17780"/>
                <wp:wrapNone/>
                <wp:docPr id="332" name="Rectangle: Rounded Corners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34430" cy="9241015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5530590" id="Rectangle: Rounded Corners 24" o:spid="_x0000_s1026" style="position:absolute;margin-left:-27.1pt;margin-top:-21.15pt;width:490.9pt;height:727.65pt;z-index:-2515476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" filled="f" strokecolor="windowText">
                <w10:wrap anchorx="margin"/>
              </v:rect>
            </w:pict>
          </mc:Fallback>
        </mc:AlternateContent>
      </w:r>
      <w:r w:rsidRPr="00E43F08">
        <w:rPr>
          <w:rFonts w:eastAsia="Times New Roman" w:cs="Arial"/>
          <w:szCs w:val="32"/>
          <w:lang w:eastAsia="en-NZ"/>
        </w:rPr>
        <w:t xml:space="preserve">This information has been written by </w:t>
      </w:r>
      <w:r w:rsidR="00FB5085">
        <w:rPr>
          <w:rFonts w:eastAsia="Times New Roman" w:cs="Arial"/>
          <w:szCs w:val="32"/>
          <w:lang w:eastAsia="en-NZ"/>
        </w:rPr>
        <w:t>the DPO Coalition.</w:t>
      </w:r>
    </w:p>
    <w:p w14:paraId="15A692EB" w14:textId="77777777" w:rsidR="00EC5F32" w:rsidRPr="00E43F08" w:rsidRDefault="00EC5F32" w:rsidP="00EC5F32">
      <w:pPr>
        <w:spacing w:after="120"/>
        <w:ind w:left="3402"/>
        <w:rPr>
          <w:rFonts w:eastAsia="Times New Roman" w:cs="Arial"/>
          <w:sz w:val="24"/>
          <w:szCs w:val="32"/>
          <w:lang w:eastAsia="en-NZ"/>
        </w:rPr>
      </w:pPr>
    </w:p>
    <w:p w14:paraId="325EFDD7" w14:textId="77777777" w:rsidR="00EC5F32" w:rsidRPr="00E43F08" w:rsidRDefault="00683296" w:rsidP="00EC5F32">
      <w:pPr>
        <w:spacing w:after="120"/>
        <w:ind w:left="3402"/>
        <w:rPr>
          <w:rFonts w:eastAsia="Times New Roman" w:cs="Arial"/>
          <w:szCs w:val="32"/>
          <w:lang w:eastAsia="en-NZ"/>
        </w:rPr>
      </w:pPr>
      <w:r>
        <w:rPr>
          <w:noProof/>
        </w:rPr>
        <w:drawing>
          <wp:anchor distT="0" distB="0" distL="114300" distR="114300" simplePos="0" relativeHeight="251658249" behindDoc="0" locked="0" layoutInCell="1" allowOverlap="1" wp14:anchorId="725CB29D" wp14:editId="19433612">
            <wp:simplePos x="0" y="0"/>
            <wp:positionH relativeFrom="margin">
              <wp:posOffset>0</wp:posOffset>
            </wp:positionH>
            <wp:positionV relativeFrom="paragraph">
              <wp:posOffset>12700</wp:posOffset>
            </wp:positionV>
            <wp:extent cx="1981200" cy="855980"/>
            <wp:effectExtent l="0" t="0" r="0" b="1270"/>
            <wp:wrapNone/>
            <wp:docPr id="1336230554" name="Picture 5" descr="Make it Easy Kia Māmā Ma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6230554" name="Picture 5" descr="Make it Easy Kia Māmā Mai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855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C5F32" w:rsidRPr="00E43F08">
        <w:rPr>
          <w:rFonts w:eastAsia="Times New Roman" w:cs="Arial"/>
          <w:szCs w:val="32"/>
          <w:lang w:eastAsia="en-NZ"/>
        </w:rPr>
        <w:t>It has been transla</w:t>
      </w:r>
      <w:r w:rsidR="00EC5F32">
        <w:rPr>
          <w:rFonts w:eastAsia="Times New Roman" w:cs="Arial"/>
          <w:szCs w:val="32"/>
          <w:lang w:eastAsia="en-NZ"/>
        </w:rPr>
        <w:t xml:space="preserve">ted into Easy Read by the Make </w:t>
      </w:r>
      <w:proofErr w:type="gramStart"/>
      <w:r w:rsidR="00EC5F32">
        <w:rPr>
          <w:rFonts w:eastAsia="Times New Roman" w:cs="Arial"/>
          <w:szCs w:val="32"/>
          <w:lang w:eastAsia="en-NZ"/>
        </w:rPr>
        <w:t>i</w:t>
      </w:r>
      <w:r w:rsidR="00EC5F32" w:rsidRPr="00E43F08">
        <w:rPr>
          <w:rFonts w:eastAsia="Times New Roman" w:cs="Arial"/>
          <w:szCs w:val="32"/>
          <w:lang w:eastAsia="en-NZ"/>
        </w:rPr>
        <w:t>t</w:t>
      </w:r>
      <w:proofErr w:type="gramEnd"/>
      <w:r w:rsidR="00EC5F32" w:rsidRPr="00E43F08">
        <w:rPr>
          <w:rFonts w:eastAsia="Times New Roman" w:cs="Arial"/>
          <w:szCs w:val="32"/>
          <w:lang w:eastAsia="en-NZ"/>
        </w:rPr>
        <w:t xml:space="preserve"> Easy </w:t>
      </w:r>
      <w:r w:rsidR="00EC5F32">
        <w:rPr>
          <w:rFonts w:eastAsia="Times New Roman" w:cs="Arial"/>
          <w:szCs w:val="32"/>
          <w:lang w:eastAsia="en-NZ"/>
        </w:rPr>
        <w:t xml:space="preserve">Kia </w:t>
      </w:r>
      <w:proofErr w:type="spellStart"/>
      <w:r w:rsidR="00EC5F32">
        <w:rPr>
          <w:rFonts w:eastAsia="Times New Roman" w:cs="Arial"/>
          <w:szCs w:val="32"/>
          <w:lang w:eastAsia="en-NZ"/>
        </w:rPr>
        <w:t>Māmā</w:t>
      </w:r>
      <w:proofErr w:type="spellEnd"/>
      <w:r w:rsidR="00EC5F32">
        <w:rPr>
          <w:rFonts w:eastAsia="Times New Roman" w:cs="Arial"/>
          <w:szCs w:val="32"/>
          <w:lang w:eastAsia="en-NZ"/>
        </w:rPr>
        <w:t xml:space="preserve"> Mai </w:t>
      </w:r>
      <w:r w:rsidR="00EC5F32" w:rsidRPr="00E43F08">
        <w:rPr>
          <w:rFonts w:eastAsia="Times New Roman" w:cs="Arial"/>
          <w:szCs w:val="32"/>
          <w:lang w:eastAsia="en-NZ"/>
        </w:rPr>
        <w:t>service of People First New Zealand Ngā Tāngata Tuatahi.</w:t>
      </w:r>
    </w:p>
    <w:p w14:paraId="013CEAFD" w14:textId="77777777" w:rsidR="00EC5F32" w:rsidRPr="00E43F08" w:rsidRDefault="00683296" w:rsidP="00EC5F32">
      <w:pPr>
        <w:spacing w:after="120"/>
        <w:ind w:left="3402"/>
        <w:rPr>
          <w:rFonts w:eastAsia="Times New Roman" w:cs="Arial"/>
          <w:sz w:val="24"/>
          <w:szCs w:val="32"/>
          <w:lang w:eastAsia="en-NZ"/>
        </w:rPr>
      </w:pPr>
      <w:r>
        <w:rPr>
          <w:noProof/>
        </w:rPr>
        <w:drawing>
          <wp:anchor distT="0" distB="0" distL="114300" distR="114300" simplePos="0" relativeHeight="251658248" behindDoc="0" locked="0" layoutInCell="1" allowOverlap="1" wp14:anchorId="6C20BCB2" wp14:editId="6046DAC2">
            <wp:simplePos x="0" y="0"/>
            <wp:positionH relativeFrom="margin">
              <wp:align>left</wp:align>
            </wp:positionH>
            <wp:positionV relativeFrom="paragraph">
              <wp:posOffset>174426</wp:posOffset>
            </wp:positionV>
            <wp:extent cx="1971675" cy="986117"/>
            <wp:effectExtent l="0" t="0" r="0" b="5080"/>
            <wp:wrapNone/>
            <wp:docPr id="1960139436" name="Picture 4" descr="People First NZ Ngā Tāngata Tuatah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139436" name="Picture 4" descr="People First NZ Ngā Tāngata Tuatahi"/>
                    <pic:cNvPicPr>
                      <a:picLocks noChangeAspect="1" noChangeArrowheads="1"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675" cy="986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0FA323" w14:textId="77777777" w:rsidR="00EC5F32" w:rsidRPr="00E43F08" w:rsidRDefault="00EC5F32" w:rsidP="00EC5F32">
      <w:pPr>
        <w:spacing w:after="120"/>
        <w:ind w:left="3402"/>
        <w:rPr>
          <w:rFonts w:eastAsia="Times New Roman" w:cs="Arial"/>
          <w:szCs w:val="32"/>
          <w:lang w:eastAsia="en-NZ"/>
        </w:rPr>
      </w:pPr>
      <w:r w:rsidRPr="00E43F08">
        <w:rPr>
          <w:rFonts w:ascii="Calibri" w:eastAsia="Times New Roman" w:hAnsi="Calibri" w:cs="Times New Roman"/>
          <w:noProof/>
          <w:sz w:val="6"/>
          <w:lang w:eastAsia="en-NZ"/>
        </w:rPr>
        <w:drawing>
          <wp:anchor distT="0" distB="0" distL="114300" distR="114300" simplePos="0" relativeHeight="251658242" behindDoc="1" locked="0" layoutInCell="1" allowOverlap="1" wp14:anchorId="30B34D91" wp14:editId="45228D32">
            <wp:simplePos x="0" y="0"/>
            <wp:positionH relativeFrom="margin">
              <wp:posOffset>283845</wp:posOffset>
            </wp:positionH>
            <wp:positionV relativeFrom="paragraph">
              <wp:posOffset>1071880</wp:posOffset>
            </wp:positionV>
            <wp:extent cx="1304925" cy="800100"/>
            <wp:effectExtent l="0" t="0" r="9525" b="0"/>
            <wp:wrapThrough wrapText="bothSides">
              <wp:wrapPolygon edited="0">
                <wp:start x="0" y="0"/>
                <wp:lineTo x="0" y="21086"/>
                <wp:lineTo x="21442" y="21086"/>
                <wp:lineTo x="21442" y="0"/>
                <wp:lineTo x="0" y="0"/>
              </wp:wrapPolygon>
            </wp:wrapThrough>
            <wp:docPr id="300" name="Picture 300" descr="Change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Picture 300" descr="Change logo."/>
                    <pic:cNvPicPr>
                      <a:picLocks noChangeAspect="1" noChangeArrowheads="1"/>
                    </pic:cNvPicPr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925" cy="800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43F08">
        <w:rPr>
          <w:rFonts w:eastAsia="Times New Roman" w:cs="Arial"/>
          <w:szCs w:val="32"/>
          <w:lang w:eastAsia="en-NZ"/>
        </w:rPr>
        <w:t>The ideas in this document are not the ideas of People First New Zealand Ngā Tāngata Tuatahi.</w:t>
      </w:r>
    </w:p>
    <w:p w14:paraId="07F2242D" w14:textId="77777777" w:rsidR="00EC5F32" w:rsidRPr="00E43F08" w:rsidRDefault="00EC5F32" w:rsidP="00EC5F32">
      <w:pPr>
        <w:spacing w:after="120"/>
        <w:ind w:left="3402"/>
        <w:rPr>
          <w:rFonts w:eastAsia="Times New Roman" w:cs="Arial"/>
          <w:sz w:val="24"/>
          <w:szCs w:val="32"/>
          <w:lang w:eastAsia="en-NZ"/>
        </w:rPr>
      </w:pPr>
    </w:p>
    <w:p w14:paraId="6F6282A3" w14:textId="77777777" w:rsidR="00EC5F32" w:rsidRPr="00E43F08" w:rsidRDefault="00EC5F32" w:rsidP="00EC5F32">
      <w:pPr>
        <w:ind w:left="3402"/>
        <w:rPr>
          <w:rFonts w:eastAsia="Times New Roman" w:cs="Arial"/>
          <w:szCs w:val="32"/>
          <w:lang w:eastAsia="en-NZ"/>
        </w:rPr>
      </w:pPr>
      <w:r>
        <w:rPr>
          <w:rFonts w:eastAsia="Times New Roman" w:cs="Arial"/>
          <w:szCs w:val="32"/>
          <w:lang w:eastAsia="en-NZ"/>
        </w:rPr>
        <w:t>Make i</w:t>
      </w:r>
      <w:r w:rsidRPr="00E43F08">
        <w:rPr>
          <w:rFonts w:eastAsia="Times New Roman" w:cs="Arial"/>
          <w:szCs w:val="32"/>
          <w:lang w:eastAsia="en-NZ"/>
        </w:rPr>
        <w:t>t Easy uses images from:</w:t>
      </w:r>
    </w:p>
    <w:p w14:paraId="313A96D2" w14:textId="77777777" w:rsidR="00EC5F32" w:rsidRPr="00EC6639" w:rsidRDefault="00EC5F32" w:rsidP="00EC5F32">
      <w:pPr>
        <w:ind w:left="3402"/>
        <w:contextualSpacing/>
        <w:rPr>
          <w:rFonts w:eastAsia="Calibri" w:cs="Arial"/>
          <w:sz w:val="20"/>
          <w:szCs w:val="32"/>
          <w:lang w:val="en-GB" w:eastAsia="en-NZ"/>
        </w:rPr>
      </w:pPr>
    </w:p>
    <w:p w14:paraId="2FB8D23A" w14:textId="77777777" w:rsidR="00EC5F32" w:rsidRPr="00E43F08" w:rsidRDefault="00EC5F32" w:rsidP="00EC5F32">
      <w:pPr>
        <w:pStyle w:val="Listbulletbackpage"/>
        <w:numPr>
          <w:ilvl w:val="0"/>
          <w:numId w:val="12"/>
        </w:numPr>
        <w:spacing w:line="360" w:lineRule="auto"/>
        <w:ind w:left="3969" w:hanging="567"/>
      </w:pPr>
      <w:r w:rsidRPr="00E43F08">
        <w:rPr>
          <w:rFonts w:eastAsia="Times New Roman"/>
          <w:noProof/>
        </w:rPr>
        <w:drawing>
          <wp:anchor distT="0" distB="0" distL="114300" distR="114300" simplePos="0" relativeHeight="251658245" behindDoc="0" locked="0" layoutInCell="1" allowOverlap="1" wp14:anchorId="25FB8D24" wp14:editId="5D2A0C49">
            <wp:simplePos x="0" y="0"/>
            <wp:positionH relativeFrom="margin">
              <wp:posOffset>32385</wp:posOffset>
            </wp:positionH>
            <wp:positionV relativeFrom="paragraph">
              <wp:posOffset>106045</wp:posOffset>
            </wp:positionV>
            <wp:extent cx="1809750" cy="203835"/>
            <wp:effectExtent l="0" t="0" r="0" b="5715"/>
            <wp:wrapNone/>
            <wp:docPr id="99" name="Picture 99" descr="Photo Symbol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 descr="Photo Symbols"/>
                    <pic:cNvPicPr/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9750" cy="203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43F08">
        <w:t>Changepeople.org</w:t>
      </w:r>
    </w:p>
    <w:p w14:paraId="6065D00A" w14:textId="77777777" w:rsidR="00EC5F32" w:rsidRPr="00E43F08" w:rsidRDefault="00EC5F32" w:rsidP="00EC5F32">
      <w:pPr>
        <w:pStyle w:val="Listbulletbackpage"/>
        <w:numPr>
          <w:ilvl w:val="0"/>
          <w:numId w:val="12"/>
        </w:numPr>
        <w:spacing w:line="360" w:lineRule="auto"/>
        <w:ind w:left="3969" w:hanging="567"/>
        <w:rPr>
          <w:rFonts w:eastAsia="Times New Roman"/>
          <w:sz w:val="2"/>
        </w:rPr>
      </w:pPr>
    </w:p>
    <w:p w14:paraId="3CEAE8B9" w14:textId="77777777" w:rsidR="00EC5F32" w:rsidRPr="00E43F08" w:rsidRDefault="00EC5F32" w:rsidP="00EC5F32">
      <w:pPr>
        <w:pStyle w:val="Listbulletbackpage"/>
        <w:numPr>
          <w:ilvl w:val="6"/>
          <w:numId w:val="12"/>
        </w:numPr>
        <w:spacing w:line="360" w:lineRule="auto"/>
        <w:ind w:left="3969" w:hanging="567"/>
      </w:pPr>
      <w:r>
        <w:rPr>
          <w:noProof/>
          <w:sz w:val="20"/>
        </w:rPr>
        <w:drawing>
          <wp:anchor distT="0" distB="0" distL="114300" distR="114300" simplePos="0" relativeHeight="251658246" behindDoc="0" locked="0" layoutInCell="1" allowOverlap="1" wp14:anchorId="5CEDE59C" wp14:editId="5E53F9D1">
            <wp:simplePos x="0" y="0"/>
            <wp:positionH relativeFrom="column">
              <wp:posOffset>419735</wp:posOffset>
            </wp:positionH>
            <wp:positionV relativeFrom="paragraph">
              <wp:posOffset>9525</wp:posOffset>
            </wp:positionV>
            <wp:extent cx="1036955" cy="1098550"/>
            <wp:effectExtent l="0" t="0" r="0" b="6350"/>
            <wp:wrapNone/>
            <wp:docPr id="100" name="Picture 100" descr="EssGeeSee N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 descr="EssGeeSee NZ"/>
                    <pic:cNvPicPr/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6955" cy="1098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43F08">
        <w:t>Photosymbols.com</w:t>
      </w:r>
    </w:p>
    <w:p w14:paraId="1AEED9ED" w14:textId="77777777" w:rsidR="00EC5F32" w:rsidRPr="00E43F08" w:rsidRDefault="00EC5F32" w:rsidP="00EC5F32">
      <w:pPr>
        <w:pStyle w:val="Listbulletbackpage"/>
        <w:numPr>
          <w:ilvl w:val="0"/>
          <w:numId w:val="12"/>
        </w:numPr>
        <w:spacing w:line="360" w:lineRule="auto"/>
        <w:ind w:left="3969" w:hanging="567"/>
        <w:rPr>
          <w:rFonts w:eastAsia="Times New Roman"/>
          <w:sz w:val="2"/>
        </w:rPr>
      </w:pPr>
    </w:p>
    <w:p w14:paraId="582B0EF8" w14:textId="77777777" w:rsidR="00EC5F32" w:rsidRPr="00AF668B" w:rsidRDefault="00EC5F32" w:rsidP="00EC5F32">
      <w:pPr>
        <w:pStyle w:val="Listbulletbackpage"/>
        <w:numPr>
          <w:ilvl w:val="0"/>
          <w:numId w:val="12"/>
        </w:numPr>
        <w:spacing w:line="360" w:lineRule="auto"/>
        <w:ind w:left="3969" w:hanging="567"/>
      </w:pPr>
      <w:r w:rsidRPr="00AF668B">
        <w:rPr>
          <w:color w:val="000000"/>
          <w:shd w:val="clear" w:color="auto" w:fill="FFFFFF"/>
        </w:rPr>
        <w:t>SGC Image Works</w:t>
      </w:r>
    </w:p>
    <w:p w14:paraId="06EA30F1" w14:textId="77777777" w:rsidR="00EC5F32" w:rsidRPr="00CF46AA" w:rsidRDefault="00EC5F32" w:rsidP="00EC5F32">
      <w:pPr>
        <w:pStyle w:val="Listbulletbackpage"/>
        <w:numPr>
          <w:ilvl w:val="0"/>
          <w:numId w:val="12"/>
        </w:numPr>
        <w:spacing w:line="360" w:lineRule="auto"/>
        <w:ind w:left="3969" w:hanging="567"/>
      </w:pPr>
      <w:proofErr w:type="spellStart"/>
      <w:r w:rsidRPr="00AF668B">
        <w:t>Huriana</w:t>
      </w:r>
      <w:proofErr w:type="spellEnd"/>
      <w:r w:rsidRPr="00CF46AA">
        <w:rPr>
          <w:shd w:val="clear" w:color="auto" w:fill="FFFFFF"/>
        </w:rPr>
        <w:t> Kopeke-Te Aho</w:t>
      </w:r>
    </w:p>
    <w:p w14:paraId="61642FCB" w14:textId="77777777" w:rsidR="00EC5F32" w:rsidRPr="00AF668B" w:rsidRDefault="00EC5F32" w:rsidP="00EC5F32">
      <w:pPr>
        <w:pStyle w:val="Listbulletbackpage"/>
        <w:numPr>
          <w:ilvl w:val="0"/>
          <w:numId w:val="12"/>
        </w:numPr>
        <w:spacing w:line="360" w:lineRule="auto"/>
        <w:ind w:left="3969" w:hanging="567"/>
      </w:pPr>
      <w:r>
        <w:rPr>
          <w:noProof/>
          <w:shd w:val="clear" w:color="auto" w:fill="FFFFFF"/>
        </w:rPr>
        <w:drawing>
          <wp:anchor distT="0" distB="0" distL="114300" distR="114300" simplePos="0" relativeHeight="251658247" behindDoc="0" locked="0" layoutInCell="1" allowOverlap="1" wp14:anchorId="4E575463" wp14:editId="56A3AD94">
            <wp:simplePos x="0" y="0"/>
            <wp:positionH relativeFrom="column">
              <wp:posOffset>556260</wp:posOffset>
            </wp:positionH>
            <wp:positionV relativeFrom="paragraph">
              <wp:posOffset>15875</wp:posOffset>
            </wp:positionV>
            <wp:extent cx="763270" cy="763270"/>
            <wp:effectExtent l="0" t="0" r="0" b="0"/>
            <wp:wrapNone/>
            <wp:docPr id="399041371" name="Picture 1" descr="T. Wood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041371" name="Picture 1" descr="T. Wood logo"/>
                    <pic:cNvPicPr/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3270" cy="7632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F46AA">
        <w:rPr>
          <w:shd w:val="clear" w:color="auto" w:fill="FFFFFF"/>
        </w:rPr>
        <w:t>T.</w:t>
      </w:r>
      <w:r w:rsidR="003831EB">
        <w:rPr>
          <w:shd w:val="clear" w:color="auto" w:fill="FFFFFF"/>
        </w:rPr>
        <w:t xml:space="preserve"> </w:t>
      </w:r>
      <w:r w:rsidRPr="00CF46AA">
        <w:rPr>
          <w:shd w:val="clear" w:color="auto" w:fill="FFFFFF"/>
        </w:rPr>
        <w:t>Wood.</w:t>
      </w:r>
    </w:p>
    <w:p w14:paraId="5B8A58F5" w14:textId="77777777" w:rsidR="00E757C5" w:rsidRPr="0060011B" w:rsidRDefault="00EC5F32" w:rsidP="00EC5F32">
      <w:pPr>
        <w:spacing w:after="120"/>
        <w:ind w:left="3402"/>
        <w:rPr>
          <w:rFonts w:eastAsia="Times New Roman" w:cs="Times New Roman"/>
        </w:rPr>
      </w:pPr>
      <w:r w:rsidRPr="00E43F08">
        <w:rPr>
          <w:rFonts w:ascii="Calibri" w:eastAsia="Times New Roman" w:hAnsi="Calibri" w:cs="Times New Roman"/>
          <w:noProof/>
          <w:lang w:eastAsia="en-NZ"/>
        </w:rPr>
        <w:drawing>
          <wp:anchor distT="0" distB="0" distL="114300" distR="114300" simplePos="0" relativeHeight="251658243" behindDoc="0" locked="0" layoutInCell="1" allowOverlap="1" wp14:anchorId="38C90C00" wp14:editId="598F8B88">
            <wp:simplePos x="0" y="0"/>
            <wp:positionH relativeFrom="column">
              <wp:posOffset>648335</wp:posOffset>
            </wp:positionH>
            <wp:positionV relativeFrom="paragraph">
              <wp:posOffset>659130</wp:posOffset>
            </wp:positionV>
            <wp:extent cx="571500" cy="838200"/>
            <wp:effectExtent l="0" t="0" r="0" b="0"/>
            <wp:wrapNone/>
            <wp:docPr id="296" name="Picture 296" descr="copyright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Picture 296" descr="copyright logo"/>
                    <pic:cNvPicPr>
                      <a:picLocks noChangeAspect="1" noChangeArrowheads="1"/>
                    </pic:cNvPicPr>
                  </pic:nvPicPr>
                  <pic:blipFill rotWithShape="1"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051"/>
                    <a:stretch/>
                  </pic:blipFill>
                  <pic:spPr bwMode="auto">
                    <a:xfrm>
                      <a:off x="0" y="0"/>
                      <a:ext cx="571500" cy="83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Times New Roman" w:cs="Arial"/>
          <w:szCs w:val="32"/>
          <w:lang w:eastAsia="en-NZ"/>
        </w:rPr>
        <w:br/>
      </w:r>
      <w:r w:rsidRPr="00E43F08">
        <w:rPr>
          <w:rFonts w:eastAsia="Times New Roman" w:cs="Arial"/>
          <w:szCs w:val="32"/>
        </w:rPr>
        <w:t>All images used in this Easy Read document are subject to copyright rules and cannot be used without permission.</w:t>
      </w:r>
      <w:bookmarkEnd w:id="11"/>
    </w:p>
    <w:sectPr w:rsidR="00E757C5" w:rsidRPr="0060011B" w:rsidSect="00315307">
      <w:footerReference w:type="even" r:id="rId177"/>
      <w:footerReference w:type="default" r:id="rId178"/>
      <w:pgSz w:w="11906" w:h="16838"/>
      <w:pgMar w:top="1440" w:right="1440" w:bottom="1440" w:left="1440" w:header="708" w:footer="708" w:gutter="0"/>
      <w:pgBorders w:display="firstPage" w:offsetFrom="page">
        <w:top w:val="single" w:sz="24" w:space="24" w:color="4472C4" w:themeColor="accent1"/>
        <w:left w:val="single" w:sz="24" w:space="24" w:color="4472C4" w:themeColor="accent1"/>
        <w:bottom w:val="single" w:sz="24" w:space="24" w:color="4472C4" w:themeColor="accent1"/>
        <w:right w:val="single" w:sz="24" w:space="24" w:color="4472C4" w:themeColor="accent1"/>
      </w:pgBorders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AF44DF4" w14:textId="77777777" w:rsidR="00DD1A5F" w:rsidRDefault="00DD1A5F">
      <w:pPr>
        <w:spacing w:line="240" w:lineRule="auto"/>
      </w:pPr>
      <w:r>
        <w:separator/>
      </w:r>
    </w:p>
  </w:endnote>
  <w:endnote w:type="continuationSeparator" w:id="0">
    <w:p w14:paraId="0BB494A5" w14:textId="77777777" w:rsidR="00DD1A5F" w:rsidRDefault="00DD1A5F">
      <w:pPr>
        <w:spacing w:line="240" w:lineRule="auto"/>
      </w:pPr>
      <w:r>
        <w:continuationSeparator/>
      </w:r>
    </w:p>
  </w:endnote>
  <w:endnote w:type="continuationNotice" w:id="1">
    <w:p w14:paraId="7265D942" w14:textId="77777777" w:rsidR="00DD1A5F" w:rsidRDefault="00DD1A5F">
      <w:pPr>
        <w:spacing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rPr>
        <w:rStyle w:val="PageNumber"/>
      </w:rPr>
      <w:id w:val="-1507136821"/>
      <w:docPartObj>
        <w:docPartGallery w:val="Page Numbers (Bottom of Page)"/>
        <w:docPartUnique/>
      </w:docPartObj>
    </w:sdtPr>
    <w:sdtContent>
      <w:p w14:paraId="3E2807EB" w14:textId="77777777" w:rsidR="00E757C5" w:rsidRDefault="00BC7E04" w:rsidP="005B0F6D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 w:rsidR="00315307"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20C48D27" w14:textId="77777777" w:rsidR="00E757C5" w:rsidRDefault="00E757C5" w:rsidP="00153863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rPr>
        <w:rStyle w:val="PageNumber"/>
        <w:sz w:val="28"/>
        <w:szCs w:val="28"/>
      </w:rPr>
      <w:id w:val="-1545434605"/>
      <w:docPartObj>
        <w:docPartGallery w:val="Page Numbers (Bottom of Page)"/>
        <w:docPartUnique/>
      </w:docPartObj>
    </w:sdtPr>
    <w:sdtContent>
      <w:p w14:paraId="3C87ED40" w14:textId="77777777" w:rsidR="00E757C5" w:rsidRPr="00AA03EC" w:rsidRDefault="00BC7E04" w:rsidP="005B0F6D">
        <w:pPr>
          <w:pStyle w:val="Footer"/>
          <w:framePr w:wrap="none" w:vAnchor="text" w:hAnchor="margin" w:xAlign="right" w:y="1"/>
          <w:rPr>
            <w:rStyle w:val="PageNumber"/>
            <w:sz w:val="28"/>
            <w:szCs w:val="28"/>
          </w:rPr>
        </w:pPr>
        <w:r w:rsidRPr="00AA03EC">
          <w:rPr>
            <w:rStyle w:val="PageNumber"/>
            <w:sz w:val="28"/>
            <w:szCs w:val="28"/>
          </w:rPr>
          <w:fldChar w:fldCharType="begin"/>
        </w:r>
        <w:r w:rsidRPr="00AA03EC">
          <w:rPr>
            <w:rStyle w:val="PageNumber"/>
            <w:sz w:val="28"/>
            <w:szCs w:val="28"/>
          </w:rPr>
          <w:instrText xml:space="preserve"> PAGE </w:instrText>
        </w:r>
        <w:r w:rsidRPr="00AA03EC">
          <w:rPr>
            <w:rStyle w:val="PageNumber"/>
            <w:sz w:val="28"/>
            <w:szCs w:val="28"/>
          </w:rPr>
          <w:fldChar w:fldCharType="separate"/>
        </w:r>
        <w:r w:rsidRPr="00AA03EC">
          <w:rPr>
            <w:rStyle w:val="PageNumber"/>
            <w:noProof/>
            <w:sz w:val="28"/>
            <w:szCs w:val="28"/>
          </w:rPr>
          <w:t>2</w:t>
        </w:r>
        <w:r w:rsidRPr="00AA03EC">
          <w:rPr>
            <w:rStyle w:val="PageNumber"/>
            <w:sz w:val="28"/>
            <w:szCs w:val="28"/>
          </w:rPr>
          <w:fldChar w:fldCharType="end"/>
        </w:r>
      </w:p>
    </w:sdtContent>
  </w:sdt>
  <w:p w14:paraId="45A57FE6" w14:textId="77777777" w:rsidR="00E757C5" w:rsidRDefault="00E757C5" w:rsidP="00153863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7321463C" w14:textId="77777777" w:rsidR="00DD1A5F" w:rsidRDefault="00DD1A5F">
      <w:pPr>
        <w:spacing w:line="240" w:lineRule="auto"/>
      </w:pPr>
      <w:r>
        <w:separator/>
      </w:r>
    </w:p>
  </w:footnote>
  <w:footnote w:type="continuationSeparator" w:id="0">
    <w:p w14:paraId="668EC21B" w14:textId="77777777" w:rsidR="00DD1A5F" w:rsidRDefault="00DD1A5F">
      <w:pPr>
        <w:spacing w:line="240" w:lineRule="auto"/>
      </w:pPr>
      <w:r>
        <w:continuationSeparator/>
      </w:r>
    </w:p>
  </w:footnote>
  <w:footnote w:type="continuationNotice" w:id="1">
    <w:p w14:paraId="1E79F3BE" w14:textId="77777777" w:rsidR="00DD1A5F" w:rsidRDefault="00DD1A5F">
      <w:pPr>
        <w:spacing w:line="240" w:lineRule="auto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FFFFFF83"/>
    <w:multiLevelType w:val="singleLevel"/>
    <w:tmpl w:val="2B3E4C90"/>
    <w:lvl w:ilvl="0">
      <w:start w:val="1"/>
      <w:numFmt w:val="bullet"/>
      <w:pStyle w:val="ListBullet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1" w15:restartNumberingAfterBreak="0">
    <w:nsid w:val="FFFFFF89"/>
    <w:multiLevelType w:val="singleLevel"/>
    <w:tmpl w:val="763423E4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" w15:restartNumberingAfterBreak="0">
    <w:nsid w:val="05C80450"/>
    <w:multiLevelType w:val="hybridMultilevel"/>
    <w:tmpl w:val="439048C4"/>
    <w:lvl w:ilvl="0" w:tplc="18EA529E">
      <w:start w:val="1"/>
      <w:numFmt w:val="bullet"/>
      <w:pStyle w:val="ListParagraph"/>
      <w:lvlText w:val=""/>
      <w:lvlJc w:val="left"/>
      <w:pPr>
        <w:ind w:left="4253" w:hanging="567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7074942"/>
    <w:multiLevelType w:val="multilevel"/>
    <w:tmpl w:val="F098811C"/>
    <w:styleLink w:val="CurrentList1"/>
    <w:lvl w:ilvl="0">
      <w:start w:val="1"/>
      <w:numFmt w:val="bullet"/>
      <w:lvlText w:val=""/>
      <w:lvlJc w:val="left"/>
      <w:pPr>
        <w:ind w:left="4253" w:hanging="567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5D545DB"/>
    <w:multiLevelType w:val="hybridMultilevel"/>
    <w:tmpl w:val="51E2B864"/>
    <w:lvl w:ilvl="0" w:tplc="5EF8CBA2">
      <w:start w:val="1"/>
      <w:numFmt w:val="bullet"/>
      <w:pStyle w:val="Listparagraph2"/>
      <w:lvlText w:val="o"/>
      <w:lvlJc w:val="left"/>
      <w:pPr>
        <w:ind w:left="4973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5" w15:restartNumberingAfterBreak="0">
    <w:nsid w:val="29526E32"/>
    <w:multiLevelType w:val="hybridMultilevel"/>
    <w:tmpl w:val="380ED266"/>
    <w:lvl w:ilvl="0" w:tplc="1DB4FA24">
      <w:start w:val="1"/>
      <w:numFmt w:val="bullet"/>
      <w:pStyle w:val="Listbulletbackpage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6" w15:restartNumberingAfterBreak="0">
    <w:nsid w:val="2B5C248A"/>
    <w:multiLevelType w:val="hybridMultilevel"/>
    <w:tmpl w:val="E5FC90C6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7" w15:restartNumberingAfterBreak="0">
    <w:nsid w:val="32CA19C6"/>
    <w:multiLevelType w:val="hybridMultilevel"/>
    <w:tmpl w:val="DCB215F2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8" w15:restartNumberingAfterBreak="0">
    <w:nsid w:val="36D00B54"/>
    <w:multiLevelType w:val="hybridMultilevel"/>
    <w:tmpl w:val="6D609B4A"/>
    <w:lvl w:ilvl="0" w:tplc="08090003">
      <w:start w:val="1"/>
      <w:numFmt w:val="bullet"/>
      <w:lvlText w:val="o"/>
      <w:lvlJc w:val="left"/>
      <w:pPr>
        <w:ind w:left="4406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9" w15:restartNumberingAfterBreak="0">
    <w:nsid w:val="4D020E99"/>
    <w:multiLevelType w:val="multilevel"/>
    <w:tmpl w:val="83142376"/>
    <w:styleLink w:val="CurrentList2"/>
    <w:lvl w:ilvl="0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10" w15:restartNumberingAfterBreak="0">
    <w:nsid w:val="4EA54E0E"/>
    <w:multiLevelType w:val="hybridMultilevel"/>
    <w:tmpl w:val="6256E60A"/>
    <w:lvl w:ilvl="0" w:tplc="AD06692C">
      <w:start w:val="1"/>
      <w:numFmt w:val="bullet"/>
      <w:pStyle w:val="Listsecondlevel"/>
      <w:lvlText w:val="o"/>
      <w:lvlJc w:val="left"/>
      <w:pPr>
        <w:ind w:left="4046" w:hanging="360"/>
      </w:pPr>
      <w:rPr>
        <w:rFonts w:ascii="Courier New" w:hAnsi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6BB087C"/>
    <w:multiLevelType w:val="hybridMultilevel"/>
    <w:tmpl w:val="67E07CD0"/>
    <w:lvl w:ilvl="0" w:tplc="B05C50B8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2" w15:restartNumberingAfterBreak="0">
    <w:nsid w:val="605C6DCD"/>
    <w:multiLevelType w:val="hybridMultilevel"/>
    <w:tmpl w:val="36662EFC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3" w15:restartNumberingAfterBreak="0">
    <w:nsid w:val="63580316"/>
    <w:multiLevelType w:val="multilevel"/>
    <w:tmpl w:val="67E07CD0"/>
    <w:styleLink w:val="Listparagraph2ndlevel"/>
    <w:lvl w:ilvl="0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>
      <w:start w:val="1"/>
      <w:numFmt w:val="bullet"/>
      <w:lvlText w:val="O"/>
      <w:lvlJc w:val="left"/>
      <w:pPr>
        <w:ind w:left="5693" w:hanging="360"/>
      </w:pPr>
      <w:rPr>
        <w:rFonts w:ascii="Arial" w:hAnsi="Arial" w:hint="default"/>
        <w:sz w:val="32"/>
      </w:rPr>
    </w:lvl>
    <w:lvl w:ilvl="2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4" w15:restartNumberingAfterBreak="0">
    <w:nsid w:val="65565CD0"/>
    <w:multiLevelType w:val="hybridMultilevel"/>
    <w:tmpl w:val="ADCCE106"/>
    <w:lvl w:ilvl="0" w:tplc="14090001">
      <w:start w:val="1"/>
      <w:numFmt w:val="bullet"/>
      <w:lvlText w:val=""/>
      <w:lvlJc w:val="left"/>
      <w:pPr>
        <w:ind w:left="449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21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93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65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37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9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81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53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250" w:hanging="360"/>
      </w:pPr>
      <w:rPr>
        <w:rFonts w:ascii="Wingdings" w:hAnsi="Wingdings" w:hint="default"/>
      </w:rPr>
    </w:lvl>
  </w:abstractNum>
  <w:abstractNum w:abstractNumId="15" w15:restartNumberingAfterBreak="0">
    <w:nsid w:val="6CE153A3"/>
    <w:multiLevelType w:val="hybridMultilevel"/>
    <w:tmpl w:val="A86C9FD2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313756596">
    <w:abstractNumId w:val="5"/>
  </w:num>
  <w:num w:numId="2" w16cid:durableId="1751925994">
    <w:abstractNumId w:val="2"/>
  </w:num>
  <w:num w:numId="3" w16cid:durableId="930426864">
    <w:abstractNumId w:val="11"/>
  </w:num>
  <w:num w:numId="4" w16cid:durableId="90706847">
    <w:abstractNumId w:val="13"/>
  </w:num>
  <w:num w:numId="5" w16cid:durableId="313334513">
    <w:abstractNumId w:val="8"/>
  </w:num>
  <w:num w:numId="6" w16cid:durableId="2033803924">
    <w:abstractNumId w:val="4"/>
  </w:num>
  <w:num w:numId="7" w16cid:durableId="808132422">
    <w:abstractNumId w:val="3"/>
  </w:num>
  <w:num w:numId="8" w16cid:durableId="1143546541">
    <w:abstractNumId w:val="10"/>
  </w:num>
  <w:num w:numId="9" w16cid:durableId="279923130">
    <w:abstractNumId w:val="1"/>
  </w:num>
  <w:num w:numId="10" w16cid:durableId="1141115467">
    <w:abstractNumId w:val="9"/>
  </w:num>
  <w:num w:numId="11" w16cid:durableId="1254901281">
    <w:abstractNumId w:val="0"/>
  </w:num>
  <w:num w:numId="12" w16cid:durableId="2111922917">
    <w:abstractNumId w:val="15"/>
  </w:num>
  <w:num w:numId="13" w16cid:durableId="75178161">
    <w:abstractNumId w:val="14"/>
  </w:num>
  <w:num w:numId="14" w16cid:durableId="1350109358">
    <w:abstractNumId w:val="7"/>
  </w:num>
  <w:num w:numId="15" w16cid:durableId="1429889456">
    <w:abstractNumId w:val="12"/>
  </w:num>
  <w:num w:numId="16" w16cid:durableId="892621196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attachedTemplate r:id="rId1"/>
  <w:stylePaneFormatFilter w:val="1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defaultTabStop w:val="720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2NjA0MrE0MrOwMDY1MDRQ0lEKTi0uzszPAykwqwUAJqWO8ywAAAA="/>
  </w:docVars>
  <w:rsids>
    <w:rsidRoot w:val="00BA41F7"/>
    <w:rsid w:val="000013CC"/>
    <w:rsid w:val="00005DB6"/>
    <w:rsid w:val="000064D2"/>
    <w:rsid w:val="000075C3"/>
    <w:rsid w:val="000227B4"/>
    <w:rsid w:val="00024A2E"/>
    <w:rsid w:val="0003092A"/>
    <w:rsid w:val="00035E07"/>
    <w:rsid w:val="0004557B"/>
    <w:rsid w:val="000538A6"/>
    <w:rsid w:val="0007610E"/>
    <w:rsid w:val="0007692C"/>
    <w:rsid w:val="00085E05"/>
    <w:rsid w:val="0009079F"/>
    <w:rsid w:val="000A2E10"/>
    <w:rsid w:val="000A3C46"/>
    <w:rsid w:val="000B0DF8"/>
    <w:rsid w:val="000B42D9"/>
    <w:rsid w:val="000C17C2"/>
    <w:rsid w:val="000D2B45"/>
    <w:rsid w:val="000E229C"/>
    <w:rsid w:val="000E2B5E"/>
    <w:rsid w:val="00117173"/>
    <w:rsid w:val="00122416"/>
    <w:rsid w:val="00124EA8"/>
    <w:rsid w:val="00125C2A"/>
    <w:rsid w:val="001358D5"/>
    <w:rsid w:val="00142017"/>
    <w:rsid w:val="00146376"/>
    <w:rsid w:val="00163719"/>
    <w:rsid w:val="001754F4"/>
    <w:rsid w:val="001821B8"/>
    <w:rsid w:val="001B1389"/>
    <w:rsid w:val="001B4DD5"/>
    <w:rsid w:val="001D223E"/>
    <w:rsid w:val="001D5A00"/>
    <w:rsid w:val="001E3429"/>
    <w:rsid w:val="001E5BBF"/>
    <w:rsid w:val="001E707E"/>
    <w:rsid w:val="00201791"/>
    <w:rsid w:val="00215FB6"/>
    <w:rsid w:val="00216755"/>
    <w:rsid w:val="0022053F"/>
    <w:rsid w:val="00222E0B"/>
    <w:rsid w:val="002241AA"/>
    <w:rsid w:val="00224AF3"/>
    <w:rsid w:val="00226F54"/>
    <w:rsid w:val="00255339"/>
    <w:rsid w:val="00257D60"/>
    <w:rsid w:val="00261BF8"/>
    <w:rsid w:val="00264C10"/>
    <w:rsid w:val="00266B9F"/>
    <w:rsid w:val="00277707"/>
    <w:rsid w:val="002A070D"/>
    <w:rsid w:val="002A56A8"/>
    <w:rsid w:val="002D3498"/>
    <w:rsid w:val="002D4230"/>
    <w:rsid w:val="002E6ABD"/>
    <w:rsid w:val="003029F2"/>
    <w:rsid w:val="00310C87"/>
    <w:rsid w:val="00311AA1"/>
    <w:rsid w:val="00315307"/>
    <w:rsid w:val="00323EB3"/>
    <w:rsid w:val="00324CDF"/>
    <w:rsid w:val="00365BAB"/>
    <w:rsid w:val="00371C85"/>
    <w:rsid w:val="00373BEF"/>
    <w:rsid w:val="00375FD1"/>
    <w:rsid w:val="003829BF"/>
    <w:rsid w:val="003831EB"/>
    <w:rsid w:val="003841FF"/>
    <w:rsid w:val="00391EC4"/>
    <w:rsid w:val="00395EFD"/>
    <w:rsid w:val="003B65A9"/>
    <w:rsid w:val="003C7719"/>
    <w:rsid w:val="003D461A"/>
    <w:rsid w:val="003F07F7"/>
    <w:rsid w:val="003F5628"/>
    <w:rsid w:val="00401AE8"/>
    <w:rsid w:val="00413164"/>
    <w:rsid w:val="00420346"/>
    <w:rsid w:val="004312DE"/>
    <w:rsid w:val="004535B5"/>
    <w:rsid w:val="004567B0"/>
    <w:rsid w:val="00460C32"/>
    <w:rsid w:val="00465217"/>
    <w:rsid w:val="00467DBF"/>
    <w:rsid w:val="00482108"/>
    <w:rsid w:val="00483814"/>
    <w:rsid w:val="0049410C"/>
    <w:rsid w:val="004970D4"/>
    <w:rsid w:val="004C04E8"/>
    <w:rsid w:val="004C7A93"/>
    <w:rsid w:val="004D62D6"/>
    <w:rsid w:val="004E35A5"/>
    <w:rsid w:val="004F0B9F"/>
    <w:rsid w:val="004F111B"/>
    <w:rsid w:val="004F56C0"/>
    <w:rsid w:val="00503AD5"/>
    <w:rsid w:val="00507C85"/>
    <w:rsid w:val="00520647"/>
    <w:rsid w:val="00522E5E"/>
    <w:rsid w:val="00532555"/>
    <w:rsid w:val="00544E0D"/>
    <w:rsid w:val="00570380"/>
    <w:rsid w:val="00576B64"/>
    <w:rsid w:val="0058341F"/>
    <w:rsid w:val="005921AD"/>
    <w:rsid w:val="00592F49"/>
    <w:rsid w:val="005A3BCA"/>
    <w:rsid w:val="005B405C"/>
    <w:rsid w:val="005E47D1"/>
    <w:rsid w:val="005E6C48"/>
    <w:rsid w:val="005F495E"/>
    <w:rsid w:val="0060011B"/>
    <w:rsid w:val="00601E69"/>
    <w:rsid w:val="00621884"/>
    <w:rsid w:val="00626059"/>
    <w:rsid w:val="00627F3D"/>
    <w:rsid w:val="0063321B"/>
    <w:rsid w:val="00633A86"/>
    <w:rsid w:val="0064667B"/>
    <w:rsid w:val="006518B5"/>
    <w:rsid w:val="00653B86"/>
    <w:rsid w:val="006652A2"/>
    <w:rsid w:val="00670B95"/>
    <w:rsid w:val="00683296"/>
    <w:rsid w:val="006908AE"/>
    <w:rsid w:val="006928F0"/>
    <w:rsid w:val="006A720E"/>
    <w:rsid w:val="006B45FC"/>
    <w:rsid w:val="006B7DE3"/>
    <w:rsid w:val="006C5C26"/>
    <w:rsid w:val="006D12ED"/>
    <w:rsid w:val="006D13CA"/>
    <w:rsid w:val="006E050D"/>
    <w:rsid w:val="00700401"/>
    <w:rsid w:val="00705CA3"/>
    <w:rsid w:val="00710885"/>
    <w:rsid w:val="00721394"/>
    <w:rsid w:val="00730C6C"/>
    <w:rsid w:val="00736E4E"/>
    <w:rsid w:val="007412FA"/>
    <w:rsid w:val="00744831"/>
    <w:rsid w:val="007711E8"/>
    <w:rsid w:val="00776A6A"/>
    <w:rsid w:val="007829EC"/>
    <w:rsid w:val="007A49D4"/>
    <w:rsid w:val="007A60A0"/>
    <w:rsid w:val="007C7764"/>
    <w:rsid w:val="007E7233"/>
    <w:rsid w:val="00805E58"/>
    <w:rsid w:val="00813BCF"/>
    <w:rsid w:val="0083532B"/>
    <w:rsid w:val="00840E1C"/>
    <w:rsid w:val="00843A68"/>
    <w:rsid w:val="00863D53"/>
    <w:rsid w:val="008848CB"/>
    <w:rsid w:val="00887A8B"/>
    <w:rsid w:val="00887F23"/>
    <w:rsid w:val="008A5752"/>
    <w:rsid w:val="008B09DB"/>
    <w:rsid w:val="008B262D"/>
    <w:rsid w:val="008D433B"/>
    <w:rsid w:val="008D437D"/>
    <w:rsid w:val="008D7A40"/>
    <w:rsid w:val="009411B0"/>
    <w:rsid w:val="0094516C"/>
    <w:rsid w:val="00974E0B"/>
    <w:rsid w:val="0098180B"/>
    <w:rsid w:val="009A3D27"/>
    <w:rsid w:val="009B1911"/>
    <w:rsid w:val="009F1A99"/>
    <w:rsid w:val="009F50A3"/>
    <w:rsid w:val="00A05171"/>
    <w:rsid w:val="00A12915"/>
    <w:rsid w:val="00A1608E"/>
    <w:rsid w:val="00A16ADD"/>
    <w:rsid w:val="00A27864"/>
    <w:rsid w:val="00A445CD"/>
    <w:rsid w:val="00A62DD8"/>
    <w:rsid w:val="00A67570"/>
    <w:rsid w:val="00A759BA"/>
    <w:rsid w:val="00A82245"/>
    <w:rsid w:val="00A97F9E"/>
    <w:rsid w:val="00AA432D"/>
    <w:rsid w:val="00AD66F9"/>
    <w:rsid w:val="00B50B0B"/>
    <w:rsid w:val="00B81A2E"/>
    <w:rsid w:val="00B83A88"/>
    <w:rsid w:val="00BA41F7"/>
    <w:rsid w:val="00BB0CE9"/>
    <w:rsid w:val="00BB6B89"/>
    <w:rsid w:val="00BC1C27"/>
    <w:rsid w:val="00BC7E04"/>
    <w:rsid w:val="00BD0AB2"/>
    <w:rsid w:val="00BD34B6"/>
    <w:rsid w:val="00BD3DF2"/>
    <w:rsid w:val="00BE2138"/>
    <w:rsid w:val="00BF18F1"/>
    <w:rsid w:val="00BF5DDC"/>
    <w:rsid w:val="00C200AE"/>
    <w:rsid w:val="00C33F30"/>
    <w:rsid w:val="00C61D5D"/>
    <w:rsid w:val="00C65D6C"/>
    <w:rsid w:val="00C738DF"/>
    <w:rsid w:val="00C82D42"/>
    <w:rsid w:val="00CD426B"/>
    <w:rsid w:val="00CD57E8"/>
    <w:rsid w:val="00CE10B9"/>
    <w:rsid w:val="00D0299E"/>
    <w:rsid w:val="00D16A9E"/>
    <w:rsid w:val="00D63897"/>
    <w:rsid w:val="00D652D9"/>
    <w:rsid w:val="00D67451"/>
    <w:rsid w:val="00D852B6"/>
    <w:rsid w:val="00D9060B"/>
    <w:rsid w:val="00D92162"/>
    <w:rsid w:val="00DA7C04"/>
    <w:rsid w:val="00DC5D2A"/>
    <w:rsid w:val="00DD1A5F"/>
    <w:rsid w:val="00DE4DFE"/>
    <w:rsid w:val="00DF2E18"/>
    <w:rsid w:val="00E112D8"/>
    <w:rsid w:val="00E17BF8"/>
    <w:rsid w:val="00E25EA4"/>
    <w:rsid w:val="00E301CA"/>
    <w:rsid w:val="00E35B94"/>
    <w:rsid w:val="00E368AD"/>
    <w:rsid w:val="00E56A37"/>
    <w:rsid w:val="00E70E61"/>
    <w:rsid w:val="00E757C5"/>
    <w:rsid w:val="00E864BB"/>
    <w:rsid w:val="00E93806"/>
    <w:rsid w:val="00E955AF"/>
    <w:rsid w:val="00EA567F"/>
    <w:rsid w:val="00EA7E83"/>
    <w:rsid w:val="00EB64D6"/>
    <w:rsid w:val="00EC5F32"/>
    <w:rsid w:val="00ED1B1F"/>
    <w:rsid w:val="00ED68A5"/>
    <w:rsid w:val="00EE2730"/>
    <w:rsid w:val="00EF4A04"/>
    <w:rsid w:val="00EF530B"/>
    <w:rsid w:val="00F20BCC"/>
    <w:rsid w:val="00F268C3"/>
    <w:rsid w:val="00F268FA"/>
    <w:rsid w:val="00F32CE7"/>
    <w:rsid w:val="00F32DCE"/>
    <w:rsid w:val="00F51134"/>
    <w:rsid w:val="00F56AE7"/>
    <w:rsid w:val="00F77E51"/>
    <w:rsid w:val="00F82158"/>
    <w:rsid w:val="00F83331"/>
    <w:rsid w:val="00F87859"/>
    <w:rsid w:val="00FB5085"/>
    <w:rsid w:val="00FC1BD7"/>
    <w:rsid w:val="00FD3ADD"/>
    <w:rsid w:val="00FD4129"/>
    <w:rsid w:val="00FF41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6EE9420"/>
  <w15:chartTrackingRefBased/>
  <w15:docId w15:val="{F13BE940-AE6C-4F72-8193-34AEE5EE430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4"/>
        <w:szCs w:val="24"/>
        <w:lang w:val="en-NZ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/>
    <w:lsdException w:name="Emphasis" w:semiHidden="1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semiHidden="1" w:uiPriority="29"/>
    <w:lsdException w:name="Intense Quote" w:semiHidden="1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/>
    <w:lsdException w:name="Intense Emphasis" w:semiHidden="1" w:uiPriority="21"/>
    <w:lsdException w:name="Subtle Reference" w:uiPriority="31"/>
    <w:lsdException w:name="Intense Reference" w:semiHidden="1" w:uiPriority="32"/>
    <w:lsdException w:name="Book Title" w:semiHidden="1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4"/>
    <w:qFormat/>
    <w:rsid w:val="00BF5DDC"/>
    <w:pPr>
      <w:spacing w:line="360" w:lineRule="auto"/>
      <w:ind w:left="3686"/>
    </w:pPr>
    <w:rPr>
      <w:rFonts w:ascii="Arial" w:eastAsiaTheme="minorEastAsia" w:hAnsi="Arial"/>
      <w:sz w:val="32"/>
      <w:lang w:val="en-AU"/>
    </w:rPr>
  </w:style>
  <w:style w:type="paragraph" w:styleId="Heading1">
    <w:name w:val="heading 1"/>
    <w:next w:val="BodyText"/>
    <w:link w:val="Heading1Char"/>
    <w:uiPriority w:val="1"/>
    <w:qFormat/>
    <w:rsid w:val="003F5628"/>
    <w:pPr>
      <w:keepNext/>
      <w:keepLines/>
      <w:widowControl w:val="0"/>
      <w:pBdr>
        <w:top w:val="single" w:sz="18" w:space="10" w:color="4472C4" w:themeColor="accent1"/>
        <w:left w:val="single" w:sz="18" w:space="4" w:color="4472C4" w:themeColor="accent1"/>
        <w:bottom w:val="single" w:sz="18" w:space="0" w:color="4472C4" w:themeColor="accent1"/>
        <w:right w:val="single" w:sz="18" w:space="4" w:color="4472C4" w:themeColor="accent1"/>
      </w:pBdr>
      <w:spacing w:line="360" w:lineRule="auto"/>
      <w:jc w:val="center"/>
      <w:outlineLvl w:val="0"/>
    </w:pPr>
    <w:rPr>
      <w:rFonts w:ascii="Arial" w:eastAsia="Arial Unicode MS" w:hAnsi="Arial"/>
      <w:b/>
      <w:kern w:val="28"/>
      <w:sz w:val="44"/>
      <w:lang w:val="en-AU"/>
    </w:rPr>
  </w:style>
  <w:style w:type="paragraph" w:styleId="Heading2">
    <w:name w:val="heading 2"/>
    <w:basedOn w:val="Normal"/>
    <w:next w:val="Normal"/>
    <w:link w:val="Heading2Char"/>
    <w:uiPriority w:val="1"/>
    <w:qFormat/>
    <w:rsid w:val="003F5628"/>
    <w:pPr>
      <w:keepNext/>
      <w:keepLines/>
      <w:outlineLvl w:val="1"/>
    </w:pPr>
    <w:rPr>
      <w:rFonts w:eastAsiaTheme="majorEastAsia" w:cstheme="majorBidi"/>
      <w:b/>
      <w:color w:val="000000" w:themeColor="text1"/>
      <w:sz w:val="3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1"/>
    <w:rsid w:val="00BF5DDC"/>
    <w:rPr>
      <w:rFonts w:ascii="Arial" w:eastAsia="Arial Unicode MS" w:hAnsi="Arial"/>
      <w:b/>
      <w:kern w:val="28"/>
      <w:sz w:val="44"/>
      <w:lang w:val="en-AU"/>
    </w:rPr>
  </w:style>
  <w:style w:type="paragraph" w:styleId="BodyText">
    <w:name w:val="Body Text"/>
    <w:basedOn w:val="Normal"/>
    <w:link w:val="BodyTextChar"/>
    <w:uiPriority w:val="99"/>
    <w:semiHidden/>
    <w:unhideWhenUsed/>
    <w:rsid w:val="006C5C26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6C5C26"/>
  </w:style>
  <w:style w:type="paragraph" w:styleId="ListParagraph">
    <w:name w:val="List Paragraph"/>
    <w:aliases w:val="List first level"/>
    <w:basedOn w:val="ListBullet"/>
    <w:link w:val="ListParagraphChar"/>
    <w:uiPriority w:val="34"/>
    <w:qFormat/>
    <w:rsid w:val="00736E4E"/>
    <w:pPr>
      <w:numPr>
        <w:numId w:val="2"/>
      </w:numPr>
      <w:spacing w:before="480"/>
      <w:ind w:left="4167"/>
      <w:contextualSpacing w:val="0"/>
    </w:pPr>
    <w:rPr>
      <w:rFonts w:eastAsiaTheme="minorHAnsi"/>
      <w:szCs w:val="22"/>
      <w:lang w:val="en-GB"/>
    </w:rPr>
  </w:style>
  <w:style w:type="character" w:customStyle="1" w:styleId="ListParagraphChar">
    <w:name w:val="List Paragraph Char"/>
    <w:aliases w:val="List first level Char"/>
    <w:basedOn w:val="DefaultParagraphFont"/>
    <w:link w:val="ListParagraph"/>
    <w:uiPriority w:val="34"/>
    <w:locked/>
    <w:rsid w:val="00BF5DDC"/>
    <w:rPr>
      <w:rFonts w:ascii="Arial" w:hAnsi="Arial"/>
      <w:sz w:val="32"/>
      <w:szCs w:val="22"/>
      <w:lang w:val="en-GB"/>
    </w:rPr>
  </w:style>
  <w:style w:type="paragraph" w:styleId="Title">
    <w:name w:val="Title"/>
    <w:basedOn w:val="Normal"/>
    <w:next w:val="Normal"/>
    <w:link w:val="TitleChar"/>
    <w:autoRedefine/>
    <w:qFormat/>
    <w:rsid w:val="00F87859"/>
    <w:pPr>
      <w:spacing w:after="200"/>
      <w:ind w:left="0"/>
      <w:contextualSpacing/>
      <w:jc w:val="center"/>
    </w:pPr>
    <w:rPr>
      <w:rFonts w:eastAsiaTheme="majorEastAsia" w:cstheme="majorBidi"/>
      <w:b/>
      <w:color w:val="000000" w:themeColor="text1"/>
      <w:spacing w:val="-10"/>
      <w:kern w:val="28"/>
      <w:sz w:val="60"/>
      <w:szCs w:val="60"/>
      <w:lang w:val="en-NZ" w:eastAsia="en-GB"/>
    </w:rPr>
  </w:style>
  <w:style w:type="character" w:customStyle="1" w:styleId="TitleChar">
    <w:name w:val="Title Char"/>
    <w:basedOn w:val="DefaultParagraphFont"/>
    <w:link w:val="Title"/>
    <w:rsid w:val="00BF5DDC"/>
    <w:rPr>
      <w:rFonts w:ascii="Arial" w:eastAsiaTheme="majorEastAsia" w:hAnsi="Arial" w:cstheme="majorBidi"/>
      <w:b/>
      <w:color w:val="000000" w:themeColor="text1"/>
      <w:spacing w:val="-10"/>
      <w:kern w:val="28"/>
      <w:sz w:val="60"/>
      <w:szCs w:val="60"/>
      <w:lang w:eastAsia="en-GB"/>
    </w:rPr>
  </w:style>
  <w:style w:type="character" w:styleId="Hyperlink">
    <w:name w:val="Hyperlink"/>
    <w:basedOn w:val="DefaultParagraphFont"/>
    <w:uiPriority w:val="99"/>
    <w:semiHidden/>
    <w:rsid w:val="00F87859"/>
    <w:rPr>
      <w:color w:val="64BCB5"/>
      <w:u w:val="single"/>
    </w:rPr>
  </w:style>
  <w:style w:type="paragraph" w:styleId="Footer">
    <w:name w:val="footer"/>
    <w:basedOn w:val="Normal"/>
    <w:link w:val="FooterChar"/>
    <w:uiPriority w:val="99"/>
    <w:semiHidden/>
    <w:rsid w:val="00F87859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styleId="PageNumber">
    <w:name w:val="page number"/>
    <w:basedOn w:val="DefaultParagraphFont"/>
    <w:uiPriority w:val="99"/>
    <w:semiHidden/>
    <w:unhideWhenUsed/>
    <w:rsid w:val="00F87859"/>
  </w:style>
  <w:style w:type="character" w:styleId="FollowedHyperlink">
    <w:name w:val="FollowedHyperlink"/>
    <w:basedOn w:val="DefaultParagraphFont"/>
    <w:uiPriority w:val="99"/>
    <w:semiHidden/>
    <w:unhideWhenUsed/>
    <w:rsid w:val="00F87859"/>
    <w:rPr>
      <w:color w:val="954F72" w:themeColor="followedHyperlink"/>
      <w:u w:val="single"/>
    </w:rPr>
  </w:style>
  <w:style w:type="paragraph" w:styleId="Header">
    <w:name w:val="header"/>
    <w:basedOn w:val="Normal"/>
    <w:link w:val="HeaderChar"/>
    <w:uiPriority w:val="99"/>
    <w:semiHidden/>
    <w:rsid w:val="00261BF8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customStyle="1" w:styleId="Heading2Char">
    <w:name w:val="Heading 2 Char"/>
    <w:basedOn w:val="DefaultParagraphFont"/>
    <w:link w:val="Heading2"/>
    <w:uiPriority w:val="1"/>
    <w:rsid w:val="00BF5DDC"/>
    <w:rPr>
      <w:rFonts w:ascii="Arial" w:eastAsiaTheme="majorEastAsia" w:hAnsi="Arial" w:cstheme="majorBidi"/>
      <w:b/>
      <w:color w:val="000000" w:themeColor="text1"/>
      <w:sz w:val="36"/>
      <w:szCs w:val="26"/>
      <w:lang w:val="en-AU"/>
    </w:rPr>
  </w:style>
  <w:style w:type="paragraph" w:styleId="NoSpacing">
    <w:name w:val="No Spacing"/>
    <w:uiPriority w:val="9"/>
    <w:semiHidden/>
    <w:rsid w:val="0003092A"/>
    <w:pPr>
      <w:ind w:left="3686"/>
    </w:pPr>
    <w:rPr>
      <w:rFonts w:ascii="Arial" w:eastAsiaTheme="minorEastAsia" w:hAnsi="Arial"/>
      <w:sz w:val="44"/>
      <w:lang w:val="en-AU"/>
    </w:rPr>
  </w:style>
  <w:style w:type="character" w:styleId="CommentReference">
    <w:name w:val="annotation reference"/>
    <w:basedOn w:val="DefaultParagraphFont"/>
    <w:uiPriority w:val="99"/>
    <w:semiHidden/>
    <w:unhideWhenUsed/>
    <w:rsid w:val="00EF4A0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F4A04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EF4A04"/>
    <w:rPr>
      <w:rFonts w:ascii="Arial" w:eastAsiaTheme="minorEastAsia" w:hAnsi="Arial"/>
      <w:sz w:val="20"/>
      <w:szCs w:val="20"/>
      <w:lang w:val="en-AU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F4A0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F4A04"/>
    <w:rPr>
      <w:rFonts w:ascii="Arial" w:eastAsiaTheme="minorEastAsia" w:hAnsi="Arial"/>
      <w:b/>
      <w:bCs/>
      <w:sz w:val="20"/>
      <w:szCs w:val="20"/>
      <w:lang w:val="en-AU"/>
    </w:rPr>
  </w:style>
  <w:style w:type="paragraph" w:styleId="Subtitle">
    <w:name w:val="Subtitle"/>
    <w:aliases w:val="Published date"/>
    <w:next w:val="Normal"/>
    <w:link w:val="SubtitleChar"/>
    <w:uiPriority w:val="11"/>
    <w:semiHidden/>
    <w:qFormat/>
    <w:rsid w:val="003F5628"/>
    <w:pPr>
      <w:spacing w:line="360" w:lineRule="auto"/>
      <w:jc w:val="center"/>
    </w:pPr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SubtitleChar">
    <w:name w:val="Subtitle Char"/>
    <w:aliases w:val="Published date Char"/>
    <w:basedOn w:val="DefaultParagraphFont"/>
    <w:link w:val="Subtitle"/>
    <w:uiPriority w:val="11"/>
    <w:semiHidden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paragraph" w:customStyle="1" w:styleId="contentspage">
    <w:name w:val="contents page"/>
    <w:basedOn w:val="Normal"/>
    <w:uiPriority w:val="3"/>
    <w:qFormat/>
    <w:rsid w:val="0064667B"/>
    <w:pPr>
      <w:tabs>
        <w:tab w:val="right" w:leader="dot" w:pos="8959"/>
      </w:tabs>
      <w:ind w:left="3402" w:right="-188"/>
    </w:pPr>
    <w:rPr>
      <w:rFonts w:cs="Arial"/>
      <w:bCs/>
      <w:szCs w:val="32"/>
    </w:rPr>
  </w:style>
  <w:style w:type="numbering" w:customStyle="1" w:styleId="Listparagraph2ndlevel">
    <w:name w:val="List paragraph 2nd level"/>
    <w:basedOn w:val="NoList"/>
    <w:uiPriority w:val="99"/>
    <w:rsid w:val="006B45FC"/>
    <w:pPr>
      <w:numPr>
        <w:numId w:val="4"/>
      </w:numPr>
    </w:pPr>
  </w:style>
  <w:style w:type="paragraph" w:customStyle="1" w:styleId="Listparagraph2">
    <w:name w:val="List paragraph 2"/>
    <w:basedOn w:val="ListParagraph"/>
    <w:uiPriority w:val="8"/>
    <w:semiHidden/>
    <w:rsid w:val="006B45FC"/>
    <w:pPr>
      <w:numPr>
        <w:numId w:val="6"/>
      </w:numPr>
      <w:ind w:left="4820" w:hanging="567"/>
    </w:pPr>
    <w:rPr>
      <w:shd w:val="clear" w:color="auto" w:fill="FFFFFF"/>
      <w:lang w:eastAsia="en-GB"/>
    </w:rPr>
  </w:style>
  <w:style w:type="paragraph" w:customStyle="1" w:styleId="Listsecondlevel">
    <w:name w:val="List second level"/>
    <w:basedOn w:val="ListParagraph"/>
    <w:next w:val="Listparagraph2"/>
    <w:uiPriority w:val="6"/>
    <w:qFormat/>
    <w:rsid w:val="0098180B"/>
    <w:pPr>
      <w:numPr>
        <w:numId w:val="8"/>
      </w:numPr>
      <w:ind w:left="4820" w:hanging="567"/>
    </w:pPr>
  </w:style>
  <w:style w:type="numbering" w:customStyle="1" w:styleId="CurrentList1">
    <w:name w:val="Current List1"/>
    <w:uiPriority w:val="99"/>
    <w:rsid w:val="006B45FC"/>
    <w:pPr>
      <w:numPr>
        <w:numId w:val="7"/>
      </w:numPr>
    </w:pPr>
  </w:style>
  <w:style w:type="character" w:styleId="SubtleReference">
    <w:name w:val="Subtle Reference"/>
    <w:basedOn w:val="DefaultParagraphFont"/>
    <w:uiPriority w:val="31"/>
    <w:semiHidden/>
    <w:rsid w:val="00863D53"/>
    <w:rPr>
      <w:smallCaps/>
      <w:color w:val="5A5A5A" w:themeColor="text1" w:themeTint="A5"/>
    </w:rPr>
  </w:style>
  <w:style w:type="paragraph" w:styleId="ListBullet">
    <w:name w:val="List Bullet"/>
    <w:basedOn w:val="Normal"/>
    <w:uiPriority w:val="99"/>
    <w:semiHidden/>
    <w:unhideWhenUsed/>
    <w:rsid w:val="00863D53"/>
    <w:pPr>
      <w:numPr>
        <w:numId w:val="9"/>
      </w:numPr>
      <w:contextualSpacing/>
    </w:pPr>
  </w:style>
  <w:style w:type="paragraph" w:customStyle="1" w:styleId="Datepublished">
    <w:name w:val="Date published"/>
    <w:basedOn w:val="Subtitle"/>
    <w:link w:val="DatepublishedChar"/>
    <w:uiPriority w:val="2"/>
    <w:qFormat/>
    <w:rsid w:val="00BF5DDC"/>
  </w:style>
  <w:style w:type="paragraph" w:customStyle="1" w:styleId="Listtoplevel">
    <w:name w:val="List top level"/>
    <w:basedOn w:val="ListParagraph"/>
    <w:link w:val="ListtoplevelChar"/>
    <w:uiPriority w:val="5"/>
    <w:qFormat/>
    <w:rsid w:val="00C200AE"/>
    <w:pPr>
      <w:ind w:left="4253"/>
    </w:pPr>
    <w:rPr>
      <w:noProof/>
    </w:rPr>
  </w:style>
  <w:style w:type="character" w:customStyle="1" w:styleId="DatepublishedChar">
    <w:name w:val="Date published Char"/>
    <w:basedOn w:val="SubtitleChar"/>
    <w:link w:val="Datepublished"/>
    <w:uiPriority w:val="2"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ListtoplevelChar">
    <w:name w:val="List top level Char"/>
    <w:basedOn w:val="ListParagraphChar"/>
    <w:link w:val="Listtoplevel"/>
    <w:uiPriority w:val="5"/>
    <w:rsid w:val="00C200AE"/>
    <w:rPr>
      <w:rFonts w:ascii="Arial" w:hAnsi="Arial"/>
      <w:noProof/>
      <w:sz w:val="32"/>
      <w:szCs w:val="22"/>
      <w:lang w:val="en-GB"/>
    </w:rPr>
  </w:style>
  <w:style w:type="numbering" w:customStyle="1" w:styleId="CurrentList2">
    <w:name w:val="Current List2"/>
    <w:uiPriority w:val="99"/>
    <w:rsid w:val="00257D60"/>
    <w:pPr>
      <w:numPr>
        <w:numId w:val="10"/>
      </w:numPr>
    </w:pPr>
  </w:style>
  <w:style w:type="paragraph" w:customStyle="1" w:styleId="Listbulletbackpage">
    <w:name w:val="List bullet backpage"/>
    <w:basedOn w:val="ListBullet2"/>
    <w:uiPriority w:val="4"/>
    <w:rsid w:val="00257D60"/>
    <w:pPr>
      <w:numPr>
        <w:numId w:val="1"/>
      </w:numPr>
      <w:spacing w:line="240" w:lineRule="auto"/>
      <w:ind w:left="3969" w:hanging="567"/>
    </w:pPr>
    <w:rPr>
      <w:rFonts w:eastAsia="Calibri" w:cs="Arial"/>
      <w:szCs w:val="32"/>
      <w:lang w:val="en-GB" w:eastAsia="en-NZ"/>
    </w:rPr>
  </w:style>
  <w:style w:type="paragraph" w:styleId="ListBullet2">
    <w:name w:val="List Bullet 2"/>
    <w:basedOn w:val="Normal"/>
    <w:uiPriority w:val="99"/>
    <w:semiHidden/>
    <w:unhideWhenUsed/>
    <w:rsid w:val="00257D60"/>
    <w:pPr>
      <w:numPr>
        <w:numId w:val="11"/>
      </w:numPr>
      <w:contextualSpacing/>
    </w:pPr>
  </w:style>
  <w:style w:type="character" w:styleId="UnresolvedMention">
    <w:name w:val="Unresolved Mention"/>
    <w:basedOn w:val="DefaultParagraphFont"/>
    <w:uiPriority w:val="99"/>
    <w:semiHidden/>
    <w:unhideWhenUsed/>
    <w:rsid w:val="00D16A9E"/>
    <w:rPr>
      <w:color w:val="605E5C"/>
      <w:shd w:val="clear" w:color="auto" w:fill="E1DFDD"/>
    </w:rPr>
  </w:style>
  <w:style w:type="character" w:styleId="PlaceholderText">
    <w:name w:val="Placeholder Text"/>
    <w:basedOn w:val="DefaultParagraphFont"/>
    <w:uiPriority w:val="99"/>
    <w:semiHidden/>
    <w:rsid w:val="00670B95"/>
    <w:rPr>
      <w:color w:val="666666"/>
    </w:rPr>
  </w:style>
  <w:style w:type="paragraph" w:styleId="Revision">
    <w:name w:val="Revision"/>
    <w:hidden/>
    <w:uiPriority w:val="99"/>
    <w:semiHidden/>
    <w:rsid w:val="00024A2E"/>
    <w:rPr>
      <w:rFonts w:ascii="Arial" w:eastAsiaTheme="minorEastAsia" w:hAnsi="Arial"/>
      <w:sz w:val="32"/>
      <w:lang w:val="en-A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505752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761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4.png"/><Relationship Id="rId21" Type="http://schemas.openxmlformats.org/officeDocument/2006/relationships/image" Target="media/image11.jpeg"/><Relationship Id="rId42" Type="http://schemas.openxmlformats.org/officeDocument/2006/relationships/image" Target="media/image32.png"/><Relationship Id="rId63" Type="http://schemas.openxmlformats.org/officeDocument/2006/relationships/image" Target="media/image53.jpeg"/><Relationship Id="rId84" Type="http://schemas.openxmlformats.org/officeDocument/2006/relationships/image" Target="media/image74.jpeg"/><Relationship Id="rId138" Type="http://schemas.openxmlformats.org/officeDocument/2006/relationships/image" Target="media/image126.png"/><Relationship Id="rId159" Type="http://schemas.openxmlformats.org/officeDocument/2006/relationships/image" Target="media/image145.png"/><Relationship Id="rId170" Type="http://schemas.openxmlformats.org/officeDocument/2006/relationships/image" Target="media/image155.jpeg"/><Relationship Id="rId107" Type="http://schemas.openxmlformats.org/officeDocument/2006/relationships/image" Target="media/image94.png"/><Relationship Id="rId11" Type="http://schemas.openxmlformats.org/officeDocument/2006/relationships/image" Target="media/image1.png"/><Relationship Id="rId32" Type="http://schemas.openxmlformats.org/officeDocument/2006/relationships/image" Target="media/image22.jpeg"/><Relationship Id="rId53" Type="http://schemas.openxmlformats.org/officeDocument/2006/relationships/image" Target="media/image43.jpeg"/><Relationship Id="rId74" Type="http://schemas.openxmlformats.org/officeDocument/2006/relationships/image" Target="media/image64.png"/><Relationship Id="rId128" Type="http://schemas.openxmlformats.org/officeDocument/2006/relationships/image" Target="media/image115.jpeg"/><Relationship Id="rId149" Type="http://schemas.openxmlformats.org/officeDocument/2006/relationships/image" Target="media/image135.png"/><Relationship Id="rId5" Type="http://schemas.openxmlformats.org/officeDocument/2006/relationships/numbering" Target="numbering.xml"/><Relationship Id="rId95" Type="http://schemas.openxmlformats.org/officeDocument/2006/relationships/image" Target="media/image83.jpeg"/><Relationship Id="rId160" Type="http://schemas.openxmlformats.org/officeDocument/2006/relationships/image" Target="media/image146.png"/><Relationship Id="rId22" Type="http://schemas.openxmlformats.org/officeDocument/2006/relationships/image" Target="media/image12.png"/><Relationship Id="rId43" Type="http://schemas.openxmlformats.org/officeDocument/2006/relationships/image" Target="media/image33.jpeg"/><Relationship Id="rId64" Type="http://schemas.openxmlformats.org/officeDocument/2006/relationships/image" Target="media/image54.jpeg"/><Relationship Id="rId118" Type="http://schemas.openxmlformats.org/officeDocument/2006/relationships/image" Target="media/image105.png"/><Relationship Id="rId139" Type="http://schemas.openxmlformats.org/officeDocument/2006/relationships/image" Target="media/image124.png"/><Relationship Id="rId85" Type="http://schemas.openxmlformats.org/officeDocument/2006/relationships/image" Target="media/image75.jpeg"/><Relationship Id="rId150" Type="http://schemas.openxmlformats.org/officeDocument/2006/relationships/image" Target="media/image136.png"/><Relationship Id="rId171" Type="http://schemas.openxmlformats.org/officeDocument/2006/relationships/image" Target="media/image156.png"/><Relationship Id="rId12" Type="http://schemas.openxmlformats.org/officeDocument/2006/relationships/image" Target="media/image2.jpeg"/><Relationship Id="rId33" Type="http://schemas.openxmlformats.org/officeDocument/2006/relationships/image" Target="media/image23.jpeg"/><Relationship Id="rId108" Type="http://schemas.openxmlformats.org/officeDocument/2006/relationships/image" Target="media/image95.png"/><Relationship Id="rId129" Type="http://schemas.openxmlformats.org/officeDocument/2006/relationships/image" Target="media/image116.png"/><Relationship Id="rId54" Type="http://schemas.openxmlformats.org/officeDocument/2006/relationships/image" Target="media/image44.jpeg"/><Relationship Id="rId75" Type="http://schemas.openxmlformats.org/officeDocument/2006/relationships/image" Target="media/image65.jpeg"/><Relationship Id="rId96" Type="http://schemas.openxmlformats.org/officeDocument/2006/relationships/image" Target="media/image84.jpeg"/><Relationship Id="rId140" Type="http://schemas.openxmlformats.org/officeDocument/2006/relationships/image" Target="media/image125.png"/><Relationship Id="rId161" Type="http://schemas.openxmlformats.org/officeDocument/2006/relationships/image" Target="media/image146.jpeg"/><Relationship Id="rId6" Type="http://schemas.openxmlformats.org/officeDocument/2006/relationships/styles" Target="styles.xml"/><Relationship Id="rId23" Type="http://schemas.openxmlformats.org/officeDocument/2006/relationships/image" Target="media/image13.png"/><Relationship Id="rId28" Type="http://schemas.openxmlformats.org/officeDocument/2006/relationships/image" Target="media/image18.jpeg"/><Relationship Id="rId49" Type="http://schemas.openxmlformats.org/officeDocument/2006/relationships/image" Target="media/image39.png"/><Relationship Id="rId114" Type="http://schemas.openxmlformats.org/officeDocument/2006/relationships/image" Target="media/image101.jpeg"/><Relationship Id="rId119" Type="http://schemas.openxmlformats.org/officeDocument/2006/relationships/image" Target="media/image106.png"/><Relationship Id="rId44" Type="http://schemas.openxmlformats.org/officeDocument/2006/relationships/image" Target="media/image34.jpeg"/><Relationship Id="rId60" Type="http://schemas.openxmlformats.org/officeDocument/2006/relationships/image" Target="media/image50.png"/><Relationship Id="rId65" Type="http://schemas.openxmlformats.org/officeDocument/2006/relationships/image" Target="media/image55.jpeg"/><Relationship Id="rId81" Type="http://schemas.openxmlformats.org/officeDocument/2006/relationships/image" Target="media/image71.png"/><Relationship Id="rId86" Type="http://schemas.openxmlformats.org/officeDocument/2006/relationships/image" Target="media/image76.jpeg"/><Relationship Id="rId130" Type="http://schemas.openxmlformats.org/officeDocument/2006/relationships/image" Target="media/image117.png"/><Relationship Id="rId135" Type="http://schemas.openxmlformats.org/officeDocument/2006/relationships/image" Target="media/image122.jpeg"/><Relationship Id="rId151" Type="http://schemas.openxmlformats.org/officeDocument/2006/relationships/image" Target="media/image137.jpeg"/><Relationship Id="rId156" Type="http://schemas.openxmlformats.org/officeDocument/2006/relationships/image" Target="media/image142.jpeg"/><Relationship Id="rId177" Type="http://schemas.openxmlformats.org/officeDocument/2006/relationships/footer" Target="footer1.xml"/><Relationship Id="rId172" Type="http://schemas.openxmlformats.org/officeDocument/2006/relationships/image" Target="media/image157.jpeg"/><Relationship Id="rId13" Type="http://schemas.openxmlformats.org/officeDocument/2006/relationships/image" Target="media/image3.png"/><Relationship Id="rId18" Type="http://schemas.openxmlformats.org/officeDocument/2006/relationships/image" Target="media/image8.jpeg"/><Relationship Id="rId39" Type="http://schemas.openxmlformats.org/officeDocument/2006/relationships/image" Target="media/image29.jpeg"/><Relationship Id="rId109" Type="http://schemas.openxmlformats.org/officeDocument/2006/relationships/image" Target="media/image96.png"/><Relationship Id="rId34" Type="http://schemas.openxmlformats.org/officeDocument/2006/relationships/image" Target="media/image24.jpeg"/><Relationship Id="rId50" Type="http://schemas.openxmlformats.org/officeDocument/2006/relationships/image" Target="media/image40.png"/><Relationship Id="rId55" Type="http://schemas.openxmlformats.org/officeDocument/2006/relationships/image" Target="media/image45.jpeg"/><Relationship Id="rId76" Type="http://schemas.openxmlformats.org/officeDocument/2006/relationships/image" Target="media/image66.jpeg"/><Relationship Id="rId97" Type="http://schemas.openxmlformats.org/officeDocument/2006/relationships/image" Target="media/image85.png"/><Relationship Id="rId104" Type="http://schemas.openxmlformats.org/officeDocument/2006/relationships/image" Target="media/image91.png"/><Relationship Id="rId120" Type="http://schemas.openxmlformats.org/officeDocument/2006/relationships/image" Target="media/image107.png"/><Relationship Id="rId125" Type="http://schemas.openxmlformats.org/officeDocument/2006/relationships/image" Target="media/image112.png"/><Relationship Id="rId141" Type="http://schemas.openxmlformats.org/officeDocument/2006/relationships/image" Target="media/image127.png"/><Relationship Id="rId146" Type="http://schemas.openxmlformats.org/officeDocument/2006/relationships/image" Target="media/image132.jpeg"/><Relationship Id="rId167" Type="http://schemas.openxmlformats.org/officeDocument/2006/relationships/image" Target="media/image152.jpeg"/><Relationship Id="rId7" Type="http://schemas.openxmlformats.org/officeDocument/2006/relationships/settings" Target="settings.xml"/><Relationship Id="rId71" Type="http://schemas.openxmlformats.org/officeDocument/2006/relationships/image" Target="media/image61.jpeg"/><Relationship Id="rId92" Type="http://schemas.openxmlformats.org/officeDocument/2006/relationships/image" Target="media/image81.jpeg"/><Relationship Id="rId162" Type="http://schemas.openxmlformats.org/officeDocument/2006/relationships/image" Target="media/image147.png"/><Relationship Id="rId2" Type="http://schemas.openxmlformats.org/officeDocument/2006/relationships/customXml" Target="../customXml/item2.xml"/><Relationship Id="rId29" Type="http://schemas.openxmlformats.org/officeDocument/2006/relationships/image" Target="media/image19.png"/><Relationship Id="rId24" Type="http://schemas.openxmlformats.org/officeDocument/2006/relationships/image" Target="media/image14.png"/><Relationship Id="rId40" Type="http://schemas.openxmlformats.org/officeDocument/2006/relationships/image" Target="media/image30.jpeg"/><Relationship Id="rId45" Type="http://schemas.openxmlformats.org/officeDocument/2006/relationships/image" Target="media/image35.png"/><Relationship Id="rId66" Type="http://schemas.openxmlformats.org/officeDocument/2006/relationships/image" Target="media/image56.png"/><Relationship Id="rId87" Type="http://schemas.openxmlformats.org/officeDocument/2006/relationships/image" Target="media/image77.png"/><Relationship Id="rId110" Type="http://schemas.openxmlformats.org/officeDocument/2006/relationships/image" Target="media/image97.png"/><Relationship Id="rId115" Type="http://schemas.openxmlformats.org/officeDocument/2006/relationships/image" Target="media/image102.jpeg"/><Relationship Id="rId131" Type="http://schemas.openxmlformats.org/officeDocument/2006/relationships/image" Target="media/image118.jpeg"/><Relationship Id="rId136" Type="http://schemas.openxmlformats.org/officeDocument/2006/relationships/image" Target="media/image123.png"/><Relationship Id="rId157" Type="http://schemas.openxmlformats.org/officeDocument/2006/relationships/image" Target="media/image143.jpeg"/><Relationship Id="rId178" Type="http://schemas.openxmlformats.org/officeDocument/2006/relationships/footer" Target="footer2.xml"/><Relationship Id="rId61" Type="http://schemas.openxmlformats.org/officeDocument/2006/relationships/image" Target="media/image51.jpeg"/><Relationship Id="rId82" Type="http://schemas.openxmlformats.org/officeDocument/2006/relationships/image" Target="media/image72.jpeg"/><Relationship Id="rId152" Type="http://schemas.openxmlformats.org/officeDocument/2006/relationships/image" Target="media/image138.jpeg"/><Relationship Id="rId173" Type="http://schemas.openxmlformats.org/officeDocument/2006/relationships/image" Target="media/image158.png"/><Relationship Id="rId19" Type="http://schemas.openxmlformats.org/officeDocument/2006/relationships/image" Target="media/image9.jpeg"/><Relationship Id="rId14" Type="http://schemas.openxmlformats.org/officeDocument/2006/relationships/image" Target="media/image4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56" Type="http://schemas.openxmlformats.org/officeDocument/2006/relationships/image" Target="media/image46.png"/><Relationship Id="rId77" Type="http://schemas.openxmlformats.org/officeDocument/2006/relationships/image" Target="media/image67.jpeg"/><Relationship Id="rId100" Type="http://schemas.openxmlformats.org/officeDocument/2006/relationships/image" Target="media/image87.jpeg"/><Relationship Id="rId105" Type="http://schemas.openxmlformats.org/officeDocument/2006/relationships/image" Target="media/image92.png"/><Relationship Id="rId126" Type="http://schemas.openxmlformats.org/officeDocument/2006/relationships/image" Target="media/image113.jpeg"/><Relationship Id="rId147" Type="http://schemas.openxmlformats.org/officeDocument/2006/relationships/image" Target="media/image133.png"/><Relationship Id="rId168" Type="http://schemas.openxmlformats.org/officeDocument/2006/relationships/image" Target="media/image153.png"/><Relationship Id="rId8" Type="http://schemas.openxmlformats.org/officeDocument/2006/relationships/webSettings" Target="webSettings.xml"/><Relationship Id="rId51" Type="http://schemas.openxmlformats.org/officeDocument/2006/relationships/image" Target="media/image41.jpeg"/><Relationship Id="rId72" Type="http://schemas.openxmlformats.org/officeDocument/2006/relationships/image" Target="media/image62.png"/><Relationship Id="rId93" Type="http://schemas.openxmlformats.org/officeDocument/2006/relationships/image" Target="media/image82.png"/><Relationship Id="rId98" Type="http://schemas.openxmlformats.org/officeDocument/2006/relationships/image" Target="media/image86.png"/><Relationship Id="rId121" Type="http://schemas.openxmlformats.org/officeDocument/2006/relationships/image" Target="media/image108.png"/><Relationship Id="rId142" Type="http://schemas.openxmlformats.org/officeDocument/2006/relationships/image" Target="media/image128.jpeg"/><Relationship Id="rId163" Type="http://schemas.openxmlformats.org/officeDocument/2006/relationships/image" Target="media/image148.png"/><Relationship Id="rId3" Type="http://schemas.openxmlformats.org/officeDocument/2006/relationships/customXml" Target="../customXml/item3.xml"/><Relationship Id="rId25" Type="http://schemas.openxmlformats.org/officeDocument/2006/relationships/image" Target="media/image15.png"/><Relationship Id="rId46" Type="http://schemas.openxmlformats.org/officeDocument/2006/relationships/image" Target="media/image36.png"/><Relationship Id="rId67" Type="http://schemas.openxmlformats.org/officeDocument/2006/relationships/image" Target="media/image57.jpeg"/><Relationship Id="rId116" Type="http://schemas.openxmlformats.org/officeDocument/2006/relationships/image" Target="media/image103.jpeg"/><Relationship Id="rId137" Type="http://schemas.openxmlformats.org/officeDocument/2006/relationships/image" Target="media/image125.jpeg"/><Relationship Id="rId158" Type="http://schemas.openxmlformats.org/officeDocument/2006/relationships/image" Target="media/image144.png"/><Relationship Id="rId20" Type="http://schemas.openxmlformats.org/officeDocument/2006/relationships/image" Target="media/image10.jpeg"/><Relationship Id="rId41" Type="http://schemas.openxmlformats.org/officeDocument/2006/relationships/image" Target="media/image31.jpeg"/><Relationship Id="rId62" Type="http://schemas.openxmlformats.org/officeDocument/2006/relationships/image" Target="media/image52.jpeg"/><Relationship Id="rId83" Type="http://schemas.openxmlformats.org/officeDocument/2006/relationships/image" Target="media/image73.jpeg"/><Relationship Id="rId88" Type="http://schemas.openxmlformats.org/officeDocument/2006/relationships/image" Target="media/image76.png"/><Relationship Id="rId111" Type="http://schemas.openxmlformats.org/officeDocument/2006/relationships/image" Target="media/image98.png"/><Relationship Id="rId132" Type="http://schemas.openxmlformats.org/officeDocument/2006/relationships/image" Target="media/image119.jpeg"/><Relationship Id="rId153" Type="http://schemas.openxmlformats.org/officeDocument/2006/relationships/image" Target="media/image139.jpeg"/><Relationship Id="rId174" Type="http://schemas.openxmlformats.org/officeDocument/2006/relationships/image" Target="media/image159.png"/><Relationship Id="rId179" Type="http://schemas.openxmlformats.org/officeDocument/2006/relationships/fontTable" Target="fontTable.xml"/><Relationship Id="rId15" Type="http://schemas.openxmlformats.org/officeDocument/2006/relationships/image" Target="media/image5.jpeg"/><Relationship Id="rId36" Type="http://schemas.openxmlformats.org/officeDocument/2006/relationships/image" Target="media/image26.jpeg"/><Relationship Id="rId57" Type="http://schemas.openxmlformats.org/officeDocument/2006/relationships/image" Target="media/image47.png"/><Relationship Id="rId106" Type="http://schemas.openxmlformats.org/officeDocument/2006/relationships/image" Target="media/image93.jpeg"/><Relationship Id="rId127" Type="http://schemas.openxmlformats.org/officeDocument/2006/relationships/image" Target="media/image114.jpeg"/><Relationship Id="rId10" Type="http://schemas.openxmlformats.org/officeDocument/2006/relationships/endnotes" Target="endnotes.xml"/><Relationship Id="rId31" Type="http://schemas.openxmlformats.org/officeDocument/2006/relationships/image" Target="media/image21.png"/><Relationship Id="rId52" Type="http://schemas.openxmlformats.org/officeDocument/2006/relationships/image" Target="media/image42.png"/><Relationship Id="rId73" Type="http://schemas.openxmlformats.org/officeDocument/2006/relationships/image" Target="media/image63.jpeg"/><Relationship Id="rId78" Type="http://schemas.openxmlformats.org/officeDocument/2006/relationships/image" Target="media/image68.png"/><Relationship Id="rId94" Type="http://schemas.openxmlformats.org/officeDocument/2006/relationships/image" Target="media/image820.png"/><Relationship Id="rId99" Type="http://schemas.openxmlformats.org/officeDocument/2006/relationships/image" Target="media/image87.png"/><Relationship Id="rId101" Type="http://schemas.openxmlformats.org/officeDocument/2006/relationships/image" Target="media/image88.jpg"/><Relationship Id="rId122" Type="http://schemas.openxmlformats.org/officeDocument/2006/relationships/image" Target="media/image109.jpeg"/><Relationship Id="rId143" Type="http://schemas.openxmlformats.org/officeDocument/2006/relationships/image" Target="media/image129.jpeg"/><Relationship Id="rId148" Type="http://schemas.openxmlformats.org/officeDocument/2006/relationships/image" Target="media/image134.jpeg"/><Relationship Id="rId164" Type="http://schemas.openxmlformats.org/officeDocument/2006/relationships/image" Target="media/image149.png"/><Relationship Id="rId169" Type="http://schemas.openxmlformats.org/officeDocument/2006/relationships/image" Target="media/image154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80" Type="http://schemas.openxmlformats.org/officeDocument/2006/relationships/theme" Target="theme/theme1.xml"/><Relationship Id="rId26" Type="http://schemas.openxmlformats.org/officeDocument/2006/relationships/image" Target="media/image16.jpeg"/><Relationship Id="rId47" Type="http://schemas.openxmlformats.org/officeDocument/2006/relationships/image" Target="media/image37.png"/><Relationship Id="rId68" Type="http://schemas.openxmlformats.org/officeDocument/2006/relationships/image" Target="media/image58.png"/><Relationship Id="rId89" Type="http://schemas.openxmlformats.org/officeDocument/2006/relationships/image" Target="media/image78.jpeg"/><Relationship Id="rId112" Type="http://schemas.openxmlformats.org/officeDocument/2006/relationships/image" Target="media/image99.png"/><Relationship Id="rId133" Type="http://schemas.openxmlformats.org/officeDocument/2006/relationships/image" Target="media/image120.jpeg"/><Relationship Id="rId154" Type="http://schemas.openxmlformats.org/officeDocument/2006/relationships/image" Target="media/image140.png"/><Relationship Id="rId175" Type="http://schemas.openxmlformats.org/officeDocument/2006/relationships/image" Target="media/image160.jpeg"/><Relationship Id="rId16" Type="http://schemas.openxmlformats.org/officeDocument/2006/relationships/image" Target="media/image6.jpeg"/><Relationship Id="rId37" Type="http://schemas.openxmlformats.org/officeDocument/2006/relationships/image" Target="media/image27.png"/><Relationship Id="rId58" Type="http://schemas.openxmlformats.org/officeDocument/2006/relationships/image" Target="media/image48.png"/><Relationship Id="rId79" Type="http://schemas.openxmlformats.org/officeDocument/2006/relationships/image" Target="media/image69.jpeg"/><Relationship Id="rId102" Type="http://schemas.openxmlformats.org/officeDocument/2006/relationships/image" Target="media/image89.png"/><Relationship Id="rId123" Type="http://schemas.openxmlformats.org/officeDocument/2006/relationships/image" Target="media/image110.jpeg"/><Relationship Id="rId144" Type="http://schemas.openxmlformats.org/officeDocument/2006/relationships/image" Target="media/image130.jpeg"/><Relationship Id="rId90" Type="http://schemas.openxmlformats.org/officeDocument/2006/relationships/image" Target="media/image79.png"/><Relationship Id="rId165" Type="http://schemas.openxmlformats.org/officeDocument/2006/relationships/image" Target="media/image150.jpeg"/><Relationship Id="rId27" Type="http://schemas.openxmlformats.org/officeDocument/2006/relationships/image" Target="media/image17.jpeg"/><Relationship Id="rId48" Type="http://schemas.openxmlformats.org/officeDocument/2006/relationships/image" Target="media/image38.jpeg"/><Relationship Id="rId69" Type="http://schemas.openxmlformats.org/officeDocument/2006/relationships/image" Target="media/image59.jpeg"/><Relationship Id="rId113" Type="http://schemas.openxmlformats.org/officeDocument/2006/relationships/image" Target="media/image100.png"/><Relationship Id="rId134" Type="http://schemas.openxmlformats.org/officeDocument/2006/relationships/image" Target="media/image121.jpeg"/><Relationship Id="rId80" Type="http://schemas.openxmlformats.org/officeDocument/2006/relationships/image" Target="media/image70.png"/><Relationship Id="rId155" Type="http://schemas.openxmlformats.org/officeDocument/2006/relationships/image" Target="media/image141.jpeg"/><Relationship Id="rId176" Type="http://schemas.openxmlformats.org/officeDocument/2006/relationships/image" Target="media/image161.png"/><Relationship Id="rId17" Type="http://schemas.openxmlformats.org/officeDocument/2006/relationships/image" Target="media/image7.jpg"/><Relationship Id="rId38" Type="http://schemas.openxmlformats.org/officeDocument/2006/relationships/image" Target="media/image28.png"/><Relationship Id="rId59" Type="http://schemas.openxmlformats.org/officeDocument/2006/relationships/image" Target="media/image49.jpeg"/><Relationship Id="rId103" Type="http://schemas.openxmlformats.org/officeDocument/2006/relationships/image" Target="media/image90.png"/><Relationship Id="rId124" Type="http://schemas.openxmlformats.org/officeDocument/2006/relationships/image" Target="media/image111.jpeg"/><Relationship Id="rId70" Type="http://schemas.openxmlformats.org/officeDocument/2006/relationships/image" Target="media/image60.jpeg"/><Relationship Id="rId91" Type="http://schemas.openxmlformats.org/officeDocument/2006/relationships/image" Target="media/image80.png"/><Relationship Id="rId145" Type="http://schemas.openxmlformats.org/officeDocument/2006/relationships/image" Target="media/image131.jpeg"/><Relationship Id="rId166" Type="http://schemas.openxmlformats.org/officeDocument/2006/relationships/image" Target="media/image151.jpeg"/><Relationship Id="rId1" Type="http://schemas.openxmlformats.org/officeDocument/2006/relationships/customXml" Target="../customXml/item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lison%20McEwen\Dropbox\Supporting%20documents\Templates%20and%20inserts\Easy%20Read%20Template%20October%202023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D47923A627EAF4986543B5281F21D04" ma:contentTypeVersion="17" ma:contentTypeDescription="Create a new document." ma:contentTypeScope="" ma:versionID="931577e5f6b5d854b73cece10e479b71">
  <xsd:schema xmlns:xsd="http://www.w3.org/2001/XMLSchema" xmlns:xs="http://www.w3.org/2001/XMLSchema" xmlns:p="http://schemas.microsoft.com/office/2006/metadata/properties" xmlns:ns2="5e61093a-a6b1-4093-b8a0-3e4998ecb190" xmlns:ns3="7bdb016e-a9b5-4f1f-bbcd-5cb9f734dcea" targetNamespace="http://schemas.microsoft.com/office/2006/metadata/properties" ma:root="true" ma:fieldsID="e3003332ccdee7e1e2d871df1dd52891" ns2:_="" ns3:_="">
    <xsd:import namespace="5e61093a-a6b1-4093-b8a0-3e4998ecb190"/>
    <xsd:import namespace="7bdb016e-a9b5-4f1f-bbcd-5cb9f734dcea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lcf76f155ced4ddcb4097134ff3c332f" minOccurs="0"/>
                <xsd:element ref="ns3:TaxCatchAll" minOccurs="0"/>
                <xsd:element ref="ns2:MediaServiceDateTaken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3:SharedWithUsers" minOccurs="0"/>
                <xsd:element ref="ns3:SharedWithDetails" minOccurs="0"/>
                <xsd:element ref="ns2:MediaLengthInSeconds" minOccurs="0"/>
                <xsd:element ref="ns2:MediaServiceLocation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e61093a-a6b1-4093-b8a0-3e4998ecb190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lcf76f155ced4ddcb4097134ff3c332f" ma:index="13" nillable="true" ma:taxonomy="true" ma:internalName="lcf76f155ced4ddcb4097134ff3c332f" ma:taxonomyFieldName="MediaServiceImageTags" ma:displayName="Image Tags" ma:readOnly="false" ma:fieldId="{5cf76f15-5ced-4ddc-b409-7134ff3c332f}" ma:taxonomyMulti="true" ma:sspId="5bcc3d60-5932-4f31-a0d9-fa4fbb01048f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DateTaken" ma:index="15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8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LengthInSeconds" ma:index="21" nillable="true" ma:displayName="MediaLengthInSeconds" ma:hidden="true" ma:internalName="MediaLengthInSeconds" ma:readOnly="true">
      <xsd:simpleType>
        <xsd:restriction base="dms:Unknown"/>
      </xsd:simpleType>
    </xsd:element>
    <xsd:element name="MediaServiceLocation" ma:index="22" nillable="true" ma:displayName="Location" ma:indexed="true" ma:internalName="MediaServiceLocation" ma:readOnly="true">
      <xsd:simpleType>
        <xsd:restriction base="dms:Text"/>
      </xsd:simpleType>
    </xsd:element>
    <xsd:element name="MediaServiceObjectDetectorVersions" ma:index="23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4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bdb016e-a9b5-4f1f-bbcd-5cb9f734dcea" elementFormDefault="qualified">
    <xsd:import namespace="http://schemas.microsoft.com/office/2006/documentManagement/types"/>
    <xsd:import namespace="http://schemas.microsoft.com/office/infopath/2007/PartnerControls"/>
    <xsd:element name="TaxCatchAll" ma:index="14" nillable="true" ma:displayName="Taxonomy Catch All Column" ma:hidden="true" ma:list="{62fa615b-cca9-4d69-9115-ee1011212d0b}" ma:internalName="TaxCatchAll" ma:showField="CatchAllData" ma:web="7bdb016e-a9b5-4f1f-bbcd-5cb9f734dcea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19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0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5e61093a-a6b1-4093-b8a0-3e4998ecb190">
      <Terms xmlns="http://schemas.microsoft.com/office/infopath/2007/PartnerControls"/>
    </lcf76f155ced4ddcb4097134ff3c332f>
    <TaxCatchAll xmlns="7bdb016e-a9b5-4f1f-bbcd-5cb9f734dcea" xsi:nil="true"/>
  </documentManagement>
</p:properties>
</file>

<file path=customXml/itemProps1.xml><?xml version="1.0" encoding="utf-8"?>
<ds:datastoreItem xmlns:ds="http://schemas.openxmlformats.org/officeDocument/2006/customXml" ds:itemID="{BD06215D-3750-4DDC-99F5-AF4F02996170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5e61093a-a6b1-4093-b8a0-3e4998ecb190"/>
    <ds:schemaRef ds:uri="7bdb016e-a9b5-4f1f-bbcd-5cb9f734dcea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0A609D23-71C3-4423-AF77-53A9E73D20A3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8374069E-3974-45B0-B32B-3F55C8DB4DDF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1FC4C3FB-C0AF-4099-82B6-BE0ABE0C0326}">
  <ds:schemaRefs>
    <ds:schemaRef ds:uri="http://schemas.microsoft.com/office/2006/metadata/properties"/>
    <ds:schemaRef ds:uri="http://schemas.microsoft.com/office/infopath/2007/PartnerControls"/>
    <ds:schemaRef ds:uri="5e61093a-a6b1-4093-b8a0-3e4998ecb190"/>
    <ds:schemaRef ds:uri="7bdb016e-a9b5-4f1f-bbcd-5cb9f734dce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Easy Read Template October 2023.dotx</Template>
  <TotalTime>1934</TotalTime>
  <Pages>47</Pages>
  <Words>2380</Words>
  <Characters>13572</Characters>
  <Application>Microsoft Office Word</Application>
  <DocSecurity>0</DocSecurity>
  <Lines>113</Lines>
  <Paragraphs>31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Headings</vt:lpstr>
      </vt:variant>
      <vt:variant>
        <vt:i4>12</vt:i4>
      </vt:variant>
    </vt:vector>
  </HeadingPairs>
  <TitlesOfParts>
    <vt:vector size="13" baseType="lpstr">
      <vt:lpstr/>
      <vt:lpstr>What you will find in this document</vt:lpstr>
      <vt:lpstr>The Disabled People’s Organisations Coalition</vt:lpstr>
      <vt:lpstr>What is this document about?</vt:lpstr>
      <vt:lpstr>Welcome to Mana Pasefika</vt:lpstr>
      <vt:lpstr>Archives New Zealand – Disposal of Care Records Consultation</vt:lpstr>
      <vt:lpstr>Ministry of Justice  Human Rights Policy Team</vt:lpstr>
      <vt:lpstr>Disability Rights Commissioner</vt:lpstr>
      <vt:lpstr>New Zealand Transport Agency – Waka Kotahi</vt:lpstr>
      <vt:lpstr>Ministry of Social Development</vt:lpstr>
      <vt:lpstr>Ministry of Disabled People – Whaikaha</vt:lpstr>
      <vt:lpstr>Ministry of Education and Tūhono Collective</vt:lpstr>
      <vt:lpstr>Voice of disabled people</vt:lpstr>
    </vt:vector>
  </TitlesOfParts>
  <Company/>
  <LinksUpToDate>false</LinksUpToDate>
  <CharactersWithSpaces>15921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Rachael Wiltshire</dc:creator>
  <cp:keywords/>
  <dc:description/>
  <cp:lastModifiedBy>Jordan Jacques</cp:lastModifiedBy>
  <cp:revision>85</cp:revision>
  <cp:lastPrinted>2024-11-10T20:57:00Z</cp:lastPrinted>
  <dcterms:created xsi:type="dcterms:W3CDTF">2024-10-19T00:53:00Z</dcterms:created>
  <dcterms:modified xsi:type="dcterms:W3CDTF">2024-11-10T21:04:00Z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0x0101007D47923A627EAF4986543B5281F21D04</vt:lpwstr>
  </property>
  <property fmtid="{D5CDD505-2E9C-101B-9397-08002B2CF9AE}" pid="3" name="MediaServiceImageTags">
    <vt:lpwstr/>
  </property>
</Properties>
</file>