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54767FEF" w:rsidR="00F87859" w:rsidRDefault="00AC7F97" w:rsidP="005D1442">
      <w:pPr>
        <w:tabs>
          <w:tab w:val="left" w:pos="6096"/>
        </w:tabs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1616" behindDoc="0" locked="0" layoutInCell="1" allowOverlap="1" wp14:anchorId="2C7E0F6C" wp14:editId="2F8A7C68">
            <wp:simplePos x="0" y="0"/>
            <wp:positionH relativeFrom="margin">
              <wp:posOffset>4524375</wp:posOffset>
            </wp:positionH>
            <wp:positionV relativeFrom="page">
              <wp:posOffset>622935</wp:posOffset>
            </wp:positionV>
            <wp:extent cx="1391920" cy="2021205"/>
            <wp:effectExtent l="0" t="0" r="0" b="0"/>
            <wp:wrapNone/>
            <wp:docPr id="60" name="Picture 60" descr="Rainbow Easy Read logo shows a person holding two pieces of paper, one with text and one with text and pictures. An arrow points from the text one to the text and pictures one. There is a rainbow border around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Rainbow Easy Read logo shows a person holding two pieces of paper, one with text and one with text and pictures. An arrow points from the text one to the text and pictures one. There is a rainbow border around the imag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789312" behindDoc="1" locked="0" layoutInCell="1" allowOverlap="1" wp14:anchorId="4E8B5B4E" wp14:editId="6ED3704E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9B53B7" id="Group 19" o:spid="_x0000_s1026" style="position:absolute;margin-left:-50.25pt;margin-top:-46.05pt;width:551.25pt;height:801pt;z-index:-251527168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3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927552" behindDoc="0" locked="0" layoutInCell="1" allowOverlap="1" wp14:anchorId="0CB1A85B" wp14:editId="408847F6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28576" behindDoc="0" locked="0" layoutInCell="1" allowOverlap="1" wp14:anchorId="561DD261" wp14:editId="473D8A4C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770F6CC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637CD92" w:rsidR="00F87859" w:rsidRDefault="00F87859" w:rsidP="00F87859">
      <w:pPr>
        <w:rPr>
          <w:rFonts w:cs="Arial"/>
          <w:szCs w:val="32"/>
        </w:rPr>
      </w:pPr>
    </w:p>
    <w:p w14:paraId="66A1122A" w14:textId="00E2A5B3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6CD56B8" w14:textId="6126207F" w:rsidR="000D39D0" w:rsidRDefault="00057455" w:rsidP="00B14C75">
      <w:pPr>
        <w:pStyle w:val="Title"/>
      </w:pPr>
      <w:r>
        <w:t xml:space="preserve">Rainbow Easy Read: </w:t>
      </w:r>
      <w:r>
        <w:br/>
      </w:r>
      <w:r w:rsidR="008C41F2">
        <w:t>Your rights as a rainbow person</w:t>
      </w:r>
    </w:p>
    <w:p w14:paraId="155DA3B7" w14:textId="74F5A3FE" w:rsidR="008D1329" w:rsidRPr="008D1329" w:rsidRDefault="008D1329" w:rsidP="008D1329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bookmarkStart w:id="0" w:name="_Hlk190328486"/>
      <w:r w:rsidRPr="009D39EB">
        <w:rPr>
          <w:noProof/>
        </w:rPr>
        <w:drawing>
          <wp:anchor distT="0" distB="0" distL="114300" distR="114300" simplePos="0" relativeHeight="252000256" behindDoc="0" locked="0" layoutInCell="1" allowOverlap="1" wp14:anchorId="4C37E78E" wp14:editId="79FB0488">
            <wp:simplePos x="0" y="0"/>
            <wp:positionH relativeFrom="margin">
              <wp:posOffset>520508</wp:posOffset>
            </wp:positionH>
            <wp:positionV relativeFrom="paragraph">
              <wp:posOffset>74517</wp:posOffset>
            </wp:positionV>
            <wp:extent cx="4719679" cy="4072270"/>
            <wp:effectExtent l="0" t="0" r="0" b="0"/>
            <wp:wrapNone/>
            <wp:docPr id="1465208310" name="Picture 17" descr="4 people sitting at a table. 3 people are listening to 1 person talk. There are rainbow flags on the table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08310" name="Picture 17" descr="4 people sitting at a table. 3 people are listening to 1 person talk. There are rainbow flags on the table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79" cy="407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1329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br/>
      </w:r>
    </w:p>
    <w:p w14:paraId="445E6DF6" w14:textId="77777777" w:rsidR="008D1329" w:rsidRPr="008D1329" w:rsidRDefault="008D1329" w:rsidP="008D1329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75AD3EF8" w14:textId="77777777" w:rsidR="008D1329" w:rsidRPr="008D1329" w:rsidRDefault="008D1329" w:rsidP="008D1329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1255B0AC" w14:textId="77777777" w:rsidR="008D1329" w:rsidRPr="008D1329" w:rsidRDefault="008D1329" w:rsidP="008D1329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7C6784A2" w14:textId="77777777" w:rsidR="008D1329" w:rsidRPr="008D1329" w:rsidRDefault="008D1329" w:rsidP="008D1329">
      <w:pPr>
        <w:ind w:left="0"/>
        <w:jc w:val="center"/>
        <w:rPr>
          <w:rFonts w:eastAsiaTheme="majorEastAsia" w:cstheme="majorBidi"/>
          <w:b/>
          <w:color w:val="000000" w:themeColor="text1"/>
          <w:sz w:val="44"/>
          <w:szCs w:val="26"/>
        </w:rPr>
      </w:pPr>
      <w:r w:rsidRPr="008D1329">
        <w:rPr>
          <w:rFonts w:eastAsiaTheme="majorEastAsia" w:cstheme="majorBidi"/>
          <w:b/>
          <w:color w:val="000000" w:themeColor="text1"/>
          <w:sz w:val="44"/>
          <w:szCs w:val="26"/>
        </w:rPr>
        <w:br/>
        <w:t xml:space="preserve"> </w:t>
      </w:r>
      <w:r w:rsidRPr="008D1329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r w:rsidRPr="008D1329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bookmarkEnd w:id="0"/>
      <w:r w:rsidRPr="008D1329">
        <w:rPr>
          <w:rFonts w:eastAsiaTheme="majorEastAsia" w:cstheme="majorBidi"/>
          <w:b/>
          <w:color w:val="000000" w:themeColor="text1"/>
          <w:sz w:val="44"/>
          <w:szCs w:val="26"/>
        </w:rPr>
        <w:t>Published: February 2025</w:t>
      </w:r>
    </w:p>
    <w:p w14:paraId="3C601989" w14:textId="39CB0066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guide"/>
      <w:bookmarkStart w:id="2" w:name="_Toc181692087"/>
      <w:bookmarkEnd w:id="1"/>
      <w:r>
        <w:rPr>
          <w:noProof/>
          <w:lang w:val="en-NZ" w:eastAsia="en-NZ"/>
        </w:rPr>
        <w:lastRenderedPageBreak/>
        <w:t xml:space="preserve">About this </w:t>
      </w:r>
      <w:r w:rsidR="00065506">
        <w:rPr>
          <w:noProof/>
          <w:lang w:val="en-NZ" w:eastAsia="en-NZ"/>
        </w:rPr>
        <w:t>guide</w:t>
      </w:r>
      <w:bookmarkEnd w:id="2"/>
    </w:p>
    <w:p w14:paraId="4DC07183" w14:textId="77777777" w:rsidR="00D852B6" w:rsidRDefault="00D852B6" w:rsidP="00124EA8"/>
    <w:p w14:paraId="653E8F45" w14:textId="50D55249" w:rsidR="00065506" w:rsidRDefault="00065506" w:rsidP="00124EA8"/>
    <w:p w14:paraId="6BDD01DE" w14:textId="31FDA862" w:rsidR="00DA2730" w:rsidRDefault="00401E75" w:rsidP="00124EA8">
      <w:r w:rsidRPr="009D39EB">
        <w:rPr>
          <w:noProof/>
        </w:rPr>
        <w:drawing>
          <wp:anchor distT="0" distB="0" distL="114300" distR="114300" simplePos="0" relativeHeight="251959296" behindDoc="0" locked="0" layoutInCell="1" allowOverlap="1" wp14:anchorId="07BF6A9B" wp14:editId="628095AD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885950" cy="1885950"/>
            <wp:effectExtent l="0" t="0" r="0" b="0"/>
            <wp:wrapNone/>
            <wp:docPr id="5951151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t>This is a</w:t>
      </w:r>
      <w:r w:rsidR="003E6ED7">
        <w:t>n Easy Read</w:t>
      </w:r>
      <w:r w:rsidR="00065506">
        <w:t xml:space="preserve"> guide</w:t>
      </w:r>
      <w:r>
        <w:t xml:space="preserve"> about</w:t>
      </w:r>
      <w:r w:rsidR="00065506">
        <w:t xml:space="preserve"> </w:t>
      </w:r>
      <w:r w:rsidR="00453506">
        <w:t xml:space="preserve">your rights as </w:t>
      </w:r>
      <w:r w:rsidR="0013538C">
        <w:t>a</w:t>
      </w:r>
      <w:r w:rsidR="00453506">
        <w:t xml:space="preserve"> </w:t>
      </w:r>
      <w:r w:rsidR="00453506" w:rsidRPr="00453506">
        <w:rPr>
          <w:b/>
          <w:bCs/>
        </w:rPr>
        <w:t xml:space="preserve">rainbow </w:t>
      </w:r>
      <w:r w:rsidR="0013538C" w:rsidRPr="007627D5">
        <w:t>person</w:t>
      </w:r>
      <w:r w:rsidR="00065506">
        <w:t>.</w:t>
      </w:r>
    </w:p>
    <w:p w14:paraId="4DCF91CC" w14:textId="77777777" w:rsidR="001A041D" w:rsidRDefault="001A041D" w:rsidP="001A041D">
      <w:pPr>
        <w:rPr>
          <w:rFonts w:cs="Arial"/>
          <w:b/>
          <w:bCs/>
          <w:szCs w:val="32"/>
        </w:rPr>
      </w:pPr>
    </w:p>
    <w:p w14:paraId="2F192756" w14:textId="44279EE8" w:rsidR="001A041D" w:rsidRDefault="0013538C" w:rsidP="001A041D">
      <w:pPr>
        <w:rPr>
          <w:rFonts w:cs="Arial"/>
          <w:b/>
          <w:bCs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055FD8CE" wp14:editId="1EEF6EF6">
                <wp:simplePos x="0" y="0"/>
                <wp:positionH relativeFrom="margin">
                  <wp:posOffset>2266950</wp:posOffset>
                </wp:positionH>
                <wp:positionV relativeFrom="paragraph">
                  <wp:posOffset>305435</wp:posOffset>
                </wp:positionV>
                <wp:extent cx="3535680" cy="790575"/>
                <wp:effectExtent l="0" t="0" r="7620" b="9525"/>
                <wp:wrapNone/>
                <wp:docPr id="932948455" name="Rectangle 932948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7905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CEEBB" id="Rectangle 932948455" o:spid="_x0000_s1026" alt="&quot;&quot;" style="position:absolute;margin-left:178.5pt;margin-top:24.05pt;width:278.4pt;height:62.25pt;z-index:-25135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7306DB1E" w14:textId="1C57F243" w:rsidR="001A041D" w:rsidRDefault="0013538C" w:rsidP="001A041D">
      <w:r>
        <w:rPr>
          <w:b/>
          <w:bCs/>
        </w:rPr>
        <w:t>R</w:t>
      </w:r>
      <w:r w:rsidR="001A041D" w:rsidRPr="00894501">
        <w:rPr>
          <w:b/>
          <w:bCs/>
        </w:rPr>
        <w:t xml:space="preserve">ainbow </w:t>
      </w:r>
      <w:r w:rsidRPr="0013538C">
        <w:t>people are</w:t>
      </w:r>
      <w:r w:rsidR="001A041D">
        <w:t xml:space="preserve"> also sometimes called LGBTQIA+ </w:t>
      </w:r>
      <w:r>
        <w:t>people</w:t>
      </w:r>
      <w:r w:rsidR="001A041D">
        <w:t>.</w:t>
      </w:r>
    </w:p>
    <w:p w14:paraId="6D2A443D" w14:textId="7E5B3978" w:rsidR="003E6ED7" w:rsidRDefault="003E6ED7" w:rsidP="001A041D">
      <w:r w:rsidRPr="00407FAF">
        <w:rPr>
          <w:noProof/>
        </w:rPr>
        <w:drawing>
          <wp:anchor distT="0" distB="0" distL="114300" distR="114300" simplePos="0" relativeHeight="252562432" behindDoc="0" locked="0" layoutInCell="1" allowOverlap="1" wp14:anchorId="072EFFC9" wp14:editId="3B0571B8">
            <wp:simplePos x="0" y="0"/>
            <wp:positionH relativeFrom="margin">
              <wp:posOffset>259080</wp:posOffset>
            </wp:positionH>
            <wp:positionV relativeFrom="paragraph">
              <wp:posOffset>339090</wp:posOffset>
            </wp:positionV>
            <wp:extent cx="1206500" cy="1752600"/>
            <wp:effectExtent l="0" t="0" r="0" b="0"/>
            <wp:wrapNone/>
            <wp:docPr id="31701603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5129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8EB4A" w14:textId="29170F7C" w:rsidR="003E6ED7" w:rsidRDefault="003E6ED7" w:rsidP="001A041D"/>
    <w:p w14:paraId="304EF78C" w14:textId="0646328A" w:rsidR="003E6ED7" w:rsidRDefault="003E6ED7" w:rsidP="003E6ED7">
      <w:r>
        <w:t>This guide is part of the Rainbow Resources Project.</w:t>
      </w:r>
    </w:p>
    <w:p w14:paraId="3EB54C16" w14:textId="4EB0F656" w:rsidR="003E6ED7" w:rsidRDefault="003E6ED7" w:rsidP="003E6ED7">
      <w:pPr>
        <w:spacing w:line="240" w:lineRule="auto"/>
        <w:ind w:left="0"/>
      </w:pPr>
    </w:p>
    <w:p w14:paraId="4C34C5BA" w14:textId="587F2E91" w:rsidR="003E6ED7" w:rsidRDefault="003E6ED7" w:rsidP="003E6ED7">
      <w:pPr>
        <w:rPr>
          <w:noProof/>
        </w:rPr>
      </w:pPr>
    </w:p>
    <w:p w14:paraId="654FE7F9" w14:textId="4E0D7E32" w:rsidR="00B41C1F" w:rsidRDefault="004178B7" w:rsidP="00B41C1F">
      <w:r w:rsidRPr="004178B7">
        <w:rPr>
          <w:noProof/>
        </w:rPr>
        <w:drawing>
          <wp:anchor distT="0" distB="0" distL="114300" distR="114300" simplePos="0" relativeHeight="252596224" behindDoc="0" locked="0" layoutInCell="1" allowOverlap="1" wp14:anchorId="2F4534B7" wp14:editId="0AF4E81F">
            <wp:simplePos x="0" y="0"/>
            <wp:positionH relativeFrom="column">
              <wp:posOffset>142875</wp:posOffset>
            </wp:positionH>
            <wp:positionV relativeFrom="paragraph">
              <wp:posOffset>468630</wp:posOffset>
            </wp:positionV>
            <wp:extent cx="1785099" cy="1181100"/>
            <wp:effectExtent l="0" t="0" r="5715" b="0"/>
            <wp:wrapNone/>
            <wp:docPr id="1683540870" name="Picture 30" descr="A group of men smiling and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540870" name="Picture 30" descr="A group of men smiling and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099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C1F">
        <w:t>The Rainbow Easy Read Project is a group of Easy Reads for:</w:t>
      </w:r>
    </w:p>
    <w:p w14:paraId="45832BA0" w14:textId="4410B83B" w:rsidR="00B41C1F" w:rsidRDefault="00B41C1F" w:rsidP="00B41C1F">
      <w:pPr>
        <w:pStyle w:val="Listtoplevel"/>
      </w:pPr>
      <w:r>
        <w:t>people in the rainbow community</w:t>
      </w:r>
    </w:p>
    <w:p w14:paraId="542D6FBE" w14:textId="77777777" w:rsidR="00B41C1F" w:rsidRDefault="00B41C1F" w:rsidP="00B41C1F">
      <w:pPr>
        <w:pStyle w:val="Listtoplevel"/>
      </w:pPr>
      <w:r>
        <w:t>their friends</w:t>
      </w:r>
    </w:p>
    <w:p w14:paraId="6E24A4F6" w14:textId="77777777" w:rsidR="00B41C1F" w:rsidRDefault="00B41C1F" w:rsidP="00B41C1F">
      <w:pPr>
        <w:pStyle w:val="Listtoplevel"/>
      </w:pPr>
      <w:r w:rsidRPr="009D39EB">
        <w:drawing>
          <wp:anchor distT="0" distB="0" distL="114300" distR="114300" simplePos="0" relativeHeight="252576768" behindDoc="0" locked="0" layoutInCell="1" allowOverlap="1" wp14:anchorId="3A1E5E7A" wp14:editId="765C622F">
            <wp:simplePos x="0" y="0"/>
            <wp:positionH relativeFrom="margin">
              <wp:posOffset>84455</wp:posOffset>
            </wp:positionH>
            <wp:positionV relativeFrom="paragraph">
              <wp:posOffset>146685</wp:posOffset>
            </wp:positionV>
            <wp:extent cx="1801678" cy="1400175"/>
            <wp:effectExtent l="0" t="0" r="8255" b="0"/>
            <wp:wrapNone/>
            <wp:docPr id="54185175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5175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78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their whānau / families</w:t>
      </w:r>
    </w:p>
    <w:p w14:paraId="0ED96283" w14:textId="77777777" w:rsidR="00B41C1F" w:rsidRDefault="00B41C1F" w:rsidP="00B41C1F">
      <w:pPr>
        <w:pStyle w:val="Listtoplevel"/>
      </w:pPr>
      <w:r>
        <w:t>people who support them.</w:t>
      </w:r>
    </w:p>
    <w:p w14:paraId="1F925354" w14:textId="356AF715" w:rsidR="003E6ED7" w:rsidRDefault="003E6ED7" w:rsidP="003E6ED7">
      <w:pPr>
        <w:rPr>
          <w:noProof/>
        </w:rPr>
      </w:pPr>
      <w:r w:rsidRPr="007554DC">
        <w:rPr>
          <w:noProof/>
        </w:rPr>
        <w:drawing>
          <wp:anchor distT="0" distB="0" distL="114300" distR="114300" simplePos="0" relativeHeight="252563456" behindDoc="0" locked="0" layoutInCell="1" allowOverlap="1" wp14:anchorId="6A59EDF2" wp14:editId="5AE86347">
            <wp:simplePos x="0" y="0"/>
            <wp:positionH relativeFrom="margin">
              <wp:posOffset>114300</wp:posOffset>
            </wp:positionH>
            <wp:positionV relativeFrom="paragraph">
              <wp:posOffset>342900</wp:posOffset>
            </wp:positionV>
            <wp:extent cx="1409286" cy="1466850"/>
            <wp:effectExtent l="0" t="0" r="635" b="0"/>
            <wp:wrapNone/>
            <wp:docPr id="494730252" name="Picture 18" descr="A computer keyboard and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28089" name="Picture 18" descr="A computer keyboard and a glob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86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You can find all the Rainbow Easy Reads at:</w:t>
      </w:r>
    </w:p>
    <w:p w14:paraId="4B93806D" w14:textId="77777777" w:rsidR="003E6ED7" w:rsidRDefault="003E6ED7" w:rsidP="003E6ED7">
      <w:pPr>
        <w:rPr>
          <w:noProof/>
        </w:rPr>
      </w:pPr>
    </w:p>
    <w:p w14:paraId="74B2B74D" w14:textId="77777777" w:rsidR="003E6ED7" w:rsidRPr="009679CF" w:rsidRDefault="003E6ED7" w:rsidP="003E6ED7">
      <w:pPr>
        <w:rPr>
          <w:b/>
          <w:bCs/>
          <w:color w:val="000000" w:themeColor="text1"/>
        </w:rPr>
      </w:pPr>
      <w:hyperlink r:id="rId22" w:history="1">
        <w:r w:rsidRPr="009679CF">
          <w:rPr>
            <w:rStyle w:val="Hyperlink"/>
            <w:b/>
            <w:bCs/>
            <w:noProof/>
            <w:color w:val="000000" w:themeColor="text1"/>
            <w:u w:val="none"/>
          </w:rPr>
          <w:t>linktr.ee/rainboweasyread</w:t>
        </w:r>
      </w:hyperlink>
      <w:r w:rsidRPr="009679CF">
        <w:rPr>
          <w:b/>
          <w:bCs/>
          <w:noProof/>
          <w:color w:val="000000" w:themeColor="text1"/>
        </w:rPr>
        <w:t xml:space="preserve"> </w:t>
      </w:r>
    </w:p>
    <w:p w14:paraId="7054D33C" w14:textId="77777777" w:rsidR="003E6ED7" w:rsidRDefault="003E6ED7" w:rsidP="001A041D"/>
    <w:p w14:paraId="44541C80" w14:textId="77777777" w:rsidR="001A041D" w:rsidRDefault="001A041D" w:rsidP="00124EA8"/>
    <w:p w14:paraId="437B26CA" w14:textId="77777777" w:rsidR="005F080D" w:rsidRDefault="005F080D" w:rsidP="00065506"/>
    <w:p w14:paraId="21912FF3" w14:textId="77777777" w:rsidR="005F080D" w:rsidRDefault="005F080D" w:rsidP="00065506"/>
    <w:p w14:paraId="066125E0" w14:textId="77777777" w:rsidR="00B41C1F" w:rsidRDefault="00B41C1F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3" w:name="_Your_human_rights"/>
      <w:bookmarkStart w:id="4" w:name="_Toc181692088"/>
      <w:bookmarkEnd w:id="3"/>
      <w:r>
        <w:br w:type="page"/>
      </w:r>
    </w:p>
    <w:p w14:paraId="1D550387" w14:textId="7C0C7E95" w:rsidR="00622761" w:rsidRDefault="00622761" w:rsidP="00622761">
      <w:pPr>
        <w:pStyle w:val="Heading1"/>
      </w:pPr>
      <w:r>
        <w:t>Your human rights as a rainbow person</w:t>
      </w:r>
      <w:bookmarkEnd w:id="4"/>
    </w:p>
    <w:p w14:paraId="22CE2178" w14:textId="77777777" w:rsidR="006E50A1" w:rsidRDefault="006E50A1" w:rsidP="006E50A1"/>
    <w:p w14:paraId="4C22D209" w14:textId="2A918D1D" w:rsidR="006E50A1" w:rsidRDefault="006E50A1" w:rsidP="006E50A1"/>
    <w:p w14:paraId="36969C8D" w14:textId="2CDF618F" w:rsidR="006E50A1" w:rsidRDefault="00C50FA4" w:rsidP="006E50A1">
      <w:r w:rsidRPr="00407FAF">
        <w:rPr>
          <w:noProof/>
        </w:rPr>
        <w:drawing>
          <wp:anchor distT="0" distB="0" distL="114300" distR="114300" simplePos="0" relativeHeight="252083200" behindDoc="0" locked="0" layoutInCell="1" allowOverlap="1" wp14:anchorId="50CC9DF5" wp14:editId="0296718E">
            <wp:simplePos x="0" y="0"/>
            <wp:positionH relativeFrom="margin">
              <wp:align>left</wp:align>
            </wp:positionH>
            <wp:positionV relativeFrom="paragraph">
              <wp:posOffset>13969</wp:posOffset>
            </wp:positionV>
            <wp:extent cx="1323975" cy="2146893"/>
            <wp:effectExtent l="0" t="0" r="0" b="6350"/>
            <wp:wrapNone/>
            <wp:docPr id="184069103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9103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14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A1">
        <w:t>Human rights are things everyone should:</w:t>
      </w:r>
    </w:p>
    <w:p w14:paraId="14682FB1" w14:textId="4719BFEC" w:rsidR="006E50A1" w:rsidRDefault="006E50A1" w:rsidP="006E50A1">
      <w:pPr>
        <w:pStyle w:val="Listtoplevel"/>
      </w:pPr>
      <w:r>
        <w:t>have</w:t>
      </w:r>
    </w:p>
    <w:p w14:paraId="647341AA" w14:textId="7B5E0746" w:rsidR="006E50A1" w:rsidRDefault="006E50A1" w:rsidP="006E50A1">
      <w:pPr>
        <w:pStyle w:val="Listtoplevel"/>
      </w:pPr>
      <w:r>
        <w:t>be able to do.</w:t>
      </w:r>
    </w:p>
    <w:p w14:paraId="70D259AB" w14:textId="77777777" w:rsidR="006E50A1" w:rsidRDefault="006E50A1" w:rsidP="006E50A1"/>
    <w:p w14:paraId="4E4B3455" w14:textId="77777777" w:rsidR="006E50A1" w:rsidRDefault="006E50A1" w:rsidP="006E50A1"/>
    <w:p w14:paraId="74600AC7" w14:textId="7D65F2BC" w:rsidR="006E50A1" w:rsidRDefault="00C50FA4" w:rsidP="006E50A1">
      <w:r w:rsidRPr="00407FAF">
        <w:rPr>
          <w:noProof/>
        </w:rPr>
        <w:drawing>
          <wp:anchor distT="0" distB="0" distL="114300" distR="114300" simplePos="0" relativeHeight="252085248" behindDoc="0" locked="0" layoutInCell="1" allowOverlap="1" wp14:anchorId="042615F7" wp14:editId="608F012B">
            <wp:simplePos x="0" y="0"/>
            <wp:positionH relativeFrom="margin">
              <wp:align>left</wp:align>
            </wp:positionH>
            <wp:positionV relativeFrom="paragraph">
              <wp:posOffset>283845</wp:posOffset>
            </wp:positionV>
            <wp:extent cx="1866900" cy="1866900"/>
            <wp:effectExtent l="0" t="0" r="0" b="0"/>
            <wp:wrapNone/>
            <wp:docPr id="49823006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3006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A1">
        <w:t>If you are a rainbow person you have the right to be treated fairly because of your:</w:t>
      </w:r>
    </w:p>
    <w:p w14:paraId="1597A2B9" w14:textId="2CB4535B" w:rsidR="006E50A1" w:rsidRPr="006E50A1" w:rsidRDefault="006E50A1" w:rsidP="006E50A1">
      <w:pPr>
        <w:pStyle w:val="Listtoplevel"/>
        <w:rPr>
          <w:b/>
          <w:bCs/>
        </w:rPr>
      </w:pPr>
      <w:r w:rsidRPr="006E50A1">
        <w:rPr>
          <w:b/>
          <w:bCs/>
        </w:rPr>
        <w:t>gender identity</w:t>
      </w:r>
    </w:p>
    <w:p w14:paraId="208E0CD8" w14:textId="07F6188B" w:rsidR="006E50A1" w:rsidRDefault="006E50A1" w:rsidP="006E50A1">
      <w:pPr>
        <w:pStyle w:val="Listtoplevel"/>
      </w:pPr>
      <w:r w:rsidRPr="006E50A1">
        <w:rPr>
          <w:b/>
          <w:bCs/>
        </w:rPr>
        <w:t>sexual orientation</w:t>
      </w:r>
      <w:r>
        <w:t>.</w:t>
      </w:r>
    </w:p>
    <w:p w14:paraId="5CC13353" w14:textId="77777777" w:rsidR="006E50A1" w:rsidRDefault="006E50A1" w:rsidP="006E50A1"/>
    <w:p w14:paraId="496938F9" w14:textId="5DBA1077" w:rsidR="006E50A1" w:rsidRDefault="006E50A1">
      <w:pPr>
        <w:spacing w:line="240" w:lineRule="auto"/>
        <w:ind w:left="0"/>
      </w:pPr>
      <w:r>
        <w:br w:type="page"/>
      </w:r>
    </w:p>
    <w:p w14:paraId="148C0F4D" w14:textId="07895215" w:rsidR="006E50A1" w:rsidRDefault="004178B7" w:rsidP="006E50A1">
      <w:r w:rsidRPr="004178B7">
        <w:rPr>
          <w:noProof/>
        </w:rPr>
        <w:drawing>
          <wp:anchor distT="0" distB="0" distL="114300" distR="114300" simplePos="0" relativeHeight="252593152" behindDoc="0" locked="0" layoutInCell="1" allowOverlap="1" wp14:anchorId="5582D4CF" wp14:editId="492D6DDF">
            <wp:simplePos x="0" y="0"/>
            <wp:positionH relativeFrom="column">
              <wp:posOffset>-209550</wp:posOffset>
            </wp:positionH>
            <wp:positionV relativeFrom="paragraph">
              <wp:posOffset>163830</wp:posOffset>
            </wp:positionV>
            <wp:extent cx="2057400" cy="1379220"/>
            <wp:effectExtent l="0" t="0" r="0" b="0"/>
            <wp:wrapNone/>
            <wp:docPr id="61958561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8561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506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16927A97" wp14:editId="3A1EA0EF">
                <wp:simplePos x="0" y="0"/>
                <wp:positionH relativeFrom="margin">
                  <wp:posOffset>2190750</wp:posOffset>
                </wp:positionH>
                <wp:positionV relativeFrom="paragraph">
                  <wp:posOffset>-76200</wp:posOffset>
                </wp:positionV>
                <wp:extent cx="3567430" cy="5191125"/>
                <wp:effectExtent l="0" t="0" r="0" b="9525"/>
                <wp:wrapNone/>
                <wp:docPr id="48426128" name="Rectangle 48426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7430" cy="51911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D4571" id="Rectangle 48426128" o:spid="_x0000_s1026" alt="&quot;&quot;" style="position:absolute;margin-left:172.5pt;margin-top:-6pt;width:280.9pt;height:408.75pt;z-index:-25131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6E50A1" w:rsidRPr="006E50A1">
        <w:rPr>
          <w:b/>
          <w:bCs/>
        </w:rPr>
        <w:t>Gender</w:t>
      </w:r>
      <w:r w:rsidR="006E50A1">
        <w:t xml:space="preserve"> is if you are a:</w:t>
      </w:r>
    </w:p>
    <w:p w14:paraId="7F8105EB" w14:textId="1884C5C6" w:rsidR="006E50A1" w:rsidRPr="006E50A1" w:rsidRDefault="006E50A1" w:rsidP="004178B7">
      <w:pPr>
        <w:pStyle w:val="Listtoplevel"/>
      </w:pPr>
      <w:r>
        <w:t>m</w:t>
      </w:r>
      <w:r w:rsidRPr="006E50A1">
        <w:t>an</w:t>
      </w:r>
      <w:r w:rsidR="004178B7" w:rsidRPr="004178B7">
        <w:t xml:space="preserve"> </w:t>
      </w:r>
    </w:p>
    <w:p w14:paraId="0132993D" w14:textId="38A4060F" w:rsidR="006E50A1" w:rsidRPr="006E50A1" w:rsidRDefault="004178B7" w:rsidP="006E50A1">
      <w:pPr>
        <w:pStyle w:val="Listtoplevel"/>
      </w:pPr>
      <w:r w:rsidRPr="004178B7">
        <w:drawing>
          <wp:anchor distT="0" distB="0" distL="114300" distR="114300" simplePos="0" relativeHeight="252594176" behindDoc="0" locked="0" layoutInCell="1" allowOverlap="1" wp14:anchorId="27F650F9" wp14:editId="2A2346E9">
            <wp:simplePos x="0" y="0"/>
            <wp:positionH relativeFrom="column">
              <wp:posOffset>152400</wp:posOffset>
            </wp:positionH>
            <wp:positionV relativeFrom="paragraph">
              <wp:posOffset>9525</wp:posOffset>
            </wp:positionV>
            <wp:extent cx="1247775" cy="1247775"/>
            <wp:effectExtent l="0" t="0" r="9525" b="9525"/>
            <wp:wrapNone/>
            <wp:docPr id="1132384736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84736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A1">
        <w:t>w</w:t>
      </w:r>
      <w:r w:rsidR="006E50A1" w:rsidRPr="006E50A1">
        <w:t>oman</w:t>
      </w:r>
    </w:p>
    <w:p w14:paraId="5E2B9A64" w14:textId="58EF097F" w:rsidR="006E50A1" w:rsidRPr="006E50A1" w:rsidRDefault="006E50A1" w:rsidP="004178B7">
      <w:pPr>
        <w:pStyle w:val="Listtoplevel"/>
      </w:pPr>
      <w:r>
        <w:t>a</w:t>
      </w:r>
      <w:r w:rsidRPr="006E50A1">
        <w:t xml:space="preserve">nother gender like </w:t>
      </w:r>
      <w:r w:rsidRPr="006E50A1">
        <w:rPr>
          <w:b/>
          <w:bCs/>
        </w:rPr>
        <w:t>non-binary</w:t>
      </w:r>
      <w:r w:rsidRPr="006E50A1">
        <w:t>.</w:t>
      </w:r>
    </w:p>
    <w:p w14:paraId="482724E1" w14:textId="77777777" w:rsidR="006E50A1" w:rsidRDefault="006E50A1" w:rsidP="006E50A1"/>
    <w:p w14:paraId="459DFA7B" w14:textId="643BC8ED" w:rsidR="006E50A1" w:rsidRDefault="00965F54" w:rsidP="006E50A1">
      <w:r>
        <w:rPr>
          <w:noProof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3CEB54A9" wp14:editId="67FBEA52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1590675" cy="2714625"/>
                <wp:effectExtent l="0" t="19050" r="9525" b="9525"/>
                <wp:wrapNone/>
                <wp:docPr id="651804231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675" cy="2714625"/>
                          <a:chOff x="0" y="0"/>
                          <a:chExt cx="1685925" cy="2865755"/>
                        </a:xfrm>
                      </wpg:grpSpPr>
                      <pic:pic xmlns:pic="http://schemas.openxmlformats.org/drawingml/2006/picture">
                        <pic:nvPicPr>
                          <pic:cNvPr id="152720873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81050"/>
                            <a:ext cx="1047750" cy="20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09627096" name="Speech Bubble: Oval 6"/>
                        <wps:cNvSpPr/>
                        <wps:spPr>
                          <a:xfrm rot="1169170">
                            <a:off x="638175" y="0"/>
                            <a:ext cx="1047750" cy="94297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5FD232" w14:textId="77777777" w:rsidR="00965F54" w:rsidRPr="00B61885" w:rsidRDefault="00965F54" w:rsidP="00965F54">
                              <w:pPr>
                                <w:ind w:left="0"/>
                                <w:jc w:val="center"/>
                                <w:rPr>
                                  <w:lang w:val="en-NZ"/>
                                </w:rPr>
                              </w:pPr>
                              <w:r>
                                <w:rPr>
                                  <w:lang w:val="en-NZ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242500" name="Text Box 7"/>
                        <wps:cNvSpPr txBox="1"/>
                        <wps:spPr>
                          <a:xfrm>
                            <a:off x="819150" y="152400"/>
                            <a:ext cx="676275" cy="704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93C267" w14:textId="77777777" w:rsidR="00965F54" w:rsidRPr="00B61885" w:rsidRDefault="00965F54" w:rsidP="00965F5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B61885">
                                <w:rPr>
                                  <w:b/>
                                  <w:bCs/>
                                  <w:lang w:val="en-NZ"/>
                                </w:rPr>
                                <w:t>I AM 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EB54A9" id="Group 36" o:spid="_x0000_s1026" style="position:absolute;left:0;text-align:left;margin-left:0;margin-top:3.55pt;width:125.25pt;height:213.75pt;z-index:252093440;mso-position-horizontal-relative:margin;mso-width-relative:margin;mso-height-relative:margin" coordsize="16859,286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&quot;&quot;" style="position:absolute;top:7810;width:10477;height:20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">
                  <v:imagedata r:id="rId28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6" o:spid="_x0000_s1028" type="#_x0000_t63" style="position:absolute;left:6381;width:10478;height:9429;rotation:127704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295FD232" w14:textId="77777777" w:rsidR="00965F54" w:rsidRPr="00B61885" w:rsidRDefault="00965F54" w:rsidP="00965F54">
                        <w:pPr>
                          <w:ind w:left="0"/>
                          <w:jc w:val="center"/>
                          <w:rPr>
                            <w:lang w:val="en-NZ"/>
                          </w:rPr>
                        </w:pPr>
                        <w:r>
                          <w:rPr>
                            <w:lang w:val="en-NZ"/>
                          </w:rPr>
                          <w:t>I</w:t>
                        </w: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9" type="#_x0000_t202" style="position:absolute;left:8191;top:1524;width:6763;height:7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" fillcolor="white [3201]" stroked="f" strokeweight=".5pt">
                  <v:textbox>
                    <w:txbxContent>
                      <w:p w14:paraId="5A93C267" w14:textId="77777777" w:rsidR="00965F54" w:rsidRPr="00B61885" w:rsidRDefault="00965F54" w:rsidP="00965F54">
                        <w:pPr>
                          <w:ind w:left="0"/>
                          <w:jc w:val="center"/>
                          <w:rPr>
                            <w:b/>
                            <w:bCs/>
                            <w:lang w:val="en-NZ"/>
                          </w:rPr>
                        </w:pPr>
                        <w:r w:rsidRPr="00B61885">
                          <w:rPr>
                            <w:b/>
                            <w:bCs/>
                            <w:lang w:val="en-NZ"/>
                          </w:rPr>
                          <w:t>I AM ME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FD38289" w14:textId="0A832554" w:rsidR="006E50A1" w:rsidRDefault="006E50A1" w:rsidP="006E50A1">
      <w:r w:rsidRPr="006E50A1">
        <w:rPr>
          <w:b/>
          <w:bCs/>
        </w:rPr>
        <w:t>Gender identity</w:t>
      </w:r>
      <w:r>
        <w:t xml:space="preserve"> means:</w:t>
      </w:r>
    </w:p>
    <w:p w14:paraId="3B808FF5" w14:textId="4F2BB912" w:rsidR="006E50A1" w:rsidRDefault="006E50A1" w:rsidP="006E50A1">
      <w:pPr>
        <w:pStyle w:val="Listtoplevel"/>
      </w:pPr>
      <w:r>
        <w:t>h</w:t>
      </w:r>
      <w:r w:rsidRPr="006E50A1">
        <w:t>ow yo</w:t>
      </w:r>
      <w:r>
        <w:t>u feel about your gender</w:t>
      </w:r>
    </w:p>
    <w:p w14:paraId="36444631" w14:textId="2394D4B1" w:rsidR="006E50A1" w:rsidRDefault="006E50A1" w:rsidP="006E50A1">
      <w:pPr>
        <w:pStyle w:val="Listtoplevel"/>
      </w:pPr>
      <w:r>
        <w:t>what it is like to live with your gender.</w:t>
      </w:r>
    </w:p>
    <w:p w14:paraId="5FD42EA0" w14:textId="77777777" w:rsidR="006E50A1" w:rsidRDefault="006E50A1" w:rsidP="006E50A1"/>
    <w:p w14:paraId="26D4DCFF" w14:textId="26AE161C" w:rsidR="006E50A1" w:rsidRDefault="006E50A1" w:rsidP="006E50A1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4B52FAAC" wp14:editId="7D16A60A">
                <wp:simplePos x="0" y="0"/>
                <wp:positionH relativeFrom="margin">
                  <wp:align>right</wp:align>
                </wp:positionH>
                <wp:positionV relativeFrom="paragraph">
                  <wp:posOffset>198223</wp:posOffset>
                </wp:positionV>
                <wp:extent cx="3535901" cy="2892056"/>
                <wp:effectExtent l="0" t="0" r="7620" b="3810"/>
                <wp:wrapNone/>
                <wp:docPr id="1190652446" name="Rectangle 11906524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901" cy="2892056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A83A1B" id="Rectangle 1190652446" o:spid="_x0000_s1026" alt="&quot;&quot;" style="position:absolute;margin-left:227.2pt;margin-top:15.6pt;width:278.4pt;height:227.7pt;z-index:-251312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" fillcolor="#e8d9f3" stroked="f" strokeweight="1pt">
                <w10:wrap anchorx="margin"/>
              </v:rect>
            </w:pict>
          </mc:Fallback>
        </mc:AlternateContent>
      </w:r>
    </w:p>
    <w:p w14:paraId="5681FE0C" w14:textId="48ADC052" w:rsidR="006E50A1" w:rsidRDefault="00965F54" w:rsidP="006E50A1">
      <w:r w:rsidRPr="009D39EB">
        <w:rPr>
          <w:noProof/>
        </w:rPr>
        <w:drawing>
          <wp:anchor distT="0" distB="0" distL="114300" distR="114300" simplePos="0" relativeHeight="252095488" behindDoc="0" locked="0" layoutInCell="1" allowOverlap="1" wp14:anchorId="26515485" wp14:editId="46592E8B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1400175" cy="2391348"/>
            <wp:effectExtent l="0" t="0" r="0" b="9525"/>
            <wp:wrapNone/>
            <wp:docPr id="8915558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5589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39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A1" w:rsidRPr="006E50A1">
        <w:rPr>
          <w:b/>
          <w:bCs/>
        </w:rPr>
        <w:t>Non-binary</w:t>
      </w:r>
      <w:r w:rsidR="006E50A1">
        <w:t xml:space="preserve"> is a term for people who are not just a:</w:t>
      </w:r>
    </w:p>
    <w:p w14:paraId="2F661A08" w14:textId="4838DE1C" w:rsidR="006E50A1" w:rsidRDefault="006E50A1" w:rsidP="006E50A1">
      <w:pPr>
        <w:pStyle w:val="Listtoplevel"/>
      </w:pPr>
      <w:r>
        <w:t>man</w:t>
      </w:r>
    </w:p>
    <w:p w14:paraId="03197AAB" w14:textId="6AD9A2BF" w:rsidR="006E50A1" w:rsidRDefault="006E50A1" w:rsidP="006E50A1">
      <w:pPr>
        <w:pStyle w:val="Listtoplevel"/>
        <w:numPr>
          <w:ilvl w:val="0"/>
          <w:numId w:val="0"/>
        </w:numPr>
        <w:ind w:left="4253"/>
      </w:pPr>
      <w:r>
        <w:t xml:space="preserve">or </w:t>
      </w:r>
    </w:p>
    <w:p w14:paraId="40F00E80" w14:textId="4AE0BCF5" w:rsidR="006E50A1" w:rsidRPr="006E50A1" w:rsidRDefault="006E50A1" w:rsidP="006E50A1">
      <w:pPr>
        <w:pStyle w:val="Listtoplevel"/>
      </w:pPr>
      <w:r>
        <w:t>woman.</w:t>
      </w:r>
    </w:p>
    <w:p w14:paraId="59FFEDF7" w14:textId="77777777" w:rsidR="006E50A1" w:rsidRDefault="006E50A1" w:rsidP="006E50A1"/>
    <w:p w14:paraId="49B64BED" w14:textId="60676D92" w:rsidR="006E50A1" w:rsidRDefault="009D3E70" w:rsidP="006E50A1">
      <w:r w:rsidRPr="009D3E70">
        <w:rPr>
          <w:b/>
          <w:bCs/>
          <w:noProof/>
        </w:rPr>
        <w:drawing>
          <wp:anchor distT="0" distB="0" distL="114300" distR="114300" simplePos="0" relativeHeight="252582912" behindDoc="0" locked="0" layoutInCell="1" allowOverlap="1" wp14:anchorId="1A1AFB32" wp14:editId="21A7C7C2">
            <wp:simplePos x="0" y="0"/>
            <wp:positionH relativeFrom="column">
              <wp:posOffset>1</wp:posOffset>
            </wp:positionH>
            <wp:positionV relativeFrom="paragraph">
              <wp:posOffset>85726</wp:posOffset>
            </wp:positionV>
            <wp:extent cx="1790700" cy="1790700"/>
            <wp:effectExtent l="0" t="0" r="0" b="0"/>
            <wp:wrapNone/>
            <wp:docPr id="487053354" name="Picture 2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53354" name="Picture 22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D2EEDF6" wp14:editId="077B54C6">
                <wp:simplePos x="0" y="0"/>
                <wp:positionH relativeFrom="column">
                  <wp:posOffset>847725</wp:posOffset>
                </wp:positionH>
                <wp:positionV relativeFrom="paragraph">
                  <wp:posOffset>133350</wp:posOffset>
                </wp:positionV>
                <wp:extent cx="752475" cy="457200"/>
                <wp:effectExtent l="19050" t="19050" r="47625" b="95250"/>
                <wp:wrapNone/>
                <wp:docPr id="1674941692" name="Speech Bubble: 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457200"/>
                        </a:xfrm>
                        <a:prstGeom prst="wedgeEllipse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8F9513" w14:textId="77777777" w:rsidR="00965F54" w:rsidRDefault="00965F54" w:rsidP="00965F54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EEDF6" id="Speech Bubble: Oval 15" o:spid="_x0000_s1030" type="#_x0000_t63" alt="&quot;&quot;" style="position:absolute;left:0;text-align:left;margin-left:66.75pt;margin-top:10.5pt;width:59.25pt;height:36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" adj="6300,24300" filled="f" strokecolor="#09101d [484]" strokeweight="1pt">
                <v:textbox>
                  <w:txbxContent>
                    <w:p w14:paraId="708F9513" w14:textId="77777777" w:rsidR="00965F54" w:rsidRDefault="00965F54" w:rsidP="00965F54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23CE071" wp14:editId="0F43E017">
                <wp:simplePos x="0" y="0"/>
                <wp:positionH relativeFrom="column">
                  <wp:posOffset>-9525</wp:posOffset>
                </wp:positionH>
                <wp:positionV relativeFrom="paragraph">
                  <wp:posOffset>133350</wp:posOffset>
                </wp:positionV>
                <wp:extent cx="752475" cy="457200"/>
                <wp:effectExtent l="19050" t="19050" r="47625" b="95250"/>
                <wp:wrapNone/>
                <wp:docPr id="888653725" name="Speech Bubble: 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52475" cy="457200"/>
                        </a:xfrm>
                        <a:prstGeom prst="wedgeEllipseCallou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ABA535" w14:textId="77777777" w:rsidR="00965F54" w:rsidRDefault="00965F54" w:rsidP="00965F54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3CE071" id="_x0000_s1031" type="#_x0000_t63" alt="&quot;&quot;" style="position:absolute;left:0;text-align:left;margin-left:-.75pt;margin-top:10.5pt;width:59.25pt;height:36pt;flip:x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" adj="6300,24300" filled="f" strokecolor="#172c51" strokeweight="1pt">
                <v:textbox>
                  <w:txbxContent>
                    <w:p w14:paraId="57ABA535" w14:textId="77777777" w:rsidR="00965F54" w:rsidRDefault="00965F54" w:rsidP="00965F54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02AD80FA" wp14:editId="39F87CD7">
                <wp:simplePos x="0" y="0"/>
                <wp:positionH relativeFrom="column">
                  <wp:posOffset>971550</wp:posOffset>
                </wp:positionH>
                <wp:positionV relativeFrom="paragraph">
                  <wp:posOffset>238125</wp:posOffset>
                </wp:positionV>
                <wp:extent cx="295275" cy="266700"/>
                <wp:effectExtent l="19050" t="0" r="28575" b="0"/>
                <wp:wrapNone/>
                <wp:docPr id="485727355" name="Heart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06C05" id="Heart 16" o:spid="_x0000_s1026" alt="&quot;&quot;" style="position:absolute;margin-left:76.5pt;margin-top:18.75pt;width:23.25pt;height:21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52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" path="m147638,66675v61515,-155575,301426,,,200025c-153789,66675,86122,-88900,147638,66675xe" fillcolor="red" stroked="f" strokeweight="1pt">
                <v:stroke joinstyle="miter"/>
                <v:path arrowok="t" o:connecttype="custom" o:connectlocs="147638,66675;147638,266700;147638,66675" o:connectangles="0,0,0"/>
              </v:shape>
            </w:pict>
          </mc:Fallback>
        </mc:AlternateContent>
      </w: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31571E8E" wp14:editId="0CDA1D93">
                <wp:simplePos x="0" y="0"/>
                <wp:positionH relativeFrom="column">
                  <wp:posOffset>123825</wp:posOffset>
                </wp:positionH>
                <wp:positionV relativeFrom="paragraph">
                  <wp:posOffset>238125</wp:posOffset>
                </wp:positionV>
                <wp:extent cx="295275" cy="266700"/>
                <wp:effectExtent l="19050" t="0" r="28575" b="0"/>
                <wp:wrapNone/>
                <wp:docPr id="2140640863" name="Heart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E1F26" id="Heart 16" o:spid="_x0000_s1026" alt="&quot;&quot;" style="position:absolute;margin-left:9.75pt;margin-top:18.75pt;width:23.25pt;height:21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52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" path="m147638,66675v61515,-155575,301426,,,200025c-153789,66675,86122,-88900,147638,66675xe" fillcolor="red" stroked="f" strokeweight="1pt">
                <v:stroke joinstyle="miter"/>
                <v:path arrowok="t" o:connecttype="custom" o:connectlocs="147638,66675;147638,266700;147638,66675" o:connectangles="0,0,0"/>
              </v:shape>
            </w:pict>
          </mc:Fallback>
        </mc:AlternateContent>
      </w: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2103680" behindDoc="0" locked="0" layoutInCell="1" allowOverlap="1" wp14:anchorId="27DA516B" wp14:editId="26AD3F3C">
            <wp:simplePos x="0" y="0"/>
            <wp:positionH relativeFrom="column">
              <wp:posOffset>419100</wp:posOffset>
            </wp:positionH>
            <wp:positionV relativeFrom="paragraph">
              <wp:posOffset>266700</wp:posOffset>
            </wp:positionV>
            <wp:extent cx="238125" cy="238125"/>
            <wp:effectExtent l="0" t="0" r="9525" b="9525"/>
            <wp:wrapNone/>
            <wp:docPr id="78173924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3924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5E0FE270" wp14:editId="53CD636F">
                <wp:simplePos x="0" y="0"/>
                <wp:positionH relativeFrom="column">
                  <wp:posOffset>1247775</wp:posOffset>
                </wp:positionH>
                <wp:positionV relativeFrom="paragraph">
                  <wp:posOffset>247650</wp:posOffset>
                </wp:positionV>
                <wp:extent cx="304800" cy="295275"/>
                <wp:effectExtent l="0" t="0" r="0" b="0"/>
                <wp:wrapNone/>
                <wp:docPr id="614981661" name="Multiplication Sign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95275"/>
                        </a:xfrm>
                        <a:prstGeom prst="mathMultiply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2F6AF" id="Multiplication Sign 17" o:spid="_x0000_s1026" alt="&quot;&quot;" style="position:absolute;margin-left:98.25pt;margin-top:19.5pt;width:24pt;height:23.2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4800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" path="m49044,95858l97366,45977r55034,53314l207434,45977r48322,49881l202306,147638r53450,51779l207434,249298,152400,195984,97366,249298,49044,199417r53450,-51779l49044,95858xe" fillcolor="black [3213]" stroked="f" strokeweight="1pt">
                <v:stroke joinstyle="miter"/>
                <v:path arrowok="t" o:connecttype="custom" o:connectlocs="49044,95858;97366,45977;152400,99291;207434,45977;255756,95858;202306,147638;255756,199417;207434,249298;152400,195984;97366,249298;49044,199417;102494,147638;49044,95858" o:connectangles="0,0,0,0,0,0,0,0,0,0,0,0,0"/>
              </v:shape>
            </w:pict>
          </mc:Fallback>
        </mc:AlternateContent>
      </w:r>
      <w:r w:rsidR="00CF1017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20DB179B" wp14:editId="68ECBFF9">
                <wp:simplePos x="0" y="0"/>
                <wp:positionH relativeFrom="margin">
                  <wp:posOffset>2143125</wp:posOffset>
                </wp:positionH>
                <wp:positionV relativeFrom="paragraph">
                  <wp:posOffset>-19050</wp:posOffset>
                </wp:positionV>
                <wp:extent cx="3716655" cy="6543675"/>
                <wp:effectExtent l="0" t="0" r="0" b="9525"/>
                <wp:wrapNone/>
                <wp:docPr id="578375882" name="Rectangle 5783758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655" cy="65436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2AA50" id="Rectangle 578375882" o:spid="_x0000_s1026" alt="&quot;&quot;" style="position:absolute;margin-left:168.75pt;margin-top:-1.5pt;width:292.65pt;height:515.25pt;z-index:-25131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  <w:r w:rsidR="006E50A1" w:rsidRPr="003E2BA4">
        <w:rPr>
          <w:b/>
          <w:bCs/>
        </w:rPr>
        <w:t>Sexual orientation</w:t>
      </w:r>
      <w:r w:rsidR="006E50A1">
        <w:t xml:space="preserve"> is about the gender of the people you:</w:t>
      </w:r>
    </w:p>
    <w:p w14:paraId="262B7DDB" w14:textId="4AFE2914" w:rsidR="006E50A1" w:rsidRDefault="006E50A1" w:rsidP="006E50A1">
      <w:pPr>
        <w:pStyle w:val="Listtoplevel"/>
      </w:pPr>
      <w:r>
        <w:t>are attracted to</w:t>
      </w:r>
    </w:p>
    <w:p w14:paraId="3F5598CF" w14:textId="01B22933" w:rsidR="006E50A1" w:rsidRDefault="006E50A1" w:rsidP="006E50A1">
      <w:pPr>
        <w:pStyle w:val="Listtoplevel"/>
      </w:pPr>
      <w:r>
        <w:t>want to have sex with.</w:t>
      </w:r>
    </w:p>
    <w:p w14:paraId="33A81BBC" w14:textId="4D143814" w:rsidR="003E2BA4" w:rsidRDefault="009D3E70" w:rsidP="003E2BA4">
      <w:r w:rsidRPr="009D3E70">
        <w:rPr>
          <w:noProof/>
        </w:rPr>
        <w:drawing>
          <wp:anchor distT="0" distB="0" distL="114300" distR="114300" simplePos="0" relativeHeight="252584960" behindDoc="0" locked="0" layoutInCell="1" allowOverlap="1" wp14:anchorId="6C531E12" wp14:editId="7A7C0918">
            <wp:simplePos x="0" y="0"/>
            <wp:positionH relativeFrom="column">
              <wp:posOffset>-9525</wp:posOffset>
            </wp:positionH>
            <wp:positionV relativeFrom="paragraph">
              <wp:posOffset>75565</wp:posOffset>
            </wp:positionV>
            <wp:extent cx="1709969" cy="2266950"/>
            <wp:effectExtent l="0" t="0" r="5080" b="0"/>
            <wp:wrapNone/>
            <wp:docPr id="1215116292" name="Picture 23" descr="A couple of women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116292" name="Picture 23" descr="A couple of women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457" cy="227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3A1D9" w14:textId="003FE14E" w:rsidR="003E2BA4" w:rsidRDefault="003E2BA4" w:rsidP="003E2BA4"/>
    <w:p w14:paraId="5E430D11" w14:textId="32DE86AB" w:rsidR="003E2BA4" w:rsidRDefault="003E2BA4" w:rsidP="003E2BA4">
      <w:r>
        <w:t>Some sexual orientations are:</w:t>
      </w:r>
    </w:p>
    <w:p w14:paraId="2F639EA0" w14:textId="4DD83084" w:rsidR="003E2BA4" w:rsidRDefault="003E2BA4" w:rsidP="003E2BA4">
      <w:pPr>
        <w:pStyle w:val="Listtoplevel"/>
      </w:pPr>
      <w:r>
        <w:t xml:space="preserve">gay </w:t>
      </w:r>
      <w:r w:rsidR="0013536E">
        <w:t xml:space="preserve">/ lesbian </w:t>
      </w:r>
      <w:r>
        <w:t>– being attracted to people who are the same gender as you</w:t>
      </w:r>
    </w:p>
    <w:p w14:paraId="760649EF" w14:textId="4FAF7667" w:rsidR="00CF1017" w:rsidRDefault="009D3E70" w:rsidP="003E2BA4">
      <w:pPr>
        <w:pStyle w:val="Listtoplevel"/>
      </w:pPr>
      <w:r w:rsidRPr="009D3E70">
        <w:drawing>
          <wp:anchor distT="0" distB="0" distL="114300" distR="114300" simplePos="0" relativeHeight="252587008" behindDoc="0" locked="0" layoutInCell="1" allowOverlap="1" wp14:anchorId="6627AF47" wp14:editId="195E2A2F">
            <wp:simplePos x="0" y="0"/>
            <wp:positionH relativeFrom="column">
              <wp:posOffset>-36195</wp:posOffset>
            </wp:positionH>
            <wp:positionV relativeFrom="paragraph">
              <wp:posOffset>614680</wp:posOffset>
            </wp:positionV>
            <wp:extent cx="1990725" cy="1449705"/>
            <wp:effectExtent l="0" t="0" r="9525" b="0"/>
            <wp:wrapNone/>
            <wp:docPr id="9739822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8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BA4">
        <w:t>bisexual – being attracted to more than one gender</w:t>
      </w:r>
    </w:p>
    <w:p w14:paraId="61847A4E" w14:textId="5F976FF8" w:rsidR="003E2BA4" w:rsidRDefault="00CF1017" w:rsidP="003E2BA4">
      <w:pPr>
        <w:pStyle w:val="Listtoplevel"/>
      </w:pPr>
      <w:r>
        <w:t>asexual – not being attracted to anyone</w:t>
      </w:r>
      <w:r w:rsidR="003E2BA4">
        <w:t>.</w:t>
      </w:r>
    </w:p>
    <w:p w14:paraId="46EF1F6A" w14:textId="7D56AB1F" w:rsidR="006E50A1" w:rsidRDefault="006E50A1" w:rsidP="006E50A1"/>
    <w:p w14:paraId="65A8B91D" w14:textId="34454917" w:rsidR="006904F0" w:rsidRDefault="006904F0">
      <w:pPr>
        <w:spacing w:line="240" w:lineRule="auto"/>
        <w:ind w:left="0"/>
      </w:pPr>
      <w:r>
        <w:br w:type="page"/>
      </w:r>
    </w:p>
    <w:p w14:paraId="61750990" w14:textId="3C9817D4" w:rsidR="00622761" w:rsidRDefault="009B3234" w:rsidP="00622761">
      <w:r w:rsidRPr="009D39EB">
        <w:rPr>
          <w:noProof/>
        </w:rPr>
        <w:drawing>
          <wp:anchor distT="0" distB="0" distL="114300" distR="114300" simplePos="0" relativeHeight="252110848" behindDoc="0" locked="0" layoutInCell="1" allowOverlap="1" wp14:anchorId="61BCA096" wp14:editId="77A06734">
            <wp:simplePos x="0" y="0"/>
            <wp:positionH relativeFrom="margin">
              <wp:posOffset>0</wp:posOffset>
            </wp:positionH>
            <wp:positionV relativeFrom="paragraph">
              <wp:posOffset>61595</wp:posOffset>
            </wp:positionV>
            <wp:extent cx="1763653" cy="1504950"/>
            <wp:effectExtent l="0" t="0" r="8255" b="0"/>
            <wp:wrapNone/>
            <wp:docPr id="171652363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2363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653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F0">
        <w:t xml:space="preserve">Rainbow people sometimes experience </w:t>
      </w:r>
      <w:r w:rsidR="006904F0" w:rsidRPr="006904F0">
        <w:t>discrimination</w:t>
      </w:r>
      <w:r w:rsidR="006904F0">
        <w:t xml:space="preserve"> against them like:</w:t>
      </w:r>
    </w:p>
    <w:p w14:paraId="64D05338" w14:textId="391012E7" w:rsidR="006904F0" w:rsidRDefault="006904F0" w:rsidP="006904F0">
      <w:pPr>
        <w:pStyle w:val="Listtoplevel"/>
      </w:pPr>
      <w:r>
        <w:t>violence</w:t>
      </w:r>
    </w:p>
    <w:p w14:paraId="65B649FE" w14:textId="38B1E729" w:rsidR="006904F0" w:rsidRPr="006904F0" w:rsidRDefault="009B3234" w:rsidP="006904F0">
      <w:pPr>
        <w:pStyle w:val="Listtoplevel"/>
        <w:rPr>
          <w:b/>
          <w:bCs/>
        </w:rPr>
      </w:pPr>
      <w:r w:rsidRPr="009D39EB">
        <w:drawing>
          <wp:anchor distT="0" distB="0" distL="114300" distR="114300" simplePos="0" relativeHeight="252112896" behindDoc="0" locked="0" layoutInCell="1" allowOverlap="1" wp14:anchorId="70F0E37F" wp14:editId="5FA44095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1343025" cy="1849605"/>
            <wp:effectExtent l="0" t="0" r="0" b="0"/>
            <wp:wrapNone/>
            <wp:docPr id="161146892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6892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69" cy="185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F0" w:rsidRPr="006904F0">
        <w:rPr>
          <w:b/>
          <w:bCs/>
        </w:rPr>
        <w:t>hate speech</w:t>
      </w:r>
    </w:p>
    <w:p w14:paraId="14E0D18F" w14:textId="72796EC3" w:rsidR="006904F0" w:rsidRDefault="006904F0" w:rsidP="006904F0">
      <w:pPr>
        <w:pStyle w:val="Listtoplevel"/>
      </w:pPr>
      <w:r>
        <w:t>laws against them</w:t>
      </w:r>
    </w:p>
    <w:p w14:paraId="550FC5D9" w14:textId="52C2AAA3" w:rsidR="006904F0" w:rsidRDefault="006904F0" w:rsidP="001F4698">
      <w:pPr>
        <w:pStyle w:val="Listtoplevel"/>
      </w:pPr>
      <w:r>
        <w:t>being treated unfairly at work</w:t>
      </w:r>
    </w:p>
    <w:p w14:paraId="4D6CA312" w14:textId="1561DB5A" w:rsidR="006904F0" w:rsidRDefault="009B3234" w:rsidP="001F4698">
      <w:pPr>
        <w:pStyle w:val="Listtoplevel"/>
      </w:pPr>
      <w:r w:rsidRPr="009D39EB">
        <w:drawing>
          <wp:anchor distT="0" distB="0" distL="114300" distR="114300" simplePos="0" relativeHeight="252114944" behindDoc="0" locked="0" layoutInCell="1" allowOverlap="1" wp14:anchorId="6D9B41CF" wp14:editId="3B4E765C">
            <wp:simplePos x="0" y="0"/>
            <wp:positionH relativeFrom="margin">
              <wp:align>left</wp:align>
            </wp:positionH>
            <wp:positionV relativeFrom="paragraph">
              <wp:posOffset>544195</wp:posOffset>
            </wp:positionV>
            <wp:extent cx="1612942" cy="1581150"/>
            <wp:effectExtent l="0" t="0" r="6350" b="0"/>
            <wp:wrapNone/>
            <wp:docPr id="3429884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9884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63" cy="158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F0">
        <w:t>being treated unfairly where they live like by:</w:t>
      </w:r>
    </w:p>
    <w:p w14:paraId="78A9E0A7" w14:textId="77777777" w:rsidR="006904F0" w:rsidRDefault="006904F0" w:rsidP="006904F0">
      <w:pPr>
        <w:pStyle w:val="Listsecondlevel"/>
      </w:pPr>
      <w:r>
        <w:t>their family</w:t>
      </w:r>
    </w:p>
    <w:p w14:paraId="1B1D8505" w14:textId="7C07FFE6" w:rsidR="006904F0" w:rsidRPr="006904F0" w:rsidRDefault="006904F0" w:rsidP="006904F0">
      <w:pPr>
        <w:pStyle w:val="Listsecondlevel"/>
      </w:pPr>
      <w:r>
        <w:t>a landlord</w:t>
      </w:r>
      <w:r w:rsidR="008357FB">
        <w:t>.</w:t>
      </w:r>
    </w:p>
    <w:p w14:paraId="399056C6" w14:textId="77777777" w:rsidR="006904F0" w:rsidRDefault="006904F0" w:rsidP="00622761"/>
    <w:p w14:paraId="3C40A671" w14:textId="4180C84A" w:rsidR="006904F0" w:rsidRDefault="006904F0" w:rsidP="00FB1DA3">
      <w:r>
        <w:br w:type="page"/>
      </w:r>
    </w:p>
    <w:p w14:paraId="1682E123" w14:textId="0A578904" w:rsidR="006904F0" w:rsidRDefault="009B3234" w:rsidP="006904F0">
      <w:r w:rsidRPr="009D39EB">
        <w:rPr>
          <w:noProof/>
        </w:rPr>
        <w:drawing>
          <wp:anchor distT="0" distB="0" distL="114300" distR="114300" simplePos="0" relativeHeight="252116992" behindDoc="0" locked="0" layoutInCell="1" allowOverlap="1" wp14:anchorId="5B3017EC" wp14:editId="4C1F8648">
            <wp:simplePos x="0" y="0"/>
            <wp:positionH relativeFrom="margin">
              <wp:align>left</wp:align>
            </wp:positionH>
            <wp:positionV relativeFrom="paragraph">
              <wp:posOffset>-85725</wp:posOffset>
            </wp:positionV>
            <wp:extent cx="1628775" cy="1305056"/>
            <wp:effectExtent l="0" t="0" r="0" b="9525"/>
            <wp:wrapNone/>
            <wp:docPr id="72829280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9280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30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F0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 wp14:anchorId="44E4ABDC" wp14:editId="5D8D947D">
                <wp:simplePos x="0" y="0"/>
                <wp:positionH relativeFrom="margin">
                  <wp:posOffset>2266950</wp:posOffset>
                </wp:positionH>
                <wp:positionV relativeFrom="paragraph">
                  <wp:posOffset>-85725</wp:posOffset>
                </wp:positionV>
                <wp:extent cx="3535901" cy="2800350"/>
                <wp:effectExtent l="0" t="0" r="7620" b="0"/>
                <wp:wrapNone/>
                <wp:docPr id="1792725402" name="Rectangle 17927254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901" cy="28003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C07FA" id="Rectangle 1792725402" o:spid="_x0000_s1026" alt="&quot;&quot;" style="position:absolute;margin-left:178.5pt;margin-top:-6.75pt;width:278.4pt;height:220.5pt;z-index:-25130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  <w:r w:rsidR="006904F0" w:rsidRPr="006904F0">
        <w:rPr>
          <w:b/>
          <w:bCs/>
        </w:rPr>
        <w:t>Hate speech</w:t>
      </w:r>
      <w:r w:rsidR="006904F0">
        <w:t xml:space="preserve"> is bad / wrong things said about a: </w:t>
      </w:r>
    </w:p>
    <w:p w14:paraId="46F755E0" w14:textId="1D8328E4" w:rsidR="006904F0" w:rsidRDefault="006904F0" w:rsidP="006904F0">
      <w:pPr>
        <w:pStyle w:val="Listtoplevel"/>
      </w:pPr>
      <w:r>
        <w:t xml:space="preserve">person </w:t>
      </w:r>
    </w:p>
    <w:p w14:paraId="1EB4E9E7" w14:textId="288658A7" w:rsidR="006904F0" w:rsidRDefault="009B3234" w:rsidP="006904F0">
      <w:pPr>
        <w:pStyle w:val="Listtoplevel"/>
        <w:numPr>
          <w:ilvl w:val="0"/>
          <w:numId w:val="0"/>
        </w:numPr>
        <w:ind w:left="4253"/>
      </w:pPr>
      <w:r w:rsidRPr="009D39EB">
        <w:drawing>
          <wp:anchor distT="0" distB="0" distL="114300" distR="114300" simplePos="0" relativeHeight="252119040" behindDoc="0" locked="0" layoutInCell="1" allowOverlap="1" wp14:anchorId="4503D91B" wp14:editId="706F5058">
            <wp:simplePos x="0" y="0"/>
            <wp:positionH relativeFrom="margin">
              <wp:posOffset>-9525</wp:posOffset>
            </wp:positionH>
            <wp:positionV relativeFrom="paragraph">
              <wp:posOffset>96520</wp:posOffset>
            </wp:positionV>
            <wp:extent cx="1657350" cy="1376723"/>
            <wp:effectExtent l="0" t="0" r="0" b="0"/>
            <wp:wrapNone/>
            <wp:docPr id="31134582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4582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37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4F0">
        <w:t xml:space="preserve">or </w:t>
      </w:r>
    </w:p>
    <w:p w14:paraId="06322716" w14:textId="19A65FC6" w:rsidR="006904F0" w:rsidRDefault="006904F0" w:rsidP="006904F0">
      <w:pPr>
        <w:pStyle w:val="Listtoplevel"/>
      </w:pPr>
      <w:r>
        <w:t>group of people.</w:t>
      </w:r>
    </w:p>
    <w:p w14:paraId="0803ADAC" w14:textId="77777777" w:rsidR="006904F0" w:rsidRDefault="006904F0" w:rsidP="006904F0"/>
    <w:p w14:paraId="017A60E3" w14:textId="77777777" w:rsidR="00FB1DA3" w:rsidRDefault="00FB1DA3" w:rsidP="00FB1DA3"/>
    <w:p w14:paraId="4EE393BE" w14:textId="4FDAF0D1" w:rsidR="00FB1DA3" w:rsidRDefault="00FB1DA3" w:rsidP="00FB1DA3">
      <w:r>
        <w:t>You can find out what your rights are as a rainbow person from places like:</w:t>
      </w:r>
    </w:p>
    <w:p w14:paraId="0BA7D178" w14:textId="2EDCA768" w:rsidR="00FB1DA3" w:rsidRDefault="00A639C5" w:rsidP="00FB1DA3">
      <w:pPr>
        <w:pStyle w:val="Listtoplevel"/>
      </w:pPr>
      <w:r w:rsidRPr="009D39EB">
        <w:drawing>
          <wp:anchor distT="0" distB="0" distL="114300" distR="114300" simplePos="0" relativeHeight="252121088" behindDoc="0" locked="0" layoutInCell="1" allowOverlap="1" wp14:anchorId="119F2D34" wp14:editId="796A3827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2024218" cy="276225"/>
            <wp:effectExtent l="0" t="0" r="0" b="0"/>
            <wp:wrapNone/>
            <wp:docPr id="115915104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5104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218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AE2">
        <w:t xml:space="preserve">the </w:t>
      </w:r>
      <w:r w:rsidR="00FB1DA3">
        <w:t>Human Rights Commission</w:t>
      </w:r>
    </w:p>
    <w:p w14:paraId="5DB2657D" w14:textId="0C2627CA" w:rsidR="00FB1DA3" w:rsidRDefault="00A639C5" w:rsidP="00FB1DA3">
      <w:pPr>
        <w:pStyle w:val="Listtoplevel"/>
      </w:pPr>
      <w:r w:rsidRPr="009D39EB">
        <w:drawing>
          <wp:anchor distT="0" distB="0" distL="114300" distR="114300" simplePos="0" relativeHeight="252530688" behindDoc="0" locked="0" layoutInCell="1" allowOverlap="1" wp14:anchorId="7A3491A6" wp14:editId="35F00BDC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1495425" cy="1495425"/>
            <wp:effectExtent l="0" t="0" r="9525" b="0"/>
            <wp:wrapNone/>
            <wp:docPr id="46861093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1093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DA3">
        <w:t>Rainbow Rights</w:t>
      </w:r>
      <w:r w:rsidR="00782A67">
        <w:t xml:space="preserve"> in Aotearoa</w:t>
      </w:r>
      <w:r w:rsidR="00FB1DA3">
        <w:t>.</w:t>
      </w:r>
    </w:p>
    <w:p w14:paraId="70CA2D55" w14:textId="7803BAF2" w:rsidR="00FB1DA3" w:rsidRDefault="00FB1DA3" w:rsidP="00FB1DA3"/>
    <w:p w14:paraId="22C74032" w14:textId="180F06FD" w:rsidR="00782A67" w:rsidRDefault="00782A67">
      <w:pPr>
        <w:spacing w:line="240" w:lineRule="auto"/>
        <w:ind w:left="0"/>
      </w:pPr>
      <w:r>
        <w:br w:type="page"/>
      </w:r>
    </w:p>
    <w:p w14:paraId="138BCC83" w14:textId="014C83FE" w:rsidR="00FB1DA3" w:rsidRDefault="009B3234" w:rsidP="00782A67">
      <w:pPr>
        <w:pStyle w:val="Heading2"/>
      </w:pPr>
      <w:bookmarkStart w:id="5" w:name="_Toc181692089"/>
      <w:r w:rsidRPr="009D39EB">
        <w:rPr>
          <w:noProof/>
        </w:rPr>
        <w:drawing>
          <wp:anchor distT="0" distB="0" distL="114300" distR="114300" simplePos="0" relativeHeight="252123136" behindDoc="0" locked="0" layoutInCell="1" allowOverlap="1" wp14:anchorId="020BC74B" wp14:editId="7AF9177E">
            <wp:simplePos x="0" y="0"/>
            <wp:positionH relativeFrom="margin">
              <wp:posOffset>0</wp:posOffset>
            </wp:positionH>
            <wp:positionV relativeFrom="paragraph">
              <wp:posOffset>20320</wp:posOffset>
            </wp:positionV>
            <wp:extent cx="2023745" cy="276225"/>
            <wp:effectExtent l="0" t="0" r="0" b="9525"/>
            <wp:wrapNone/>
            <wp:docPr id="26538122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5104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AE2">
        <w:t xml:space="preserve">The </w:t>
      </w:r>
      <w:r w:rsidR="00782A67">
        <w:t>Human Rights Commission</w:t>
      </w:r>
      <w:bookmarkEnd w:id="5"/>
    </w:p>
    <w:p w14:paraId="441B5B37" w14:textId="7029F9E7" w:rsidR="00782A67" w:rsidRDefault="009B3234" w:rsidP="00FB1DA3">
      <w:r w:rsidRPr="009D39EB">
        <w:rPr>
          <w:noProof/>
        </w:rPr>
        <w:drawing>
          <wp:anchor distT="0" distB="0" distL="114300" distR="114300" simplePos="0" relativeHeight="252125184" behindDoc="0" locked="0" layoutInCell="1" allowOverlap="1" wp14:anchorId="4C4FCFBE" wp14:editId="41072932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1257300" cy="1731091"/>
            <wp:effectExtent l="0" t="0" r="0" b="2540"/>
            <wp:wrapNone/>
            <wp:docPr id="13244982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6892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3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28056" w14:textId="0C6740B4" w:rsidR="006904F0" w:rsidRDefault="00FB1DA3" w:rsidP="006904F0">
      <w:r>
        <w:t xml:space="preserve">The Human Rights Commission has information about the laws </w:t>
      </w:r>
      <w:r w:rsidR="00490852">
        <w:t>in Aotearoa New Zealand that have to do with:</w:t>
      </w:r>
    </w:p>
    <w:p w14:paraId="512F74D7" w14:textId="7CC5BD93" w:rsidR="00490852" w:rsidRDefault="009B3234" w:rsidP="00490852">
      <w:pPr>
        <w:pStyle w:val="Listtoplevel"/>
      </w:pPr>
      <w:r w:rsidRPr="009D39EB">
        <w:drawing>
          <wp:anchor distT="0" distB="0" distL="114300" distR="114300" simplePos="0" relativeHeight="252127232" behindDoc="0" locked="0" layoutInCell="1" allowOverlap="1" wp14:anchorId="4F6B5B23" wp14:editId="4AC436B5">
            <wp:simplePos x="0" y="0"/>
            <wp:positionH relativeFrom="margin">
              <wp:posOffset>0</wp:posOffset>
            </wp:positionH>
            <wp:positionV relativeFrom="paragraph">
              <wp:posOffset>116205</wp:posOffset>
            </wp:positionV>
            <wp:extent cx="1345669" cy="1345669"/>
            <wp:effectExtent l="0" t="0" r="6985" b="0"/>
            <wp:wrapNone/>
            <wp:docPr id="57292486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92486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69" cy="134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52">
        <w:t>gender identity</w:t>
      </w:r>
    </w:p>
    <w:p w14:paraId="2A0462FC" w14:textId="0477A370" w:rsidR="00490852" w:rsidRDefault="00490852" w:rsidP="00490852">
      <w:pPr>
        <w:pStyle w:val="Listtoplevel"/>
      </w:pPr>
      <w:r>
        <w:t>sexual orientation.</w:t>
      </w:r>
    </w:p>
    <w:p w14:paraId="21BB79BE" w14:textId="77777777" w:rsidR="00854B54" w:rsidRDefault="00854B54" w:rsidP="00622761"/>
    <w:p w14:paraId="4614C445" w14:textId="77777777" w:rsidR="00854B54" w:rsidRDefault="00854B54" w:rsidP="00622761"/>
    <w:p w14:paraId="5E27D147" w14:textId="7C407A33" w:rsidR="006904F0" w:rsidRDefault="009B3234" w:rsidP="00622761">
      <w:r w:rsidRPr="009D39EB">
        <w:rPr>
          <w:noProof/>
        </w:rPr>
        <w:drawing>
          <wp:anchor distT="0" distB="0" distL="114300" distR="114300" simplePos="0" relativeHeight="252129280" behindDoc="0" locked="0" layoutInCell="1" allowOverlap="1" wp14:anchorId="5323B8AB" wp14:editId="6473ABE6">
            <wp:simplePos x="0" y="0"/>
            <wp:positionH relativeFrom="margin">
              <wp:align>left</wp:align>
            </wp:positionH>
            <wp:positionV relativeFrom="paragraph">
              <wp:posOffset>56470</wp:posOffset>
            </wp:positionV>
            <wp:extent cx="1456660" cy="1895927"/>
            <wp:effectExtent l="0" t="0" r="0" b="0"/>
            <wp:wrapNone/>
            <wp:docPr id="191804413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04413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0" cy="189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52">
        <w:t>These laws include:</w:t>
      </w:r>
    </w:p>
    <w:p w14:paraId="6F09DCA0" w14:textId="4FAEB41C" w:rsidR="00490852" w:rsidRDefault="00490852" w:rsidP="00490852">
      <w:pPr>
        <w:pStyle w:val="Listtoplevel"/>
      </w:pPr>
      <w:r>
        <w:t>how you can get married as a rainbow person</w:t>
      </w:r>
    </w:p>
    <w:p w14:paraId="3D6FC639" w14:textId="0624F464" w:rsidR="00490852" w:rsidRPr="002511CB" w:rsidRDefault="00490852" w:rsidP="00490852">
      <w:pPr>
        <w:pStyle w:val="Listtoplevel"/>
      </w:pPr>
      <w:r>
        <w:t xml:space="preserve">how you can change your birth certificate if you are </w:t>
      </w:r>
      <w:r w:rsidRPr="00490852">
        <w:rPr>
          <w:b/>
          <w:bCs/>
        </w:rPr>
        <w:t>transgender</w:t>
      </w:r>
    </w:p>
    <w:p w14:paraId="6F29C096" w14:textId="52C048CA" w:rsidR="002511CB" w:rsidRDefault="009B3234" w:rsidP="00490852">
      <w:pPr>
        <w:pStyle w:val="Listtoplevel"/>
      </w:pPr>
      <w:r w:rsidRPr="009D39EB">
        <w:drawing>
          <wp:anchor distT="0" distB="0" distL="114300" distR="114300" simplePos="0" relativeHeight="252133376" behindDoc="0" locked="0" layoutInCell="1" allowOverlap="1" wp14:anchorId="418A43DE" wp14:editId="5A73E396">
            <wp:simplePos x="0" y="0"/>
            <wp:positionH relativeFrom="margin">
              <wp:posOffset>333374</wp:posOffset>
            </wp:positionH>
            <wp:positionV relativeFrom="paragraph">
              <wp:posOffset>682624</wp:posOffset>
            </wp:positionV>
            <wp:extent cx="714375" cy="714375"/>
            <wp:effectExtent l="0" t="0" r="0" b="9525"/>
            <wp:wrapNone/>
            <wp:docPr id="32449038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903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9EB">
        <w:drawing>
          <wp:anchor distT="0" distB="0" distL="114300" distR="114300" simplePos="0" relativeHeight="252131328" behindDoc="0" locked="0" layoutInCell="1" allowOverlap="1" wp14:anchorId="7137402E" wp14:editId="449670D8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1619250" cy="1619250"/>
            <wp:effectExtent l="0" t="0" r="0" b="0"/>
            <wp:wrapNone/>
            <wp:docPr id="26617578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757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374" cy="161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1CB" w:rsidRPr="002511CB">
        <w:t>making</w:t>
      </w:r>
      <w:r w:rsidR="002511CB">
        <w:rPr>
          <w:b/>
          <w:bCs/>
        </w:rPr>
        <w:t xml:space="preserve"> conversion practices </w:t>
      </w:r>
      <w:r w:rsidR="002511CB" w:rsidRPr="002511CB">
        <w:t>illegal</w:t>
      </w:r>
    </w:p>
    <w:p w14:paraId="0868459A" w14:textId="247F9E85" w:rsidR="00490852" w:rsidRDefault="00490852" w:rsidP="001F4698">
      <w:pPr>
        <w:pStyle w:val="Listtoplevel"/>
      </w:pPr>
      <w:r>
        <w:t>the Human Rights Act.</w:t>
      </w:r>
    </w:p>
    <w:p w14:paraId="61FCCA01" w14:textId="04127918" w:rsidR="00622761" w:rsidRDefault="00684415" w:rsidP="00622761">
      <w:r>
        <w:rPr>
          <w:rFonts w:cs="Arial"/>
          <w:b/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53BC3069" wp14:editId="2AEED885">
                <wp:simplePos x="0" y="0"/>
                <wp:positionH relativeFrom="column">
                  <wp:posOffset>-19050</wp:posOffset>
                </wp:positionH>
                <wp:positionV relativeFrom="paragraph">
                  <wp:posOffset>-85725</wp:posOffset>
                </wp:positionV>
                <wp:extent cx="1924050" cy="962025"/>
                <wp:effectExtent l="0" t="0" r="0" b="9525"/>
                <wp:wrapNone/>
                <wp:docPr id="133742041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4050" cy="962025"/>
                          <a:chOff x="0" y="0"/>
                          <a:chExt cx="2049780" cy="1047750"/>
                        </a:xfrm>
                      </wpg:grpSpPr>
                      <pic:pic xmlns:pic="http://schemas.openxmlformats.org/drawingml/2006/picture">
                        <pic:nvPicPr>
                          <pic:cNvPr id="1997290286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1038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598970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4925" y="9525"/>
                            <a:ext cx="744855" cy="103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551969" name="Arrow: Right 2"/>
                        <wps:cNvSpPr/>
                        <wps:spPr>
                          <a:xfrm>
                            <a:off x="876300" y="438150"/>
                            <a:ext cx="400050" cy="17145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E614BA" id="Group 28" o:spid="_x0000_s1026" style="position:absolute;margin-left:-1.5pt;margin-top:-6.75pt;width:151.5pt;height:75.75pt;z-index:252138496;mso-width-relative:margin;mso-height-relative:margin" coordsize="20497,10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">
                <v:shape id="Picture 10" o:spid="_x0000_s1027" type="#_x0000_t75" alt="&quot;&quot;" style="position:absolute;width:8629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">
                  <v:imagedata r:id="rId49" o:title=""/>
                </v:shape>
                <v:shape id="Picture 10" o:spid="_x0000_s1028" type="#_x0000_t75" alt="&quot;&quot;" style="position:absolute;left:13049;top:95;width:7448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">
                  <v:imagedata r:id="rId50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" o:spid="_x0000_s1029" type="#_x0000_t13" style="position:absolute;left:8763;top:4381;width:4000;height:1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" adj="16971" fillcolor="#4472c4 [3204]" strokecolor="#09101d [484]" strokeweight="1pt"/>
              </v:group>
            </w:pict>
          </mc:Fallback>
        </mc:AlternateContent>
      </w:r>
      <w:r w:rsidR="00490852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2714DCA0" wp14:editId="1B8661DE">
                <wp:simplePos x="0" y="0"/>
                <wp:positionH relativeFrom="margin">
                  <wp:posOffset>2238375</wp:posOffset>
                </wp:positionH>
                <wp:positionV relativeFrom="paragraph">
                  <wp:posOffset>-47625</wp:posOffset>
                </wp:positionV>
                <wp:extent cx="3535901" cy="2486025"/>
                <wp:effectExtent l="0" t="0" r="7620" b="9525"/>
                <wp:wrapNone/>
                <wp:docPr id="807006076" name="Rectangle 807006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901" cy="24860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D9B63A" id="Rectangle 807006076" o:spid="_x0000_s1026" alt="&quot;&quot;" style="position:absolute;margin-left:176.25pt;margin-top:-3.75pt;width:278.4pt;height:195.75pt;z-index:-25130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  <w:r w:rsidR="00490852" w:rsidRPr="00490852">
        <w:rPr>
          <w:b/>
          <w:bCs/>
        </w:rPr>
        <w:t>Transgender</w:t>
      </w:r>
      <w:r w:rsidR="00490852">
        <w:t xml:space="preserve"> is a word for a person with a gender that is different from the gender they were given at birth.  </w:t>
      </w:r>
    </w:p>
    <w:p w14:paraId="2AE88CB4" w14:textId="167DF9C1" w:rsidR="00490852" w:rsidRDefault="00684415" w:rsidP="00622761"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140544" behindDoc="0" locked="0" layoutInCell="1" allowOverlap="1" wp14:anchorId="59DF9A60" wp14:editId="27F536CB">
            <wp:simplePos x="0" y="0"/>
            <wp:positionH relativeFrom="margin">
              <wp:align>left</wp:align>
            </wp:positionH>
            <wp:positionV relativeFrom="page">
              <wp:posOffset>2257425</wp:posOffset>
            </wp:positionV>
            <wp:extent cx="1666875" cy="1000124"/>
            <wp:effectExtent l="19050" t="19050" r="9525" b="10160"/>
            <wp:wrapNone/>
            <wp:docPr id="114976182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6182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0001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F910F" w14:textId="24ACDBEE" w:rsidR="00490852" w:rsidRDefault="00490852" w:rsidP="00622761"/>
    <w:p w14:paraId="5A7EFEE7" w14:textId="74A095E8" w:rsidR="00490852" w:rsidRDefault="00490852" w:rsidP="00622761">
      <w:r>
        <w:t xml:space="preserve">Sometimes the word transgender is shortened to trans. </w:t>
      </w:r>
    </w:p>
    <w:p w14:paraId="39DE6965" w14:textId="5A83B780" w:rsidR="00622761" w:rsidRDefault="00622761" w:rsidP="00622761"/>
    <w:p w14:paraId="4F607CD7" w14:textId="39A95B34" w:rsidR="002511CB" w:rsidRDefault="00971BF7" w:rsidP="00622761">
      <w:r w:rsidRPr="002511CB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13B9D8CC" wp14:editId="0D654F0E">
                <wp:simplePos x="0" y="0"/>
                <wp:positionH relativeFrom="margin">
                  <wp:posOffset>2219325</wp:posOffset>
                </wp:positionH>
                <wp:positionV relativeFrom="paragraph">
                  <wp:posOffset>320040</wp:posOffset>
                </wp:positionV>
                <wp:extent cx="3592830" cy="2390775"/>
                <wp:effectExtent l="0" t="0" r="7620" b="9525"/>
                <wp:wrapNone/>
                <wp:docPr id="530312816" name="Rectangle 5303128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0" cy="23907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BA567F" id="Rectangle 530312816" o:spid="_x0000_s1026" alt="&quot;&quot;" style="position:absolute;margin-left:174.75pt;margin-top:25.2pt;width:282.9pt;height:188.25pt;z-index:-25130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</w:p>
    <w:p w14:paraId="03CE053B" w14:textId="5BDC9E14" w:rsidR="002511CB" w:rsidRDefault="00CF1017" w:rsidP="00622761"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142592" behindDoc="0" locked="0" layoutInCell="1" allowOverlap="1" wp14:anchorId="723EF196" wp14:editId="0543C05F">
            <wp:simplePos x="0" y="0"/>
            <wp:positionH relativeFrom="margin">
              <wp:align>left</wp:align>
            </wp:positionH>
            <wp:positionV relativeFrom="page">
              <wp:posOffset>4095750</wp:posOffset>
            </wp:positionV>
            <wp:extent cx="1409700" cy="2407614"/>
            <wp:effectExtent l="0" t="0" r="0" b="0"/>
            <wp:wrapNone/>
            <wp:docPr id="93661247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61247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128" cy="241176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542" w:rsidRPr="009D39EB">
        <w:rPr>
          <w:noProof/>
        </w:rPr>
        <w:drawing>
          <wp:anchor distT="0" distB="0" distL="114300" distR="114300" simplePos="0" relativeHeight="252144640" behindDoc="0" locked="0" layoutInCell="1" allowOverlap="1" wp14:anchorId="79F26E88" wp14:editId="1337BFF3">
            <wp:simplePos x="0" y="0"/>
            <wp:positionH relativeFrom="margin">
              <wp:posOffset>627321</wp:posOffset>
            </wp:positionH>
            <wp:positionV relativeFrom="paragraph">
              <wp:posOffset>875060</wp:posOffset>
            </wp:positionV>
            <wp:extent cx="850604" cy="850604"/>
            <wp:effectExtent l="0" t="0" r="0" b="6985"/>
            <wp:wrapNone/>
            <wp:docPr id="8503325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903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42" cy="85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1CB" w:rsidRPr="002511CB">
        <w:rPr>
          <w:b/>
          <w:bCs/>
        </w:rPr>
        <w:t>Conversion practices</w:t>
      </w:r>
      <w:r w:rsidR="002511CB">
        <w:t xml:space="preserve"> </w:t>
      </w:r>
      <w:proofErr w:type="gramStart"/>
      <w:r w:rsidR="002511CB">
        <w:t>are things that are</w:t>
      </w:r>
      <w:proofErr w:type="gramEnd"/>
      <w:r w:rsidR="002511CB">
        <w:t xml:space="preserve"> done to force a person to change their:</w:t>
      </w:r>
    </w:p>
    <w:p w14:paraId="3C49EB43" w14:textId="0DE11FE1" w:rsidR="002511CB" w:rsidRDefault="002511CB" w:rsidP="002511CB">
      <w:pPr>
        <w:pStyle w:val="Listtoplevel"/>
      </w:pPr>
      <w:r>
        <w:t>gender</w:t>
      </w:r>
    </w:p>
    <w:p w14:paraId="34FBE6EB" w14:textId="38C667E2" w:rsidR="002511CB" w:rsidRDefault="002511CB" w:rsidP="002511CB">
      <w:pPr>
        <w:pStyle w:val="Listtoplevel"/>
      </w:pPr>
      <w:r>
        <w:t xml:space="preserve">sexual orientation. </w:t>
      </w:r>
    </w:p>
    <w:p w14:paraId="24B3CC5A" w14:textId="77777777" w:rsidR="002511CB" w:rsidRDefault="002511CB" w:rsidP="002511CB"/>
    <w:p w14:paraId="3EF4D7EA" w14:textId="3D105956" w:rsidR="00A639C5" w:rsidRDefault="00A639C5">
      <w:pPr>
        <w:spacing w:line="240" w:lineRule="auto"/>
        <w:ind w:left="0"/>
      </w:pPr>
      <w:r>
        <w:br w:type="page"/>
      </w:r>
    </w:p>
    <w:p w14:paraId="740132A5" w14:textId="17413EBB" w:rsidR="002511CB" w:rsidRDefault="00684415" w:rsidP="002511CB">
      <w:r w:rsidRPr="00407FAF">
        <w:rPr>
          <w:noProof/>
        </w:rPr>
        <w:drawing>
          <wp:anchor distT="0" distB="0" distL="114300" distR="114300" simplePos="0" relativeHeight="252146688" behindDoc="0" locked="0" layoutInCell="1" allowOverlap="1" wp14:anchorId="404B82D8" wp14:editId="18A44007">
            <wp:simplePos x="0" y="0"/>
            <wp:positionH relativeFrom="margin">
              <wp:posOffset>-95250</wp:posOffset>
            </wp:positionH>
            <wp:positionV relativeFrom="paragraph">
              <wp:posOffset>9525</wp:posOffset>
            </wp:positionV>
            <wp:extent cx="1809750" cy="2606904"/>
            <wp:effectExtent l="19050" t="19050" r="19050" b="22225"/>
            <wp:wrapNone/>
            <wp:docPr id="107762536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2536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656" cy="26125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B54">
        <w:t>If you are a trans person y</w:t>
      </w:r>
      <w:r w:rsidR="002511CB">
        <w:t xml:space="preserve">ou can read about </w:t>
      </w:r>
      <w:r w:rsidR="00854B54">
        <w:t xml:space="preserve">your rights </w:t>
      </w:r>
      <w:r w:rsidR="002511CB">
        <w:t xml:space="preserve">in the Easy Read called </w:t>
      </w:r>
      <w:r w:rsidR="002511CB" w:rsidRPr="002511CB">
        <w:rPr>
          <w:b/>
          <w:bCs/>
        </w:rPr>
        <w:t>Trans rights are human rights</w:t>
      </w:r>
      <w:r w:rsidR="002511CB">
        <w:t>:</w:t>
      </w:r>
    </w:p>
    <w:p w14:paraId="6D00E3D7" w14:textId="77777777" w:rsidR="002511CB" w:rsidRDefault="002511CB" w:rsidP="002511CB"/>
    <w:p w14:paraId="51A27CCE" w14:textId="130F8A63" w:rsidR="00490852" w:rsidRPr="00EB03F9" w:rsidRDefault="00A639C5" w:rsidP="00622761">
      <w:pPr>
        <w:rPr>
          <w:b/>
          <w:bCs/>
          <w:color w:val="000000" w:themeColor="text1"/>
        </w:rPr>
      </w:pPr>
      <w:hyperlink r:id="rId54" w:history="1">
        <w:r w:rsidRPr="00EB03F9">
          <w:rPr>
            <w:rStyle w:val="Hyperlink"/>
            <w:b/>
            <w:bCs/>
            <w:color w:val="000000" w:themeColor="text1"/>
            <w:u w:val="none"/>
          </w:rPr>
          <w:t>www.peoplefirst.org.nz/</w:t>
        </w:r>
        <w:r w:rsidRPr="00EB03F9">
          <w:rPr>
            <w:rStyle w:val="Hyperlink"/>
            <w:b/>
            <w:bCs/>
            <w:color w:val="000000" w:themeColor="text1"/>
            <w:u w:val="none"/>
          </w:rPr>
          <w:br/>
          <w:t>easy-read-library/resource/</w:t>
        </w:r>
        <w:r w:rsidRPr="00EB03F9">
          <w:rPr>
            <w:rStyle w:val="Hyperlink"/>
            <w:b/>
            <w:bCs/>
            <w:color w:val="000000" w:themeColor="text1"/>
            <w:u w:val="none"/>
          </w:rPr>
          <w:br/>
          <w:t>trans-rights-are-human-rights</w:t>
        </w:r>
      </w:hyperlink>
    </w:p>
    <w:p w14:paraId="5D4ABCFE" w14:textId="77777777" w:rsidR="00A639C5" w:rsidRDefault="00A639C5" w:rsidP="00622761">
      <w:pPr>
        <w:rPr>
          <w:b/>
          <w:bCs/>
        </w:rPr>
      </w:pPr>
    </w:p>
    <w:p w14:paraId="5DB7E6CE" w14:textId="77777777" w:rsidR="00A639C5" w:rsidRPr="00A639C5" w:rsidRDefault="00A639C5" w:rsidP="00622761">
      <w:pPr>
        <w:rPr>
          <w:b/>
          <w:bCs/>
        </w:rPr>
      </w:pPr>
    </w:p>
    <w:p w14:paraId="60BE1545" w14:textId="788321F3" w:rsidR="00490852" w:rsidRDefault="00684415" w:rsidP="00622761">
      <w:r w:rsidRPr="00407FAF">
        <w:rPr>
          <w:noProof/>
        </w:rPr>
        <w:drawing>
          <wp:anchor distT="0" distB="0" distL="114300" distR="114300" simplePos="0" relativeHeight="252148736" behindDoc="0" locked="0" layoutInCell="1" allowOverlap="1" wp14:anchorId="6EB62A4B" wp14:editId="08D49E3C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866731" cy="1943100"/>
            <wp:effectExtent l="0" t="0" r="635" b="0"/>
            <wp:wrapNone/>
            <wp:docPr id="8230126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082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618" cy="195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52">
        <w:t xml:space="preserve">You can find out more about </w:t>
      </w:r>
      <w:r w:rsidR="002511CB">
        <w:t xml:space="preserve">all </w:t>
      </w:r>
      <w:r w:rsidR="00490852">
        <w:t xml:space="preserve">your rights as a rainbow person at the Human Rights Commission </w:t>
      </w:r>
      <w:r w:rsidR="00490852" w:rsidRPr="002511CB">
        <w:rPr>
          <w:b/>
          <w:bCs/>
        </w:rPr>
        <w:t>website</w:t>
      </w:r>
      <w:r w:rsidR="00490852">
        <w:t>:</w:t>
      </w:r>
    </w:p>
    <w:p w14:paraId="4650E4D2" w14:textId="77777777" w:rsidR="00490852" w:rsidRDefault="00490852" w:rsidP="00622761"/>
    <w:p w14:paraId="1A5C3893" w14:textId="15F3FA9F" w:rsidR="00490852" w:rsidRPr="000A5F35" w:rsidRDefault="000A5F35" w:rsidP="00622761">
      <w:pPr>
        <w:rPr>
          <w:b/>
          <w:bCs/>
          <w:color w:val="000000" w:themeColor="text1"/>
        </w:rPr>
      </w:pPr>
      <w:hyperlink r:id="rId56" w:history="1">
        <w:r w:rsidRPr="000A5F35">
          <w:rPr>
            <w:rStyle w:val="Hyperlink"/>
            <w:b/>
            <w:bCs/>
            <w:color w:val="000000" w:themeColor="text1"/>
            <w:u w:val="none"/>
          </w:rPr>
          <w:t>www.tikatangata.org.nz/</w:t>
        </w:r>
        <w:r w:rsidRPr="000A5F35">
          <w:rPr>
            <w:rStyle w:val="Hyperlink"/>
            <w:b/>
            <w:bCs/>
            <w:color w:val="000000" w:themeColor="text1"/>
            <w:u w:val="none"/>
          </w:rPr>
          <w:br/>
          <w:t>human-rights-in-aotearoa/</w:t>
        </w:r>
        <w:r w:rsidRPr="000A5F35">
          <w:rPr>
            <w:rStyle w:val="Hyperlink"/>
            <w:b/>
            <w:bCs/>
            <w:color w:val="000000" w:themeColor="text1"/>
            <w:u w:val="none"/>
          </w:rPr>
          <w:br/>
          <w:t>rights-of-sexual-and-gender-minorities</w:t>
        </w:r>
      </w:hyperlink>
    </w:p>
    <w:p w14:paraId="247E2A26" w14:textId="7B7E5647" w:rsidR="00622761" w:rsidRDefault="00684415" w:rsidP="00622761">
      <w:r w:rsidRPr="00407FAF">
        <w:rPr>
          <w:noProof/>
        </w:rPr>
        <w:drawing>
          <wp:anchor distT="0" distB="0" distL="114300" distR="114300" simplePos="0" relativeHeight="252150784" behindDoc="0" locked="0" layoutInCell="1" allowOverlap="1" wp14:anchorId="31FA1EA6" wp14:editId="5FC70EBB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386840" cy="1776730"/>
            <wp:effectExtent l="0" t="0" r="3810" b="0"/>
            <wp:wrapNone/>
            <wp:docPr id="157093869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3869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AD69E" w14:textId="475AA525" w:rsidR="002511CB" w:rsidRDefault="002511CB" w:rsidP="00622761"/>
    <w:p w14:paraId="2BE9ACB6" w14:textId="29CCB24A" w:rsidR="002511CB" w:rsidRDefault="002511CB" w:rsidP="00622761">
      <w:r>
        <w:t>This website is not in Easy Read.</w:t>
      </w:r>
    </w:p>
    <w:p w14:paraId="3F4EE05F" w14:textId="77777777" w:rsidR="002511CB" w:rsidRDefault="002511CB" w:rsidP="00622761"/>
    <w:p w14:paraId="5B3EAD94" w14:textId="77777777" w:rsidR="008205FE" w:rsidRDefault="008205FE" w:rsidP="00622761"/>
    <w:p w14:paraId="708C32D6" w14:textId="77777777" w:rsidR="00A639C5" w:rsidRDefault="00A639C5" w:rsidP="00622761"/>
    <w:p w14:paraId="14AB9CDA" w14:textId="14173BE9" w:rsidR="00782A67" w:rsidRDefault="00684415" w:rsidP="00622761">
      <w:r w:rsidRPr="00407FAF">
        <w:rPr>
          <w:noProof/>
        </w:rPr>
        <w:drawing>
          <wp:anchor distT="0" distB="0" distL="114300" distR="114300" simplePos="0" relativeHeight="252152832" behindDoc="0" locked="0" layoutInCell="1" allowOverlap="1" wp14:anchorId="59E31D36" wp14:editId="728CF8D8">
            <wp:simplePos x="0" y="0"/>
            <wp:positionH relativeFrom="margin">
              <wp:align>left</wp:align>
            </wp:positionH>
            <wp:positionV relativeFrom="paragraph">
              <wp:posOffset>330200</wp:posOffset>
            </wp:positionV>
            <wp:extent cx="1552575" cy="1552575"/>
            <wp:effectExtent l="0" t="0" r="0" b="9525"/>
            <wp:wrapNone/>
            <wp:docPr id="45267216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67216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5FE">
        <w:t>You can contact the Human Rights Commission by:</w:t>
      </w:r>
    </w:p>
    <w:p w14:paraId="5AF39013" w14:textId="24560C01" w:rsidR="008205FE" w:rsidRDefault="008205FE" w:rsidP="008205FE">
      <w:pPr>
        <w:pStyle w:val="Listtoplevel"/>
      </w:pPr>
      <w:r w:rsidRPr="008205FE">
        <w:rPr>
          <w:b/>
          <w:bCs/>
        </w:rPr>
        <w:t>phone</w:t>
      </w:r>
      <w:r>
        <w:t>:</w:t>
      </w:r>
    </w:p>
    <w:p w14:paraId="7AF60837" w14:textId="142C4FDC" w:rsidR="008205FE" w:rsidRDefault="008205FE" w:rsidP="008205FE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8205FE">
        <w:rPr>
          <w:b/>
          <w:bCs/>
        </w:rPr>
        <w:t>0800 496 877</w:t>
      </w:r>
    </w:p>
    <w:p w14:paraId="246E2D2E" w14:textId="017E0ED5" w:rsidR="008205FE" w:rsidRDefault="00684415" w:rsidP="008205FE">
      <w:pPr>
        <w:pStyle w:val="Listtoplevel"/>
      </w:pPr>
      <w:r w:rsidRPr="00407FAF">
        <w:drawing>
          <wp:anchor distT="0" distB="0" distL="114300" distR="114300" simplePos="0" relativeHeight="252154880" behindDoc="0" locked="0" layoutInCell="1" allowOverlap="1" wp14:anchorId="5C0BA139" wp14:editId="2533594D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1543050" cy="1543050"/>
            <wp:effectExtent l="0" t="0" r="0" b="0"/>
            <wp:wrapNone/>
            <wp:docPr id="25249569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9569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5FE" w:rsidRPr="008205FE">
        <w:rPr>
          <w:b/>
          <w:bCs/>
        </w:rPr>
        <w:t>email</w:t>
      </w:r>
      <w:r w:rsidR="008205FE">
        <w:t>:</w:t>
      </w:r>
    </w:p>
    <w:p w14:paraId="25830438" w14:textId="4C4AF3DD" w:rsidR="008205FE" w:rsidRPr="008205FE" w:rsidRDefault="008205FE" w:rsidP="008205FE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w:t>infoline@hrc.co.nz</w:t>
      </w:r>
    </w:p>
    <w:p w14:paraId="127D9602" w14:textId="77777777" w:rsidR="008205FE" w:rsidRDefault="008205FE" w:rsidP="00622761"/>
    <w:p w14:paraId="02B9277B" w14:textId="77777777" w:rsidR="008205FE" w:rsidRDefault="008205FE" w:rsidP="00622761"/>
    <w:p w14:paraId="08DF53BE" w14:textId="4EADA5EC" w:rsidR="002511CB" w:rsidRDefault="00782A67" w:rsidP="00782A67">
      <w:pPr>
        <w:pStyle w:val="Heading2"/>
      </w:pPr>
      <w:bookmarkStart w:id="6" w:name="_Toc181692090"/>
      <w:r>
        <w:t>Rainbow Rights in Aotearoa</w:t>
      </w:r>
      <w:bookmarkEnd w:id="6"/>
    </w:p>
    <w:p w14:paraId="0E18A298" w14:textId="76C31DC8" w:rsidR="002511CB" w:rsidRDefault="00EB03F9" w:rsidP="00622761">
      <w:r w:rsidRPr="00407FAF">
        <w:rPr>
          <w:noProof/>
        </w:rPr>
        <w:drawing>
          <wp:anchor distT="0" distB="0" distL="114300" distR="114300" simplePos="0" relativeHeight="252532736" behindDoc="0" locked="0" layoutInCell="1" allowOverlap="1" wp14:anchorId="1A976A06" wp14:editId="5503B796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771650" cy="1771650"/>
            <wp:effectExtent l="0" t="0" r="0" b="0"/>
            <wp:wrapNone/>
            <wp:docPr id="34650142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0142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4B555" w14:textId="70BEE1D3" w:rsidR="00782A67" w:rsidRDefault="00782A67" w:rsidP="00622761">
      <w:r>
        <w:t>Rainbow Rights in Aotearoa is a website made by:</w:t>
      </w:r>
    </w:p>
    <w:p w14:paraId="67F0CF91" w14:textId="235E5027" w:rsidR="00782A67" w:rsidRDefault="00782A67" w:rsidP="00782A67">
      <w:pPr>
        <w:pStyle w:val="Listtoplevel"/>
      </w:pPr>
      <w:r>
        <w:t>Rainbow Youth</w:t>
      </w:r>
    </w:p>
    <w:p w14:paraId="497B2546" w14:textId="55F0EB59" w:rsidR="00782A67" w:rsidRDefault="00EB03F9" w:rsidP="00782A67">
      <w:pPr>
        <w:pStyle w:val="Listtoplevel"/>
      </w:pPr>
      <w:r w:rsidRPr="00407FAF">
        <w:drawing>
          <wp:anchor distT="0" distB="0" distL="114300" distR="114300" simplePos="0" relativeHeight="252534784" behindDoc="0" locked="0" layoutInCell="1" allowOverlap="1" wp14:anchorId="168193E5" wp14:editId="0AA6C5F8">
            <wp:simplePos x="0" y="0"/>
            <wp:positionH relativeFrom="margin">
              <wp:align>left</wp:align>
            </wp:positionH>
            <wp:positionV relativeFrom="paragraph">
              <wp:posOffset>309245</wp:posOffset>
            </wp:positionV>
            <wp:extent cx="2063218" cy="361950"/>
            <wp:effectExtent l="0" t="0" r="0" b="0"/>
            <wp:wrapNone/>
            <wp:docPr id="85232328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32328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233" cy="36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A67">
        <w:t>YouthLaw.</w:t>
      </w:r>
    </w:p>
    <w:p w14:paraId="17C11106" w14:textId="77777777" w:rsidR="00FC3F25" w:rsidRDefault="00FC3F25" w:rsidP="00622761"/>
    <w:p w14:paraId="55E6CA8F" w14:textId="47155F30" w:rsidR="00EB03F9" w:rsidRDefault="00EB03F9">
      <w:pPr>
        <w:spacing w:line="240" w:lineRule="auto"/>
        <w:ind w:left="0"/>
      </w:pPr>
      <w:r>
        <w:br w:type="page"/>
      </w:r>
    </w:p>
    <w:p w14:paraId="1C1D126A" w14:textId="4C629219" w:rsidR="00FC3F25" w:rsidRDefault="00E71DE1" w:rsidP="00622761">
      <w:r w:rsidRPr="00407FAF">
        <w:rPr>
          <w:noProof/>
        </w:rPr>
        <w:drawing>
          <wp:anchor distT="0" distB="0" distL="114300" distR="114300" simplePos="0" relativeHeight="252161024" behindDoc="0" locked="0" layoutInCell="1" allowOverlap="1" wp14:anchorId="033A5B8B" wp14:editId="252BC362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695450" cy="1695450"/>
            <wp:effectExtent l="0" t="0" r="0" b="0"/>
            <wp:wrapNone/>
            <wp:docPr id="172609022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9022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F25">
        <w:t xml:space="preserve">Rainbow Rights in Aotearoa </w:t>
      </w:r>
      <w:r w:rsidR="00684415">
        <w:t>has information</w:t>
      </w:r>
      <w:r w:rsidR="00FC3F25">
        <w:t xml:space="preserve"> about your rights </w:t>
      </w:r>
      <w:r w:rsidR="00AF51C7">
        <w:t xml:space="preserve">as a </w:t>
      </w:r>
      <w:r w:rsidR="00FC3F25">
        <w:t>rainbow person:</w:t>
      </w:r>
    </w:p>
    <w:p w14:paraId="29A67B5E" w14:textId="337B2C35" w:rsidR="00FC3F25" w:rsidRDefault="00AF51C7" w:rsidP="00AF51C7">
      <w:pPr>
        <w:pStyle w:val="Listtoplevel"/>
      </w:pPr>
      <w:r>
        <w:t>at w</w:t>
      </w:r>
      <w:r w:rsidR="00FC3F25">
        <w:t>ork</w:t>
      </w:r>
    </w:p>
    <w:p w14:paraId="45ED2414" w14:textId="75D6206D" w:rsidR="00FC3F25" w:rsidRDefault="00ED1F24" w:rsidP="00ED1F24">
      <w:pPr>
        <w:pStyle w:val="Listtoplevel"/>
      </w:pPr>
      <w:r w:rsidRPr="00ED1F24">
        <w:drawing>
          <wp:anchor distT="0" distB="0" distL="114300" distR="114300" simplePos="0" relativeHeight="252578816" behindDoc="0" locked="0" layoutInCell="1" allowOverlap="1" wp14:anchorId="6F5CDB14" wp14:editId="6E272EC9">
            <wp:simplePos x="0" y="0"/>
            <wp:positionH relativeFrom="column">
              <wp:posOffset>31750</wp:posOffset>
            </wp:positionH>
            <wp:positionV relativeFrom="paragraph">
              <wp:posOffset>213360</wp:posOffset>
            </wp:positionV>
            <wp:extent cx="1664178" cy="2133600"/>
            <wp:effectExtent l="0" t="0" r="0" b="0"/>
            <wp:wrapNone/>
            <wp:docPr id="2044795804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795804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178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1C7">
        <w:t>at h</w:t>
      </w:r>
      <w:r w:rsidR="00FC3F25">
        <w:t>ome</w:t>
      </w:r>
      <w:r w:rsidRPr="00ED1F24">
        <w:t xml:space="preserve"> </w:t>
      </w:r>
    </w:p>
    <w:p w14:paraId="6726B140" w14:textId="3E761CE2" w:rsidR="00AF51C7" w:rsidRDefault="00AF51C7" w:rsidP="00AF51C7">
      <w:pPr>
        <w:pStyle w:val="Listtoplevel"/>
      </w:pPr>
      <w:r>
        <w:t>at school</w:t>
      </w:r>
    </w:p>
    <w:p w14:paraId="4AA876C4" w14:textId="1795CB45" w:rsidR="008205FE" w:rsidRDefault="00AF51C7" w:rsidP="009D3E70">
      <w:pPr>
        <w:pStyle w:val="Listtoplevel"/>
      </w:pPr>
      <w:r>
        <w:t>in your relationships</w:t>
      </w:r>
      <w:r w:rsidR="005A17BC">
        <w:t xml:space="preserve"> like with your partner</w:t>
      </w:r>
    </w:p>
    <w:p w14:paraId="62712E5C" w14:textId="68A3C771" w:rsidR="00AF51C7" w:rsidRDefault="009D3E70" w:rsidP="00AF51C7">
      <w:pPr>
        <w:pStyle w:val="Listtoplevel"/>
      </w:pPr>
      <w:r w:rsidRPr="009D3E70">
        <w:drawing>
          <wp:anchor distT="0" distB="0" distL="114300" distR="114300" simplePos="0" relativeHeight="252580864" behindDoc="0" locked="0" layoutInCell="1" allowOverlap="1" wp14:anchorId="466725F3" wp14:editId="703AD512">
            <wp:simplePos x="0" y="0"/>
            <wp:positionH relativeFrom="column">
              <wp:posOffset>-85725</wp:posOffset>
            </wp:positionH>
            <wp:positionV relativeFrom="paragraph">
              <wp:posOffset>74930</wp:posOffset>
            </wp:positionV>
            <wp:extent cx="1553845" cy="1924050"/>
            <wp:effectExtent l="0" t="0" r="0" b="0"/>
            <wp:wrapNone/>
            <wp:docPr id="159643014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3014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4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1C7">
        <w:t xml:space="preserve">in </w:t>
      </w:r>
      <w:r w:rsidR="005A17BC">
        <w:t xml:space="preserve">the </w:t>
      </w:r>
      <w:r w:rsidR="00AF51C7">
        <w:t>healthcare you get</w:t>
      </w:r>
    </w:p>
    <w:p w14:paraId="1A639BC2" w14:textId="3E363364" w:rsidR="00AF51C7" w:rsidRDefault="00AF51C7" w:rsidP="00AF51C7">
      <w:pPr>
        <w:pStyle w:val="Listtoplevel"/>
      </w:pPr>
      <w:r>
        <w:t>when you do things on the internet</w:t>
      </w:r>
    </w:p>
    <w:p w14:paraId="13B858FE" w14:textId="405E5E11" w:rsidR="00AF51C7" w:rsidRDefault="00EB03F9" w:rsidP="00AF51C7">
      <w:pPr>
        <w:pStyle w:val="Listtoplevel"/>
      </w:pPr>
      <w:r w:rsidRPr="00407FAF">
        <w:drawing>
          <wp:anchor distT="0" distB="0" distL="114300" distR="114300" simplePos="0" relativeHeight="252169216" behindDoc="0" locked="0" layoutInCell="1" allowOverlap="1" wp14:anchorId="4DF9FB02" wp14:editId="26416567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1771650" cy="1178274"/>
            <wp:effectExtent l="0" t="0" r="0" b="3175"/>
            <wp:wrapNone/>
            <wp:docPr id="40993115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3115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17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1C7">
        <w:t>when you are in public places.</w:t>
      </w:r>
    </w:p>
    <w:p w14:paraId="54226C94" w14:textId="29279E9E" w:rsidR="005A17BC" w:rsidRDefault="005A17BC">
      <w:pPr>
        <w:spacing w:line="240" w:lineRule="auto"/>
        <w:ind w:left="0"/>
      </w:pPr>
    </w:p>
    <w:p w14:paraId="55488D47" w14:textId="77777777" w:rsidR="008205FE" w:rsidRDefault="008205FE" w:rsidP="00EB03F9"/>
    <w:p w14:paraId="0E23461A" w14:textId="77777777" w:rsidR="00EB03F9" w:rsidRDefault="00EB03F9" w:rsidP="00EB03F9"/>
    <w:p w14:paraId="47AB4070" w14:textId="77777777" w:rsidR="00EB03F9" w:rsidRDefault="00EB03F9" w:rsidP="00EB03F9"/>
    <w:p w14:paraId="4E3EAB5F" w14:textId="55412FCE" w:rsidR="00EB03F9" w:rsidRDefault="00EB03F9">
      <w:pPr>
        <w:spacing w:line="240" w:lineRule="auto"/>
        <w:ind w:left="0"/>
      </w:pPr>
      <w:r>
        <w:br w:type="page"/>
      </w:r>
    </w:p>
    <w:p w14:paraId="34B1353F" w14:textId="051683B7" w:rsidR="00FC3F25" w:rsidRDefault="00684415" w:rsidP="00622761">
      <w:r w:rsidRPr="00407FAF">
        <w:rPr>
          <w:noProof/>
        </w:rPr>
        <w:drawing>
          <wp:anchor distT="0" distB="0" distL="114300" distR="114300" simplePos="0" relativeHeight="252156928" behindDoc="0" locked="0" layoutInCell="1" allowOverlap="1" wp14:anchorId="2AC9B10F" wp14:editId="3DF5A8ED">
            <wp:simplePos x="0" y="0"/>
            <wp:positionH relativeFrom="margin">
              <wp:align>left</wp:align>
            </wp:positionH>
            <wp:positionV relativeFrom="paragraph">
              <wp:posOffset>-175895</wp:posOffset>
            </wp:positionV>
            <wp:extent cx="1729471" cy="1800225"/>
            <wp:effectExtent l="0" t="0" r="4445" b="0"/>
            <wp:wrapNone/>
            <wp:docPr id="48229110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082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66" cy="180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7BC">
        <w:t xml:space="preserve">The Rainbow Rights in Aotearoa </w:t>
      </w:r>
      <w:r w:rsidR="005A17BC" w:rsidRPr="005A17BC">
        <w:rPr>
          <w:b/>
          <w:bCs/>
        </w:rPr>
        <w:t>website</w:t>
      </w:r>
      <w:r w:rsidR="005A17BC">
        <w:t xml:space="preserve"> is:</w:t>
      </w:r>
    </w:p>
    <w:p w14:paraId="7D1DA7D0" w14:textId="77777777" w:rsidR="005A17BC" w:rsidRDefault="005A17BC" w:rsidP="00622761"/>
    <w:p w14:paraId="404524E2" w14:textId="282D0AC7" w:rsidR="005A17BC" w:rsidRDefault="005A17BC" w:rsidP="00622761">
      <w:pPr>
        <w:rPr>
          <w:b/>
          <w:bCs/>
          <w:color w:val="000000" w:themeColor="text1"/>
        </w:rPr>
      </w:pPr>
      <w:hyperlink r:id="rId67" w:history="1">
        <w:r w:rsidRPr="005A17BC">
          <w:rPr>
            <w:rStyle w:val="Hyperlink"/>
            <w:b/>
            <w:bCs/>
            <w:color w:val="000000" w:themeColor="text1"/>
            <w:u w:val="none"/>
          </w:rPr>
          <w:t>www.rainbowrights.nz</w:t>
        </w:r>
      </w:hyperlink>
    </w:p>
    <w:p w14:paraId="078EDFD5" w14:textId="77777777" w:rsidR="005A17BC" w:rsidRDefault="005A17BC" w:rsidP="00622761">
      <w:pPr>
        <w:rPr>
          <w:color w:val="000000" w:themeColor="text1"/>
        </w:rPr>
      </w:pPr>
    </w:p>
    <w:p w14:paraId="66A4ECA1" w14:textId="6879CFBF" w:rsidR="005A17BC" w:rsidRPr="005A17BC" w:rsidRDefault="00684415" w:rsidP="00622761">
      <w:pPr>
        <w:rPr>
          <w:color w:val="000000" w:themeColor="text1"/>
        </w:rPr>
      </w:pPr>
      <w:r w:rsidRPr="00407FAF">
        <w:rPr>
          <w:noProof/>
        </w:rPr>
        <w:drawing>
          <wp:anchor distT="0" distB="0" distL="114300" distR="114300" simplePos="0" relativeHeight="252158976" behindDoc="0" locked="0" layoutInCell="1" allowOverlap="1" wp14:anchorId="551C93D1" wp14:editId="145E70A8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1504950" cy="1928045"/>
            <wp:effectExtent l="0" t="0" r="0" b="0"/>
            <wp:wrapNone/>
            <wp:docPr id="209002221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3869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56" cy="192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79C9B" w14:textId="379EF716" w:rsidR="005A17BC" w:rsidRPr="005A17BC" w:rsidRDefault="005A17BC" w:rsidP="00622761">
      <w:r w:rsidRPr="005A17BC">
        <w:rPr>
          <w:color w:val="000000" w:themeColor="text1"/>
        </w:rPr>
        <w:t>This website is not in Easy Read.</w:t>
      </w:r>
    </w:p>
    <w:p w14:paraId="1723C135" w14:textId="77777777" w:rsidR="00622761" w:rsidRDefault="00622761" w:rsidP="00622761">
      <w:pPr>
        <w:spacing w:line="240" w:lineRule="auto"/>
        <w:ind w:left="0"/>
      </w:pPr>
      <w:r>
        <w:br w:type="page"/>
      </w:r>
    </w:p>
    <w:p w14:paraId="651EBBF3" w14:textId="18C526E3" w:rsidR="00DF1D76" w:rsidRDefault="002415F3" w:rsidP="002415F3">
      <w:pPr>
        <w:pStyle w:val="Heading1"/>
      </w:pPr>
      <w:bookmarkStart w:id="7" w:name="_Emergencies_and_the"/>
      <w:bookmarkStart w:id="8" w:name="_Friends_and_family"/>
      <w:bookmarkStart w:id="9" w:name="_Rainbow_organisations"/>
      <w:bookmarkStart w:id="10" w:name="_Mental_health"/>
      <w:bookmarkStart w:id="11" w:name="_Sexual_health"/>
      <w:bookmarkStart w:id="12" w:name="_Thank_you"/>
      <w:bookmarkStart w:id="13" w:name="_Toc181692106"/>
      <w:bookmarkEnd w:id="7"/>
      <w:bookmarkEnd w:id="8"/>
      <w:bookmarkEnd w:id="9"/>
      <w:bookmarkEnd w:id="10"/>
      <w:bookmarkEnd w:id="11"/>
      <w:bookmarkEnd w:id="12"/>
      <w:r>
        <w:t>Thank you</w:t>
      </w:r>
      <w:bookmarkEnd w:id="13"/>
    </w:p>
    <w:p w14:paraId="594AC0FB" w14:textId="77777777" w:rsidR="001F4698" w:rsidRDefault="001F4698" w:rsidP="001F4698"/>
    <w:p w14:paraId="077A7BF7" w14:textId="44703F06" w:rsidR="001F4698" w:rsidRDefault="001F4698" w:rsidP="001F4698">
      <w:r w:rsidRPr="002E58C7">
        <w:rPr>
          <w:noProof/>
        </w:rPr>
        <w:drawing>
          <wp:anchor distT="0" distB="0" distL="114300" distR="114300" simplePos="0" relativeHeight="252514304" behindDoc="0" locked="0" layoutInCell="1" allowOverlap="1" wp14:anchorId="3EE3AC98" wp14:editId="7FBFBD73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1771650" cy="1252220"/>
            <wp:effectExtent l="0" t="0" r="0" b="5080"/>
            <wp:wrapNone/>
            <wp:docPr id="52897615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7615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3BFAE" w14:textId="2AEF9693" w:rsidR="001F4698" w:rsidRPr="002E58C7" w:rsidRDefault="001F4698" w:rsidP="001F4698">
      <w:r w:rsidRPr="002E58C7">
        <w:t>Lots of people worked together on the Rainbow Easy Reads.</w:t>
      </w:r>
    </w:p>
    <w:p w14:paraId="22CD68C7" w14:textId="77777777" w:rsidR="001F4698" w:rsidRPr="002E58C7" w:rsidRDefault="001F4698" w:rsidP="001F4698"/>
    <w:p w14:paraId="3D3969CB" w14:textId="77777777" w:rsidR="001F4698" w:rsidRPr="002E58C7" w:rsidRDefault="001F4698" w:rsidP="001F4698"/>
    <w:p w14:paraId="5E9C5FDE" w14:textId="77777777" w:rsidR="001F4698" w:rsidRPr="002E58C7" w:rsidRDefault="001F4698" w:rsidP="001F4698">
      <w:r w:rsidRPr="002E58C7">
        <w:rPr>
          <w:noProof/>
        </w:rPr>
        <w:drawing>
          <wp:anchor distT="0" distB="0" distL="114300" distR="114300" simplePos="0" relativeHeight="252510208" behindDoc="0" locked="0" layoutInCell="1" allowOverlap="1" wp14:anchorId="367A57CD" wp14:editId="35DBF3D0">
            <wp:simplePos x="0" y="0"/>
            <wp:positionH relativeFrom="margin">
              <wp:posOffset>0</wp:posOffset>
            </wp:positionH>
            <wp:positionV relativeFrom="paragraph">
              <wp:posOffset>56515</wp:posOffset>
            </wp:positionV>
            <wp:extent cx="2129155" cy="457200"/>
            <wp:effectExtent l="0" t="0" r="4445" b="0"/>
            <wp:wrapNone/>
            <wp:docPr id="388160554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60554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8C7">
        <w:t>Thank you to the Rule Foundation for giving us the money to make them.</w:t>
      </w:r>
    </w:p>
    <w:p w14:paraId="3016C0A9" w14:textId="77777777" w:rsidR="001F4698" w:rsidRPr="002E58C7" w:rsidRDefault="001F4698" w:rsidP="001F4698"/>
    <w:p w14:paraId="73E9D448" w14:textId="77777777" w:rsidR="001F4698" w:rsidRPr="002E58C7" w:rsidRDefault="001F4698" w:rsidP="001F4698"/>
    <w:p w14:paraId="6C81B388" w14:textId="5985A735" w:rsidR="001F4698" w:rsidRDefault="001F4698" w:rsidP="001F4698">
      <w:r w:rsidRPr="002E58C7">
        <w:rPr>
          <w:noProof/>
          <w:lang w:val="en-GB"/>
        </w:rPr>
        <w:drawing>
          <wp:anchor distT="0" distB="0" distL="114300" distR="114300" simplePos="0" relativeHeight="252512256" behindDoc="0" locked="0" layoutInCell="1" allowOverlap="1" wp14:anchorId="71F95235" wp14:editId="7CE53218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2038350" cy="1124297"/>
            <wp:effectExtent l="0" t="0" r="0" b="0"/>
            <wp:wrapNone/>
            <wp:docPr id="201884092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4092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124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58C7">
        <w:t>Thank you also to:</w:t>
      </w:r>
    </w:p>
    <w:p w14:paraId="63D5D187" w14:textId="77777777" w:rsidR="004E4F29" w:rsidRPr="002E58C7" w:rsidRDefault="004E4F29" w:rsidP="001F4698"/>
    <w:p w14:paraId="46D15F78" w14:textId="5ED572E0" w:rsidR="001F4698" w:rsidRPr="002E58C7" w:rsidRDefault="00765C5C" w:rsidP="001F4698">
      <w:pPr>
        <w:numPr>
          <w:ilvl w:val="0"/>
          <w:numId w:val="2"/>
        </w:numPr>
        <w:rPr>
          <w:lang w:val="en-GB"/>
        </w:rPr>
      </w:pPr>
      <w:r>
        <w:rPr>
          <w:lang w:val="en-GB"/>
        </w:rPr>
        <w:t xml:space="preserve">the </w:t>
      </w:r>
      <w:r w:rsidR="001F4698" w:rsidRPr="002E58C7">
        <w:rPr>
          <w:lang w:val="en-GB"/>
        </w:rPr>
        <w:t>People First NZ members who worked as advisors</w:t>
      </w:r>
    </w:p>
    <w:p w14:paraId="513E9589" w14:textId="77777777" w:rsidR="004E4F29" w:rsidRDefault="004E4F29" w:rsidP="00401E75">
      <w:pPr>
        <w:ind w:left="4253"/>
        <w:rPr>
          <w:lang w:val="en-GB"/>
        </w:rPr>
      </w:pPr>
    </w:p>
    <w:p w14:paraId="69484A32" w14:textId="3EDC0B7E" w:rsidR="001F4698" w:rsidRPr="002E58C7" w:rsidRDefault="001F4698" w:rsidP="001F4698">
      <w:pPr>
        <w:numPr>
          <w:ilvl w:val="0"/>
          <w:numId w:val="2"/>
        </w:numPr>
        <w:rPr>
          <w:lang w:val="en-GB"/>
        </w:rPr>
      </w:pPr>
      <w:r w:rsidRPr="002E58C7">
        <w:rPr>
          <w:noProof/>
          <w:lang w:val="en-GB"/>
        </w:rPr>
        <w:drawing>
          <wp:anchor distT="0" distB="0" distL="114300" distR="114300" simplePos="0" relativeHeight="252511232" behindDoc="0" locked="0" layoutInCell="1" allowOverlap="1" wp14:anchorId="48023DBD" wp14:editId="522552C5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771650" cy="1771650"/>
            <wp:effectExtent l="0" t="0" r="0" b="0"/>
            <wp:wrapNone/>
            <wp:docPr id="17464584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584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C5C">
        <w:rPr>
          <w:lang w:val="en-GB"/>
        </w:rPr>
        <w:t xml:space="preserve">the </w:t>
      </w:r>
      <w:r w:rsidRPr="002E58C7">
        <w:rPr>
          <w:lang w:val="en-GB"/>
        </w:rPr>
        <w:t>People First NZ staff who supported them</w:t>
      </w:r>
    </w:p>
    <w:p w14:paraId="14107E9C" w14:textId="77777777" w:rsidR="004E4F29" w:rsidRDefault="004E4F29" w:rsidP="00401E75">
      <w:pPr>
        <w:ind w:left="4253"/>
        <w:rPr>
          <w:lang w:val="en-GB"/>
        </w:rPr>
      </w:pPr>
    </w:p>
    <w:p w14:paraId="15534492" w14:textId="2A7CE2AB" w:rsidR="001F4698" w:rsidRPr="002E58C7" w:rsidRDefault="001F4698" w:rsidP="001F4698">
      <w:pPr>
        <w:numPr>
          <w:ilvl w:val="0"/>
          <w:numId w:val="2"/>
        </w:numPr>
        <w:rPr>
          <w:lang w:val="en-GB"/>
        </w:rPr>
      </w:pPr>
      <w:r w:rsidRPr="002E58C7">
        <w:rPr>
          <w:lang w:val="en-GB"/>
        </w:rPr>
        <w:t>everyone who has supported this mahi / work.</w:t>
      </w:r>
    </w:p>
    <w:p w14:paraId="62BE263D" w14:textId="77777777" w:rsidR="00A36C33" w:rsidRDefault="002415F3" w:rsidP="00A36C33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14" w:name="_Hlk53559738"/>
      <w:r>
        <w:rPr>
          <w:rFonts w:eastAsia="Times New Roman" w:cs="Arial"/>
          <w:szCs w:val="32"/>
          <w:lang w:eastAsia="en-NZ"/>
        </w:rPr>
        <w:br w:type="page"/>
      </w:r>
    </w:p>
    <w:bookmarkStart w:id="15" w:name="_Hlk190327610"/>
    <w:p w14:paraId="1A10196C" w14:textId="77777777" w:rsidR="00C03CE6" w:rsidRDefault="00C03CE6" w:rsidP="00C03CE6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2566528" behindDoc="1" locked="0" layoutInCell="1" allowOverlap="1" wp14:anchorId="675ABE5B" wp14:editId="1F458885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80157" id="Rectangle 10" o:spid="_x0000_s1026" style="position:absolute;margin-left:-13.5pt;margin-top:-20.9pt;width:490.9pt;height:717.75pt;z-index:-25074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68576" behindDoc="0" locked="0" layoutInCell="1" allowOverlap="1" wp14:anchorId="49931987" wp14:editId="2B472743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76AC04BF" w14:textId="77777777" w:rsidR="00C03CE6" w:rsidRPr="00B91B23" w:rsidRDefault="00C03CE6" w:rsidP="00C03CE6">
      <w:pPr>
        <w:ind w:left="2835"/>
        <w:rPr>
          <w:rFonts w:cs="Arial"/>
          <w:sz w:val="26"/>
          <w:szCs w:val="26"/>
          <w:lang w:eastAsia="en-NZ"/>
        </w:rPr>
      </w:pPr>
    </w:p>
    <w:p w14:paraId="403EFC49" w14:textId="77777777" w:rsidR="00C03CE6" w:rsidRPr="00B91B23" w:rsidRDefault="00C03CE6" w:rsidP="00C03CE6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2567552" behindDoc="0" locked="0" layoutInCell="1" allowOverlap="1" wp14:anchorId="63B9F94C" wp14:editId="709DCF25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6161BF" w14:textId="77777777" w:rsidR="00C03CE6" w:rsidRPr="00B91B23" w:rsidRDefault="00C03CE6" w:rsidP="00C03CE6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71EFC56F" w14:textId="77777777" w:rsidR="00C03CE6" w:rsidRPr="00B91B23" w:rsidRDefault="00C03CE6" w:rsidP="00C03CE6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1676267E" w14:textId="77777777" w:rsidR="00C03CE6" w:rsidRPr="00B91B23" w:rsidRDefault="00C03CE6" w:rsidP="00C03CE6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4DAF6A4B" w14:textId="77777777" w:rsidR="00C03CE6" w:rsidRPr="00B91B23" w:rsidRDefault="00C03CE6" w:rsidP="00C03CE6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65504" behindDoc="0" locked="0" layoutInCell="1" allowOverlap="1" wp14:anchorId="7120A5EA" wp14:editId="0C89FC5F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5D8D93C4" w14:textId="77777777" w:rsidR="00C03CE6" w:rsidRPr="005602A9" w:rsidRDefault="00C03CE6" w:rsidP="00C03CE6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1B6A9BD9" w14:textId="77777777" w:rsidR="00C03CE6" w:rsidRPr="005602A9" w:rsidRDefault="00C03CE6" w:rsidP="00C03CE6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3E99EE9" w14:textId="77777777" w:rsidR="00C03CE6" w:rsidRPr="00B91B23" w:rsidRDefault="00C03CE6" w:rsidP="00C03CE6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70624" behindDoc="0" locked="0" layoutInCell="1" allowOverlap="1" wp14:anchorId="24A36D74" wp14:editId="2CAAC3AC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14822AA3" w14:textId="77777777" w:rsidR="00C03CE6" w:rsidRPr="00B91B23" w:rsidRDefault="00C03CE6" w:rsidP="00C03CE6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60AA6875" w14:textId="77777777" w:rsidR="00C03CE6" w:rsidRPr="00B91B23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69600" behindDoc="1" locked="0" layoutInCell="1" allowOverlap="1" wp14:anchorId="2E2170BB" wp14:editId="53EE8834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04764805" w14:textId="77777777" w:rsidR="00C03CE6" w:rsidRPr="00B91B23" w:rsidRDefault="00C03CE6" w:rsidP="00C03CE6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48B5906D" w14:textId="77777777" w:rsidR="00C03CE6" w:rsidRPr="00B91B23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72672" behindDoc="0" locked="0" layoutInCell="1" allowOverlap="1" wp14:anchorId="00EC1DAB" wp14:editId="7D3AD660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787290AB" w14:textId="77777777" w:rsidR="00C03CE6" w:rsidRPr="00B91B23" w:rsidRDefault="00C03CE6" w:rsidP="00C03CE6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5E24DF9D" w14:textId="77777777" w:rsidR="00C03CE6" w:rsidRPr="006175AB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47A36EAA" w14:textId="77777777" w:rsidR="00C03CE6" w:rsidRPr="00B91B23" w:rsidRDefault="00C03CE6" w:rsidP="00C03CE6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63D9476C" w14:textId="77777777" w:rsidR="00C03CE6" w:rsidRPr="00B91B23" w:rsidRDefault="00C03CE6" w:rsidP="00C03CE6">
      <w:pPr>
        <w:numPr>
          <w:ilvl w:val="0"/>
          <w:numId w:val="26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73696" behindDoc="0" locked="0" layoutInCell="1" allowOverlap="1" wp14:anchorId="553F15FD" wp14:editId="703B6CB0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2195E802" w14:textId="77777777" w:rsidR="00C03CE6" w:rsidRPr="00B91B23" w:rsidRDefault="00C03CE6" w:rsidP="00C03CE6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0EF24C2D" w14:textId="77777777" w:rsidR="00C03CE6" w:rsidRPr="00B91B23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571648" behindDoc="0" locked="0" layoutInCell="1" allowOverlap="1" wp14:anchorId="32C59DB7" wp14:editId="62404008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00611DB6" w14:textId="77777777" w:rsidR="00C03CE6" w:rsidRPr="00B91B23" w:rsidRDefault="00C03CE6" w:rsidP="00C03CE6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28BD8DE9" w14:textId="77777777" w:rsidR="00C03CE6" w:rsidRPr="007F62EB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0AF9DF5E" w14:textId="77777777" w:rsidR="00C03CE6" w:rsidRPr="00023867" w:rsidRDefault="00C03CE6" w:rsidP="00C03CE6">
      <w:pPr>
        <w:ind w:left="4167" w:hanging="567"/>
        <w:rPr>
          <w:rFonts w:eastAsia="Times New Roman" w:cs="Arial"/>
          <w:color w:val="000000"/>
          <w:sz w:val="24"/>
          <w:shd w:val="clear" w:color="auto" w:fill="FFFFFF"/>
        </w:rPr>
      </w:pPr>
    </w:p>
    <w:p w14:paraId="76D03494" w14:textId="47D7FE3F" w:rsidR="00E757C5" w:rsidRPr="00C03CE6" w:rsidRDefault="00C03CE6" w:rsidP="00C03CE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C03CE6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  <w:bookmarkEnd w:id="14"/>
      <w:bookmarkEnd w:id="15"/>
    </w:p>
    <w:sectPr w:rsidR="00E757C5" w:rsidRPr="00C03CE6" w:rsidSect="00B94651">
      <w:footerReference w:type="even" r:id="rId80"/>
      <w:footerReference w:type="default" r:id="rId81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B713EA" w14:textId="77777777" w:rsidR="00166F2C" w:rsidRDefault="00166F2C">
      <w:pPr>
        <w:spacing w:line="240" w:lineRule="auto"/>
      </w:pPr>
      <w:r>
        <w:separator/>
      </w:r>
    </w:p>
  </w:endnote>
  <w:endnote w:type="continuationSeparator" w:id="0">
    <w:p w14:paraId="28729663" w14:textId="77777777" w:rsidR="00166F2C" w:rsidRDefault="00166F2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 w:rsidP="001F469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 w:rsidP="001F469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 w:rsidP="001F4698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 w:rsidP="001F469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86E736" w14:textId="77777777" w:rsidR="00166F2C" w:rsidRDefault="00166F2C">
      <w:pPr>
        <w:spacing w:line="240" w:lineRule="auto"/>
      </w:pPr>
      <w:r>
        <w:separator/>
      </w:r>
    </w:p>
  </w:footnote>
  <w:footnote w:type="continuationSeparator" w:id="0">
    <w:p w14:paraId="5E1304E2" w14:textId="77777777" w:rsidR="00166F2C" w:rsidRDefault="00166F2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9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3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5" w:tplc="1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Times New Roman" w:hint="default"/>
      </w:rPr>
    </w:lvl>
    <w:lvl w:ilvl="8" w:tplc="1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0"/>
  </w:num>
  <w:num w:numId="2" w16cid:durableId="1751925994">
    <w:abstractNumId w:val="4"/>
  </w:num>
  <w:num w:numId="3" w16cid:durableId="930426864">
    <w:abstractNumId w:val="19"/>
  </w:num>
  <w:num w:numId="4" w16cid:durableId="90706847">
    <w:abstractNumId w:val="22"/>
  </w:num>
  <w:num w:numId="5" w16cid:durableId="313334513">
    <w:abstractNumId w:val="11"/>
  </w:num>
  <w:num w:numId="6" w16cid:durableId="2033803924">
    <w:abstractNumId w:val="6"/>
  </w:num>
  <w:num w:numId="7" w16cid:durableId="808132422">
    <w:abstractNumId w:val="5"/>
  </w:num>
  <w:num w:numId="8" w16cid:durableId="1143546541">
    <w:abstractNumId w:val="18"/>
  </w:num>
  <w:num w:numId="9" w16cid:durableId="279923130">
    <w:abstractNumId w:val="1"/>
  </w:num>
  <w:num w:numId="10" w16cid:durableId="1141115467">
    <w:abstractNumId w:val="17"/>
  </w:num>
  <w:num w:numId="11" w16cid:durableId="1254901281">
    <w:abstractNumId w:val="0"/>
  </w:num>
  <w:num w:numId="12" w16cid:durableId="2111922917">
    <w:abstractNumId w:val="23"/>
  </w:num>
  <w:num w:numId="13" w16cid:durableId="166602731">
    <w:abstractNumId w:val="7"/>
  </w:num>
  <w:num w:numId="14" w16cid:durableId="1394423096">
    <w:abstractNumId w:val="21"/>
  </w:num>
  <w:num w:numId="15" w16cid:durableId="1001588413">
    <w:abstractNumId w:val="12"/>
  </w:num>
  <w:num w:numId="16" w16cid:durableId="370569775">
    <w:abstractNumId w:val="16"/>
  </w:num>
  <w:num w:numId="17" w16cid:durableId="496530702">
    <w:abstractNumId w:val="20"/>
  </w:num>
  <w:num w:numId="18" w16cid:durableId="1485732183">
    <w:abstractNumId w:val="8"/>
  </w:num>
  <w:num w:numId="19" w16cid:durableId="558397973">
    <w:abstractNumId w:val="13"/>
  </w:num>
  <w:num w:numId="20" w16cid:durableId="1616056565">
    <w:abstractNumId w:val="9"/>
  </w:num>
  <w:num w:numId="21" w16cid:durableId="2003580234">
    <w:abstractNumId w:val="14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4"/>
  </w:num>
  <w:num w:numId="25" w16cid:durableId="640429253">
    <w:abstractNumId w:val="15"/>
  </w:num>
  <w:num w:numId="26" w16cid:durableId="73258221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4FAFqd/UUtAAAA"/>
  </w:docVars>
  <w:rsids>
    <w:rsidRoot w:val="006825CF"/>
    <w:rsid w:val="000013CC"/>
    <w:rsid w:val="00005DB6"/>
    <w:rsid w:val="000064D2"/>
    <w:rsid w:val="00007D3E"/>
    <w:rsid w:val="000133B8"/>
    <w:rsid w:val="00014D89"/>
    <w:rsid w:val="000227B4"/>
    <w:rsid w:val="00027F1A"/>
    <w:rsid w:val="0003092A"/>
    <w:rsid w:val="0004127B"/>
    <w:rsid w:val="00044913"/>
    <w:rsid w:val="0004557B"/>
    <w:rsid w:val="0005416E"/>
    <w:rsid w:val="00057455"/>
    <w:rsid w:val="00065506"/>
    <w:rsid w:val="00085E05"/>
    <w:rsid w:val="0009079F"/>
    <w:rsid w:val="00093650"/>
    <w:rsid w:val="000A0EE3"/>
    <w:rsid w:val="000A1D87"/>
    <w:rsid w:val="000A3C46"/>
    <w:rsid w:val="000A5F35"/>
    <w:rsid w:val="000B74FF"/>
    <w:rsid w:val="000C4595"/>
    <w:rsid w:val="000C4E59"/>
    <w:rsid w:val="000D2B45"/>
    <w:rsid w:val="000D39D0"/>
    <w:rsid w:val="000E2D75"/>
    <w:rsid w:val="000F3AD0"/>
    <w:rsid w:val="000F4AB9"/>
    <w:rsid w:val="00122416"/>
    <w:rsid w:val="0012425E"/>
    <w:rsid w:val="00124EA8"/>
    <w:rsid w:val="00127453"/>
    <w:rsid w:val="001315B4"/>
    <w:rsid w:val="0013536E"/>
    <w:rsid w:val="0013538C"/>
    <w:rsid w:val="001462C4"/>
    <w:rsid w:val="00166F2C"/>
    <w:rsid w:val="001754F4"/>
    <w:rsid w:val="0017675C"/>
    <w:rsid w:val="00192556"/>
    <w:rsid w:val="001A041D"/>
    <w:rsid w:val="001B4AEE"/>
    <w:rsid w:val="001B4DD5"/>
    <w:rsid w:val="001B712C"/>
    <w:rsid w:val="001D223E"/>
    <w:rsid w:val="001D2608"/>
    <w:rsid w:val="001D7D79"/>
    <w:rsid w:val="001E3429"/>
    <w:rsid w:val="001F4698"/>
    <w:rsid w:val="001F568B"/>
    <w:rsid w:val="00201791"/>
    <w:rsid w:val="00205596"/>
    <w:rsid w:val="00210C1F"/>
    <w:rsid w:val="00221E51"/>
    <w:rsid w:val="00226F54"/>
    <w:rsid w:val="00235DE4"/>
    <w:rsid w:val="002415F3"/>
    <w:rsid w:val="002434C8"/>
    <w:rsid w:val="002511CB"/>
    <w:rsid w:val="00257D60"/>
    <w:rsid w:val="00261BF8"/>
    <w:rsid w:val="00266B9F"/>
    <w:rsid w:val="002B3900"/>
    <w:rsid w:val="002E0C80"/>
    <w:rsid w:val="002E0F65"/>
    <w:rsid w:val="002F7FA0"/>
    <w:rsid w:val="003006FA"/>
    <w:rsid w:val="00300E3B"/>
    <w:rsid w:val="00315307"/>
    <w:rsid w:val="0032259F"/>
    <w:rsid w:val="00323EB3"/>
    <w:rsid w:val="0032406B"/>
    <w:rsid w:val="00346D06"/>
    <w:rsid w:val="0034713C"/>
    <w:rsid w:val="00362DBE"/>
    <w:rsid w:val="00371C85"/>
    <w:rsid w:val="0037333E"/>
    <w:rsid w:val="00373538"/>
    <w:rsid w:val="0037620E"/>
    <w:rsid w:val="003831EB"/>
    <w:rsid w:val="00397D99"/>
    <w:rsid w:val="003D6A0E"/>
    <w:rsid w:val="003E0488"/>
    <w:rsid w:val="003E07CE"/>
    <w:rsid w:val="003E2BA4"/>
    <w:rsid w:val="003E6ED7"/>
    <w:rsid w:val="003F07F7"/>
    <w:rsid w:val="003F5628"/>
    <w:rsid w:val="00400CC6"/>
    <w:rsid w:val="00401E75"/>
    <w:rsid w:val="00407FAF"/>
    <w:rsid w:val="004178B7"/>
    <w:rsid w:val="004508E8"/>
    <w:rsid w:val="00453506"/>
    <w:rsid w:val="004535B5"/>
    <w:rsid w:val="004567B0"/>
    <w:rsid w:val="004568B1"/>
    <w:rsid w:val="00460B0A"/>
    <w:rsid w:val="00461B82"/>
    <w:rsid w:val="00472CFE"/>
    <w:rsid w:val="00490852"/>
    <w:rsid w:val="00494CD9"/>
    <w:rsid w:val="004A3353"/>
    <w:rsid w:val="004A6746"/>
    <w:rsid w:val="004B0309"/>
    <w:rsid w:val="004C2BDD"/>
    <w:rsid w:val="004D0EAA"/>
    <w:rsid w:val="004E4F29"/>
    <w:rsid w:val="004F0BC3"/>
    <w:rsid w:val="004F56C0"/>
    <w:rsid w:val="00503AD5"/>
    <w:rsid w:val="00510623"/>
    <w:rsid w:val="00515B57"/>
    <w:rsid w:val="00522E5E"/>
    <w:rsid w:val="005244AC"/>
    <w:rsid w:val="00533925"/>
    <w:rsid w:val="00542725"/>
    <w:rsid w:val="00544A39"/>
    <w:rsid w:val="00550306"/>
    <w:rsid w:val="00570380"/>
    <w:rsid w:val="0057437D"/>
    <w:rsid w:val="00575438"/>
    <w:rsid w:val="00577A2C"/>
    <w:rsid w:val="005921AD"/>
    <w:rsid w:val="005A0EEC"/>
    <w:rsid w:val="005A17BC"/>
    <w:rsid w:val="005A7C92"/>
    <w:rsid w:val="005B0DC5"/>
    <w:rsid w:val="005C7A20"/>
    <w:rsid w:val="005D0375"/>
    <w:rsid w:val="005D1442"/>
    <w:rsid w:val="005D595C"/>
    <w:rsid w:val="005E2F47"/>
    <w:rsid w:val="005F080D"/>
    <w:rsid w:val="005F53E8"/>
    <w:rsid w:val="0060011B"/>
    <w:rsid w:val="00600281"/>
    <w:rsid w:val="00603E98"/>
    <w:rsid w:val="00615F5B"/>
    <w:rsid w:val="006176EA"/>
    <w:rsid w:val="00621884"/>
    <w:rsid w:val="00622761"/>
    <w:rsid w:val="00643C47"/>
    <w:rsid w:val="0064667B"/>
    <w:rsid w:val="00650130"/>
    <w:rsid w:val="006554AC"/>
    <w:rsid w:val="0066207F"/>
    <w:rsid w:val="00674DF5"/>
    <w:rsid w:val="006762A2"/>
    <w:rsid w:val="0067718E"/>
    <w:rsid w:val="006825CF"/>
    <w:rsid w:val="00683296"/>
    <w:rsid w:val="00684415"/>
    <w:rsid w:val="006904F0"/>
    <w:rsid w:val="006962EF"/>
    <w:rsid w:val="006A47F3"/>
    <w:rsid w:val="006A60EA"/>
    <w:rsid w:val="006B27EC"/>
    <w:rsid w:val="006B45FC"/>
    <w:rsid w:val="006C5C26"/>
    <w:rsid w:val="006D12ED"/>
    <w:rsid w:val="006E006C"/>
    <w:rsid w:val="006E050D"/>
    <w:rsid w:val="006E0544"/>
    <w:rsid w:val="006E50A1"/>
    <w:rsid w:val="006F774D"/>
    <w:rsid w:val="00700401"/>
    <w:rsid w:val="00702BE6"/>
    <w:rsid w:val="00705CA3"/>
    <w:rsid w:val="00713702"/>
    <w:rsid w:val="0072412B"/>
    <w:rsid w:val="0072752C"/>
    <w:rsid w:val="0073244F"/>
    <w:rsid w:val="00736E4E"/>
    <w:rsid w:val="0073798F"/>
    <w:rsid w:val="0075458F"/>
    <w:rsid w:val="007627D5"/>
    <w:rsid w:val="00763ECA"/>
    <w:rsid w:val="00765C5C"/>
    <w:rsid w:val="007829EC"/>
    <w:rsid w:val="00782A67"/>
    <w:rsid w:val="007B3EC9"/>
    <w:rsid w:val="007C7764"/>
    <w:rsid w:val="007E51B0"/>
    <w:rsid w:val="007E7233"/>
    <w:rsid w:val="007F2507"/>
    <w:rsid w:val="007F3BDA"/>
    <w:rsid w:val="008007CD"/>
    <w:rsid w:val="00803F79"/>
    <w:rsid w:val="00804B56"/>
    <w:rsid w:val="00810B07"/>
    <w:rsid w:val="00812493"/>
    <w:rsid w:val="00820489"/>
    <w:rsid w:val="008205FE"/>
    <w:rsid w:val="008342BA"/>
    <w:rsid w:val="008357FB"/>
    <w:rsid w:val="00840E1C"/>
    <w:rsid w:val="00854B54"/>
    <w:rsid w:val="00863D53"/>
    <w:rsid w:val="008848CB"/>
    <w:rsid w:val="008866E6"/>
    <w:rsid w:val="00887995"/>
    <w:rsid w:val="00887BA8"/>
    <w:rsid w:val="00887F23"/>
    <w:rsid w:val="00894501"/>
    <w:rsid w:val="008A0B25"/>
    <w:rsid w:val="008A3DDA"/>
    <w:rsid w:val="008B016B"/>
    <w:rsid w:val="008B08D9"/>
    <w:rsid w:val="008C379F"/>
    <w:rsid w:val="008C41F2"/>
    <w:rsid w:val="008D1329"/>
    <w:rsid w:val="008D437D"/>
    <w:rsid w:val="008F5AD8"/>
    <w:rsid w:val="00907A5F"/>
    <w:rsid w:val="00914797"/>
    <w:rsid w:val="00940C5C"/>
    <w:rsid w:val="009411B0"/>
    <w:rsid w:val="0094504A"/>
    <w:rsid w:val="0094516C"/>
    <w:rsid w:val="00952CBC"/>
    <w:rsid w:val="00965F54"/>
    <w:rsid w:val="00971BF7"/>
    <w:rsid w:val="00974E0B"/>
    <w:rsid w:val="0098150E"/>
    <w:rsid w:val="0098180B"/>
    <w:rsid w:val="00991892"/>
    <w:rsid w:val="009B3234"/>
    <w:rsid w:val="009C7A41"/>
    <w:rsid w:val="009D39EB"/>
    <w:rsid w:val="009D3E70"/>
    <w:rsid w:val="009D6FBF"/>
    <w:rsid w:val="009F2722"/>
    <w:rsid w:val="009F4A17"/>
    <w:rsid w:val="00A02BDF"/>
    <w:rsid w:val="00A06D6D"/>
    <w:rsid w:val="00A12915"/>
    <w:rsid w:val="00A1608E"/>
    <w:rsid w:val="00A23235"/>
    <w:rsid w:val="00A36C33"/>
    <w:rsid w:val="00A47DDD"/>
    <w:rsid w:val="00A639C5"/>
    <w:rsid w:val="00A67570"/>
    <w:rsid w:val="00A821A2"/>
    <w:rsid w:val="00A947BC"/>
    <w:rsid w:val="00AA307C"/>
    <w:rsid w:val="00AB2B48"/>
    <w:rsid w:val="00AB32CB"/>
    <w:rsid w:val="00AC2167"/>
    <w:rsid w:val="00AC675D"/>
    <w:rsid w:val="00AC7F97"/>
    <w:rsid w:val="00AE22AC"/>
    <w:rsid w:val="00AF22FB"/>
    <w:rsid w:val="00AF51C7"/>
    <w:rsid w:val="00B04009"/>
    <w:rsid w:val="00B07A74"/>
    <w:rsid w:val="00B10B54"/>
    <w:rsid w:val="00B13FE8"/>
    <w:rsid w:val="00B14C75"/>
    <w:rsid w:val="00B22817"/>
    <w:rsid w:val="00B23AE2"/>
    <w:rsid w:val="00B2663F"/>
    <w:rsid w:val="00B30EFA"/>
    <w:rsid w:val="00B41C1F"/>
    <w:rsid w:val="00B50B0B"/>
    <w:rsid w:val="00B70382"/>
    <w:rsid w:val="00B73542"/>
    <w:rsid w:val="00B767B8"/>
    <w:rsid w:val="00B768EE"/>
    <w:rsid w:val="00B81A2E"/>
    <w:rsid w:val="00B94651"/>
    <w:rsid w:val="00B96A3A"/>
    <w:rsid w:val="00BA0BC6"/>
    <w:rsid w:val="00BA68B0"/>
    <w:rsid w:val="00BB046B"/>
    <w:rsid w:val="00BC7B0A"/>
    <w:rsid w:val="00BC7E04"/>
    <w:rsid w:val="00BD16E2"/>
    <w:rsid w:val="00BD34B6"/>
    <w:rsid w:val="00BD4E38"/>
    <w:rsid w:val="00BF417D"/>
    <w:rsid w:val="00BF5DDC"/>
    <w:rsid w:val="00C02853"/>
    <w:rsid w:val="00C03CE6"/>
    <w:rsid w:val="00C068EB"/>
    <w:rsid w:val="00C200AE"/>
    <w:rsid w:val="00C362ED"/>
    <w:rsid w:val="00C40A32"/>
    <w:rsid w:val="00C457B2"/>
    <w:rsid w:val="00C50A3F"/>
    <w:rsid w:val="00C50FA4"/>
    <w:rsid w:val="00C6466A"/>
    <w:rsid w:val="00C84C04"/>
    <w:rsid w:val="00CB2769"/>
    <w:rsid w:val="00CB323E"/>
    <w:rsid w:val="00CD2D4D"/>
    <w:rsid w:val="00CD5F25"/>
    <w:rsid w:val="00CF1017"/>
    <w:rsid w:val="00D129CC"/>
    <w:rsid w:val="00D35382"/>
    <w:rsid w:val="00D4232A"/>
    <w:rsid w:val="00D42B7E"/>
    <w:rsid w:val="00D51721"/>
    <w:rsid w:val="00D652D9"/>
    <w:rsid w:val="00D67451"/>
    <w:rsid w:val="00D7119D"/>
    <w:rsid w:val="00D73AE1"/>
    <w:rsid w:val="00D852B6"/>
    <w:rsid w:val="00DA22FF"/>
    <w:rsid w:val="00DA2730"/>
    <w:rsid w:val="00DA4416"/>
    <w:rsid w:val="00DA4A48"/>
    <w:rsid w:val="00DA7256"/>
    <w:rsid w:val="00DB5E55"/>
    <w:rsid w:val="00DC2AFF"/>
    <w:rsid w:val="00DC5D2A"/>
    <w:rsid w:val="00DD1776"/>
    <w:rsid w:val="00DE6747"/>
    <w:rsid w:val="00DF1D76"/>
    <w:rsid w:val="00DF2E18"/>
    <w:rsid w:val="00E05322"/>
    <w:rsid w:val="00E17AF4"/>
    <w:rsid w:val="00E17BF8"/>
    <w:rsid w:val="00E21DC8"/>
    <w:rsid w:val="00E24570"/>
    <w:rsid w:val="00E246EF"/>
    <w:rsid w:val="00E25EA4"/>
    <w:rsid w:val="00E301CA"/>
    <w:rsid w:val="00E361E5"/>
    <w:rsid w:val="00E52C8F"/>
    <w:rsid w:val="00E56A37"/>
    <w:rsid w:val="00E6596D"/>
    <w:rsid w:val="00E70E61"/>
    <w:rsid w:val="00E71DE1"/>
    <w:rsid w:val="00E757C5"/>
    <w:rsid w:val="00E76955"/>
    <w:rsid w:val="00E92B06"/>
    <w:rsid w:val="00E96966"/>
    <w:rsid w:val="00EA567F"/>
    <w:rsid w:val="00EA632D"/>
    <w:rsid w:val="00EB03F9"/>
    <w:rsid w:val="00EC5F32"/>
    <w:rsid w:val="00ED1F24"/>
    <w:rsid w:val="00ED3A25"/>
    <w:rsid w:val="00EE1B5E"/>
    <w:rsid w:val="00EF33C4"/>
    <w:rsid w:val="00EF3C6B"/>
    <w:rsid w:val="00EF4A04"/>
    <w:rsid w:val="00EF589E"/>
    <w:rsid w:val="00F012E8"/>
    <w:rsid w:val="00F0242B"/>
    <w:rsid w:val="00F15A9E"/>
    <w:rsid w:val="00F20BCC"/>
    <w:rsid w:val="00F25B68"/>
    <w:rsid w:val="00F2751E"/>
    <w:rsid w:val="00F32DCE"/>
    <w:rsid w:val="00F4004C"/>
    <w:rsid w:val="00F41A76"/>
    <w:rsid w:val="00F5190A"/>
    <w:rsid w:val="00F572A6"/>
    <w:rsid w:val="00F8675F"/>
    <w:rsid w:val="00F87859"/>
    <w:rsid w:val="00F92235"/>
    <w:rsid w:val="00FB1DA3"/>
    <w:rsid w:val="00FC1BD7"/>
    <w:rsid w:val="00FC3F25"/>
    <w:rsid w:val="00FD2C8A"/>
    <w:rsid w:val="00FD2E83"/>
    <w:rsid w:val="00FF6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E7C6548"/>
  <w14:defaultImageDpi w14:val="32767"/>
  <w15:docId w15:val="{3C0A17EC-D5A7-4079-9EA6-96ED5F0DD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B14C75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14C75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AC675D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C675D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C675D"/>
    <w:pPr>
      <w:spacing w:after="100"/>
      <w:ind w:left="3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9.jpeg"/><Relationship Id="rId55" Type="http://schemas.openxmlformats.org/officeDocument/2006/relationships/image" Target="media/image40.jpeg"/><Relationship Id="rId63" Type="http://schemas.openxmlformats.org/officeDocument/2006/relationships/image" Target="media/image47.png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6.png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66" Type="http://schemas.openxmlformats.org/officeDocument/2006/relationships/image" Target="media/image50.jpe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5" Type="http://schemas.openxmlformats.org/officeDocument/2006/relationships/numbering" Target="numbering.xml"/><Relationship Id="rId61" Type="http://schemas.openxmlformats.org/officeDocument/2006/relationships/image" Target="media/image45.jpeg"/><Relationship Id="rId82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7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hyperlink" Target="https://linktr.ee/rainboweasyread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hyperlink" Target="http://www.tikatangata.org.nz/human-rights-in-aotearoa/rights-of-sexual-and-gender-minorities" TargetMode="External"/><Relationship Id="rId64" Type="http://schemas.openxmlformats.org/officeDocument/2006/relationships/image" Target="media/image48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5.jpeg"/><Relationship Id="rId80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3.png"/><Relationship Id="rId67" Type="http://schemas.openxmlformats.org/officeDocument/2006/relationships/hyperlink" Target="https://www.rainbowrights.nz/" TargetMode="External"/><Relationship Id="rId20" Type="http://schemas.openxmlformats.org/officeDocument/2006/relationships/image" Target="media/image9.jpeg"/><Relationship Id="rId41" Type="http://schemas.openxmlformats.org/officeDocument/2006/relationships/image" Target="media/image28.png"/><Relationship Id="rId54" Type="http://schemas.openxmlformats.org/officeDocument/2006/relationships/hyperlink" Target="https://www.peoplefirst.org.nz/easy-read-library/resource/trans-rights-are-human-rights" TargetMode="External"/><Relationship Id="rId62" Type="http://schemas.openxmlformats.org/officeDocument/2006/relationships/image" Target="media/image46.png"/><Relationship Id="rId70" Type="http://schemas.openxmlformats.org/officeDocument/2006/relationships/image" Target="media/image53.jpeg"/><Relationship Id="rId75" Type="http://schemas.openxmlformats.org/officeDocument/2006/relationships/image" Target="media/image58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8.jpeg"/><Relationship Id="rId57" Type="http://schemas.openxmlformats.org/officeDocument/2006/relationships/image" Target="media/image4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817F41-0030-4D42-B772-72305604AE4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2A524CD-ECFC-4796-846D-5E30F1E776B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C283D93-0ADC-4599-BDEC-48F791AFD651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customXml/itemProps4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0</TotalTime>
  <Pages>16</Pages>
  <Words>661</Words>
  <Characters>3771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2</cp:revision>
  <cp:lastPrinted>2025-02-12T20:16:00Z</cp:lastPrinted>
  <dcterms:created xsi:type="dcterms:W3CDTF">2025-02-18T21:42:00Z</dcterms:created>
  <dcterms:modified xsi:type="dcterms:W3CDTF">2025-02-18T21:42:00Z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