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3BF99" w14:textId="7E2E0244" w:rsidR="00F87859" w:rsidRDefault="00A70B5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3472" behindDoc="0" locked="0" layoutInCell="1" allowOverlap="1" wp14:anchorId="0DD9B50C" wp14:editId="2E70F801">
            <wp:simplePos x="0" y="0"/>
            <wp:positionH relativeFrom="margin">
              <wp:posOffset>4545965</wp:posOffset>
            </wp:positionH>
            <wp:positionV relativeFrom="page">
              <wp:posOffset>474980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FC0">
        <w:rPr>
          <w:noProof/>
        </w:rPr>
        <w:drawing>
          <wp:anchor distT="0" distB="0" distL="114300" distR="114300" simplePos="0" relativeHeight="252389376" behindDoc="0" locked="0" layoutInCell="1" allowOverlap="1" wp14:anchorId="6B69223F" wp14:editId="4619E1D7">
            <wp:simplePos x="0" y="0"/>
            <wp:positionH relativeFrom="column">
              <wp:posOffset>-274320</wp:posOffset>
            </wp:positionH>
            <wp:positionV relativeFrom="paragraph">
              <wp:posOffset>53340</wp:posOffset>
            </wp:positionV>
            <wp:extent cx="4290060" cy="584835"/>
            <wp:effectExtent l="0" t="0" r="0" b="5715"/>
            <wp:wrapThrough wrapText="bothSides">
              <wp:wrapPolygon edited="0">
                <wp:start x="1439" y="0"/>
                <wp:lineTo x="0" y="704"/>
                <wp:lineTo x="0" y="18293"/>
                <wp:lineTo x="1247" y="21107"/>
                <wp:lineTo x="11414" y="21107"/>
                <wp:lineTo x="20238" y="20404"/>
                <wp:lineTo x="20334" y="11257"/>
                <wp:lineTo x="17169" y="9147"/>
                <wp:lineTo x="16689" y="2814"/>
                <wp:lineTo x="3261" y="0"/>
                <wp:lineTo x="1439" y="0"/>
              </wp:wrapPolygon>
            </wp:wrapThrough>
            <wp:docPr id="5" name="Picture 5" descr="Logo for Te Kāhui Tika Tangata Human Rights Commis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 for Te Kāhui Tika Tangata Human Rights Commission 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A1C55" w14:textId="0D2FD862" w:rsidR="00F87859" w:rsidRDefault="00F87859" w:rsidP="00F87859">
      <w:pPr>
        <w:rPr>
          <w:rFonts w:cs="Arial"/>
          <w:szCs w:val="32"/>
        </w:rPr>
      </w:pPr>
    </w:p>
    <w:p w14:paraId="56BDDB38" w14:textId="08F7360A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C8FD460" w14:textId="4B41B007" w:rsidR="00F87859" w:rsidRDefault="00F87859" w:rsidP="00F87859">
      <w:pPr>
        <w:rPr>
          <w:rFonts w:cs="Arial"/>
          <w:szCs w:val="32"/>
        </w:rPr>
      </w:pPr>
    </w:p>
    <w:p w14:paraId="44D34955" w14:textId="4BBEB0E6" w:rsidR="00F87859" w:rsidRPr="00DC6D0C" w:rsidRDefault="00F87859" w:rsidP="007E7233">
      <w:pPr>
        <w:ind w:left="0"/>
        <w:rPr>
          <w:rFonts w:cs="Arial"/>
          <w:b/>
          <w:szCs w:val="32"/>
        </w:rPr>
      </w:pPr>
    </w:p>
    <w:p w14:paraId="1D2BE4F0" w14:textId="77777777" w:rsidR="00A42C97" w:rsidRPr="00061533" w:rsidRDefault="008522C8" w:rsidP="008522C8">
      <w:pPr>
        <w:pStyle w:val="Title"/>
        <w:rPr>
          <w:sz w:val="58"/>
          <w:szCs w:val="58"/>
        </w:rPr>
      </w:pPr>
      <w:r w:rsidRPr="00061533">
        <w:rPr>
          <w:sz w:val="58"/>
          <w:szCs w:val="58"/>
        </w:rPr>
        <w:t xml:space="preserve">Housing Inquiry: </w:t>
      </w:r>
    </w:p>
    <w:p w14:paraId="1AB42681" w14:textId="68675F71" w:rsidR="008522C8" w:rsidRPr="00061533" w:rsidRDefault="008522C8" w:rsidP="008522C8">
      <w:pPr>
        <w:pStyle w:val="Title"/>
        <w:rPr>
          <w:sz w:val="58"/>
          <w:szCs w:val="58"/>
        </w:rPr>
      </w:pPr>
      <w:r w:rsidRPr="00061533">
        <w:rPr>
          <w:sz w:val="58"/>
          <w:szCs w:val="58"/>
        </w:rPr>
        <w:t>Homelessness and human rights</w:t>
      </w:r>
    </w:p>
    <w:p w14:paraId="674F0E7C" w14:textId="60C5734D" w:rsidR="008522C8" w:rsidRPr="008522C8" w:rsidRDefault="00F3346D" w:rsidP="008522C8">
      <w:pPr>
        <w:rPr>
          <w:lang w:val="en-NZ" w:eastAsia="en-GB"/>
        </w:rPr>
      </w:pPr>
      <w:r>
        <w:rPr>
          <w:noProof/>
          <w:lang w:val="en-NZ" w:eastAsia="en-GB"/>
        </w:rPr>
        <w:drawing>
          <wp:anchor distT="0" distB="0" distL="114300" distR="114300" simplePos="0" relativeHeight="252404736" behindDoc="0" locked="0" layoutInCell="1" allowOverlap="1" wp14:anchorId="33FAF2E5" wp14:editId="218E0961">
            <wp:simplePos x="0" y="0"/>
            <wp:positionH relativeFrom="margin">
              <wp:posOffset>96520</wp:posOffset>
            </wp:positionH>
            <wp:positionV relativeFrom="paragraph">
              <wp:posOffset>48260</wp:posOffset>
            </wp:positionV>
            <wp:extent cx="5731510" cy="3234055"/>
            <wp:effectExtent l="0" t="0" r="2540" b="4445"/>
            <wp:wrapThrough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hrough>
            <wp:docPr id="45" name="Picture 45" descr="A wooden deck on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wooden deck on a building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E5BE1" w14:textId="399F8180" w:rsidR="00A63262" w:rsidRDefault="008522C8" w:rsidP="008522C8">
      <w:pPr>
        <w:pStyle w:val="Title"/>
        <w:rPr>
          <w:sz w:val="48"/>
          <w:szCs w:val="48"/>
        </w:rPr>
      </w:pPr>
      <w:r w:rsidRPr="00A42C97">
        <w:rPr>
          <w:sz w:val="48"/>
          <w:szCs w:val="48"/>
        </w:rPr>
        <w:t>A review of emergency housing</w:t>
      </w:r>
      <w:r w:rsidR="00F87859" w:rsidRPr="00A42C97">
        <w:rPr>
          <w:sz w:val="48"/>
          <w:szCs w:val="48"/>
        </w:rPr>
        <w:t xml:space="preserve"> </w:t>
      </w:r>
      <w:r w:rsidR="00570380" w:rsidRPr="00A42C97">
        <w:rPr>
          <w:sz w:val="48"/>
          <w:szCs w:val="48"/>
        </w:rPr>
        <w:br/>
      </w:r>
    </w:p>
    <w:p w14:paraId="3D99512A" w14:textId="77777777" w:rsidR="00DC6D0C" w:rsidRPr="00DC6D0C" w:rsidRDefault="00DC6D0C" w:rsidP="00DC6D0C">
      <w:pPr>
        <w:rPr>
          <w:lang w:val="en-NZ" w:eastAsia="en-GB"/>
        </w:rPr>
      </w:pPr>
    </w:p>
    <w:p w14:paraId="12C7A394" w14:textId="77777777" w:rsidR="003B3A14" w:rsidRDefault="00602EB7" w:rsidP="00A63262">
      <w:pPr>
        <w:pStyle w:val="Datepublished"/>
      </w:pPr>
      <w:r>
        <w:t>Published: September</w:t>
      </w:r>
      <w:r w:rsidR="00375060">
        <w:t xml:space="preserve"> 2023</w:t>
      </w:r>
      <w:r w:rsidR="003E3B39" w:rsidRPr="00CB116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921408" behindDoc="0" locked="0" layoutInCell="1" allowOverlap="1" wp14:anchorId="538B0A89" wp14:editId="778E2AFA">
            <wp:simplePos x="0" y="0"/>
            <wp:positionH relativeFrom="column">
              <wp:posOffset>4220210</wp:posOffset>
            </wp:positionH>
            <wp:positionV relativeFrom="paragraph">
              <wp:posOffset>161384517</wp:posOffset>
            </wp:positionV>
            <wp:extent cx="752475" cy="838200"/>
            <wp:effectExtent l="0" t="0" r="9525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153863">
        <w:br w:type="page"/>
      </w:r>
    </w:p>
    <w:p w14:paraId="0FDB1A45" w14:textId="77777777" w:rsidR="006E5722" w:rsidRPr="00570380" w:rsidRDefault="006E5722" w:rsidP="006E5722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638B70B4" w14:textId="3D81B0C4" w:rsidR="006E5722" w:rsidRDefault="00EB343A" w:rsidP="006E5722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936768" behindDoc="1" locked="0" layoutInCell="1" allowOverlap="1" wp14:anchorId="415B479A" wp14:editId="5671BB94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1223010" cy="172974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8699" w14:textId="08A94AC8" w:rsidR="006E5722" w:rsidRDefault="006E5722" w:rsidP="006E5722"/>
    <w:p w14:paraId="2597745D" w14:textId="146338AB" w:rsidR="006E5722" w:rsidRDefault="006E5722" w:rsidP="00EB343A">
      <w:r>
        <w:t>This is a long document.</w:t>
      </w:r>
    </w:p>
    <w:p w14:paraId="3E57D99E" w14:textId="77777777" w:rsidR="006E5722" w:rsidRDefault="006E5722" w:rsidP="006E5722"/>
    <w:p w14:paraId="4B446754" w14:textId="77777777" w:rsidR="006E5722" w:rsidRDefault="006E5722" w:rsidP="006E5722"/>
    <w:p w14:paraId="1A3CCEB2" w14:textId="1ABB8E60" w:rsidR="006E5722" w:rsidRDefault="00EB343A" w:rsidP="006E5722">
      <w:r w:rsidRPr="005F1FBB">
        <w:rPr>
          <w:noProof/>
          <w:sz w:val="22"/>
          <w:szCs w:val="14"/>
        </w:rPr>
        <w:drawing>
          <wp:anchor distT="0" distB="0" distL="114300" distR="114300" simplePos="0" relativeHeight="252406784" behindDoc="0" locked="0" layoutInCell="1" allowOverlap="1" wp14:anchorId="733B617F" wp14:editId="343D6588">
            <wp:simplePos x="0" y="0"/>
            <wp:positionH relativeFrom="margin">
              <wp:posOffset>50800</wp:posOffset>
            </wp:positionH>
            <wp:positionV relativeFrom="paragraph">
              <wp:posOffset>375285</wp:posOffset>
            </wp:positionV>
            <wp:extent cx="1287780" cy="1287780"/>
            <wp:effectExtent l="0" t="0" r="7620" b="762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722">
        <w:t>Some things you can do to make it easier are:</w:t>
      </w:r>
    </w:p>
    <w:p w14:paraId="29D23997" w14:textId="0C46FF44" w:rsidR="006E5722" w:rsidRDefault="006E5722" w:rsidP="006E5722">
      <w:pPr>
        <w:pStyle w:val="Listtoplevel"/>
      </w:pPr>
      <w:r>
        <w:t>read it a few pages at a time</w:t>
      </w:r>
    </w:p>
    <w:p w14:paraId="00F80ECE" w14:textId="05ED1263" w:rsidR="006E5722" w:rsidRDefault="00EB343A" w:rsidP="006E5722">
      <w:pPr>
        <w:pStyle w:val="Listtoplevel"/>
      </w:pPr>
      <w:r w:rsidRPr="005A37A0">
        <w:rPr>
          <w:rFonts w:cs="Arial"/>
          <w:lang w:eastAsia="en-NZ"/>
        </w:rPr>
        <w:drawing>
          <wp:anchor distT="0" distB="0" distL="114300" distR="114300" simplePos="0" relativeHeight="251935744" behindDoc="0" locked="0" layoutInCell="1" allowOverlap="1" wp14:anchorId="07841370" wp14:editId="47722F03">
            <wp:simplePos x="0" y="0"/>
            <wp:positionH relativeFrom="column">
              <wp:posOffset>-152400</wp:posOffset>
            </wp:positionH>
            <wp:positionV relativeFrom="paragraph">
              <wp:posOffset>695960</wp:posOffset>
            </wp:positionV>
            <wp:extent cx="1711960" cy="1171575"/>
            <wp:effectExtent l="0" t="0" r="254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722">
        <w:t>set aside some quiet time to look at it</w:t>
      </w:r>
    </w:p>
    <w:p w14:paraId="475CAA1C" w14:textId="77777777" w:rsidR="006E5722" w:rsidRDefault="006E5722" w:rsidP="006E5722">
      <w:pPr>
        <w:pStyle w:val="Listtoplevel"/>
      </w:pPr>
      <w:r>
        <w:t>have someone read it with you to support you to understand it.</w:t>
      </w:r>
    </w:p>
    <w:p w14:paraId="48F6D3A2" w14:textId="77777777" w:rsidR="006E5722" w:rsidRDefault="006E5722" w:rsidP="006E5722"/>
    <w:p w14:paraId="4021BC87" w14:textId="77777777" w:rsidR="006E5722" w:rsidRPr="0060011B" w:rsidRDefault="006E5722" w:rsidP="006E5722">
      <w:pPr>
        <w:spacing w:after="120"/>
        <w:ind w:left="3402"/>
        <w:rPr>
          <w:rFonts w:eastAsia="Times New Roman" w:cs="Times New Roman"/>
        </w:rPr>
      </w:pPr>
    </w:p>
    <w:p w14:paraId="694A563D" w14:textId="77777777" w:rsidR="006E5722" w:rsidRDefault="006E5722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06FA3633" w14:textId="77777777" w:rsidR="00EB343A" w:rsidRDefault="00EB343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3DB6223" w14:textId="64360211" w:rsidR="003B3A14" w:rsidRDefault="003B3A14" w:rsidP="003B3A14">
      <w:pPr>
        <w:pStyle w:val="Heading1"/>
      </w:pPr>
      <w:r>
        <w:t>What you will find in this document</w:t>
      </w:r>
    </w:p>
    <w:p w14:paraId="7250BBD8" w14:textId="77777777" w:rsidR="003B3A14" w:rsidRPr="005F1FBB" w:rsidRDefault="003B3A14" w:rsidP="003B3A14">
      <w:pPr>
        <w:ind w:left="6521"/>
        <w:rPr>
          <w:sz w:val="26"/>
          <w:szCs w:val="18"/>
        </w:rPr>
      </w:pPr>
    </w:p>
    <w:p w14:paraId="1E433339" w14:textId="77777777" w:rsidR="003B3A14" w:rsidRPr="005F1FBB" w:rsidRDefault="003B3A14" w:rsidP="003B3A14">
      <w:pPr>
        <w:ind w:left="6521"/>
        <w:rPr>
          <w:rFonts w:cs="Arial"/>
          <w:b/>
          <w:bCs/>
          <w:sz w:val="26"/>
          <w:szCs w:val="26"/>
        </w:rPr>
      </w:pPr>
    </w:p>
    <w:p w14:paraId="1310DEF6" w14:textId="4AC50A69" w:rsidR="003B3A14" w:rsidRPr="000A3C46" w:rsidRDefault="005F1FBB" w:rsidP="003B3A14">
      <w:pPr>
        <w:ind w:left="6521"/>
        <w:rPr>
          <w:rFonts w:cs="Arial"/>
          <w:b/>
          <w:bCs/>
          <w:szCs w:val="32"/>
        </w:rPr>
      </w:pPr>
      <w:r w:rsidRPr="005F1FBB">
        <w:rPr>
          <w:noProof/>
          <w:sz w:val="22"/>
          <w:szCs w:val="14"/>
        </w:rPr>
        <w:drawing>
          <wp:anchor distT="0" distB="0" distL="114300" distR="114300" simplePos="0" relativeHeight="252084224" behindDoc="0" locked="0" layoutInCell="1" allowOverlap="1" wp14:anchorId="6CC55E97" wp14:editId="4834C0F2">
            <wp:simplePos x="0" y="0"/>
            <wp:positionH relativeFrom="margin">
              <wp:posOffset>120015</wp:posOffset>
            </wp:positionH>
            <wp:positionV relativeFrom="paragraph">
              <wp:posOffset>161140</wp:posOffset>
            </wp:positionV>
            <wp:extent cx="1125220" cy="1125220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A14">
        <w:rPr>
          <w:rFonts w:cs="Arial"/>
          <w:b/>
          <w:bCs/>
          <w:szCs w:val="32"/>
        </w:rPr>
        <w:t>Page n</w:t>
      </w:r>
      <w:r w:rsidR="003B3A14" w:rsidRPr="00CA1163">
        <w:rPr>
          <w:rFonts w:cs="Arial"/>
          <w:b/>
          <w:bCs/>
          <w:szCs w:val="32"/>
        </w:rPr>
        <w:t>umber:</w:t>
      </w:r>
    </w:p>
    <w:p w14:paraId="09464143" w14:textId="44ECC818" w:rsidR="003B3A14" w:rsidRPr="005F1FBB" w:rsidRDefault="003B3A14" w:rsidP="003B3A14">
      <w:pPr>
        <w:tabs>
          <w:tab w:val="left" w:leader="dot" w:pos="8505"/>
        </w:tabs>
        <w:ind w:left="3402" w:right="-188"/>
        <w:rPr>
          <w:rFonts w:cs="Arial"/>
          <w:bCs/>
          <w:sz w:val="22"/>
          <w:szCs w:val="22"/>
        </w:rPr>
      </w:pPr>
    </w:p>
    <w:p w14:paraId="67425C2A" w14:textId="77777777" w:rsidR="003B3A14" w:rsidRPr="005F1FBB" w:rsidRDefault="003B3A14" w:rsidP="003B3A14">
      <w:pPr>
        <w:tabs>
          <w:tab w:val="left" w:leader="dot" w:pos="8505"/>
        </w:tabs>
        <w:ind w:left="3402" w:right="-188"/>
        <w:rPr>
          <w:rFonts w:cs="Arial"/>
          <w:bCs/>
          <w:sz w:val="22"/>
          <w:szCs w:val="22"/>
        </w:rPr>
      </w:pPr>
    </w:p>
    <w:p w14:paraId="77D69344" w14:textId="77777777" w:rsidR="003B3A14" w:rsidRDefault="003B3A14" w:rsidP="003B3A14">
      <w:pPr>
        <w:pStyle w:val="contentspage"/>
      </w:pPr>
      <w:r>
        <w:t>About this document</w:t>
      </w:r>
      <w:r>
        <w:tab/>
      </w:r>
      <w:r w:rsidR="00D06297">
        <w:t>3</w:t>
      </w:r>
    </w:p>
    <w:p w14:paraId="7DDC9A00" w14:textId="77777777" w:rsidR="003B3A14" w:rsidRDefault="003B3A14" w:rsidP="003B3A14">
      <w:pPr>
        <w:pStyle w:val="contentspage"/>
      </w:pPr>
    </w:p>
    <w:p w14:paraId="130CED69" w14:textId="2ECF26D3" w:rsidR="003B3A14" w:rsidRDefault="00A47D7F" w:rsidP="003B3A14">
      <w:pPr>
        <w:pStyle w:val="contentspage"/>
      </w:pPr>
      <w:r>
        <w:rPr>
          <w:noProof/>
        </w:rPr>
        <w:drawing>
          <wp:anchor distT="0" distB="0" distL="114300" distR="114300" simplePos="0" relativeHeight="252384256" behindDoc="0" locked="0" layoutInCell="1" allowOverlap="1" wp14:anchorId="5C114BE3" wp14:editId="0A0AEBFA">
            <wp:simplePos x="0" y="0"/>
            <wp:positionH relativeFrom="column">
              <wp:posOffset>0</wp:posOffset>
            </wp:positionH>
            <wp:positionV relativeFrom="paragraph">
              <wp:posOffset>175634</wp:posOffset>
            </wp:positionV>
            <wp:extent cx="1424940" cy="1198880"/>
            <wp:effectExtent l="0" t="0" r="3810" b="1270"/>
            <wp:wrapThrough wrapText="bothSides">
              <wp:wrapPolygon edited="0">
                <wp:start x="0" y="0"/>
                <wp:lineTo x="0" y="21280"/>
                <wp:lineTo x="21369" y="21280"/>
                <wp:lineTo x="21369" y="0"/>
                <wp:lineTo x="0" y="0"/>
              </wp:wrapPolygon>
            </wp:wrapThrough>
            <wp:docPr id="522269770" name="Picture 5222697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9770" name="Picture 5222697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52F7A" w14:textId="2E264C1C" w:rsidR="003B3A14" w:rsidRDefault="003E3B39" w:rsidP="003E3B39">
      <w:pPr>
        <w:pStyle w:val="contentspage"/>
      </w:pPr>
      <w:r>
        <w:t>The housing crisis</w:t>
      </w:r>
      <w:r w:rsidR="003B3A14">
        <w:tab/>
      </w:r>
      <w:r w:rsidR="00A47D7F">
        <w:t>8</w:t>
      </w:r>
    </w:p>
    <w:p w14:paraId="1F2B5BD3" w14:textId="041F2ED5" w:rsidR="00D06297" w:rsidRDefault="00D06297" w:rsidP="003B3A14">
      <w:pPr>
        <w:pStyle w:val="contentspage"/>
      </w:pPr>
    </w:p>
    <w:p w14:paraId="5D6E74E8" w14:textId="6E0BDA18" w:rsidR="00D06297" w:rsidRDefault="00D06297" w:rsidP="00D06297">
      <w:pPr>
        <w:pStyle w:val="contentspage"/>
      </w:pPr>
    </w:p>
    <w:p w14:paraId="04705FEC" w14:textId="7FD704B9" w:rsidR="00D06297" w:rsidRDefault="00A47D7F" w:rsidP="003E3B39">
      <w:pPr>
        <w:pStyle w:val="contentspage"/>
      </w:pPr>
      <w:r>
        <w:rPr>
          <w:noProof/>
        </w:rPr>
        <w:drawing>
          <wp:anchor distT="0" distB="0" distL="114300" distR="114300" simplePos="0" relativeHeight="252382208" behindDoc="0" locked="0" layoutInCell="1" allowOverlap="1" wp14:anchorId="16A7455B" wp14:editId="467ED053">
            <wp:simplePos x="0" y="0"/>
            <wp:positionH relativeFrom="column">
              <wp:posOffset>-75</wp:posOffset>
            </wp:positionH>
            <wp:positionV relativeFrom="paragraph">
              <wp:posOffset>347083</wp:posOffset>
            </wp:positionV>
            <wp:extent cx="1626870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246" y="21161"/>
                <wp:lineTo x="21246" y="0"/>
                <wp:lineTo x="0" y="0"/>
              </wp:wrapPolygon>
            </wp:wrapThrough>
            <wp:docPr id="123333713" name="Picture 1233337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3713" name="Picture 1233337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EA">
        <w:t>What is emergency housing?</w:t>
      </w:r>
      <w:r w:rsidR="00D06297">
        <w:tab/>
        <w:t>1</w:t>
      </w:r>
      <w:r>
        <w:t>1</w:t>
      </w:r>
    </w:p>
    <w:p w14:paraId="661C9ED9" w14:textId="08D27938" w:rsidR="00D06297" w:rsidRDefault="00D06297" w:rsidP="00D06297">
      <w:pPr>
        <w:pStyle w:val="contentspage"/>
      </w:pPr>
    </w:p>
    <w:p w14:paraId="7306DAEC" w14:textId="04A98B39" w:rsidR="00D06297" w:rsidRDefault="00D06297" w:rsidP="00D06297">
      <w:pPr>
        <w:pStyle w:val="contentspage"/>
      </w:pPr>
    </w:p>
    <w:p w14:paraId="690985BF" w14:textId="1F23BB07" w:rsidR="004A706E" w:rsidRDefault="008341EA" w:rsidP="003E3B39">
      <w:pPr>
        <w:pStyle w:val="contentspage"/>
      </w:pPr>
      <w:r>
        <w:t xml:space="preserve">What we found out about </w:t>
      </w:r>
    </w:p>
    <w:p w14:paraId="2D5CCD86" w14:textId="35F5C916" w:rsidR="00D06297" w:rsidRDefault="004A706E" w:rsidP="003E3B39">
      <w:pPr>
        <w:pStyle w:val="contentspage"/>
      </w:pPr>
      <w:r>
        <w:t>emergency housing</w:t>
      </w:r>
      <w:r w:rsidR="00D06297">
        <w:tab/>
      </w:r>
      <w:r w:rsidR="00A47D7F">
        <w:t>15</w:t>
      </w:r>
    </w:p>
    <w:p w14:paraId="51AC57CD" w14:textId="59D3EFCB" w:rsidR="008341EA" w:rsidRDefault="00A47D7F" w:rsidP="00D06297">
      <w:pPr>
        <w:pStyle w:val="contentspage"/>
      </w:pPr>
      <w:r>
        <w:rPr>
          <w:b/>
          <w:bCs w:val="0"/>
          <w:noProof/>
        </w:rPr>
        <w:drawing>
          <wp:anchor distT="0" distB="0" distL="114300" distR="114300" simplePos="0" relativeHeight="252386304" behindDoc="0" locked="0" layoutInCell="1" allowOverlap="1" wp14:anchorId="632C31EA" wp14:editId="7C2FE677">
            <wp:simplePos x="0" y="0"/>
            <wp:positionH relativeFrom="margin">
              <wp:posOffset>172720</wp:posOffset>
            </wp:positionH>
            <wp:positionV relativeFrom="paragraph">
              <wp:posOffset>13335</wp:posOffset>
            </wp:positionV>
            <wp:extent cx="1061720" cy="1188720"/>
            <wp:effectExtent l="0" t="0" r="5080" b="0"/>
            <wp:wrapNone/>
            <wp:docPr id="831004625" name="Picture 8310046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04625" name="Picture 8310046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0F54C" w14:textId="49082DDA" w:rsidR="008341EA" w:rsidRDefault="008341EA" w:rsidP="00D06297">
      <w:pPr>
        <w:pStyle w:val="contentspage"/>
      </w:pPr>
    </w:p>
    <w:p w14:paraId="5BB13939" w14:textId="598C79A0" w:rsidR="008341EA" w:rsidRDefault="008341EA" w:rsidP="008341EA">
      <w:pPr>
        <w:pStyle w:val="contentspage"/>
      </w:pPr>
      <w:r>
        <w:t>Our recommendations</w:t>
      </w:r>
      <w:r>
        <w:tab/>
      </w:r>
      <w:r w:rsidR="00A47D7F">
        <w:t>20</w:t>
      </w:r>
    </w:p>
    <w:p w14:paraId="5C455F0D" w14:textId="0FF68849" w:rsidR="00D06297" w:rsidRDefault="00D06297" w:rsidP="00D06297">
      <w:pPr>
        <w:pStyle w:val="contentspage"/>
      </w:pPr>
    </w:p>
    <w:p w14:paraId="6C5C599A" w14:textId="266FB72D" w:rsidR="004A706E" w:rsidRDefault="00061533" w:rsidP="00D06297">
      <w:pPr>
        <w:pStyle w:val="contentspag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11A228ED" wp14:editId="2EBBE3D3">
                <wp:simplePos x="0" y="0"/>
                <wp:positionH relativeFrom="margin">
                  <wp:posOffset>-238125</wp:posOffset>
                </wp:positionH>
                <wp:positionV relativeFrom="paragraph">
                  <wp:posOffset>127000</wp:posOffset>
                </wp:positionV>
                <wp:extent cx="2228850" cy="926465"/>
                <wp:effectExtent l="0" t="0" r="0" b="6985"/>
                <wp:wrapThrough wrapText="bothSides">
                  <wp:wrapPolygon edited="0">
                    <wp:start x="7200" y="0"/>
                    <wp:lineTo x="5169" y="888"/>
                    <wp:lineTo x="4800" y="4886"/>
                    <wp:lineTo x="5169" y="7106"/>
                    <wp:lineTo x="0" y="13324"/>
                    <wp:lineTo x="0" y="20430"/>
                    <wp:lineTo x="923" y="21319"/>
                    <wp:lineTo x="7015" y="21319"/>
                    <wp:lineTo x="8308" y="21319"/>
                    <wp:lineTo x="19754" y="20875"/>
                    <wp:lineTo x="20123" y="18654"/>
                    <wp:lineTo x="15692" y="14212"/>
                    <wp:lineTo x="12923" y="4886"/>
                    <wp:lineTo x="12000" y="444"/>
                    <wp:lineTo x="10154" y="0"/>
                    <wp:lineTo x="7200" y="0"/>
                  </wp:wrapPolygon>
                </wp:wrapThrough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926465"/>
                          <a:chOff x="0" y="0"/>
                          <a:chExt cx="2724150" cy="108839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9"/>
                          <a:stretch/>
                        </pic:blipFill>
                        <pic:spPr bwMode="auto">
                          <a:xfrm>
                            <a:off x="638175" y="0"/>
                            <a:ext cx="1038225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9"/>
                          <a:stretch/>
                        </pic:blipFill>
                        <pic:spPr bwMode="auto">
                          <a:xfrm>
                            <a:off x="0" y="600075"/>
                            <a:ext cx="272415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AE8E" id="Group 16" o:spid="_x0000_s1026" alt="&quot;&quot;" style="position:absolute;margin-left:-18.75pt;margin-top:10pt;width:175.5pt;height:72.95pt;z-index:252396544;mso-position-horizontal-relative:margin;mso-width-relative:margin;mso-height-relative:margin" coordsize="27241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381;width:10383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">
                  <v:imagedata r:id="rId19" o:title="" cropright="49676f"/>
                </v:shape>
                <v:shape id="Picture 21" o:spid="_x0000_s1028" type="#_x0000_t75" style="position:absolute;top:6000;width:27241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">
                  <v:imagedata r:id="rId20" o:title="" cropleft="15715f"/>
                </v:shape>
                <w10:wrap type="through" anchorx="margin"/>
              </v:group>
            </w:pict>
          </mc:Fallback>
        </mc:AlternateContent>
      </w:r>
    </w:p>
    <w:p w14:paraId="37B83DBE" w14:textId="53A9CB58" w:rsidR="008341EA" w:rsidRDefault="004A706E" w:rsidP="00D06297">
      <w:pPr>
        <w:pStyle w:val="contentspage"/>
      </w:pPr>
      <w:r>
        <w:t xml:space="preserve">How to contact </w:t>
      </w:r>
      <w:r w:rsidR="008341EA">
        <w:t xml:space="preserve">the Human </w:t>
      </w:r>
    </w:p>
    <w:p w14:paraId="691EEDF7" w14:textId="298D2275" w:rsidR="008341EA" w:rsidRDefault="008341EA" w:rsidP="00DE4123">
      <w:pPr>
        <w:pStyle w:val="contentspage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t>Rights Commission</w:t>
      </w:r>
      <w:r w:rsidR="00D06297">
        <w:t xml:space="preserve"> </w:t>
      </w:r>
      <w:r w:rsidR="00D06297">
        <w:tab/>
      </w:r>
      <w:r w:rsidR="00A47D7F">
        <w:t>25</w:t>
      </w:r>
      <w:r>
        <w:rPr>
          <w:noProof/>
          <w:lang w:val="en-NZ" w:eastAsia="en-NZ"/>
        </w:rPr>
        <w:br w:type="page"/>
      </w:r>
    </w:p>
    <w:p w14:paraId="7657C248" w14:textId="7D02A272" w:rsidR="00570380" w:rsidRPr="00570380" w:rsidRDefault="00124EA8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this </w:t>
      </w:r>
      <w:r w:rsidR="00167814">
        <w:rPr>
          <w:noProof/>
          <w:lang w:val="en-NZ" w:eastAsia="en-NZ"/>
        </w:rPr>
        <w:t>document</w:t>
      </w:r>
    </w:p>
    <w:p w14:paraId="1FC54496" w14:textId="1E5DE81C" w:rsidR="00D852B6" w:rsidRPr="003E0076" w:rsidRDefault="00D852B6" w:rsidP="00124EA8">
      <w:pPr>
        <w:rPr>
          <w:szCs w:val="32"/>
        </w:rPr>
      </w:pPr>
    </w:p>
    <w:p w14:paraId="06893982" w14:textId="476C423B" w:rsidR="000C3003" w:rsidRPr="003E0076" w:rsidRDefault="000C3003" w:rsidP="000C3003">
      <w:pPr>
        <w:rPr>
          <w:szCs w:val="32"/>
        </w:rPr>
      </w:pPr>
    </w:p>
    <w:p w14:paraId="35037C1D" w14:textId="36E04B3E" w:rsidR="000C3003" w:rsidRPr="003E0076" w:rsidRDefault="007209B7" w:rsidP="000C3003">
      <w:pPr>
        <w:rPr>
          <w:szCs w:val="32"/>
        </w:rPr>
      </w:pPr>
      <w:r w:rsidRPr="003E0076">
        <w:rPr>
          <w:noProof/>
          <w:szCs w:val="32"/>
        </w:rPr>
        <w:drawing>
          <wp:anchor distT="0" distB="0" distL="114300" distR="114300" simplePos="0" relativeHeight="252143616" behindDoc="0" locked="0" layoutInCell="1" allowOverlap="1" wp14:anchorId="486194D4" wp14:editId="654F5EDB">
            <wp:simplePos x="0" y="0"/>
            <wp:positionH relativeFrom="column">
              <wp:posOffset>64920</wp:posOffset>
            </wp:positionH>
            <wp:positionV relativeFrom="paragraph">
              <wp:posOffset>28725</wp:posOffset>
            </wp:positionV>
            <wp:extent cx="1383323" cy="1383323"/>
            <wp:effectExtent l="0" t="0" r="7620" b="7620"/>
            <wp:wrapThrough wrapText="bothSides">
              <wp:wrapPolygon edited="0">
                <wp:start x="298" y="0"/>
                <wp:lineTo x="0" y="893"/>
                <wp:lineTo x="0" y="20826"/>
                <wp:lineTo x="298" y="21421"/>
                <wp:lineTo x="21124" y="21421"/>
                <wp:lineTo x="21421" y="20826"/>
                <wp:lineTo x="21421" y="893"/>
                <wp:lineTo x="21124" y="0"/>
                <wp:lineTo x="298" y="0"/>
              </wp:wrapPolygon>
            </wp:wrapThrough>
            <wp:docPr id="15914422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422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323" cy="138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003" w:rsidRPr="003E0076">
        <w:rPr>
          <w:szCs w:val="32"/>
        </w:rPr>
        <w:t xml:space="preserve">In 2021 </w:t>
      </w:r>
      <w:proofErr w:type="spellStart"/>
      <w:r w:rsidR="00E82B06" w:rsidRPr="00E82B06">
        <w:rPr>
          <w:rFonts w:eastAsia="Times New Roman" w:cs="Arial"/>
          <w:b/>
          <w:bCs/>
          <w:szCs w:val="32"/>
          <w:lang w:eastAsia="en-NZ"/>
        </w:rPr>
        <w:t>Te</w:t>
      </w:r>
      <w:proofErr w:type="spellEnd"/>
      <w:r w:rsidR="00E82B06" w:rsidRPr="00E82B06">
        <w:rPr>
          <w:rFonts w:eastAsia="Times New Roman" w:cs="Arial"/>
          <w:b/>
          <w:bCs/>
          <w:szCs w:val="32"/>
          <w:lang w:eastAsia="en-NZ"/>
        </w:rPr>
        <w:t xml:space="preserve"> </w:t>
      </w:r>
      <w:proofErr w:type="spellStart"/>
      <w:r w:rsidR="00E82B06" w:rsidRPr="00E82B06">
        <w:rPr>
          <w:rFonts w:eastAsia="Times New Roman" w:cs="Arial"/>
          <w:b/>
          <w:bCs/>
          <w:szCs w:val="32"/>
          <w:lang w:eastAsia="en-NZ"/>
        </w:rPr>
        <w:t>Kāhui</w:t>
      </w:r>
      <w:proofErr w:type="spellEnd"/>
      <w:r w:rsidR="00E82B06" w:rsidRPr="00E82B06">
        <w:rPr>
          <w:rFonts w:eastAsia="Times New Roman" w:cs="Arial"/>
          <w:b/>
          <w:bCs/>
          <w:szCs w:val="32"/>
          <w:lang w:eastAsia="en-NZ"/>
        </w:rPr>
        <w:t xml:space="preserve"> Tika </w:t>
      </w:r>
      <w:proofErr w:type="spellStart"/>
      <w:r w:rsidR="00E82B06" w:rsidRPr="00E82B06">
        <w:rPr>
          <w:rFonts w:eastAsia="Times New Roman" w:cs="Arial"/>
          <w:b/>
          <w:bCs/>
          <w:szCs w:val="32"/>
          <w:lang w:eastAsia="en-NZ"/>
        </w:rPr>
        <w:t>Tangata</w:t>
      </w:r>
      <w:proofErr w:type="spellEnd"/>
      <w:r w:rsidR="00E82B06">
        <w:rPr>
          <w:rFonts w:eastAsia="Times New Roman" w:cs="Arial"/>
          <w:szCs w:val="32"/>
          <w:lang w:eastAsia="en-NZ"/>
        </w:rPr>
        <w:t xml:space="preserve"> -</w:t>
      </w:r>
      <w:r w:rsidR="00E82B06" w:rsidRPr="00DB60EC">
        <w:rPr>
          <w:rFonts w:eastAsia="Times New Roman" w:cs="Arial"/>
          <w:szCs w:val="32"/>
          <w:lang w:eastAsia="en-NZ"/>
        </w:rPr>
        <w:t xml:space="preserve"> </w:t>
      </w:r>
      <w:r w:rsidR="000C3003" w:rsidRPr="003E0076">
        <w:rPr>
          <w:b/>
          <w:bCs/>
          <w:szCs w:val="32"/>
        </w:rPr>
        <w:t>Human Rights Commission</w:t>
      </w:r>
      <w:r w:rsidR="000C3003" w:rsidRPr="003E0076">
        <w:rPr>
          <w:szCs w:val="32"/>
        </w:rPr>
        <w:t xml:space="preserve"> started an </w:t>
      </w:r>
      <w:r w:rsidR="000C3003" w:rsidRPr="003E0076">
        <w:rPr>
          <w:b/>
          <w:bCs/>
          <w:szCs w:val="32"/>
        </w:rPr>
        <w:t>inquiry</w:t>
      </w:r>
      <w:r w:rsidR="000C3003" w:rsidRPr="003E0076">
        <w:rPr>
          <w:szCs w:val="32"/>
        </w:rPr>
        <w:t xml:space="preserve"> into </w:t>
      </w:r>
      <w:r w:rsidR="004577E9" w:rsidRPr="004577E9">
        <w:rPr>
          <w:szCs w:val="32"/>
        </w:rPr>
        <w:t>housing</w:t>
      </w:r>
      <w:r w:rsidR="000C3003" w:rsidRPr="003E0076">
        <w:rPr>
          <w:szCs w:val="32"/>
        </w:rPr>
        <w:t xml:space="preserve"> with a report looking at the right to a </w:t>
      </w:r>
      <w:r w:rsidR="000C3003" w:rsidRPr="004577E9">
        <w:rPr>
          <w:b/>
          <w:bCs/>
          <w:szCs w:val="32"/>
        </w:rPr>
        <w:t>decent home</w:t>
      </w:r>
      <w:r w:rsidR="000C3003" w:rsidRPr="003E0076">
        <w:rPr>
          <w:szCs w:val="32"/>
        </w:rPr>
        <w:t>.</w:t>
      </w:r>
    </w:p>
    <w:p w14:paraId="61BD402C" w14:textId="176654A6" w:rsidR="000C3003" w:rsidRPr="003E0076" w:rsidRDefault="000C3003" w:rsidP="000C3003">
      <w:pPr>
        <w:rPr>
          <w:szCs w:val="32"/>
        </w:rPr>
      </w:pPr>
    </w:p>
    <w:p w14:paraId="17484A34" w14:textId="14EC5C28" w:rsidR="000C3003" w:rsidRPr="003E0076" w:rsidRDefault="004577E9" w:rsidP="000C3003">
      <w:pPr>
        <w:rPr>
          <w:szCs w:val="32"/>
        </w:rPr>
      </w:pPr>
      <w:r w:rsidRPr="003E0076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7E9F9FBD" wp14:editId="3F4DB2E4">
                <wp:simplePos x="0" y="0"/>
                <wp:positionH relativeFrom="margin">
                  <wp:posOffset>2253615</wp:posOffset>
                </wp:positionH>
                <wp:positionV relativeFrom="paragraph">
                  <wp:posOffset>200025</wp:posOffset>
                </wp:positionV>
                <wp:extent cx="3544570" cy="479044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47904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64162" id="Rectangle 6" o:spid="_x0000_s1026" style="position:absolute;margin-left:177.45pt;margin-top:15.75pt;width:279.1pt;height:377.2pt;z-index:-25116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2C4F0613" w14:textId="4A983409" w:rsidR="004577E9" w:rsidRDefault="00061533" w:rsidP="000C3003">
      <w:r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2CA78F69" wp14:editId="5F70EC55">
                <wp:simplePos x="0" y="0"/>
                <wp:positionH relativeFrom="margin">
                  <wp:posOffset>-180340</wp:posOffset>
                </wp:positionH>
                <wp:positionV relativeFrom="paragraph">
                  <wp:posOffset>401320</wp:posOffset>
                </wp:positionV>
                <wp:extent cx="2228850" cy="926465"/>
                <wp:effectExtent l="0" t="0" r="0" b="6985"/>
                <wp:wrapThrough wrapText="bothSides">
                  <wp:wrapPolygon edited="0">
                    <wp:start x="7200" y="0"/>
                    <wp:lineTo x="5169" y="888"/>
                    <wp:lineTo x="4800" y="4886"/>
                    <wp:lineTo x="5169" y="7106"/>
                    <wp:lineTo x="0" y="13324"/>
                    <wp:lineTo x="0" y="20430"/>
                    <wp:lineTo x="923" y="21319"/>
                    <wp:lineTo x="7015" y="21319"/>
                    <wp:lineTo x="8308" y="21319"/>
                    <wp:lineTo x="19754" y="20875"/>
                    <wp:lineTo x="20123" y="18654"/>
                    <wp:lineTo x="15692" y="14212"/>
                    <wp:lineTo x="12923" y="4886"/>
                    <wp:lineTo x="12000" y="444"/>
                    <wp:lineTo x="10154" y="0"/>
                    <wp:lineTo x="7200" y="0"/>
                  </wp:wrapPolygon>
                </wp:wrapThrough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926465"/>
                          <a:chOff x="0" y="0"/>
                          <a:chExt cx="2724150" cy="108839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9"/>
                          <a:stretch/>
                        </pic:blipFill>
                        <pic:spPr bwMode="auto">
                          <a:xfrm>
                            <a:off x="638175" y="0"/>
                            <a:ext cx="1038225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9"/>
                          <a:stretch/>
                        </pic:blipFill>
                        <pic:spPr bwMode="auto">
                          <a:xfrm>
                            <a:off x="0" y="600075"/>
                            <a:ext cx="272415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39873" id="Group 23" o:spid="_x0000_s1026" alt="&quot;&quot;" style="position:absolute;margin-left:-14.2pt;margin-top:31.6pt;width:175.5pt;height:72.95pt;z-index:252398592;mso-position-horizontal-relative:margin;mso-width-relative:margin;mso-height-relative:margin" coordsize="27241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">
                <v:shape id="Picture 25" o:spid="_x0000_s1027" type="#_x0000_t75" style="position:absolute;left:6381;width:10383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">
                  <v:imagedata r:id="rId19" o:title="" cropright="49676f"/>
                </v:shape>
                <v:shape id="Picture 26" o:spid="_x0000_s1028" type="#_x0000_t75" style="position:absolute;top:6000;width:27241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">
                  <v:imagedata r:id="rId20" o:title="" cropleft="15715f"/>
                </v:shape>
                <w10:wrap type="through" anchorx="margin"/>
              </v:group>
            </w:pict>
          </mc:Fallback>
        </mc:AlternateContent>
      </w:r>
      <w:proofErr w:type="spellStart"/>
      <w:r w:rsidR="00E82B06" w:rsidRPr="007209B7">
        <w:rPr>
          <w:rFonts w:eastAsia="Times New Roman" w:cs="Arial"/>
          <w:b/>
          <w:bCs/>
          <w:szCs w:val="32"/>
          <w:lang w:eastAsia="en-NZ"/>
        </w:rPr>
        <w:t>Te</w:t>
      </w:r>
      <w:proofErr w:type="spellEnd"/>
      <w:r w:rsidR="00E82B06" w:rsidRPr="007209B7">
        <w:rPr>
          <w:rFonts w:eastAsia="Times New Roman" w:cs="Arial"/>
          <w:b/>
          <w:bCs/>
          <w:szCs w:val="32"/>
          <w:lang w:eastAsia="en-NZ"/>
        </w:rPr>
        <w:t xml:space="preserve"> </w:t>
      </w:r>
      <w:proofErr w:type="spellStart"/>
      <w:r w:rsidR="00E82B06" w:rsidRPr="007209B7">
        <w:rPr>
          <w:rFonts w:eastAsia="Times New Roman" w:cs="Arial"/>
          <w:b/>
          <w:bCs/>
          <w:szCs w:val="32"/>
          <w:lang w:eastAsia="en-NZ"/>
        </w:rPr>
        <w:t>Kāhui</w:t>
      </w:r>
      <w:proofErr w:type="spellEnd"/>
      <w:r w:rsidR="00E82B06" w:rsidRPr="007209B7">
        <w:rPr>
          <w:rFonts w:eastAsia="Times New Roman" w:cs="Arial"/>
          <w:b/>
          <w:bCs/>
          <w:szCs w:val="32"/>
          <w:lang w:eastAsia="en-NZ"/>
        </w:rPr>
        <w:t xml:space="preserve"> Tika </w:t>
      </w:r>
      <w:proofErr w:type="spellStart"/>
      <w:r w:rsidR="00E82B06" w:rsidRPr="007209B7">
        <w:rPr>
          <w:rFonts w:eastAsia="Times New Roman" w:cs="Arial"/>
          <w:b/>
          <w:bCs/>
          <w:szCs w:val="32"/>
          <w:lang w:eastAsia="en-NZ"/>
        </w:rPr>
        <w:t>Tangata</w:t>
      </w:r>
      <w:proofErr w:type="spellEnd"/>
      <w:r w:rsidR="00E82B06" w:rsidRPr="00DB60EC">
        <w:rPr>
          <w:rFonts w:eastAsia="Times New Roman" w:cs="Arial"/>
          <w:szCs w:val="32"/>
          <w:lang w:eastAsia="en-NZ"/>
        </w:rPr>
        <w:t xml:space="preserve"> </w:t>
      </w:r>
      <w:r w:rsidR="00E82B06">
        <w:rPr>
          <w:rFonts w:eastAsia="Times New Roman" w:cs="Arial"/>
          <w:szCs w:val="32"/>
          <w:lang w:eastAsia="en-NZ"/>
        </w:rPr>
        <w:t xml:space="preserve">- </w:t>
      </w:r>
      <w:r w:rsidR="004577E9" w:rsidRPr="004577E9">
        <w:rPr>
          <w:b/>
          <w:bCs/>
        </w:rPr>
        <w:t>Human Rights Commission</w:t>
      </w:r>
      <w:r w:rsidR="004577E9">
        <w:t xml:space="preserve"> is an organisation that works to make sure:</w:t>
      </w:r>
    </w:p>
    <w:p w14:paraId="433A111A" w14:textId="6EE370FE" w:rsidR="004577E9" w:rsidRDefault="004577E9" w:rsidP="004577E9">
      <w:pPr>
        <w:pStyle w:val="ListParagraph"/>
        <w:numPr>
          <w:ilvl w:val="0"/>
          <w:numId w:val="22"/>
        </w:numPr>
        <w:ind w:left="4253" w:hanging="567"/>
      </w:pPr>
      <w:r w:rsidRPr="004577E9">
        <w:rPr>
          <w:b/>
          <w:bCs/>
        </w:rPr>
        <w:t>human rights</w:t>
      </w:r>
      <w:r>
        <w:t xml:space="preserve"> are followed in Aotearoa New Zealand</w:t>
      </w:r>
    </w:p>
    <w:p w14:paraId="0875DC55" w14:textId="2672B9E2" w:rsidR="004577E9" w:rsidRDefault="00DC6D0C" w:rsidP="004577E9">
      <w:pPr>
        <w:pStyle w:val="ListParagraph"/>
        <w:numPr>
          <w:ilvl w:val="0"/>
          <w:numId w:val="22"/>
        </w:numPr>
        <w:ind w:left="4253" w:hanging="567"/>
      </w:pPr>
      <w:r w:rsidRPr="004577E9">
        <w:rPr>
          <w:b/>
          <w:bCs/>
          <w:noProof/>
          <w:szCs w:val="32"/>
        </w:rPr>
        <w:drawing>
          <wp:anchor distT="0" distB="0" distL="114300" distR="114300" simplePos="0" relativeHeight="252147712" behindDoc="0" locked="0" layoutInCell="1" allowOverlap="1" wp14:anchorId="7EC0604A" wp14:editId="65632607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1714500" cy="1640205"/>
            <wp:effectExtent l="0" t="0" r="0" b="0"/>
            <wp:wrapThrough wrapText="bothSides">
              <wp:wrapPolygon edited="0">
                <wp:start x="0" y="0"/>
                <wp:lineTo x="0" y="21324"/>
                <wp:lineTo x="21360" y="21324"/>
                <wp:lineTo x="21360" y="0"/>
                <wp:lineTo x="0" y="0"/>
              </wp:wrapPolygon>
            </wp:wrapThrough>
            <wp:docPr id="15269718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718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E9">
        <w:t xml:space="preserve">people understand human </w:t>
      </w:r>
      <w:proofErr w:type="gramStart"/>
      <w:r w:rsidR="004577E9">
        <w:t>rights</w:t>
      </w:r>
      <w:proofErr w:type="gramEnd"/>
    </w:p>
    <w:p w14:paraId="4B535E31" w14:textId="64C7A08D" w:rsidR="000C3003" w:rsidRPr="004577E9" w:rsidRDefault="004577E9" w:rsidP="004577E9">
      <w:pPr>
        <w:pStyle w:val="ListParagraph"/>
        <w:numPr>
          <w:ilvl w:val="0"/>
          <w:numId w:val="22"/>
        </w:numPr>
        <w:ind w:left="4253" w:hanging="567"/>
        <w:rPr>
          <w:szCs w:val="32"/>
        </w:rPr>
      </w:pPr>
      <w:r>
        <w:t>people care about human rights.</w:t>
      </w:r>
    </w:p>
    <w:p w14:paraId="58516B92" w14:textId="7DC98532" w:rsidR="000C3003" w:rsidRPr="00DC6D0C" w:rsidRDefault="000C3003" w:rsidP="000C3003">
      <w:pPr>
        <w:rPr>
          <w:sz w:val="24"/>
        </w:rPr>
      </w:pPr>
    </w:p>
    <w:p w14:paraId="46989DD9" w14:textId="77777777" w:rsidR="000C3003" w:rsidRPr="00DC6D0C" w:rsidRDefault="000C3003" w:rsidP="000C3003">
      <w:pPr>
        <w:rPr>
          <w:sz w:val="24"/>
        </w:rPr>
      </w:pPr>
    </w:p>
    <w:p w14:paraId="67EC778E" w14:textId="6A6A241A" w:rsidR="000C3003" w:rsidRPr="003E0076" w:rsidRDefault="000C3003" w:rsidP="000C3003">
      <w:pPr>
        <w:rPr>
          <w:szCs w:val="32"/>
        </w:rPr>
      </w:pPr>
      <w:r w:rsidRPr="003E0076">
        <w:rPr>
          <w:szCs w:val="32"/>
        </w:rPr>
        <w:t xml:space="preserve">The Human Rights Commission is also called the </w:t>
      </w:r>
      <w:r w:rsidRPr="003E0076">
        <w:rPr>
          <w:b/>
          <w:bCs/>
          <w:szCs w:val="32"/>
        </w:rPr>
        <w:t>HRC</w:t>
      </w:r>
      <w:r w:rsidRPr="003E0076">
        <w:rPr>
          <w:szCs w:val="32"/>
        </w:rPr>
        <w:t>.</w:t>
      </w:r>
    </w:p>
    <w:p w14:paraId="6317EFC9" w14:textId="38992924" w:rsidR="004577E9" w:rsidRDefault="004577E9" w:rsidP="000C3003">
      <w:r w:rsidRPr="004577E9">
        <w:rPr>
          <w:b/>
          <w:bCs/>
          <w:noProof/>
          <w:szCs w:val="32"/>
        </w:rPr>
        <w:lastRenderedPageBreak/>
        <w:drawing>
          <wp:anchor distT="0" distB="0" distL="114300" distR="114300" simplePos="0" relativeHeight="252252160" behindDoc="0" locked="0" layoutInCell="1" allowOverlap="1" wp14:anchorId="3803578A" wp14:editId="32E792FB">
            <wp:simplePos x="0" y="0"/>
            <wp:positionH relativeFrom="column">
              <wp:posOffset>-201370</wp:posOffset>
            </wp:positionH>
            <wp:positionV relativeFrom="paragraph">
              <wp:posOffset>579045</wp:posOffset>
            </wp:positionV>
            <wp:extent cx="1714500" cy="1640205"/>
            <wp:effectExtent l="0" t="0" r="0" b="0"/>
            <wp:wrapThrough wrapText="bothSides">
              <wp:wrapPolygon edited="0">
                <wp:start x="0" y="0"/>
                <wp:lineTo x="0" y="21324"/>
                <wp:lineTo x="21360" y="21324"/>
                <wp:lineTo x="21360" y="0"/>
                <wp:lineTo x="0" y="0"/>
              </wp:wrapPolygon>
            </wp:wrapThrough>
            <wp:docPr id="1230618584" name="Picture 12306185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718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7E9">
        <w:rPr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52E4B8C5" wp14:editId="3EADF6F3">
                <wp:simplePos x="0" y="0"/>
                <wp:positionH relativeFrom="margin">
                  <wp:posOffset>2205318</wp:posOffset>
                </wp:positionH>
                <wp:positionV relativeFrom="paragraph">
                  <wp:posOffset>-161365</wp:posOffset>
                </wp:positionV>
                <wp:extent cx="3544570" cy="2635624"/>
                <wp:effectExtent l="0" t="0" r="0" b="0"/>
                <wp:wrapNone/>
                <wp:docPr id="1984444103" name="Rectangle 198444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6356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BC7A5" id="Rectangle 1984444103" o:spid="_x0000_s1026" style="position:absolute;margin-left:173.65pt;margin-top:-12.7pt;width:279.1pt;height:207.55pt;z-index:-25106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Pr="004577E9">
        <w:rPr>
          <w:b/>
          <w:bCs/>
        </w:rPr>
        <w:t>Human rights</w:t>
      </w:r>
      <w:r>
        <w:t xml:space="preserve"> are rights to make sure everyone:</w:t>
      </w:r>
    </w:p>
    <w:p w14:paraId="0CFF3A16" w14:textId="1BE4EDAF" w:rsidR="004577E9" w:rsidRDefault="004577E9" w:rsidP="004577E9">
      <w:pPr>
        <w:pStyle w:val="ListParagraph"/>
        <w:numPr>
          <w:ilvl w:val="0"/>
          <w:numId w:val="23"/>
        </w:numPr>
        <w:ind w:left="4253" w:hanging="567"/>
      </w:pPr>
      <w:r>
        <w:t xml:space="preserve">is treated </w:t>
      </w:r>
      <w:proofErr w:type="gramStart"/>
      <w:r>
        <w:t>fairly</w:t>
      </w:r>
      <w:proofErr w:type="gramEnd"/>
    </w:p>
    <w:p w14:paraId="6C0A9C1A" w14:textId="3326B48B" w:rsidR="004577E9" w:rsidRDefault="004577E9" w:rsidP="0044421F">
      <w:pPr>
        <w:pStyle w:val="ListParagraph"/>
        <w:numPr>
          <w:ilvl w:val="0"/>
          <w:numId w:val="23"/>
        </w:numPr>
        <w:ind w:left="4253" w:right="379" w:hanging="567"/>
      </w:pPr>
      <w:r>
        <w:t xml:space="preserve">has what they need to live a good life. </w:t>
      </w:r>
    </w:p>
    <w:p w14:paraId="6A83BCA5" w14:textId="77777777" w:rsidR="004577E9" w:rsidRPr="00E6353D" w:rsidRDefault="004577E9" w:rsidP="000C3003">
      <w:pPr>
        <w:rPr>
          <w:sz w:val="24"/>
          <w:szCs w:val="16"/>
        </w:rPr>
      </w:pPr>
    </w:p>
    <w:p w14:paraId="3391399C" w14:textId="52DB501F" w:rsidR="004577E9" w:rsidRPr="00E6353D" w:rsidRDefault="004577E9" w:rsidP="000C3003">
      <w:pPr>
        <w:rPr>
          <w:sz w:val="24"/>
          <w:szCs w:val="16"/>
        </w:rPr>
      </w:pPr>
    </w:p>
    <w:p w14:paraId="09A2BB02" w14:textId="05A10FE5" w:rsidR="003E0076" w:rsidRPr="003E0076" w:rsidRDefault="003E0076">
      <w:pPr>
        <w:spacing w:line="240" w:lineRule="auto"/>
        <w:ind w:left="0"/>
        <w:rPr>
          <w:szCs w:val="32"/>
        </w:rPr>
      </w:pPr>
    </w:p>
    <w:p w14:paraId="1D0C5B8D" w14:textId="2F9D33D9" w:rsidR="003E0076" w:rsidRDefault="004577E9" w:rsidP="003E0076">
      <w:pPr>
        <w:rPr>
          <w:szCs w:val="32"/>
        </w:rPr>
      </w:pPr>
      <w:r w:rsidRPr="000C3003">
        <w:rPr>
          <w:noProof/>
          <w:szCs w:val="32"/>
        </w:rPr>
        <w:drawing>
          <wp:anchor distT="0" distB="0" distL="114300" distR="114300" simplePos="0" relativeHeight="252155904" behindDoc="0" locked="0" layoutInCell="1" allowOverlap="1" wp14:anchorId="59CE3E8D" wp14:editId="0F80CC56">
            <wp:simplePos x="0" y="0"/>
            <wp:positionH relativeFrom="margin">
              <wp:posOffset>-198194</wp:posOffset>
            </wp:positionH>
            <wp:positionV relativeFrom="paragraph">
              <wp:posOffset>180190</wp:posOffset>
            </wp:positionV>
            <wp:extent cx="1646555" cy="1646555"/>
            <wp:effectExtent l="0" t="0" r="0" b="0"/>
            <wp:wrapNone/>
            <wp:docPr id="1312141234" name="Picture 1312141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41234" name="Picture 1312141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76" w:rsidRPr="000C3003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4F620947" wp14:editId="13C88AC8">
                <wp:simplePos x="0" y="0"/>
                <wp:positionH relativeFrom="margin">
                  <wp:posOffset>2254175</wp:posOffset>
                </wp:positionH>
                <wp:positionV relativeFrom="paragraph">
                  <wp:posOffset>-158489</wp:posOffset>
                </wp:positionV>
                <wp:extent cx="3544570" cy="2129051"/>
                <wp:effectExtent l="0" t="0" r="0" b="5080"/>
                <wp:wrapNone/>
                <wp:docPr id="2141917817" name="Rectangle 2141917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1290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83502" id="Rectangle 2141917817" o:spid="_x0000_s1026" style="position:absolute;margin-left:177.5pt;margin-top:-12.5pt;width:279.1pt;height:167.65pt;z-index:-25116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3E0076" w:rsidRPr="000C3003">
        <w:rPr>
          <w:szCs w:val="32"/>
        </w:rPr>
        <w:t xml:space="preserve">An </w:t>
      </w:r>
      <w:r w:rsidR="003E0076" w:rsidRPr="000C3003">
        <w:rPr>
          <w:b/>
          <w:bCs/>
          <w:szCs w:val="32"/>
        </w:rPr>
        <w:t>inquiry</w:t>
      </w:r>
      <w:r w:rsidR="003E0076" w:rsidRPr="000C3003">
        <w:rPr>
          <w:szCs w:val="32"/>
        </w:rPr>
        <w:t xml:space="preserve"> is when we find out things about something by:</w:t>
      </w:r>
    </w:p>
    <w:p w14:paraId="39BFAC62" w14:textId="59861DF3" w:rsidR="003E0076" w:rsidRPr="003E0076" w:rsidRDefault="003E0076" w:rsidP="003E0076">
      <w:pPr>
        <w:rPr>
          <w:sz w:val="22"/>
          <w:szCs w:val="22"/>
        </w:rPr>
      </w:pPr>
    </w:p>
    <w:p w14:paraId="7E210351" w14:textId="75D33EDB" w:rsidR="003E0076" w:rsidRPr="000C3003" w:rsidRDefault="003E0076" w:rsidP="003E0076">
      <w:pPr>
        <w:pStyle w:val="Listtoplevel"/>
        <w:spacing w:before="0"/>
        <w:rPr>
          <w:szCs w:val="32"/>
        </w:rPr>
      </w:pPr>
      <w:r w:rsidRPr="000C3003">
        <w:rPr>
          <w:szCs w:val="32"/>
        </w:rPr>
        <w:t>asking lots of questions</w:t>
      </w:r>
    </w:p>
    <w:p w14:paraId="350EB2D5" w14:textId="32EFF62D" w:rsidR="003E0076" w:rsidRPr="003E0076" w:rsidRDefault="003E0076" w:rsidP="003E0076">
      <w:pPr>
        <w:pStyle w:val="Listtoplevel"/>
        <w:numPr>
          <w:ilvl w:val="0"/>
          <w:numId w:val="0"/>
        </w:numPr>
        <w:spacing w:before="0"/>
        <w:ind w:left="4253"/>
        <w:rPr>
          <w:sz w:val="22"/>
        </w:rPr>
      </w:pPr>
    </w:p>
    <w:p w14:paraId="5389251F" w14:textId="7AD9F5B7" w:rsidR="003E0076" w:rsidRPr="000C3003" w:rsidRDefault="003E0076" w:rsidP="003E0076">
      <w:pPr>
        <w:pStyle w:val="Listtoplevel"/>
        <w:spacing w:before="0"/>
        <w:rPr>
          <w:szCs w:val="32"/>
        </w:rPr>
      </w:pPr>
      <w:r w:rsidRPr="000C3003">
        <w:rPr>
          <w:szCs w:val="32"/>
        </w:rPr>
        <w:t>looking at how things are now.</w:t>
      </w:r>
    </w:p>
    <w:p w14:paraId="248C676E" w14:textId="248AA08F" w:rsidR="004577E9" w:rsidRPr="00E6353D" w:rsidRDefault="004577E9" w:rsidP="000C3003">
      <w:pPr>
        <w:rPr>
          <w:sz w:val="24"/>
        </w:rPr>
      </w:pPr>
    </w:p>
    <w:p w14:paraId="2968F262" w14:textId="77777777" w:rsidR="00E6353D" w:rsidRPr="00E6353D" w:rsidRDefault="00E6353D" w:rsidP="00E6353D">
      <w:pPr>
        <w:rPr>
          <w:b/>
          <w:bCs/>
          <w:sz w:val="24"/>
        </w:rPr>
      </w:pPr>
    </w:p>
    <w:p w14:paraId="3A275EB0" w14:textId="00329845" w:rsidR="00E6353D" w:rsidRDefault="0044421F" w:rsidP="00E6353D">
      <w:pPr>
        <w:rPr>
          <w:b/>
          <w:bCs/>
          <w:szCs w:val="32"/>
        </w:rPr>
      </w:pPr>
      <w:r w:rsidRPr="009210E7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3F06107E" wp14:editId="78FE84B1">
                <wp:simplePos x="0" y="0"/>
                <wp:positionH relativeFrom="margin">
                  <wp:posOffset>2204720</wp:posOffset>
                </wp:positionH>
                <wp:positionV relativeFrom="paragraph">
                  <wp:posOffset>213995</wp:posOffset>
                </wp:positionV>
                <wp:extent cx="3544570" cy="2823845"/>
                <wp:effectExtent l="0" t="0" r="0" b="0"/>
                <wp:wrapNone/>
                <wp:docPr id="1456081422" name="Rectangle 145608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823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DD03" id="Rectangle 1456081422" o:spid="_x0000_s1026" style="position:absolute;margin-left:173.6pt;margin-top:16.85pt;width:279.1pt;height:222.35pt;z-index:-25105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13684B8D" w14:textId="5F1693D7" w:rsidR="00E6353D" w:rsidRDefault="00E6353D" w:rsidP="00E6353D">
      <w:pPr>
        <w:pStyle w:val="BodyText"/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3FBA337F" wp14:editId="57356E83">
            <wp:simplePos x="0" y="0"/>
            <wp:positionH relativeFrom="column">
              <wp:posOffset>-457200</wp:posOffset>
            </wp:positionH>
            <wp:positionV relativeFrom="paragraph">
              <wp:posOffset>462617</wp:posOffset>
            </wp:positionV>
            <wp:extent cx="2312670" cy="1635125"/>
            <wp:effectExtent l="0" t="0" r="0" b="0"/>
            <wp:wrapThrough wrapText="bothSides">
              <wp:wrapPolygon edited="0">
                <wp:start x="9786" y="0"/>
                <wp:lineTo x="0" y="6543"/>
                <wp:lineTo x="0" y="7550"/>
                <wp:lineTo x="712" y="8304"/>
                <wp:lineTo x="712" y="19125"/>
                <wp:lineTo x="19928" y="19125"/>
                <wp:lineTo x="20461" y="18622"/>
                <wp:lineTo x="19928" y="8304"/>
                <wp:lineTo x="21173" y="7298"/>
                <wp:lineTo x="20817" y="6543"/>
                <wp:lineTo x="10853" y="0"/>
                <wp:lineTo x="9786" y="0"/>
              </wp:wrapPolygon>
            </wp:wrapThrough>
            <wp:docPr id="1251470051" name="Picture 12514700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70051" name="Picture 12514700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9210E7">
        <w:rPr>
          <w:b/>
          <w:bCs/>
        </w:rPr>
        <w:t>decent home</w:t>
      </w:r>
      <w:r>
        <w:t xml:space="preserve"> is a good place that is:</w:t>
      </w:r>
    </w:p>
    <w:p w14:paraId="232709E3" w14:textId="77777777" w:rsidR="00E6353D" w:rsidRDefault="00E6353D" w:rsidP="00E6353D">
      <w:pPr>
        <w:pStyle w:val="Listtoplevel"/>
      </w:pPr>
      <w:r>
        <w:t>warm / dry</w:t>
      </w:r>
    </w:p>
    <w:p w14:paraId="2BB2FCA4" w14:textId="77777777" w:rsidR="00E6353D" w:rsidRDefault="00E6353D" w:rsidP="00E6353D">
      <w:pPr>
        <w:pStyle w:val="Listtoplevel"/>
      </w:pPr>
      <w:r>
        <w:t>safe</w:t>
      </w:r>
    </w:p>
    <w:p w14:paraId="0C92FBBE" w14:textId="77777777" w:rsidR="00E6353D" w:rsidRDefault="00E6353D" w:rsidP="00E6353D">
      <w:pPr>
        <w:pStyle w:val="Listtoplevel"/>
      </w:pPr>
      <w:r>
        <w:t>does not cost too much money.</w:t>
      </w:r>
    </w:p>
    <w:p w14:paraId="5E2E216F" w14:textId="65DB7015" w:rsidR="000C3003" w:rsidRPr="00E6353D" w:rsidRDefault="00E6353D" w:rsidP="00E6353D">
      <w:pPr>
        <w:rPr>
          <w:szCs w:val="32"/>
        </w:rPr>
      </w:pPr>
      <w:r w:rsidRPr="00E6353D">
        <w:rPr>
          <w:noProof/>
          <w:szCs w:val="32"/>
        </w:rPr>
        <w:lastRenderedPageBreak/>
        <w:drawing>
          <wp:anchor distT="0" distB="0" distL="114300" distR="114300" simplePos="0" relativeHeight="252140544" behindDoc="0" locked="0" layoutInCell="1" allowOverlap="1" wp14:anchorId="3E0279A4" wp14:editId="4E5AE9F4">
            <wp:simplePos x="0" y="0"/>
            <wp:positionH relativeFrom="column">
              <wp:posOffset>-167425</wp:posOffset>
            </wp:positionH>
            <wp:positionV relativeFrom="margin">
              <wp:align>top</wp:align>
            </wp:positionV>
            <wp:extent cx="1957588" cy="2730167"/>
            <wp:effectExtent l="0" t="0" r="508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7588" cy="273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53D">
        <w:rPr>
          <w:szCs w:val="32"/>
        </w:rPr>
        <w:t>F</w:t>
      </w:r>
      <w:r w:rsidR="004577E9" w:rsidRPr="00E6353D">
        <w:rPr>
          <w:szCs w:val="32"/>
        </w:rPr>
        <w:t>rom that inquiry t</w:t>
      </w:r>
      <w:r w:rsidR="000C3003" w:rsidRPr="00E6353D">
        <w:rPr>
          <w:szCs w:val="32"/>
        </w:rPr>
        <w:t xml:space="preserve">he </w:t>
      </w:r>
      <w:r w:rsidR="003E0076" w:rsidRPr="00E6353D">
        <w:rPr>
          <w:szCs w:val="32"/>
        </w:rPr>
        <w:t>HRC wrote a report about the things they found called</w:t>
      </w:r>
      <w:r w:rsidR="000C3003" w:rsidRPr="00E6353D">
        <w:rPr>
          <w:szCs w:val="32"/>
        </w:rPr>
        <w:t>:</w:t>
      </w:r>
    </w:p>
    <w:p w14:paraId="13B3C7B6" w14:textId="77777777" w:rsidR="001D7FC0" w:rsidRDefault="001D7FC0" w:rsidP="00E6353D">
      <w:pPr>
        <w:rPr>
          <w:b/>
          <w:bCs/>
          <w:szCs w:val="32"/>
        </w:rPr>
      </w:pPr>
    </w:p>
    <w:p w14:paraId="1F300972" w14:textId="2E1FC420" w:rsidR="000C3003" w:rsidRDefault="000C3003" w:rsidP="00E6353D">
      <w:pPr>
        <w:rPr>
          <w:b/>
          <w:bCs/>
          <w:szCs w:val="32"/>
        </w:rPr>
      </w:pPr>
      <w:proofErr w:type="spellStart"/>
      <w:r w:rsidRPr="00E6353D">
        <w:rPr>
          <w:b/>
          <w:bCs/>
          <w:szCs w:val="32"/>
        </w:rPr>
        <w:t>Aratohu</w:t>
      </w:r>
      <w:proofErr w:type="spellEnd"/>
      <w:r w:rsidRPr="00E6353D">
        <w:rPr>
          <w:b/>
          <w:bCs/>
          <w:szCs w:val="32"/>
        </w:rPr>
        <w:t xml:space="preserve"> tika </w:t>
      </w:r>
      <w:proofErr w:type="spellStart"/>
      <w:r w:rsidRPr="00E6353D">
        <w:rPr>
          <w:b/>
          <w:bCs/>
          <w:szCs w:val="32"/>
        </w:rPr>
        <w:t>tangata</w:t>
      </w:r>
      <w:proofErr w:type="spellEnd"/>
      <w:r w:rsidRPr="00E6353D">
        <w:rPr>
          <w:b/>
          <w:bCs/>
          <w:szCs w:val="32"/>
        </w:rPr>
        <w:t xml:space="preserve"> ki </w:t>
      </w:r>
      <w:proofErr w:type="spellStart"/>
      <w:r w:rsidRPr="00E6353D">
        <w:rPr>
          <w:b/>
          <w:bCs/>
          <w:szCs w:val="32"/>
        </w:rPr>
        <w:t>te</w:t>
      </w:r>
      <w:proofErr w:type="spellEnd"/>
      <w:r w:rsidRPr="00E6353D">
        <w:rPr>
          <w:b/>
          <w:bCs/>
          <w:szCs w:val="32"/>
        </w:rPr>
        <w:t xml:space="preserve"> </w:t>
      </w:r>
      <w:proofErr w:type="spellStart"/>
      <w:r w:rsidRPr="00E6353D">
        <w:rPr>
          <w:b/>
          <w:bCs/>
          <w:szCs w:val="32"/>
        </w:rPr>
        <w:t>whai</w:t>
      </w:r>
      <w:proofErr w:type="spellEnd"/>
      <w:r w:rsidRPr="00E6353D">
        <w:rPr>
          <w:b/>
          <w:bCs/>
          <w:szCs w:val="32"/>
        </w:rPr>
        <w:t xml:space="preserve"> </w:t>
      </w:r>
      <w:proofErr w:type="spellStart"/>
      <w:r w:rsidRPr="00E6353D">
        <w:rPr>
          <w:b/>
          <w:bCs/>
          <w:szCs w:val="32"/>
        </w:rPr>
        <w:t>whare</w:t>
      </w:r>
      <w:proofErr w:type="spellEnd"/>
      <w:r w:rsidRPr="00E6353D">
        <w:rPr>
          <w:b/>
          <w:bCs/>
          <w:szCs w:val="32"/>
        </w:rPr>
        <w:t xml:space="preserve"> </w:t>
      </w:r>
      <w:proofErr w:type="spellStart"/>
      <w:r w:rsidRPr="00E6353D">
        <w:rPr>
          <w:b/>
          <w:bCs/>
          <w:szCs w:val="32"/>
        </w:rPr>
        <w:t>rawaka</w:t>
      </w:r>
      <w:proofErr w:type="spellEnd"/>
      <w:r w:rsidRPr="00E6353D">
        <w:rPr>
          <w:b/>
          <w:bCs/>
          <w:szCs w:val="32"/>
        </w:rPr>
        <w:t xml:space="preserve"> </w:t>
      </w:r>
      <w:proofErr w:type="spellStart"/>
      <w:r w:rsidR="00E86A34">
        <w:rPr>
          <w:b/>
          <w:bCs/>
          <w:szCs w:val="32"/>
        </w:rPr>
        <w:t>i</w:t>
      </w:r>
      <w:proofErr w:type="spellEnd"/>
      <w:r w:rsidR="00E86A34" w:rsidRPr="00E6353D">
        <w:rPr>
          <w:b/>
          <w:bCs/>
          <w:szCs w:val="32"/>
        </w:rPr>
        <w:t xml:space="preserve"> </w:t>
      </w:r>
      <w:r w:rsidRPr="00E6353D">
        <w:rPr>
          <w:b/>
          <w:bCs/>
          <w:szCs w:val="32"/>
        </w:rPr>
        <w:t>Aotearoa – Framework Guidelines on the right to a decent home in Aotearoa</w:t>
      </w:r>
    </w:p>
    <w:p w14:paraId="5A493554" w14:textId="77777777" w:rsidR="007209B7" w:rsidRDefault="007209B7" w:rsidP="00E6353D">
      <w:pPr>
        <w:rPr>
          <w:b/>
          <w:bCs/>
          <w:szCs w:val="32"/>
        </w:rPr>
      </w:pPr>
    </w:p>
    <w:p w14:paraId="1ADAB800" w14:textId="17375A5E" w:rsidR="007209B7" w:rsidRDefault="007209B7" w:rsidP="00E6353D">
      <w:pPr>
        <w:rPr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2364800" behindDoc="0" locked="0" layoutInCell="1" allowOverlap="1" wp14:anchorId="4A76AEEF" wp14:editId="2C03FA19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359937" cy="1415562"/>
            <wp:effectExtent l="0" t="0" r="0" b="0"/>
            <wp:wrapNone/>
            <wp:docPr id="1649256540" name="Picture 16492565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56540" name="Picture 16492565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937" cy="141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1FFFA" w14:textId="57634ABF" w:rsidR="007209B7" w:rsidRDefault="007209B7" w:rsidP="00E6353D">
      <w:pPr>
        <w:rPr>
          <w:b/>
          <w:bCs/>
          <w:szCs w:val="32"/>
        </w:rPr>
      </w:pPr>
      <w:r w:rsidRPr="007209B7">
        <w:rPr>
          <w:szCs w:val="32"/>
        </w:rPr>
        <w:t>You can find this report on the HRC</w:t>
      </w:r>
      <w:r>
        <w:rPr>
          <w:b/>
          <w:bCs/>
          <w:szCs w:val="32"/>
        </w:rPr>
        <w:t xml:space="preserve"> website:</w:t>
      </w:r>
    </w:p>
    <w:p w14:paraId="7D8114A4" w14:textId="77777777" w:rsidR="007209B7" w:rsidRDefault="007209B7" w:rsidP="00E6353D">
      <w:pPr>
        <w:rPr>
          <w:b/>
          <w:bCs/>
          <w:szCs w:val="32"/>
        </w:rPr>
      </w:pPr>
    </w:p>
    <w:p w14:paraId="3AB39374" w14:textId="4AA5FB26" w:rsidR="007209B7" w:rsidRPr="00E6353D" w:rsidRDefault="007209B7" w:rsidP="00E6353D">
      <w:pPr>
        <w:rPr>
          <w:b/>
          <w:bCs/>
          <w:szCs w:val="32"/>
        </w:rPr>
      </w:pPr>
      <w:r w:rsidRPr="007209B7">
        <w:rPr>
          <w:b/>
          <w:bCs/>
          <w:szCs w:val="32"/>
        </w:rPr>
        <w:t>https://tinyurl.com/5vxjh6p6</w:t>
      </w:r>
    </w:p>
    <w:p w14:paraId="364BCD65" w14:textId="3B1A5B62" w:rsidR="00E6353D" w:rsidRDefault="00E6353D" w:rsidP="00E6353D">
      <w:pPr>
        <w:ind w:left="0"/>
        <w:rPr>
          <w:szCs w:val="32"/>
        </w:rPr>
      </w:pPr>
    </w:p>
    <w:p w14:paraId="56D2AF3F" w14:textId="0F8EA48C" w:rsidR="00E6353D" w:rsidRPr="00E6353D" w:rsidRDefault="007209B7" w:rsidP="00F3346D">
      <w:pPr>
        <w:tabs>
          <w:tab w:val="left" w:pos="2595"/>
        </w:tabs>
        <w:ind w:left="0"/>
        <w:rPr>
          <w:szCs w:val="32"/>
        </w:rPr>
      </w:pPr>
      <w:r w:rsidRPr="00E6353D">
        <w:rPr>
          <w:noProof/>
          <w:szCs w:val="32"/>
        </w:rPr>
        <w:drawing>
          <wp:anchor distT="0" distB="0" distL="114300" distR="114300" simplePos="0" relativeHeight="252144640" behindDoc="1" locked="0" layoutInCell="1" allowOverlap="1" wp14:anchorId="4D8BB2AD" wp14:editId="09885D79">
            <wp:simplePos x="0" y="0"/>
            <wp:positionH relativeFrom="column">
              <wp:posOffset>-219076</wp:posOffset>
            </wp:positionH>
            <wp:positionV relativeFrom="paragraph">
              <wp:posOffset>210185</wp:posOffset>
            </wp:positionV>
            <wp:extent cx="2059015" cy="2914650"/>
            <wp:effectExtent l="19050" t="19050" r="17780" b="19050"/>
            <wp:wrapNone/>
            <wp:docPr id="206975188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5188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"/>
                    <a:stretch/>
                  </pic:blipFill>
                  <pic:spPr bwMode="auto">
                    <a:xfrm>
                      <a:off x="0" y="0"/>
                      <a:ext cx="2062132" cy="29190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46D">
        <w:rPr>
          <w:szCs w:val="32"/>
        </w:rPr>
        <w:tab/>
      </w:r>
    </w:p>
    <w:p w14:paraId="2B1596EB" w14:textId="54F33852" w:rsidR="000C3003" w:rsidRPr="00E6353D" w:rsidRDefault="000C3003" w:rsidP="00E6353D">
      <w:pPr>
        <w:rPr>
          <w:b/>
          <w:bCs/>
          <w:szCs w:val="32"/>
        </w:rPr>
      </w:pPr>
      <w:r w:rsidRPr="00E6353D">
        <w:rPr>
          <w:szCs w:val="32"/>
        </w:rPr>
        <w:t xml:space="preserve">You can find </w:t>
      </w:r>
      <w:r w:rsidR="007209B7">
        <w:rPr>
          <w:szCs w:val="32"/>
        </w:rPr>
        <w:t xml:space="preserve">a </w:t>
      </w:r>
      <w:r w:rsidR="007209B7" w:rsidRPr="007209B7">
        <w:rPr>
          <w:b/>
          <w:bCs/>
          <w:szCs w:val="32"/>
        </w:rPr>
        <w:t>summary</w:t>
      </w:r>
      <w:r w:rsidR="007209B7">
        <w:rPr>
          <w:szCs w:val="32"/>
        </w:rPr>
        <w:t xml:space="preserve"> of the </w:t>
      </w:r>
      <w:r w:rsidRPr="00E6353D">
        <w:rPr>
          <w:szCs w:val="32"/>
        </w:rPr>
        <w:t xml:space="preserve">report in Easy Read on </w:t>
      </w:r>
      <w:r w:rsidR="001D7FC0">
        <w:rPr>
          <w:szCs w:val="32"/>
        </w:rPr>
        <w:t>the HRC</w:t>
      </w:r>
      <w:r w:rsidRPr="00E6353D">
        <w:rPr>
          <w:szCs w:val="32"/>
        </w:rPr>
        <w:t xml:space="preserve"> </w:t>
      </w:r>
      <w:r w:rsidRPr="00E6353D">
        <w:rPr>
          <w:b/>
          <w:bCs/>
          <w:szCs w:val="32"/>
        </w:rPr>
        <w:t>website</w:t>
      </w:r>
      <w:r w:rsidRPr="00E6353D">
        <w:rPr>
          <w:szCs w:val="32"/>
        </w:rPr>
        <w:t xml:space="preserve"> at:</w:t>
      </w:r>
    </w:p>
    <w:p w14:paraId="764B7296" w14:textId="3B54AA1A" w:rsidR="000C3003" w:rsidRPr="00E6353D" w:rsidRDefault="000C3003" w:rsidP="00E6353D">
      <w:pPr>
        <w:pStyle w:val="BodyText"/>
        <w:spacing w:after="0"/>
        <w:rPr>
          <w:szCs w:val="32"/>
        </w:rPr>
      </w:pPr>
    </w:p>
    <w:p w14:paraId="4777CDB1" w14:textId="345F3C6F" w:rsidR="000C3003" w:rsidRPr="00E6353D" w:rsidRDefault="000C3003" w:rsidP="00E6353D">
      <w:pPr>
        <w:pStyle w:val="BodyText"/>
        <w:spacing w:after="0"/>
        <w:rPr>
          <w:szCs w:val="32"/>
        </w:rPr>
      </w:pPr>
      <w:r w:rsidRPr="00E6353D">
        <w:rPr>
          <w:b/>
          <w:bCs/>
          <w:szCs w:val="32"/>
        </w:rPr>
        <w:t>https://tinyurl.com/yvdjyncu</w:t>
      </w:r>
    </w:p>
    <w:p w14:paraId="41DC47DC" w14:textId="005E8FAB" w:rsidR="008522C8" w:rsidRDefault="000C3003" w:rsidP="007209B7">
      <w:pPr>
        <w:rPr>
          <w:b/>
          <w:bCs/>
        </w:rPr>
      </w:pPr>
      <w:r>
        <w:br w:type="page"/>
      </w:r>
    </w:p>
    <w:p w14:paraId="0F311400" w14:textId="041CD28F" w:rsidR="00E6353D" w:rsidRPr="00E82E8F" w:rsidRDefault="00E6353D" w:rsidP="00E6353D">
      <w:pPr>
        <w:rPr>
          <w:szCs w:val="32"/>
        </w:rPr>
      </w:pPr>
      <w:r w:rsidRPr="00E6353D">
        <w:rPr>
          <w:noProof/>
          <w:sz w:val="2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3DFA4147" wp14:editId="37DD8D4E">
                <wp:simplePos x="0" y="0"/>
                <wp:positionH relativeFrom="margin">
                  <wp:posOffset>2232025</wp:posOffset>
                </wp:positionH>
                <wp:positionV relativeFrom="paragraph">
                  <wp:posOffset>-101563</wp:posOffset>
                </wp:positionV>
                <wp:extent cx="3544570" cy="189267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8926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7A62F" id="Rectangle 2" o:spid="_x0000_s1026" style="position:absolute;margin-left:175.75pt;margin-top:-8pt;width:279.1pt;height:149.05pt;z-index:-25105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Pr="00E82E8F">
        <w:rPr>
          <w:noProof/>
          <w:szCs w:val="32"/>
        </w:rPr>
        <w:drawing>
          <wp:anchor distT="0" distB="0" distL="114300" distR="114300" simplePos="0" relativeHeight="252264448" behindDoc="0" locked="0" layoutInCell="1" allowOverlap="1" wp14:anchorId="5B7BB617" wp14:editId="4982AA86">
            <wp:simplePos x="0" y="0"/>
            <wp:positionH relativeFrom="margin">
              <wp:posOffset>80645</wp:posOffset>
            </wp:positionH>
            <wp:positionV relativeFrom="paragraph">
              <wp:posOffset>234576</wp:posOffset>
            </wp:positionV>
            <wp:extent cx="1226595" cy="145073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595" cy="145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E8F">
        <w:rPr>
          <w:szCs w:val="32"/>
        </w:rPr>
        <w:t xml:space="preserve">A </w:t>
      </w:r>
      <w:r w:rsidRPr="00E82E8F">
        <w:rPr>
          <w:b/>
          <w:bCs/>
          <w:szCs w:val="32"/>
        </w:rPr>
        <w:t>summary</w:t>
      </w:r>
      <w:r w:rsidRPr="00E82E8F">
        <w:rPr>
          <w:szCs w:val="32"/>
        </w:rPr>
        <w:t xml:space="preserve"> is:</w:t>
      </w:r>
    </w:p>
    <w:p w14:paraId="68D902C0" w14:textId="382C77DC" w:rsidR="00E6353D" w:rsidRPr="00E82E8F" w:rsidRDefault="00E6353D" w:rsidP="00E6353D">
      <w:pPr>
        <w:rPr>
          <w:szCs w:val="32"/>
        </w:rPr>
      </w:pPr>
      <w:r w:rsidRPr="00E82E8F">
        <w:rPr>
          <w:noProof/>
          <w:szCs w:val="32"/>
        </w:rPr>
        <w:t xml:space="preserve"> </w:t>
      </w:r>
    </w:p>
    <w:p w14:paraId="684B7187" w14:textId="422FDD4E" w:rsidR="00E6353D" w:rsidRPr="00E82E8F" w:rsidRDefault="00E6353D" w:rsidP="00E6353D">
      <w:pPr>
        <w:pStyle w:val="Listtoplevel"/>
        <w:spacing w:before="0"/>
        <w:rPr>
          <w:szCs w:val="32"/>
        </w:rPr>
      </w:pPr>
      <w:r w:rsidRPr="00E82E8F">
        <w:rPr>
          <w:szCs w:val="32"/>
        </w:rPr>
        <w:t>shorter than the full report</w:t>
      </w:r>
    </w:p>
    <w:p w14:paraId="314F2E3F" w14:textId="2CE5CAB1" w:rsidR="00E6353D" w:rsidRPr="00E82E8F" w:rsidRDefault="00E6353D" w:rsidP="00E6353D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45ADF76F" w14:textId="5F9A5FB8" w:rsidR="00E6353D" w:rsidRPr="00E82E8F" w:rsidRDefault="00E6353D" w:rsidP="00E6353D">
      <w:pPr>
        <w:pStyle w:val="Listtoplevel"/>
        <w:spacing w:before="0"/>
        <w:rPr>
          <w:szCs w:val="32"/>
        </w:rPr>
      </w:pPr>
      <w:r w:rsidRPr="00E82E8F">
        <w:rPr>
          <w:szCs w:val="32"/>
        </w:rPr>
        <w:t>tells you the main ideas.</w:t>
      </w:r>
    </w:p>
    <w:p w14:paraId="20512E5F" w14:textId="616AC527" w:rsidR="007209B7" w:rsidRDefault="007209B7" w:rsidP="007209B7">
      <w:pPr>
        <w:ind w:left="4167" w:hanging="567"/>
      </w:pPr>
    </w:p>
    <w:p w14:paraId="17EBA143" w14:textId="581A61A7" w:rsidR="007209B7" w:rsidRDefault="007209B7" w:rsidP="007209B7">
      <w:pPr>
        <w:ind w:left="4167" w:hanging="567"/>
      </w:pPr>
      <w:r w:rsidRPr="001B7F43">
        <w:rPr>
          <w:noProof/>
        </w:rPr>
        <w:drawing>
          <wp:anchor distT="0" distB="0" distL="114300" distR="114300" simplePos="0" relativeHeight="252123136" behindDoc="0" locked="0" layoutInCell="1" allowOverlap="1" wp14:anchorId="1A98E743" wp14:editId="098881AC">
            <wp:simplePos x="0" y="0"/>
            <wp:positionH relativeFrom="margin">
              <wp:posOffset>-228600</wp:posOffset>
            </wp:positionH>
            <wp:positionV relativeFrom="paragraph">
              <wp:posOffset>212725</wp:posOffset>
            </wp:positionV>
            <wp:extent cx="2045962" cy="2838450"/>
            <wp:effectExtent l="0" t="0" r="0" b="0"/>
            <wp:wrapNone/>
            <wp:docPr id="1824" name="Picture 1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296" cy="2838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56ABF" w14:textId="79CD3559" w:rsidR="007209B7" w:rsidRDefault="007209B7" w:rsidP="007209B7">
      <w:r>
        <w:t xml:space="preserve">This Easy Read document is a </w:t>
      </w:r>
      <w:r w:rsidRPr="007209B7">
        <w:t>summary</w:t>
      </w:r>
      <w:r>
        <w:t xml:space="preserve"> of another HRC report called:</w:t>
      </w:r>
    </w:p>
    <w:p w14:paraId="569C838A" w14:textId="77777777" w:rsidR="007209B7" w:rsidRDefault="007209B7" w:rsidP="007209B7"/>
    <w:p w14:paraId="46AE9CF0" w14:textId="06D83020" w:rsidR="007209B7" w:rsidRPr="007209B7" w:rsidRDefault="007209B7" w:rsidP="007209B7">
      <w:pPr>
        <w:rPr>
          <w:b/>
          <w:bCs/>
        </w:rPr>
      </w:pPr>
      <w:r w:rsidRPr="007209B7">
        <w:rPr>
          <w:b/>
          <w:bCs/>
        </w:rPr>
        <w:t xml:space="preserve">Homelessness and human rights: </w:t>
      </w:r>
      <w:r w:rsidR="00000C15">
        <w:rPr>
          <w:b/>
          <w:bCs/>
        </w:rPr>
        <w:t xml:space="preserve">A </w:t>
      </w:r>
      <w:r w:rsidRPr="007209B7">
        <w:rPr>
          <w:b/>
          <w:bCs/>
        </w:rPr>
        <w:t>review of the emergency housing system in Aotearoa New Zealand</w:t>
      </w:r>
    </w:p>
    <w:p w14:paraId="7A45C3EA" w14:textId="74365DD2" w:rsidR="004577E9" w:rsidRPr="00E82E8F" w:rsidRDefault="004577E9" w:rsidP="007209B7">
      <w:pPr>
        <w:rPr>
          <w:szCs w:val="32"/>
        </w:rPr>
      </w:pPr>
    </w:p>
    <w:p w14:paraId="3A94DC2E" w14:textId="6AC41299" w:rsidR="0044421F" w:rsidRPr="00E82E8F" w:rsidRDefault="000A3B1B" w:rsidP="007209B7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2310528" behindDoc="0" locked="0" layoutInCell="1" allowOverlap="1" wp14:anchorId="4D240723" wp14:editId="32CEA35B">
            <wp:simplePos x="0" y="0"/>
            <wp:positionH relativeFrom="column">
              <wp:posOffset>-38</wp:posOffset>
            </wp:positionH>
            <wp:positionV relativeFrom="paragraph">
              <wp:posOffset>108585</wp:posOffset>
            </wp:positionV>
            <wp:extent cx="1572895" cy="1322705"/>
            <wp:effectExtent l="0" t="0" r="8255" b="0"/>
            <wp:wrapThrough wrapText="bothSides">
              <wp:wrapPolygon edited="0">
                <wp:start x="0" y="0"/>
                <wp:lineTo x="0" y="21154"/>
                <wp:lineTo x="21452" y="21154"/>
                <wp:lineTo x="21452" y="0"/>
                <wp:lineTo x="0" y="0"/>
              </wp:wrapPolygon>
            </wp:wrapThrough>
            <wp:docPr id="2136027748" name="Picture 21360277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27748" name="Picture 21360277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E8F" w:rsidRPr="00E82E8F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53590A2C" wp14:editId="2F4D5320">
                <wp:simplePos x="0" y="0"/>
                <wp:positionH relativeFrom="margin">
                  <wp:posOffset>2232212</wp:posOffset>
                </wp:positionH>
                <wp:positionV relativeFrom="paragraph">
                  <wp:posOffset>202827</wp:posOffset>
                </wp:positionV>
                <wp:extent cx="3544570" cy="914400"/>
                <wp:effectExtent l="0" t="0" r="0" b="0"/>
                <wp:wrapNone/>
                <wp:docPr id="448617851" name="Rectangle 448617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3BB46" id="Rectangle 448617851" o:spid="_x0000_s1026" style="position:absolute;margin-left:175.75pt;margin-top:15.95pt;width:279.1pt;height:1in;z-index:-25101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6C9CC38F" w14:textId="3BD13774" w:rsidR="00E82E8F" w:rsidRPr="00E82E8F" w:rsidRDefault="00E82E8F" w:rsidP="007209B7">
      <w:pPr>
        <w:rPr>
          <w:rFonts w:cs="Arial"/>
          <w:color w:val="040C28"/>
          <w:szCs w:val="32"/>
        </w:rPr>
      </w:pPr>
      <w:r w:rsidRPr="00E82E8F">
        <w:rPr>
          <w:b/>
          <w:bCs/>
          <w:szCs w:val="32"/>
        </w:rPr>
        <w:t>Homelessness</w:t>
      </w:r>
      <w:r w:rsidRPr="00E82E8F">
        <w:rPr>
          <w:szCs w:val="32"/>
        </w:rPr>
        <w:t xml:space="preserve"> is when </w:t>
      </w:r>
      <w:r w:rsidRPr="00E82E8F">
        <w:rPr>
          <w:rFonts w:cs="Arial"/>
          <w:color w:val="040C28"/>
          <w:szCs w:val="32"/>
        </w:rPr>
        <w:t xml:space="preserve">people do not have </w:t>
      </w:r>
      <w:r w:rsidR="000A3B1B">
        <w:rPr>
          <w:rFonts w:cs="Arial"/>
          <w:color w:val="040C28"/>
          <w:szCs w:val="32"/>
        </w:rPr>
        <w:t>a home</w:t>
      </w:r>
      <w:r w:rsidRPr="00E82E8F">
        <w:rPr>
          <w:rFonts w:cs="Arial"/>
          <w:color w:val="040C28"/>
          <w:szCs w:val="32"/>
        </w:rPr>
        <w:t xml:space="preserve"> to live</w:t>
      </w:r>
      <w:r w:rsidR="000A3B1B">
        <w:rPr>
          <w:rFonts w:cs="Arial"/>
          <w:color w:val="040C28"/>
          <w:szCs w:val="32"/>
        </w:rPr>
        <w:t xml:space="preserve"> in</w:t>
      </w:r>
      <w:r w:rsidRPr="00E82E8F">
        <w:rPr>
          <w:rFonts w:cs="Arial"/>
          <w:color w:val="040C28"/>
          <w:szCs w:val="32"/>
        </w:rPr>
        <w:t>.</w:t>
      </w:r>
    </w:p>
    <w:p w14:paraId="651AF856" w14:textId="5CB020B6" w:rsidR="00E82E8F" w:rsidRPr="00E82E8F" w:rsidRDefault="00E82E8F" w:rsidP="007209B7">
      <w:pPr>
        <w:rPr>
          <w:rFonts w:cs="Arial"/>
          <w:color w:val="040C28"/>
          <w:szCs w:val="32"/>
        </w:rPr>
      </w:pPr>
    </w:p>
    <w:p w14:paraId="48660556" w14:textId="7D419E52" w:rsidR="00E82E8F" w:rsidRPr="00E82E8F" w:rsidRDefault="007209B7" w:rsidP="007209B7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2312576" behindDoc="0" locked="0" layoutInCell="1" allowOverlap="1" wp14:anchorId="0C430E44" wp14:editId="3C5D9A6C">
            <wp:simplePos x="0" y="0"/>
            <wp:positionH relativeFrom="margin">
              <wp:posOffset>80010</wp:posOffset>
            </wp:positionH>
            <wp:positionV relativeFrom="paragraph">
              <wp:posOffset>349885</wp:posOffset>
            </wp:positionV>
            <wp:extent cx="1300480" cy="1275080"/>
            <wp:effectExtent l="0" t="0" r="0" b="1270"/>
            <wp:wrapNone/>
            <wp:docPr id="1745595841" name="Picture 1745595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95841" name="Picture 17455958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2CE5A" w14:textId="04AB91C6" w:rsidR="00E82E8F" w:rsidRPr="00E82E8F" w:rsidRDefault="00E82E8F" w:rsidP="007209B7">
      <w:pPr>
        <w:rPr>
          <w:szCs w:val="32"/>
        </w:rPr>
      </w:pPr>
      <w:r w:rsidRPr="00E82E8F">
        <w:rPr>
          <w:szCs w:val="32"/>
        </w:rPr>
        <w:t xml:space="preserve">We will look at </w:t>
      </w:r>
      <w:r w:rsidRPr="00E82E8F">
        <w:rPr>
          <w:b/>
          <w:bCs/>
          <w:szCs w:val="32"/>
        </w:rPr>
        <w:t>emergency housing</w:t>
      </w:r>
      <w:r w:rsidRPr="00E82E8F">
        <w:rPr>
          <w:szCs w:val="32"/>
        </w:rPr>
        <w:t xml:space="preserve"> on </w:t>
      </w:r>
      <w:r w:rsidRPr="00E82E8F">
        <w:rPr>
          <w:b/>
          <w:bCs/>
          <w:szCs w:val="32"/>
        </w:rPr>
        <w:t xml:space="preserve">pages </w:t>
      </w:r>
      <w:r w:rsidR="007209B7">
        <w:rPr>
          <w:b/>
          <w:bCs/>
          <w:szCs w:val="32"/>
        </w:rPr>
        <w:t>11</w:t>
      </w:r>
      <w:r w:rsidRPr="00E82E8F">
        <w:rPr>
          <w:b/>
          <w:bCs/>
          <w:szCs w:val="32"/>
        </w:rPr>
        <w:t xml:space="preserve"> to </w:t>
      </w:r>
      <w:r w:rsidR="00000C15">
        <w:rPr>
          <w:b/>
          <w:bCs/>
          <w:szCs w:val="32"/>
        </w:rPr>
        <w:t>14</w:t>
      </w:r>
      <w:r w:rsidRPr="00E82E8F">
        <w:rPr>
          <w:b/>
          <w:bCs/>
          <w:szCs w:val="32"/>
        </w:rPr>
        <w:t>.</w:t>
      </w:r>
    </w:p>
    <w:p w14:paraId="5217D131" w14:textId="77777777" w:rsidR="00E82E8F" w:rsidRDefault="00E82E8F" w:rsidP="007209B7">
      <w:pPr>
        <w:ind w:left="0"/>
      </w:pPr>
      <w:r>
        <w:br w:type="page"/>
      </w:r>
    </w:p>
    <w:p w14:paraId="27A7AB4E" w14:textId="6FBA1DD8" w:rsidR="00E82E8F" w:rsidRDefault="00E82E8F" w:rsidP="00E82E8F">
      <w:r>
        <w:rPr>
          <w:noProof/>
        </w:rPr>
        <w:lastRenderedPageBreak/>
        <w:drawing>
          <wp:anchor distT="0" distB="0" distL="114300" distR="114300" simplePos="0" relativeHeight="252302336" behindDoc="0" locked="0" layoutInCell="1" allowOverlap="1" wp14:anchorId="26AB4827" wp14:editId="325CDB14">
            <wp:simplePos x="0" y="0"/>
            <wp:positionH relativeFrom="margin">
              <wp:posOffset>-64770</wp:posOffset>
            </wp:positionH>
            <wp:positionV relativeFrom="paragraph">
              <wp:posOffset>387985</wp:posOffset>
            </wp:positionV>
            <wp:extent cx="1524000" cy="152400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3F1299F8" wp14:editId="413BE8C0">
                <wp:simplePos x="0" y="0"/>
                <wp:positionH relativeFrom="margin">
                  <wp:posOffset>2186940</wp:posOffset>
                </wp:positionH>
                <wp:positionV relativeFrom="paragraph">
                  <wp:posOffset>-53340</wp:posOffset>
                </wp:positionV>
                <wp:extent cx="3544570" cy="2456760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456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7AF2" id="Rectangle 4" o:spid="_x0000_s1026" style="position:absolute;margin-left:172.2pt;margin-top:-4.2pt;width:279.1pt;height:193.45pt;z-index:-25101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>
        <w:t xml:space="preserve">A </w:t>
      </w:r>
      <w:r>
        <w:rPr>
          <w:b/>
          <w:bCs/>
        </w:rPr>
        <w:t>review</w:t>
      </w:r>
      <w:r>
        <w:t xml:space="preserve"> is when we look at what other people have written about something to find out things like:</w:t>
      </w:r>
    </w:p>
    <w:p w14:paraId="6663A5BA" w14:textId="77777777" w:rsidR="00E82E8F" w:rsidRDefault="00E82E8F" w:rsidP="00E82E8F">
      <w:pPr>
        <w:pStyle w:val="Listtoplevel"/>
      </w:pPr>
      <w:r>
        <w:t>is it working well?</w:t>
      </w:r>
    </w:p>
    <w:p w14:paraId="17D9BAF9" w14:textId="50E1815C" w:rsidR="00E82E8F" w:rsidRDefault="00E82E8F" w:rsidP="00E82E8F">
      <w:pPr>
        <w:pStyle w:val="Listtoplevel"/>
      </w:pPr>
      <w:r>
        <w:t>how can it be made better?</w:t>
      </w:r>
    </w:p>
    <w:p w14:paraId="16E6933D" w14:textId="77777777" w:rsidR="00E82E8F" w:rsidRDefault="00E82E8F" w:rsidP="00E82E8F"/>
    <w:p w14:paraId="635B80B8" w14:textId="7E06C2FB" w:rsidR="00E82E8F" w:rsidRDefault="000A3B1B" w:rsidP="0066169B">
      <w:r>
        <w:rPr>
          <w:noProof/>
        </w:rPr>
        <w:drawing>
          <wp:anchor distT="0" distB="0" distL="114300" distR="114300" simplePos="0" relativeHeight="252320768" behindDoc="0" locked="0" layoutInCell="1" allowOverlap="1" wp14:anchorId="2A59CDEE" wp14:editId="6ED782C1">
            <wp:simplePos x="0" y="0"/>
            <wp:positionH relativeFrom="margin">
              <wp:posOffset>172720</wp:posOffset>
            </wp:positionH>
            <wp:positionV relativeFrom="paragraph">
              <wp:posOffset>264795</wp:posOffset>
            </wp:positionV>
            <wp:extent cx="1359535" cy="1415415"/>
            <wp:effectExtent l="0" t="0" r="0" b="0"/>
            <wp:wrapNone/>
            <wp:docPr id="273345519" name="Picture 2733455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0E19C" w14:textId="2047CE97" w:rsidR="0066169B" w:rsidRDefault="0044421F" w:rsidP="0066169B">
      <w:r>
        <w:t xml:space="preserve">You can find the full report on the HRC </w:t>
      </w:r>
      <w:r w:rsidRPr="0044421F">
        <w:rPr>
          <w:b/>
          <w:bCs/>
        </w:rPr>
        <w:t>website</w:t>
      </w:r>
      <w:r>
        <w:t>:</w:t>
      </w:r>
    </w:p>
    <w:p w14:paraId="349DF936" w14:textId="723889AE" w:rsidR="0044421F" w:rsidRDefault="0044421F" w:rsidP="0066169B"/>
    <w:p w14:paraId="428BE8A3" w14:textId="1949AA30" w:rsidR="0044421F" w:rsidRDefault="00C4772E" w:rsidP="0066169B">
      <w:pPr>
        <w:rPr>
          <w:b/>
          <w:bCs/>
        </w:rPr>
      </w:pPr>
      <w:hyperlink r:id="rId33" w:history="1">
        <w:r w:rsidR="0044421F" w:rsidRPr="0044421F">
          <w:rPr>
            <w:rStyle w:val="Hyperlink"/>
            <w:b/>
            <w:bCs/>
            <w:color w:val="auto"/>
            <w:u w:val="none"/>
          </w:rPr>
          <w:t>https://tinyurl.com/45vw7ncz</w:t>
        </w:r>
      </w:hyperlink>
      <w:r w:rsidR="0044421F" w:rsidRPr="0044421F">
        <w:rPr>
          <w:b/>
          <w:bCs/>
        </w:rPr>
        <w:t xml:space="preserve"> </w:t>
      </w:r>
    </w:p>
    <w:p w14:paraId="6375A58E" w14:textId="77777777" w:rsidR="0013443E" w:rsidRDefault="0013443E" w:rsidP="0066169B">
      <w:pPr>
        <w:rPr>
          <w:b/>
          <w:bCs/>
        </w:rPr>
      </w:pPr>
    </w:p>
    <w:p w14:paraId="7285D5D1" w14:textId="762C7B76" w:rsidR="0013443E" w:rsidRDefault="00EB343A" w:rsidP="0066169B">
      <w:pPr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19918C38" wp14:editId="716AC7AC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3544570" cy="1035050"/>
                <wp:effectExtent l="0" t="0" r="0" b="0"/>
                <wp:wrapNone/>
                <wp:docPr id="1376914358" name="Rectangle 137691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35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5AF9" id="Rectangle 1376914358" o:spid="_x0000_s1026" style="position:absolute;margin-left:227.9pt;margin-top:11.5pt;width:279.1pt;height:81.5pt;z-index:-25098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  <w:r w:rsidR="00061533"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4E28CAF2" wp14:editId="4F346C49">
                <wp:simplePos x="0" y="0"/>
                <wp:positionH relativeFrom="margin">
                  <wp:posOffset>-123825</wp:posOffset>
                </wp:positionH>
                <wp:positionV relativeFrom="paragraph">
                  <wp:posOffset>218440</wp:posOffset>
                </wp:positionV>
                <wp:extent cx="2228850" cy="926465"/>
                <wp:effectExtent l="0" t="0" r="0" b="6985"/>
                <wp:wrapThrough wrapText="bothSides">
                  <wp:wrapPolygon edited="0">
                    <wp:start x="7200" y="0"/>
                    <wp:lineTo x="5169" y="888"/>
                    <wp:lineTo x="4800" y="4886"/>
                    <wp:lineTo x="5169" y="7106"/>
                    <wp:lineTo x="0" y="13324"/>
                    <wp:lineTo x="0" y="20430"/>
                    <wp:lineTo x="923" y="21319"/>
                    <wp:lineTo x="7015" y="21319"/>
                    <wp:lineTo x="8308" y="21319"/>
                    <wp:lineTo x="19754" y="20875"/>
                    <wp:lineTo x="20123" y="18654"/>
                    <wp:lineTo x="15692" y="14212"/>
                    <wp:lineTo x="12923" y="4886"/>
                    <wp:lineTo x="12000" y="444"/>
                    <wp:lineTo x="10154" y="0"/>
                    <wp:lineTo x="7200" y="0"/>
                  </wp:wrapPolygon>
                </wp:wrapThrough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926465"/>
                          <a:chOff x="0" y="0"/>
                          <a:chExt cx="2724150" cy="108839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9"/>
                          <a:stretch/>
                        </pic:blipFill>
                        <pic:spPr bwMode="auto">
                          <a:xfrm>
                            <a:off x="638175" y="0"/>
                            <a:ext cx="1038225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9"/>
                          <a:stretch/>
                        </pic:blipFill>
                        <pic:spPr bwMode="auto">
                          <a:xfrm>
                            <a:off x="0" y="600075"/>
                            <a:ext cx="272415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D2D62" id="Group 27" o:spid="_x0000_s1026" alt="&quot;&quot;" style="position:absolute;margin-left:-9.75pt;margin-top:17.2pt;width:175.5pt;height:72.95pt;z-index:252400640;mso-position-horizontal-relative:margin;mso-width-relative:margin;mso-height-relative:margin" coordsize="27241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">
                <v:shape id="Picture 28" o:spid="_x0000_s1027" type="#_x0000_t75" style="position:absolute;left:6381;width:10383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">
                  <v:imagedata r:id="rId19" o:title="" cropright="49676f"/>
                </v:shape>
                <v:shape id="Picture 29" o:spid="_x0000_s1028" type="#_x0000_t75" style="position:absolute;top:6000;width:27241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">
                  <v:imagedata r:id="rId20" o:title="" cropleft="15715f"/>
                </v:shape>
                <w10:wrap type="through" anchorx="margin"/>
              </v:group>
            </w:pict>
          </mc:Fallback>
        </mc:AlternateContent>
      </w:r>
    </w:p>
    <w:p w14:paraId="16142034" w14:textId="1157DD2D" w:rsidR="0013443E" w:rsidRPr="0013443E" w:rsidRDefault="0013443E" w:rsidP="0066169B">
      <w:r w:rsidRPr="0013443E">
        <w:t xml:space="preserve">In this Easy Read document when we say </w:t>
      </w:r>
      <w:r w:rsidRPr="0013443E">
        <w:rPr>
          <w:b/>
          <w:bCs/>
        </w:rPr>
        <w:t>we</w:t>
      </w:r>
      <w:r w:rsidRPr="0013443E">
        <w:t xml:space="preserve"> / </w:t>
      </w:r>
      <w:r w:rsidRPr="0013443E">
        <w:rPr>
          <w:b/>
          <w:bCs/>
        </w:rPr>
        <w:t>our</w:t>
      </w:r>
      <w:r w:rsidRPr="0013443E">
        <w:t xml:space="preserve"> this means the HRC.</w:t>
      </w:r>
    </w:p>
    <w:p w14:paraId="117DA02F" w14:textId="5318A813" w:rsidR="0066169B" w:rsidRPr="0013443E" w:rsidRDefault="0066169B" w:rsidP="0066169B">
      <w:r w:rsidRPr="0013443E">
        <w:br w:type="page"/>
      </w:r>
    </w:p>
    <w:p w14:paraId="3039ED4F" w14:textId="137BDA97" w:rsidR="001A1CB9" w:rsidRDefault="001A1CB9" w:rsidP="001A1CB9">
      <w:pPr>
        <w:pStyle w:val="Heading1"/>
      </w:pPr>
      <w:r>
        <w:lastRenderedPageBreak/>
        <w:t>The housing crisis</w:t>
      </w:r>
    </w:p>
    <w:p w14:paraId="3951ACB1" w14:textId="17D0A80B" w:rsidR="001A1CB9" w:rsidRDefault="001A1CB9" w:rsidP="0013443E">
      <w:pPr>
        <w:pStyle w:val="BodyText"/>
        <w:spacing w:after="0"/>
      </w:pPr>
    </w:p>
    <w:p w14:paraId="0D5AD699" w14:textId="3ACB6046" w:rsidR="001A1CB9" w:rsidRDefault="007209B7" w:rsidP="0013443E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2365824" behindDoc="0" locked="0" layoutInCell="1" allowOverlap="1" wp14:anchorId="64ED41C6" wp14:editId="2F9E68C0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1856105" cy="1148715"/>
            <wp:effectExtent l="0" t="0" r="0" b="0"/>
            <wp:wrapThrough wrapText="bothSides">
              <wp:wrapPolygon edited="0">
                <wp:start x="0" y="0"/>
                <wp:lineTo x="0" y="21134"/>
                <wp:lineTo x="21282" y="21134"/>
                <wp:lineTo x="21282" y="0"/>
                <wp:lineTo x="0" y="0"/>
              </wp:wrapPolygon>
            </wp:wrapThrough>
            <wp:docPr id="131872639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2639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6C51" w14:textId="0E9FF557" w:rsidR="001A1CB9" w:rsidRDefault="001A1CB9" w:rsidP="0013443E">
      <w:pPr>
        <w:pStyle w:val="BodyText"/>
        <w:spacing w:after="0"/>
      </w:pPr>
      <w:r>
        <w:t xml:space="preserve">New Zealand has a </w:t>
      </w:r>
      <w:r>
        <w:rPr>
          <w:b/>
          <w:bCs/>
        </w:rPr>
        <w:t>housing crisis</w:t>
      </w:r>
      <w:r>
        <w:t xml:space="preserve"> because governments over the years have not:</w:t>
      </w:r>
    </w:p>
    <w:p w14:paraId="79335D3A" w14:textId="3BF14667" w:rsidR="001A1CB9" w:rsidRDefault="001A1CB9" w:rsidP="001A1CB9">
      <w:pPr>
        <w:pStyle w:val="Listtoplevel"/>
      </w:pPr>
      <w:r>
        <w:drawing>
          <wp:anchor distT="0" distB="0" distL="114300" distR="114300" simplePos="0" relativeHeight="252162048" behindDoc="0" locked="0" layoutInCell="1" allowOverlap="1" wp14:anchorId="39B64639" wp14:editId="38E99232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740877" cy="712474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77" cy="71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put money into building </w:t>
      </w:r>
      <w:r w:rsidR="001D7FC0">
        <w:t>more</w:t>
      </w:r>
      <w:r>
        <w:t xml:space="preserve"> housing for people</w:t>
      </w:r>
    </w:p>
    <w:p w14:paraId="428C7960" w14:textId="5C4A9753" w:rsidR="001A1CB9" w:rsidRDefault="001A1CB9" w:rsidP="001A1CB9">
      <w:pPr>
        <w:pStyle w:val="Listtoplevel"/>
      </w:pPr>
      <w:r>
        <w:drawing>
          <wp:anchor distT="0" distB="0" distL="114300" distR="114300" simplePos="0" relativeHeight="252161024" behindDoc="0" locked="0" layoutInCell="1" allowOverlap="1" wp14:anchorId="3BCC080C" wp14:editId="5B2BC320">
            <wp:simplePos x="0" y="0"/>
            <wp:positionH relativeFrom="margin">
              <wp:posOffset>193712</wp:posOffset>
            </wp:positionH>
            <wp:positionV relativeFrom="paragraph">
              <wp:posOffset>206412</wp:posOffset>
            </wp:positionV>
            <wp:extent cx="1186962" cy="1186962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962" cy="118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made sure that New Zealand has good rules about housing people.</w:t>
      </w:r>
    </w:p>
    <w:p w14:paraId="221922BB" w14:textId="0EF6EE9E" w:rsidR="001A1CB9" w:rsidRDefault="001A1CB9" w:rsidP="001A1CB9">
      <w:pPr>
        <w:pStyle w:val="BodyText"/>
      </w:pPr>
    </w:p>
    <w:p w14:paraId="39562505" w14:textId="6E364761" w:rsidR="001A1CB9" w:rsidRDefault="0044421F" w:rsidP="001A1CB9">
      <w:pPr>
        <w:pStyle w:val="BodyText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28E5CF0C" wp14:editId="537DE040">
                <wp:simplePos x="0" y="0"/>
                <wp:positionH relativeFrom="margin">
                  <wp:posOffset>2151380</wp:posOffset>
                </wp:positionH>
                <wp:positionV relativeFrom="paragraph">
                  <wp:posOffset>270317</wp:posOffset>
                </wp:positionV>
                <wp:extent cx="3544570" cy="2433917"/>
                <wp:effectExtent l="0" t="0" r="0" b="508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4339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66017" id="Rectangle 63" o:spid="_x0000_s1026" style="position:absolute;margin-left:169.4pt;margin-top:21.3pt;width:279.1pt;height:191.65pt;z-index:-25114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4F92F622" wp14:editId="1F10CA59">
            <wp:simplePos x="0" y="0"/>
            <wp:positionH relativeFrom="margin">
              <wp:posOffset>120165</wp:posOffset>
            </wp:positionH>
            <wp:positionV relativeFrom="paragraph">
              <wp:posOffset>277234</wp:posOffset>
            </wp:positionV>
            <wp:extent cx="1519890" cy="1213339"/>
            <wp:effectExtent l="0" t="0" r="4445" b="635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890" cy="121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15616" w14:textId="3931EAEF" w:rsidR="0044421F" w:rsidRDefault="001A1CB9" w:rsidP="0044421F">
      <w:pPr>
        <w:pStyle w:val="BodyText"/>
        <w:spacing w:after="0"/>
      </w:pPr>
      <w:r>
        <w:t xml:space="preserve">A </w:t>
      </w:r>
      <w:r>
        <w:rPr>
          <w:b/>
          <w:bCs/>
        </w:rPr>
        <w:t>housing crisis</w:t>
      </w:r>
      <w:r>
        <w:t xml:space="preserve"> is a time when people are finding it hard to</w:t>
      </w:r>
      <w:r w:rsidR="0044421F">
        <w:t>:</w:t>
      </w:r>
    </w:p>
    <w:p w14:paraId="4DEAB1ED" w14:textId="62F1366B" w:rsidR="0044421F" w:rsidRDefault="0044421F" w:rsidP="0044421F">
      <w:pPr>
        <w:pStyle w:val="BodyText"/>
        <w:spacing w:after="0"/>
      </w:pPr>
    </w:p>
    <w:p w14:paraId="38D6F66D" w14:textId="4E75C6F1" w:rsidR="001A1CB9" w:rsidRDefault="0044421F" w:rsidP="0044421F">
      <w:pPr>
        <w:pStyle w:val="BodyText"/>
        <w:numPr>
          <w:ilvl w:val="0"/>
          <w:numId w:val="26"/>
        </w:numPr>
        <w:spacing w:after="0"/>
        <w:ind w:left="4253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175DF1FB" wp14:editId="0198159B">
                <wp:simplePos x="0" y="0"/>
                <wp:positionH relativeFrom="column">
                  <wp:posOffset>67123</wp:posOffset>
                </wp:positionH>
                <wp:positionV relativeFrom="paragraph">
                  <wp:posOffset>181610</wp:posOffset>
                </wp:positionV>
                <wp:extent cx="1775948" cy="1343513"/>
                <wp:effectExtent l="0" t="0" r="0" b="0"/>
                <wp:wrapNone/>
                <wp:docPr id="4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948" cy="1343513"/>
                          <a:chOff x="0" y="0"/>
                          <a:chExt cx="1775948" cy="1343513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1626479" cy="1194044"/>
                            <a:chOff x="0" y="0"/>
                            <a:chExt cx="1626479" cy="1194044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A close-up of a currenc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469" y="149469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" name="Picture 40" descr="A close-up of a currenc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938" y="298938"/>
                            <a:ext cx="1477010" cy="104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DB5ED" id="Group 13" o:spid="_x0000_s1026" alt="&quot;&quot;" style="position:absolute;margin-left:5.3pt;margin-top:14.3pt;width:139.85pt;height:105.8pt;z-index:252167168" coordsize="17759,1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">
                <v:group id="Group 41" o:spid="_x0000_s1027" style="position:absolute;width:16264;height:11940" coordsize="16264,1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Picture 38" o:spid="_x0000_s1028" type="#_x0000_t75" style="position:absolute;width:14770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">
                    <v:imagedata r:id="rId41" o:title=""/>
                  </v:shape>
                  <v:shape id="Picture 39" o:spid="_x0000_s1029" type="#_x0000_t75" alt="A close-up of a currency&#10;&#10;Description automatically generated" style="position:absolute;left:1494;top:1494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">
                    <v:imagedata r:id="rId41" o:title="A close-up of a currency&#10;&#10;Description automatically generated"/>
                  </v:shape>
                </v:group>
                <v:shape id="Picture 40" o:spid="_x0000_s1030" type="#_x0000_t75" alt="A close-up of a currency&#10;&#10;Description automatically generated" style="position:absolute;left:2989;top:2989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">
                  <v:imagedata r:id="rId41" o:title="A close-up of a currency&#10;&#10;Description automatically generated"/>
                </v:shape>
              </v:group>
            </w:pict>
          </mc:Fallback>
        </mc:AlternateContent>
      </w:r>
      <w:r>
        <w:t xml:space="preserve">have </w:t>
      </w:r>
      <w:r w:rsidR="001A1CB9">
        <w:t xml:space="preserve">somewhere to </w:t>
      </w:r>
      <w:proofErr w:type="gramStart"/>
      <w:r w:rsidR="001A1CB9">
        <w:t>live</w:t>
      </w:r>
      <w:proofErr w:type="gramEnd"/>
    </w:p>
    <w:p w14:paraId="5BE0F6CD" w14:textId="29C3A355" w:rsidR="0044421F" w:rsidRDefault="0044421F" w:rsidP="0044421F">
      <w:pPr>
        <w:pStyle w:val="BodyText"/>
        <w:spacing w:after="0"/>
        <w:ind w:left="4253"/>
      </w:pPr>
    </w:p>
    <w:p w14:paraId="361ADF5D" w14:textId="5B688410" w:rsidR="0044421F" w:rsidRDefault="0044421F" w:rsidP="0044421F">
      <w:pPr>
        <w:pStyle w:val="BodyText"/>
        <w:numPr>
          <w:ilvl w:val="0"/>
          <w:numId w:val="26"/>
        </w:numPr>
        <w:spacing w:after="0"/>
        <w:ind w:left="4253" w:hanging="567"/>
      </w:pPr>
      <w:r>
        <w:t>pay for the cost of housing.</w:t>
      </w:r>
    </w:p>
    <w:p w14:paraId="29B8839F" w14:textId="622D80EB" w:rsidR="001A1CB9" w:rsidRDefault="001A1CB9" w:rsidP="001A1CB9">
      <w:pPr>
        <w:pStyle w:val="BodyText"/>
      </w:pPr>
    </w:p>
    <w:p w14:paraId="20AF1A23" w14:textId="5A592D04" w:rsidR="001A1CB9" w:rsidRDefault="0044421F" w:rsidP="001A1CB9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2265472" behindDoc="0" locked="0" layoutInCell="1" allowOverlap="1" wp14:anchorId="648F7E9F" wp14:editId="2EAF0733">
            <wp:simplePos x="0" y="0"/>
            <wp:positionH relativeFrom="column">
              <wp:posOffset>29845</wp:posOffset>
            </wp:positionH>
            <wp:positionV relativeFrom="paragraph">
              <wp:posOffset>321310</wp:posOffset>
            </wp:positionV>
            <wp:extent cx="1758315" cy="1478915"/>
            <wp:effectExtent l="0" t="0" r="0" b="6985"/>
            <wp:wrapThrough wrapText="bothSides">
              <wp:wrapPolygon edited="0">
                <wp:start x="0" y="0"/>
                <wp:lineTo x="0" y="21424"/>
                <wp:lineTo x="21296" y="21424"/>
                <wp:lineTo x="21296" y="0"/>
                <wp:lineTo x="0" y="0"/>
              </wp:wrapPolygon>
            </wp:wrapThrough>
            <wp:docPr id="51697551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7551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CB9">
        <w:t xml:space="preserve">Some people become </w:t>
      </w:r>
      <w:r w:rsidR="001A1CB9" w:rsidRPr="0044421F">
        <w:rPr>
          <w:b/>
          <w:bCs/>
        </w:rPr>
        <w:t>homeless</w:t>
      </w:r>
      <w:r w:rsidR="001A1CB9">
        <w:t xml:space="preserve"> during a housing crisis because they have nowhere to live.</w:t>
      </w:r>
    </w:p>
    <w:p w14:paraId="3D14BBE6" w14:textId="07FAA29C" w:rsidR="0044421F" w:rsidRDefault="0044421F" w:rsidP="001A1CB9">
      <w:pPr>
        <w:pStyle w:val="BodyText"/>
      </w:pPr>
      <w:r w:rsidRPr="00E635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0790718F" wp14:editId="2CE2B4E6">
                <wp:simplePos x="0" y="0"/>
                <wp:positionH relativeFrom="margin">
                  <wp:posOffset>2260600</wp:posOffset>
                </wp:positionH>
                <wp:positionV relativeFrom="paragraph">
                  <wp:posOffset>337783</wp:posOffset>
                </wp:positionV>
                <wp:extent cx="3544570" cy="78676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867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82445" id="Rectangle 3" o:spid="_x0000_s1026" style="position:absolute;margin-left:178pt;margin-top:26.6pt;width:279.1pt;height:61.95pt;z-index:-2510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7D7EE126" w14:textId="450FBE0C" w:rsidR="0044421F" w:rsidRPr="000C3003" w:rsidRDefault="0044421F" w:rsidP="0044421F">
      <w:pPr>
        <w:rPr>
          <w:szCs w:val="32"/>
        </w:rPr>
      </w:pPr>
      <w:r w:rsidRPr="000C3003">
        <w:rPr>
          <w:szCs w:val="32"/>
        </w:rPr>
        <w:t xml:space="preserve">Being </w:t>
      </w:r>
      <w:r w:rsidRPr="000C3003">
        <w:rPr>
          <w:b/>
          <w:bCs/>
          <w:szCs w:val="32"/>
        </w:rPr>
        <w:t xml:space="preserve">homeless </w:t>
      </w:r>
      <w:r w:rsidRPr="000C3003">
        <w:rPr>
          <w:szCs w:val="32"/>
        </w:rPr>
        <w:t>means not having a place to live.</w:t>
      </w:r>
    </w:p>
    <w:p w14:paraId="4AC7A76E" w14:textId="77777777" w:rsidR="0044421F" w:rsidRPr="00EB343A" w:rsidRDefault="0044421F" w:rsidP="001A1CB9">
      <w:pPr>
        <w:pStyle w:val="BodyText"/>
        <w:rPr>
          <w:sz w:val="26"/>
          <w:szCs w:val="18"/>
        </w:rPr>
      </w:pPr>
    </w:p>
    <w:p w14:paraId="48FF2E43" w14:textId="20C0D25B" w:rsidR="0044421F" w:rsidRPr="00EB343A" w:rsidRDefault="0044421F" w:rsidP="001A1CB9">
      <w:pPr>
        <w:pStyle w:val="BodyText"/>
        <w:rPr>
          <w:sz w:val="26"/>
          <w:szCs w:val="18"/>
        </w:rPr>
      </w:pPr>
      <w:r w:rsidRPr="00EB343A">
        <w:rPr>
          <w:noProof/>
          <w:sz w:val="26"/>
          <w:szCs w:val="18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2052B212" wp14:editId="752AA62E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1608455" cy="1656715"/>
                <wp:effectExtent l="0" t="0" r="0" b="635"/>
                <wp:wrapNone/>
                <wp:docPr id="2076906581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656715"/>
                          <a:chOff x="0" y="0"/>
                          <a:chExt cx="1608455" cy="1657091"/>
                        </a:xfrm>
                      </wpg:grpSpPr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656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85800" y="1129553"/>
                            <a:ext cx="351692" cy="527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327832" w14:textId="77777777" w:rsidR="001A1CB9" w:rsidRPr="00FB5C0C" w:rsidRDefault="001A1CB9" w:rsidP="001A1CB9">
                              <w:pPr>
                                <w:ind w:left="0"/>
                                <w:rPr>
                                  <w:color w:val="00B050"/>
                                  <w:sz w:val="52"/>
                                  <w:szCs w:val="52"/>
                                  <w:lang w:val="en-NZ"/>
                                </w:rPr>
                              </w:pPr>
                              <w:r w:rsidRPr="00FB5C0C">
                                <w:rPr>
                                  <w:color w:val="00B050"/>
                                  <w:sz w:val="52"/>
                                  <w:szCs w:val="52"/>
                                  <w:lang w:val="en-NZ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2B212" id="Group 14" o:spid="_x0000_s1026" alt="&quot;&quot;" style="position:absolute;left:0;text-align:left;margin-left:0;margin-top:8.2pt;width:126.65pt;height:130.45pt;z-index:252165120;mso-position-horizontal:left;mso-position-horizontal-relative:margin" coordsize="16084,16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">
                <v:shape id="Picture 35" o:spid="_x0000_s1027" type="#_x0000_t75" alt="&quot;&quot;" style="position:absolute;width:16084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">
                  <v:imagedata r:id="rId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alt="&quot;&quot;" style="position:absolute;left:6858;top:11295;width:3516;height: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49327832" w14:textId="77777777" w:rsidR="001A1CB9" w:rsidRPr="00FB5C0C" w:rsidRDefault="001A1CB9" w:rsidP="001A1CB9">
                        <w:pPr>
                          <w:ind w:left="0"/>
                          <w:rPr>
                            <w:color w:val="00B050"/>
                            <w:sz w:val="52"/>
                            <w:szCs w:val="52"/>
                            <w:lang w:val="en-NZ"/>
                          </w:rPr>
                        </w:pPr>
                        <w:r w:rsidRPr="00FB5C0C">
                          <w:rPr>
                            <w:color w:val="00B050"/>
                            <w:sz w:val="52"/>
                            <w:szCs w:val="52"/>
                            <w:lang w:val="en-NZ"/>
                          </w:rPr>
                          <w:t>$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8A7439" w14:textId="69B3BFD3" w:rsidR="001A1CB9" w:rsidRDefault="001A1CB9" w:rsidP="001A1CB9">
      <w:pPr>
        <w:pStyle w:val="BodyText"/>
      </w:pPr>
      <w:r>
        <w:t xml:space="preserve">Somethings </w:t>
      </w:r>
      <w:r w:rsidR="001D7FC0">
        <w:t xml:space="preserve">that </w:t>
      </w:r>
      <w:r>
        <w:t xml:space="preserve">have happened to make the housing crisis worse is past governments selling off </w:t>
      </w:r>
      <w:r w:rsidRPr="00DC0CDC">
        <w:rPr>
          <w:b/>
          <w:bCs/>
        </w:rPr>
        <w:t>public housing</w:t>
      </w:r>
      <w:r>
        <w:t>.</w:t>
      </w:r>
    </w:p>
    <w:p w14:paraId="7299A1CB" w14:textId="77777777" w:rsidR="001A1CB9" w:rsidRPr="00EB343A" w:rsidRDefault="001A1CB9" w:rsidP="001A1CB9">
      <w:pPr>
        <w:pStyle w:val="BodyText"/>
        <w:rPr>
          <w:sz w:val="20"/>
          <w:szCs w:val="12"/>
        </w:rPr>
      </w:pPr>
    </w:p>
    <w:p w14:paraId="0AE0E8F4" w14:textId="77777777" w:rsidR="001A1CB9" w:rsidRPr="00EB343A" w:rsidRDefault="001A1CB9" w:rsidP="001A1CB9">
      <w:pPr>
        <w:pStyle w:val="BodyText"/>
        <w:rPr>
          <w:sz w:val="20"/>
          <w:szCs w:val="12"/>
        </w:rPr>
      </w:pPr>
      <w:r w:rsidRPr="00EB343A">
        <w:rPr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01F5870B" wp14:editId="622F7CAA">
                <wp:simplePos x="0" y="0"/>
                <wp:positionH relativeFrom="margin">
                  <wp:posOffset>2191871</wp:posOffset>
                </wp:positionH>
                <wp:positionV relativeFrom="paragraph">
                  <wp:posOffset>242645</wp:posOffset>
                </wp:positionV>
                <wp:extent cx="3544570" cy="3557531"/>
                <wp:effectExtent l="0" t="0" r="0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5575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63BC1" id="Rectangle 15" o:spid="_x0000_s1026" style="position:absolute;margin-left:172.6pt;margin-top:19.1pt;width:279.1pt;height:280.1pt;z-index:-25114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71558405" w14:textId="77777777" w:rsidR="001A1CB9" w:rsidRDefault="001A1CB9" w:rsidP="001A1CB9">
      <w:pPr>
        <w:pStyle w:val="BodyText"/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1684B893" wp14:editId="52CE78C6">
            <wp:simplePos x="0" y="0"/>
            <wp:positionH relativeFrom="margin">
              <wp:posOffset>36830</wp:posOffset>
            </wp:positionH>
            <wp:positionV relativeFrom="paragraph">
              <wp:posOffset>290269</wp:posOffset>
            </wp:positionV>
            <wp:extent cx="1657304" cy="1102659"/>
            <wp:effectExtent l="0" t="0" r="635" b="254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04" cy="110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Public housing</w:t>
      </w:r>
      <w:r>
        <w:t xml:space="preserve"> means houses that are:</w:t>
      </w:r>
      <w:r w:rsidRPr="00DC0CDC">
        <w:rPr>
          <w:noProof/>
        </w:rPr>
        <w:t xml:space="preserve"> </w:t>
      </w:r>
    </w:p>
    <w:p w14:paraId="78B6BA89" w14:textId="5750E5F7" w:rsidR="001A1CB9" w:rsidRDefault="00EB343A" w:rsidP="001A1CB9">
      <w:pPr>
        <w:pStyle w:val="Listtoplevel"/>
      </w:pPr>
      <w:r>
        <w:drawing>
          <wp:anchor distT="0" distB="0" distL="114300" distR="114300" simplePos="0" relativeHeight="252266496" behindDoc="0" locked="0" layoutInCell="1" allowOverlap="1" wp14:anchorId="424E76AB" wp14:editId="7635BAAE">
            <wp:simplePos x="0" y="0"/>
            <wp:positionH relativeFrom="margin">
              <wp:align>left</wp:align>
            </wp:positionH>
            <wp:positionV relativeFrom="paragraph">
              <wp:posOffset>991235</wp:posOffset>
            </wp:positionV>
            <wp:extent cx="1734185" cy="1339215"/>
            <wp:effectExtent l="0" t="0" r="0" b="0"/>
            <wp:wrapThrough wrapText="bothSides">
              <wp:wrapPolygon edited="0">
                <wp:start x="0" y="0"/>
                <wp:lineTo x="0" y="21201"/>
                <wp:lineTo x="21355" y="21201"/>
                <wp:lineTo x="21355" y="0"/>
                <wp:lineTo x="0" y="0"/>
              </wp:wrapPolygon>
            </wp:wrapThrough>
            <wp:docPr id="49373066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066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CB9">
        <w:t xml:space="preserve">owned by the </w:t>
      </w:r>
      <w:r w:rsidR="0044421F">
        <w:t>G</w:t>
      </w:r>
      <w:r w:rsidR="001A1CB9">
        <w:t>overnment</w:t>
      </w:r>
    </w:p>
    <w:p w14:paraId="151F0A64" w14:textId="05CAFCCD" w:rsidR="001A1CB9" w:rsidRDefault="001A1CB9" w:rsidP="001A1CB9">
      <w:pPr>
        <w:pStyle w:val="Listtoplevel"/>
      </w:pPr>
      <w:r>
        <w:t>for people who cannot find a house to live in</w:t>
      </w:r>
    </w:p>
    <w:p w14:paraId="62DE521A" w14:textId="397AE651" w:rsidR="001A1CB9" w:rsidRDefault="001A1CB9" w:rsidP="001A1CB9">
      <w:pPr>
        <w:pStyle w:val="Listtoplevel"/>
      </w:pPr>
      <w:r>
        <w:t>for people who do not have much money.</w:t>
      </w:r>
    </w:p>
    <w:p w14:paraId="22AA2900" w14:textId="314C66B7" w:rsidR="001A1CB9" w:rsidRDefault="001A1CB9" w:rsidP="001A1CB9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2169216" behindDoc="0" locked="0" layoutInCell="1" allowOverlap="1" wp14:anchorId="5B2E416C" wp14:editId="7C9DA5BA">
            <wp:simplePos x="0" y="0"/>
            <wp:positionH relativeFrom="margin">
              <wp:posOffset>69140</wp:posOffset>
            </wp:positionH>
            <wp:positionV relativeFrom="paragraph">
              <wp:posOffset>-76873</wp:posOffset>
            </wp:positionV>
            <wp:extent cx="1302989" cy="1302989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989" cy="13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There are some things that make it harder for the </w:t>
      </w:r>
      <w:r w:rsidR="00E6353D">
        <w:t>G</w:t>
      </w:r>
      <w:r>
        <w:t>overnment to fix the housing crisis like:</w:t>
      </w:r>
    </w:p>
    <w:p w14:paraId="74F39E2B" w14:textId="77777777" w:rsidR="001A1CB9" w:rsidRDefault="001A1CB9" w:rsidP="001A1CB9">
      <w:pPr>
        <w:pStyle w:val="Listtoplevel"/>
      </w:pPr>
      <w:r>
        <w:drawing>
          <wp:anchor distT="0" distB="0" distL="114300" distR="114300" simplePos="0" relativeHeight="252168192" behindDoc="0" locked="0" layoutInCell="1" allowOverlap="1" wp14:anchorId="02F79948" wp14:editId="4E4A46A2">
            <wp:simplePos x="0" y="0"/>
            <wp:positionH relativeFrom="margin">
              <wp:posOffset>148590</wp:posOffset>
            </wp:positionH>
            <wp:positionV relativeFrom="paragraph">
              <wp:posOffset>376555</wp:posOffset>
            </wp:positionV>
            <wp:extent cx="1223645" cy="1223645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COVID-19 pandemic</w:t>
      </w:r>
    </w:p>
    <w:p w14:paraId="4107C82A" w14:textId="6CE2F51C" w:rsidR="001A1CB9" w:rsidRDefault="001D7FC0" w:rsidP="001A1CB9">
      <w:pPr>
        <w:pStyle w:val="Listtoplevel"/>
      </w:pPr>
      <w:r>
        <w:t xml:space="preserve">there </w:t>
      </w:r>
      <w:r w:rsidR="001A1CB9">
        <w:t xml:space="preserve">not </w:t>
      </w:r>
      <w:r>
        <w:t xml:space="preserve">being </w:t>
      </w:r>
      <w:r w:rsidR="001A1CB9">
        <w:t xml:space="preserve">enough </w:t>
      </w:r>
      <w:r w:rsidR="00E6353D">
        <w:t>things needed</w:t>
      </w:r>
      <w:r w:rsidR="001A1CB9">
        <w:t xml:space="preserve"> to build houses </w:t>
      </w:r>
    </w:p>
    <w:p w14:paraId="6296C680" w14:textId="5D303849" w:rsidR="001A1CB9" w:rsidRDefault="001A1CB9" w:rsidP="001A1CB9">
      <w:pPr>
        <w:pStyle w:val="Listtoplevel"/>
      </w:pPr>
      <w:r>
        <w:drawing>
          <wp:anchor distT="0" distB="0" distL="114300" distR="114300" simplePos="0" relativeHeight="252170240" behindDoc="0" locked="0" layoutInCell="1" allowOverlap="1" wp14:anchorId="368C230B" wp14:editId="46EBD365">
            <wp:simplePos x="0" y="0"/>
            <wp:positionH relativeFrom="margin">
              <wp:posOffset>198120</wp:posOffset>
            </wp:positionH>
            <wp:positionV relativeFrom="paragraph">
              <wp:posOffset>315371</wp:posOffset>
            </wp:positionV>
            <wp:extent cx="1025718" cy="1025718"/>
            <wp:effectExtent l="0" t="0" r="3175" b="3175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18" cy="102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rest of the world also having problems with money</w:t>
      </w:r>
      <w:r w:rsidR="001D7FC0">
        <w:t xml:space="preserve"> which puts up the cost of housing</w:t>
      </w:r>
      <w:r>
        <w:t>.</w:t>
      </w:r>
    </w:p>
    <w:p w14:paraId="4D4A1522" w14:textId="46CFAA15" w:rsidR="001A1CB9" w:rsidRDefault="00061533" w:rsidP="001A1CB9">
      <w:pPr>
        <w:pStyle w:val="BodyText"/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7D46401E" wp14:editId="0D881F17">
            <wp:simplePos x="0" y="0"/>
            <wp:positionH relativeFrom="margin">
              <wp:posOffset>-27940</wp:posOffset>
            </wp:positionH>
            <wp:positionV relativeFrom="paragraph">
              <wp:posOffset>370840</wp:posOffset>
            </wp:positionV>
            <wp:extent cx="1532890" cy="153289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A420" w14:textId="0B2FE0CC" w:rsidR="001A1CB9" w:rsidRDefault="001A1CB9" w:rsidP="001A1CB9">
      <w:pPr>
        <w:pStyle w:val="BodyText"/>
      </w:pPr>
    </w:p>
    <w:p w14:paraId="28BA333F" w14:textId="77777777" w:rsidR="001A1CB9" w:rsidRDefault="001A1CB9" w:rsidP="001A1CB9">
      <w:pPr>
        <w:pStyle w:val="BodyText"/>
      </w:pPr>
      <w:r>
        <w:t>These things have made it harder for people in New Zealand to live in a good home.</w:t>
      </w:r>
    </w:p>
    <w:p w14:paraId="0A4CC6A4" w14:textId="77777777" w:rsidR="001A1CB9" w:rsidRDefault="001A1CB9" w:rsidP="001A1CB9"/>
    <w:p w14:paraId="59A5D03C" w14:textId="77777777" w:rsidR="001A1CB9" w:rsidRDefault="001A1CB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9DA9381" w14:textId="2FE029F9" w:rsidR="0044421F" w:rsidRDefault="0044421F" w:rsidP="0044421F">
      <w:pPr>
        <w:pStyle w:val="Heading1"/>
      </w:pPr>
      <w:r>
        <w:lastRenderedPageBreak/>
        <w:t>What is emergency housing?</w:t>
      </w:r>
    </w:p>
    <w:p w14:paraId="3200E98A" w14:textId="44D5B2CB" w:rsidR="0044421F" w:rsidRDefault="0044421F" w:rsidP="0044421F"/>
    <w:p w14:paraId="38FDF93A" w14:textId="780CF1B8" w:rsidR="00E82E8F" w:rsidRDefault="0013443E" w:rsidP="00E82E8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314624" behindDoc="0" locked="0" layoutInCell="1" allowOverlap="1" wp14:anchorId="3E26480C" wp14:editId="6DF9FC32">
            <wp:simplePos x="0" y="0"/>
            <wp:positionH relativeFrom="margin">
              <wp:posOffset>-997</wp:posOffset>
            </wp:positionH>
            <wp:positionV relativeFrom="paragraph">
              <wp:posOffset>341480</wp:posOffset>
            </wp:positionV>
            <wp:extent cx="1481482" cy="1452283"/>
            <wp:effectExtent l="0" t="0" r="4445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82" cy="145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B1B" w:rsidRPr="0044421F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6D115C9F" wp14:editId="359867B0">
                <wp:simplePos x="0" y="0"/>
                <wp:positionH relativeFrom="margin">
                  <wp:posOffset>2124635</wp:posOffset>
                </wp:positionH>
                <wp:positionV relativeFrom="paragraph">
                  <wp:posOffset>260836</wp:posOffset>
                </wp:positionV>
                <wp:extent cx="3544570" cy="3294529"/>
                <wp:effectExtent l="0" t="0" r="0" b="1270"/>
                <wp:wrapNone/>
                <wp:docPr id="2093669241" name="Rectangle 209366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2945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71524" id="Rectangle 2093669241" o:spid="_x0000_s1026" style="position:absolute;margin-left:167.3pt;margin-top:20.55pt;width:279.1pt;height:259.4pt;z-index:-25100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024EE730" w14:textId="6A55C900" w:rsidR="00E82E8F" w:rsidRDefault="00E82E8F" w:rsidP="00E82E8F">
      <w:r>
        <w:rPr>
          <w:b/>
          <w:bCs/>
        </w:rPr>
        <w:t>Emergency housing</w:t>
      </w:r>
      <w:r>
        <w:t xml:space="preserve"> is:</w:t>
      </w:r>
    </w:p>
    <w:p w14:paraId="2807C9FF" w14:textId="05DFEAF4" w:rsidR="00E82E8F" w:rsidRPr="004577E9" w:rsidRDefault="00E82E8F" w:rsidP="00E82E8F">
      <w:pPr>
        <w:pStyle w:val="ListParagraph"/>
        <w:numPr>
          <w:ilvl w:val="0"/>
          <w:numId w:val="25"/>
        </w:numPr>
        <w:ind w:left="4253" w:hanging="567"/>
        <w:rPr>
          <w:b/>
          <w:bCs/>
        </w:rPr>
      </w:pPr>
      <w:r>
        <w:t xml:space="preserve">a place for people to stay who are </w:t>
      </w:r>
      <w:proofErr w:type="gramStart"/>
      <w:r w:rsidRPr="001A1CB9">
        <w:t>homeless</w:t>
      </w:r>
      <w:proofErr w:type="gramEnd"/>
    </w:p>
    <w:p w14:paraId="4DDCFFE6" w14:textId="3E4FA777" w:rsidR="00E82E8F" w:rsidRPr="00465C3E" w:rsidRDefault="00E82E8F" w:rsidP="00E82E8F">
      <w:pPr>
        <w:pStyle w:val="Listtoplevel"/>
      </w:pPr>
      <w:r>
        <w:drawing>
          <wp:anchor distT="0" distB="0" distL="114300" distR="114300" simplePos="0" relativeHeight="252306432" behindDoc="0" locked="0" layoutInCell="1" allowOverlap="1" wp14:anchorId="086AB906" wp14:editId="447AC9B1">
            <wp:simplePos x="0" y="0"/>
            <wp:positionH relativeFrom="margin">
              <wp:posOffset>-78105</wp:posOffset>
            </wp:positionH>
            <wp:positionV relativeFrom="paragraph">
              <wp:posOffset>509980</wp:posOffset>
            </wp:positionV>
            <wp:extent cx="1740535" cy="1158036"/>
            <wp:effectExtent l="0" t="0" r="0" b="4445"/>
            <wp:wrapNone/>
            <wp:docPr id="2124989485" name="Picture 21249894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89485" name="Picture 21249894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15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C3E">
        <w:t>only for a short time</w:t>
      </w:r>
      <w:r w:rsidR="000A3B1B">
        <w:t xml:space="preserve"> such as 7 days</w:t>
      </w:r>
    </w:p>
    <w:p w14:paraId="3251F73E" w14:textId="77777777" w:rsidR="00E82E8F" w:rsidRDefault="00E82E8F" w:rsidP="00E82E8F">
      <w:pPr>
        <w:pStyle w:val="Listtoplevel"/>
      </w:pPr>
      <w:r>
        <w:t>paid for by the Government.</w:t>
      </w:r>
    </w:p>
    <w:p w14:paraId="0D86D374" w14:textId="77777777" w:rsidR="00E82E8F" w:rsidRDefault="00E82E8F" w:rsidP="00E82E8F"/>
    <w:p w14:paraId="3BE1F455" w14:textId="77777777" w:rsidR="000A3B1B" w:rsidRDefault="000A3B1B" w:rsidP="00E82E8F"/>
    <w:p w14:paraId="77FF5B4C" w14:textId="38FBD233" w:rsidR="000A3B1B" w:rsidRDefault="0013443E" w:rsidP="00E82E8F">
      <w:r>
        <w:rPr>
          <w:noProof/>
        </w:rPr>
        <w:drawing>
          <wp:anchor distT="0" distB="0" distL="114300" distR="114300" simplePos="0" relativeHeight="252324864" behindDoc="0" locked="0" layoutInCell="1" allowOverlap="1" wp14:anchorId="54DB4033" wp14:editId="0301F6A4">
            <wp:simplePos x="0" y="0"/>
            <wp:positionH relativeFrom="margin">
              <wp:posOffset>121024</wp:posOffset>
            </wp:positionH>
            <wp:positionV relativeFrom="paragraph">
              <wp:posOffset>135367</wp:posOffset>
            </wp:positionV>
            <wp:extent cx="1359937" cy="1415562"/>
            <wp:effectExtent l="0" t="0" r="0" b="0"/>
            <wp:wrapNone/>
            <wp:docPr id="1444123123" name="Picture 1444123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23123" name="Picture 1444123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937" cy="141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B1B">
        <w:t xml:space="preserve">You can find more information about </w:t>
      </w:r>
      <w:r>
        <w:t xml:space="preserve">emergency housing on the Work and Income </w:t>
      </w:r>
      <w:r w:rsidRPr="0013443E">
        <w:rPr>
          <w:b/>
          <w:bCs/>
        </w:rPr>
        <w:t>website</w:t>
      </w:r>
      <w:r>
        <w:t>:</w:t>
      </w:r>
    </w:p>
    <w:p w14:paraId="25632A17" w14:textId="77777777" w:rsidR="0013443E" w:rsidRDefault="0013443E" w:rsidP="00E82E8F"/>
    <w:p w14:paraId="40CCF55B" w14:textId="76CB8F3C" w:rsidR="0013443E" w:rsidRDefault="0013443E" w:rsidP="00E82E8F">
      <w:pPr>
        <w:rPr>
          <w:b/>
          <w:bCs/>
        </w:rPr>
      </w:pPr>
      <w:r w:rsidRPr="0013443E">
        <w:rPr>
          <w:b/>
          <w:bCs/>
        </w:rPr>
        <w:t>https://tinyurl.com/45fw2e3m</w:t>
      </w:r>
    </w:p>
    <w:p w14:paraId="4B9D6B63" w14:textId="3BB8B2FE" w:rsidR="00DE4123" w:rsidRDefault="00DE4123" w:rsidP="00E82E8F">
      <w:pPr>
        <w:rPr>
          <w:b/>
          <w:bCs/>
        </w:rPr>
      </w:pPr>
      <w:r w:rsidRPr="005F1FBB">
        <w:rPr>
          <w:noProof/>
          <w:sz w:val="22"/>
          <w:szCs w:val="14"/>
        </w:rPr>
        <w:drawing>
          <wp:anchor distT="0" distB="0" distL="114300" distR="114300" simplePos="0" relativeHeight="252367872" behindDoc="0" locked="0" layoutInCell="1" allowOverlap="1" wp14:anchorId="33DA22F2" wp14:editId="6B255528">
            <wp:simplePos x="0" y="0"/>
            <wp:positionH relativeFrom="margin">
              <wp:posOffset>121659</wp:posOffset>
            </wp:positionH>
            <wp:positionV relativeFrom="paragraph">
              <wp:posOffset>74930</wp:posOffset>
            </wp:positionV>
            <wp:extent cx="1232797" cy="1232797"/>
            <wp:effectExtent l="0" t="0" r="5715" b="5715"/>
            <wp:wrapNone/>
            <wp:docPr id="371279662" name="Picture 3712796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79662" name="Picture 3712796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97" cy="123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CDADF" w14:textId="4375670C" w:rsidR="00DE4123" w:rsidRDefault="00DE4123" w:rsidP="00E82E8F">
      <w:pPr>
        <w:rPr>
          <w:b/>
          <w:bCs/>
        </w:rPr>
      </w:pPr>
    </w:p>
    <w:p w14:paraId="2DAC0E96" w14:textId="09FF1732" w:rsidR="00DE4123" w:rsidRPr="00DE4123" w:rsidRDefault="00DE4123" w:rsidP="00E82E8F"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217F692" wp14:editId="1240BD58">
                <wp:simplePos x="0" y="0"/>
                <wp:positionH relativeFrom="column">
                  <wp:posOffset>1025263</wp:posOffset>
                </wp:positionH>
                <wp:positionV relativeFrom="paragraph">
                  <wp:posOffset>11953</wp:posOffset>
                </wp:positionV>
                <wp:extent cx="817685" cy="791307"/>
                <wp:effectExtent l="0" t="0" r="0" b="0"/>
                <wp:wrapNone/>
                <wp:docPr id="539124400" name="Multiplication Sign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685" cy="79130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3FCFA" id="Multiplication Sign 1" o:spid="_x0000_s1026" alt="&quot;&quot;" style="position:absolute;margin-left:80.75pt;margin-top:.95pt;width:64.4pt;height:62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7685,79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" path="m131673,256924l261102,123181,408843,266155,556583,123181,686012,256924,542657,395654,686012,534383,556583,668126,408843,525152,261102,668126,131673,534383,275028,395654,131673,256924xe" fillcolor="red" stroked="f" strokeweight="1pt">
                <v:stroke joinstyle="miter"/>
                <v:path arrowok="t" o:connecttype="custom" o:connectlocs="131673,256924;261102,123181;408843,266155;556583,123181;686012,256924;542657,395654;686012,534383;556583,668126;408843,525152;261102,668126;131673,534383;275028,395654;131673,256924" o:connectangles="0,0,0,0,0,0,0,0,0,0,0,0,0"/>
              </v:shape>
            </w:pict>
          </mc:Fallback>
        </mc:AlternateContent>
      </w:r>
      <w:r w:rsidRPr="00DE4123">
        <w:t>The information on the website is not in Easy Read</w:t>
      </w:r>
      <w:r>
        <w:t>.</w:t>
      </w:r>
    </w:p>
    <w:p w14:paraId="1D8FE132" w14:textId="7F28F494" w:rsidR="000A3B1B" w:rsidRDefault="00DE4123" w:rsidP="00E82E8F">
      <w:r>
        <w:rPr>
          <w:noProof/>
        </w:rPr>
        <w:lastRenderedPageBreak/>
        <w:drawing>
          <wp:anchor distT="0" distB="0" distL="114300" distR="114300" simplePos="0" relativeHeight="252295168" behindDoc="0" locked="0" layoutInCell="1" allowOverlap="1" wp14:anchorId="2F115C43" wp14:editId="6A807200">
            <wp:simplePos x="0" y="0"/>
            <wp:positionH relativeFrom="column">
              <wp:posOffset>-246380</wp:posOffset>
            </wp:positionH>
            <wp:positionV relativeFrom="paragraph">
              <wp:posOffset>94129</wp:posOffset>
            </wp:positionV>
            <wp:extent cx="1941195" cy="1323975"/>
            <wp:effectExtent l="0" t="0" r="1905" b="9525"/>
            <wp:wrapThrough wrapText="bothSides">
              <wp:wrapPolygon edited="0">
                <wp:start x="0" y="0"/>
                <wp:lineTo x="0" y="21445"/>
                <wp:lineTo x="21409" y="21445"/>
                <wp:lineTo x="21409" y="0"/>
                <wp:lineTo x="0" y="0"/>
              </wp:wrapPolygon>
            </wp:wrapThrough>
            <wp:docPr id="1910281768" name="Picture 19102817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81768" name="Picture 19102817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B1B">
        <w:t xml:space="preserve">Some people may move from emergency housing to </w:t>
      </w:r>
      <w:r w:rsidR="000A3B1B" w:rsidRPr="000A3B1B">
        <w:rPr>
          <w:b/>
          <w:bCs/>
        </w:rPr>
        <w:t>transitional housing</w:t>
      </w:r>
      <w:r w:rsidR="000A3B1B">
        <w:t>.</w:t>
      </w:r>
    </w:p>
    <w:p w14:paraId="7EE8923E" w14:textId="77777777" w:rsidR="00DE4123" w:rsidRDefault="00DE4123" w:rsidP="00E82E8F"/>
    <w:p w14:paraId="073D99C6" w14:textId="3C11C973" w:rsidR="00DE4123" w:rsidRDefault="00DE4123" w:rsidP="00E82E8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30D033EA" wp14:editId="1042B758">
                <wp:simplePos x="0" y="0"/>
                <wp:positionH relativeFrom="margin">
                  <wp:posOffset>2218765</wp:posOffset>
                </wp:positionH>
                <wp:positionV relativeFrom="paragraph">
                  <wp:posOffset>184673</wp:posOffset>
                </wp:positionV>
                <wp:extent cx="3738245" cy="6992471"/>
                <wp:effectExtent l="0" t="0" r="0" b="0"/>
                <wp:wrapNone/>
                <wp:docPr id="918495756" name="Rectangle 918495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8245" cy="69924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D844D" id="Rectangle 918495756" o:spid="_x0000_s1026" style="position:absolute;margin-left:174.7pt;margin-top:14.55pt;width:294.35pt;height:550.6pt;z-index:-25102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5A158D5A" w14:textId="13C7C64C" w:rsidR="0044421F" w:rsidRDefault="00DE4123" w:rsidP="000A3B1B">
      <w:r>
        <w:rPr>
          <w:noProof/>
        </w:rPr>
        <w:drawing>
          <wp:anchor distT="0" distB="0" distL="114300" distR="114300" simplePos="0" relativeHeight="252372992" behindDoc="0" locked="0" layoutInCell="1" allowOverlap="1" wp14:anchorId="3DAE2FF3" wp14:editId="2E5CAD34">
            <wp:simplePos x="0" y="0"/>
            <wp:positionH relativeFrom="column">
              <wp:posOffset>-161925</wp:posOffset>
            </wp:positionH>
            <wp:positionV relativeFrom="paragraph">
              <wp:posOffset>344767</wp:posOffset>
            </wp:positionV>
            <wp:extent cx="1828800" cy="1424940"/>
            <wp:effectExtent l="0" t="0" r="0" b="3810"/>
            <wp:wrapThrough wrapText="bothSides">
              <wp:wrapPolygon edited="0">
                <wp:start x="0" y="0"/>
                <wp:lineTo x="0" y="21369"/>
                <wp:lineTo x="21375" y="21369"/>
                <wp:lineTo x="21375" y="0"/>
                <wp:lineTo x="0" y="0"/>
              </wp:wrapPolygon>
            </wp:wrapThrough>
            <wp:docPr id="7473778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778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21F" w:rsidRPr="0049517A">
        <w:rPr>
          <w:b/>
          <w:bCs/>
        </w:rPr>
        <w:t xml:space="preserve">Transitional </w:t>
      </w:r>
      <w:r w:rsidR="0044421F" w:rsidRPr="0013443E">
        <w:rPr>
          <w:b/>
          <w:bCs/>
        </w:rPr>
        <w:t>housing</w:t>
      </w:r>
      <w:r w:rsidR="0044421F">
        <w:t xml:space="preserve"> </w:t>
      </w:r>
      <w:r w:rsidR="00E35F44">
        <w:t xml:space="preserve">is </w:t>
      </w:r>
      <w:r w:rsidR="0044421F">
        <w:t>for people who:</w:t>
      </w:r>
    </w:p>
    <w:p w14:paraId="07DCABB6" w14:textId="77777777" w:rsidR="0044421F" w:rsidRDefault="0044421F" w:rsidP="0044421F">
      <w:pPr>
        <w:pStyle w:val="BodyText"/>
        <w:spacing w:after="0"/>
      </w:pPr>
    </w:p>
    <w:p w14:paraId="37B41BD1" w14:textId="77777777" w:rsidR="0044421F" w:rsidRPr="001921B0" w:rsidRDefault="0044421F" w:rsidP="0044421F">
      <w:pPr>
        <w:pStyle w:val="BodyText"/>
        <w:numPr>
          <w:ilvl w:val="0"/>
          <w:numId w:val="25"/>
        </w:numPr>
        <w:spacing w:after="0"/>
        <w:ind w:left="4253" w:hanging="567"/>
        <w:rPr>
          <w:b/>
          <w:bCs/>
        </w:rPr>
      </w:pPr>
      <w:r>
        <w:t xml:space="preserve">do not have anywhere to </w:t>
      </w:r>
      <w:proofErr w:type="gramStart"/>
      <w:r>
        <w:t>live</w:t>
      </w:r>
      <w:proofErr w:type="gramEnd"/>
      <w:r>
        <w:t xml:space="preserve"> </w:t>
      </w:r>
    </w:p>
    <w:p w14:paraId="139BEB55" w14:textId="77777777" w:rsidR="0044421F" w:rsidRDefault="0044421F" w:rsidP="0044421F">
      <w:pPr>
        <w:pStyle w:val="BodyText"/>
        <w:spacing w:after="0"/>
        <w:ind w:left="4253"/>
        <w:rPr>
          <w:b/>
          <w:bCs/>
        </w:rPr>
      </w:pPr>
    </w:p>
    <w:p w14:paraId="5F9FDD84" w14:textId="77777777" w:rsidR="0044421F" w:rsidRDefault="0044421F" w:rsidP="0044421F">
      <w:pPr>
        <w:pStyle w:val="BodyText"/>
        <w:spacing w:after="0"/>
        <w:ind w:left="4253"/>
        <w:rPr>
          <w:b/>
          <w:bCs/>
        </w:rPr>
      </w:pPr>
      <w:r>
        <w:rPr>
          <w:b/>
          <w:bCs/>
        </w:rPr>
        <w:t>and</w:t>
      </w:r>
    </w:p>
    <w:p w14:paraId="1301EF4A" w14:textId="57EF5D07" w:rsidR="0044421F" w:rsidRPr="001921B0" w:rsidRDefault="00DE4123" w:rsidP="0044421F">
      <w:pPr>
        <w:pStyle w:val="BodyText"/>
        <w:spacing w:after="0"/>
        <w:ind w:left="4253"/>
        <w:rPr>
          <w:b/>
          <w:bCs/>
        </w:rPr>
      </w:pPr>
      <w:r>
        <w:rPr>
          <w:noProof/>
          <w:sz w:val="22"/>
          <w:szCs w:val="14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41A18832" wp14:editId="5CA24B55">
                <wp:simplePos x="0" y="0"/>
                <wp:positionH relativeFrom="column">
                  <wp:posOffset>-154940</wp:posOffset>
                </wp:positionH>
                <wp:positionV relativeFrom="paragraph">
                  <wp:posOffset>261440</wp:posOffset>
                </wp:positionV>
                <wp:extent cx="1840865" cy="1371600"/>
                <wp:effectExtent l="0" t="0" r="6985" b="0"/>
                <wp:wrapThrough wrapText="bothSides">
                  <wp:wrapPolygon edited="0">
                    <wp:start x="0" y="0"/>
                    <wp:lineTo x="0" y="12300"/>
                    <wp:lineTo x="4023" y="14400"/>
                    <wp:lineTo x="4023" y="16800"/>
                    <wp:lineTo x="6259" y="19200"/>
                    <wp:lineTo x="8494" y="19200"/>
                    <wp:lineTo x="8494" y="21300"/>
                    <wp:lineTo x="21458" y="21300"/>
                    <wp:lineTo x="21458" y="5100"/>
                    <wp:lineTo x="12964" y="4800"/>
                    <wp:lineTo x="12964" y="0"/>
                    <wp:lineTo x="0" y="0"/>
                  </wp:wrapPolygon>
                </wp:wrapThrough>
                <wp:docPr id="1026439931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865" cy="1371600"/>
                          <a:chOff x="0" y="0"/>
                          <a:chExt cx="2648771" cy="2051984"/>
                        </a:xfrm>
                      </wpg:grpSpPr>
                      <pic:pic xmlns:pic="http://schemas.openxmlformats.org/drawingml/2006/picture">
                        <pic:nvPicPr>
                          <pic:cNvPr id="601961917" name="Picture 10" descr="Calendar Date 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7363269" name="Picture 787363269" descr="Calendar Date 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82" y="470647"/>
                            <a:ext cx="155956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1732258" name="Picture 1931732258" descr="Calendar Date 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211" y="874059"/>
                            <a:ext cx="155956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77726" id="Group 12" o:spid="_x0000_s1026" alt="&quot;&quot;" style="position:absolute;margin-left:-12.2pt;margin-top:20.6pt;width:144.95pt;height:108pt;z-index:252296192;mso-width-relative:margin;mso-height-relative:margin" coordsize="26487,20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">
                <v:shape id="Picture 10" o:spid="_x0000_s1027" type="#_x0000_t75" alt="Calendar Date 3" style="position:absolute;width:15595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">
                  <v:imagedata r:id="rId54" o:title="Calendar Date 3"/>
                </v:shape>
                <v:shape id="Picture 787363269" o:spid="_x0000_s1028" type="#_x0000_t75" alt="Calendar Date 3" style="position:absolute;left:5378;top:4706;width:15596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">
                  <v:imagedata r:id="rId54" o:title="Calendar Date 3"/>
                </v:shape>
                <v:shape id="Picture 1931732258" o:spid="_x0000_s1029" type="#_x0000_t75" alt="Calendar Date 3" style="position:absolute;left:10892;top:8740;width:15595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">
                  <v:imagedata r:id="rId54" o:title="Calendar Date 3"/>
                </v:shape>
                <w10:wrap type="through"/>
              </v:group>
            </w:pict>
          </mc:Fallback>
        </mc:AlternateContent>
      </w:r>
    </w:p>
    <w:p w14:paraId="4C45B7A8" w14:textId="699A1A49" w:rsidR="0044421F" w:rsidRPr="001921B0" w:rsidRDefault="0044421F" w:rsidP="0044421F">
      <w:pPr>
        <w:pStyle w:val="BodyText"/>
        <w:numPr>
          <w:ilvl w:val="0"/>
          <w:numId w:val="25"/>
        </w:numPr>
        <w:spacing w:after="0"/>
        <w:ind w:left="4253" w:hanging="567"/>
        <w:rPr>
          <w:b/>
          <w:bCs/>
        </w:rPr>
      </w:pPr>
      <w:r>
        <w:t>need a place to stay straight away.</w:t>
      </w:r>
    </w:p>
    <w:p w14:paraId="29A396B4" w14:textId="77777777" w:rsidR="0044421F" w:rsidRPr="00F821AE" w:rsidRDefault="0044421F" w:rsidP="0044421F">
      <w:pPr>
        <w:pStyle w:val="BodyText"/>
        <w:spacing w:after="0"/>
        <w:rPr>
          <w:sz w:val="22"/>
          <w:szCs w:val="14"/>
        </w:rPr>
      </w:pPr>
    </w:p>
    <w:p w14:paraId="03D935BC" w14:textId="77777777" w:rsidR="0044421F" w:rsidRPr="00F821AE" w:rsidRDefault="0044421F" w:rsidP="0044421F">
      <w:pPr>
        <w:pStyle w:val="BodyText"/>
        <w:spacing w:after="0"/>
        <w:rPr>
          <w:sz w:val="22"/>
          <w:szCs w:val="14"/>
        </w:rPr>
      </w:pPr>
    </w:p>
    <w:p w14:paraId="3EEF2592" w14:textId="3CE16FC7" w:rsidR="0044421F" w:rsidRDefault="00DE4123" w:rsidP="0044421F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2371968" behindDoc="0" locked="0" layoutInCell="1" allowOverlap="1" wp14:anchorId="0725290C" wp14:editId="70F627AB">
            <wp:simplePos x="0" y="0"/>
            <wp:positionH relativeFrom="column">
              <wp:posOffset>-21590</wp:posOffset>
            </wp:positionH>
            <wp:positionV relativeFrom="paragraph">
              <wp:posOffset>311748</wp:posOffset>
            </wp:positionV>
            <wp:extent cx="1720215" cy="1536065"/>
            <wp:effectExtent l="0" t="0" r="0" b="6985"/>
            <wp:wrapThrough wrapText="bothSides">
              <wp:wrapPolygon edited="0">
                <wp:start x="0" y="0"/>
                <wp:lineTo x="0" y="21430"/>
                <wp:lineTo x="21289" y="21430"/>
                <wp:lineTo x="21289" y="0"/>
                <wp:lineTo x="0" y="0"/>
              </wp:wrapPolygon>
            </wp:wrapThrough>
            <wp:docPr id="209453473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347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21F">
        <w:t>People in transitional housing:</w:t>
      </w:r>
    </w:p>
    <w:p w14:paraId="77811552" w14:textId="7C900A20" w:rsidR="0044421F" w:rsidRDefault="0044421F" w:rsidP="0044421F">
      <w:pPr>
        <w:pStyle w:val="BodyText"/>
        <w:spacing w:after="0"/>
      </w:pPr>
    </w:p>
    <w:p w14:paraId="2E1BEF57" w14:textId="2CCA412F" w:rsidR="0044421F" w:rsidRDefault="0044421F" w:rsidP="0044421F">
      <w:pPr>
        <w:pStyle w:val="BodyText"/>
        <w:numPr>
          <w:ilvl w:val="0"/>
          <w:numId w:val="25"/>
        </w:numPr>
        <w:spacing w:after="0"/>
        <w:ind w:left="4253" w:hanging="567"/>
      </w:pPr>
      <w:r>
        <w:t xml:space="preserve">stay for about 12 </w:t>
      </w:r>
      <w:proofErr w:type="gramStart"/>
      <w:r>
        <w:t>weeks</w:t>
      </w:r>
      <w:proofErr w:type="gramEnd"/>
    </w:p>
    <w:p w14:paraId="00B99C86" w14:textId="0B3060BA" w:rsidR="0044421F" w:rsidRDefault="0044421F" w:rsidP="0044421F">
      <w:pPr>
        <w:pStyle w:val="BodyText"/>
        <w:spacing w:after="0"/>
        <w:ind w:left="4406"/>
      </w:pPr>
    </w:p>
    <w:p w14:paraId="6BB671D5" w14:textId="764FE0EB" w:rsidR="0044421F" w:rsidRDefault="00DE4123" w:rsidP="0044421F">
      <w:pPr>
        <w:pStyle w:val="BodyText"/>
        <w:numPr>
          <w:ilvl w:val="0"/>
          <w:numId w:val="25"/>
        </w:numPr>
        <w:spacing w:after="0"/>
        <w:ind w:left="4253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50503309" wp14:editId="4957B5E8">
                <wp:simplePos x="0" y="0"/>
                <wp:positionH relativeFrom="column">
                  <wp:posOffset>-35560</wp:posOffset>
                </wp:positionH>
                <wp:positionV relativeFrom="paragraph">
                  <wp:posOffset>628650</wp:posOffset>
                </wp:positionV>
                <wp:extent cx="1774825" cy="1243965"/>
                <wp:effectExtent l="0" t="0" r="0" b="0"/>
                <wp:wrapNone/>
                <wp:docPr id="1919667469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825" cy="1243965"/>
                          <a:chOff x="0" y="0"/>
                          <a:chExt cx="1775948" cy="1343513"/>
                        </a:xfrm>
                      </wpg:grpSpPr>
                      <wpg:grpSp>
                        <wpg:cNvPr id="892882504" name="Group 892882504"/>
                        <wpg:cNvGrpSpPr/>
                        <wpg:grpSpPr>
                          <a:xfrm>
                            <a:off x="0" y="0"/>
                            <a:ext cx="1626479" cy="1194044"/>
                            <a:chOff x="0" y="0"/>
                            <a:chExt cx="1626479" cy="1194044"/>
                          </a:xfrm>
                        </wpg:grpSpPr>
                        <pic:pic xmlns:pic="http://schemas.openxmlformats.org/drawingml/2006/picture">
                          <pic:nvPicPr>
                            <pic:cNvPr id="470431047" name="Picture 4704310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0916653" name="Picture 910916653" descr="A close-up of a currenc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469" y="149469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49719212" name="Picture 1349719212" descr="A close-up of a currenc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938" y="298938"/>
                            <a:ext cx="1477010" cy="104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2831C" id="Group 13" o:spid="_x0000_s1026" alt="&quot;&quot;" style="position:absolute;margin-left:-2.8pt;margin-top:49.5pt;width:139.75pt;height:97.95pt;z-index:252316672;mso-width-relative:margin;mso-height-relative:margin" coordsize="17759,1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">
                <v:group id="Group 892882504" o:spid="_x0000_s1027" style="position:absolute;width:16264;height:11940" coordsize="16264,1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">
                  <v:shape id="Picture 470431047" o:spid="_x0000_s1028" type="#_x0000_t75" style="position:absolute;width:14770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">
                    <v:imagedata r:id="rId41" o:title=""/>
                  </v:shape>
                  <v:shape id="Picture 910916653" o:spid="_x0000_s1029" type="#_x0000_t75" alt="A close-up of a currency&#10;&#10;Description automatically generated" style="position:absolute;left:1494;top:1494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">
                    <v:imagedata r:id="rId41" o:title="A close-up of a currency&#10;&#10;Description automatically generated"/>
                  </v:shape>
                </v:group>
                <v:shape id="Picture 1349719212" o:spid="_x0000_s1030" type="#_x0000_t75" alt="A close-up of a currency&#10;&#10;Description automatically generated" style="position:absolute;left:2989;top:2989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">
                  <v:imagedata r:id="rId41" o:title="A close-up of a currency&#10;&#10;Description automatically generated"/>
                </v:shape>
              </v:group>
            </w:pict>
          </mc:Fallback>
        </mc:AlternateContent>
      </w:r>
      <w:r w:rsidR="0044421F">
        <w:t xml:space="preserve">are supported to find a </w:t>
      </w:r>
      <w:r w:rsidR="007209B7">
        <w:t xml:space="preserve">home to live in </w:t>
      </w:r>
      <w:r w:rsidR="0044421F">
        <w:t xml:space="preserve">for a long </w:t>
      </w:r>
      <w:proofErr w:type="gramStart"/>
      <w:r w:rsidR="0044421F">
        <w:t>time</w:t>
      </w:r>
      <w:proofErr w:type="gramEnd"/>
    </w:p>
    <w:p w14:paraId="5139D836" w14:textId="5B736E00" w:rsidR="0044421F" w:rsidRDefault="0044421F" w:rsidP="0044421F">
      <w:pPr>
        <w:ind w:left="4167" w:hanging="567"/>
      </w:pPr>
    </w:p>
    <w:p w14:paraId="33288149" w14:textId="77777777" w:rsidR="0044421F" w:rsidRDefault="0044421F" w:rsidP="0044421F">
      <w:pPr>
        <w:pStyle w:val="BodyText"/>
        <w:numPr>
          <w:ilvl w:val="0"/>
          <w:numId w:val="25"/>
        </w:numPr>
        <w:spacing w:after="0"/>
        <w:ind w:left="4253" w:hanging="567"/>
      </w:pPr>
      <w:r>
        <w:t xml:space="preserve">pay up to 25 per cent of their </w:t>
      </w:r>
      <w:r w:rsidRPr="00257AC6">
        <w:rPr>
          <w:b/>
          <w:bCs/>
        </w:rPr>
        <w:t>income</w:t>
      </w:r>
      <w:r>
        <w:t xml:space="preserve"> towards the cost of rent.</w:t>
      </w:r>
    </w:p>
    <w:p w14:paraId="43AC018F" w14:textId="6633728D" w:rsidR="0044421F" w:rsidRDefault="008C3E8C" w:rsidP="004442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7D7A92C0" wp14:editId="768E18E6">
                <wp:simplePos x="0" y="0"/>
                <wp:positionH relativeFrom="column">
                  <wp:posOffset>-377952</wp:posOffset>
                </wp:positionH>
                <wp:positionV relativeFrom="paragraph">
                  <wp:posOffset>178026</wp:posOffset>
                </wp:positionV>
                <wp:extent cx="2245659" cy="1600200"/>
                <wp:effectExtent l="0" t="0" r="0" b="0"/>
                <wp:wrapNone/>
                <wp:docPr id="1432294811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659" cy="1600200"/>
                          <a:chOff x="0" y="0"/>
                          <a:chExt cx="1775948" cy="1343513"/>
                        </a:xfrm>
                      </wpg:grpSpPr>
                      <wpg:grpSp>
                        <wpg:cNvPr id="1639307105" name="Group 1639307105"/>
                        <wpg:cNvGrpSpPr/>
                        <wpg:grpSpPr>
                          <a:xfrm>
                            <a:off x="0" y="0"/>
                            <a:ext cx="1626479" cy="1194044"/>
                            <a:chOff x="0" y="0"/>
                            <a:chExt cx="1626479" cy="1194044"/>
                          </a:xfrm>
                        </wpg:grpSpPr>
                        <pic:pic xmlns:pic="http://schemas.openxmlformats.org/drawingml/2006/picture">
                          <pic:nvPicPr>
                            <pic:cNvPr id="1800414301" name="Picture 18004143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13659712" name="Picture 1813659712" descr="A close-up of a currenc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469" y="149469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61436918" name="Picture 961436918" descr="A close-up of a currenc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938" y="298938"/>
                            <a:ext cx="1477010" cy="104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18A7B" id="Group 13" o:spid="_x0000_s1026" alt="&quot;&quot;" style="position:absolute;margin-left:-29.75pt;margin-top:14pt;width:176.8pt;height:126pt;z-index:252343296;mso-width-relative:margin;mso-height-relative:margin" coordsize="17759,1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">
                <v:group id="Group 1639307105" o:spid="_x0000_s1027" style="position:absolute;width:16264;height:11940" coordsize="16264,1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">
                  <v:shape id="Picture 1800414301" o:spid="_x0000_s1028" type="#_x0000_t75" style="position:absolute;width:14770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">
                    <v:imagedata r:id="rId41" o:title=""/>
                  </v:shape>
                  <v:shape id="Picture 1813659712" o:spid="_x0000_s1029" type="#_x0000_t75" alt="A close-up of a currency&#10;&#10;Description automatically generated" style="position:absolute;left:1494;top:1494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">
                    <v:imagedata r:id="rId41" o:title="A close-up of a currency&#10;&#10;Description automatically generated"/>
                  </v:shape>
                </v:group>
                <v:shape id="Picture 961436918" o:spid="_x0000_s1030" type="#_x0000_t75" alt="A close-up of a currency&#10;&#10;Description automatically generated" style="position:absolute;left:2989;top:2989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">
                  <v:imagedata r:id="rId41" o:title="A close-up of a currency&#10;&#10;Description automatically generated"/>
                </v:shape>
              </v:group>
            </w:pict>
          </mc:Fallback>
        </mc:AlternateContent>
      </w:r>
      <w:r w:rsidR="0013443E" w:rsidRPr="00BD34B6"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34D159A9" wp14:editId="5930D3D8">
                <wp:simplePos x="0" y="0"/>
                <wp:positionH relativeFrom="margin">
                  <wp:posOffset>2151529</wp:posOffset>
                </wp:positionH>
                <wp:positionV relativeFrom="paragraph">
                  <wp:posOffset>-80682</wp:posOffset>
                </wp:positionV>
                <wp:extent cx="3590328" cy="2567902"/>
                <wp:effectExtent l="0" t="0" r="0" b="4445"/>
                <wp:wrapNone/>
                <wp:docPr id="1114116248" name="Rectangle 111411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328" cy="25679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D7856" id="Rectangle 1114116248" o:spid="_x0000_s1026" style="position:absolute;margin-left:169.4pt;margin-top:-6.35pt;width:282.7pt;height:202.2pt;z-index:-2510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44421F" w:rsidRPr="0066169B">
        <w:rPr>
          <w:b/>
          <w:bCs/>
        </w:rPr>
        <w:t>Income</w:t>
      </w:r>
      <w:r w:rsidR="0044421F">
        <w:t xml:space="preserve"> is money that people are paid:</w:t>
      </w:r>
    </w:p>
    <w:p w14:paraId="38C49E92" w14:textId="37890A0B" w:rsidR="0044421F" w:rsidRDefault="00E35F44" w:rsidP="0044421F">
      <w:pPr>
        <w:pStyle w:val="ListParagraph"/>
        <w:numPr>
          <w:ilvl w:val="0"/>
          <w:numId w:val="25"/>
        </w:numPr>
        <w:ind w:left="4253" w:hanging="567"/>
      </w:pPr>
      <w:r>
        <w:t xml:space="preserve">for </w:t>
      </w:r>
      <w:proofErr w:type="gramStart"/>
      <w:r w:rsidR="0044421F">
        <w:t>working</w:t>
      </w:r>
      <w:proofErr w:type="gramEnd"/>
    </w:p>
    <w:p w14:paraId="6A0415C9" w14:textId="77777777" w:rsidR="0044421F" w:rsidRDefault="0044421F" w:rsidP="0044421F">
      <w:pPr>
        <w:pStyle w:val="ListParagraph"/>
        <w:numPr>
          <w:ilvl w:val="0"/>
          <w:numId w:val="25"/>
        </w:numPr>
        <w:ind w:left="4253" w:hanging="567"/>
      </w:pPr>
      <w:r>
        <w:t>as payments from the Government.</w:t>
      </w:r>
    </w:p>
    <w:p w14:paraId="39C4BC8D" w14:textId="77777777" w:rsidR="0044421F" w:rsidRPr="0013443E" w:rsidRDefault="0044421F" w:rsidP="0044421F">
      <w:pPr>
        <w:rPr>
          <w:sz w:val="28"/>
          <w:szCs w:val="20"/>
        </w:rPr>
      </w:pPr>
    </w:p>
    <w:p w14:paraId="4B8242B7" w14:textId="77777777" w:rsidR="0044421F" w:rsidRPr="0013443E" w:rsidRDefault="0044421F" w:rsidP="0044421F">
      <w:pPr>
        <w:rPr>
          <w:sz w:val="28"/>
          <w:szCs w:val="20"/>
        </w:rPr>
      </w:pPr>
    </w:p>
    <w:p w14:paraId="19D6F75C" w14:textId="71EFE79D" w:rsidR="0044421F" w:rsidRDefault="000A3B1B" w:rsidP="0044421F">
      <w:r>
        <w:rPr>
          <w:noProof/>
        </w:rPr>
        <w:drawing>
          <wp:anchor distT="0" distB="0" distL="114300" distR="114300" simplePos="0" relativeHeight="252322816" behindDoc="0" locked="0" layoutInCell="1" allowOverlap="1" wp14:anchorId="2D694D51" wp14:editId="4E5A8DE2">
            <wp:simplePos x="0" y="0"/>
            <wp:positionH relativeFrom="margin">
              <wp:posOffset>118579</wp:posOffset>
            </wp:positionH>
            <wp:positionV relativeFrom="paragraph">
              <wp:posOffset>121285</wp:posOffset>
            </wp:positionV>
            <wp:extent cx="1359937" cy="1415562"/>
            <wp:effectExtent l="0" t="0" r="0" b="0"/>
            <wp:wrapNone/>
            <wp:docPr id="1393996825" name="Picture 1393996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96825" name="Picture 13939968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937" cy="141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1F">
        <w:t>You can find more information about transitional accommodation</w:t>
      </w:r>
      <w:r>
        <w:t xml:space="preserve"> on the Ministry of Housing and Urban Development </w:t>
      </w:r>
      <w:r w:rsidRPr="000A3B1B">
        <w:rPr>
          <w:b/>
          <w:bCs/>
        </w:rPr>
        <w:t>website</w:t>
      </w:r>
      <w:r>
        <w:t>:</w:t>
      </w:r>
    </w:p>
    <w:p w14:paraId="56452632" w14:textId="77777777" w:rsidR="000A3B1B" w:rsidRPr="0013443E" w:rsidRDefault="000A3B1B" w:rsidP="0044421F">
      <w:pPr>
        <w:rPr>
          <w:sz w:val="26"/>
          <w:szCs w:val="18"/>
        </w:rPr>
      </w:pPr>
    </w:p>
    <w:p w14:paraId="19C2C713" w14:textId="48DE0190" w:rsidR="000A3B1B" w:rsidRDefault="000A3B1B" w:rsidP="0044421F">
      <w:pPr>
        <w:rPr>
          <w:b/>
          <w:bCs/>
        </w:rPr>
      </w:pPr>
      <w:r w:rsidRPr="000A3B1B">
        <w:rPr>
          <w:b/>
          <w:bCs/>
        </w:rPr>
        <w:t>https://tinyurl.com/5euk7n9z</w:t>
      </w:r>
    </w:p>
    <w:p w14:paraId="4F15C106" w14:textId="7083D560" w:rsidR="00DE4123" w:rsidRDefault="00DE4123" w:rsidP="00DE4123">
      <w:pPr>
        <w:rPr>
          <w:b/>
          <w:bCs/>
        </w:rPr>
      </w:pPr>
      <w:r w:rsidRPr="005F1FBB">
        <w:rPr>
          <w:noProof/>
          <w:sz w:val="22"/>
          <w:szCs w:val="14"/>
        </w:rPr>
        <w:drawing>
          <wp:anchor distT="0" distB="0" distL="114300" distR="114300" simplePos="0" relativeHeight="252375040" behindDoc="0" locked="0" layoutInCell="1" allowOverlap="1" wp14:anchorId="22AD3D01" wp14:editId="346D74E4">
            <wp:simplePos x="0" y="0"/>
            <wp:positionH relativeFrom="margin">
              <wp:posOffset>121659</wp:posOffset>
            </wp:positionH>
            <wp:positionV relativeFrom="paragraph">
              <wp:posOffset>74930</wp:posOffset>
            </wp:positionV>
            <wp:extent cx="1232797" cy="1232797"/>
            <wp:effectExtent l="0" t="0" r="5715" b="5715"/>
            <wp:wrapNone/>
            <wp:docPr id="1133077734" name="Picture 11330777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77734" name="Picture 11330777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97" cy="123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553F7" w14:textId="70ADCC3A" w:rsidR="00DE4123" w:rsidRDefault="00DE4123" w:rsidP="00DE4123">
      <w:pPr>
        <w:rPr>
          <w:b/>
          <w:bCs/>
        </w:rPr>
      </w:pPr>
    </w:p>
    <w:p w14:paraId="109AEE1B" w14:textId="77777777" w:rsidR="00DE4123" w:rsidRPr="00DE4123" w:rsidRDefault="00DE4123" w:rsidP="00DE4123"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CF5E2ED" wp14:editId="662A0FDD">
                <wp:simplePos x="0" y="0"/>
                <wp:positionH relativeFrom="column">
                  <wp:posOffset>1025263</wp:posOffset>
                </wp:positionH>
                <wp:positionV relativeFrom="paragraph">
                  <wp:posOffset>11953</wp:posOffset>
                </wp:positionV>
                <wp:extent cx="817685" cy="791307"/>
                <wp:effectExtent l="0" t="0" r="0" b="0"/>
                <wp:wrapNone/>
                <wp:docPr id="826526165" name="Multiplication Sign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685" cy="79130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157F6" id="Multiplication Sign 1" o:spid="_x0000_s1026" alt="&quot;&quot;" style="position:absolute;margin-left:80.75pt;margin-top:.95pt;width:64.4pt;height:62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7685,79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" path="m131673,256924l261102,123181,408843,266155,556583,123181,686012,256924,542657,395654,686012,534383,556583,668126,408843,525152,261102,668126,131673,534383,275028,395654,131673,256924xe" fillcolor="red" stroked="f" strokeweight="1pt">
                <v:stroke joinstyle="miter"/>
                <v:path arrowok="t" o:connecttype="custom" o:connectlocs="131673,256924;261102,123181;408843,266155;556583,123181;686012,256924;542657,395654;686012,534383;556583,668126;408843,525152;261102,668126;131673,534383;275028,395654;131673,256924" o:connectangles="0,0,0,0,0,0,0,0,0,0,0,0,0"/>
              </v:shape>
            </w:pict>
          </mc:Fallback>
        </mc:AlternateContent>
      </w:r>
      <w:r w:rsidRPr="00DE4123">
        <w:t>The information on the website is not in Easy Read</w:t>
      </w:r>
      <w:r>
        <w:t>.</w:t>
      </w:r>
    </w:p>
    <w:p w14:paraId="2BBAF763" w14:textId="77777777" w:rsidR="00DE4123" w:rsidRPr="000A3B1B" w:rsidRDefault="00DE4123" w:rsidP="0044421F">
      <w:pPr>
        <w:rPr>
          <w:b/>
          <w:bCs/>
        </w:rPr>
      </w:pPr>
    </w:p>
    <w:p w14:paraId="3244D501" w14:textId="77777777" w:rsidR="0013443E" w:rsidRDefault="0013443E" w:rsidP="0044421F"/>
    <w:p w14:paraId="0D5CA4A2" w14:textId="353B4EAE" w:rsidR="0013443E" w:rsidRDefault="0013443E" w:rsidP="0044421F"/>
    <w:p w14:paraId="55ED47C3" w14:textId="77777777" w:rsidR="00DE4123" w:rsidRDefault="00DE4123">
      <w:pPr>
        <w:spacing w:line="240" w:lineRule="auto"/>
        <w:ind w:left="0"/>
      </w:pPr>
      <w:r>
        <w:br w:type="page"/>
      </w:r>
    </w:p>
    <w:p w14:paraId="67090D7B" w14:textId="48A38545" w:rsidR="0013443E" w:rsidRDefault="00DE4123" w:rsidP="0013443E">
      <w:r>
        <w:rPr>
          <w:noProof/>
        </w:rPr>
        <w:lastRenderedPageBreak/>
        <w:drawing>
          <wp:anchor distT="0" distB="0" distL="114300" distR="114300" simplePos="0" relativeHeight="252333056" behindDoc="0" locked="0" layoutInCell="1" allowOverlap="1" wp14:anchorId="3759C89D" wp14:editId="46BE1EB8">
            <wp:simplePos x="0" y="0"/>
            <wp:positionH relativeFrom="margin">
              <wp:posOffset>-126353</wp:posOffset>
            </wp:positionH>
            <wp:positionV relativeFrom="paragraph">
              <wp:posOffset>-117811</wp:posOffset>
            </wp:positionV>
            <wp:extent cx="1481482" cy="1452283"/>
            <wp:effectExtent l="0" t="0" r="4445" b="0"/>
            <wp:wrapNone/>
            <wp:docPr id="742818559" name="Picture 7428185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18559" name="Picture 7428185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82" cy="145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64D93C81" wp14:editId="7D5F9564">
                <wp:simplePos x="0" y="0"/>
                <wp:positionH relativeFrom="margin">
                  <wp:posOffset>2070735</wp:posOffset>
                </wp:positionH>
                <wp:positionV relativeFrom="paragraph">
                  <wp:posOffset>-218254</wp:posOffset>
                </wp:positionV>
                <wp:extent cx="3832412" cy="2998694"/>
                <wp:effectExtent l="0" t="0" r="0" b="0"/>
                <wp:wrapNone/>
                <wp:docPr id="1295905797" name="Rectangle 1295905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412" cy="299869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D5CDB" id="Rectangle 1295905797" o:spid="_x0000_s1026" style="position:absolute;margin-left:163.05pt;margin-top:-17.2pt;width:301.75pt;height:236.1pt;z-index:-25098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="0013443E">
        <w:t>In th</w:t>
      </w:r>
      <w:r w:rsidR="00061533">
        <w:t>is</w:t>
      </w:r>
      <w:r w:rsidR="0013443E">
        <w:t xml:space="preserve"> Easy Read document when we say </w:t>
      </w:r>
      <w:r w:rsidR="0013443E" w:rsidRPr="0013443E">
        <w:rPr>
          <w:b/>
          <w:bCs/>
        </w:rPr>
        <w:t xml:space="preserve">emergency </w:t>
      </w:r>
      <w:proofErr w:type="gramStart"/>
      <w:r w:rsidR="0013443E" w:rsidRPr="0013443E">
        <w:rPr>
          <w:b/>
          <w:bCs/>
        </w:rPr>
        <w:t>housing</w:t>
      </w:r>
      <w:proofErr w:type="gramEnd"/>
      <w:r w:rsidR="0013443E">
        <w:t xml:space="preserve"> we mean both:</w:t>
      </w:r>
    </w:p>
    <w:p w14:paraId="08865521" w14:textId="0E3E6AB4" w:rsidR="0013443E" w:rsidRPr="0013443E" w:rsidRDefault="0013443E" w:rsidP="0013443E">
      <w:pPr>
        <w:pStyle w:val="ListParagraph"/>
        <w:numPr>
          <w:ilvl w:val="0"/>
          <w:numId w:val="0"/>
        </w:numPr>
        <w:spacing w:before="0"/>
        <w:ind w:left="4253"/>
        <w:rPr>
          <w:sz w:val="20"/>
          <w:szCs w:val="10"/>
        </w:rPr>
      </w:pPr>
    </w:p>
    <w:p w14:paraId="08CC78D4" w14:textId="3A02374D" w:rsidR="0013443E" w:rsidRDefault="0013443E" w:rsidP="0013443E">
      <w:pPr>
        <w:pStyle w:val="ListParagraph"/>
        <w:numPr>
          <w:ilvl w:val="0"/>
          <w:numId w:val="28"/>
        </w:numPr>
        <w:spacing w:before="0"/>
        <w:ind w:left="4253" w:hanging="567"/>
      </w:pPr>
      <w:r>
        <w:t xml:space="preserve">emergency housing </w:t>
      </w:r>
    </w:p>
    <w:p w14:paraId="77EC1272" w14:textId="02104737" w:rsidR="0013443E" w:rsidRPr="0013443E" w:rsidRDefault="00DE4123" w:rsidP="0013443E">
      <w:pPr>
        <w:rPr>
          <w:sz w:val="20"/>
          <w:szCs w:val="12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75F9E53D" wp14:editId="56F316CA">
            <wp:simplePos x="0" y="0"/>
            <wp:positionH relativeFrom="column">
              <wp:posOffset>-217170</wp:posOffset>
            </wp:positionH>
            <wp:positionV relativeFrom="paragraph">
              <wp:posOffset>111349</wp:posOffset>
            </wp:positionV>
            <wp:extent cx="1896110" cy="1293495"/>
            <wp:effectExtent l="0" t="0" r="8890" b="1905"/>
            <wp:wrapThrough wrapText="bothSides">
              <wp:wrapPolygon edited="0">
                <wp:start x="0" y="0"/>
                <wp:lineTo x="0" y="21314"/>
                <wp:lineTo x="21484" y="21314"/>
                <wp:lineTo x="21484" y="0"/>
                <wp:lineTo x="0" y="0"/>
              </wp:wrapPolygon>
            </wp:wrapThrough>
            <wp:docPr id="488448787" name="Picture 4884487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48787" name="Picture 4884487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9A69D" w14:textId="12EF3FE7" w:rsidR="0013443E" w:rsidRPr="0013443E" w:rsidRDefault="0013443E" w:rsidP="0013443E">
      <w:pPr>
        <w:ind w:left="4253"/>
        <w:rPr>
          <w:b/>
          <w:bCs/>
        </w:rPr>
      </w:pPr>
      <w:r w:rsidRPr="0013443E">
        <w:rPr>
          <w:b/>
          <w:bCs/>
        </w:rPr>
        <w:t xml:space="preserve">and </w:t>
      </w:r>
    </w:p>
    <w:p w14:paraId="070FDA67" w14:textId="1353E7D7" w:rsidR="0013443E" w:rsidRPr="0013443E" w:rsidRDefault="0013443E" w:rsidP="0013443E">
      <w:pPr>
        <w:rPr>
          <w:sz w:val="22"/>
          <w:szCs w:val="14"/>
        </w:rPr>
      </w:pPr>
    </w:p>
    <w:p w14:paraId="2DE56FDA" w14:textId="37BC7218" w:rsidR="0044421F" w:rsidRPr="0013443E" w:rsidRDefault="0013443E" w:rsidP="0013443E">
      <w:pPr>
        <w:pStyle w:val="ListParagraph"/>
        <w:numPr>
          <w:ilvl w:val="0"/>
          <w:numId w:val="27"/>
        </w:numPr>
        <w:spacing w:before="0"/>
        <w:ind w:left="4253" w:hanging="567"/>
        <w:rPr>
          <w:rFonts w:eastAsia="Arial Unicode MS"/>
          <w:b/>
          <w:kern w:val="28"/>
          <w:sz w:val="44"/>
        </w:rPr>
      </w:pPr>
      <w:r>
        <w:t>transitional housing.</w:t>
      </w:r>
    </w:p>
    <w:p w14:paraId="1BBD705C" w14:textId="77777777" w:rsidR="00DE4123" w:rsidRDefault="00DE4123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D0B1E88" w14:textId="03C0EFD5" w:rsidR="00D41858" w:rsidRDefault="001A1CB9" w:rsidP="00E96D79">
      <w:pPr>
        <w:pStyle w:val="Heading1"/>
      </w:pPr>
      <w:r>
        <w:lastRenderedPageBreak/>
        <w:t xml:space="preserve">What we found out about </w:t>
      </w:r>
    </w:p>
    <w:p w14:paraId="66C9EBFA" w14:textId="5E658EDF" w:rsidR="00E96D79" w:rsidRDefault="0013443E" w:rsidP="00E96D79">
      <w:pPr>
        <w:pStyle w:val="Heading1"/>
      </w:pPr>
      <w:r>
        <w:t>e</w:t>
      </w:r>
      <w:r w:rsidR="00D41858">
        <w:t>mergency</w:t>
      </w:r>
      <w:r>
        <w:t xml:space="preserve"> </w:t>
      </w:r>
      <w:r w:rsidR="00D41858">
        <w:t>housing</w:t>
      </w:r>
    </w:p>
    <w:p w14:paraId="205A67DC" w14:textId="2FF0C462" w:rsidR="000C3003" w:rsidRDefault="00293471" w:rsidP="00293471">
      <w:pPr>
        <w:pStyle w:val="BodyText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4C286980" wp14:editId="0041AA82">
                <wp:simplePos x="0" y="0"/>
                <wp:positionH relativeFrom="column">
                  <wp:posOffset>86360</wp:posOffset>
                </wp:positionH>
                <wp:positionV relativeFrom="paragraph">
                  <wp:posOffset>383765</wp:posOffset>
                </wp:positionV>
                <wp:extent cx="1564640" cy="1798955"/>
                <wp:effectExtent l="0" t="0" r="0" b="0"/>
                <wp:wrapNone/>
                <wp:docPr id="1797" name="Group 1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1798955"/>
                          <a:chOff x="0" y="0"/>
                          <a:chExt cx="1564640" cy="1798955"/>
                        </a:xfrm>
                      </wpg:grpSpPr>
                      <pic:pic xmlns:pic="http://schemas.openxmlformats.org/drawingml/2006/picture">
                        <pic:nvPicPr>
                          <pic:cNvPr id="1795" name="Picture 1795" descr="A black and white of people tal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79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 descr="A car parked in front of a row of hous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369" y="140677"/>
                            <a:ext cx="52514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FB58B" id="Group 1797" o:spid="_x0000_s1026" alt="&quot;&quot;" style="position:absolute;margin-left:6.8pt;margin-top:30.2pt;width:123.2pt;height:141.65pt;z-index:251996160" coordsize="15646,1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">
                <v:shape id="Picture 1795" o:spid="_x0000_s1027" type="#_x0000_t75" alt="A black and white of people talking&#10;&#10;Description automatically generated" style="position:absolute;width:15646;height:1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">
                  <v:imagedata r:id="rId59" o:title="A black and white of people talking&#10;&#10;Description automatically generated"/>
                </v:shape>
                <v:shape id="Picture 1796" o:spid="_x0000_s1028" type="#_x0000_t75" alt="A car parked in front of a row of houses&#10;&#10;Description automatically generated" style="position:absolute;left:4923;top:1406;width:525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">
                  <v:imagedata r:id="rId60" o:title="A car parked in front of a row of houses&#10;&#10;Description automatically generated"/>
                </v:shape>
              </v:group>
            </w:pict>
          </mc:Fallback>
        </mc:AlternateContent>
      </w:r>
    </w:p>
    <w:p w14:paraId="5C15616C" w14:textId="1E922971" w:rsidR="001A1CB9" w:rsidRDefault="001A1CB9" w:rsidP="00293471">
      <w:pPr>
        <w:pStyle w:val="BodyText"/>
        <w:spacing w:after="0"/>
      </w:pPr>
    </w:p>
    <w:p w14:paraId="7F20C6D8" w14:textId="4C628404" w:rsidR="005A42D8" w:rsidRDefault="00666813" w:rsidP="00293471">
      <w:pPr>
        <w:pStyle w:val="BodyText"/>
        <w:spacing w:after="0"/>
      </w:pPr>
      <w:r>
        <w:t xml:space="preserve">For this </w:t>
      </w:r>
      <w:r w:rsidR="0013443E" w:rsidRPr="0013443E">
        <w:t>review</w:t>
      </w:r>
      <w:r>
        <w:t xml:space="preserve"> </w:t>
      </w:r>
      <w:r w:rsidR="005A42D8">
        <w:t xml:space="preserve">we asked </w:t>
      </w:r>
      <w:r w:rsidR="008E02CA">
        <w:t xml:space="preserve">people </w:t>
      </w:r>
      <w:r w:rsidR="005A42D8">
        <w:t xml:space="preserve">to tell us about </w:t>
      </w:r>
      <w:r w:rsidR="00D41858">
        <w:t xml:space="preserve">what it was like using </w:t>
      </w:r>
      <w:r w:rsidR="005A42D8">
        <w:t>emergency housing.</w:t>
      </w:r>
    </w:p>
    <w:p w14:paraId="79828CE9" w14:textId="77777777" w:rsidR="008E02CA" w:rsidRDefault="008E02CA" w:rsidP="00293471">
      <w:pPr>
        <w:pStyle w:val="BodyText"/>
        <w:spacing w:after="0"/>
      </w:pPr>
    </w:p>
    <w:p w14:paraId="1C77C462" w14:textId="6303E8ED" w:rsidR="008E02CA" w:rsidRDefault="001A1CB9" w:rsidP="00293471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3209334D" wp14:editId="7236F51F">
            <wp:simplePos x="0" y="0"/>
            <wp:positionH relativeFrom="margin">
              <wp:posOffset>0</wp:posOffset>
            </wp:positionH>
            <wp:positionV relativeFrom="paragraph">
              <wp:posOffset>291428</wp:posOffset>
            </wp:positionV>
            <wp:extent cx="1354015" cy="1354015"/>
            <wp:effectExtent l="0" t="0" r="0" b="0"/>
            <wp:wrapNone/>
            <wp:docPr id="1799" name="Picture 1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015" cy="135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94B66" w14:textId="53BB55B9" w:rsidR="001511CE" w:rsidRDefault="001511CE" w:rsidP="00293471">
      <w:pPr>
        <w:pStyle w:val="BodyText"/>
        <w:spacing w:after="0"/>
      </w:pPr>
      <w:r>
        <w:t xml:space="preserve">We found that </w:t>
      </w:r>
      <w:r w:rsidR="00293471">
        <w:t>emergency</w:t>
      </w:r>
      <w:r w:rsidR="00D41858">
        <w:t xml:space="preserve"> </w:t>
      </w:r>
      <w:r w:rsidR="008E02CA">
        <w:t>housing support h</w:t>
      </w:r>
      <w:r>
        <w:t>as not worked for a lot of people because:</w:t>
      </w:r>
    </w:p>
    <w:p w14:paraId="13BA342A" w14:textId="77777777" w:rsidR="00293471" w:rsidRDefault="00293471" w:rsidP="00293471">
      <w:pPr>
        <w:pStyle w:val="BodyText"/>
        <w:spacing w:after="0"/>
      </w:pPr>
    </w:p>
    <w:p w14:paraId="734E5680" w14:textId="61F53469" w:rsidR="001511CE" w:rsidRDefault="00CA3E51" w:rsidP="00293471">
      <w:pPr>
        <w:pStyle w:val="Listtoplevel"/>
        <w:spacing w:before="0"/>
      </w:pPr>
      <w:r>
        <w:drawing>
          <wp:anchor distT="0" distB="0" distL="114300" distR="114300" simplePos="0" relativeHeight="251998208" behindDoc="0" locked="0" layoutInCell="1" allowOverlap="1" wp14:anchorId="3046FA02" wp14:editId="4166936F">
            <wp:simplePos x="0" y="0"/>
            <wp:positionH relativeFrom="margin">
              <wp:posOffset>-187997</wp:posOffset>
            </wp:positionH>
            <wp:positionV relativeFrom="paragraph">
              <wp:posOffset>532092</wp:posOffset>
            </wp:positionV>
            <wp:extent cx="1828800" cy="1457211"/>
            <wp:effectExtent l="0" t="0" r="0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5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1CE">
        <w:t xml:space="preserve">it has not supported the people who need </w:t>
      </w:r>
      <w:r>
        <w:t>it the most</w:t>
      </w:r>
    </w:p>
    <w:p w14:paraId="0665406F" w14:textId="77777777" w:rsidR="00293471" w:rsidRDefault="00293471" w:rsidP="00293471">
      <w:pPr>
        <w:pStyle w:val="Listtoplevel"/>
        <w:numPr>
          <w:ilvl w:val="0"/>
          <w:numId w:val="0"/>
        </w:numPr>
        <w:spacing w:before="0"/>
        <w:ind w:left="4253"/>
      </w:pPr>
    </w:p>
    <w:p w14:paraId="2CA8F07F" w14:textId="3A9EE2BF" w:rsidR="00293471" w:rsidRDefault="001511CE" w:rsidP="00293471">
      <w:pPr>
        <w:pStyle w:val="Listtoplevel"/>
        <w:spacing w:before="0"/>
      </w:pPr>
      <w:r>
        <w:t xml:space="preserve">it has not supported people to find places they can live </w:t>
      </w:r>
      <w:r w:rsidR="00E35F44">
        <w:t xml:space="preserve">in </w:t>
      </w:r>
      <w:r>
        <w:t>for a long time</w:t>
      </w:r>
    </w:p>
    <w:p w14:paraId="57B48E2D" w14:textId="5C07FD86" w:rsidR="00293471" w:rsidRDefault="00D41858" w:rsidP="00293471">
      <w:pPr>
        <w:pStyle w:val="Listtoplevel"/>
        <w:numPr>
          <w:ilvl w:val="0"/>
          <w:numId w:val="0"/>
        </w:numPr>
        <w:spacing w:before="0"/>
        <w:ind w:left="4253"/>
      </w:pPr>
      <w:r>
        <w:drawing>
          <wp:anchor distT="0" distB="0" distL="114300" distR="114300" simplePos="0" relativeHeight="251999232" behindDoc="0" locked="0" layoutInCell="1" allowOverlap="1" wp14:anchorId="326477B1" wp14:editId="1732E437">
            <wp:simplePos x="0" y="0"/>
            <wp:positionH relativeFrom="margin">
              <wp:posOffset>-1083</wp:posOffset>
            </wp:positionH>
            <wp:positionV relativeFrom="paragraph">
              <wp:posOffset>176903</wp:posOffset>
            </wp:positionV>
            <wp:extent cx="1301115" cy="1386205"/>
            <wp:effectExtent l="0" t="0" r="0" b="4445"/>
            <wp:wrapNone/>
            <wp:docPr id="1802" name="Picture 18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3A586" w14:textId="3995E9CD" w:rsidR="00293471" w:rsidRPr="00F50D5B" w:rsidRDefault="001511CE" w:rsidP="00293471">
      <w:pPr>
        <w:pStyle w:val="Listtoplevel"/>
        <w:spacing w:before="0"/>
      </w:pPr>
      <w:r>
        <w:t>it can make bad experiences people have had a lot worse</w:t>
      </w:r>
      <w:r w:rsidR="001A1CB9">
        <w:t>.</w:t>
      </w:r>
      <w:r w:rsidR="00293471" w:rsidRPr="00293471">
        <w:t xml:space="preserve"> </w:t>
      </w:r>
    </w:p>
    <w:p w14:paraId="37D1CB37" w14:textId="77777777" w:rsidR="00293471" w:rsidRDefault="00293471" w:rsidP="00293471">
      <w:pPr>
        <w:pStyle w:val="BodyText"/>
        <w:spacing w:after="0"/>
      </w:pPr>
    </w:p>
    <w:p w14:paraId="37F2BB7D" w14:textId="7A6F5B9A" w:rsidR="00293471" w:rsidRDefault="00D41858" w:rsidP="00D418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5CE0BB91" wp14:editId="78A2E545">
                <wp:simplePos x="0" y="0"/>
                <wp:positionH relativeFrom="column">
                  <wp:posOffset>-376219</wp:posOffset>
                </wp:positionH>
                <wp:positionV relativeFrom="paragraph">
                  <wp:posOffset>-114935</wp:posOffset>
                </wp:positionV>
                <wp:extent cx="2218765" cy="1957668"/>
                <wp:effectExtent l="0" t="19050" r="10160" b="0"/>
                <wp:wrapNone/>
                <wp:docPr id="1398029584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765" cy="1957668"/>
                          <a:chOff x="0" y="0"/>
                          <a:chExt cx="2705099" cy="2398835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3988" y="101974"/>
                            <a:ext cx="914400" cy="779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" name="Group 10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705099" cy="2398835"/>
                            <a:chOff x="0" y="0"/>
                            <a:chExt cx="2705099" cy="2398835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0035"/>
                              <a:ext cx="1828800" cy="1828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Callout: Line 78"/>
                          <wps:cNvSpPr/>
                          <wps:spPr>
                            <a:xfrm>
                              <a:off x="1437542" y="0"/>
                              <a:ext cx="1267557" cy="958362"/>
                            </a:xfrm>
                            <a:prstGeom prst="borderCallout1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2B8A41" w14:textId="77777777" w:rsidR="00293471" w:rsidRDefault="00293471" w:rsidP="00293471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0BB91" id="Group 6" o:spid="_x0000_s1029" alt="&quot;&quot;" style="position:absolute;left:0;text-align:left;margin-left:-29.6pt;margin-top:-9.05pt;width:174.7pt;height:154.15pt;z-index:252218368;mso-width-relative:margin;mso-height-relative:margin" coordsize="27050,239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">
                <v:shape id="Picture 77" o:spid="_x0000_s1030" type="#_x0000_t75" style="position:absolute;left:16539;top:1019;width:9144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">
                  <v:imagedata r:id="rId66" o:title=""/>
                </v:shape>
                <v:group id="Group 103" o:spid="_x0000_s1031" alt="&quot;&quot;" style="position:absolute;width:27050;height:23988" coordsize="27050,2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Picture 76" o:spid="_x0000_s1032" type="#_x0000_t75" style="position:absolute;top:5700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">
                    <v:imagedata r:id="rId67" o:title=""/>
                  </v:shape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Callout: Line 78" o:spid="_x0000_s1033" type="#_x0000_t47" style="position:absolute;left:14375;width:12675;height:9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" filled="f" strokecolor="#09101d [484]" strokeweight="2.25pt">
                    <v:textbox>
                      <w:txbxContent>
                        <w:p w14:paraId="292B8A41" w14:textId="77777777" w:rsidR="00293471" w:rsidRDefault="00293471" w:rsidP="00293471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  <o:callout v:ext="edit" minusy="t"/>
                  </v:shape>
                </v:group>
              </v:group>
            </w:pict>
          </mc:Fallback>
        </mc:AlternateContent>
      </w:r>
      <w:r w:rsidR="00293471">
        <w:t xml:space="preserve">Some people said they went back to sleeping in their cars because they did not feel safe in the emergency </w:t>
      </w:r>
      <w:r w:rsidR="00E6353D">
        <w:t>housing</w:t>
      </w:r>
      <w:r w:rsidR="00293471">
        <w:t>.</w:t>
      </w:r>
    </w:p>
    <w:p w14:paraId="12E0F36D" w14:textId="33C37160" w:rsidR="00D41858" w:rsidRDefault="00D41858" w:rsidP="00D41858"/>
    <w:p w14:paraId="5AE75BB0" w14:textId="1193AD49" w:rsidR="00D41858" w:rsidRDefault="00D41858" w:rsidP="00D41858"/>
    <w:p w14:paraId="78B54687" w14:textId="696B95CB" w:rsidR="00D41858" w:rsidRDefault="00E6353D" w:rsidP="00D41858">
      <w:r>
        <w:rPr>
          <w:noProof/>
        </w:rPr>
        <w:drawing>
          <wp:anchor distT="0" distB="0" distL="114300" distR="114300" simplePos="0" relativeHeight="252224512" behindDoc="0" locked="0" layoutInCell="1" allowOverlap="1" wp14:anchorId="5D5F8FD8" wp14:editId="3BF498F6">
            <wp:simplePos x="0" y="0"/>
            <wp:positionH relativeFrom="margin">
              <wp:posOffset>-6111</wp:posOffset>
            </wp:positionH>
            <wp:positionV relativeFrom="paragraph">
              <wp:posOffset>89685</wp:posOffset>
            </wp:positionV>
            <wp:extent cx="1679331" cy="134313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331" cy="134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858">
        <w:t>The Government has said in the past that it is better for people to be in emergency housing that is not very good than have no house at all.</w:t>
      </w:r>
    </w:p>
    <w:p w14:paraId="4E9CFF62" w14:textId="47AB3F38" w:rsidR="00293471" w:rsidRDefault="00293471" w:rsidP="00293471">
      <w:pPr>
        <w:pStyle w:val="BodyText"/>
        <w:spacing w:after="0"/>
      </w:pPr>
    </w:p>
    <w:p w14:paraId="6A785292" w14:textId="43D4C98B" w:rsidR="00D41858" w:rsidRDefault="00D41858" w:rsidP="00293471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2222464" behindDoc="0" locked="0" layoutInCell="1" allowOverlap="1" wp14:anchorId="36D13469" wp14:editId="1C4270F8">
            <wp:simplePos x="0" y="0"/>
            <wp:positionH relativeFrom="margin">
              <wp:posOffset>-635</wp:posOffset>
            </wp:positionH>
            <wp:positionV relativeFrom="paragraph">
              <wp:posOffset>270323</wp:posOffset>
            </wp:positionV>
            <wp:extent cx="1457325" cy="1477010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25159" w14:textId="167FE730" w:rsidR="009D2D72" w:rsidRDefault="00293471" w:rsidP="00293471">
      <w:pPr>
        <w:pStyle w:val="BodyText"/>
        <w:spacing w:after="0"/>
      </w:pPr>
      <w:r>
        <w:t>Having an emergency housing system that makes people feel unsafe shows us that the system is not working for New Zealand.</w:t>
      </w:r>
    </w:p>
    <w:p w14:paraId="5BF5952A" w14:textId="70C05108" w:rsidR="00D41858" w:rsidRDefault="00D41858" w:rsidP="00D41858"/>
    <w:p w14:paraId="4B6AA6D5" w14:textId="77777777" w:rsidR="00D41858" w:rsidRDefault="00D41858">
      <w:pPr>
        <w:spacing w:line="240" w:lineRule="auto"/>
        <w:ind w:left="0"/>
      </w:pPr>
      <w:r>
        <w:br w:type="page"/>
      </w:r>
    </w:p>
    <w:p w14:paraId="230FCE22" w14:textId="1D1A0E18" w:rsidR="00293471" w:rsidRDefault="00293471" w:rsidP="00D41858">
      <w:pPr>
        <w:pStyle w:val="BodyText"/>
        <w:spacing w:after="0"/>
      </w:pPr>
      <w:r>
        <w:rPr>
          <w:noProof/>
        </w:rPr>
        <w:lastRenderedPageBreak/>
        <w:drawing>
          <wp:anchor distT="0" distB="0" distL="114300" distR="114300" simplePos="0" relativeHeight="252200960" behindDoc="0" locked="0" layoutInCell="1" allowOverlap="1" wp14:anchorId="7C53B6CF" wp14:editId="55FC16CD">
            <wp:simplePos x="0" y="0"/>
            <wp:positionH relativeFrom="margin">
              <wp:posOffset>251568</wp:posOffset>
            </wp:positionH>
            <wp:positionV relativeFrom="paragraph">
              <wp:posOffset>-140297</wp:posOffset>
            </wp:positionV>
            <wp:extent cx="949569" cy="1283201"/>
            <wp:effectExtent l="0" t="0" r="3175" b="0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69" cy="128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found there are 3 important things the Government is not doing.</w:t>
      </w:r>
    </w:p>
    <w:p w14:paraId="0BA50352" w14:textId="77777777" w:rsidR="00293471" w:rsidRDefault="00293471" w:rsidP="00D41858">
      <w:pPr>
        <w:ind w:left="0"/>
      </w:pPr>
    </w:p>
    <w:p w14:paraId="7ADF2131" w14:textId="77777777" w:rsidR="00293471" w:rsidRDefault="00293471" w:rsidP="00D41858">
      <w:pPr>
        <w:ind w:left="0"/>
      </w:pPr>
    </w:p>
    <w:p w14:paraId="5D0946B1" w14:textId="77777777" w:rsidR="00293471" w:rsidRDefault="00293471" w:rsidP="00D41858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3640CB91" wp14:editId="43038C44">
            <wp:simplePos x="0" y="0"/>
            <wp:positionH relativeFrom="margin">
              <wp:posOffset>0</wp:posOffset>
            </wp:positionH>
            <wp:positionV relativeFrom="paragraph">
              <wp:posOffset>162619</wp:posOffset>
            </wp:positionV>
            <wp:extent cx="1573823" cy="1258745"/>
            <wp:effectExtent l="0" t="0" r="7620" b="0"/>
            <wp:wrapNone/>
            <wp:docPr id="1820" name="Picture 18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23" cy="12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These 3 things are:</w:t>
      </w:r>
    </w:p>
    <w:p w14:paraId="5B01E62F" w14:textId="77777777" w:rsidR="00D41858" w:rsidRDefault="00D41858" w:rsidP="00D41858">
      <w:pPr>
        <w:pStyle w:val="BodyText"/>
        <w:spacing w:after="0"/>
      </w:pPr>
    </w:p>
    <w:p w14:paraId="47E9D1BC" w14:textId="318DEFE6" w:rsidR="00293471" w:rsidRDefault="00293471" w:rsidP="00D41858">
      <w:pPr>
        <w:pStyle w:val="Listtoplevel"/>
        <w:numPr>
          <w:ilvl w:val="0"/>
          <w:numId w:val="21"/>
        </w:numPr>
        <w:spacing w:before="0"/>
      </w:pPr>
      <w:r>
        <w:t xml:space="preserve">most emergency housing is not good enough to be a </w:t>
      </w:r>
      <w:r w:rsidRPr="00E6353D">
        <w:t>decent home</w:t>
      </w:r>
    </w:p>
    <w:p w14:paraId="59A19748" w14:textId="5D79ED22" w:rsidR="00D41858" w:rsidRDefault="00D41858" w:rsidP="00D41858">
      <w:pPr>
        <w:pStyle w:val="Listtoplevel"/>
        <w:numPr>
          <w:ilvl w:val="0"/>
          <w:numId w:val="0"/>
        </w:numPr>
        <w:spacing w:before="0"/>
        <w:ind w:left="4253"/>
      </w:pPr>
      <w: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7847D016" wp14:editId="7A28E5B7">
                <wp:simplePos x="0" y="0"/>
                <wp:positionH relativeFrom="column">
                  <wp:posOffset>26894</wp:posOffset>
                </wp:positionH>
                <wp:positionV relativeFrom="paragraph">
                  <wp:posOffset>193638</wp:posOffset>
                </wp:positionV>
                <wp:extent cx="1546636" cy="1344930"/>
                <wp:effectExtent l="0" t="0" r="0" b="7620"/>
                <wp:wrapNone/>
                <wp:docPr id="102" name="Group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636" cy="1344930"/>
                          <a:chOff x="0" y="0"/>
                          <a:chExt cx="1546636" cy="1344930"/>
                        </a:xfrm>
                      </wpg:grpSpPr>
                      <pic:pic xmlns:pic="http://schemas.openxmlformats.org/drawingml/2006/picture">
                        <pic:nvPicPr>
                          <pic:cNvPr id="1835" name="Picture 18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344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6" name="Multiplication Sign 1836"/>
                        <wps:cNvSpPr/>
                        <wps:spPr>
                          <a:xfrm>
                            <a:off x="728951" y="553623"/>
                            <a:ext cx="817685" cy="79130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7F013C" id="Group 102" o:spid="_x0000_s1026" alt="&quot;&quot;" style="position:absolute;margin-left:2.1pt;margin-top:15.25pt;width:121.8pt;height:105.9pt;z-index:252203008;mso-width-relative:margin" coordsize="15466,13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">
                <v:shape id="Picture 1835" o:spid="_x0000_s1027" type="#_x0000_t75" alt="&quot;&quot;" style="position:absolute;width:13449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">
                  <v:imagedata r:id="rId73" o:title=""/>
                </v:shape>
                <v:shape id="Multiplication Sign 1836" o:spid="_x0000_s1028" style="position:absolute;left:7289;top:5536;width:8177;height:7913;visibility:visible;mso-wrap-style:square;v-text-anchor:middle" coordsize="817685,79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" path="m131673,256924l261102,123181,408843,266155,556583,123181,686012,256924,542657,395654,686012,534383,556583,668126,408843,525152,261102,668126,131673,534383,275028,395654,131673,256924xe" fillcolor="red" stroked="f" strokeweight="1pt">
                  <v:stroke joinstyle="miter"/>
                  <v:path arrowok="t" o:connecttype="custom" o:connectlocs="131673,256924;261102,123181;408843,266155;556583,123181;686012,256924;542657,395654;686012,534383;556583,668126;408843,525152;261102,668126;131673,534383;275028,395654;131673,256924" o:connectangles="0,0,0,0,0,0,0,0,0,0,0,0,0"/>
                </v:shape>
              </v:group>
            </w:pict>
          </mc:Fallback>
        </mc:AlternateContent>
      </w:r>
    </w:p>
    <w:p w14:paraId="7020068A" w14:textId="7F276259" w:rsidR="00293471" w:rsidRDefault="00293471" w:rsidP="00D41858">
      <w:pPr>
        <w:pStyle w:val="Listtoplevel"/>
        <w:numPr>
          <w:ilvl w:val="0"/>
          <w:numId w:val="21"/>
        </w:numPr>
        <w:spacing w:before="0"/>
      </w:pPr>
      <w:r>
        <w:t xml:space="preserve">there is no system to make sure that emergency housing is ok for people to </w:t>
      </w:r>
      <w:r w:rsidR="0013443E">
        <w:t>stay</w:t>
      </w:r>
      <w:r>
        <w:t xml:space="preserve"> in</w:t>
      </w:r>
    </w:p>
    <w:p w14:paraId="4EEA998B" w14:textId="77777777" w:rsidR="00D41858" w:rsidRPr="00D41858" w:rsidRDefault="00D41858" w:rsidP="00D41858">
      <w:pPr>
        <w:pStyle w:val="Listtoplevel"/>
        <w:numPr>
          <w:ilvl w:val="0"/>
          <w:numId w:val="0"/>
        </w:numPr>
        <w:spacing w:before="0"/>
        <w:ind w:left="4253"/>
        <w:rPr>
          <w:b/>
          <w:bCs/>
        </w:rPr>
      </w:pPr>
    </w:p>
    <w:p w14:paraId="17A7D5E5" w14:textId="27359D91" w:rsidR="00293471" w:rsidRDefault="00293471" w:rsidP="00D41858">
      <w:pPr>
        <w:pStyle w:val="Listtoplevel"/>
        <w:numPr>
          <w:ilvl w:val="0"/>
          <w:numId w:val="21"/>
        </w:numPr>
        <w:spacing w:before="0"/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7CDBE2B5" wp14:editId="0E019598">
                <wp:simplePos x="0" y="0"/>
                <wp:positionH relativeFrom="column">
                  <wp:posOffset>53788</wp:posOffset>
                </wp:positionH>
                <wp:positionV relativeFrom="paragraph">
                  <wp:posOffset>297367</wp:posOffset>
                </wp:positionV>
                <wp:extent cx="1520230" cy="1525905"/>
                <wp:effectExtent l="0" t="0" r="0" b="0"/>
                <wp:wrapNone/>
                <wp:docPr id="101" name="Group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230" cy="1525905"/>
                          <a:chOff x="0" y="0"/>
                          <a:chExt cx="1520230" cy="1525905"/>
                        </a:xfrm>
                      </wpg:grpSpPr>
                      <pic:pic xmlns:pic="http://schemas.openxmlformats.org/drawingml/2006/picture">
                        <pic:nvPicPr>
                          <pic:cNvPr id="1834" name="Picture 1834" descr="A black and white drawing of a paper scr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52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" name="Multiplication Sign 1837"/>
                        <wps:cNvSpPr/>
                        <wps:spPr>
                          <a:xfrm>
                            <a:off x="702545" y="457200"/>
                            <a:ext cx="817685" cy="79130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36D640" id="Group 101" o:spid="_x0000_s1026" alt="&quot;&quot;" style="position:absolute;margin-left:4.25pt;margin-top:23.4pt;width:119.7pt;height:120.15pt;z-index:252204032;mso-width-relative:margin" coordsize="15202,15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">
                <v:shape id="Picture 1834" o:spid="_x0000_s1027" type="#_x0000_t75" alt="A black and white drawing of a paper scroll&#10;&#10;Description automatically generated" style="position:absolute;width:11074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">
                  <v:imagedata r:id="rId75" o:title="A black and white drawing of a paper scroll&#10;&#10;Description automatically generated"/>
                </v:shape>
                <v:shape id="Multiplication Sign 1837" o:spid="_x0000_s1028" style="position:absolute;left:7025;top:4572;width:8177;height:7913;visibility:visible;mso-wrap-style:square;v-text-anchor:middle" coordsize="817685,79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" path="m131673,256924l261102,123181,408843,266155,556583,123181,686012,256924,542657,395654,686012,534383,556583,668126,408843,525152,261102,668126,131673,534383,275028,395654,131673,256924xe" fillcolor="red" stroked="f" strokeweight="1pt">
                  <v:stroke joinstyle="miter"/>
                  <v:path arrowok="t" o:connecttype="custom" o:connectlocs="131673,256924;261102,123181;408843,266155;556583,123181;686012,256924;542657,395654;686012,534383;556583,668126;408843,525152;261102,668126;131673,534383;275028,395654;131673,256924" o:connectangles="0,0,0,0,0,0,0,0,0,0,0,0,0"/>
                </v:shape>
              </v:group>
            </w:pict>
          </mc:Fallback>
        </mc:AlternateContent>
      </w:r>
      <w:r>
        <w:t xml:space="preserve">the Government made the choice to not include emergency housing in the </w:t>
      </w:r>
      <w:r>
        <w:rPr>
          <w:b/>
          <w:bCs/>
        </w:rPr>
        <w:t>Residential Tenancies Act.</w:t>
      </w:r>
    </w:p>
    <w:p w14:paraId="6A82BA97" w14:textId="5DB8BB28" w:rsidR="00293471" w:rsidRPr="00E6353D" w:rsidRDefault="00293471" w:rsidP="00293471">
      <w:pPr>
        <w:pStyle w:val="BodyText"/>
        <w:rPr>
          <w:noProof/>
          <w:szCs w:val="32"/>
        </w:rPr>
      </w:pPr>
    </w:p>
    <w:p w14:paraId="5CD157AB" w14:textId="61CF2542" w:rsidR="00293471" w:rsidRPr="00E6353D" w:rsidRDefault="002D5F52" w:rsidP="00293471">
      <w:pPr>
        <w:pStyle w:val="BodyText"/>
        <w:rPr>
          <w:b/>
          <w:bCs/>
          <w:szCs w:val="32"/>
        </w:rPr>
      </w:pPr>
      <w:r w:rsidRPr="00E6353D">
        <w:rPr>
          <w:noProof/>
          <w:szCs w:val="32"/>
        </w:rPr>
        <w:drawing>
          <wp:anchor distT="0" distB="0" distL="114300" distR="114300" simplePos="0" relativeHeight="252205056" behindDoc="0" locked="0" layoutInCell="1" allowOverlap="1" wp14:anchorId="27C3B0D3" wp14:editId="6DD4A249">
            <wp:simplePos x="0" y="0"/>
            <wp:positionH relativeFrom="margin">
              <wp:posOffset>80682</wp:posOffset>
            </wp:positionH>
            <wp:positionV relativeFrom="paragraph">
              <wp:posOffset>217656</wp:posOffset>
            </wp:positionV>
            <wp:extent cx="1611015" cy="1283677"/>
            <wp:effectExtent l="0" t="0" r="8255" b="0"/>
            <wp:wrapNone/>
            <wp:docPr id="1838" name="Picture 1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15" cy="128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471" w:rsidRPr="00E6353D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6667E595" wp14:editId="14B79C2A">
                <wp:simplePos x="0" y="0"/>
                <wp:positionH relativeFrom="margin">
                  <wp:posOffset>2227057</wp:posOffset>
                </wp:positionH>
                <wp:positionV relativeFrom="paragraph">
                  <wp:posOffset>294005</wp:posOffset>
                </wp:positionV>
                <wp:extent cx="3544570" cy="1202175"/>
                <wp:effectExtent l="0" t="0" r="0" b="0"/>
                <wp:wrapNone/>
                <wp:docPr id="1821" name="Rectangle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202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024CD" id="Rectangle 1821" o:spid="_x0000_s1026" style="position:absolute;margin-left:175.35pt;margin-top:23.15pt;width:279.1pt;height:94.65pt;z-index:-25110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661D31BB" w14:textId="10273D57" w:rsidR="00293471" w:rsidRPr="00E6353D" w:rsidRDefault="00293471" w:rsidP="00293471">
      <w:pPr>
        <w:pStyle w:val="BodyText"/>
        <w:rPr>
          <w:szCs w:val="32"/>
        </w:rPr>
      </w:pPr>
      <w:r w:rsidRPr="00E6353D">
        <w:rPr>
          <w:szCs w:val="32"/>
        </w:rPr>
        <w:t xml:space="preserve">The </w:t>
      </w:r>
      <w:r w:rsidRPr="00E6353D">
        <w:rPr>
          <w:b/>
          <w:bCs/>
          <w:szCs w:val="32"/>
        </w:rPr>
        <w:t>Residential Tenancies Act</w:t>
      </w:r>
      <w:r w:rsidRPr="00E6353D">
        <w:rPr>
          <w:szCs w:val="32"/>
        </w:rPr>
        <w:t xml:space="preserve"> is a law that tells everyone what the rules are about renting a house.</w:t>
      </w:r>
      <w:r w:rsidRPr="00E6353D">
        <w:rPr>
          <w:noProof/>
          <w:szCs w:val="32"/>
        </w:rPr>
        <w:t xml:space="preserve"> </w:t>
      </w:r>
    </w:p>
    <w:p w14:paraId="0909C162" w14:textId="6D5E0F36" w:rsidR="00293471" w:rsidRDefault="00293471" w:rsidP="00293471">
      <w:pPr>
        <w:pStyle w:val="BodyText"/>
      </w:pPr>
    </w:p>
    <w:p w14:paraId="564C7609" w14:textId="10BF3506" w:rsidR="00293471" w:rsidRDefault="00293471" w:rsidP="00293471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2206080" behindDoc="0" locked="0" layoutInCell="1" allowOverlap="1" wp14:anchorId="1530E102" wp14:editId="1162C1F5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326149" cy="1380392"/>
            <wp:effectExtent l="0" t="0" r="7620" b="0"/>
            <wp:wrapNone/>
            <wp:docPr id="1840" name="Picture 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149" cy="138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out more about the Residential Tenancies Act on the Tenancy </w:t>
      </w:r>
      <w:r w:rsidRPr="00EE04EF">
        <w:rPr>
          <w:b/>
          <w:bCs/>
        </w:rPr>
        <w:t>website</w:t>
      </w:r>
      <w:r>
        <w:t xml:space="preserve"> at:</w:t>
      </w:r>
    </w:p>
    <w:p w14:paraId="4E592244" w14:textId="59E36FFE" w:rsidR="00293471" w:rsidRPr="00CE5B12" w:rsidRDefault="00293471" w:rsidP="00293471">
      <w:pPr>
        <w:pStyle w:val="BodyText"/>
        <w:rPr>
          <w:b/>
          <w:bCs/>
        </w:rPr>
      </w:pPr>
    </w:p>
    <w:p w14:paraId="4C84733A" w14:textId="71311327" w:rsidR="00D41858" w:rsidRPr="002D5F52" w:rsidRDefault="00C4772E" w:rsidP="00293471">
      <w:pPr>
        <w:pStyle w:val="BodyText"/>
        <w:rPr>
          <w:b/>
          <w:bCs/>
        </w:rPr>
      </w:pPr>
      <w:hyperlink r:id="rId78" w:history="1">
        <w:r w:rsidR="00D41858" w:rsidRPr="002D5F52">
          <w:rPr>
            <w:rStyle w:val="Hyperlink"/>
            <w:b/>
            <w:bCs/>
            <w:color w:val="auto"/>
            <w:u w:val="none"/>
          </w:rPr>
          <w:t>www.tenancy.govt.nz</w:t>
        </w:r>
      </w:hyperlink>
    </w:p>
    <w:p w14:paraId="7A1748BA" w14:textId="1F3C77FF" w:rsidR="00DE4123" w:rsidRDefault="00DE4123" w:rsidP="00DE4123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6DD438F7" wp14:editId="76AF8499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1732085" cy="1423319"/>
                <wp:effectExtent l="0" t="0" r="0" b="0"/>
                <wp:wrapNone/>
                <wp:docPr id="1998022655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085" cy="1423319"/>
                          <a:chOff x="0" y="0"/>
                          <a:chExt cx="1732085" cy="1423319"/>
                        </a:xfrm>
                      </wpg:grpSpPr>
                      <pic:pic xmlns:pic="http://schemas.openxmlformats.org/drawingml/2006/picture">
                        <pic:nvPicPr>
                          <pic:cNvPr id="593300882" name="Picture 5933008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3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77936" name="Multiplication Sign 1"/>
                        <wps:cNvSpPr/>
                        <wps:spPr>
                          <a:xfrm>
                            <a:off x="914400" y="632012"/>
                            <a:ext cx="817685" cy="791307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530A7" id="Group 21" o:spid="_x0000_s1026" alt="&quot;&quot;" style="position:absolute;margin-left:0;margin-top:6pt;width:136.4pt;height:112.05pt;z-index:252380160" coordsize="17320,14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">
                <v:shape id="Picture 593300882" o:spid="_x0000_s1027" type="#_x0000_t75" alt="&quot;&quot;" style="position:absolute;width:12325;height:1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">
                  <v:imagedata r:id="rId79" o:title=""/>
                </v:shape>
                <v:shape id="Multiplication Sign 1" o:spid="_x0000_s1028" style="position:absolute;left:9144;top:6320;width:8176;height:7913;visibility:visible;mso-wrap-style:square;v-text-anchor:middle" coordsize="817685,79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" path="m131673,256924l261102,123181,408843,266155,556583,123181,686012,256924,542657,395654,686012,534383,556583,668126,408843,525152,261102,668126,131673,534383,275028,395654,131673,256924xe" fillcolor="red" stroked="f" strokeweight="1pt">
                  <v:stroke joinstyle="miter"/>
                  <v:path arrowok="t" o:connecttype="custom" o:connectlocs="131673,256924;261102,123181;408843,266155;556583,123181;686012,256924;542657,395654;686012,534383;556583,668126;408843,525152;261102,668126;131673,534383;275028,395654;131673,256924" o:connectangles="0,0,0,0,0,0,0,0,0,0,0,0,0"/>
                </v:shape>
              </v:group>
            </w:pict>
          </mc:Fallback>
        </mc:AlternateContent>
      </w:r>
    </w:p>
    <w:p w14:paraId="6A4E0646" w14:textId="77777777" w:rsidR="00DE4123" w:rsidRDefault="00DE4123" w:rsidP="00DE4123">
      <w:pPr>
        <w:rPr>
          <w:b/>
          <w:bCs/>
        </w:rPr>
      </w:pPr>
    </w:p>
    <w:p w14:paraId="4E538B43" w14:textId="79F1AAD8" w:rsidR="00DE4123" w:rsidRPr="00DE4123" w:rsidRDefault="00DE4123" w:rsidP="00DE4123">
      <w:r w:rsidRPr="00DE4123">
        <w:t>The information on the website is not in Easy Read</w:t>
      </w:r>
      <w:r>
        <w:t>.</w:t>
      </w:r>
    </w:p>
    <w:p w14:paraId="0F034DB1" w14:textId="77777777" w:rsidR="00DE4123" w:rsidRDefault="00DE4123" w:rsidP="00DE4123">
      <w:pPr>
        <w:ind w:left="0"/>
        <w:rPr>
          <w:b/>
          <w:bCs/>
        </w:rPr>
      </w:pPr>
    </w:p>
    <w:p w14:paraId="59F45EC1" w14:textId="64FB128B" w:rsidR="00D41858" w:rsidRDefault="00D41858" w:rsidP="00DE4123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7BCE6F58" w14:textId="0B9B7EF8" w:rsidR="00D41858" w:rsidRDefault="00D41858" w:rsidP="00D41858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2236800" behindDoc="0" locked="0" layoutInCell="1" allowOverlap="1" wp14:anchorId="2615A82D" wp14:editId="319CD80E">
            <wp:simplePos x="0" y="0"/>
            <wp:positionH relativeFrom="margin">
              <wp:align>left</wp:align>
            </wp:positionH>
            <wp:positionV relativeFrom="paragraph">
              <wp:posOffset>48846</wp:posOffset>
            </wp:positionV>
            <wp:extent cx="1390650" cy="1608455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3D">
        <w:t xml:space="preserve">We also </w:t>
      </w:r>
      <w:r w:rsidR="00F77092">
        <w:t>found</w:t>
      </w:r>
      <w:r w:rsidR="00E6353D">
        <w:t xml:space="preserve"> </w:t>
      </w:r>
      <w:r>
        <w:t>lot</w:t>
      </w:r>
      <w:r w:rsidR="00E6353D">
        <w:t>s</w:t>
      </w:r>
      <w:r>
        <w:t xml:space="preserve"> of good work</w:t>
      </w:r>
      <w:r w:rsidR="00F77092">
        <w:t xml:space="preserve"> being done</w:t>
      </w:r>
      <w:r>
        <w:t xml:space="preserve"> </w:t>
      </w:r>
      <w:r w:rsidR="00FA21E0">
        <w:t xml:space="preserve">by </w:t>
      </w:r>
      <w:r>
        <w:t>community groups like:</w:t>
      </w:r>
    </w:p>
    <w:p w14:paraId="39928844" w14:textId="08B5F14B" w:rsidR="00D41858" w:rsidRDefault="00E6353D" w:rsidP="00D41858">
      <w:pPr>
        <w:pStyle w:val="Listtoplevel"/>
      </w:pPr>
      <w:r>
        <w:t>i</w:t>
      </w:r>
      <w:r w:rsidR="00D41858">
        <w:t>wi / hapu</w:t>
      </w:r>
    </w:p>
    <w:p w14:paraId="458277F0" w14:textId="77777777" w:rsidR="00D41858" w:rsidRDefault="00D41858" w:rsidP="00D41858">
      <w:pPr>
        <w:pStyle w:val="Listtoplevel"/>
      </w:pPr>
      <w:r>
        <w:drawing>
          <wp:anchor distT="0" distB="0" distL="114300" distR="114300" simplePos="0" relativeHeight="252237824" behindDoc="0" locked="0" layoutInCell="1" allowOverlap="1" wp14:anchorId="1532C9F7" wp14:editId="69195DE3">
            <wp:simplePos x="0" y="0"/>
            <wp:positionH relativeFrom="margin">
              <wp:posOffset>0</wp:posOffset>
            </wp:positionH>
            <wp:positionV relativeFrom="paragraph">
              <wp:posOffset>356272</wp:posOffset>
            </wp:positionV>
            <wp:extent cx="1603747" cy="1485900"/>
            <wp:effectExtent l="0" t="0" r="0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4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service providers</w:t>
      </w:r>
    </w:p>
    <w:p w14:paraId="394006DB" w14:textId="77777777" w:rsidR="00D41858" w:rsidRDefault="00D41858" w:rsidP="00D41858">
      <w:pPr>
        <w:pStyle w:val="Listtoplevel"/>
      </w:pPr>
      <w:r>
        <w:t>housing providers.</w:t>
      </w:r>
    </w:p>
    <w:p w14:paraId="6853E323" w14:textId="77777777" w:rsidR="00D41858" w:rsidRDefault="00D41858" w:rsidP="00D41858">
      <w:pPr>
        <w:pStyle w:val="BodyText"/>
      </w:pPr>
    </w:p>
    <w:p w14:paraId="753D9EE9" w14:textId="16BD83C5" w:rsidR="00D41858" w:rsidRDefault="00F77092" w:rsidP="00D41858">
      <w:pPr>
        <w:pStyle w:val="BodyText"/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28A76528" wp14:editId="2B3A20C5">
            <wp:simplePos x="0" y="0"/>
            <wp:positionH relativeFrom="column">
              <wp:posOffset>-53975</wp:posOffset>
            </wp:positionH>
            <wp:positionV relativeFrom="paragraph">
              <wp:posOffset>427990</wp:posOffset>
            </wp:positionV>
            <wp:extent cx="1585595" cy="1506220"/>
            <wp:effectExtent l="0" t="0" r="0" b="0"/>
            <wp:wrapThrough wrapText="bothSides">
              <wp:wrapPolygon edited="0">
                <wp:start x="0" y="0"/>
                <wp:lineTo x="0" y="21309"/>
                <wp:lineTo x="21280" y="21309"/>
                <wp:lineTo x="21280" y="0"/>
                <wp:lineTo x="0" y="0"/>
              </wp:wrapPolygon>
            </wp:wrapThrough>
            <wp:docPr id="5690800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800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51BF" w14:textId="1837261A" w:rsidR="00D41858" w:rsidRDefault="00D41858" w:rsidP="00D41858">
      <w:pPr>
        <w:pStyle w:val="BodyText"/>
      </w:pPr>
      <w:r>
        <w:t>We have heard lots of good ideas about how the emergency housing system can be changed.</w:t>
      </w:r>
    </w:p>
    <w:p w14:paraId="603D8232" w14:textId="77777777" w:rsidR="00D41858" w:rsidRDefault="00D41858" w:rsidP="00D41858">
      <w:pPr>
        <w:pStyle w:val="BodyText"/>
      </w:pPr>
    </w:p>
    <w:p w14:paraId="32B8A197" w14:textId="77777777" w:rsidR="00D41858" w:rsidRDefault="00D41858" w:rsidP="00D41858">
      <w:pPr>
        <w:pStyle w:val="BodyText"/>
      </w:pPr>
      <w:r>
        <w:rPr>
          <w:noProof/>
        </w:rPr>
        <w:drawing>
          <wp:anchor distT="0" distB="0" distL="114300" distR="114300" simplePos="0" relativeHeight="252241920" behindDoc="0" locked="0" layoutInCell="1" allowOverlap="1" wp14:anchorId="753665A7" wp14:editId="0D33AE47">
            <wp:simplePos x="0" y="0"/>
            <wp:positionH relativeFrom="margin">
              <wp:posOffset>-182</wp:posOffset>
            </wp:positionH>
            <wp:positionV relativeFrom="paragraph">
              <wp:posOffset>242832</wp:posOffset>
            </wp:positionV>
            <wp:extent cx="1716788" cy="1160584"/>
            <wp:effectExtent l="0" t="0" r="0" b="1905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88" cy="116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E722" w14:textId="77777777" w:rsidR="00D41858" w:rsidRDefault="00D41858" w:rsidP="00D41858">
      <w:pPr>
        <w:pStyle w:val="BodyText"/>
      </w:pPr>
      <w:r>
        <w:t>To stop people becoming homeless we need to:</w:t>
      </w:r>
    </w:p>
    <w:p w14:paraId="797EF5EA" w14:textId="77777777" w:rsidR="00D41858" w:rsidRDefault="00D41858" w:rsidP="00D41858">
      <w:pPr>
        <w:pStyle w:val="Listtoplevel"/>
      </w:pPr>
      <w:r>
        <w:drawing>
          <wp:anchor distT="0" distB="0" distL="114300" distR="114300" simplePos="0" relativeHeight="252242944" behindDoc="0" locked="0" layoutInCell="1" allowOverlap="1" wp14:anchorId="25A1F4EF" wp14:editId="12B180FC">
            <wp:simplePos x="0" y="0"/>
            <wp:positionH relativeFrom="margin">
              <wp:posOffset>247841</wp:posOffset>
            </wp:positionH>
            <wp:positionV relativeFrom="paragraph">
              <wp:posOffset>431127</wp:posOffset>
            </wp:positionV>
            <wp:extent cx="1143000" cy="1202649"/>
            <wp:effectExtent l="0" t="0" r="0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02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work together</w:t>
      </w:r>
    </w:p>
    <w:p w14:paraId="16AD07DF" w14:textId="77777777" w:rsidR="00D41858" w:rsidRDefault="00D41858" w:rsidP="00D41858">
      <w:pPr>
        <w:pStyle w:val="Listtoplevel"/>
      </w:pPr>
      <w:r>
        <w:t>try new ideas.</w:t>
      </w:r>
    </w:p>
    <w:p w14:paraId="0713C537" w14:textId="77777777" w:rsidR="00D41858" w:rsidRDefault="00D41858" w:rsidP="00D41858">
      <w:pPr>
        <w:pStyle w:val="BodyText"/>
      </w:pPr>
    </w:p>
    <w:p w14:paraId="1C81823C" w14:textId="77777777" w:rsidR="00D41858" w:rsidRDefault="00D41858" w:rsidP="00D41858">
      <w:pPr>
        <w:spacing w:line="240" w:lineRule="auto"/>
        <w:ind w:left="0"/>
      </w:pPr>
      <w:r>
        <w:br w:type="page"/>
      </w:r>
    </w:p>
    <w:p w14:paraId="34C0D57C" w14:textId="30FF88DE" w:rsidR="00F77092" w:rsidRDefault="00F77092" w:rsidP="00F77092">
      <w:pPr>
        <w:pStyle w:val="Heading1"/>
      </w:pPr>
      <w:r>
        <w:lastRenderedPageBreak/>
        <w:t xml:space="preserve">Our recommendations </w:t>
      </w:r>
    </w:p>
    <w:p w14:paraId="1EAEBD00" w14:textId="69B24B65" w:rsidR="00F77092" w:rsidRDefault="00F77092" w:rsidP="00B85CC4">
      <w:pPr>
        <w:pStyle w:val="BodyText"/>
      </w:pPr>
    </w:p>
    <w:p w14:paraId="363318F0" w14:textId="5561D124" w:rsidR="00F77092" w:rsidRPr="00F77092" w:rsidRDefault="007209B7" w:rsidP="00F77092">
      <w:r w:rsidRPr="00E6353D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66435EFB" wp14:editId="7CE9B571">
                <wp:simplePos x="0" y="0"/>
                <wp:positionH relativeFrom="margin">
                  <wp:posOffset>2124075</wp:posOffset>
                </wp:positionH>
                <wp:positionV relativeFrom="paragraph">
                  <wp:posOffset>229982</wp:posOffset>
                </wp:positionV>
                <wp:extent cx="3544570" cy="1202055"/>
                <wp:effectExtent l="0" t="0" r="0" b="0"/>
                <wp:wrapNone/>
                <wp:docPr id="1471600406" name="Rectangle 1471600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2020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32E18" id="Rectangle 1471600406" o:spid="_x0000_s1026" style="position:absolute;margin-left:167.25pt;margin-top:18.1pt;width:279.1pt;height:94.65pt;z-index:-25104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F77092">
        <w:rPr>
          <w:b/>
          <w:bCs/>
          <w:noProof/>
        </w:rPr>
        <w:drawing>
          <wp:anchor distT="0" distB="0" distL="114300" distR="114300" simplePos="0" relativeHeight="252269568" behindDoc="0" locked="0" layoutInCell="1" allowOverlap="1" wp14:anchorId="79AE6795" wp14:editId="7007F909">
            <wp:simplePos x="0" y="0"/>
            <wp:positionH relativeFrom="margin">
              <wp:posOffset>147320</wp:posOffset>
            </wp:positionH>
            <wp:positionV relativeFrom="paragraph">
              <wp:posOffset>51286</wp:posOffset>
            </wp:positionV>
            <wp:extent cx="1292469" cy="1446833"/>
            <wp:effectExtent l="0" t="0" r="3175" b="127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69" cy="144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6CFB6" w14:textId="5D559A7E" w:rsidR="00F77092" w:rsidRPr="00631511" w:rsidRDefault="00F77092" w:rsidP="00F77092">
      <w:pPr>
        <w:ind w:right="237"/>
      </w:pPr>
      <w:r w:rsidRPr="00631511">
        <w:rPr>
          <w:b/>
          <w:bCs/>
        </w:rPr>
        <w:t>Recommendations</w:t>
      </w:r>
      <w:r>
        <w:t xml:space="preserve"> are things we tell the Government they should do to make things better.</w:t>
      </w:r>
      <w:r w:rsidRPr="00631511">
        <w:rPr>
          <w:noProof/>
        </w:rPr>
        <w:t xml:space="preserve"> </w:t>
      </w:r>
    </w:p>
    <w:p w14:paraId="38FB0CC2" w14:textId="77777777" w:rsidR="00293471" w:rsidRDefault="00293471" w:rsidP="00293471">
      <w:pPr>
        <w:pStyle w:val="BodyText"/>
      </w:pPr>
    </w:p>
    <w:p w14:paraId="394EB461" w14:textId="41C30482" w:rsidR="00293471" w:rsidRDefault="00293471" w:rsidP="00293471">
      <w:pPr>
        <w:pStyle w:val="BodyText"/>
      </w:pPr>
    </w:p>
    <w:p w14:paraId="2883C22B" w14:textId="73800BFA" w:rsidR="00293471" w:rsidRDefault="00F77092" w:rsidP="00293471">
      <w:pPr>
        <w:pStyle w:val="BodyText"/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1D8C241C" wp14:editId="62EEA7A9">
            <wp:simplePos x="0" y="0"/>
            <wp:positionH relativeFrom="margin">
              <wp:posOffset>149860</wp:posOffset>
            </wp:positionH>
            <wp:positionV relativeFrom="paragraph">
              <wp:posOffset>13335</wp:posOffset>
            </wp:positionV>
            <wp:extent cx="1555115" cy="1098550"/>
            <wp:effectExtent l="0" t="0" r="6985" b="6350"/>
            <wp:wrapNone/>
            <wp:docPr id="1841" name="Picture 1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471">
        <w:t xml:space="preserve">In our review we </w:t>
      </w:r>
      <w:r>
        <w:t xml:space="preserve">recommend </w:t>
      </w:r>
      <w:r w:rsidR="00293471">
        <w:t xml:space="preserve">ways that the </w:t>
      </w:r>
      <w:r w:rsidR="00FA21E0">
        <w:t xml:space="preserve">Government </w:t>
      </w:r>
      <w:r w:rsidR="00293471">
        <w:t>can fix the problems in the emergency housing system.</w:t>
      </w:r>
    </w:p>
    <w:p w14:paraId="61BCA829" w14:textId="77777777" w:rsidR="00293471" w:rsidRDefault="00293471" w:rsidP="00293471">
      <w:pPr>
        <w:pStyle w:val="BodyText"/>
      </w:pPr>
    </w:p>
    <w:p w14:paraId="1BA4D3F6" w14:textId="2D690B42" w:rsidR="00293471" w:rsidRDefault="008C3E8C" w:rsidP="00B85CC4">
      <w:pPr>
        <w:pStyle w:val="BodyText"/>
      </w:pPr>
      <w:r>
        <w:rPr>
          <w:noProof/>
        </w:rPr>
        <w:drawing>
          <wp:anchor distT="0" distB="0" distL="114300" distR="114300" simplePos="0" relativeHeight="252348416" behindDoc="0" locked="0" layoutInCell="1" allowOverlap="1" wp14:anchorId="7E231DF3" wp14:editId="27E5E4E2">
            <wp:simplePos x="0" y="0"/>
            <wp:positionH relativeFrom="margin">
              <wp:posOffset>151205</wp:posOffset>
            </wp:positionH>
            <wp:positionV relativeFrom="paragraph">
              <wp:posOffset>159572</wp:posOffset>
            </wp:positionV>
            <wp:extent cx="1481482" cy="1452283"/>
            <wp:effectExtent l="0" t="0" r="4445" b="0"/>
            <wp:wrapNone/>
            <wp:docPr id="691922382" name="Picture 691922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22382" name="Picture 691922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82" cy="145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5EFA" w14:textId="2F3EDF15" w:rsidR="00B85CC4" w:rsidRDefault="00B85CC4" w:rsidP="00B85CC4">
      <w:pPr>
        <w:pStyle w:val="BodyText"/>
      </w:pPr>
      <w:r>
        <w:t xml:space="preserve">We </w:t>
      </w:r>
      <w:r w:rsidR="00F77092">
        <w:t>recommend</w:t>
      </w:r>
      <w:r>
        <w:t xml:space="preserve"> that the </w:t>
      </w:r>
      <w:r w:rsidR="00FA21E0">
        <w:t xml:space="preserve">Government </w:t>
      </w:r>
      <w:r>
        <w:t xml:space="preserve">creates </w:t>
      </w:r>
      <w:r w:rsidR="00F77092">
        <w:t>1</w:t>
      </w:r>
      <w:r>
        <w:t xml:space="preserve"> emergency housing system </w:t>
      </w:r>
      <w:r w:rsidR="008C3E8C">
        <w:rPr>
          <w:noProof/>
        </w:rPr>
        <w:drawing>
          <wp:anchor distT="0" distB="0" distL="114300" distR="114300" simplePos="0" relativeHeight="252347392" behindDoc="0" locked="0" layoutInCell="1" allowOverlap="1" wp14:anchorId="2C8FAC23" wp14:editId="6D4C6C5C">
            <wp:simplePos x="0" y="0"/>
            <wp:positionH relativeFrom="column">
              <wp:posOffset>0</wp:posOffset>
            </wp:positionH>
            <wp:positionV relativeFrom="paragraph">
              <wp:posOffset>1415415</wp:posOffset>
            </wp:positionV>
            <wp:extent cx="1896110" cy="1293495"/>
            <wp:effectExtent l="0" t="0" r="8890" b="1905"/>
            <wp:wrapThrough wrapText="bothSides">
              <wp:wrapPolygon edited="0">
                <wp:start x="0" y="0"/>
                <wp:lineTo x="0" y="21314"/>
                <wp:lineTo x="21484" y="21314"/>
                <wp:lineTo x="21484" y="0"/>
                <wp:lineTo x="0" y="0"/>
              </wp:wrapPolygon>
            </wp:wrapThrough>
            <wp:docPr id="1307613106" name="Picture 1307613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13106" name="Picture 1307613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instead of having both:</w:t>
      </w:r>
    </w:p>
    <w:p w14:paraId="22C15FF5" w14:textId="520B6FAE" w:rsidR="00B85CC4" w:rsidRDefault="00B85CC4" w:rsidP="00CE5B12">
      <w:pPr>
        <w:pStyle w:val="Listtoplevel"/>
      </w:pPr>
      <w:r>
        <w:t xml:space="preserve">emergency </w:t>
      </w:r>
      <w:r w:rsidR="008C3E8C">
        <w:t>housing</w:t>
      </w:r>
    </w:p>
    <w:p w14:paraId="441527B2" w14:textId="5ACB834F" w:rsidR="006015AC" w:rsidRDefault="00B85CC4" w:rsidP="008E02CA">
      <w:pPr>
        <w:pStyle w:val="Listtoplevel"/>
      </w:pPr>
      <w:r w:rsidRPr="008E02CA">
        <w:t>transitional housing</w:t>
      </w:r>
      <w:r w:rsidR="00FA21E0">
        <w:t>.</w:t>
      </w:r>
    </w:p>
    <w:p w14:paraId="7F4A261E" w14:textId="77777777" w:rsidR="008E02CA" w:rsidRDefault="008E02CA" w:rsidP="008E02CA"/>
    <w:p w14:paraId="7AA0A79C" w14:textId="1E166CB4" w:rsidR="00B85CC4" w:rsidRDefault="009F6CD3" w:rsidP="0013443E">
      <w:r>
        <w:rPr>
          <w:noProof/>
        </w:rPr>
        <w:lastRenderedPageBreak/>
        <w:drawing>
          <wp:anchor distT="0" distB="0" distL="114300" distR="114300" simplePos="0" relativeHeight="252028928" behindDoc="0" locked="0" layoutInCell="1" allowOverlap="1" wp14:anchorId="5876252B" wp14:editId="1669D21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37406" cy="1107831"/>
            <wp:effectExtent l="0" t="0" r="5715" b="0"/>
            <wp:wrapNone/>
            <wp:docPr id="1843" name="Picture 18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Picture 18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310" cy="111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CC4">
        <w:t>T</w:t>
      </w:r>
      <w:r w:rsidR="008C3E8C">
        <w:t xml:space="preserve">he </w:t>
      </w:r>
      <w:bookmarkStart w:id="0" w:name="_Hlk145676123"/>
      <w:r w:rsidR="008C3E8C">
        <w:t>emergency housing</w:t>
      </w:r>
      <w:r w:rsidR="00B85CC4">
        <w:t xml:space="preserve"> </w:t>
      </w:r>
      <w:bookmarkEnd w:id="0"/>
      <w:r w:rsidR="00B85CC4">
        <w:t>system needs to:</w:t>
      </w:r>
    </w:p>
    <w:p w14:paraId="71C6F9FA" w14:textId="77777777" w:rsidR="0013443E" w:rsidRDefault="0013443E" w:rsidP="0013443E"/>
    <w:p w14:paraId="004B049C" w14:textId="5CFC3C80" w:rsidR="00B85CC4" w:rsidRDefault="00EB343A" w:rsidP="0013443E">
      <w:pPr>
        <w:pStyle w:val="Listtoplevel"/>
        <w:spacing w:before="0"/>
      </w:pPr>
      <w:r>
        <w:drawing>
          <wp:anchor distT="0" distB="0" distL="114300" distR="114300" simplePos="0" relativeHeight="252029952" behindDoc="0" locked="0" layoutInCell="1" allowOverlap="1" wp14:anchorId="1905F925" wp14:editId="377D1AC7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1371600" cy="1586230"/>
            <wp:effectExtent l="0" t="0" r="0" b="0"/>
            <wp:wrapNone/>
            <wp:docPr id="1844" name="Picture 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CC4">
        <w:t>work for people who are homeless</w:t>
      </w:r>
    </w:p>
    <w:p w14:paraId="7D2C87B6" w14:textId="09F37C82" w:rsidR="0013443E" w:rsidRDefault="0013443E" w:rsidP="0013443E">
      <w:pPr>
        <w:pStyle w:val="Listtoplevel"/>
        <w:numPr>
          <w:ilvl w:val="0"/>
          <w:numId w:val="0"/>
        </w:numPr>
        <w:spacing w:before="0"/>
        <w:ind w:left="4253"/>
      </w:pPr>
    </w:p>
    <w:p w14:paraId="58FC8EBD" w14:textId="3F970F5A" w:rsidR="00CE5B12" w:rsidRDefault="00CE5B12" w:rsidP="0013443E">
      <w:pPr>
        <w:pStyle w:val="Listtoplevel"/>
        <w:spacing w:before="0"/>
      </w:pPr>
      <w:r w:rsidRPr="008C3E8C">
        <w:rPr>
          <w:b/>
          <w:bCs/>
        </w:rPr>
        <w:t>respect</w:t>
      </w:r>
      <w:r>
        <w:t xml:space="preserve"> what Māori need</w:t>
      </w:r>
    </w:p>
    <w:p w14:paraId="5499FEB5" w14:textId="77777777" w:rsidR="0013443E" w:rsidRDefault="0013443E" w:rsidP="0013443E">
      <w:pPr>
        <w:pStyle w:val="Listtoplevel"/>
        <w:numPr>
          <w:ilvl w:val="0"/>
          <w:numId w:val="0"/>
        </w:numPr>
        <w:spacing w:before="0"/>
        <w:ind w:left="4253"/>
      </w:pPr>
    </w:p>
    <w:p w14:paraId="6BFCE018" w14:textId="305F5704" w:rsidR="00CE5B12" w:rsidRDefault="00CE5B12" w:rsidP="0013443E">
      <w:pPr>
        <w:pStyle w:val="Listtoplevel"/>
        <w:spacing w:before="0"/>
      </w:pPr>
      <w:r>
        <w:t>support communities</w:t>
      </w:r>
      <w:r w:rsidR="009F6CD3">
        <w:t>.</w:t>
      </w:r>
    </w:p>
    <w:p w14:paraId="0FDFFF0F" w14:textId="1F04A999" w:rsidR="008C3E8C" w:rsidRDefault="008C3E8C" w:rsidP="008C3E8C">
      <w:pPr>
        <w:pStyle w:val="ListParagraph"/>
        <w:numPr>
          <w:ilvl w:val="0"/>
          <w:numId w:val="0"/>
        </w:numPr>
        <w:ind w:left="4167"/>
      </w:pPr>
      <w:r>
        <w:rPr>
          <w:b/>
          <w:bCs/>
          <w:noProof/>
        </w:rPr>
        <w:drawing>
          <wp:anchor distT="0" distB="0" distL="114300" distR="114300" simplePos="0" relativeHeight="252351488" behindDoc="0" locked="0" layoutInCell="1" allowOverlap="1" wp14:anchorId="5F4567F3" wp14:editId="17EB1BB9">
            <wp:simplePos x="0" y="0"/>
            <wp:positionH relativeFrom="margin">
              <wp:posOffset>74930</wp:posOffset>
            </wp:positionH>
            <wp:positionV relativeFrom="paragraph">
              <wp:posOffset>325120</wp:posOffset>
            </wp:positionV>
            <wp:extent cx="1452880" cy="1577975"/>
            <wp:effectExtent l="0" t="0" r="0" b="3175"/>
            <wp:wrapNone/>
            <wp:docPr id="635074143" name="Picture 635074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74143" name="Picture 635074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8A86F" w14:textId="6B752C2D" w:rsidR="008C3E8C" w:rsidRPr="008E02CA" w:rsidRDefault="008C3E8C" w:rsidP="008C3E8C">
      <w:pPr>
        <w:pStyle w:val="ListParagraph"/>
        <w:numPr>
          <w:ilvl w:val="0"/>
          <w:numId w:val="0"/>
        </w:numPr>
        <w:ind w:left="4167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3038DC54" wp14:editId="398A7576">
                <wp:simplePos x="0" y="0"/>
                <wp:positionH relativeFrom="margin">
                  <wp:posOffset>2326005</wp:posOffset>
                </wp:positionH>
                <wp:positionV relativeFrom="paragraph">
                  <wp:posOffset>143659</wp:posOffset>
                </wp:positionV>
                <wp:extent cx="3544570" cy="927847"/>
                <wp:effectExtent l="0" t="0" r="0" b="5715"/>
                <wp:wrapNone/>
                <wp:docPr id="1704642116" name="Rectangle 170464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278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A32E9" id="Rectangle 1704642116" o:spid="_x0000_s1026" style="position:absolute;margin-left:183.15pt;margin-top:11.3pt;width:279.1pt;height:73.05pt;z-index:-2509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>Respect</w:t>
      </w:r>
      <w:r>
        <w:t xml:space="preserve"> means you think about how someone feels.</w:t>
      </w:r>
    </w:p>
    <w:p w14:paraId="541FE7F4" w14:textId="2536C50D" w:rsidR="0013443E" w:rsidRDefault="00EB343A" w:rsidP="008C3E8C">
      <w:pPr>
        <w:pStyle w:val="ListParagraph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2339200" behindDoc="0" locked="0" layoutInCell="1" allowOverlap="1" wp14:anchorId="5FD64154" wp14:editId="426A83EF">
            <wp:simplePos x="0" y="0"/>
            <wp:positionH relativeFrom="margin">
              <wp:posOffset>-76200</wp:posOffset>
            </wp:positionH>
            <wp:positionV relativeFrom="paragraph">
              <wp:posOffset>690245</wp:posOffset>
            </wp:positionV>
            <wp:extent cx="1727835" cy="1376680"/>
            <wp:effectExtent l="0" t="0" r="5715" b="0"/>
            <wp:wrapNone/>
            <wp:docPr id="883876823" name="Picture 8838768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6823" name="Picture 8838768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31313" w14:textId="5EF2D734" w:rsidR="00B85CC4" w:rsidRDefault="006E5722" w:rsidP="0013443E">
      <w:r>
        <w:t>T</w:t>
      </w:r>
      <w:r w:rsidR="00CE5B12">
        <w:t xml:space="preserve">his </w:t>
      </w:r>
      <w:r w:rsidR="008C3E8C">
        <w:t xml:space="preserve">emergency housing </w:t>
      </w:r>
      <w:r w:rsidR="00CE5B12">
        <w:t xml:space="preserve">system needs to </w:t>
      </w:r>
      <w:r w:rsidR="00B85CC4">
        <w:t>be created with:</w:t>
      </w:r>
    </w:p>
    <w:p w14:paraId="0538A658" w14:textId="77777777" w:rsidR="0013443E" w:rsidRDefault="0013443E" w:rsidP="0013443E"/>
    <w:p w14:paraId="2D9F78C7" w14:textId="48B8F912" w:rsidR="00B85CC4" w:rsidRDefault="00550C68" w:rsidP="0013443E">
      <w:pPr>
        <w:pStyle w:val="Listtoplevel"/>
        <w:spacing w:before="0"/>
      </w:pPr>
      <w:r>
        <w:drawing>
          <wp:anchor distT="0" distB="0" distL="114300" distR="114300" simplePos="0" relativeHeight="252032000" behindDoc="0" locked="0" layoutInCell="1" allowOverlap="1" wp14:anchorId="205C4A4A" wp14:editId="6E719249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1546860" cy="1546860"/>
            <wp:effectExtent l="0" t="0" r="0" b="0"/>
            <wp:wrapNone/>
            <wp:docPr id="1846" name="Picture 18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CC4">
        <w:t>people who have experience of the emergency housing system</w:t>
      </w:r>
    </w:p>
    <w:p w14:paraId="3C71E402" w14:textId="77777777" w:rsidR="0013443E" w:rsidRDefault="0013443E" w:rsidP="0013443E">
      <w:pPr>
        <w:pStyle w:val="Listtoplevel"/>
        <w:numPr>
          <w:ilvl w:val="0"/>
          <w:numId w:val="0"/>
        </w:numPr>
        <w:spacing w:before="0"/>
        <w:ind w:left="4253"/>
      </w:pPr>
    </w:p>
    <w:p w14:paraId="601A974D" w14:textId="70A42877" w:rsidR="00CE5B12" w:rsidRDefault="008C3E8C" w:rsidP="00AC6A30">
      <w:pPr>
        <w:pStyle w:val="Listtoplevel"/>
        <w:spacing w:before="0"/>
      </w:pPr>
      <w:r>
        <w:t>t</w:t>
      </w:r>
      <w:r w:rsidR="00B85CC4">
        <w:t>angata whenua</w:t>
      </w:r>
      <w:r w:rsidR="008E02CA">
        <w:t xml:space="preserve"> / </w:t>
      </w:r>
      <w:r w:rsidR="0013443E">
        <w:t>Māori</w:t>
      </w:r>
      <w:r>
        <w:t>.</w:t>
      </w:r>
    </w:p>
    <w:p w14:paraId="772B60C0" w14:textId="77777777" w:rsidR="00CE5B12" w:rsidRDefault="00CE5B12" w:rsidP="00CE5B12">
      <w:pPr>
        <w:pStyle w:val="BodyText"/>
      </w:pPr>
    </w:p>
    <w:p w14:paraId="63F1CEBB" w14:textId="48B5FC0D" w:rsidR="00C3611C" w:rsidRDefault="000C3669" w:rsidP="00F50D5B">
      <w:pPr>
        <w:pStyle w:val="BodyTex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3FC9C971" wp14:editId="336373FD">
            <wp:simplePos x="0" y="0"/>
            <wp:positionH relativeFrom="margin">
              <wp:posOffset>152399</wp:posOffset>
            </wp:positionH>
            <wp:positionV relativeFrom="paragraph">
              <wp:posOffset>-1</wp:posOffset>
            </wp:positionV>
            <wp:extent cx="923925" cy="1386475"/>
            <wp:effectExtent l="0" t="0" r="0" b="4445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444" cy="138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CC4">
        <w:t xml:space="preserve">We </w:t>
      </w:r>
      <w:r w:rsidR="008C3E8C">
        <w:t>recommend</w:t>
      </w:r>
      <w:r w:rsidR="00B85CC4">
        <w:t xml:space="preserve"> that the </w:t>
      </w:r>
      <w:r w:rsidR="008C3E8C">
        <w:t>G</w:t>
      </w:r>
      <w:r w:rsidR="00B85CC4">
        <w:t xml:space="preserve">overnment </w:t>
      </w:r>
      <w:r w:rsidR="008C3E8C">
        <w:t>s</w:t>
      </w:r>
      <w:r w:rsidR="00C3611C">
        <w:t>top</w:t>
      </w:r>
      <w:r w:rsidR="008C3E8C">
        <w:t>s</w:t>
      </w:r>
      <w:r w:rsidR="00C3611C">
        <w:t xml:space="preserve"> letti</w:t>
      </w:r>
      <w:r w:rsidR="00CE5B12">
        <w:t xml:space="preserve">ng </w:t>
      </w:r>
      <w:r w:rsidR="00CE5B12">
        <w:rPr>
          <w:b/>
          <w:bCs/>
        </w:rPr>
        <w:t xml:space="preserve">unregulated </w:t>
      </w:r>
      <w:r w:rsidR="00CE5B12">
        <w:t>places</w:t>
      </w:r>
      <w:r w:rsidR="00C3611C">
        <w:rPr>
          <w:b/>
          <w:bCs/>
        </w:rPr>
        <w:t>:</w:t>
      </w:r>
    </w:p>
    <w:p w14:paraId="4E94C163" w14:textId="77777777" w:rsidR="00F50D5B" w:rsidRDefault="00C3611C" w:rsidP="00CE5B12">
      <w:pPr>
        <w:pStyle w:val="Listtoplevel"/>
      </w:pPr>
      <w:r>
        <w:t xml:space="preserve">offer emergency accommodation </w:t>
      </w:r>
    </w:p>
    <w:p w14:paraId="3BCBCA8E" w14:textId="29CE6BC3" w:rsidR="00C3611C" w:rsidRDefault="000C3669" w:rsidP="00CE5B12">
      <w:pPr>
        <w:pStyle w:val="Listtoplevel"/>
      </w:pPr>
      <w:r>
        <w:drawing>
          <wp:anchor distT="0" distB="0" distL="114300" distR="114300" simplePos="0" relativeHeight="252037120" behindDoc="0" locked="0" layoutInCell="1" allowOverlap="1" wp14:anchorId="66E910F9" wp14:editId="6BFF9D12">
            <wp:simplePos x="0" y="0"/>
            <wp:positionH relativeFrom="margin">
              <wp:posOffset>-125095</wp:posOffset>
            </wp:positionH>
            <wp:positionV relativeFrom="paragraph">
              <wp:posOffset>408940</wp:posOffset>
            </wp:positionV>
            <wp:extent cx="1610995" cy="1283335"/>
            <wp:effectExtent l="0" t="0" r="8255" b="0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1C">
        <w:t xml:space="preserve">get the </w:t>
      </w:r>
      <w:r w:rsidR="008C3E8C">
        <w:rPr>
          <w:b/>
          <w:bCs/>
        </w:rPr>
        <w:t>e</w:t>
      </w:r>
      <w:r w:rsidR="00C3611C" w:rsidRPr="008C3E8C">
        <w:rPr>
          <w:b/>
          <w:bCs/>
        </w:rPr>
        <w:t>mergency housing special needs grant</w:t>
      </w:r>
      <w:r>
        <w:t xml:space="preserve"> that gives money to places offering emergency housing</w:t>
      </w:r>
      <w:r w:rsidR="00C3611C">
        <w:t>.</w:t>
      </w:r>
    </w:p>
    <w:p w14:paraId="14269064" w14:textId="77777777" w:rsidR="00C3611C" w:rsidRDefault="00C3611C" w:rsidP="00C3611C">
      <w:pPr>
        <w:pStyle w:val="BodyText"/>
      </w:pPr>
    </w:p>
    <w:p w14:paraId="267E07E6" w14:textId="3454F1F4" w:rsidR="00CE5B12" w:rsidRDefault="00EB343A" w:rsidP="00C3611C">
      <w:pPr>
        <w:pStyle w:val="BodyText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76E26CF" wp14:editId="1B920B7D">
                <wp:simplePos x="0" y="0"/>
                <wp:positionH relativeFrom="column">
                  <wp:posOffset>-190500</wp:posOffset>
                </wp:positionH>
                <wp:positionV relativeFrom="paragraph">
                  <wp:posOffset>159385</wp:posOffset>
                </wp:positionV>
                <wp:extent cx="1742440" cy="1595755"/>
                <wp:effectExtent l="0" t="0" r="0" b="0"/>
                <wp:wrapNone/>
                <wp:docPr id="1852" name="Group 18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40" cy="1595755"/>
                          <a:chOff x="0" y="0"/>
                          <a:chExt cx="1743184" cy="1595806"/>
                        </a:xfrm>
                      </wpg:grpSpPr>
                      <pic:pic xmlns:pic="http://schemas.openxmlformats.org/drawingml/2006/picture">
                        <pic:nvPicPr>
                          <pic:cNvPr id="1850" name="Picture 18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459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1" name="Multiplication Sign 1851"/>
                        <wps:cNvSpPr/>
                        <wps:spPr>
                          <a:xfrm>
                            <a:off x="811200" y="681406"/>
                            <a:ext cx="931984" cy="9144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49D3E" id="Group 1852" o:spid="_x0000_s1026" alt="&quot;&quot;" style="position:absolute;margin-left:-15pt;margin-top:12.55pt;width:137.2pt;height:125.65pt;z-index:252040192;mso-width-relative:margin;mso-height-relative:margin" coordsize="17431,1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">
                <v:shape id="Picture 1850" o:spid="_x0000_s1027" type="#_x0000_t75" alt="&quot;&quot;" style="position:absolute;width:14592;height:1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">
                  <v:imagedata r:id="rId94" o:title=""/>
                </v:shape>
                <v:shape id="Multiplication Sign 1851" o:spid="_x0000_s1028" style="position:absolute;left:8112;top:6814;width:9319;height:9144;visibility:visible;mso-wrap-style:square;v-text-anchor:middle" coordsize="93198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" path="m148529,296374l299149,142858,465992,306553,632835,142858,783455,296374,619536,457200,783455,618026,632835,771542,465992,607847,299149,771542,148529,618026,312448,457200,148529,296374xe" fillcolor="red" stroked="f" strokeweight="1pt">
                  <v:stroke joinstyle="miter"/>
                  <v:path arrowok="t" o:connecttype="custom" o:connectlocs="148529,296374;299149,142858;465992,306553;632835,142858;783455,296374;619536,457200;783455,618026;632835,771542;465992,607847;299149,771542;148529,618026;312448,457200;148529,296374" o:connectangles="0,0,0,0,0,0,0,0,0,0,0,0,0"/>
                </v:shape>
              </v:group>
            </w:pict>
          </mc:Fallback>
        </mc:AlternateContent>
      </w:r>
      <w:r w:rsidR="00751FCD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3DAB5827" wp14:editId="5151714D">
                <wp:simplePos x="0" y="0"/>
                <wp:positionH relativeFrom="margin">
                  <wp:align>right</wp:align>
                </wp:positionH>
                <wp:positionV relativeFrom="paragraph">
                  <wp:posOffset>274271</wp:posOffset>
                </wp:positionV>
                <wp:extent cx="3544570" cy="1274885"/>
                <wp:effectExtent l="0" t="0" r="0" b="1905"/>
                <wp:wrapNone/>
                <wp:docPr id="1847" name="Rectangle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274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615DC" id="Rectangle 1847" o:spid="_x0000_s1026" style="position:absolute;margin-left:227.9pt;margin-top:21.6pt;width:279.1pt;height:100.4pt;z-index:-251282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4C01C58A" w14:textId="5A1A0C41" w:rsidR="00CE5B12" w:rsidRDefault="00CE5B12" w:rsidP="00C3611C">
      <w:pPr>
        <w:pStyle w:val="BodyText"/>
      </w:pPr>
      <w:r>
        <w:rPr>
          <w:b/>
          <w:bCs/>
        </w:rPr>
        <w:t>Unregulated</w:t>
      </w:r>
      <w:r>
        <w:t xml:space="preserve"> means that there are no rules in place for places offering emergency housing.</w:t>
      </w:r>
    </w:p>
    <w:p w14:paraId="7B0427CE" w14:textId="77777777" w:rsidR="00CE5B12" w:rsidRDefault="00CE5B12" w:rsidP="00C3611C">
      <w:pPr>
        <w:pStyle w:val="BodyText"/>
      </w:pPr>
    </w:p>
    <w:p w14:paraId="192C8E55" w14:textId="4414B6D0" w:rsidR="008C3E8C" w:rsidRDefault="00EB343A" w:rsidP="00C3611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7B99298E" wp14:editId="1B8A56FA">
                <wp:simplePos x="0" y="0"/>
                <wp:positionH relativeFrom="column">
                  <wp:posOffset>-264795</wp:posOffset>
                </wp:positionH>
                <wp:positionV relativeFrom="paragraph">
                  <wp:posOffset>161290</wp:posOffset>
                </wp:positionV>
                <wp:extent cx="2245360" cy="1600200"/>
                <wp:effectExtent l="0" t="0" r="0" b="0"/>
                <wp:wrapNone/>
                <wp:docPr id="1418308456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360" cy="1600200"/>
                          <a:chOff x="0" y="0"/>
                          <a:chExt cx="1775948" cy="1343513"/>
                        </a:xfrm>
                      </wpg:grpSpPr>
                      <wpg:grpSp>
                        <wpg:cNvPr id="1603325210" name="Group 1603325210"/>
                        <wpg:cNvGrpSpPr/>
                        <wpg:grpSpPr>
                          <a:xfrm>
                            <a:off x="0" y="0"/>
                            <a:ext cx="1626479" cy="1194044"/>
                            <a:chOff x="0" y="0"/>
                            <a:chExt cx="1626479" cy="1194044"/>
                          </a:xfrm>
                        </wpg:grpSpPr>
                        <pic:pic xmlns:pic="http://schemas.openxmlformats.org/drawingml/2006/picture">
                          <pic:nvPicPr>
                            <pic:cNvPr id="29289357" name="Picture 292893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0412946" name="Picture 900412946" descr="A close-up of a currenc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469" y="149469"/>
                              <a:ext cx="1477010" cy="1044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2304722" name="Picture 1982304722" descr="A close-up of a currenc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938" y="298938"/>
                            <a:ext cx="1477010" cy="104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5A1DD" id="Group 13" o:spid="_x0000_s1026" alt="&quot;&quot;" style="position:absolute;margin-left:-20.85pt;margin-top:12.7pt;width:176.8pt;height:126pt;z-index:252345344;mso-width-relative:margin;mso-height-relative:margin" coordsize="17759,1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">
                <v:group id="Group 1603325210" o:spid="_x0000_s1027" style="position:absolute;width:16264;height:11940" coordsize="16264,1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">
                  <v:shape id="Picture 29289357" o:spid="_x0000_s1028" type="#_x0000_t75" style="position:absolute;width:14770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">
                    <v:imagedata r:id="rId95" o:title=""/>
                  </v:shape>
                  <v:shape id="Picture 900412946" o:spid="_x0000_s1029" type="#_x0000_t75" alt="A close-up of a currency&#10;&#10;Description automatically generated" style="position:absolute;left:1494;top:1494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">
                    <v:imagedata r:id="rId95" o:title="A close-up of a currency&#10;&#10;Description automatically generated"/>
                  </v:shape>
                </v:group>
                <v:shape id="Picture 1982304722" o:spid="_x0000_s1030" type="#_x0000_t75" alt="A close-up of a currency&#10;&#10;Description automatically generated" style="position:absolute;left:2989;top:2989;width:14770;height:1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">
                  <v:imagedata r:id="rId95" o:title="A close-up of a currency&#10;&#10;Description automatically generated"/>
                </v:shape>
              </v:group>
            </w:pict>
          </mc:Fallback>
        </mc:AlternateContent>
      </w:r>
      <w:r w:rsidR="00E82B06" w:rsidRPr="00BD34B6"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0EBBB676" wp14:editId="69B61A55">
                <wp:simplePos x="0" y="0"/>
                <wp:positionH relativeFrom="margin">
                  <wp:posOffset>2231502</wp:posOffset>
                </wp:positionH>
                <wp:positionV relativeFrom="paragraph">
                  <wp:posOffset>297180</wp:posOffset>
                </wp:positionV>
                <wp:extent cx="3544570" cy="1613535"/>
                <wp:effectExtent l="0" t="0" r="0" b="5715"/>
                <wp:wrapNone/>
                <wp:docPr id="1061878870" name="Rectangle 1061878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6135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4B4E6" id="Rectangle 1061878870" o:spid="_x0000_s1026" style="position:absolute;margin-left:175.7pt;margin-top:23.4pt;width:279.1pt;height:127.05pt;z-index:-25097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69780085" w14:textId="35352D60" w:rsidR="00CE5B12" w:rsidRPr="00CE5B12" w:rsidRDefault="008C3E8C" w:rsidP="00C3611C">
      <w:pPr>
        <w:pStyle w:val="BodyText"/>
      </w:pPr>
      <w:r w:rsidRPr="008C3E8C">
        <w:rPr>
          <w:b/>
          <w:bCs/>
        </w:rPr>
        <w:t>Emergency housing special needs grant</w:t>
      </w:r>
      <w:r>
        <w:t xml:space="preserve"> is money from the Government to pay for the cost of people staying in emergency housing.</w:t>
      </w:r>
    </w:p>
    <w:p w14:paraId="3BB8E3BB" w14:textId="77777777" w:rsidR="006E5722" w:rsidRDefault="006E5722">
      <w:pPr>
        <w:spacing w:line="240" w:lineRule="auto"/>
        <w:ind w:left="0"/>
      </w:pPr>
      <w:r>
        <w:br w:type="page"/>
      </w:r>
    </w:p>
    <w:p w14:paraId="3F05489D" w14:textId="6DAE1882" w:rsidR="00C3611C" w:rsidRDefault="000C3669" w:rsidP="00C3611C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3E06F14A" wp14:editId="69F3A1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88661" cy="1519518"/>
            <wp:effectExtent l="0" t="0" r="0" b="5080"/>
            <wp:wrapNone/>
            <wp:docPr id="1853" name="Picture 18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92" cy="152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1C">
        <w:t xml:space="preserve">We </w:t>
      </w:r>
      <w:r w:rsidR="00E82B06">
        <w:t>also recommend</w:t>
      </w:r>
      <w:r w:rsidR="00C3611C">
        <w:t xml:space="preserve"> that the </w:t>
      </w:r>
      <w:r w:rsidR="00E82B06">
        <w:t>G</w:t>
      </w:r>
      <w:r w:rsidR="00C3611C">
        <w:t>overnment protect</w:t>
      </w:r>
      <w:r w:rsidR="00E82B06">
        <w:t>s</w:t>
      </w:r>
      <w:r w:rsidR="00C3611C">
        <w:t xml:space="preserve"> the rights of people in emergency housing by:</w:t>
      </w:r>
    </w:p>
    <w:p w14:paraId="48BF740B" w14:textId="77777777" w:rsidR="00A074D0" w:rsidRDefault="00A074D0" w:rsidP="00C3611C">
      <w:pPr>
        <w:pStyle w:val="BodyText"/>
      </w:pPr>
    </w:p>
    <w:p w14:paraId="73D3AEFF" w14:textId="1E1C540F" w:rsidR="00A074D0" w:rsidRDefault="000C3669" w:rsidP="00EE04EF">
      <w:pPr>
        <w:pStyle w:val="Listtoplevel"/>
        <w:spacing w:before="0"/>
      </w:pPr>
      <w:r>
        <w:rPr>
          <w:b/>
          <w:bCs/>
        </w:rPr>
        <w:drawing>
          <wp:anchor distT="0" distB="0" distL="114300" distR="114300" simplePos="0" relativeHeight="252042240" behindDoc="0" locked="0" layoutInCell="1" allowOverlap="1" wp14:anchorId="21A481D9" wp14:editId="4298BC05">
            <wp:simplePos x="0" y="0"/>
            <wp:positionH relativeFrom="margin">
              <wp:posOffset>70338</wp:posOffset>
            </wp:positionH>
            <wp:positionV relativeFrom="paragraph">
              <wp:posOffset>359312</wp:posOffset>
            </wp:positionV>
            <wp:extent cx="1072662" cy="1477788"/>
            <wp:effectExtent l="0" t="0" r="0" b="8255"/>
            <wp:wrapNone/>
            <wp:docPr id="1854" name="Picture 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62" cy="147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1C">
        <w:t xml:space="preserve">adding emergency housing to the </w:t>
      </w:r>
      <w:r w:rsidR="00E82B06">
        <w:t>R</w:t>
      </w:r>
      <w:r w:rsidR="00CE5B12">
        <w:t>esidential</w:t>
      </w:r>
      <w:r w:rsidR="00C3611C">
        <w:t xml:space="preserve"> </w:t>
      </w:r>
      <w:r w:rsidR="00E82B06">
        <w:t>T</w:t>
      </w:r>
      <w:r w:rsidR="00C3611C">
        <w:t xml:space="preserve">enancies </w:t>
      </w:r>
      <w:r w:rsidR="00E82B06">
        <w:t>A</w:t>
      </w:r>
      <w:r w:rsidR="00C3611C">
        <w:t>ct</w:t>
      </w:r>
    </w:p>
    <w:p w14:paraId="1AED6726" w14:textId="350679F8" w:rsidR="00A074D0" w:rsidRDefault="00A074D0" w:rsidP="00A074D0">
      <w:pPr>
        <w:pStyle w:val="BodyText"/>
        <w:spacing w:after="0"/>
        <w:rPr>
          <w:b/>
          <w:bCs/>
        </w:rPr>
      </w:pPr>
    </w:p>
    <w:p w14:paraId="209ACFAF" w14:textId="77777777" w:rsidR="00C3611C" w:rsidRPr="00CE5B12" w:rsidRDefault="00C3611C" w:rsidP="0049047C">
      <w:pPr>
        <w:pStyle w:val="BodyText"/>
        <w:spacing w:after="0"/>
        <w:ind w:left="4253"/>
        <w:rPr>
          <w:b/>
          <w:bCs/>
        </w:rPr>
      </w:pPr>
      <w:r w:rsidRPr="00CE5B12">
        <w:rPr>
          <w:b/>
          <w:bCs/>
        </w:rPr>
        <w:t>or</w:t>
      </w:r>
    </w:p>
    <w:p w14:paraId="6E1E2CDC" w14:textId="7D138957" w:rsidR="00C3611C" w:rsidRDefault="00E82B06" w:rsidP="00CE5B12">
      <w:pPr>
        <w:pStyle w:val="Listtoplevel"/>
      </w:pPr>
      <w:r w:rsidRPr="00E82B06">
        <w:rPr>
          <w:b/>
          <w:bCs/>
        </w:rPr>
        <w:drawing>
          <wp:anchor distT="0" distB="0" distL="114300" distR="114300" simplePos="0" relativeHeight="252356608" behindDoc="0" locked="0" layoutInCell="1" allowOverlap="1" wp14:anchorId="5460DA20" wp14:editId="47145A9D">
            <wp:simplePos x="0" y="0"/>
            <wp:positionH relativeFrom="column">
              <wp:posOffset>-345440</wp:posOffset>
            </wp:positionH>
            <wp:positionV relativeFrom="paragraph">
              <wp:posOffset>914400</wp:posOffset>
            </wp:positionV>
            <wp:extent cx="2285365" cy="2285365"/>
            <wp:effectExtent l="0" t="0" r="635" b="0"/>
            <wp:wrapThrough wrapText="bothSides">
              <wp:wrapPolygon edited="0">
                <wp:start x="6482" y="3241"/>
                <wp:lineTo x="4501" y="4141"/>
                <wp:lineTo x="3061" y="5402"/>
                <wp:lineTo x="3061" y="6482"/>
                <wp:lineTo x="1981" y="9183"/>
                <wp:lineTo x="2161" y="12243"/>
                <wp:lineTo x="360" y="15124"/>
                <wp:lineTo x="0" y="16024"/>
                <wp:lineTo x="0" y="16565"/>
                <wp:lineTo x="21426" y="16565"/>
                <wp:lineTo x="21426" y="16024"/>
                <wp:lineTo x="21066" y="15124"/>
                <wp:lineTo x="19265" y="12243"/>
                <wp:lineTo x="19986" y="9363"/>
                <wp:lineTo x="17465" y="6482"/>
                <wp:lineTo x="17645" y="5762"/>
                <wp:lineTo x="15124" y="4861"/>
                <wp:lineTo x="7742" y="3241"/>
                <wp:lineTo x="6482" y="3241"/>
              </wp:wrapPolygon>
            </wp:wrapThrough>
            <wp:docPr id="13400480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480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11C">
        <w:t>creating a system that will protect people in emergency housing</w:t>
      </w:r>
      <w:r w:rsidR="00CE5B12">
        <w:t>.</w:t>
      </w:r>
    </w:p>
    <w:p w14:paraId="643A2E3E" w14:textId="6F57242B" w:rsidR="00C3611C" w:rsidRDefault="00C3611C" w:rsidP="00E82B06">
      <w:pPr>
        <w:pStyle w:val="BodyText"/>
      </w:pPr>
    </w:p>
    <w:p w14:paraId="12AF2430" w14:textId="6F08D833" w:rsidR="00CE5B12" w:rsidRDefault="00C3611C" w:rsidP="00C3611C">
      <w:pPr>
        <w:pStyle w:val="BodyText"/>
      </w:pPr>
      <w:r>
        <w:t xml:space="preserve">We suggest the </w:t>
      </w:r>
      <w:r w:rsidR="00FA21E0">
        <w:t xml:space="preserve">Government </w:t>
      </w:r>
      <w:r>
        <w:t>needs to</w:t>
      </w:r>
      <w:r w:rsidR="0095551B">
        <w:t xml:space="preserve"> </w:t>
      </w:r>
      <w:r>
        <w:t xml:space="preserve">create </w:t>
      </w:r>
      <w:r w:rsidRPr="00AF7A61">
        <w:rPr>
          <w:b/>
          <w:bCs/>
        </w:rPr>
        <w:t xml:space="preserve">an </w:t>
      </w:r>
      <w:r w:rsidR="00CE5B12" w:rsidRPr="00AF7A61">
        <w:rPr>
          <w:b/>
          <w:bCs/>
        </w:rPr>
        <w:t>independent</w:t>
      </w:r>
      <w:r w:rsidRPr="00AF7A61">
        <w:rPr>
          <w:b/>
          <w:bCs/>
        </w:rPr>
        <w:t xml:space="preserve"> advisory</w:t>
      </w:r>
      <w:r w:rsidR="00CE5B12" w:rsidRPr="00AF7A61">
        <w:rPr>
          <w:b/>
          <w:bCs/>
        </w:rPr>
        <w:t xml:space="preserve"> and advocacy</w:t>
      </w:r>
      <w:r w:rsidRPr="00AF7A61">
        <w:rPr>
          <w:b/>
          <w:bCs/>
        </w:rPr>
        <w:t xml:space="preserve"> group</w:t>
      </w:r>
      <w:r>
        <w:t xml:space="preserve"> that</w:t>
      </w:r>
      <w:r w:rsidR="00CE5B12">
        <w:t>:</w:t>
      </w:r>
    </w:p>
    <w:p w14:paraId="640BF53D" w14:textId="21CEFE1A" w:rsidR="00CE5B12" w:rsidRDefault="00E82B06" w:rsidP="00CE5B12">
      <w:pPr>
        <w:pStyle w:val="Listtoplevel"/>
      </w:pPr>
      <w:r>
        <w:drawing>
          <wp:anchor distT="0" distB="0" distL="114300" distR="114300" simplePos="0" relativeHeight="252358656" behindDoc="0" locked="0" layoutInCell="1" allowOverlap="1" wp14:anchorId="211F4771" wp14:editId="3ADB4315">
            <wp:simplePos x="0" y="0"/>
            <wp:positionH relativeFrom="margin">
              <wp:posOffset>-814070</wp:posOffset>
            </wp:positionH>
            <wp:positionV relativeFrom="paragraph">
              <wp:posOffset>344805</wp:posOffset>
            </wp:positionV>
            <wp:extent cx="3025140" cy="2138680"/>
            <wp:effectExtent l="0" t="0" r="0" b="0"/>
            <wp:wrapNone/>
            <wp:docPr id="2030927196" name="Picture 2030927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27196" name="Picture 2030927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B12">
        <w:t>will protect the rights of people in emergency housing</w:t>
      </w:r>
    </w:p>
    <w:p w14:paraId="39CC2104" w14:textId="344A4F3F" w:rsidR="0095551B" w:rsidRDefault="00C3611C" w:rsidP="00AF7A61">
      <w:pPr>
        <w:pStyle w:val="Listtoplevel"/>
      </w:pPr>
      <w:r>
        <w:t>follow</w:t>
      </w:r>
      <w:r w:rsidR="00CE5B12">
        <w:t>s</w:t>
      </w:r>
      <w:r>
        <w:t xml:space="preserve"> </w:t>
      </w:r>
      <w:r w:rsidR="00CE5B12" w:rsidRPr="00E82B06">
        <w:rPr>
          <w:b/>
          <w:bCs/>
        </w:rPr>
        <w:t>T</w:t>
      </w:r>
      <w:r w:rsidRPr="00E82B06">
        <w:rPr>
          <w:b/>
          <w:bCs/>
        </w:rPr>
        <w:t xml:space="preserve">e </w:t>
      </w:r>
      <w:r w:rsidR="00CE5B12" w:rsidRPr="00E82B06">
        <w:rPr>
          <w:b/>
          <w:bCs/>
        </w:rPr>
        <w:t>T</w:t>
      </w:r>
      <w:r w:rsidRPr="00E82B06">
        <w:rPr>
          <w:b/>
          <w:bCs/>
        </w:rPr>
        <w:t xml:space="preserve">iriti o </w:t>
      </w:r>
      <w:r w:rsidR="00CE5B12" w:rsidRPr="00E82B06">
        <w:rPr>
          <w:b/>
          <w:bCs/>
        </w:rPr>
        <w:t>W</w:t>
      </w:r>
      <w:r w:rsidRPr="00E82B06">
        <w:rPr>
          <w:b/>
          <w:bCs/>
        </w:rPr>
        <w:t>aitiangi</w:t>
      </w:r>
      <w:r w:rsidR="00A074D0" w:rsidRPr="00E82B06">
        <w:rPr>
          <w:b/>
          <w:bCs/>
        </w:rPr>
        <w:t xml:space="preserve"> / The Treaty of Waitangi</w:t>
      </w:r>
      <w:r>
        <w:t>.</w:t>
      </w:r>
    </w:p>
    <w:p w14:paraId="671B79F5" w14:textId="77777777" w:rsidR="00AF7A61" w:rsidRDefault="00AF7A61" w:rsidP="00AF7A61"/>
    <w:p w14:paraId="24228E3D" w14:textId="7B636842" w:rsidR="00AF7A61" w:rsidRDefault="00AF7A61" w:rsidP="00AF7A61"/>
    <w:p w14:paraId="5CB772A8" w14:textId="6A1FA681" w:rsidR="00AF7A61" w:rsidRDefault="00DC6D0C" w:rsidP="00AF7A61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69219310" wp14:editId="2F4E71F7">
                <wp:simplePos x="0" y="0"/>
                <wp:positionH relativeFrom="margin">
                  <wp:align>right</wp:align>
                </wp:positionH>
                <wp:positionV relativeFrom="paragraph">
                  <wp:posOffset>-128905</wp:posOffset>
                </wp:positionV>
                <wp:extent cx="3625215" cy="3528695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35286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2E225" id="Rectangle 66" o:spid="_x0000_s1026" style="position:absolute;margin-left:234.25pt;margin-top:-10.15pt;width:285.45pt;height:277.85pt;z-index:-251270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E82B06"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36A212AF" wp14:editId="5B4389F7">
                <wp:simplePos x="0" y="0"/>
                <wp:positionH relativeFrom="column">
                  <wp:posOffset>-255494</wp:posOffset>
                </wp:positionH>
                <wp:positionV relativeFrom="paragraph">
                  <wp:posOffset>26894</wp:posOffset>
                </wp:positionV>
                <wp:extent cx="2030290" cy="1494175"/>
                <wp:effectExtent l="0" t="0" r="0" b="0"/>
                <wp:wrapNone/>
                <wp:docPr id="72" name="Group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290" cy="1494175"/>
                          <a:chOff x="0" y="0"/>
                          <a:chExt cx="2030290" cy="1494175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A cartoon of a building with a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0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Multiplication Sign 71"/>
                        <wps:cNvSpPr/>
                        <wps:spPr>
                          <a:xfrm>
                            <a:off x="1124683" y="729244"/>
                            <a:ext cx="905607" cy="764931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18719" id="Group 72" o:spid="_x0000_s1026" alt="&quot;&quot;" style="position:absolute;margin-left:-20.1pt;margin-top:2.1pt;width:159.85pt;height:117.65pt;z-index:252052480;mso-width-relative:margin;mso-height-relative:margin" coordsize="20302,14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">
                <v:shape id="Picture 69" o:spid="_x0000_s1027" type="#_x0000_t75" alt="A cartoon of a building with a flag&#10;&#10;Description automatically generated" style="position:absolute;width:17443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">
                  <v:imagedata r:id="rId101" o:title="A cartoon of a building with a flag&#10;&#10;Description automatically generated"/>
                </v:shape>
                <v:shape id="Multiplication Sign 71" o:spid="_x0000_s1028" style="position:absolute;left:11246;top:7292;width:9056;height:7649;visibility:visible;mso-wrap-style:square;v-text-anchor:middle" coordsize="905607,764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" path="m159458,252439l275551,114996,452804,264714,630056,114996,746149,252439,592210,382466,746149,512492,630056,649935,452804,500217,275551,649935,159458,512492,313397,382466,159458,252439xe" fillcolor="red" stroked="f" strokeweight="1pt">
                  <v:stroke joinstyle="miter"/>
                  <v:path arrowok="t" o:connecttype="custom" o:connectlocs="159458,252439;275551,114996;452804,264714;630056,114996;746149,252439;592210,382466;746149,512492;630056,649935;452804,500217;275551,649935;159458,512492;313397,382466;159458,252439" o:connectangles="0,0,0,0,0,0,0,0,0,0,0,0,0"/>
                </v:shape>
              </v:group>
            </w:pict>
          </mc:Fallback>
        </mc:AlternateContent>
      </w:r>
      <w:r w:rsidR="00AF7A61" w:rsidRPr="00AF7A61">
        <w:t>An</w:t>
      </w:r>
      <w:r w:rsidR="00AF7A61" w:rsidRPr="00AF7A61">
        <w:rPr>
          <w:b/>
          <w:bCs/>
        </w:rPr>
        <w:t xml:space="preserve"> independent advisory and </w:t>
      </w:r>
      <w:r w:rsidR="00BC3B14" w:rsidRPr="00AF7A61">
        <w:rPr>
          <w:b/>
          <w:bCs/>
        </w:rPr>
        <w:t>advocacy</w:t>
      </w:r>
      <w:r w:rsidR="00AF7A61" w:rsidRPr="00AF7A61">
        <w:rPr>
          <w:b/>
          <w:bCs/>
        </w:rPr>
        <w:t xml:space="preserve"> group</w:t>
      </w:r>
      <w:r w:rsidR="00AF7A61">
        <w:t xml:space="preserve"> is a group of people who:</w:t>
      </w:r>
      <w:r w:rsidR="00AF7A61" w:rsidRPr="00AF7A61">
        <w:rPr>
          <w:noProof/>
        </w:rPr>
        <w:t xml:space="preserve"> </w:t>
      </w:r>
    </w:p>
    <w:p w14:paraId="04B66F3A" w14:textId="3B81F887" w:rsidR="00AF7A61" w:rsidRDefault="00E82B06" w:rsidP="00AF7A61">
      <w:pPr>
        <w:pStyle w:val="Listtoplevel"/>
      </w:pPr>
      <w:r>
        <w:drawing>
          <wp:anchor distT="0" distB="0" distL="114300" distR="114300" simplePos="0" relativeHeight="252050432" behindDoc="0" locked="0" layoutInCell="1" allowOverlap="1" wp14:anchorId="3DB693AF" wp14:editId="470532DD">
            <wp:simplePos x="0" y="0"/>
            <wp:positionH relativeFrom="margin">
              <wp:posOffset>-44216</wp:posOffset>
            </wp:positionH>
            <wp:positionV relativeFrom="paragraph">
              <wp:posOffset>586406</wp:posOffset>
            </wp:positionV>
            <wp:extent cx="1532965" cy="1466247"/>
            <wp:effectExtent l="0" t="0" r="0" b="635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965" cy="1466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A61">
        <w:t xml:space="preserve">are not part of the </w:t>
      </w:r>
      <w:r w:rsidR="00FA21E0">
        <w:t>Government</w:t>
      </w:r>
    </w:p>
    <w:p w14:paraId="65D5AF87" w14:textId="4E2310B3" w:rsidR="00AF7A61" w:rsidRDefault="00AF7A61" w:rsidP="00DC6D0C">
      <w:pPr>
        <w:pStyle w:val="Listtoplevel"/>
        <w:ind w:right="237"/>
      </w:pPr>
      <w:r>
        <w:t xml:space="preserve">will make sure that the </w:t>
      </w:r>
      <w:r w:rsidR="00FA21E0">
        <w:t xml:space="preserve">Government </w:t>
      </w:r>
      <w:r>
        <w:t>protects the rights of people in emergency housing.</w:t>
      </w:r>
    </w:p>
    <w:p w14:paraId="47489E02" w14:textId="20DAEC0E" w:rsidR="00E82B06" w:rsidRDefault="0049047C" w:rsidP="00E82B06">
      <w:pPr>
        <w:pStyle w:val="Listtoplevel"/>
        <w:numPr>
          <w:ilvl w:val="0"/>
          <w:numId w:val="0"/>
        </w:numPr>
        <w:ind w:left="4253"/>
      </w:pPr>
      <w:r w:rsidRPr="00BD34B6"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116B13A1" wp14:editId="303842E6">
                <wp:simplePos x="0" y="0"/>
                <wp:positionH relativeFrom="margin">
                  <wp:posOffset>2111188</wp:posOffset>
                </wp:positionH>
                <wp:positionV relativeFrom="paragraph">
                  <wp:posOffset>593949</wp:posOffset>
                </wp:positionV>
                <wp:extent cx="3625253" cy="3966845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53" cy="3966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44B9E" id="Rectangle 61" o:spid="_x0000_s1026" style="position:absolute;margin-left:166.25pt;margin-top:46.75pt;width:285.45pt;height:312.35pt;z-index:-2509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="007209B7">
        <w:drawing>
          <wp:anchor distT="0" distB="0" distL="114300" distR="114300" simplePos="0" relativeHeight="252354560" behindDoc="0" locked="0" layoutInCell="1" allowOverlap="1" wp14:anchorId="15890DDD" wp14:editId="796B4279">
            <wp:simplePos x="0" y="0"/>
            <wp:positionH relativeFrom="margin">
              <wp:posOffset>-1021141</wp:posOffset>
            </wp:positionH>
            <wp:positionV relativeFrom="paragraph">
              <wp:posOffset>513230</wp:posOffset>
            </wp:positionV>
            <wp:extent cx="3213847" cy="2272409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47" cy="2272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281ED" w14:textId="67D992A0" w:rsidR="00E82B06" w:rsidRDefault="00E82B06" w:rsidP="00E82B06">
      <w:pPr>
        <w:rPr>
          <w:rFonts w:eastAsia="Times New Roman" w:cs="Arial"/>
          <w:szCs w:val="32"/>
          <w:lang w:val="en-NZ" w:eastAsia="en-NZ"/>
        </w:rPr>
      </w:pPr>
      <w:proofErr w:type="spellStart"/>
      <w:r w:rsidRPr="009210E7">
        <w:rPr>
          <w:b/>
          <w:bCs/>
        </w:rPr>
        <w:t>Te</w:t>
      </w:r>
      <w:proofErr w:type="spellEnd"/>
      <w:r w:rsidRPr="009210E7">
        <w:rPr>
          <w:b/>
          <w:bCs/>
        </w:rPr>
        <w:t xml:space="preserve"> </w:t>
      </w:r>
      <w:proofErr w:type="spellStart"/>
      <w:r w:rsidRPr="009210E7">
        <w:rPr>
          <w:b/>
          <w:bCs/>
        </w:rPr>
        <w:t>Tiriti</w:t>
      </w:r>
      <w:proofErr w:type="spellEnd"/>
      <w:r w:rsidRPr="009210E7">
        <w:rPr>
          <w:b/>
          <w:bCs/>
        </w:rPr>
        <w:t xml:space="preserve"> o Waitangi / </w:t>
      </w:r>
      <w:r>
        <w:rPr>
          <w:b/>
          <w:bCs/>
        </w:rPr>
        <w:t xml:space="preserve">The </w:t>
      </w:r>
      <w:r w:rsidRPr="009210E7">
        <w:rPr>
          <w:b/>
          <w:bCs/>
        </w:rPr>
        <w:t>Treaty of Waitangi</w:t>
      </w:r>
      <w:r>
        <w:t xml:space="preserve"> is an important agreement. </w:t>
      </w:r>
    </w:p>
    <w:p w14:paraId="579F3AB6" w14:textId="77777777" w:rsidR="00E82B06" w:rsidRDefault="00E82B06" w:rsidP="00E82B06">
      <w:pPr>
        <w:rPr>
          <w:rFonts w:eastAsia="Times New Roman" w:cs="Arial"/>
          <w:szCs w:val="32"/>
          <w:lang w:val="en-NZ" w:eastAsia="en-NZ"/>
        </w:rPr>
      </w:pPr>
    </w:p>
    <w:p w14:paraId="129C3B40" w14:textId="77777777" w:rsidR="00E82B06" w:rsidRDefault="00E82B06" w:rsidP="00E82B06">
      <w:pPr>
        <w:rPr>
          <w:rFonts w:eastAsia="Times New Roman" w:cs="Arial"/>
          <w:szCs w:val="32"/>
          <w:lang w:val="en-NZ" w:eastAsia="en-NZ"/>
        </w:rPr>
      </w:pPr>
    </w:p>
    <w:p w14:paraId="0E99C5A5" w14:textId="77777777" w:rsidR="00E82B06" w:rsidRDefault="00E82B06" w:rsidP="00E82B06">
      <w:pPr>
        <w:rPr>
          <w:rFonts w:eastAsia="Times New Roman" w:cs="Arial"/>
          <w:szCs w:val="32"/>
          <w:lang w:val="en-NZ" w:eastAsia="en-NZ"/>
        </w:rPr>
      </w:pPr>
      <w:r>
        <w:rPr>
          <w:rFonts w:eastAsia="Times New Roman" w:cs="Arial"/>
          <w:szCs w:val="32"/>
          <w:lang w:val="en-NZ" w:eastAsia="en-NZ"/>
        </w:rPr>
        <w:t xml:space="preserve">The agreement </w:t>
      </w:r>
      <w:r w:rsidRPr="009210E7">
        <w:rPr>
          <w:rFonts w:eastAsia="Times New Roman" w:cs="Arial"/>
          <w:szCs w:val="32"/>
          <w:lang w:val="en-NZ" w:eastAsia="en-NZ"/>
        </w:rPr>
        <w:t>is about</w:t>
      </w:r>
      <w:r>
        <w:rPr>
          <w:rFonts w:eastAsia="Times New Roman" w:cs="Arial"/>
          <w:szCs w:val="32"/>
          <w:lang w:val="en-NZ" w:eastAsia="en-NZ"/>
        </w:rPr>
        <w:t xml:space="preserve"> </w:t>
      </w:r>
      <w:r w:rsidRPr="009210E7">
        <w:rPr>
          <w:rFonts w:eastAsia="Times New Roman" w:cs="Arial"/>
          <w:szCs w:val="32"/>
          <w:lang w:val="en-NZ" w:eastAsia="en-NZ"/>
        </w:rPr>
        <w:t>Māori and the New</w:t>
      </w:r>
      <w:r>
        <w:rPr>
          <w:rFonts w:eastAsia="Times New Roman" w:cs="Arial"/>
          <w:szCs w:val="32"/>
          <w:lang w:val="en-NZ" w:eastAsia="en-NZ"/>
        </w:rPr>
        <w:t xml:space="preserve"> </w:t>
      </w:r>
      <w:r w:rsidRPr="009210E7">
        <w:rPr>
          <w:rFonts w:eastAsia="Times New Roman" w:cs="Arial"/>
          <w:szCs w:val="32"/>
          <w:lang w:val="en-NZ" w:eastAsia="en-NZ"/>
        </w:rPr>
        <w:t>Zealand Government</w:t>
      </w:r>
      <w:r>
        <w:rPr>
          <w:rFonts w:eastAsia="Times New Roman" w:cs="Arial"/>
          <w:szCs w:val="32"/>
          <w:lang w:val="en-NZ" w:eastAsia="en-NZ"/>
        </w:rPr>
        <w:t>:</w:t>
      </w:r>
    </w:p>
    <w:p w14:paraId="3C3FF1AE" w14:textId="77777777" w:rsidR="00E82B06" w:rsidRDefault="00E82B06" w:rsidP="00E82B06">
      <w:pPr>
        <w:rPr>
          <w:rFonts w:eastAsia="Times New Roman" w:cs="Arial"/>
          <w:szCs w:val="32"/>
          <w:lang w:val="en-NZ"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355584" behindDoc="0" locked="0" layoutInCell="1" allowOverlap="1" wp14:anchorId="55650E41" wp14:editId="22E222C1">
            <wp:simplePos x="0" y="0"/>
            <wp:positionH relativeFrom="column">
              <wp:posOffset>-256091</wp:posOffset>
            </wp:positionH>
            <wp:positionV relativeFrom="paragraph">
              <wp:posOffset>262965</wp:posOffset>
            </wp:positionV>
            <wp:extent cx="2030095" cy="1505585"/>
            <wp:effectExtent l="0" t="0" r="8255" b="0"/>
            <wp:wrapThrough wrapText="bothSides">
              <wp:wrapPolygon edited="0">
                <wp:start x="0" y="0"/>
                <wp:lineTo x="0" y="21318"/>
                <wp:lineTo x="21485" y="21318"/>
                <wp:lineTo x="21485" y="0"/>
                <wp:lineTo x="0" y="0"/>
              </wp:wrapPolygon>
            </wp:wrapThrough>
            <wp:docPr id="59342202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2202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77686" w14:textId="639312D2" w:rsidR="00E82B06" w:rsidRPr="00293471" w:rsidRDefault="00FA21E0" w:rsidP="00E82B06">
      <w:pPr>
        <w:pStyle w:val="ListParagraph"/>
        <w:numPr>
          <w:ilvl w:val="0"/>
          <w:numId w:val="18"/>
        </w:numPr>
        <w:spacing w:before="0"/>
        <w:ind w:left="4253" w:hanging="567"/>
        <w:rPr>
          <w:rFonts w:eastAsia="Times New Roman"/>
          <w:lang w:val="en-NZ" w:eastAsia="en-NZ"/>
        </w:rPr>
      </w:pPr>
      <w:r w:rsidRPr="00293471">
        <w:rPr>
          <w:rFonts w:eastAsia="Times New Roman" w:cs="Arial"/>
          <w:szCs w:val="32"/>
          <w:lang w:val="en-NZ" w:eastAsia="en-NZ"/>
        </w:rPr>
        <w:t>mak</w:t>
      </w:r>
      <w:r>
        <w:rPr>
          <w:rFonts w:eastAsia="Times New Roman" w:cs="Arial"/>
          <w:szCs w:val="32"/>
          <w:lang w:val="en-NZ" w:eastAsia="en-NZ"/>
        </w:rPr>
        <w:t>ing</w:t>
      </w:r>
      <w:r w:rsidRPr="00293471">
        <w:rPr>
          <w:rFonts w:eastAsia="Times New Roman" w:cs="Arial"/>
          <w:szCs w:val="32"/>
          <w:lang w:val="en-NZ" w:eastAsia="en-NZ"/>
        </w:rPr>
        <w:t xml:space="preserve"> </w:t>
      </w:r>
      <w:r w:rsidR="00E82B06" w:rsidRPr="00293471">
        <w:rPr>
          <w:rFonts w:eastAsia="Times New Roman" w:cs="Arial"/>
          <w:szCs w:val="32"/>
          <w:lang w:val="en-NZ" w:eastAsia="en-NZ"/>
        </w:rPr>
        <w:t>decisions together</w:t>
      </w:r>
    </w:p>
    <w:p w14:paraId="10FAFC7A" w14:textId="77777777" w:rsidR="00E82B06" w:rsidRDefault="00E82B06" w:rsidP="00E82B06">
      <w:pPr>
        <w:pStyle w:val="ListParagraph"/>
        <w:numPr>
          <w:ilvl w:val="0"/>
          <w:numId w:val="0"/>
        </w:numPr>
        <w:spacing w:before="0"/>
        <w:ind w:left="4253"/>
        <w:rPr>
          <w:rFonts w:eastAsia="Times New Roman" w:cs="Arial"/>
          <w:szCs w:val="32"/>
          <w:lang w:val="en-NZ" w:eastAsia="en-NZ"/>
        </w:rPr>
      </w:pPr>
    </w:p>
    <w:p w14:paraId="07B4894C" w14:textId="0059E23B" w:rsidR="00E82B06" w:rsidRPr="00293471" w:rsidRDefault="00E82B06" w:rsidP="00E82B06">
      <w:pPr>
        <w:pStyle w:val="ListParagraph"/>
        <w:numPr>
          <w:ilvl w:val="0"/>
          <w:numId w:val="18"/>
        </w:numPr>
        <w:spacing w:before="0"/>
        <w:ind w:left="4253" w:hanging="567"/>
        <w:rPr>
          <w:rFonts w:eastAsia="Times New Roman" w:cs="Arial"/>
          <w:szCs w:val="32"/>
          <w:lang w:val="en-NZ" w:eastAsia="en-NZ"/>
        </w:rPr>
      </w:pPr>
      <w:r w:rsidRPr="00293471">
        <w:rPr>
          <w:rFonts w:eastAsia="Times New Roman" w:cs="Arial"/>
          <w:szCs w:val="32"/>
          <w:lang w:val="en-NZ" w:eastAsia="en-NZ"/>
        </w:rPr>
        <w:t>protect</w:t>
      </w:r>
      <w:r w:rsidR="00FA21E0">
        <w:rPr>
          <w:rFonts w:eastAsia="Times New Roman" w:cs="Arial"/>
          <w:szCs w:val="32"/>
          <w:lang w:val="en-NZ" w:eastAsia="en-NZ"/>
        </w:rPr>
        <w:t>ing</w:t>
      </w:r>
      <w:r w:rsidRPr="00293471">
        <w:rPr>
          <w:rFonts w:eastAsia="Times New Roman" w:cs="Arial"/>
          <w:szCs w:val="32"/>
          <w:lang w:val="en-NZ" w:eastAsia="en-NZ"/>
        </w:rPr>
        <w:t xml:space="preserve"> things that are important to Māori.</w:t>
      </w:r>
    </w:p>
    <w:p w14:paraId="51BBB55E" w14:textId="3403EC32" w:rsidR="00AF7A61" w:rsidRDefault="00AF7A61">
      <w:pPr>
        <w:spacing w:line="240" w:lineRule="auto"/>
        <w:ind w:left="0"/>
      </w:pPr>
    </w:p>
    <w:p w14:paraId="7140BE8D" w14:textId="77777777" w:rsidR="00E82B06" w:rsidRDefault="00D90B11" w:rsidP="00D90B11">
      <w:pPr>
        <w:pStyle w:val="Heading1"/>
      </w:pPr>
      <w:r>
        <w:lastRenderedPageBreak/>
        <w:t xml:space="preserve">How to contact </w:t>
      </w:r>
      <w:r w:rsidR="00E82B06">
        <w:t xml:space="preserve">the </w:t>
      </w:r>
    </w:p>
    <w:p w14:paraId="761C62E4" w14:textId="491359FD" w:rsidR="0065238F" w:rsidRDefault="00E82B06" w:rsidP="00D90B11">
      <w:pPr>
        <w:pStyle w:val="Heading1"/>
      </w:pPr>
      <w:r>
        <w:t>Human Rights Commission</w:t>
      </w:r>
    </w:p>
    <w:p w14:paraId="3A0ABC1D" w14:textId="6FC46FEA" w:rsidR="00D90B11" w:rsidRDefault="00D90B11" w:rsidP="00D90B11"/>
    <w:p w14:paraId="48DF84F8" w14:textId="2AE56C1E" w:rsidR="00D90B11" w:rsidRDefault="00E82B06" w:rsidP="00D90B11">
      <w:r>
        <w:rPr>
          <w:noProof/>
        </w:rPr>
        <w:drawing>
          <wp:anchor distT="0" distB="0" distL="114300" distR="114300" simplePos="0" relativeHeight="252076032" behindDoc="0" locked="0" layoutInCell="1" allowOverlap="1" wp14:anchorId="099B91FD" wp14:editId="46196A08">
            <wp:simplePos x="0" y="0"/>
            <wp:positionH relativeFrom="margin">
              <wp:posOffset>154940</wp:posOffset>
            </wp:positionH>
            <wp:positionV relativeFrom="paragraph">
              <wp:posOffset>168350</wp:posOffset>
            </wp:positionV>
            <wp:extent cx="1310005" cy="1310005"/>
            <wp:effectExtent l="0" t="0" r="4445" b="4445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CEF2B" w14:textId="27777935" w:rsidR="00D90B11" w:rsidRDefault="00D90B11" w:rsidP="00D90B11">
      <w:r>
        <w:t xml:space="preserve">You can </w:t>
      </w:r>
      <w:r w:rsidR="00E82B06">
        <w:t>contact the housing inquiry team at the Human Rights Commission</w:t>
      </w:r>
      <w:r>
        <w:t xml:space="preserve"> by:</w:t>
      </w:r>
    </w:p>
    <w:p w14:paraId="4D3CD68B" w14:textId="2C9B25D7" w:rsidR="00E82B06" w:rsidRPr="00E46A54" w:rsidRDefault="00E82B06" w:rsidP="00FE24BF">
      <w:pPr>
        <w:pStyle w:val="Listtoplevel"/>
      </w:pPr>
      <w:r>
        <w:drawing>
          <wp:anchor distT="0" distB="0" distL="114300" distR="114300" simplePos="0" relativeHeight="252075008" behindDoc="0" locked="0" layoutInCell="1" allowOverlap="1" wp14:anchorId="154EDA82" wp14:editId="34C6B4F8">
            <wp:simplePos x="0" y="0"/>
            <wp:positionH relativeFrom="margin">
              <wp:posOffset>120015</wp:posOffset>
            </wp:positionH>
            <wp:positionV relativeFrom="paragraph">
              <wp:posOffset>276860</wp:posOffset>
            </wp:positionV>
            <wp:extent cx="1310005" cy="1310005"/>
            <wp:effectExtent l="0" t="0" r="4445" b="444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phone: </w:t>
      </w:r>
      <w:r>
        <w:tab/>
      </w:r>
      <w:r w:rsidRPr="00E82B06">
        <w:rPr>
          <w:b/>
          <w:bCs/>
        </w:rPr>
        <w:t>0800 496 877</w:t>
      </w:r>
    </w:p>
    <w:p w14:paraId="46B45E01" w14:textId="227E479D" w:rsidR="00E82B06" w:rsidRPr="00E82B06" w:rsidRDefault="00E82B06" w:rsidP="00E82B06">
      <w:pPr>
        <w:pStyle w:val="Listtoplevel"/>
      </w:pPr>
      <w:r>
        <w:t>text:</w:t>
      </w:r>
      <w:r>
        <w:tab/>
      </w:r>
      <w:r>
        <w:tab/>
      </w:r>
      <w:r w:rsidRPr="00E82B06">
        <w:rPr>
          <w:b/>
          <w:bCs/>
        </w:rPr>
        <w:t>021 0236 4253</w:t>
      </w:r>
      <w:r>
        <w:rPr>
          <w:b/>
          <w:bCs/>
        </w:rPr>
        <w:t xml:space="preserve"> </w:t>
      </w:r>
    </w:p>
    <w:p w14:paraId="6258C847" w14:textId="7C5317A8" w:rsidR="00E82B06" w:rsidRDefault="00E82B06" w:rsidP="00E82B06">
      <w:pPr>
        <w:pStyle w:val="Listtoplevel"/>
      </w:pPr>
      <w:r>
        <w:drawing>
          <wp:anchor distT="0" distB="0" distL="114300" distR="114300" simplePos="0" relativeHeight="252362752" behindDoc="0" locked="0" layoutInCell="1" allowOverlap="1" wp14:anchorId="003E4774" wp14:editId="507823D8">
            <wp:simplePos x="0" y="0"/>
            <wp:positionH relativeFrom="column">
              <wp:posOffset>120650</wp:posOffset>
            </wp:positionH>
            <wp:positionV relativeFrom="paragraph">
              <wp:posOffset>238760</wp:posOffset>
            </wp:positionV>
            <wp:extent cx="1694180" cy="1694180"/>
            <wp:effectExtent l="0" t="0" r="1270" b="0"/>
            <wp:wrapThrough wrapText="bothSides">
              <wp:wrapPolygon edited="0">
                <wp:start x="972" y="3157"/>
                <wp:lineTo x="972" y="15301"/>
                <wp:lineTo x="0" y="16273"/>
                <wp:lineTo x="0" y="18216"/>
                <wp:lineTo x="21373" y="18216"/>
                <wp:lineTo x="21373" y="16273"/>
                <wp:lineTo x="20402" y="15301"/>
                <wp:lineTo x="20402" y="3157"/>
                <wp:lineTo x="972" y="3157"/>
              </wp:wrapPolygon>
            </wp:wrapThrough>
            <wp:docPr id="143002132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2132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email:</w:t>
      </w:r>
    </w:p>
    <w:p w14:paraId="030839A4" w14:textId="36C1954D" w:rsidR="00E82B06" w:rsidRPr="00E82B06" w:rsidRDefault="00E82B06" w:rsidP="00E82B06">
      <w:pPr>
        <w:pStyle w:val="BodyText"/>
        <w:rPr>
          <w:sz w:val="20"/>
          <w:szCs w:val="12"/>
        </w:rPr>
      </w:pPr>
    </w:p>
    <w:p w14:paraId="6D9806FE" w14:textId="4A821B03" w:rsidR="00E82B06" w:rsidRPr="006F22EB" w:rsidRDefault="00E82B06" w:rsidP="00E82B06">
      <w:pPr>
        <w:pStyle w:val="BodyText"/>
        <w:ind w:left="4253" w:right="-188"/>
        <w:rPr>
          <w:b/>
          <w:bCs/>
        </w:rPr>
      </w:pPr>
      <w:r w:rsidRPr="006F22EB">
        <w:rPr>
          <w:b/>
          <w:bCs/>
        </w:rPr>
        <w:t>righttoadecenthome@hrc.org.nz</w:t>
      </w:r>
    </w:p>
    <w:p w14:paraId="1C54F0F8" w14:textId="7F7293AE" w:rsidR="00E82B06" w:rsidRDefault="00E82B06" w:rsidP="00E82B06">
      <w:pPr>
        <w:pStyle w:val="Listtoplevel"/>
        <w:numPr>
          <w:ilvl w:val="0"/>
          <w:numId w:val="0"/>
        </w:numPr>
        <w:ind w:left="4253"/>
      </w:pPr>
    </w:p>
    <w:p w14:paraId="6B325D9F" w14:textId="726E7213" w:rsidR="00E82B06" w:rsidRDefault="00E82B06" w:rsidP="00E82B06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361728" behindDoc="0" locked="0" layoutInCell="1" allowOverlap="1" wp14:anchorId="3EDF6B18" wp14:editId="5CE4CC22">
            <wp:simplePos x="0" y="0"/>
            <wp:positionH relativeFrom="column">
              <wp:posOffset>322356</wp:posOffset>
            </wp:positionH>
            <wp:positionV relativeFrom="paragraph">
              <wp:posOffset>259080</wp:posOffset>
            </wp:positionV>
            <wp:extent cx="1344706" cy="1344706"/>
            <wp:effectExtent l="0" t="0" r="8255" b="8255"/>
            <wp:wrapThrough wrapText="bothSides">
              <wp:wrapPolygon edited="0">
                <wp:start x="0" y="306"/>
                <wp:lineTo x="0" y="15917"/>
                <wp:lineTo x="3367" y="20508"/>
                <wp:lineTo x="3673" y="21427"/>
                <wp:lineTo x="17447" y="21427"/>
                <wp:lineTo x="21427" y="16223"/>
                <wp:lineTo x="21427" y="306"/>
                <wp:lineTo x="0" y="306"/>
              </wp:wrapPolygon>
            </wp:wrapThrough>
            <wp:docPr id="62184252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4252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06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B06">
        <w:t>Please start your text or email with the words</w:t>
      </w:r>
      <w:r>
        <w:t>:</w:t>
      </w:r>
    </w:p>
    <w:p w14:paraId="326428F4" w14:textId="5A27254B" w:rsidR="00E82B06" w:rsidRPr="00E82B06" w:rsidRDefault="00E82B06" w:rsidP="00E82B06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E82B06">
        <w:rPr>
          <w:b/>
          <w:bCs/>
        </w:rPr>
        <w:t xml:space="preserve">Housing </w:t>
      </w:r>
      <w:r w:rsidR="007209B7">
        <w:rPr>
          <w:b/>
          <w:bCs/>
        </w:rPr>
        <w:t>I</w:t>
      </w:r>
      <w:r w:rsidRPr="00E82B06">
        <w:rPr>
          <w:b/>
          <w:bCs/>
        </w:rPr>
        <w:t>nquiry</w:t>
      </w:r>
    </w:p>
    <w:p w14:paraId="684D1BEE" w14:textId="77777777" w:rsidR="00E82B06" w:rsidRDefault="00E82B06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F700CA1" w14:textId="09D7277B" w:rsidR="00D90B11" w:rsidRPr="00D90B11" w:rsidRDefault="00E82B06" w:rsidP="00E82B06">
      <w:pPr>
        <w:pStyle w:val="Listtoplevel"/>
        <w:numPr>
          <w:ilvl w:val="0"/>
          <w:numId w:val="0"/>
        </w:numPr>
        <w:ind w:left="4253" w:hanging="567"/>
      </w:pPr>
      <w:r>
        <w:lastRenderedPageBreak/>
        <w:drawing>
          <wp:anchor distT="0" distB="0" distL="114300" distR="114300" simplePos="0" relativeHeight="252078080" behindDoc="0" locked="0" layoutInCell="1" allowOverlap="1" wp14:anchorId="246587DD" wp14:editId="580589E0">
            <wp:simplePos x="0" y="0"/>
            <wp:positionH relativeFrom="margin">
              <wp:posOffset>268568</wp:posOffset>
            </wp:positionH>
            <wp:positionV relativeFrom="paragraph">
              <wp:posOffset>36569</wp:posOffset>
            </wp:positionV>
            <wp:extent cx="1055077" cy="1591537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5" r="26502"/>
                    <a:stretch/>
                  </pic:blipFill>
                  <pic:spPr bwMode="auto">
                    <a:xfrm>
                      <a:off x="0" y="0"/>
                      <a:ext cx="1055077" cy="159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also write to us </w:t>
      </w:r>
      <w:r w:rsidR="00FA21E0">
        <w:t>at</w:t>
      </w:r>
      <w:r w:rsidR="00D90B11" w:rsidRPr="00D90B11">
        <w:t>:</w:t>
      </w:r>
    </w:p>
    <w:p w14:paraId="28A14552" w14:textId="42762E9B" w:rsidR="00D90B11" w:rsidRPr="00D90B11" w:rsidRDefault="00D90B11" w:rsidP="00D90B11">
      <w:pPr>
        <w:rPr>
          <w:rFonts w:cs="Arial"/>
        </w:rPr>
      </w:pPr>
    </w:p>
    <w:p w14:paraId="4DED238B" w14:textId="4BE92BCD" w:rsidR="00A074D0" w:rsidRDefault="00D90B11" w:rsidP="00D90B11">
      <w:pPr>
        <w:rPr>
          <w:b/>
          <w:bCs/>
        </w:rPr>
      </w:pPr>
      <w:bookmarkStart w:id="1" w:name="_Hlk145243613"/>
      <w:proofErr w:type="spellStart"/>
      <w:r w:rsidRPr="00D90B11">
        <w:rPr>
          <w:b/>
          <w:bCs/>
        </w:rPr>
        <w:t>Te</w:t>
      </w:r>
      <w:proofErr w:type="spellEnd"/>
      <w:r w:rsidRPr="00D90B11">
        <w:rPr>
          <w:b/>
          <w:bCs/>
        </w:rPr>
        <w:t xml:space="preserve"> </w:t>
      </w:r>
      <w:proofErr w:type="spellStart"/>
      <w:r w:rsidRPr="00D90B11">
        <w:rPr>
          <w:b/>
          <w:bCs/>
        </w:rPr>
        <w:t>Kāhui</w:t>
      </w:r>
      <w:proofErr w:type="spellEnd"/>
      <w:r w:rsidRPr="00D90B11">
        <w:rPr>
          <w:b/>
          <w:bCs/>
        </w:rPr>
        <w:t xml:space="preserve"> Tika </w:t>
      </w:r>
      <w:proofErr w:type="spellStart"/>
      <w:r w:rsidRPr="00D90B11">
        <w:rPr>
          <w:b/>
          <w:bCs/>
        </w:rPr>
        <w:t>Tangata</w:t>
      </w:r>
      <w:proofErr w:type="spellEnd"/>
      <w:r w:rsidRPr="00D90B11">
        <w:rPr>
          <w:b/>
          <w:bCs/>
        </w:rPr>
        <w:t xml:space="preserve"> </w:t>
      </w:r>
      <w:r w:rsidR="00A074D0">
        <w:rPr>
          <w:b/>
          <w:bCs/>
        </w:rPr>
        <w:t>–</w:t>
      </w:r>
      <w:r w:rsidRPr="00D90B11">
        <w:rPr>
          <w:b/>
          <w:bCs/>
        </w:rPr>
        <w:t xml:space="preserve"> </w:t>
      </w:r>
    </w:p>
    <w:p w14:paraId="1D7973A6" w14:textId="4821E7A2" w:rsidR="00A074D0" w:rsidRDefault="00A074D0" w:rsidP="00D90B11">
      <w:pPr>
        <w:rPr>
          <w:b/>
          <w:bCs/>
        </w:rPr>
      </w:pPr>
    </w:p>
    <w:p w14:paraId="57566D36" w14:textId="1D87408D" w:rsidR="00D90B11" w:rsidRPr="00D90B11" w:rsidRDefault="00DB60EC" w:rsidP="00D90B11">
      <w:pPr>
        <w:rPr>
          <w:b/>
          <w:bCs/>
        </w:rPr>
      </w:pPr>
      <w:r>
        <w:rPr>
          <w:b/>
          <w:bCs/>
        </w:rPr>
        <w:t>T</w:t>
      </w:r>
      <w:r w:rsidR="00D90B11" w:rsidRPr="00D90B11">
        <w:rPr>
          <w:b/>
          <w:bCs/>
        </w:rPr>
        <w:t>he Human Rights Commission</w:t>
      </w:r>
    </w:p>
    <w:bookmarkEnd w:id="1"/>
    <w:p w14:paraId="29A89C84" w14:textId="0094DCB7" w:rsidR="00A074D0" w:rsidRDefault="00A074D0" w:rsidP="00D90B11">
      <w:pPr>
        <w:rPr>
          <w:b/>
          <w:bCs/>
        </w:rPr>
      </w:pPr>
    </w:p>
    <w:p w14:paraId="44893D02" w14:textId="06536CE4" w:rsidR="00D90B11" w:rsidRPr="00D90B11" w:rsidRDefault="00D90B11" w:rsidP="00D90B11">
      <w:pPr>
        <w:rPr>
          <w:b/>
          <w:bCs/>
        </w:rPr>
      </w:pPr>
      <w:r w:rsidRPr="00D90B11">
        <w:rPr>
          <w:b/>
          <w:bCs/>
        </w:rPr>
        <w:t>Attention: Housing Inquiry</w:t>
      </w:r>
    </w:p>
    <w:p w14:paraId="5FF65363" w14:textId="00C6B768" w:rsidR="00A074D0" w:rsidRDefault="00A074D0" w:rsidP="00D90B11">
      <w:pPr>
        <w:rPr>
          <w:b/>
          <w:bCs/>
        </w:rPr>
      </w:pPr>
    </w:p>
    <w:p w14:paraId="07E9D8C1" w14:textId="6C2ACD93" w:rsidR="00D90B11" w:rsidRPr="00D90B11" w:rsidRDefault="00D90B11" w:rsidP="00D90B11">
      <w:pPr>
        <w:rPr>
          <w:b/>
          <w:bCs/>
        </w:rPr>
      </w:pPr>
      <w:r w:rsidRPr="00D90B11">
        <w:rPr>
          <w:b/>
          <w:bCs/>
        </w:rPr>
        <w:t>PO Box 104</w:t>
      </w:r>
      <w:r w:rsidR="00E04CC0">
        <w:rPr>
          <w:b/>
          <w:bCs/>
        </w:rPr>
        <w:t>2</w:t>
      </w:r>
      <w:r w:rsidRPr="00D90B11">
        <w:rPr>
          <w:b/>
          <w:bCs/>
        </w:rPr>
        <w:t xml:space="preserve">4 The Terrace </w:t>
      </w:r>
    </w:p>
    <w:p w14:paraId="312D2B26" w14:textId="11D9BAB0" w:rsidR="00A074D0" w:rsidRDefault="00A074D0" w:rsidP="00D90B11">
      <w:pPr>
        <w:rPr>
          <w:b/>
          <w:bCs/>
        </w:rPr>
      </w:pPr>
    </w:p>
    <w:p w14:paraId="2CDD0BC6" w14:textId="77777777" w:rsidR="00D90B11" w:rsidRPr="00D90B11" w:rsidRDefault="00D90B11" w:rsidP="00D90B11">
      <w:pPr>
        <w:rPr>
          <w:b/>
          <w:bCs/>
        </w:rPr>
      </w:pPr>
      <w:r w:rsidRPr="00D90B11">
        <w:rPr>
          <w:b/>
          <w:bCs/>
        </w:rPr>
        <w:t>Wellington 6143</w:t>
      </w:r>
    </w:p>
    <w:p w14:paraId="371982E5" w14:textId="0055A729" w:rsidR="005A42D8" w:rsidRDefault="005A42D8" w:rsidP="00E82B06">
      <w:pPr>
        <w:pStyle w:val="BodyText"/>
        <w:spacing w:after="0"/>
      </w:pPr>
    </w:p>
    <w:p w14:paraId="739F20C7" w14:textId="7FF281EF" w:rsidR="00E82B06" w:rsidRDefault="00E82B06" w:rsidP="00E82B06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14D41AB7" wp14:editId="67872F76">
            <wp:simplePos x="0" y="0"/>
            <wp:positionH relativeFrom="margin">
              <wp:posOffset>107577</wp:posOffset>
            </wp:positionH>
            <wp:positionV relativeFrom="paragraph">
              <wp:posOffset>342489</wp:posOffset>
            </wp:positionV>
            <wp:extent cx="1359937" cy="1415562"/>
            <wp:effectExtent l="0" t="0" r="0" b="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937" cy="141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0A988" w14:textId="6064392E" w:rsidR="00864411" w:rsidRDefault="00E82B06" w:rsidP="00E82B06">
      <w:r>
        <w:rPr>
          <w:b/>
          <w:bCs/>
        </w:rPr>
        <w:t>Y</w:t>
      </w:r>
      <w:r w:rsidR="00864411">
        <w:t xml:space="preserve">ou can find more information on our </w:t>
      </w:r>
      <w:r w:rsidR="00864411" w:rsidRPr="00E82B06">
        <w:rPr>
          <w:b/>
          <w:bCs/>
        </w:rPr>
        <w:t>website</w:t>
      </w:r>
      <w:r w:rsidR="00864411">
        <w:t xml:space="preserve"> at:</w:t>
      </w:r>
    </w:p>
    <w:p w14:paraId="19F49D67" w14:textId="77777777" w:rsidR="00864411" w:rsidRDefault="00864411" w:rsidP="00E82B06">
      <w:pPr>
        <w:pStyle w:val="BodyText"/>
        <w:spacing w:after="0"/>
      </w:pPr>
    </w:p>
    <w:p w14:paraId="58472779" w14:textId="5058D686" w:rsidR="00D41858" w:rsidRPr="00E82B06" w:rsidRDefault="00C4772E" w:rsidP="00E82B06">
      <w:pPr>
        <w:pStyle w:val="BodyText"/>
        <w:spacing w:after="0"/>
        <w:rPr>
          <w:b/>
          <w:bCs/>
        </w:rPr>
      </w:pPr>
      <w:hyperlink r:id="rId109" w:history="1">
        <w:r w:rsidR="00D41858" w:rsidRPr="00E82B06">
          <w:rPr>
            <w:rStyle w:val="Hyperlink"/>
            <w:b/>
            <w:bCs/>
            <w:color w:val="auto"/>
            <w:u w:val="none"/>
          </w:rPr>
          <w:t>https://housing.hrc.co.nz</w:t>
        </w:r>
      </w:hyperlink>
    </w:p>
    <w:p w14:paraId="07838BFD" w14:textId="77777777" w:rsidR="00D41858" w:rsidRDefault="00D41858" w:rsidP="00E82B06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6710BA96" w14:textId="3D426FBA" w:rsidR="00E82B06" w:rsidRDefault="00061533" w:rsidP="007209B7">
      <w:pPr>
        <w:ind w:left="3402"/>
        <w:rPr>
          <w:rFonts w:eastAsia="Times New Roman" w:cs="Arial"/>
          <w:szCs w:val="32"/>
          <w:lang w:eastAsia="en-NZ"/>
        </w:rPr>
      </w:pPr>
      <w:r>
        <w:rPr>
          <w:noProof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031E1743" wp14:editId="36474F5D">
                <wp:simplePos x="0" y="0"/>
                <wp:positionH relativeFrom="margin">
                  <wp:posOffset>-161925</wp:posOffset>
                </wp:positionH>
                <wp:positionV relativeFrom="paragraph">
                  <wp:posOffset>19050</wp:posOffset>
                </wp:positionV>
                <wp:extent cx="2228850" cy="926465"/>
                <wp:effectExtent l="0" t="0" r="0" b="6985"/>
                <wp:wrapThrough wrapText="bothSides">
                  <wp:wrapPolygon edited="0">
                    <wp:start x="7200" y="0"/>
                    <wp:lineTo x="5169" y="888"/>
                    <wp:lineTo x="4800" y="4886"/>
                    <wp:lineTo x="5169" y="7106"/>
                    <wp:lineTo x="0" y="13324"/>
                    <wp:lineTo x="0" y="20430"/>
                    <wp:lineTo x="923" y="21319"/>
                    <wp:lineTo x="7015" y="21319"/>
                    <wp:lineTo x="8308" y="21319"/>
                    <wp:lineTo x="19754" y="20875"/>
                    <wp:lineTo x="20123" y="18654"/>
                    <wp:lineTo x="15692" y="14212"/>
                    <wp:lineTo x="12923" y="4886"/>
                    <wp:lineTo x="12000" y="444"/>
                    <wp:lineTo x="10154" y="0"/>
                    <wp:lineTo x="7200" y="0"/>
                  </wp:wrapPolygon>
                </wp:wrapThrough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926465"/>
                          <a:chOff x="0" y="0"/>
                          <a:chExt cx="2724150" cy="108839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9"/>
                          <a:stretch/>
                        </pic:blipFill>
                        <pic:spPr bwMode="auto">
                          <a:xfrm>
                            <a:off x="638175" y="0"/>
                            <a:ext cx="1038225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9"/>
                          <a:stretch/>
                        </pic:blipFill>
                        <pic:spPr bwMode="auto">
                          <a:xfrm>
                            <a:off x="0" y="600075"/>
                            <a:ext cx="272415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6176E" id="Group 30" o:spid="_x0000_s1026" alt="&quot;&quot;" style="position:absolute;margin-left:-12.75pt;margin-top:1.5pt;width:175.5pt;height:72.95pt;z-index:252402688;mso-position-horizontal-relative:margin;mso-width-relative:margin;mso-height-relative:margin" coordsize="27241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">
                <v:shape id="Picture 31" o:spid="_x0000_s1027" type="#_x0000_t75" style="position:absolute;left:6381;width:10383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">
                  <v:imagedata r:id="rId110" o:title="" cropright="49676f"/>
                </v:shape>
                <v:shape id="Picture 42" o:spid="_x0000_s1028" type="#_x0000_t75" style="position:absolute;top:6000;width:27241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">
                  <v:imagedata r:id="rId111" o:title="" cropleft="15715f"/>
                </v:shape>
                <w10:wrap type="through" anchorx="margin"/>
              </v:group>
            </w:pict>
          </mc:Fallback>
        </mc:AlternateContent>
      </w:r>
      <w:r w:rsidR="007209B7" w:rsidRPr="00CB116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72AEE2A3" wp14:editId="38C51999">
                <wp:simplePos x="0" y="0"/>
                <wp:positionH relativeFrom="margin">
                  <wp:posOffset>-349624</wp:posOffset>
                </wp:positionH>
                <wp:positionV relativeFrom="paragraph">
                  <wp:posOffset>-268941</wp:posOffset>
                </wp:positionV>
                <wp:extent cx="6234430" cy="8794376"/>
                <wp:effectExtent l="0" t="0" r="13970" b="2603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79437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17A9" id="Rectangle: Rounded Corners 24" o:spid="_x0000_s1026" style="position:absolute;margin-left:-27.55pt;margin-top:-21.2pt;width:490.9pt;height:692.45pt;z-index:-25139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DB60EC" w:rsidRPr="00CB1168">
        <w:rPr>
          <w:rFonts w:eastAsia="Times New Roman" w:cs="Arial"/>
          <w:szCs w:val="32"/>
          <w:lang w:eastAsia="en-NZ"/>
        </w:rPr>
        <w:t>This information has been written by</w:t>
      </w:r>
      <w:r w:rsidR="00DB60EC" w:rsidRPr="00DB60EC">
        <w:rPr>
          <w:rFonts w:eastAsia="Times New Roman" w:cs="Arial"/>
          <w:szCs w:val="32"/>
          <w:lang w:eastAsia="en-NZ"/>
        </w:rPr>
        <w:t xml:space="preserve"> </w:t>
      </w:r>
    </w:p>
    <w:p w14:paraId="5104831C" w14:textId="56B89EC9" w:rsidR="00DB60EC" w:rsidRDefault="00DB60EC" w:rsidP="007209B7">
      <w:pPr>
        <w:ind w:left="3402"/>
        <w:rPr>
          <w:rFonts w:eastAsia="Times New Roman" w:cs="Arial"/>
          <w:szCs w:val="32"/>
          <w:lang w:eastAsia="en-NZ"/>
        </w:rPr>
      </w:pPr>
      <w:proofErr w:type="spellStart"/>
      <w:r w:rsidRPr="00DB60EC">
        <w:rPr>
          <w:rFonts w:eastAsia="Times New Roman" w:cs="Arial"/>
          <w:szCs w:val="32"/>
          <w:lang w:eastAsia="en-NZ"/>
        </w:rPr>
        <w:t>Te</w:t>
      </w:r>
      <w:proofErr w:type="spellEnd"/>
      <w:r w:rsidRPr="00DB60EC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DB60EC">
        <w:rPr>
          <w:rFonts w:eastAsia="Times New Roman" w:cs="Arial"/>
          <w:szCs w:val="32"/>
          <w:lang w:eastAsia="en-NZ"/>
        </w:rPr>
        <w:t>Kāhui</w:t>
      </w:r>
      <w:proofErr w:type="spellEnd"/>
      <w:r w:rsidRPr="00DB60EC">
        <w:rPr>
          <w:rFonts w:eastAsia="Times New Roman" w:cs="Arial"/>
          <w:szCs w:val="32"/>
          <w:lang w:eastAsia="en-NZ"/>
        </w:rPr>
        <w:t xml:space="preserve"> Tika </w:t>
      </w:r>
      <w:proofErr w:type="spellStart"/>
      <w:r w:rsidRPr="00DB60EC">
        <w:rPr>
          <w:rFonts w:eastAsia="Times New Roman" w:cs="Arial"/>
          <w:szCs w:val="32"/>
          <w:lang w:eastAsia="en-NZ"/>
        </w:rPr>
        <w:t>Tangata</w:t>
      </w:r>
      <w:proofErr w:type="spellEnd"/>
      <w:r w:rsidRPr="00DB60EC">
        <w:rPr>
          <w:rFonts w:eastAsia="Times New Roman" w:cs="Arial"/>
          <w:szCs w:val="32"/>
          <w:lang w:eastAsia="en-NZ"/>
        </w:rPr>
        <w:t xml:space="preserve"> - Human Rights Commission</w:t>
      </w:r>
      <w:r w:rsidR="00FA21E0">
        <w:rPr>
          <w:rFonts w:eastAsia="Times New Roman" w:cs="Arial"/>
          <w:szCs w:val="32"/>
          <w:lang w:eastAsia="en-NZ"/>
        </w:rPr>
        <w:t>.</w:t>
      </w:r>
    </w:p>
    <w:p w14:paraId="3526A4F6" w14:textId="77777777" w:rsidR="00DB60EC" w:rsidRPr="00CB1168" w:rsidRDefault="00DB60EC" w:rsidP="007209B7">
      <w:pPr>
        <w:ind w:left="3402"/>
        <w:rPr>
          <w:rFonts w:eastAsia="Times New Roman" w:cs="Arial"/>
          <w:sz w:val="24"/>
          <w:szCs w:val="32"/>
          <w:lang w:eastAsia="en-NZ"/>
        </w:rPr>
      </w:pPr>
    </w:p>
    <w:p w14:paraId="26933867" w14:textId="70FD72C2" w:rsidR="00DB60EC" w:rsidRPr="00CB1168" w:rsidRDefault="00E04CC0" w:rsidP="007209B7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2403712" behindDoc="1" locked="0" layoutInCell="1" allowOverlap="1" wp14:anchorId="46287FD3" wp14:editId="44EA6843">
            <wp:simplePos x="0" y="0"/>
            <wp:positionH relativeFrom="margin">
              <wp:posOffset>-152400</wp:posOffset>
            </wp:positionH>
            <wp:positionV relativeFrom="paragraph">
              <wp:posOffset>76200</wp:posOffset>
            </wp:positionV>
            <wp:extent cx="2170430" cy="1085850"/>
            <wp:effectExtent l="0" t="0" r="127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0EC" w:rsidRPr="00CB1168">
        <w:rPr>
          <w:rFonts w:eastAsia="Times New Roman" w:cs="Arial"/>
          <w:szCs w:val="32"/>
          <w:lang w:eastAsia="en-NZ"/>
        </w:rPr>
        <w:t xml:space="preserve">It has been translated into Easy Read by the Make </w:t>
      </w:r>
      <w:proofErr w:type="gramStart"/>
      <w:r w:rsidR="00DB60EC" w:rsidRPr="00CB1168">
        <w:rPr>
          <w:rFonts w:eastAsia="Times New Roman" w:cs="Arial"/>
          <w:szCs w:val="32"/>
          <w:lang w:eastAsia="en-NZ"/>
        </w:rPr>
        <w:t>it</w:t>
      </w:r>
      <w:proofErr w:type="gramEnd"/>
      <w:r w:rsidR="00DB60EC" w:rsidRPr="00CB1168">
        <w:rPr>
          <w:rFonts w:eastAsia="Times New Roman" w:cs="Arial"/>
          <w:szCs w:val="32"/>
          <w:lang w:eastAsia="en-NZ"/>
        </w:rPr>
        <w:t xml:space="preserve"> Easy Kia </w:t>
      </w:r>
      <w:proofErr w:type="spellStart"/>
      <w:r w:rsidR="00DB60EC" w:rsidRPr="00CB1168">
        <w:rPr>
          <w:rFonts w:eastAsia="Times New Roman" w:cs="Arial"/>
          <w:szCs w:val="32"/>
          <w:lang w:eastAsia="en-NZ"/>
        </w:rPr>
        <w:t>Māmā</w:t>
      </w:r>
      <w:proofErr w:type="spellEnd"/>
      <w:r w:rsidR="00DB60EC" w:rsidRPr="00CB1168">
        <w:rPr>
          <w:rFonts w:eastAsia="Times New Roman" w:cs="Arial"/>
          <w:szCs w:val="32"/>
          <w:lang w:eastAsia="en-NZ"/>
        </w:rPr>
        <w:t xml:space="preserve"> Mai service of People First New Zealand </w:t>
      </w:r>
      <w:proofErr w:type="spellStart"/>
      <w:r w:rsidR="00DB60EC" w:rsidRPr="00CB1168">
        <w:rPr>
          <w:rFonts w:eastAsia="Times New Roman" w:cs="Arial"/>
          <w:szCs w:val="32"/>
          <w:lang w:eastAsia="en-NZ"/>
        </w:rPr>
        <w:t>Ngā</w:t>
      </w:r>
      <w:proofErr w:type="spellEnd"/>
      <w:r w:rsidR="00DB60EC" w:rsidRPr="00CB116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DB60EC" w:rsidRPr="00CB1168">
        <w:rPr>
          <w:rFonts w:eastAsia="Times New Roman" w:cs="Arial"/>
          <w:szCs w:val="32"/>
          <w:lang w:eastAsia="en-NZ"/>
        </w:rPr>
        <w:t>Tuatahi</w:t>
      </w:r>
      <w:proofErr w:type="spellEnd"/>
      <w:r w:rsidR="00DB60EC" w:rsidRPr="00CB1168">
        <w:rPr>
          <w:rFonts w:eastAsia="Times New Roman" w:cs="Arial"/>
          <w:szCs w:val="32"/>
          <w:lang w:eastAsia="en-NZ"/>
        </w:rPr>
        <w:t>.</w:t>
      </w:r>
    </w:p>
    <w:p w14:paraId="78E78262" w14:textId="77777777" w:rsidR="00DB60EC" w:rsidRPr="00CB1168" w:rsidRDefault="00A67BBA" w:rsidP="007209B7">
      <w:pPr>
        <w:ind w:left="3402"/>
        <w:rPr>
          <w:rFonts w:eastAsia="Times New Roman" w:cs="Arial"/>
          <w:sz w:val="24"/>
          <w:szCs w:val="32"/>
          <w:lang w:eastAsia="en-NZ"/>
        </w:rPr>
      </w:pPr>
      <w:r w:rsidRPr="00CB116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925504" behindDoc="0" locked="0" layoutInCell="1" allowOverlap="1" wp14:anchorId="1939C85D" wp14:editId="4FA8453A">
            <wp:simplePos x="0" y="0"/>
            <wp:positionH relativeFrom="column">
              <wp:posOffset>-41030</wp:posOffset>
            </wp:positionH>
            <wp:positionV relativeFrom="paragraph">
              <wp:posOffset>45036</wp:posOffset>
            </wp:positionV>
            <wp:extent cx="1982685" cy="729343"/>
            <wp:effectExtent l="0" t="0" r="0" b="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85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E7EE" w14:textId="77777777" w:rsidR="00DB60EC" w:rsidRPr="00CB1168" w:rsidRDefault="00DB60EC" w:rsidP="007209B7">
      <w:pPr>
        <w:ind w:left="3402"/>
        <w:rPr>
          <w:rFonts w:eastAsia="Times New Roman" w:cs="Arial"/>
          <w:szCs w:val="32"/>
          <w:lang w:eastAsia="en-NZ"/>
        </w:rPr>
      </w:pPr>
      <w:r w:rsidRPr="00CB116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CB1168">
        <w:rPr>
          <w:rFonts w:eastAsia="Times New Roman" w:cs="Arial"/>
          <w:szCs w:val="32"/>
          <w:lang w:eastAsia="en-NZ"/>
        </w:rPr>
        <w:t>Ngā</w:t>
      </w:r>
      <w:proofErr w:type="spellEnd"/>
      <w:r w:rsidRPr="00CB116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CB1168">
        <w:rPr>
          <w:rFonts w:eastAsia="Times New Roman" w:cs="Arial"/>
          <w:szCs w:val="32"/>
          <w:lang w:eastAsia="en-NZ"/>
        </w:rPr>
        <w:t>Tuatahi</w:t>
      </w:r>
      <w:proofErr w:type="spellEnd"/>
      <w:r w:rsidRPr="00CB1168">
        <w:rPr>
          <w:rFonts w:eastAsia="Times New Roman" w:cs="Arial"/>
          <w:szCs w:val="32"/>
          <w:lang w:eastAsia="en-NZ"/>
        </w:rPr>
        <w:t>.</w:t>
      </w:r>
    </w:p>
    <w:p w14:paraId="66AB78E4" w14:textId="77777777" w:rsidR="00DB60EC" w:rsidRPr="00CB1168" w:rsidRDefault="00A67BBA" w:rsidP="007209B7">
      <w:pPr>
        <w:ind w:left="3402"/>
        <w:rPr>
          <w:rFonts w:eastAsia="Times New Roman" w:cs="Arial"/>
          <w:sz w:val="24"/>
          <w:szCs w:val="32"/>
          <w:lang w:eastAsia="en-NZ"/>
        </w:rPr>
      </w:pPr>
      <w:r w:rsidRPr="00CB116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919360" behindDoc="1" locked="0" layoutInCell="1" allowOverlap="1" wp14:anchorId="18664AB8" wp14:editId="14D6CCDF">
            <wp:simplePos x="0" y="0"/>
            <wp:positionH relativeFrom="margin">
              <wp:posOffset>205447</wp:posOffset>
            </wp:positionH>
            <wp:positionV relativeFrom="paragraph">
              <wp:posOffset>14018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99E17" w14:textId="77777777" w:rsidR="00DB60EC" w:rsidRPr="00CB1168" w:rsidRDefault="00DB60EC" w:rsidP="007209B7">
      <w:pPr>
        <w:ind w:left="3402"/>
        <w:rPr>
          <w:rFonts w:eastAsia="Times New Roman" w:cs="Arial"/>
          <w:szCs w:val="32"/>
          <w:lang w:eastAsia="en-NZ"/>
        </w:rPr>
      </w:pPr>
      <w:r w:rsidRPr="00CB1168">
        <w:rPr>
          <w:rFonts w:eastAsia="Times New Roman" w:cs="Arial"/>
          <w:szCs w:val="32"/>
          <w:lang w:eastAsia="en-NZ"/>
        </w:rPr>
        <w:t>Make it Easy uses images from:</w:t>
      </w:r>
    </w:p>
    <w:p w14:paraId="3242BB56" w14:textId="77777777" w:rsidR="00DB60EC" w:rsidRPr="00CB1168" w:rsidRDefault="00DB60EC" w:rsidP="007209B7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519AA0F" w14:textId="77777777" w:rsidR="00DB60EC" w:rsidRPr="00CB1168" w:rsidRDefault="00DB60EC" w:rsidP="007209B7">
      <w:pPr>
        <w:numPr>
          <w:ilvl w:val="0"/>
          <w:numId w:val="16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1923456" behindDoc="0" locked="0" layoutInCell="1" allowOverlap="1" wp14:anchorId="58AB8575" wp14:editId="22F03577">
            <wp:simplePos x="0" y="0"/>
            <wp:positionH relativeFrom="margin">
              <wp:posOffset>-23935</wp:posOffset>
            </wp:positionH>
            <wp:positionV relativeFrom="paragraph">
              <wp:posOffset>299476</wp:posOffset>
            </wp:positionV>
            <wp:extent cx="1809750" cy="203835"/>
            <wp:effectExtent l="0" t="0" r="0" b="5715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168">
        <w:rPr>
          <w:rFonts w:eastAsia="Calibri" w:cs="Arial"/>
          <w:szCs w:val="32"/>
          <w:lang w:val="en-GB" w:eastAsia="en-NZ"/>
        </w:rPr>
        <w:t>Changepeople.org</w:t>
      </w:r>
    </w:p>
    <w:p w14:paraId="049DD6CC" w14:textId="77777777" w:rsidR="00DB60EC" w:rsidRPr="00CB1168" w:rsidRDefault="00DB60EC" w:rsidP="007209B7">
      <w:pPr>
        <w:numPr>
          <w:ilvl w:val="0"/>
          <w:numId w:val="16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3645FF51" w14:textId="77777777" w:rsidR="00DB60EC" w:rsidRPr="00CB1168" w:rsidRDefault="00DB60EC" w:rsidP="007209B7">
      <w:pPr>
        <w:numPr>
          <w:ilvl w:val="6"/>
          <w:numId w:val="16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noProof/>
          <w:sz w:val="20"/>
          <w:szCs w:val="32"/>
          <w:lang w:val="en-GB" w:eastAsia="en-NZ"/>
        </w:rPr>
        <w:drawing>
          <wp:anchor distT="0" distB="0" distL="114300" distR="114300" simplePos="0" relativeHeight="251924480" behindDoc="0" locked="0" layoutInCell="1" allowOverlap="1" wp14:anchorId="72EDC43E" wp14:editId="743FD3AB">
            <wp:simplePos x="0" y="0"/>
            <wp:positionH relativeFrom="column">
              <wp:posOffset>-146088</wp:posOffset>
            </wp:positionH>
            <wp:positionV relativeFrom="paragraph">
              <wp:posOffset>359373</wp:posOffset>
            </wp:positionV>
            <wp:extent cx="1036955" cy="109855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168">
        <w:rPr>
          <w:rFonts w:eastAsia="Calibri" w:cs="Arial"/>
          <w:szCs w:val="32"/>
          <w:lang w:val="en-GB" w:eastAsia="en-NZ"/>
        </w:rPr>
        <w:t>Photosymbols.com</w:t>
      </w:r>
    </w:p>
    <w:p w14:paraId="36608A89" w14:textId="77777777" w:rsidR="00DB60EC" w:rsidRPr="00CB1168" w:rsidRDefault="00DB60EC" w:rsidP="007209B7">
      <w:pPr>
        <w:numPr>
          <w:ilvl w:val="0"/>
          <w:numId w:val="16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30AF87E1" w14:textId="441FE05A" w:rsidR="00DB60EC" w:rsidRPr="00CB1168" w:rsidRDefault="007209B7" w:rsidP="007209B7">
      <w:pPr>
        <w:numPr>
          <w:ilvl w:val="0"/>
          <w:numId w:val="16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noProof/>
          <w:szCs w:val="32"/>
          <w:shd w:val="clear" w:color="auto" w:fill="FFFFFF"/>
          <w:lang w:val="en-GB" w:eastAsia="en-NZ"/>
        </w:rPr>
        <w:drawing>
          <wp:anchor distT="0" distB="0" distL="114300" distR="114300" simplePos="0" relativeHeight="251928576" behindDoc="0" locked="0" layoutInCell="1" allowOverlap="1" wp14:anchorId="3FCF234A" wp14:editId="63D91EF9">
            <wp:simplePos x="0" y="0"/>
            <wp:positionH relativeFrom="column">
              <wp:posOffset>1023844</wp:posOffset>
            </wp:positionH>
            <wp:positionV relativeFrom="paragraph">
              <wp:posOffset>90245</wp:posOffset>
            </wp:positionV>
            <wp:extent cx="763270" cy="763270"/>
            <wp:effectExtent l="0" t="0" r="0" b="0"/>
            <wp:wrapNone/>
            <wp:docPr id="3990413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0EC" w:rsidRPr="00CB1168">
        <w:rPr>
          <w:rFonts w:eastAsia="Calibri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58FCA1F9" w14:textId="79E355B0" w:rsidR="00DB60EC" w:rsidRPr="00CB1168" w:rsidRDefault="00DB60EC" w:rsidP="007209B7">
      <w:pPr>
        <w:numPr>
          <w:ilvl w:val="0"/>
          <w:numId w:val="16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CB1168">
        <w:rPr>
          <w:rFonts w:eastAsia="Calibri" w:cs="Arial"/>
          <w:szCs w:val="32"/>
          <w:lang w:val="en-GB" w:eastAsia="en-NZ"/>
        </w:rPr>
        <w:t>Huriana</w:t>
      </w:r>
      <w:proofErr w:type="spellEnd"/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 </w:t>
      </w:r>
      <w:proofErr w:type="spellStart"/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Kopeke-Te</w:t>
      </w:r>
      <w:proofErr w:type="spellEnd"/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 xml:space="preserve"> </w:t>
      </w:r>
      <w:proofErr w:type="spellStart"/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Aho</w:t>
      </w:r>
      <w:proofErr w:type="spellEnd"/>
    </w:p>
    <w:p w14:paraId="6EDEA220" w14:textId="32640D96" w:rsidR="00DB60EC" w:rsidRPr="00CB1168" w:rsidRDefault="00DB60EC" w:rsidP="007209B7">
      <w:pPr>
        <w:numPr>
          <w:ilvl w:val="0"/>
          <w:numId w:val="16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T.</w:t>
      </w:r>
      <w:r w:rsidR="00FA21E0">
        <w:rPr>
          <w:rFonts w:eastAsia="Calibri" w:cs="Arial"/>
          <w:szCs w:val="32"/>
          <w:shd w:val="clear" w:color="auto" w:fill="FFFFFF"/>
          <w:lang w:val="en-GB" w:eastAsia="en-NZ"/>
        </w:rPr>
        <w:t xml:space="preserve"> </w:t>
      </w:r>
      <w:r w:rsidRPr="00CB1168">
        <w:rPr>
          <w:rFonts w:eastAsia="Calibri" w:cs="Arial"/>
          <w:szCs w:val="32"/>
          <w:shd w:val="clear" w:color="auto" w:fill="FFFFFF"/>
          <w:lang w:val="en-GB" w:eastAsia="en-NZ"/>
        </w:rPr>
        <w:t>Wood.</w:t>
      </w:r>
    </w:p>
    <w:p w14:paraId="6DFE8934" w14:textId="4E4CC666" w:rsidR="00DB60EC" w:rsidRPr="00CB1168" w:rsidRDefault="00BC3B14" w:rsidP="007209B7">
      <w:pPr>
        <w:ind w:left="3402"/>
        <w:rPr>
          <w:rFonts w:eastAsia="Times New Roman" w:cs="Times New Roman"/>
        </w:rPr>
      </w:pPr>
      <w:r w:rsidRPr="00CB116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2121088" behindDoc="0" locked="0" layoutInCell="1" allowOverlap="1" wp14:anchorId="55761D58" wp14:editId="2ADAE027">
            <wp:simplePos x="0" y="0"/>
            <wp:positionH relativeFrom="column">
              <wp:posOffset>542440</wp:posOffset>
            </wp:positionH>
            <wp:positionV relativeFrom="paragraph">
              <wp:posOffset>618863</wp:posOffset>
            </wp:positionV>
            <wp:extent cx="752475" cy="838200"/>
            <wp:effectExtent l="0" t="0" r="0" b="0"/>
            <wp:wrapNone/>
            <wp:docPr id="1822" name="Picture 1822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0EC" w:rsidRPr="00CB1168">
        <w:rPr>
          <w:rFonts w:eastAsia="Times New Roman" w:cs="Arial"/>
          <w:szCs w:val="32"/>
          <w:lang w:eastAsia="en-NZ"/>
        </w:rPr>
        <w:br/>
      </w:r>
      <w:r w:rsidR="00DB60EC" w:rsidRPr="00CB116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230EA2F" wp14:editId="0F7E3399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2E6BB" w14:textId="77777777" w:rsidR="00DB60EC" w:rsidRDefault="00DB60EC" w:rsidP="00DB60E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0EA2F" id="Text Box 213" o:spid="_x0000_s1034" type="#_x0000_t202" style="position:absolute;left:0;text-align:left;margin-left:19.65pt;margin-top:18.75pt;width:55.6pt;height:83.25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X7IQIAACU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em65LP4NrJVQX0gvhBGPdL8hCcyjQHKQhrtOGsBf1/exThqPXk460mzJfe/dgIVZ+azpd7c&#10;TufzKPJ0mC+uI6147qnOPcJKgip54GzcrkMajESbu6cebnSi9zXjY2mkxcT6cW6i2M/PKep1uld/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EdG9fshAgAAJQ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0C42E6BB" w14:textId="77777777" w:rsidR="00DB60EC" w:rsidRDefault="00DB60EC" w:rsidP="00DB60E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60EC" w:rsidRPr="00CB116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DB60EC" w:rsidRPr="00CB1168" w:rsidSect="00315307">
      <w:footerReference w:type="even" r:id="rId118"/>
      <w:footerReference w:type="default" r:id="rId11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37CD9" w14:textId="77777777" w:rsidR="00B33A46" w:rsidRDefault="00B33A46">
      <w:pPr>
        <w:spacing w:line="240" w:lineRule="auto"/>
      </w:pPr>
      <w:r>
        <w:separator/>
      </w:r>
    </w:p>
  </w:endnote>
  <w:endnote w:type="continuationSeparator" w:id="0">
    <w:p w14:paraId="103D3648" w14:textId="77777777" w:rsidR="00B33A46" w:rsidRDefault="00B33A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5A79CA" w14:textId="77777777" w:rsidR="00F15CC4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FF2010" w14:textId="77777777" w:rsidR="00F15CC4" w:rsidRDefault="00F15CC4" w:rsidP="00153863">
    <w:pPr>
      <w:pStyle w:val="Footer"/>
      <w:ind w:right="360"/>
    </w:pPr>
  </w:p>
  <w:p w14:paraId="307DCBF2" w14:textId="77777777" w:rsidR="00720E27" w:rsidRDefault="00720E27"/>
  <w:p w14:paraId="6505DD5A" w14:textId="77777777" w:rsidR="00720E27" w:rsidRDefault="00720E27"/>
  <w:p w14:paraId="2D09A8C1" w14:textId="77777777" w:rsidR="00720E27" w:rsidRDefault="00720E27"/>
  <w:p w14:paraId="669BAC88" w14:textId="77777777" w:rsidR="00720E27" w:rsidRDefault="00720E2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462051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3B95EA37" w14:textId="77777777" w:rsidR="00587613" w:rsidRPr="00DC6D0C" w:rsidRDefault="00587613">
        <w:pPr>
          <w:pStyle w:val="Footer"/>
          <w:jc w:val="right"/>
          <w:rPr>
            <w:sz w:val="28"/>
            <w:szCs w:val="28"/>
          </w:rPr>
        </w:pPr>
        <w:r w:rsidRPr="00DC6D0C">
          <w:rPr>
            <w:sz w:val="28"/>
            <w:szCs w:val="28"/>
          </w:rPr>
          <w:fldChar w:fldCharType="begin"/>
        </w:r>
        <w:r w:rsidRPr="00DC6D0C">
          <w:rPr>
            <w:sz w:val="28"/>
            <w:szCs w:val="28"/>
          </w:rPr>
          <w:instrText xml:space="preserve"> PAGE   \* MERGEFORMAT </w:instrText>
        </w:r>
        <w:r w:rsidRPr="00DC6D0C">
          <w:rPr>
            <w:sz w:val="28"/>
            <w:szCs w:val="28"/>
          </w:rPr>
          <w:fldChar w:fldCharType="separate"/>
        </w:r>
        <w:r w:rsidRPr="00DC6D0C">
          <w:rPr>
            <w:noProof/>
            <w:sz w:val="28"/>
            <w:szCs w:val="28"/>
          </w:rPr>
          <w:t>2</w:t>
        </w:r>
        <w:r w:rsidRPr="00DC6D0C">
          <w:rPr>
            <w:noProof/>
            <w:sz w:val="28"/>
            <w:szCs w:val="28"/>
          </w:rPr>
          <w:fldChar w:fldCharType="end"/>
        </w:r>
      </w:p>
    </w:sdtContent>
  </w:sdt>
  <w:p w14:paraId="01472703" w14:textId="77777777" w:rsidR="00720E27" w:rsidRDefault="00720E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74045" w14:textId="77777777" w:rsidR="00B33A46" w:rsidRDefault="00B33A46">
      <w:pPr>
        <w:spacing w:line="240" w:lineRule="auto"/>
      </w:pPr>
      <w:r>
        <w:separator/>
      </w:r>
    </w:p>
  </w:footnote>
  <w:footnote w:type="continuationSeparator" w:id="0">
    <w:p w14:paraId="5D553DAD" w14:textId="77777777" w:rsidR="00B33A46" w:rsidRDefault="00B33A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C55DF"/>
    <w:multiLevelType w:val="hybridMultilevel"/>
    <w:tmpl w:val="3B383FD2"/>
    <w:lvl w:ilvl="0" w:tplc="1A021AEC">
      <w:numFmt w:val="bullet"/>
      <w:lvlText w:val="•"/>
      <w:lvlJc w:val="left"/>
      <w:pPr>
        <w:ind w:left="4316" w:hanging="630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5" w15:restartNumberingAfterBreak="0">
    <w:nsid w:val="15075872"/>
    <w:multiLevelType w:val="hybridMultilevel"/>
    <w:tmpl w:val="89643140"/>
    <w:lvl w:ilvl="0" w:tplc="CDAAA4EA">
      <w:numFmt w:val="bullet"/>
      <w:lvlText w:val=""/>
      <w:lvlJc w:val="left"/>
      <w:pPr>
        <w:ind w:left="808" w:hanging="5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436E6414">
      <w:numFmt w:val="bullet"/>
      <w:lvlText w:val="•"/>
      <w:lvlJc w:val="left"/>
      <w:pPr>
        <w:ind w:left="1212" w:hanging="533"/>
      </w:pPr>
      <w:rPr>
        <w:rFonts w:hint="default"/>
        <w:lang w:val="en-US" w:eastAsia="en-US" w:bidi="ar-SA"/>
      </w:rPr>
    </w:lvl>
    <w:lvl w:ilvl="2" w:tplc="D42878B0">
      <w:numFmt w:val="bullet"/>
      <w:lvlText w:val="•"/>
      <w:lvlJc w:val="left"/>
      <w:pPr>
        <w:ind w:left="1624" w:hanging="533"/>
      </w:pPr>
      <w:rPr>
        <w:rFonts w:hint="default"/>
        <w:lang w:val="en-US" w:eastAsia="en-US" w:bidi="ar-SA"/>
      </w:rPr>
    </w:lvl>
    <w:lvl w:ilvl="3" w:tplc="5B96F1A8">
      <w:numFmt w:val="bullet"/>
      <w:lvlText w:val="•"/>
      <w:lvlJc w:val="left"/>
      <w:pPr>
        <w:ind w:left="2036" w:hanging="533"/>
      </w:pPr>
      <w:rPr>
        <w:rFonts w:hint="default"/>
        <w:lang w:val="en-US" w:eastAsia="en-US" w:bidi="ar-SA"/>
      </w:rPr>
    </w:lvl>
    <w:lvl w:ilvl="4" w:tplc="415E2B06">
      <w:numFmt w:val="bullet"/>
      <w:lvlText w:val="•"/>
      <w:lvlJc w:val="left"/>
      <w:pPr>
        <w:ind w:left="2448" w:hanging="533"/>
      </w:pPr>
      <w:rPr>
        <w:rFonts w:hint="default"/>
        <w:lang w:val="en-US" w:eastAsia="en-US" w:bidi="ar-SA"/>
      </w:rPr>
    </w:lvl>
    <w:lvl w:ilvl="5" w:tplc="105AAC92">
      <w:numFmt w:val="bullet"/>
      <w:lvlText w:val="•"/>
      <w:lvlJc w:val="left"/>
      <w:pPr>
        <w:ind w:left="2861" w:hanging="533"/>
      </w:pPr>
      <w:rPr>
        <w:rFonts w:hint="default"/>
        <w:lang w:val="en-US" w:eastAsia="en-US" w:bidi="ar-SA"/>
      </w:rPr>
    </w:lvl>
    <w:lvl w:ilvl="6" w:tplc="DADE3ADA">
      <w:numFmt w:val="bullet"/>
      <w:lvlText w:val="•"/>
      <w:lvlJc w:val="left"/>
      <w:pPr>
        <w:ind w:left="3273" w:hanging="533"/>
      </w:pPr>
      <w:rPr>
        <w:rFonts w:hint="default"/>
        <w:lang w:val="en-US" w:eastAsia="en-US" w:bidi="ar-SA"/>
      </w:rPr>
    </w:lvl>
    <w:lvl w:ilvl="7" w:tplc="14263EBA">
      <w:numFmt w:val="bullet"/>
      <w:lvlText w:val="•"/>
      <w:lvlJc w:val="left"/>
      <w:pPr>
        <w:ind w:left="3685" w:hanging="533"/>
      </w:pPr>
      <w:rPr>
        <w:rFonts w:hint="default"/>
        <w:lang w:val="en-US" w:eastAsia="en-US" w:bidi="ar-SA"/>
      </w:rPr>
    </w:lvl>
    <w:lvl w:ilvl="8" w:tplc="B8C05346">
      <w:numFmt w:val="bullet"/>
      <w:lvlText w:val="•"/>
      <w:lvlJc w:val="left"/>
      <w:pPr>
        <w:ind w:left="4097" w:hanging="533"/>
      </w:pPr>
      <w:rPr>
        <w:rFonts w:hint="default"/>
        <w:lang w:val="en-US" w:eastAsia="en-US" w:bidi="ar-SA"/>
      </w:rPr>
    </w:lvl>
  </w:abstractNum>
  <w:abstractNum w:abstractNumId="6" w15:restartNumberingAfterBreak="0">
    <w:nsid w:val="158D04F8"/>
    <w:multiLevelType w:val="hybridMultilevel"/>
    <w:tmpl w:val="AF00370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1907639A"/>
    <w:multiLevelType w:val="hybridMultilevel"/>
    <w:tmpl w:val="B0342642"/>
    <w:lvl w:ilvl="0" w:tplc="1A021AEC">
      <w:numFmt w:val="bullet"/>
      <w:lvlText w:val="•"/>
      <w:lvlJc w:val="left"/>
      <w:pPr>
        <w:ind w:left="8002" w:hanging="630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FCD2D59"/>
    <w:multiLevelType w:val="hybridMultilevel"/>
    <w:tmpl w:val="E0A261B2"/>
    <w:lvl w:ilvl="0" w:tplc="84BA662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A8D1AD3"/>
    <w:multiLevelType w:val="hybridMultilevel"/>
    <w:tmpl w:val="AACAA1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374B0476"/>
    <w:multiLevelType w:val="hybridMultilevel"/>
    <w:tmpl w:val="9D4281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70E3300"/>
    <w:multiLevelType w:val="hybridMultilevel"/>
    <w:tmpl w:val="A34E8B3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56D9A"/>
    <w:multiLevelType w:val="hybridMultilevel"/>
    <w:tmpl w:val="3D4E4C90"/>
    <w:lvl w:ilvl="0" w:tplc="14090001">
      <w:start w:val="1"/>
      <w:numFmt w:val="bullet"/>
      <w:lvlText w:val=""/>
      <w:lvlJc w:val="left"/>
      <w:pPr>
        <w:ind w:left="449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1" w:hanging="360"/>
      </w:pPr>
      <w:rPr>
        <w:rFonts w:ascii="Wingdings" w:hAnsi="Wingdings" w:hint="default"/>
      </w:rPr>
    </w:lvl>
  </w:abstractNum>
  <w:abstractNum w:abstractNumId="18" w15:restartNumberingAfterBreak="0">
    <w:nsid w:val="56747A8A"/>
    <w:multiLevelType w:val="hybridMultilevel"/>
    <w:tmpl w:val="2586F1D6"/>
    <w:lvl w:ilvl="0" w:tplc="29D079AA">
      <w:start w:val="1"/>
      <w:numFmt w:val="decimal"/>
      <w:lvlText w:val="%1."/>
      <w:lvlJc w:val="left"/>
      <w:pPr>
        <w:ind w:left="4253" w:hanging="567"/>
      </w:pPr>
      <w:rPr>
        <w:rFonts w:hint="default"/>
        <w:b w:val="0"/>
        <w:bCs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5BF179A5"/>
    <w:multiLevelType w:val="hybridMultilevel"/>
    <w:tmpl w:val="FDF093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63C54ED8"/>
    <w:multiLevelType w:val="hybridMultilevel"/>
    <w:tmpl w:val="F7EA57C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6C9B3FC6"/>
    <w:multiLevelType w:val="hybridMultilevel"/>
    <w:tmpl w:val="B9268B0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372057"/>
    <w:multiLevelType w:val="hybridMultilevel"/>
    <w:tmpl w:val="E0885E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7DF20B44"/>
    <w:multiLevelType w:val="hybridMultilevel"/>
    <w:tmpl w:val="D4068C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7EF261C1"/>
    <w:multiLevelType w:val="hybridMultilevel"/>
    <w:tmpl w:val="E79AB416"/>
    <w:lvl w:ilvl="0" w:tplc="14090001">
      <w:start w:val="1"/>
      <w:numFmt w:val="bullet"/>
      <w:lvlText w:val=""/>
      <w:lvlJc w:val="left"/>
      <w:pPr>
        <w:ind w:left="44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9" w:hanging="360"/>
      </w:pPr>
      <w:rPr>
        <w:rFonts w:ascii="Wingdings" w:hAnsi="Wingdings" w:hint="default"/>
      </w:rPr>
    </w:lvl>
  </w:abstractNum>
  <w:num w:numId="1" w16cid:durableId="1313756596">
    <w:abstractNumId w:val="10"/>
  </w:num>
  <w:num w:numId="2" w16cid:durableId="1751925994">
    <w:abstractNumId w:val="2"/>
  </w:num>
  <w:num w:numId="3" w16cid:durableId="930426864">
    <w:abstractNumId w:val="19"/>
  </w:num>
  <w:num w:numId="4" w16cid:durableId="90706847">
    <w:abstractNumId w:val="21"/>
  </w:num>
  <w:num w:numId="5" w16cid:durableId="313334513">
    <w:abstractNumId w:val="12"/>
  </w:num>
  <w:num w:numId="6" w16cid:durableId="2033803924">
    <w:abstractNumId w:val="7"/>
  </w:num>
  <w:num w:numId="7" w16cid:durableId="808132422">
    <w:abstractNumId w:val="3"/>
  </w:num>
  <w:num w:numId="8" w16cid:durableId="1143546541">
    <w:abstractNumId w:val="16"/>
  </w:num>
  <w:num w:numId="9" w16cid:durableId="279923130">
    <w:abstractNumId w:val="1"/>
  </w:num>
  <w:num w:numId="10" w16cid:durableId="1141115467">
    <w:abstractNumId w:val="15"/>
  </w:num>
  <w:num w:numId="11" w16cid:durableId="1254901281">
    <w:abstractNumId w:val="0"/>
  </w:num>
  <w:num w:numId="12" w16cid:durableId="317613524">
    <w:abstractNumId w:val="13"/>
  </w:num>
  <w:num w:numId="13" w16cid:durableId="1047804931">
    <w:abstractNumId w:val="4"/>
  </w:num>
  <w:num w:numId="14" w16cid:durableId="1776973614">
    <w:abstractNumId w:val="5"/>
  </w:num>
  <w:num w:numId="15" w16cid:durableId="365107608">
    <w:abstractNumId w:val="8"/>
  </w:num>
  <w:num w:numId="16" w16cid:durableId="1634100213">
    <w:abstractNumId w:val="24"/>
  </w:num>
  <w:num w:numId="17" w16cid:durableId="1359047371">
    <w:abstractNumId w:val="14"/>
  </w:num>
  <w:num w:numId="18" w16cid:durableId="1674454617">
    <w:abstractNumId w:val="17"/>
  </w:num>
  <w:num w:numId="19" w16cid:durableId="1898272636">
    <w:abstractNumId w:val="27"/>
  </w:num>
  <w:num w:numId="20" w16cid:durableId="88282152">
    <w:abstractNumId w:val="25"/>
  </w:num>
  <w:num w:numId="21" w16cid:durableId="1328749339">
    <w:abstractNumId w:val="18"/>
  </w:num>
  <w:num w:numId="22" w16cid:durableId="2126078568">
    <w:abstractNumId w:val="23"/>
  </w:num>
  <w:num w:numId="23" w16cid:durableId="1166551246">
    <w:abstractNumId w:val="6"/>
  </w:num>
  <w:num w:numId="24" w16cid:durableId="124736756">
    <w:abstractNumId w:val="22"/>
  </w:num>
  <w:num w:numId="25" w16cid:durableId="1832059797">
    <w:abstractNumId w:val="11"/>
  </w:num>
  <w:num w:numId="26" w16cid:durableId="1812356512">
    <w:abstractNumId w:val="26"/>
  </w:num>
  <w:num w:numId="27" w16cid:durableId="1546864548">
    <w:abstractNumId w:val="9"/>
  </w:num>
  <w:num w:numId="28" w16cid:durableId="12925928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8522C8"/>
    <w:rsid w:val="00000C15"/>
    <w:rsid w:val="000013CC"/>
    <w:rsid w:val="00005DB6"/>
    <w:rsid w:val="000064D2"/>
    <w:rsid w:val="000227B4"/>
    <w:rsid w:val="00024FF3"/>
    <w:rsid w:val="0003092A"/>
    <w:rsid w:val="0004557B"/>
    <w:rsid w:val="00053031"/>
    <w:rsid w:val="00061533"/>
    <w:rsid w:val="00081681"/>
    <w:rsid w:val="0009079F"/>
    <w:rsid w:val="000926B4"/>
    <w:rsid w:val="000A3B1B"/>
    <w:rsid w:val="000A3C46"/>
    <w:rsid w:val="000C3003"/>
    <w:rsid w:val="000C3669"/>
    <w:rsid w:val="000F49C8"/>
    <w:rsid w:val="00122416"/>
    <w:rsid w:val="00124EA8"/>
    <w:rsid w:val="0013443E"/>
    <w:rsid w:val="001450B8"/>
    <w:rsid w:val="001511CE"/>
    <w:rsid w:val="00164ADA"/>
    <w:rsid w:val="00167814"/>
    <w:rsid w:val="001754F4"/>
    <w:rsid w:val="001921B0"/>
    <w:rsid w:val="001A1CB9"/>
    <w:rsid w:val="001B4DD5"/>
    <w:rsid w:val="001B7F43"/>
    <w:rsid w:val="001D223E"/>
    <w:rsid w:val="001D6204"/>
    <w:rsid w:val="001D7FC0"/>
    <w:rsid w:val="001E3429"/>
    <w:rsid w:val="00201791"/>
    <w:rsid w:val="00206065"/>
    <w:rsid w:val="00211F29"/>
    <w:rsid w:val="00226F54"/>
    <w:rsid w:val="00227EAE"/>
    <w:rsid w:val="00257AC6"/>
    <w:rsid w:val="00257D60"/>
    <w:rsid w:val="00261BF8"/>
    <w:rsid w:val="00266B9F"/>
    <w:rsid w:val="00293471"/>
    <w:rsid w:val="002D5F52"/>
    <w:rsid w:val="003041AA"/>
    <w:rsid w:val="00315307"/>
    <w:rsid w:val="00323EB3"/>
    <w:rsid w:val="00371C85"/>
    <w:rsid w:val="00375060"/>
    <w:rsid w:val="003779EF"/>
    <w:rsid w:val="0038205F"/>
    <w:rsid w:val="003B3A14"/>
    <w:rsid w:val="003B6E42"/>
    <w:rsid w:val="003E0076"/>
    <w:rsid w:val="003E3B39"/>
    <w:rsid w:val="003F07F7"/>
    <w:rsid w:val="003F5628"/>
    <w:rsid w:val="00420B1D"/>
    <w:rsid w:val="004236AB"/>
    <w:rsid w:val="00425103"/>
    <w:rsid w:val="004343C7"/>
    <w:rsid w:val="0044421F"/>
    <w:rsid w:val="004535B5"/>
    <w:rsid w:val="004567B0"/>
    <w:rsid w:val="004577E9"/>
    <w:rsid w:val="00465C3E"/>
    <w:rsid w:val="0049047C"/>
    <w:rsid w:val="0049517A"/>
    <w:rsid w:val="00496319"/>
    <w:rsid w:val="004A3F99"/>
    <w:rsid w:val="004A706E"/>
    <w:rsid w:val="004E6C63"/>
    <w:rsid w:val="004F56C0"/>
    <w:rsid w:val="00503AD5"/>
    <w:rsid w:val="00513B94"/>
    <w:rsid w:val="00522E5E"/>
    <w:rsid w:val="00527DD6"/>
    <w:rsid w:val="00550C68"/>
    <w:rsid w:val="0055196E"/>
    <w:rsid w:val="00555856"/>
    <w:rsid w:val="00570380"/>
    <w:rsid w:val="00587613"/>
    <w:rsid w:val="005921AD"/>
    <w:rsid w:val="005A42D8"/>
    <w:rsid w:val="005B050A"/>
    <w:rsid w:val="005E2BD7"/>
    <w:rsid w:val="005F1FBB"/>
    <w:rsid w:val="0060011B"/>
    <w:rsid w:val="006015AC"/>
    <w:rsid w:val="00602271"/>
    <w:rsid w:val="00602EB7"/>
    <w:rsid w:val="006111EE"/>
    <w:rsid w:val="00631511"/>
    <w:rsid w:val="0064667B"/>
    <w:rsid w:val="0065238F"/>
    <w:rsid w:val="00653F7F"/>
    <w:rsid w:val="0066169B"/>
    <w:rsid w:val="00663BC0"/>
    <w:rsid w:val="00666813"/>
    <w:rsid w:val="00676138"/>
    <w:rsid w:val="006B45FC"/>
    <w:rsid w:val="006C5C26"/>
    <w:rsid w:val="006D12ED"/>
    <w:rsid w:val="006E050D"/>
    <w:rsid w:val="006E06D4"/>
    <w:rsid w:val="006E1FC0"/>
    <w:rsid w:val="006E5722"/>
    <w:rsid w:val="006F22EB"/>
    <w:rsid w:val="006F76A6"/>
    <w:rsid w:val="00705CA3"/>
    <w:rsid w:val="007209B7"/>
    <w:rsid w:val="00720E27"/>
    <w:rsid w:val="007230CA"/>
    <w:rsid w:val="007330E3"/>
    <w:rsid w:val="00736E4E"/>
    <w:rsid w:val="007414E7"/>
    <w:rsid w:val="00751FCD"/>
    <w:rsid w:val="007829EC"/>
    <w:rsid w:val="007A095D"/>
    <w:rsid w:val="007B4357"/>
    <w:rsid w:val="007C7764"/>
    <w:rsid w:val="007E7233"/>
    <w:rsid w:val="00810604"/>
    <w:rsid w:val="008341EA"/>
    <w:rsid w:val="00840E1C"/>
    <w:rsid w:val="008522C8"/>
    <w:rsid w:val="00863D53"/>
    <w:rsid w:val="00864411"/>
    <w:rsid w:val="00874FEA"/>
    <w:rsid w:val="0088263F"/>
    <w:rsid w:val="008848CB"/>
    <w:rsid w:val="00887F23"/>
    <w:rsid w:val="00890E2C"/>
    <w:rsid w:val="008B3062"/>
    <w:rsid w:val="008C3E8C"/>
    <w:rsid w:val="008D0876"/>
    <w:rsid w:val="008D437D"/>
    <w:rsid w:val="008E02CA"/>
    <w:rsid w:val="009210E7"/>
    <w:rsid w:val="009411B0"/>
    <w:rsid w:val="0094516C"/>
    <w:rsid w:val="0095551B"/>
    <w:rsid w:val="00975F47"/>
    <w:rsid w:val="0098180B"/>
    <w:rsid w:val="0099552F"/>
    <w:rsid w:val="009B32B5"/>
    <w:rsid w:val="009D2D72"/>
    <w:rsid w:val="009E1D16"/>
    <w:rsid w:val="009F6CD3"/>
    <w:rsid w:val="00A074D0"/>
    <w:rsid w:val="00A11BBB"/>
    <w:rsid w:val="00A12915"/>
    <w:rsid w:val="00A34CD3"/>
    <w:rsid w:val="00A40A9F"/>
    <w:rsid w:val="00A42C97"/>
    <w:rsid w:val="00A47D7F"/>
    <w:rsid w:val="00A60377"/>
    <w:rsid w:val="00A6170F"/>
    <w:rsid w:val="00A63262"/>
    <w:rsid w:val="00A67438"/>
    <w:rsid w:val="00A67BBA"/>
    <w:rsid w:val="00A70B59"/>
    <w:rsid w:val="00A95EE1"/>
    <w:rsid w:val="00AC531B"/>
    <w:rsid w:val="00AE0664"/>
    <w:rsid w:val="00AF7A61"/>
    <w:rsid w:val="00B33A46"/>
    <w:rsid w:val="00B4302B"/>
    <w:rsid w:val="00B50B0B"/>
    <w:rsid w:val="00B8012C"/>
    <w:rsid w:val="00B80737"/>
    <w:rsid w:val="00B81A2E"/>
    <w:rsid w:val="00B85CC4"/>
    <w:rsid w:val="00BA4262"/>
    <w:rsid w:val="00BB5C18"/>
    <w:rsid w:val="00BC3B14"/>
    <w:rsid w:val="00BC7E04"/>
    <w:rsid w:val="00BD34B6"/>
    <w:rsid w:val="00BF4F42"/>
    <w:rsid w:val="00BF5DDC"/>
    <w:rsid w:val="00C200AE"/>
    <w:rsid w:val="00C3611C"/>
    <w:rsid w:val="00C42210"/>
    <w:rsid w:val="00C44A11"/>
    <w:rsid w:val="00CA3E51"/>
    <w:rsid w:val="00CC63E7"/>
    <w:rsid w:val="00CE5B12"/>
    <w:rsid w:val="00CF1AD4"/>
    <w:rsid w:val="00D06297"/>
    <w:rsid w:val="00D41858"/>
    <w:rsid w:val="00D652D9"/>
    <w:rsid w:val="00D67451"/>
    <w:rsid w:val="00D84EB8"/>
    <w:rsid w:val="00D852B6"/>
    <w:rsid w:val="00D90B11"/>
    <w:rsid w:val="00DB60EC"/>
    <w:rsid w:val="00DC0CDC"/>
    <w:rsid w:val="00DC35CD"/>
    <w:rsid w:val="00DC5D2A"/>
    <w:rsid w:val="00DC6D0C"/>
    <w:rsid w:val="00DE4123"/>
    <w:rsid w:val="00DF2E18"/>
    <w:rsid w:val="00E04CC0"/>
    <w:rsid w:val="00E17BF8"/>
    <w:rsid w:val="00E25EA4"/>
    <w:rsid w:val="00E301CA"/>
    <w:rsid w:val="00E31E16"/>
    <w:rsid w:val="00E35F44"/>
    <w:rsid w:val="00E46A54"/>
    <w:rsid w:val="00E50BF5"/>
    <w:rsid w:val="00E56A37"/>
    <w:rsid w:val="00E6353D"/>
    <w:rsid w:val="00E70E61"/>
    <w:rsid w:val="00E82B06"/>
    <w:rsid w:val="00E82E8F"/>
    <w:rsid w:val="00E86A34"/>
    <w:rsid w:val="00E96D79"/>
    <w:rsid w:val="00EA567F"/>
    <w:rsid w:val="00EB343A"/>
    <w:rsid w:val="00EE04EF"/>
    <w:rsid w:val="00EE3FCE"/>
    <w:rsid w:val="00EE4CFA"/>
    <w:rsid w:val="00EF4A04"/>
    <w:rsid w:val="00F15CC4"/>
    <w:rsid w:val="00F20BCC"/>
    <w:rsid w:val="00F32DCE"/>
    <w:rsid w:val="00F3346D"/>
    <w:rsid w:val="00F50D5B"/>
    <w:rsid w:val="00F77092"/>
    <w:rsid w:val="00F821AE"/>
    <w:rsid w:val="00F85DA7"/>
    <w:rsid w:val="00F87859"/>
    <w:rsid w:val="00FA21E0"/>
    <w:rsid w:val="00FB349D"/>
    <w:rsid w:val="00FB5C0C"/>
    <w:rsid w:val="00FF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88596"/>
  <w15:chartTrackingRefBased/>
  <w15:docId w15:val="{F6163444-F764-4402-BF52-EE455589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8522C8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8522C8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A09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3262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1.jpeg"/><Relationship Id="rId21" Type="http://schemas.openxmlformats.org/officeDocument/2006/relationships/image" Target="media/image15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1.jpeg"/><Relationship Id="rId68" Type="http://schemas.openxmlformats.org/officeDocument/2006/relationships/image" Target="media/image58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6.jpeg"/><Relationship Id="rId16" Type="http://schemas.openxmlformats.org/officeDocument/2006/relationships/image" Target="media/image10.png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jpeg"/><Relationship Id="rId79" Type="http://schemas.openxmlformats.org/officeDocument/2006/relationships/image" Target="media/image71.png"/><Relationship Id="rId102" Type="http://schemas.openxmlformats.org/officeDocument/2006/relationships/image" Target="media/image89.jpeg"/><Relationship Id="rId5" Type="http://schemas.openxmlformats.org/officeDocument/2006/relationships/footnotes" Target="footnotes.xml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113" Type="http://schemas.openxmlformats.org/officeDocument/2006/relationships/image" Target="media/image97.png"/><Relationship Id="rId118" Type="http://schemas.openxmlformats.org/officeDocument/2006/relationships/footer" Target="footer1.xml"/><Relationship Id="rId80" Type="http://schemas.openxmlformats.org/officeDocument/2006/relationships/image" Target="media/image66.jpeg"/><Relationship Id="rId85" Type="http://schemas.openxmlformats.org/officeDocument/2006/relationships/image" Target="media/image7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hyperlink" Target="https://tinyurl.com/45vw7ncz" TargetMode="External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54" Type="http://schemas.openxmlformats.org/officeDocument/2006/relationships/image" Target="media/image47.jpeg"/><Relationship Id="rId70" Type="http://schemas.openxmlformats.org/officeDocument/2006/relationships/image" Target="media/image60.jpeg"/><Relationship Id="rId75" Type="http://schemas.openxmlformats.org/officeDocument/2006/relationships/image" Target="media/image68.jpeg"/><Relationship Id="rId91" Type="http://schemas.openxmlformats.org/officeDocument/2006/relationships/image" Target="media/image78.png"/><Relationship Id="rId96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39.png"/><Relationship Id="rId114" Type="http://schemas.openxmlformats.org/officeDocument/2006/relationships/image" Target="media/image98.jpeg"/><Relationship Id="rId119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3.jpeg"/><Relationship Id="rId65" Type="http://schemas.openxmlformats.org/officeDocument/2006/relationships/image" Target="media/image55.png"/><Relationship Id="rId73" Type="http://schemas.openxmlformats.org/officeDocument/2006/relationships/image" Target="media/image66.png"/><Relationship Id="rId78" Type="http://schemas.openxmlformats.org/officeDocument/2006/relationships/hyperlink" Target="http://www.tenancy.govt.nz" TargetMode="External"/><Relationship Id="rId81" Type="http://schemas.openxmlformats.org/officeDocument/2006/relationships/image" Target="media/image67.jpeg"/><Relationship Id="rId86" Type="http://schemas.openxmlformats.org/officeDocument/2006/relationships/image" Target="media/image73.jpe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109" Type="http://schemas.openxmlformats.org/officeDocument/2006/relationships/hyperlink" Target="https://housing.hrc.co.nz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0.pn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4.jpeg"/><Relationship Id="rId104" Type="http://schemas.openxmlformats.org/officeDocument/2006/relationships/image" Target="media/image91.png"/><Relationship Id="rId120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4.png"/><Relationship Id="rId110" Type="http://schemas.openxmlformats.org/officeDocument/2006/relationships/image" Target="media/image150.png"/><Relationship Id="rId115" Type="http://schemas.openxmlformats.org/officeDocument/2006/relationships/image" Target="media/image99.png"/><Relationship Id="rId61" Type="http://schemas.openxmlformats.org/officeDocument/2006/relationships/image" Target="media/image49.png"/><Relationship Id="rId82" Type="http://schemas.openxmlformats.org/officeDocument/2006/relationships/image" Target="media/image69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56" Type="http://schemas.openxmlformats.org/officeDocument/2006/relationships/image" Target="media/image45.jpeg"/><Relationship Id="rId77" Type="http://schemas.openxmlformats.org/officeDocument/2006/relationships/image" Target="media/image65.jpeg"/><Relationship Id="rId100" Type="http://schemas.openxmlformats.org/officeDocument/2006/relationships/image" Target="media/image87.jpeg"/><Relationship Id="rId105" Type="http://schemas.openxmlformats.org/officeDocument/2006/relationships/image" Target="media/image92.pn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6.jpeg"/><Relationship Id="rId67" Type="http://schemas.openxmlformats.org/officeDocument/2006/relationships/image" Target="media/image57.png"/><Relationship Id="rId116" Type="http://schemas.openxmlformats.org/officeDocument/2006/relationships/image" Target="media/image10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0.jpeg"/><Relationship Id="rId83" Type="http://schemas.openxmlformats.org/officeDocument/2006/relationships/image" Target="media/image70.jpg"/><Relationship Id="rId88" Type="http://schemas.openxmlformats.org/officeDocument/2006/relationships/image" Target="media/image75.jpeg"/><Relationship Id="rId111" Type="http://schemas.openxmlformats.org/officeDocument/2006/relationships/image" Target="media/image16.png"/><Relationship Id="rId15" Type="http://schemas.openxmlformats.org/officeDocument/2006/relationships/image" Target="media/image9.jpeg"/><Relationship Id="rId36" Type="http://schemas.openxmlformats.org/officeDocument/2006/relationships/image" Target="media/image29.png"/><Relationship Id="rId57" Type="http://schemas.openxmlformats.org/officeDocument/2006/relationships/image" Target="media/image46.jpeg"/><Relationship Id="rId106" Type="http://schemas.openxmlformats.org/officeDocument/2006/relationships/image" Target="media/image9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Downloads\HRC%20Homelessness%20Draft%20(002)%20-%20peer%20review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HRC Homelessness Draft (002) - peer review (2).dotx</Template>
  <TotalTime>1</TotalTime>
  <Pages>28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Kathryn Parrish</cp:lastModifiedBy>
  <cp:revision>2</cp:revision>
  <cp:lastPrinted>2023-09-19T00:04:00Z</cp:lastPrinted>
  <dcterms:created xsi:type="dcterms:W3CDTF">2023-09-19T00:06:00Z</dcterms:created>
  <dcterms:modified xsi:type="dcterms:W3CDTF">2023-09-19T00:06:00Z</dcterms:modified>
</cp:coreProperties>
</file>