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89EA8C" w14:textId="21CDB6C2" w:rsidR="00F87859" w:rsidRDefault="00753251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658543" behindDoc="0" locked="0" layoutInCell="1" allowOverlap="1" wp14:anchorId="0AE1EE0C" wp14:editId="6BE8F93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70606" cy="988828"/>
            <wp:effectExtent l="0" t="0" r="0" b="1905"/>
            <wp:wrapNone/>
            <wp:docPr id="579712956" name="Picture 19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06" cy="9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3" behindDoc="0" locked="0" layoutInCell="1" allowOverlap="1" wp14:anchorId="0F369F8A" wp14:editId="163412A8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7B847" w14:textId="77777777" w:rsidR="00F87859" w:rsidRDefault="00F87859" w:rsidP="00F87859">
      <w:pPr>
        <w:rPr>
          <w:rFonts w:cs="Arial"/>
          <w:szCs w:val="32"/>
        </w:rPr>
      </w:pPr>
    </w:p>
    <w:p w14:paraId="49655735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FCF56CF" w14:textId="77777777" w:rsidR="00F87859" w:rsidRDefault="00F87859" w:rsidP="00F87859">
      <w:pPr>
        <w:rPr>
          <w:rFonts w:cs="Arial"/>
          <w:szCs w:val="32"/>
        </w:rPr>
      </w:pPr>
    </w:p>
    <w:p w14:paraId="604212C5" w14:textId="77777777" w:rsidR="00F87859" w:rsidRDefault="00F87859" w:rsidP="00F87859">
      <w:pPr>
        <w:rPr>
          <w:rFonts w:cs="Arial"/>
          <w:szCs w:val="32"/>
        </w:rPr>
      </w:pPr>
    </w:p>
    <w:p w14:paraId="61D70C05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11F510B5" w14:textId="2E8C21D8" w:rsidR="00887F23" w:rsidRDefault="001A0300" w:rsidP="00F87859">
      <w:pPr>
        <w:pStyle w:val="Title"/>
      </w:pPr>
      <w:r>
        <w:t>Digital Cash in New Zealand</w:t>
      </w:r>
      <w:r w:rsidR="00EF4A04">
        <w:t xml:space="preserve"> </w:t>
      </w:r>
      <w:r w:rsidR="00323EB3">
        <w:br/>
      </w:r>
      <w:r>
        <w:t>Survey</w:t>
      </w:r>
    </w:p>
    <w:p w14:paraId="117FF1FA" w14:textId="298E8A53" w:rsidR="00E83E62" w:rsidRPr="00E83E62" w:rsidRDefault="00E83E62" w:rsidP="00E83E62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lang w:val="en-NZ" w:eastAsia="en-NZ"/>
        </w:rPr>
      </w:pPr>
    </w:p>
    <w:p w14:paraId="018EB105" w14:textId="50FB2187" w:rsidR="00887F23" w:rsidRDefault="001A0300" w:rsidP="00F87859">
      <w:pPr>
        <w:pStyle w:val="Title"/>
      </w:pPr>
      <w:r w:rsidRPr="001A0300">
        <w:rPr>
          <w:noProof/>
        </w:rPr>
        <w:drawing>
          <wp:anchor distT="0" distB="0" distL="114300" distR="114300" simplePos="0" relativeHeight="251658530" behindDoc="0" locked="0" layoutInCell="1" allowOverlap="1" wp14:anchorId="22F02B4B" wp14:editId="05E25598">
            <wp:simplePos x="0" y="0"/>
            <wp:positionH relativeFrom="margin">
              <wp:align>right</wp:align>
            </wp:positionH>
            <wp:positionV relativeFrom="paragraph">
              <wp:posOffset>159474</wp:posOffset>
            </wp:positionV>
            <wp:extent cx="2413591" cy="2413591"/>
            <wp:effectExtent l="0" t="0" r="6350" b="6350"/>
            <wp:wrapNone/>
            <wp:docPr id="1821893851" name="Picture 21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93851" name="Picture 21" descr="A hand holding a 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91" cy="241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E62">
        <w:rPr>
          <w:rFonts w:ascii="Times New Roman" w:eastAsia="Times New Roman" w:hAnsi="Times New Roman" w:cs="Times New Roman"/>
          <w:noProof/>
          <w:sz w:val="24"/>
          <w:lang w:eastAsia="en-NZ"/>
        </w:rPr>
        <w:drawing>
          <wp:anchor distT="0" distB="0" distL="114300" distR="114300" simplePos="0" relativeHeight="251658529" behindDoc="0" locked="0" layoutInCell="1" allowOverlap="1" wp14:anchorId="5F3C8354" wp14:editId="5A4D8B87">
            <wp:simplePos x="0" y="0"/>
            <wp:positionH relativeFrom="margin">
              <wp:align>left</wp:align>
            </wp:positionH>
            <wp:positionV relativeFrom="paragraph">
              <wp:posOffset>42530</wp:posOffset>
            </wp:positionV>
            <wp:extent cx="2922422" cy="2686050"/>
            <wp:effectExtent l="0" t="0" r="0" b="0"/>
            <wp:wrapNone/>
            <wp:docPr id="349252516" name="Picture 17" descr="A cell phone with a screen showing a picture of a bir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52516" name="Picture 17" descr="A cell phone with a screen showing a picture of a bird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22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508237" w14:textId="77777777" w:rsidR="001A0300" w:rsidRDefault="00F87859" w:rsidP="00BF5DDC">
      <w:pPr>
        <w:pStyle w:val="Datepublished"/>
      </w:pPr>
      <w:r w:rsidRPr="00F87859">
        <w:t xml:space="preserve"> </w:t>
      </w:r>
      <w:r w:rsidR="00570380">
        <w:br/>
      </w:r>
      <w:r w:rsidR="00570380">
        <w:br/>
      </w:r>
    </w:p>
    <w:p w14:paraId="0FA8B1FF" w14:textId="77777777" w:rsidR="001A0300" w:rsidRDefault="001A0300" w:rsidP="00BF5DDC">
      <w:pPr>
        <w:pStyle w:val="Datepublished"/>
      </w:pPr>
    </w:p>
    <w:p w14:paraId="736BA2AD" w14:textId="77777777" w:rsidR="001A0300" w:rsidRDefault="001A0300" w:rsidP="00BF5DDC">
      <w:pPr>
        <w:pStyle w:val="Datepublished"/>
      </w:pPr>
    </w:p>
    <w:p w14:paraId="2F809D4E" w14:textId="77777777" w:rsidR="001A0300" w:rsidRDefault="001A0300" w:rsidP="00BF5DDC">
      <w:pPr>
        <w:pStyle w:val="Datepublished"/>
      </w:pPr>
    </w:p>
    <w:p w14:paraId="1BA6E6FA" w14:textId="529B4D1D" w:rsidR="00F87859" w:rsidRPr="00570380" w:rsidRDefault="00887F23" w:rsidP="00BF5DDC">
      <w:pPr>
        <w:pStyle w:val="Datepublished"/>
      </w:pPr>
      <w:r w:rsidRPr="00570380">
        <w:t xml:space="preserve">Published: </w:t>
      </w:r>
      <w:r w:rsidR="00380FD0">
        <w:t>August</w:t>
      </w:r>
      <w:r w:rsidR="001A0300">
        <w:t xml:space="preserve"> 2024</w:t>
      </w:r>
    </w:p>
    <w:p w14:paraId="6CF7C6AE" w14:textId="232B41F3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bookmarkStart w:id="0" w:name="_Toc171608221"/>
      <w:r w:rsidR="008505E7">
        <w:rPr>
          <w:noProof/>
          <w:lang w:val="en-NZ" w:eastAsia="en-NZ"/>
        </w:rPr>
        <w:lastRenderedPageBreak/>
        <w:t>What is in here</w:t>
      </w:r>
      <w:bookmarkEnd w:id="0"/>
    </w:p>
    <w:p w14:paraId="21BEC8EF" w14:textId="77777777" w:rsidR="00D9465F" w:rsidRDefault="00D9465F" w:rsidP="001879B8"/>
    <w:p w14:paraId="1FC06390" w14:textId="77777777" w:rsidR="00D9465F" w:rsidRDefault="00D9465F" w:rsidP="00D9465F"/>
    <w:p w14:paraId="1D82EE4A" w14:textId="0A9694B5" w:rsidR="001879B8" w:rsidRPr="00AD1E46" w:rsidRDefault="00D9465F" w:rsidP="00D9465F">
      <w:pPr>
        <w:ind w:firstLine="2977"/>
        <w:rPr>
          <w:b/>
          <w:bCs/>
          <w:color w:val="000000" w:themeColor="text1"/>
        </w:rPr>
      </w:pPr>
      <w:r w:rsidRPr="00AD1E46">
        <w:rPr>
          <w:b/>
          <w:bCs/>
          <w:color w:val="000000" w:themeColor="text1"/>
        </w:rPr>
        <w:t>Page number:</w:t>
      </w:r>
      <w:r w:rsidR="0009323A" w:rsidRPr="00AD1E46">
        <w:rPr>
          <w:rFonts w:ascii="Times New Roman" w:eastAsia="Times New Roman" w:hAnsi="Times New Roman" w:cs="Times New Roman"/>
          <w:noProof/>
          <w:color w:val="000000" w:themeColor="text1"/>
          <w:sz w:val="24"/>
          <w:lang w:val="en-NZ" w:eastAsia="en-NZ"/>
        </w:rPr>
        <w:drawing>
          <wp:anchor distT="0" distB="0" distL="114300" distR="114300" simplePos="0" relativeHeight="251658610" behindDoc="0" locked="0" layoutInCell="1" allowOverlap="1" wp14:anchorId="2584EF64" wp14:editId="7B5F9241">
            <wp:simplePos x="0" y="0"/>
            <wp:positionH relativeFrom="margin">
              <wp:align>left</wp:align>
            </wp:positionH>
            <wp:positionV relativeFrom="paragraph">
              <wp:posOffset>343535</wp:posOffset>
            </wp:positionV>
            <wp:extent cx="1212494" cy="1114425"/>
            <wp:effectExtent l="0" t="0" r="6985" b="0"/>
            <wp:wrapNone/>
            <wp:docPr id="1530979162" name="Picture 17" descr="A cell phone with a screen showing a picture of a bir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52516" name="Picture 17" descr="A cell phone with a screen showing a picture of a bird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494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CFD4A" w14:textId="2D32CCE9" w:rsidR="001879B8" w:rsidRPr="00AD1E46" w:rsidRDefault="001879B8" w:rsidP="001879B8">
      <w:pPr>
        <w:rPr>
          <w:color w:val="000000" w:themeColor="text1"/>
        </w:rPr>
      </w:pPr>
    </w:p>
    <w:p w14:paraId="462F67DE" w14:textId="62F1746A" w:rsidR="001879B8" w:rsidRPr="00AD1E46" w:rsidRDefault="00000000" w:rsidP="001879B8">
      <w:pPr>
        <w:pStyle w:val="contentspage"/>
        <w:rPr>
          <w:color w:val="000000" w:themeColor="text1"/>
        </w:rPr>
      </w:pPr>
      <w:hyperlink w:anchor="_What_is_this" w:history="1">
        <w:r w:rsidR="001879B8" w:rsidRPr="00AD1E46">
          <w:rPr>
            <w:rStyle w:val="Hyperlink"/>
            <w:color w:val="000000" w:themeColor="text1"/>
            <w:u w:val="none"/>
          </w:rPr>
          <w:t>What is this survey about?</w:t>
        </w:r>
        <w:r w:rsidR="001879B8" w:rsidRPr="00AD1E46">
          <w:rPr>
            <w:rStyle w:val="Hyperlink"/>
            <w:color w:val="000000" w:themeColor="text1"/>
            <w:u w:val="none"/>
          </w:rPr>
          <w:tab/>
        </w:r>
        <w:r w:rsidR="0009323A" w:rsidRPr="00AD1E46">
          <w:rPr>
            <w:rStyle w:val="Hyperlink"/>
            <w:color w:val="000000" w:themeColor="text1"/>
            <w:u w:val="none"/>
          </w:rPr>
          <w:t>3</w:t>
        </w:r>
      </w:hyperlink>
    </w:p>
    <w:p w14:paraId="3BF90B3F" w14:textId="368D6B01" w:rsidR="001879B8" w:rsidRPr="00AD1E46" w:rsidRDefault="001879B8" w:rsidP="001879B8">
      <w:pPr>
        <w:pStyle w:val="contentspage"/>
        <w:rPr>
          <w:color w:val="000000" w:themeColor="text1"/>
        </w:rPr>
      </w:pPr>
    </w:p>
    <w:p w14:paraId="67D9A456" w14:textId="10EBDF23" w:rsidR="001879B8" w:rsidRPr="00AD1E46" w:rsidRDefault="0009323A" w:rsidP="001879B8">
      <w:pPr>
        <w:pStyle w:val="contentspage"/>
        <w:rPr>
          <w:color w:val="000000" w:themeColor="text1"/>
        </w:rPr>
      </w:pPr>
      <w:r w:rsidRPr="00AD1E46">
        <w:rPr>
          <w:noProof/>
          <w:color w:val="000000" w:themeColor="text1"/>
        </w:rPr>
        <w:drawing>
          <wp:anchor distT="0" distB="0" distL="114300" distR="114300" simplePos="0" relativeHeight="251658609" behindDoc="0" locked="0" layoutInCell="1" allowOverlap="1" wp14:anchorId="60EC0EE8" wp14:editId="324E27F4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1171575" cy="1171575"/>
            <wp:effectExtent l="0" t="0" r="9525" b="9525"/>
            <wp:wrapNone/>
            <wp:docPr id="977458221" name="Picture 21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93851" name="Picture 21" descr="A hand holding a 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08B83" w14:textId="79F89BDE" w:rsidR="001879B8" w:rsidRPr="00AD1E46" w:rsidRDefault="00000000" w:rsidP="001879B8">
      <w:pPr>
        <w:pStyle w:val="contentspage"/>
        <w:rPr>
          <w:color w:val="000000" w:themeColor="text1"/>
        </w:rPr>
      </w:pPr>
      <w:hyperlink w:anchor="_Answering_the_survey" w:history="1">
        <w:r w:rsidR="001879B8" w:rsidRPr="00AD1E46">
          <w:rPr>
            <w:rStyle w:val="Hyperlink"/>
            <w:color w:val="000000" w:themeColor="text1"/>
            <w:u w:val="none"/>
          </w:rPr>
          <w:t>Answering the survey questions</w:t>
        </w:r>
        <w:r w:rsidR="001879B8" w:rsidRPr="00AD1E46">
          <w:rPr>
            <w:rStyle w:val="Hyperlink"/>
            <w:color w:val="000000" w:themeColor="text1"/>
            <w:u w:val="none"/>
          </w:rPr>
          <w:tab/>
        </w:r>
        <w:r w:rsidR="0009323A" w:rsidRPr="00AD1E46">
          <w:rPr>
            <w:rStyle w:val="Hyperlink"/>
            <w:color w:val="000000" w:themeColor="text1"/>
            <w:u w:val="none"/>
          </w:rPr>
          <w:t>6</w:t>
        </w:r>
      </w:hyperlink>
    </w:p>
    <w:p w14:paraId="5E63EB23" w14:textId="77777777" w:rsidR="001879B8" w:rsidRPr="00AD1E46" w:rsidRDefault="001879B8" w:rsidP="001879B8">
      <w:pPr>
        <w:pStyle w:val="contentspage"/>
        <w:rPr>
          <w:color w:val="000000" w:themeColor="text1"/>
        </w:rPr>
      </w:pPr>
    </w:p>
    <w:p w14:paraId="5922B2A2" w14:textId="7314AC37" w:rsidR="001879B8" w:rsidRPr="00AD1E46" w:rsidRDefault="0009323A" w:rsidP="001879B8">
      <w:pPr>
        <w:pStyle w:val="contentspage"/>
        <w:rPr>
          <w:color w:val="000000" w:themeColor="text1"/>
        </w:rPr>
      </w:pPr>
      <w:r w:rsidRPr="00AD1E46">
        <w:rPr>
          <w:noProof/>
          <w:color w:val="000000" w:themeColor="text1"/>
        </w:rPr>
        <w:drawing>
          <wp:anchor distT="0" distB="0" distL="114300" distR="114300" simplePos="0" relativeHeight="251658614" behindDoc="0" locked="0" layoutInCell="1" allowOverlap="1" wp14:anchorId="236E92B6" wp14:editId="413BE85E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1140770" cy="828675"/>
            <wp:effectExtent l="0" t="0" r="2540" b="0"/>
            <wp:wrapNone/>
            <wp:docPr id="1803892012" name="Picture 30" descr="A person standing next to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75975" name="Picture 30" descr="A person standing next to a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7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4EE97" w14:textId="29964D2D" w:rsidR="001879B8" w:rsidRPr="00AD1E46" w:rsidRDefault="00000000" w:rsidP="001879B8">
      <w:pPr>
        <w:pStyle w:val="contentspage"/>
        <w:rPr>
          <w:color w:val="000000" w:themeColor="text1"/>
        </w:rPr>
      </w:pPr>
      <w:hyperlink w:anchor="_Why_we_are" w:history="1">
        <w:r w:rsidR="001879B8" w:rsidRPr="00AD1E46">
          <w:rPr>
            <w:rStyle w:val="Hyperlink"/>
            <w:color w:val="000000" w:themeColor="text1"/>
            <w:u w:val="none"/>
          </w:rPr>
          <w:t xml:space="preserve">Why we are looking into </w:t>
        </w:r>
        <w:r w:rsidR="00B31FA2">
          <w:rPr>
            <w:rStyle w:val="Hyperlink"/>
            <w:color w:val="000000" w:themeColor="text1"/>
            <w:u w:val="none"/>
          </w:rPr>
          <w:br/>
        </w:r>
        <w:r w:rsidR="001879B8" w:rsidRPr="00AD1E46">
          <w:rPr>
            <w:rStyle w:val="Hyperlink"/>
            <w:color w:val="000000" w:themeColor="text1"/>
            <w:u w:val="none"/>
          </w:rPr>
          <w:t>digital cash</w:t>
        </w:r>
        <w:r w:rsidR="001879B8" w:rsidRPr="00AD1E46">
          <w:rPr>
            <w:rStyle w:val="Hyperlink"/>
            <w:color w:val="000000" w:themeColor="text1"/>
            <w:u w:val="none"/>
          </w:rPr>
          <w:tab/>
        </w:r>
        <w:r w:rsidR="0009323A" w:rsidRPr="00AD1E46">
          <w:rPr>
            <w:rStyle w:val="Hyperlink"/>
            <w:color w:val="000000" w:themeColor="text1"/>
            <w:u w:val="none"/>
          </w:rPr>
          <w:t>8</w:t>
        </w:r>
      </w:hyperlink>
    </w:p>
    <w:p w14:paraId="6261F617" w14:textId="674B3975" w:rsidR="001879B8" w:rsidRPr="00AD1E46" w:rsidRDefault="001879B8" w:rsidP="001879B8">
      <w:pPr>
        <w:pStyle w:val="contentspage"/>
        <w:rPr>
          <w:color w:val="000000" w:themeColor="text1"/>
        </w:rPr>
      </w:pPr>
    </w:p>
    <w:p w14:paraId="7B36DF23" w14:textId="4BE832EB" w:rsidR="001879B8" w:rsidRPr="00AD1E46" w:rsidRDefault="00D9465F" w:rsidP="001879B8">
      <w:pPr>
        <w:pStyle w:val="contentspage"/>
        <w:rPr>
          <w:color w:val="000000" w:themeColor="text1"/>
        </w:rPr>
      </w:pPr>
      <w:r w:rsidRPr="00AD1E46">
        <w:rPr>
          <w:b/>
          <w:bCs w:val="0"/>
          <w:noProof/>
          <w:color w:val="000000" w:themeColor="text1"/>
        </w:rPr>
        <w:drawing>
          <wp:anchor distT="0" distB="0" distL="114300" distR="114300" simplePos="0" relativeHeight="251658618" behindDoc="0" locked="0" layoutInCell="1" allowOverlap="1" wp14:anchorId="673A04BB" wp14:editId="6E8BD00A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1068082" cy="1123950"/>
            <wp:effectExtent l="0" t="0" r="0" b="0"/>
            <wp:wrapNone/>
            <wp:docPr id="2117271825" name="Picture 220" descr="A person with a light bulb above hi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3387" name="Picture 220" descr="A person with a light bulb above his h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82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1F411" w14:textId="22E7F06A" w:rsidR="001879B8" w:rsidRPr="00AD1E46" w:rsidRDefault="00000000" w:rsidP="001879B8">
      <w:pPr>
        <w:pStyle w:val="contentspage"/>
        <w:rPr>
          <w:color w:val="000000" w:themeColor="text1"/>
        </w:rPr>
      </w:pPr>
      <w:hyperlink w:anchor="_What_the_reserve" w:history="1">
        <w:r w:rsidR="001879B8" w:rsidRPr="00AD1E46">
          <w:rPr>
            <w:rStyle w:val="Hyperlink"/>
            <w:color w:val="000000" w:themeColor="text1"/>
            <w:u w:val="none"/>
          </w:rPr>
          <w:t xml:space="preserve">What the </w:t>
        </w:r>
        <w:r w:rsidR="00150310">
          <w:rPr>
            <w:rStyle w:val="Hyperlink"/>
            <w:color w:val="000000" w:themeColor="text1"/>
            <w:u w:val="none"/>
          </w:rPr>
          <w:t>R</w:t>
        </w:r>
        <w:r w:rsidR="00150310" w:rsidRPr="00AD1E46">
          <w:rPr>
            <w:rStyle w:val="Hyperlink"/>
            <w:color w:val="000000" w:themeColor="text1"/>
            <w:u w:val="none"/>
          </w:rPr>
          <w:t xml:space="preserve">eserve </w:t>
        </w:r>
        <w:r w:rsidR="00150310">
          <w:rPr>
            <w:rStyle w:val="Hyperlink"/>
            <w:color w:val="000000" w:themeColor="text1"/>
            <w:u w:val="none"/>
          </w:rPr>
          <w:t>B</w:t>
        </w:r>
        <w:r w:rsidR="00150310" w:rsidRPr="00AD1E46">
          <w:rPr>
            <w:rStyle w:val="Hyperlink"/>
            <w:color w:val="000000" w:themeColor="text1"/>
            <w:u w:val="none"/>
          </w:rPr>
          <w:t xml:space="preserve">ank </w:t>
        </w:r>
        <w:r w:rsidR="001879B8" w:rsidRPr="00AD1E46">
          <w:rPr>
            <w:rStyle w:val="Hyperlink"/>
            <w:color w:val="000000" w:themeColor="text1"/>
            <w:u w:val="none"/>
          </w:rPr>
          <w:t xml:space="preserve">wants </w:t>
        </w:r>
        <w:r w:rsidR="001879B8" w:rsidRPr="00AD1E46">
          <w:rPr>
            <w:rStyle w:val="Hyperlink"/>
            <w:color w:val="000000" w:themeColor="text1"/>
            <w:u w:val="none"/>
          </w:rPr>
          <w:br/>
          <w:t>to do with digital cash</w:t>
        </w:r>
        <w:r w:rsidR="001879B8" w:rsidRPr="00AD1E46">
          <w:rPr>
            <w:rStyle w:val="Hyperlink"/>
            <w:color w:val="000000" w:themeColor="text1"/>
            <w:u w:val="none"/>
          </w:rPr>
          <w:tab/>
        </w:r>
        <w:r w:rsidR="0009323A" w:rsidRPr="00AD1E46">
          <w:rPr>
            <w:rStyle w:val="Hyperlink"/>
            <w:color w:val="000000" w:themeColor="text1"/>
            <w:u w:val="none"/>
          </w:rPr>
          <w:t>10</w:t>
        </w:r>
      </w:hyperlink>
    </w:p>
    <w:p w14:paraId="470A6E23" w14:textId="77777777" w:rsidR="001879B8" w:rsidRPr="00AD1E46" w:rsidRDefault="001879B8" w:rsidP="001879B8">
      <w:pPr>
        <w:pStyle w:val="contentspage"/>
        <w:rPr>
          <w:color w:val="000000" w:themeColor="text1"/>
        </w:rPr>
      </w:pPr>
    </w:p>
    <w:p w14:paraId="2BB13184" w14:textId="006C2B6E" w:rsidR="001879B8" w:rsidRPr="00AD1E46" w:rsidRDefault="00D9465F" w:rsidP="001879B8">
      <w:pPr>
        <w:pStyle w:val="contentspage"/>
        <w:rPr>
          <w:color w:val="000000" w:themeColor="text1"/>
        </w:rPr>
      </w:pPr>
      <w:r w:rsidRPr="00AD1E46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658616" behindDoc="0" locked="0" layoutInCell="1" allowOverlap="1" wp14:anchorId="6C5004D8" wp14:editId="53D6B287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923925" cy="923925"/>
            <wp:effectExtent l="0" t="0" r="9525" b="9525"/>
            <wp:wrapNone/>
            <wp:docPr id="872879423" name="Picture 7" descr="A close up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38426" name="Picture 7" descr="A close up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D0883" w14:textId="68CF0A24" w:rsidR="001879B8" w:rsidRPr="00AD1E46" w:rsidRDefault="00000000" w:rsidP="001879B8">
      <w:pPr>
        <w:pStyle w:val="contentspage"/>
        <w:rPr>
          <w:color w:val="000000" w:themeColor="text1"/>
        </w:rPr>
      </w:pPr>
      <w:hyperlink w:anchor="_Features_of_digital" w:history="1">
        <w:r w:rsidR="001879B8" w:rsidRPr="00AD1E46">
          <w:rPr>
            <w:rStyle w:val="Hyperlink"/>
            <w:color w:val="000000" w:themeColor="text1"/>
            <w:u w:val="none"/>
          </w:rPr>
          <w:t>Features of digital cash</w:t>
        </w:r>
        <w:r w:rsidR="001879B8" w:rsidRPr="00AD1E46">
          <w:rPr>
            <w:rStyle w:val="Hyperlink"/>
            <w:color w:val="000000" w:themeColor="text1"/>
            <w:u w:val="none"/>
          </w:rPr>
          <w:tab/>
          <w:t>1</w:t>
        </w:r>
        <w:r w:rsidR="00D9465F" w:rsidRPr="00AD1E46">
          <w:rPr>
            <w:rStyle w:val="Hyperlink"/>
            <w:color w:val="000000" w:themeColor="text1"/>
            <w:u w:val="none"/>
          </w:rPr>
          <w:t>2</w:t>
        </w:r>
      </w:hyperlink>
    </w:p>
    <w:p w14:paraId="770DEEE8" w14:textId="5377288F" w:rsidR="001879B8" w:rsidRPr="00AD1E46" w:rsidRDefault="00D9465F" w:rsidP="001879B8">
      <w:pPr>
        <w:pStyle w:val="contentspage"/>
        <w:rPr>
          <w:color w:val="000000" w:themeColor="text1"/>
        </w:rPr>
      </w:pPr>
      <w:r w:rsidRPr="00AD1E46">
        <w:rPr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658617" behindDoc="0" locked="0" layoutInCell="1" allowOverlap="1" wp14:anchorId="0C1F74A1" wp14:editId="094C6BF8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1428548" cy="1152525"/>
            <wp:effectExtent l="0" t="0" r="635" b="0"/>
            <wp:wrapNone/>
            <wp:docPr id="8934864" name="Picture 227" descr="A computer with a lock on th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7611" name="Picture 227" descr="A computer with a lock on the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48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7E05E" w14:textId="4FFEA4B2" w:rsidR="001879B8" w:rsidRPr="00AD1E46" w:rsidRDefault="001879B8" w:rsidP="001879B8">
      <w:pPr>
        <w:pStyle w:val="contentspage"/>
        <w:rPr>
          <w:color w:val="000000" w:themeColor="text1"/>
        </w:rPr>
      </w:pPr>
    </w:p>
    <w:p w14:paraId="23DC8FB7" w14:textId="29C9B769" w:rsidR="001879B8" w:rsidRPr="00AD1E46" w:rsidRDefault="00000000" w:rsidP="001879B8">
      <w:pPr>
        <w:pStyle w:val="contentspage"/>
        <w:rPr>
          <w:color w:val="000000" w:themeColor="text1"/>
        </w:rPr>
      </w:pPr>
      <w:hyperlink w:anchor="_Security" w:history="1">
        <w:r w:rsidR="001879B8" w:rsidRPr="00AD1E46">
          <w:rPr>
            <w:rStyle w:val="Hyperlink"/>
            <w:color w:val="000000" w:themeColor="text1"/>
            <w:u w:val="none"/>
          </w:rPr>
          <w:t>Security</w:t>
        </w:r>
        <w:r w:rsidR="001879B8" w:rsidRPr="00AD1E46">
          <w:rPr>
            <w:rStyle w:val="Hyperlink"/>
            <w:color w:val="000000" w:themeColor="text1"/>
            <w:u w:val="none"/>
          </w:rPr>
          <w:tab/>
          <w:t>2</w:t>
        </w:r>
        <w:r w:rsidR="00D9465F" w:rsidRPr="00AD1E46">
          <w:rPr>
            <w:rStyle w:val="Hyperlink"/>
            <w:color w:val="000000" w:themeColor="text1"/>
            <w:u w:val="none"/>
          </w:rPr>
          <w:t>6</w:t>
        </w:r>
      </w:hyperlink>
    </w:p>
    <w:p w14:paraId="7C03ABBC" w14:textId="77777777" w:rsidR="001879B8" w:rsidRPr="00AD1E46" w:rsidRDefault="001879B8" w:rsidP="001879B8">
      <w:pPr>
        <w:pStyle w:val="contentspage"/>
        <w:rPr>
          <w:color w:val="000000" w:themeColor="text1"/>
        </w:rPr>
      </w:pPr>
    </w:p>
    <w:p w14:paraId="4AD8F309" w14:textId="38C40ADF" w:rsidR="00D9465F" w:rsidRPr="00AD1E46" w:rsidRDefault="00D9465F" w:rsidP="00D9465F">
      <w:pPr>
        <w:ind w:firstLine="2977"/>
        <w:rPr>
          <w:b/>
          <w:bCs/>
          <w:color w:val="000000" w:themeColor="text1"/>
        </w:rPr>
      </w:pPr>
      <w:r w:rsidRPr="00AD1E46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58615" behindDoc="0" locked="0" layoutInCell="1" allowOverlap="1" wp14:anchorId="46A0B690" wp14:editId="6DB332A8">
            <wp:simplePos x="0" y="0"/>
            <wp:positionH relativeFrom="margin">
              <wp:posOffset>38100</wp:posOffset>
            </wp:positionH>
            <wp:positionV relativeFrom="paragraph">
              <wp:posOffset>91440</wp:posOffset>
            </wp:positionV>
            <wp:extent cx="1208405" cy="1219200"/>
            <wp:effectExtent l="0" t="0" r="0" b="0"/>
            <wp:wrapNone/>
            <wp:docPr id="828722193" name="Picture 3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21576" name="Picture 3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E46">
        <w:rPr>
          <w:b/>
          <w:bCs/>
          <w:color w:val="000000" w:themeColor="text1"/>
        </w:rPr>
        <w:t>Page number:</w:t>
      </w:r>
    </w:p>
    <w:p w14:paraId="7928E41D" w14:textId="5EE60112" w:rsidR="00D9465F" w:rsidRPr="00AD1E46" w:rsidRDefault="00D9465F" w:rsidP="001879B8">
      <w:pPr>
        <w:pStyle w:val="contentspage"/>
        <w:rPr>
          <w:color w:val="000000" w:themeColor="text1"/>
        </w:rPr>
      </w:pPr>
    </w:p>
    <w:p w14:paraId="5F821859" w14:textId="2A5253DB" w:rsidR="001879B8" w:rsidRPr="00AD1E46" w:rsidRDefault="00000000" w:rsidP="001879B8">
      <w:pPr>
        <w:pStyle w:val="contentspage"/>
        <w:rPr>
          <w:color w:val="000000" w:themeColor="text1"/>
        </w:rPr>
      </w:pPr>
      <w:hyperlink w:anchor="_Everyone_can_use" w:history="1">
        <w:r w:rsidR="001879B8" w:rsidRPr="00AD1E46">
          <w:rPr>
            <w:rStyle w:val="Hyperlink"/>
            <w:color w:val="000000" w:themeColor="text1"/>
            <w:u w:val="none"/>
          </w:rPr>
          <w:t>Everyone can use digital cash</w:t>
        </w:r>
        <w:r w:rsidR="001879B8" w:rsidRPr="00AD1E46">
          <w:rPr>
            <w:rStyle w:val="Hyperlink"/>
            <w:color w:val="000000" w:themeColor="text1"/>
            <w:u w:val="none"/>
          </w:rPr>
          <w:tab/>
        </w:r>
        <w:r w:rsidR="0017501F">
          <w:rPr>
            <w:rStyle w:val="Hyperlink"/>
            <w:color w:val="000000" w:themeColor="text1"/>
            <w:u w:val="none"/>
          </w:rPr>
          <w:t>32</w:t>
        </w:r>
      </w:hyperlink>
    </w:p>
    <w:p w14:paraId="4414F80F" w14:textId="076D20D7" w:rsidR="001879B8" w:rsidRPr="00AD1E46" w:rsidRDefault="00D9465F" w:rsidP="001879B8">
      <w:pPr>
        <w:pStyle w:val="contentspage"/>
        <w:rPr>
          <w:color w:val="000000" w:themeColor="text1"/>
        </w:rPr>
      </w:pPr>
      <w:r w:rsidRPr="00AD1E46">
        <w:rPr>
          <w:b/>
          <w:bCs w:val="0"/>
          <w:noProof/>
          <w:color w:val="000000" w:themeColor="text1"/>
        </w:rPr>
        <w:drawing>
          <wp:anchor distT="0" distB="0" distL="114300" distR="114300" simplePos="0" relativeHeight="251658619" behindDoc="0" locked="0" layoutInCell="1" allowOverlap="1" wp14:anchorId="1F107894" wp14:editId="4303F14A">
            <wp:simplePos x="0" y="0"/>
            <wp:positionH relativeFrom="margin">
              <wp:posOffset>0</wp:posOffset>
            </wp:positionH>
            <wp:positionV relativeFrom="paragraph">
              <wp:posOffset>329565</wp:posOffset>
            </wp:positionV>
            <wp:extent cx="1409700" cy="1087826"/>
            <wp:effectExtent l="0" t="0" r="0" b="0"/>
            <wp:wrapNone/>
            <wp:docPr id="1477162695" name="Picture 219" descr="A person with a light bulb above their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714561" name="Picture 219" descr="A person with a light bulb above their h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283D7" w14:textId="1534033E" w:rsidR="001879B8" w:rsidRPr="00AD1E46" w:rsidRDefault="001879B8" w:rsidP="001879B8">
      <w:pPr>
        <w:pStyle w:val="contentspage"/>
        <w:rPr>
          <w:color w:val="000000" w:themeColor="text1"/>
        </w:rPr>
      </w:pPr>
    </w:p>
    <w:p w14:paraId="1CED095E" w14:textId="1B7C6576" w:rsidR="001879B8" w:rsidRPr="00AD1E46" w:rsidRDefault="00000000" w:rsidP="001879B8">
      <w:pPr>
        <w:pStyle w:val="contentspage"/>
        <w:rPr>
          <w:color w:val="000000" w:themeColor="text1"/>
        </w:rPr>
      </w:pPr>
      <w:hyperlink w:anchor="_New_ways_of" w:history="1">
        <w:r w:rsidR="001879B8" w:rsidRPr="00AD1E46">
          <w:rPr>
            <w:rStyle w:val="Hyperlink"/>
            <w:color w:val="000000" w:themeColor="text1"/>
            <w:u w:val="none"/>
          </w:rPr>
          <w:t>New ways of doing things</w:t>
        </w:r>
        <w:r w:rsidR="001879B8" w:rsidRPr="00AD1E46">
          <w:rPr>
            <w:rStyle w:val="Hyperlink"/>
            <w:color w:val="000000" w:themeColor="text1"/>
            <w:u w:val="none"/>
          </w:rPr>
          <w:tab/>
          <w:t>4</w:t>
        </w:r>
        <w:r w:rsidR="0017501F">
          <w:rPr>
            <w:rStyle w:val="Hyperlink"/>
            <w:color w:val="000000" w:themeColor="text1"/>
            <w:u w:val="none"/>
          </w:rPr>
          <w:t>7</w:t>
        </w:r>
      </w:hyperlink>
    </w:p>
    <w:p w14:paraId="41F8CDB2" w14:textId="539416A5" w:rsidR="001879B8" w:rsidRPr="00AD1E46" w:rsidRDefault="001879B8" w:rsidP="001879B8">
      <w:pPr>
        <w:pStyle w:val="contentspage"/>
        <w:rPr>
          <w:color w:val="000000" w:themeColor="text1"/>
        </w:rPr>
      </w:pPr>
    </w:p>
    <w:p w14:paraId="44C70CE6" w14:textId="7335A290" w:rsidR="001879B8" w:rsidRPr="00AD1E46" w:rsidRDefault="00D9465F" w:rsidP="001879B8">
      <w:pPr>
        <w:pStyle w:val="contentspage"/>
        <w:rPr>
          <w:color w:val="000000" w:themeColor="text1"/>
        </w:rPr>
      </w:pPr>
      <w:r w:rsidRPr="00AD1E46">
        <w:rPr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658620" behindDoc="0" locked="0" layoutInCell="1" allowOverlap="1" wp14:anchorId="0C4A5278" wp14:editId="5AC141BE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1133475" cy="1133475"/>
            <wp:effectExtent l="0" t="0" r="9525" b="9525"/>
            <wp:wrapNone/>
            <wp:docPr id="1265007271" name="Picture 14" descr="A person holding a phone with a cha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955" name="Picture 14" descr="A person holding a phone with a cha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D185D" w14:textId="126D5D7C" w:rsidR="001879B8" w:rsidRPr="00AD1E46" w:rsidRDefault="00000000" w:rsidP="001879B8">
      <w:pPr>
        <w:pStyle w:val="contentspage"/>
        <w:rPr>
          <w:color w:val="000000" w:themeColor="text1"/>
        </w:rPr>
      </w:pPr>
      <w:hyperlink w:anchor="_How_to_find" w:history="1">
        <w:r w:rsidR="001879B8" w:rsidRPr="00AD1E46">
          <w:rPr>
            <w:rStyle w:val="Hyperlink"/>
            <w:color w:val="000000" w:themeColor="text1"/>
            <w:u w:val="none"/>
          </w:rPr>
          <w:t>How to find out more</w:t>
        </w:r>
        <w:r w:rsidR="001879B8" w:rsidRPr="00AD1E46">
          <w:rPr>
            <w:rStyle w:val="Hyperlink"/>
            <w:color w:val="000000" w:themeColor="text1"/>
            <w:u w:val="none"/>
          </w:rPr>
          <w:tab/>
        </w:r>
      </w:hyperlink>
      <w:r w:rsidR="0017501F">
        <w:rPr>
          <w:rStyle w:val="Hyperlink"/>
          <w:color w:val="000000" w:themeColor="text1"/>
          <w:u w:val="none"/>
        </w:rPr>
        <w:t>52</w:t>
      </w:r>
    </w:p>
    <w:p w14:paraId="788DF473" w14:textId="77777777" w:rsidR="00D852B6" w:rsidRDefault="00D852B6" w:rsidP="00124EA8"/>
    <w:p w14:paraId="78E7C7B3" w14:textId="79C087C3" w:rsidR="00EF4A04" w:rsidRDefault="00EF4A04" w:rsidP="00124EA8"/>
    <w:p w14:paraId="5A96DB6A" w14:textId="77777777" w:rsidR="00124EA8" w:rsidRDefault="00124EA8" w:rsidP="00D67451"/>
    <w:p w14:paraId="686C5D54" w14:textId="77777777" w:rsidR="00124EA8" w:rsidRDefault="00124EA8" w:rsidP="00D67451"/>
    <w:p w14:paraId="204547F8" w14:textId="77777777" w:rsidR="00124EA8" w:rsidRPr="00D67451" w:rsidRDefault="00124EA8" w:rsidP="00D67451"/>
    <w:p w14:paraId="1CE6B084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90E6D00" w14:textId="54E93F2E" w:rsidR="00124EA8" w:rsidRDefault="008505E7" w:rsidP="00124EA8">
      <w:pPr>
        <w:pStyle w:val="Heading1"/>
      </w:pPr>
      <w:bookmarkStart w:id="1" w:name="_What_is_this"/>
      <w:bookmarkStart w:id="2" w:name="_Toc171608222"/>
      <w:bookmarkEnd w:id="1"/>
      <w:r>
        <w:lastRenderedPageBreak/>
        <w:t xml:space="preserve">What is this </w:t>
      </w:r>
      <w:r w:rsidR="00213D7C">
        <w:t>survey</w:t>
      </w:r>
      <w:r>
        <w:t xml:space="preserve"> about?</w:t>
      </w:r>
      <w:bookmarkEnd w:id="2"/>
    </w:p>
    <w:p w14:paraId="197889EB" w14:textId="77777777" w:rsidR="00124EA8" w:rsidRDefault="00124EA8" w:rsidP="00124EA8"/>
    <w:p w14:paraId="411B9964" w14:textId="0401F981" w:rsidR="00213D7C" w:rsidRDefault="00213D7C" w:rsidP="00124EA8"/>
    <w:p w14:paraId="62FCD45B" w14:textId="5ACD7758" w:rsidR="00213D7C" w:rsidRPr="00213D7C" w:rsidRDefault="001A0300" w:rsidP="00124EA8">
      <w:r>
        <w:rPr>
          <w:noProof/>
        </w:rPr>
        <w:drawing>
          <wp:anchor distT="0" distB="0" distL="114300" distR="114300" simplePos="0" relativeHeight="251658532" behindDoc="0" locked="0" layoutInCell="1" allowOverlap="1" wp14:anchorId="248575ED" wp14:editId="65CC2CE4">
            <wp:simplePos x="0" y="0"/>
            <wp:positionH relativeFrom="margin">
              <wp:align>left</wp:align>
            </wp:positionH>
            <wp:positionV relativeFrom="paragraph">
              <wp:posOffset>243412</wp:posOffset>
            </wp:positionV>
            <wp:extent cx="1980818" cy="733425"/>
            <wp:effectExtent l="0" t="0" r="635" b="0"/>
            <wp:wrapNone/>
            <wp:docPr id="835350130" name="Picture 19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18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D7C">
        <w:t xml:space="preserve">This </w:t>
      </w:r>
      <w:r w:rsidR="00213D7C" w:rsidRPr="00F81568">
        <w:rPr>
          <w:b/>
          <w:bCs/>
        </w:rPr>
        <w:t>survey</w:t>
      </w:r>
      <w:r w:rsidR="00213D7C">
        <w:t xml:space="preserve"> is from the </w:t>
      </w:r>
      <w:r w:rsidR="00213D7C" w:rsidRPr="00770E6A">
        <w:rPr>
          <w:b/>
          <w:bCs/>
        </w:rPr>
        <w:t>Reserve Bank of New Zealand Te Pūtea Matua</w:t>
      </w:r>
      <w:r w:rsidR="00213D7C">
        <w:t>.</w:t>
      </w:r>
    </w:p>
    <w:p w14:paraId="721128A2" w14:textId="4BC09AFB" w:rsidR="00213D7C" w:rsidRDefault="00213D7C" w:rsidP="00124EA8"/>
    <w:p w14:paraId="11AB6344" w14:textId="636C6106" w:rsidR="00213D7C" w:rsidRDefault="00F81568" w:rsidP="00124EA8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658621" behindDoc="1" locked="0" layoutInCell="1" allowOverlap="1" wp14:anchorId="4F48239E" wp14:editId="6682C5B6">
                <wp:simplePos x="0" y="0"/>
                <wp:positionH relativeFrom="margin">
                  <wp:align>right</wp:align>
                </wp:positionH>
                <wp:positionV relativeFrom="paragraph">
                  <wp:posOffset>345440</wp:posOffset>
                </wp:positionV>
                <wp:extent cx="3544570" cy="676275"/>
                <wp:effectExtent l="0" t="0" r="0" b="9525"/>
                <wp:wrapNone/>
                <wp:docPr id="1444930603" name="Rectangle 1444930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676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B1E9675">
              <v:rect id="Rectangle 1444930603" style="position:absolute;margin-left:227.9pt;margin-top:27.2pt;width:279.1pt;height:53.25pt;z-index:-250739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bdd6ee [1304]" stroked="f" strokeweight="1pt" w14:anchorId="0FC546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">
                <w10:wrap anchorx="margin"/>
              </v:rect>
            </w:pict>
          </mc:Fallback>
        </mc:AlternateContent>
      </w:r>
      <w:r w:rsidR="001A0300" w:rsidRPr="001A0300">
        <w:rPr>
          <w:noProof/>
        </w:rPr>
        <w:drawing>
          <wp:anchor distT="0" distB="0" distL="114300" distR="114300" simplePos="0" relativeHeight="251658533" behindDoc="0" locked="0" layoutInCell="1" allowOverlap="1" wp14:anchorId="34DB9545" wp14:editId="6074396E">
            <wp:simplePos x="0" y="0"/>
            <wp:positionH relativeFrom="margin">
              <wp:align>left</wp:align>
            </wp:positionH>
            <wp:positionV relativeFrom="paragraph">
              <wp:posOffset>69702</wp:posOffset>
            </wp:positionV>
            <wp:extent cx="1467293" cy="1467293"/>
            <wp:effectExtent l="0" t="0" r="0" b="0"/>
            <wp:wrapNone/>
            <wp:docPr id="932474442" name="Picture 21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93851" name="Picture 21" descr="A hand holding a 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293" cy="14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FCBF2" w14:textId="425F7731" w:rsidR="00124EA8" w:rsidRPr="00124EA8" w:rsidRDefault="00213D7C" w:rsidP="00124EA8">
      <w:r>
        <w:t xml:space="preserve">A </w:t>
      </w:r>
      <w:r w:rsidRPr="00F12105">
        <w:rPr>
          <w:b/>
          <w:bCs/>
        </w:rPr>
        <w:t>survey</w:t>
      </w:r>
      <w:r>
        <w:t xml:space="preserve"> is when we ask people lots of questions to find out information.</w:t>
      </w:r>
    </w:p>
    <w:p w14:paraId="61583A6F" w14:textId="77777777" w:rsidR="00770E6A" w:rsidRDefault="00770E6A" w:rsidP="00D67451"/>
    <w:p w14:paraId="2E457C0A" w14:textId="1F02814F" w:rsidR="00770E6A" w:rsidRDefault="001A0300" w:rsidP="00D67451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658531" behindDoc="1" locked="0" layoutInCell="1" allowOverlap="1" wp14:anchorId="21D1BDFA" wp14:editId="4D6CF028">
                <wp:simplePos x="0" y="0"/>
                <wp:positionH relativeFrom="margin">
                  <wp:posOffset>2186940</wp:posOffset>
                </wp:positionH>
                <wp:positionV relativeFrom="paragraph">
                  <wp:posOffset>299720</wp:posOffset>
                </wp:positionV>
                <wp:extent cx="3544916" cy="2413591"/>
                <wp:effectExtent l="0" t="0" r="0" b="6350"/>
                <wp:wrapNone/>
                <wp:docPr id="1865110693" name="Rectangle 1865110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24135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65F7532">
              <v:rect id="Rectangle 1865110693" style="position:absolute;margin-left:172.2pt;margin-top:23.6pt;width:279.15pt;height:190.05pt;z-index:-25093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bdd6ee [1304]" stroked="f" strokeweight="1pt" w14:anchorId="35B89B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">
                <w10:wrap anchorx="margin"/>
              </v:rect>
            </w:pict>
          </mc:Fallback>
        </mc:AlternateContent>
      </w:r>
    </w:p>
    <w:p w14:paraId="12958812" w14:textId="11C63CD8" w:rsidR="00770E6A" w:rsidRDefault="00E83E62" w:rsidP="00D67451">
      <w:r>
        <w:rPr>
          <w:noProof/>
        </w:rPr>
        <w:drawing>
          <wp:anchor distT="0" distB="0" distL="114300" distR="114300" simplePos="0" relativeHeight="251658259" behindDoc="0" locked="0" layoutInCell="1" allowOverlap="1" wp14:anchorId="08F384E7" wp14:editId="126C6BB9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1980818" cy="733425"/>
            <wp:effectExtent l="0" t="0" r="635" b="0"/>
            <wp:wrapNone/>
            <wp:docPr id="1728932829" name="Picture 19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21" cy="7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6A">
        <w:t xml:space="preserve">The </w:t>
      </w:r>
      <w:r w:rsidR="00770E6A" w:rsidRPr="00E83E62">
        <w:rPr>
          <w:b/>
          <w:bCs/>
        </w:rPr>
        <w:t>Reserve Bank of New Zealand Te Pūtea Matua</w:t>
      </w:r>
      <w:r>
        <w:t xml:space="preserve"> is the </w:t>
      </w:r>
      <w:r w:rsidR="00BE4848">
        <w:rPr>
          <w:b/>
          <w:bCs/>
        </w:rPr>
        <w:t>c</w:t>
      </w:r>
      <w:r w:rsidRPr="00E83E62">
        <w:rPr>
          <w:b/>
          <w:bCs/>
        </w:rPr>
        <w:t xml:space="preserve">entral </w:t>
      </w:r>
      <w:r w:rsidR="00BE4848">
        <w:rPr>
          <w:b/>
          <w:bCs/>
        </w:rPr>
        <w:t>b</w:t>
      </w:r>
      <w:r w:rsidRPr="00E83E62">
        <w:rPr>
          <w:b/>
          <w:bCs/>
        </w:rPr>
        <w:t>ank</w:t>
      </w:r>
      <w:r>
        <w:t xml:space="preserve"> of New Zealand.</w:t>
      </w:r>
    </w:p>
    <w:p w14:paraId="0271E88E" w14:textId="18A08615" w:rsidR="00E83E62" w:rsidRDefault="00E83E62" w:rsidP="00D67451">
      <w:r w:rsidRPr="00E83E62">
        <w:rPr>
          <w:noProof/>
        </w:rPr>
        <w:drawing>
          <wp:anchor distT="0" distB="0" distL="114300" distR="114300" simplePos="0" relativeHeight="251658260" behindDoc="0" locked="0" layoutInCell="1" allowOverlap="1" wp14:anchorId="053B3AF6" wp14:editId="23CCD683">
            <wp:simplePos x="0" y="0"/>
            <wp:positionH relativeFrom="margin">
              <wp:posOffset>162232</wp:posOffset>
            </wp:positionH>
            <wp:positionV relativeFrom="paragraph">
              <wp:posOffset>57785</wp:posOffset>
            </wp:positionV>
            <wp:extent cx="1525660" cy="1106129"/>
            <wp:effectExtent l="0" t="0" r="0" b="0"/>
            <wp:wrapNone/>
            <wp:docPr id="1314667046" name="Picture 20" descr="A magazine with pictures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67046" name="Picture 20" descr="A magazine with pictures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660" cy="11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7C35E" w14:textId="572C31C3" w:rsidR="00E83E62" w:rsidRDefault="00E83E62" w:rsidP="00D67451"/>
    <w:p w14:paraId="0A9774A7" w14:textId="49D20AE3" w:rsidR="00E83E62" w:rsidRDefault="00E83E62" w:rsidP="00D67451">
      <w:r>
        <w:t>In this document we will call it the Reserve Bank.</w:t>
      </w:r>
    </w:p>
    <w:p w14:paraId="5A68A153" w14:textId="4AE512A1" w:rsidR="00C81036" w:rsidRDefault="00C81036">
      <w:pPr>
        <w:spacing w:line="240" w:lineRule="auto"/>
        <w:ind w:left="0"/>
      </w:pPr>
    </w:p>
    <w:p w14:paraId="509B073C" w14:textId="77777777" w:rsidR="00F6627D" w:rsidRDefault="00F6627D">
      <w:pPr>
        <w:spacing w:line="240" w:lineRule="auto"/>
        <w:ind w:left="0"/>
      </w:pPr>
    </w:p>
    <w:p w14:paraId="154664C9" w14:textId="77777777" w:rsidR="00F6627D" w:rsidRDefault="00F6627D" w:rsidP="00F6627D">
      <w:r w:rsidRPr="00E83E62">
        <w:rPr>
          <w:noProof/>
        </w:rPr>
        <w:drawing>
          <wp:anchor distT="0" distB="0" distL="114300" distR="114300" simplePos="0" relativeHeight="251664785" behindDoc="0" locked="0" layoutInCell="1" allowOverlap="1" wp14:anchorId="2539F4FB" wp14:editId="3B780226">
            <wp:simplePos x="0" y="0"/>
            <wp:positionH relativeFrom="margin">
              <wp:posOffset>0</wp:posOffset>
            </wp:positionH>
            <wp:positionV relativeFrom="paragraph">
              <wp:posOffset>-205740</wp:posOffset>
            </wp:positionV>
            <wp:extent cx="1852930" cy="1310640"/>
            <wp:effectExtent l="0" t="0" r="0" b="0"/>
            <wp:wrapNone/>
            <wp:docPr id="289274441" name="Picture 22" descr="A 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18641" name="Picture 22" descr="A close-up of a currenc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663761" behindDoc="1" locked="0" layoutInCell="1" allowOverlap="1" wp14:anchorId="05F731CB" wp14:editId="773DDEE2">
                <wp:simplePos x="0" y="0"/>
                <wp:positionH relativeFrom="margin">
                  <wp:posOffset>2209800</wp:posOffset>
                </wp:positionH>
                <wp:positionV relativeFrom="paragraph">
                  <wp:posOffset>0</wp:posOffset>
                </wp:positionV>
                <wp:extent cx="3544570" cy="1009650"/>
                <wp:effectExtent l="0" t="0" r="0" b="0"/>
                <wp:wrapNone/>
                <wp:docPr id="1932190286" name="Rectangle 1932190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09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03812" id="Rectangle 1932190286" o:spid="_x0000_s1026" style="position:absolute;margin-left:174pt;margin-top:0;width:279.1pt;height:79.5pt;z-index:-251652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  <w:r>
        <w:t xml:space="preserve">A </w:t>
      </w:r>
      <w:r>
        <w:rPr>
          <w:b/>
          <w:bCs/>
        </w:rPr>
        <w:t>c</w:t>
      </w:r>
      <w:r w:rsidRPr="00E83E62">
        <w:rPr>
          <w:b/>
          <w:bCs/>
        </w:rPr>
        <w:t xml:space="preserve">entral </w:t>
      </w:r>
      <w:r>
        <w:rPr>
          <w:b/>
          <w:bCs/>
        </w:rPr>
        <w:t>b</w:t>
      </w:r>
      <w:r w:rsidRPr="00E83E62">
        <w:rPr>
          <w:b/>
          <w:bCs/>
        </w:rPr>
        <w:t>ank</w:t>
      </w:r>
      <w:r>
        <w:t xml:space="preserve"> is the bank that </w:t>
      </w:r>
    </w:p>
    <w:p w14:paraId="48952752" w14:textId="77777777" w:rsidR="00F6627D" w:rsidRDefault="00F6627D" w:rsidP="00F6627D">
      <w:proofErr w:type="gramStart"/>
      <w:r>
        <w:t>is in charge of</w:t>
      </w:r>
      <w:proofErr w:type="gramEnd"/>
      <w:r>
        <w:t xml:space="preserve"> making cash like coins / banknotes.</w:t>
      </w:r>
    </w:p>
    <w:p w14:paraId="1D124663" w14:textId="4E68572A" w:rsidR="00F6627D" w:rsidRDefault="00F6627D" w:rsidP="00F6627D">
      <w:pPr>
        <w:spacing w:line="240" w:lineRule="auto"/>
        <w:ind w:left="0"/>
      </w:pPr>
    </w:p>
    <w:p w14:paraId="6F8A3C58" w14:textId="77777777" w:rsidR="00F6627D" w:rsidRDefault="00F6627D" w:rsidP="00F6627D">
      <w:r>
        <w:rPr>
          <w:noProof/>
        </w:rPr>
        <w:lastRenderedPageBreak/>
        <w:drawing>
          <wp:anchor distT="0" distB="0" distL="114300" distR="114300" simplePos="0" relativeHeight="251665809" behindDoc="0" locked="0" layoutInCell="1" allowOverlap="1" wp14:anchorId="1EDA9CA0" wp14:editId="43B7588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980818" cy="733425"/>
            <wp:effectExtent l="0" t="0" r="635" b="0"/>
            <wp:wrapNone/>
            <wp:docPr id="600588207" name="Picture 19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21" cy="7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When we say we / </w:t>
      </w:r>
      <w:proofErr w:type="spellStart"/>
      <w:r>
        <w:t>our</w:t>
      </w:r>
      <w:proofErr w:type="spellEnd"/>
      <w:r>
        <w:t xml:space="preserve"> in this document we mean the Reserve Bank.</w:t>
      </w:r>
    </w:p>
    <w:p w14:paraId="57AEE266" w14:textId="06B66DD0" w:rsidR="001A0300" w:rsidRDefault="001A0300" w:rsidP="00D67451"/>
    <w:p w14:paraId="18D11FD5" w14:textId="284240BD" w:rsidR="00B311E0" w:rsidRDefault="00B311E0" w:rsidP="00D67451">
      <w:r w:rsidRPr="00E83E62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658535" behindDoc="0" locked="0" layoutInCell="1" allowOverlap="1" wp14:anchorId="06C6C77E" wp14:editId="10BA59FF">
            <wp:simplePos x="0" y="0"/>
            <wp:positionH relativeFrom="margin">
              <wp:align>left</wp:align>
            </wp:positionH>
            <wp:positionV relativeFrom="paragraph">
              <wp:posOffset>243647</wp:posOffset>
            </wp:positionV>
            <wp:extent cx="2036007" cy="1871330"/>
            <wp:effectExtent l="0" t="0" r="2540" b="0"/>
            <wp:wrapNone/>
            <wp:docPr id="1059225400" name="Picture 17" descr="A cell phone with a screen showing a picture of a bir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52516" name="Picture 17" descr="A cell phone with a screen showing a picture of a bird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07" cy="18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713BF" w14:textId="4B7A274B" w:rsidR="00213D7C" w:rsidRDefault="00213D7C" w:rsidP="00213D7C">
      <w:r>
        <w:t xml:space="preserve">At </w:t>
      </w:r>
      <w:r w:rsidR="00150310">
        <w:t xml:space="preserve">the </w:t>
      </w:r>
      <w:r w:rsidR="00F12105" w:rsidRPr="00B311E0">
        <w:t xml:space="preserve">Reserve Bank of </w:t>
      </w:r>
      <w:proofErr w:type="gramStart"/>
      <w:r w:rsidR="00F12105" w:rsidRPr="00B311E0">
        <w:t>New Zealand</w:t>
      </w:r>
      <w:proofErr w:type="gramEnd"/>
      <w:r w:rsidR="00F12105" w:rsidRPr="00E83E62">
        <w:rPr>
          <w:b/>
          <w:bCs/>
        </w:rPr>
        <w:t xml:space="preserve"> </w:t>
      </w:r>
      <w:r>
        <w:t>we are looking at digital cash.</w:t>
      </w:r>
    </w:p>
    <w:p w14:paraId="0AB1B95E" w14:textId="37A20EC8" w:rsidR="00E83E62" w:rsidRDefault="00E83E62" w:rsidP="00D67451"/>
    <w:p w14:paraId="6D96FD8F" w14:textId="77777777" w:rsidR="001A0300" w:rsidRDefault="001A0300" w:rsidP="00D67451"/>
    <w:p w14:paraId="0CD82BCC" w14:textId="1122D16A" w:rsidR="00213D7C" w:rsidRDefault="00213D7C" w:rsidP="00213D7C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Digital cash is a new kind of money.</w:t>
      </w:r>
    </w:p>
    <w:p w14:paraId="2B7D7E8A" w14:textId="459D7DDB" w:rsidR="00213D7C" w:rsidRDefault="00A02F2A" w:rsidP="00D67451">
      <w:r>
        <w:rPr>
          <w:noProof/>
        </w:rPr>
        <w:drawing>
          <wp:anchor distT="0" distB="0" distL="114300" distR="114300" simplePos="0" relativeHeight="251668881" behindDoc="0" locked="0" layoutInCell="1" allowOverlap="1" wp14:anchorId="7EBEDFDC" wp14:editId="5B06A77F">
            <wp:simplePos x="0" y="0"/>
            <wp:positionH relativeFrom="column">
              <wp:posOffset>-215265</wp:posOffset>
            </wp:positionH>
            <wp:positionV relativeFrom="paragraph">
              <wp:posOffset>384884</wp:posOffset>
            </wp:positionV>
            <wp:extent cx="1895323" cy="2689411"/>
            <wp:effectExtent l="0" t="0" r="0" b="0"/>
            <wp:wrapNone/>
            <wp:docPr id="823862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62623" name="Picture 8238626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23" cy="2689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E5740" w14:textId="2C43F1BC" w:rsidR="00213D7C" w:rsidRDefault="00213D7C" w:rsidP="00D67451"/>
    <w:p w14:paraId="15EFD4FC" w14:textId="067E69A7" w:rsidR="008505E7" w:rsidRDefault="00213D7C" w:rsidP="00D67451">
      <w:r>
        <w:t xml:space="preserve">There is an Easy Read document that has more information about </w:t>
      </w:r>
      <w:r w:rsidR="00150310">
        <w:t xml:space="preserve">digital cash </w:t>
      </w:r>
      <w:r>
        <w:t>called:</w:t>
      </w:r>
    </w:p>
    <w:p w14:paraId="0586B3A6" w14:textId="5E8B0D6A" w:rsidR="00213D7C" w:rsidRDefault="00213D7C" w:rsidP="00D67451"/>
    <w:p w14:paraId="7096BB04" w14:textId="2709F0C3" w:rsidR="001A0300" w:rsidRDefault="001A0300" w:rsidP="00D67451"/>
    <w:p w14:paraId="67D5CCDA" w14:textId="4B2D6585" w:rsidR="001A0300" w:rsidRPr="001A0300" w:rsidRDefault="001A0300" w:rsidP="00D67451">
      <w:pPr>
        <w:rPr>
          <w:b/>
          <w:bCs/>
        </w:rPr>
      </w:pPr>
      <w:r w:rsidRPr="001A0300">
        <w:rPr>
          <w:b/>
          <w:bCs/>
        </w:rPr>
        <w:t>Information about Digital Cash in New Zealand</w:t>
      </w:r>
    </w:p>
    <w:p w14:paraId="62F6EC08" w14:textId="2CCE4C78" w:rsidR="00213D7C" w:rsidRDefault="00213D7C" w:rsidP="00D67451"/>
    <w:p w14:paraId="2A403217" w14:textId="01585A82" w:rsidR="00F6627D" w:rsidRDefault="00A02F2A" w:rsidP="00D67451">
      <w:r>
        <w:rPr>
          <w:noProof/>
        </w:rPr>
        <w:drawing>
          <wp:anchor distT="0" distB="0" distL="114300" distR="114300" simplePos="0" relativeHeight="251658536" behindDoc="0" locked="0" layoutInCell="1" allowOverlap="1" wp14:anchorId="304DC1BD" wp14:editId="39A0261E">
            <wp:simplePos x="0" y="0"/>
            <wp:positionH relativeFrom="margin">
              <wp:posOffset>0</wp:posOffset>
            </wp:positionH>
            <wp:positionV relativeFrom="paragraph">
              <wp:posOffset>20320</wp:posOffset>
            </wp:positionV>
            <wp:extent cx="1424305" cy="131000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1FB0F" w14:textId="1FB6F7DE" w:rsidR="00213D7C" w:rsidRDefault="00E95807" w:rsidP="00D67451">
      <w:r>
        <w:t>You should read</w:t>
      </w:r>
      <w:r w:rsidR="00213D7C">
        <w:t xml:space="preserve"> that document before </w:t>
      </w:r>
      <w:r w:rsidR="00F12105">
        <w:t>you</w:t>
      </w:r>
      <w:r w:rsidR="00213D7C">
        <w:t xml:space="preserve"> do this survey.</w:t>
      </w:r>
    </w:p>
    <w:p w14:paraId="7AAC19CF" w14:textId="77777777" w:rsidR="001A0300" w:rsidRDefault="001A0300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4B29E66C" w14:textId="29DF7830" w:rsidR="00F12105" w:rsidRDefault="00F12105" w:rsidP="00F12105">
      <w:pPr>
        <w:pStyle w:val="Heading1"/>
      </w:pPr>
      <w:bookmarkStart w:id="3" w:name="_Answering_the_survey"/>
      <w:bookmarkStart w:id="4" w:name="_Toc171608223"/>
      <w:bookmarkEnd w:id="3"/>
      <w:r>
        <w:lastRenderedPageBreak/>
        <w:t>Answering the survey questions</w:t>
      </w:r>
      <w:bookmarkEnd w:id="4"/>
    </w:p>
    <w:p w14:paraId="4F18EE6C" w14:textId="0ADD8B4B" w:rsidR="00F12105" w:rsidRDefault="00F12105" w:rsidP="00D67451"/>
    <w:p w14:paraId="08C783BC" w14:textId="69DE0833" w:rsidR="00F12105" w:rsidRDefault="00D062B5" w:rsidP="00D67451">
      <w:r w:rsidRPr="00D062B5">
        <w:rPr>
          <w:noProof/>
        </w:rPr>
        <w:drawing>
          <wp:anchor distT="0" distB="0" distL="114300" distR="114300" simplePos="0" relativeHeight="251658538" behindDoc="0" locked="0" layoutInCell="1" allowOverlap="1" wp14:anchorId="3829411C" wp14:editId="59F9FE65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1149038" cy="1297172"/>
            <wp:effectExtent l="0" t="0" r="0" b="0"/>
            <wp:wrapNone/>
            <wp:docPr id="147899590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038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EEDA1" w14:textId="272018F5" w:rsidR="00213D7C" w:rsidRDefault="008505E7" w:rsidP="00D67451">
      <w:r>
        <w:t>We want to know what you think about digital cash.</w:t>
      </w:r>
    </w:p>
    <w:p w14:paraId="65B88AC0" w14:textId="77777777" w:rsidR="00F12105" w:rsidRDefault="00F12105" w:rsidP="00D67451"/>
    <w:p w14:paraId="76B9C443" w14:textId="1BE42AEF" w:rsidR="00F12105" w:rsidRDefault="001A0300" w:rsidP="00D67451">
      <w:r w:rsidRPr="001A0300">
        <w:rPr>
          <w:noProof/>
        </w:rPr>
        <w:drawing>
          <wp:anchor distT="0" distB="0" distL="114300" distR="114300" simplePos="0" relativeHeight="251658537" behindDoc="0" locked="0" layoutInCell="1" allowOverlap="1" wp14:anchorId="0A46E5F1" wp14:editId="61E40233">
            <wp:simplePos x="0" y="0"/>
            <wp:positionH relativeFrom="margin">
              <wp:align>left</wp:align>
            </wp:positionH>
            <wp:positionV relativeFrom="paragraph">
              <wp:posOffset>345750</wp:posOffset>
            </wp:positionV>
            <wp:extent cx="1297172" cy="1297172"/>
            <wp:effectExtent l="0" t="0" r="0" b="0"/>
            <wp:wrapNone/>
            <wp:docPr id="1701375119" name="Picture 21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93851" name="Picture 21" descr="A hand holding a 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72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4007" w14:textId="4D73020F" w:rsidR="00F12105" w:rsidRDefault="00DC6B15" w:rsidP="00D67451">
      <w:r>
        <w:t xml:space="preserve">We have some </w:t>
      </w:r>
      <w:r w:rsidR="00F12105">
        <w:t xml:space="preserve">questions </w:t>
      </w:r>
      <w:r>
        <w:t>about</w:t>
      </w:r>
      <w:r w:rsidR="00F12105">
        <w:t xml:space="preserve"> different things </w:t>
      </w:r>
      <w:r w:rsidR="00150310">
        <w:t xml:space="preserve">to do with </w:t>
      </w:r>
      <w:r w:rsidR="00F12105">
        <w:t>digital cash.</w:t>
      </w:r>
    </w:p>
    <w:p w14:paraId="089E5DE1" w14:textId="5F06237B" w:rsidR="00F12105" w:rsidRDefault="00F12105" w:rsidP="00D67451"/>
    <w:p w14:paraId="6EC04292" w14:textId="55BE940D" w:rsidR="00F12105" w:rsidRDefault="00F12105" w:rsidP="00D67451"/>
    <w:p w14:paraId="43635E7C" w14:textId="11F4BFEE" w:rsidR="00F12105" w:rsidRDefault="00D062B5" w:rsidP="00D67451">
      <w:r w:rsidRPr="00D062B5">
        <w:rPr>
          <w:noProof/>
        </w:rPr>
        <w:drawing>
          <wp:anchor distT="0" distB="0" distL="114300" distR="114300" simplePos="0" relativeHeight="251658539" behindDoc="0" locked="0" layoutInCell="1" allowOverlap="1" wp14:anchorId="5635A673" wp14:editId="179C15B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233377" cy="1233377"/>
            <wp:effectExtent l="0" t="0" r="5080" b="5080"/>
            <wp:wrapNone/>
            <wp:docPr id="1860660221" name="Picture 26" descr="A person sitting in a wheelchair pointing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60221" name="Picture 26" descr="A person sitting in a wheelchair pointing 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110" cy="12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105">
        <w:t>These things may be:</w:t>
      </w:r>
    </w:p>
    <w:p w14:paraId="269ED589" w14:textId="10C0DCC9" w:rsidR="00F12105" w:rsidRDefault="001A0300" w:rsidP="00F12105">
      <w:pPr>
        <w:pStyle w:val="Listtoplevel"/>
      </w:pPr>
      <w:r>
        <w:t>i</w:t>
      </w:r>
      <w:r w:rsidR="00F12105">
        <w:t>mportant parts of digital cash</w:t>
      </w:r>
    </w:p>
    <w:p w14:paraId="19751E1B" w14:textId="48BA1121" w:rsidR="00F12105" w:rsidRDefault="00D062B5" w:rsidP="00D062B5">
      <w:pPr>
        <w:pStyle w:val="Listtoplevel"/>
      </w:pPr>
      <w:r w:rsidRPr="00D062B5">
        <w:drawing>
          <wp:anchor distT="0" distB="0" distL="114300" distR="114300" simplePos="0" relativeHeight="251658540" behindDoc="0" locked="0" layoutInCell="1" allowOverlap="1" wp14:anchorId="041775EF" wp14:editId="62F622A6">
            <wp:simplePos x="0" y="0"/>
            <wp:positionH relativeFrom="margin">
              <wp:align>left</wp:align>
            </wp:positionH>
            <wp:positionV relativeFrom="paragraph">
              <wp:posOffset>348748</wp:posOffset>
            </wp:positionV>
            <wp:extent cx="1392865" cy="1392865"/>
            <wp:effectExtent l="0" t="0" r="0" b="0"/>
            <wp:wrapNone/>
            <wp:docPr id="986652614" name="Picture 27" descr="A person with her hand on her chee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52614" name="Picture 27" descr="A person with her hand on her chee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65" cy="13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300">
        <w:t>i</w:t>
      </w:r>
      <w:r w:rsidR="00F12105">
        <w:t>deas we have for how we would make digital cash work</w:t>
      </w:r>
    </w:p>
    <w:p w14:paraId="444EF2E3" w14:textId="41900AF8" w:rsidR="00F12105" w:rsidRDefault="00D062B5" w:rsidP="00D062B5">
      <w:pPr>
        <w:pStyle w:val="Listtoplevel"/>
      </w:pPr>
      <w:r w:rsidRPr="00D062B5">
        <w:drawing>
          <wp:anchor distT="0" distB="0" distL="114300" distR="114300" simplePos="0" relativeHeight="251658541" behindDoc="0" locked="0" layoutInCell="1" allowOverlap="1" wp14:anchorId="2CA82165" wp14:editId="22F5D897">
            <wp:simplePos x="0" y="0"/>
            <wp:positionH relativeFrom="margin">
              <wp:align>left</wp:align>
            </wp:positionH>
            <wp:positionV relativeFrom="paragraph">
              <wp:posOffset>807232</wp:posOffset>
            </wp:positionV>
            <wp:extent cx="1403498" cy="1403498"/>
            <wp:effectExtent l="0" t="0" r="6350" b="6350"/>
            <wp:wrapNone/>
            <wp:docPr id="276386393" name="Picture 28" descr="A person with his arms crossed and his hand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86393" name="Picture 28" descr="A person with his arms crossed and his hands cross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625" cy="14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300">
        <w:t>t</w:t>
      </w:r>
      <w:r w:rsidR="00F12105">
        <w:t>hings other people think about digital cash</w:t>
      </w:r>
    </w:p>
    <w:p w14:paraId="226CC3AE" w14:textId="0BE3E9E1" w:rsidR="00F12105" w:rsidRDefault="001A0300" w:rsidP="00F12105">
      <w:pPr>
        <w:pStyle w:val="Listtoplevel"/>
      </w:pPr>
      <w:r>
        <w:t>w</w:t>
      </w:r>
      <w:r w:rsidR="00F12105">
        <w:t>orries people might have about digital cash.</w:t>
      </w:r>
    </w:p>
    <w:p w14:paraId="3D4899FD" w14:textId="472E0F76" w:rsidR="00F12105" w:rsidRDefault="00F12105" w:rsidP="00D67451"/>
    <w:p w14:paraId="60B8AF7E" w14:textId="28CAD592" w:rsidR="00F12105" w:rsidRDefault="00D062B5" w:rsidP="00D67451">
      <w:r w:rsidRPr="001A0300">
        <w:rPr>
          <w:noProof/>
        </w:rPr>
        <w:lastRenderedPageBreak/>
        <w:drawing>
          <wp:anchor distT="0" distB="0" distL="114300" distR="114300" simplePos="0" relativeHeight="251658246" behindDoc="0" locked="0" layoutInCell="1" allowOverlap="1" wp14:anchorId="590D2337" wp14:editId="680CC94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297172" cy="1297172"/>
            <wp:effectExtent l="0" t="0" r="0" b="0"/>
            <wp:wrapNone/>
            <wp:docPr id="528878542" name="Picture 21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93851" name="Picture 21" descr="A hand holding a 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72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568">
        <w:t>You can answer</w:t>
      </w:r>
      <w:r w:rsidR="00F12105">
        <w:t xml:space="preserve"> the questions </w:t>
      </w:r>
      <w:r w:rsidR="00F81568">
        <w:t xml:space="preserve">in this survey </w:t>
      </w:r>
      <w:r w:rsidR="00F12105">
        <w:t>to tell us what you think.</w:t>
      </w:r>
    </w:p>
    <w:p w14:paraId="5CBF6067" w14:textId="77777777" w:rsidR="00F12105" w:rsidRDefault="00F12105" w:rsidP="00D67451"/>
    <w:p w14:paraId="67606C17" w14:textId="77777777" w:rsidR="00F12105" w:rsidRDefault="00F12105" w:rsidP="00D67451"/>
    <w:p w14:paraId="4B8A62E2" w14:textId="25288A07" w:rsidR="00F12105" w:rsidRDefault="00F12105" w:rsidP="00D67451">
      <w:r>
        <w:t xml:space="preserve">When you have </w:t>
      </w:r>
      <w:r w:rsidR="009E30BC">
        <w:t>filled</w:t>
      </w:r>
      <w:r>
        <w:t xml:space="preserve"> in this survey</w:t>
      </w:r>
      <w:r w:rsidR="0009323A">
        <w:t xml:space="preserve"> you can send it to us:</w:t>
      </w:r>
    </w:p>
    <w:p w14:paraId="53E58383" w14:textId="35317A8E" w:rsidR="0009323A" w:rsidRDefault="0009323A" w:rsidP="0009323A">
      <w:pPr>
        <w:pStyle w:val="Listtoplevel"/>
        <w:rPr>
          <w:shd w:val="clear" w:color="auto" w:fill="FFFFFF"/>
          <w:lang w:eastAsia="en-GB"/>
        </w:rPr>
      </w:pPr>
      <w:r w:rsidRPr="006C52DD">
        <w:rPr>
          <w:shd w:val="clear" w:color="auto" w:fill="FFFFFF"/>
          <w:lang w:eastAsia="en-GB"/>
        </w:rPr>
        <w:drawing>
          <wp:anchor distT="0" distB="0" distL="114300" distR="114300" simplePos="0" relativeHeight="251658612" behindDoc="0" locked="0" layoutInCell="1" allowOverlap="1" wp14:anchorId="021FAD2B" wp14:editId="5E29D522">
            <wp:simplePos x="0" y="0"/>
            <wp:positionH relativeFrom="margin">
              <wp:align>left</wp:align>
            </wp:positionH>
            <wp:positionV relativeFrom="paragraph">
              <wp:posOffset>2272030</wp:posOffset>
            </wp:positionV>
            <wp:extent cx="1892300" cy="1892300"/>
            <wp:effectExtent l="0" t="0" r="0" b="0"/>
            <wp:wrapNone/>
            <wp:docPr id="399722770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22770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2DD">
        <w:rPr>
          <w:shd w:val="clear" w:color="auto" w:fill="FFFFFF"/>
          <w:lang w:eastAsia="en-GB"/>
        </w:rPr>
        <w:drawing>
          <wp:anchor distT="0" distB="0" distL="114300" distR="114300" simplePos="0" relativeHeight="251658611" behindDoc="0" locked="0" layoutInCell="1" allowOverlap="1" wp14:anchorId="6B3CFE2F" wp14:editId="1DF031BC">
            <wp:simplePos x="0" y="0"/>
            <wp:positionH relativeFrom="page">
              <wp:posOffset>336550</wp:posOffset>
            </wp:positionH>
            <wp:positionV relativeFrom="paragraph">
              <wp:posOffset>195580</wp:posOffset>
            </wp:positionV>
            <wp:extent cx="2569928" cy="1817115"/>
            <wp:effectExtent l="0" t="0" r="0" b="0"/>
            <wp:wrapNone/>
            <wp:docPr id="113359144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59144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28" cy="18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by post to:</w:t>
      </w:r>
      <w:r>
        <w:rPr>
          <w:shd w:val="clear" w:color="auto" w:fill="FFFFFF"/>
          <w:lang w:eastAsia="en-GB"/>
        </w:rPr>
        <w:br/>
      </w:r>
      <w:r>
        <w:rPr>
          <w:shd w:val="clear" w:color="auto" w:fill="FFFFFF"/>
          <w:lang w:eastAsia="en-GB"/>
        </w:rPr>
        <w:br/>
      </w:r>
      <w:r w:rsidRPr="00F81568">
        <w:rPr>
          <w:b/>
          <w:bCs/>
          <w:shd w:val="clear" w:color="auto" w:fill="FFFFFF"/>
          <w:lang w:eastAsia="en-GB"/>
        </w:rPr>
        <w:t>Future of Money</w:t>
      </w:r>
      <w:r w:rsidRPr="00F81568">
        <w:rPr>
          <w:b/>
          <w:bCs/>
          <w:shd w:val="clear" w:color="auto" w:fill="FFFFFF"/>
          <w:lang w:eastAsia="en-GB"/>
        </w:rPr>
        <w:br/>
        <w:t>Reserve Bank of New Zealand</w:t>
      </w:r>
      <w:r w:rsidR="00B311E0">
        <w:rPr>
          <w:b/>
          <w:bCs/>
          <w:shd w:val="clear" w:color="auto" w:fill="FFFFFF"/>
          <w:lang w:eastAsia="en-GB"/>
        </w:rPr>
        <w:br/>
        <w:t>PO Box 2498</w:t>
      </w:r>
      <w:r w:rsidRPr="00F81568">
        <w:rPr>
          <w:b/>
          <w:bCs/>
          <w:shd w:val="clear" w:color="auto" w:fill="FFFFFF"/>
          <w:lang w:eastAsia="en-GB"/>
        </w:rPr>
        <w:br/>
        <w:t>2 The Terrace</w:t>
      </w:r>
      <w:r w:rsidRPr="00F81568">
        <w:rPr>
          <w:b/>
          <w:bCs/>
          <w:shd w:val="clear" w:color="auto" w:fill="FFFFFF"/>
          <w:lang w:eastAsia="en-GB"/>
        </w:rPr>
        <w:br/>
        <w:t>Wellington 6</w:t>
      </w:r>
      <w:r w:rsidR="00B311E0">
        <w:rPr>
          <w:b/>
          <w:bCs/>
          <w:shd w:val="clear" w:color="auto" w:fill="FFFFFF"/>
          <w:lang w:eastAsia="en-GB"/>
        </w:rPr>
        <w:t>140</w:t>
      </w:r>
    </w:p>
    <w:p w14:paraId="26F32816" w14:textId="77777777" w:rsidR="0009323A" w:rsidRDefault="0009323A" w:rsidP="0009323A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by email to:</w:t>
      </w:r>
      <w:r>
        <w:rPr>
          <w:shd w:val="clear" w:color="auto" w:fill="FFFFFF"/>
          <w:lang w:eastAsia="en-GB"/>
        </w:rPr>
        <w:br/>
      </w:r>
      <w:r>
        <w:rPr>
          <w:shd w:val="clear" w:color="auto" w:fill="FFFFFF"/>
          <w:lang w:eastAsia="en-GB"/>
        </w:rPr>
        <w:br/>
      </w:r>
      <w:hyperlink r:id="rId34" w:history="1">
        <w:r w:rsidRPr="006C52DD">
          <w:rPr>
            <w:rStyle w:val="Hyperlink"/>
            <w:b/>
            <w:bCs/>
            <w:color w:val="auto"/>
            <w:u w:val="none"/>
            <w:shd w:val="clear" w:color="auto" w:fill="FFFFFF"/>
            <w:lang w:eastAsia="en-GB"/>
          </w:rPr>
          <w:t>futureofmoney@rbnz.govt.nz</w:t>
        </w:r>
      </w:hyperlink>
    </w:p>
    <w:p w14:paraId="59559DB8" w14:textId="2AD8F1E6" w:rsidR="0009323A" w:rsidRDefault="00380FD0" w:rsidP="0009323A">
      <w:pPr>
        <w:pStyle w:val="Listtoplevel"/>
        <w:numPr>
          <w:ilvl w:val="0"/>
          <w:numId w:val="0"/>
        </w:numPr>
        <w:ind w:left="4253" w:hanging="567"/>
        <w:rPr>
          <w:shd w:val="clear" w:color="auto" w:fill="FFFFFF"/>
          <w:lang w:eastAsia="en-GB"/>
        </w:rPr>
      </w:pPr>
      <w:r w:rsidRPr="00664C94">
        <w:rPr>
          <w:b/>
          <w:bCs/>
          <w:shd w:val="clear" w:color="auto" w:fill="FFFFFF"/>
          <w:lang w:eastAsia="en-GB"/>
        </w:rPr>
        <w:drawing>
          <wp:anchor distT="0" distB="0" distL="114300" distR="114300" simplePos="0" relativeHeight="251667857" behindDoc="0" locked="0" layoutInCell="1" allowOverlap="1" wp14:anchorId="2B8ACE42" wp14:editId="1AD7656E">
            <wp:simplePos x="0" y="0"/>
            <wp:positionH relativeFrom="column">
              <wp:posOffset>294968</wp:posOffset>
            </wp:positionH>
            <wp:positionV relativeFrom="paragraph">
              <wp:posOffset>253673</wp:posOffset>
            </wp:positionV>
            <wp:extent cx="1165123" cy="1165123"/>
            <wp:effectExtent l="0" t="0" r="0" b="0"/>
            <wp:wrapNone/>
            <wp:docPr id="2034603898" name="Picture 1" descr="A calendar with a date and a d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03898" name="Picture 1" descr="A calendar with a date and a dat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65123" cy="1165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A301C" w14:textId="0C942841" w:rsidR="0009323A" w:rsidRPr="0009323A" w:rsidRDefault="0009323A" w:rsidP="0009323A">
      <w:pPr>
        <w:rPr>
          <w:rFonts w:eastAsia="Times New Roman"/>
          <w:shd w:val="clear" w:color="auto" w:fill="FFFFFF"/>
          <w:lang w:eastAsia="en-GB"/>
        </w:rPr>
      </w:pPr>
      <w:r w:rsidRPr="00380FD0">
        <w:rPr>
          <w:b/>
          <w:bCs/>
          <w:shd w:val="clear" w:color="auto" w:fill="FFFFFF"/>
          <w:lang w:eastAsia="en-GB"/>
        </w:rPr>
        <w:t xml:space="preserve">You need to send your </w:t>
      </w:r>
      <w:r w:rsidR="00DC6B15" w:rsidRPr="00380FD0">
        <w:rPr>
          <w:b/>
          <w:bCs/>
          <w:shd w:val="clear" w:color="auto" w:fill="FFFFFF"/>
          <w:lang w:eastAsia="en-GB"/>
        </w:rPr>
        <w:t xml:space="preserve">answers </w:t>
      </w:r>
      <w:r w:rsidRPr="00380FD0">
        <w:rPr>
          <w:b/>
          <w:bCs/>
          <w:shd w:val="clear" w:color="auto" w:fill="FFFFFF"/>
          <w:lang w:eastAsia="en-GB"/>
        </w:rPr>
        <w:t xml:space="preserve">to us by </w:t>
      </w:r>
      <w:r w:rsidR="00380FD0" w:rsidRPr="00380FD0">
        <w:rPr>
          <w:b/>
          <w:bCs/>
          <w:shd w:val="clear" w:color="auto" w:fill="FFFFFF"/>
          <w:lang w:eastAsia="en-GB"/>
        </w:rPr>
        <w:t>30 September 2024</w:t>
      </w:r>
      <w:r>
        <w:rPr>
          <w:shd w:val="clear" w:color="auto" w:fill="FFFFFF"/>
          <w:lang w:eastAsia="en-GB"/>
        </w:rPr>
        <w:t>.</w:t>
      </w:r>
    </w:p>
    <w:p w14:paraId="519C8422" w14:textId="77777777" w:rsidR="00213D7C" w:rsidRDefault="00213D7C">
      <w:pPr>
        <w:spacing w:line="240" w:lineRule="auto"/>
        <w:ind w:left="0"/>
      </w:pPr>
      <w:r>
        <w:br w:type="page"/>
      </w:r>
    </w:p>
    <w:p w14:paraId="0FFD09C5" w14:textId="342E0055" w:rsidR="008505E7" w:rsidRDefault="00F12105" w:rsidP="00F12105">
      <w:pPr>
        <w:pStyle w:val="Heading1"/>
      </w:pPr>
      <w:bookmarkStart w:id="5" w:name="_Why_we_are"/>
      <w:bookmarkStart w:id="6" w:name="_Toc171608224"/>
      <w:bookmarkEnd w:id="5"/>
      <w:r>
        <w:lastRenderedPageBreak/>
        <w:t>Why we are looking into digital cash</w:t>
      </w:r>
      <w:bookmarkEnd w:id="6"/>
    </w:p>
    <w:p w14:paraId="35804650" w14:textId="6845268E" w:rsidR="00770E6A" w:rsidRDefault="00770E6A" w:rsidP="00D67451"/>
    <w:p w14:paraId="72DFC992" w14:textId="77777777" w:rsidR="00F12105" w:rsidRDefault="00F12105" w:rsidP="00D67451"/>
    <w:p w14:paraId="204BEE6F" w14:textId="203A784B" w:rsidR="00DA1517" w:rsidRDefault="00DA1517" w:rsidP="00DA1517">
      <w:r w:rsidRPr="004C0F10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658545" behindDoc="0" locked="0" layoutInCell="1" allowOverlap="1" wp14:anchorId="4E151FFF" wp14:editId="554C68DF">
            <wp:simplePos x="0" y="0"/>
            <wp:positionH relativeFrom="margin">
              <wp:posOffset>0</wp:posOffset>
            </wp:positionH>
            <wp:positionV relativeFrom="paragraph">
              <wp:posOffset>64135</wp:posOffset>
            </wp:positionV>
            <wp:extent cx="1149277" cy="1286539"/>
            <wp:effectExtent l="0" t="0" r="0" b="8890"/>
            <wp:wrapNone/>
            <wp:docPr id="453464182" name="Picture 35" descr="A person with his thumb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64182" name="Picture 35" descr="A person with his thumb 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77" cy="128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105">
        <w:t>We are looking into digital cash because</w:t>
      </w:r>
      <w:r>
        <w:t xml:space="preserve"> w</w:t>
      </w:r>
      <w:r w:rsidR="00F12105">
        <w:t>e want you to</w:t>
      </w:r>
      <w:r>
        <w:t>:</w:t>
      </w:r>
    </w:p>
    <w:p w14:paraId="7B73B430" w14:textId="522B7CA6" w:rsidR="00DA1517" w:rsidRDefault="00F12105" w:rsidP="00DA1517">
      <w:pPr>
        <w:pStyle w:val="Listtoplevel"/>
      </w:pPr>
      <w:r>
        <w:t xml:space="preserve">keep trusting </w:t>
      </w:r>
      <w:r w:rsidR="0D05F4E8">
        <w:t>y</w:t>
      </w:r>
      <w:r>
        <w:t>our money</w:t>
      </w:r>
    </w:p>
    <w:p w14:paraId="39260027" w14:textId="5492BECA" w:rsidR="00F12105" w:rsidRDefault="00DA1517" w:rsidP="00DA1517">
      <w:pPr>
        <w:pStyle w:val="Listtoplevel"/>
      </w:pPr>
      <w:r w:rsidRPr="00E83E62">
        <w:drawing>
          <wp:anchor distT="0" distB="0" distL="114300" distR="114300" simplePos="0" relativeHeight="251658544" behindDoc="0" locked="0" layoutInCell="1" allowOverlap="1" wp14:anchorId="27E6E5C3" wp14:editId="610D3F69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1637414" cy="1189446"/>
            <wp:effectExtent l="0" t="0" r="1270" b="0"/>
            <wp:wrapNone/>
            <wp:docPr id="1573375975" name="Picture 30" descr="A person standing next to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75975" name="Picture 30" descr="A person standing next to a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14" cy="118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have a choice about how you pay for things</w:t>
      </w:r>
      <w:r w:rsidR="00F12105">
        <w:t>.</w:t>
      </w:r>
    </w:p>
    <w:p w14:paraId="18BDC0DD" w14:textId="77777777" w:rsidR="00DA1517" w:rsidRDefault="00DA1517" w:rsidP="00DA1517"/>
    <w:p w14:paraId="0C6B2DB0" w14:textId="666E575C" w:rsidR="00DA1517" w:rsidRDefault="00DA1517" w:rsidP="00DA1517">
      <w:r w:rsidRPr="00E83E62">
        <w:rPr>
          <w:noProof/>
        </w:rPr>
        <w:drawing>
          <wp:anchor distT="0" distB="0" distL="114300" distR="114300" simplePos="0" relativeHeight="251658542" behindDoc="0" locked="0" layoutInCell="1" allowOverlap="1" wp14:anchorId="0F6F320C" wp14:editId="321A4335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1852930" cy="1310640"/>
            <wp:effectExtent l="0" t="0" r="0" b="0"/>
            <wp:wrapNone/>
            <wp:docPr id="998104538" name="Picture 22" descr="A 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18641" name="Picture 22" descr="A close-up of a currenc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87ED9" w14:textId="4839A4A6" w:rsidR="00DA1517" w:rsidRDefault="00DA1517" w:rsidP="00DA1517">
      <w:r>
        <w:t>Cash like banknotes / coins cannot be used on the internet.</w:t>
      </w:r>
    </w:p>
    <w:p w14:paraId="377D3BD2" w14:textId="77777777" w:rsidR="00DA1517" w:rsidRDefault="00DA1517" w:rsidP="00DA1517"/>
    <w:p w14:paraId="173FF76D" w14:textId="6E8AB867" w:rsidR="00DA1517" w:rsidRDefault="00380FD0" w:rsidP="00DA1517">
      <w:r w:rsidRPr="00E83E62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660689" behindDoc="0" locked="0" layoutInCell="1" allowOverlap="1" wp14:anchorId="57D4A61A" wp14:editId="4BB0F167">
            <wp:simplePos x="0" y="0"/>
            <wp:positionH relativeFrom="margin">
              <wp:posOffset>163680</wp:posOffset>
            </wp:positionH>
            <wp:positionV relativeFrom="paragraph">
              <wp:posOffset>353695</wp:posOffset>
            </wp:positionV>
            <wp:extent cx="1637030" cy="1504624"/>
            <wp:effectExtent l="0" t="0" r="1270" b="635"/>
            <wp:wrapNone/>
            <wp:docPr id="1321773149" name="Picture 17" descr="A cell phone with a screen showing a picture of a bir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52516" name="Picture 17" descr="A cell phone with a screen showing a picture of a bird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50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5A9BB" w14:textId="1C406C62" w:rsidR="00DA1517" w:rsidRDefault="00DA1517" w:rsidP="00DA1517">
      <w:r>
        <w:t>We are looking at making a digital version that can be used online.</w:t>
      </w:r>
    </w:p>
    <w:p w14:paraId="796A8F60" w14:textId="77777777" w:rsidR="00F12105" w:rsidRDefault="00F12105" w:rsidP="00D67451"/>
    <w:p w14:paraId="2556137E" w14:textId="77777777" w:rsidR="00F12105" w:rsidRDefault="00F12105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01432FF6" w14:textId="7BE9AA06" w:rsidR="00F12105" w:rsidRPr="00400178" w:rsidRDefault="00753251" w:rsidP="00F12105">
      <w:pPr>
        <w:rPr>
          <w:b/>
          <w:bCs/>
        </w:rPr>
      </w:pPr>
      <w:r w:rsidRPr="00753251">
        <w:rPr>
          <w:b/>
          <w:bCs/>
          <w:noProof/>
        </w:rPr>
        <w:lastRenderedPageBreak/>
        <w:drawing>
          <wp:anchor distT="0" distB="0" distL="114300" distR="114300" simplePos="0" relativeHeight="251658546" behindDoc="0" locked="0" layoutInCell="1" allowOverlap="1" wp14:anchorId="5DD08B35" wp14:editId="7308B83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56660" cy="1456660"/>
            <wp:effectExtent l="0" t="0" r="0" b="0"/>
            <wp:wrapNone/>
            <wp:docPr id="1735420615" name="Picture 215" descr="A person with her hand on her ch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20615" name="Picture 215" descr="A person with her hand on her ch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60" cy="14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105" w:rsidRPr="0040017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470" behindDoc="1" locked="0" layoutInCell="1" allowOverlap="1" wp14:anchorId="3A2D3241" wp14:editId="3A1E027D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916" cy="680484"/>
                <wp:effectExtent l="0" t="0" r="0" b="5715"/>
                <wp:wrapNone/>
                <wp:docPr id="411495296" name="Rectangle 411495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68048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A1DAE66">
              <v:rect id="Rectangle 411495296" style="position:absolute;margin-left:227.95pt;margin-top:-4.5pt;width:279.15pt;height:53.6pt;z-index:-25101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6D53AA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">
                <w10:wrap anchorx="margin"/>
              </v:rect>
            </w:pict>
          </mc:Fallback>
        </mc:AlternateContent>
      </w:r>
      <w:r w:rsidR="00F12105">
        <w:rPr>
          <w:b/>
          <w:bCs/>
        </w:rPr>
        <w:t>Do you agree with our reasons for looking into digital cash?</w:t>
      </w:r>
    </w:p>
    <w:p w14:paraId="09939FCD" w14:textId="77777777" w:rsidR="00F12105" w:rsidRDefault="00F12105" w:rsidP="00F12105"/>
    <w:p w14:paraId="7F662E1F" w14:textId="77777777" w:rsidR="00F12105" w:rsidRDefault="00F12105" w:rsidP="00F12105"/>
    <w:p w14:paraId="0E045EE0" w14:textId="58ABA20F" w:rsidR="00F12105" w:rsidRDefault="00F12105" w:rsidP="00F12105">
      <w:r>
        <w:rPr>
          <w:noProof/>
        </w:rPr>
        <w:drawing>
          <wp:anchor distT="0" distB="0" distL="114300" distR="114300" simplePos="0" relativeHeight="251658467" behindDoc="0" locked="0" layoutInCell="1" allowOverlap="1" wp14:anchorId="266E0D74" wp14:editId="6706D61B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209018221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is right for you:</w:t>
      </w:r>
    </w:p>
    <w:p w14:paraId="58B88021" w14:textId="77777777" w:rsidR="00F12105" w:rsidRDefault="00F12105" w:rsidP="00F12105">
      <w:r>
        <w:rPr>
          <w:noProof/>
        </w:rPr>
        <mc:AlternateContent>
          <mc:Choice Requires="wps">
            <w:drawing>
              <wp:anchor distT="0" distB="0" distL="114300" distR="114300" simplePos="0" relativeHeight="251658468" behindDoc="0" locked="0" layoutInCell="1" allowOverlap="1" wp14:anchorId="0C50C824" wp14:editId="121AC9FF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81012883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1A30AE9">
              <v:roundrect id="Rectangle: Rounded Corners 17" style="position:absolute;margin-left:183.45pt;margin-top:22.45pt;width:26.9pt;height:26.3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2B3690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39185A24" w14:textId="5AC3252B" w:rsidR="00F12105" w:rsidRDefault="00F12105" w:rsidP="00F12105">
      <w:r>
        <w:t xml:space="preserve">         </w:t>
      </w:r>
      <w:r w:rsidR="007449C7">
        <w:t>y</w:t>
      </w:r>
      <w:r>
        <w:t>es</w:t>
      </w:r>
    </w:p>
    <w:p w14:paraId="7646DCFC" w14:textId="77777777" w:rsidR="00F12105" w:rsidRDefault="00F12105" w:rsidP="00F12105">
      <w:r>
        <w:rPr>
          <w:noProof/>
        </w:rPr>
        <mc:AlternateContent>
          <mc:Choice Requires="wps">
            <w:drawing>
              <wp:anchor distT="0" distB="0" distL="114300" distR="114300" simplePos="0" relativeHeight="251658469" behindDoc="0" locked="0" layoutInCell="1" allowOverlap="1" wp14:anchorId="28C408F7" wp14:editId="0398B098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2926545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3B08B61">
              <v:roundrect id="Rectangle: Rounded Corners 16" style="position:absolute;margin-left:183.4pt;margin-top:22.5pt;width:26.9pt;height:26.3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14D0B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17989B72" w14:textId="3FEB3F9B" w:rsidR="00F12105" w:rsidRDefault="00F12105" w:rsidP="00F12105">
      <w:r>
        <w:t xml:space="preserve">         </w:t>
      </w:r>
      <w:r w:rsidR="007449C7">
        <w:t>n</w:t>
      </w:r>
      <w:r>
        <w:t>o</w:t>
      </w:r>
    </w:p>
    <w:p w14:paraId="54902D78" w14:textId="5E47864A" w:rsidR="00985FB1" w:rsidRDefault="00985FB1">
      <w:pPr>
        <w:spacing w:line="240" w:lineRule="auto"/>
        <w:ind w:left="0"/>
      </w:pPr>
      <w:r>
        <w:br w:type="page"/>
      </w:r>
    </w:p>
    <w:p w14:paraId="78F7B9C5" w14:textId="12786839" w:rsidR="00F12105" w:rsidRDefault="00753251" w:rsidP="00753251">
      <w:pPr>
        <w:pStyle w:val="Heading1"/>
      </w:pPr>
      <w:bookmarkStart w:id="7" w:name="_What_the_reserve"/>
      <w:bookmarkStart w:id="8" w:name="_Toc171608225"/>
      <w:bookmarkEnd w:id="7"/>
      <w:r>
        <w:lastRenderedPageBreak/>
        <w:t xml:space="preserve">What the </w:t>
      </w:r>
      <w:r w:rsidR="001D2032">
        <w:t>R</w:t>
      </w:r>
      <w:r>
        <w:t xml:space="preserve">eserve </w:t>
      </w:r>
      <w:r w:rsidR="001D2032">
        <w:t>B</w:t>
      </w:r>
      <w:r>
        <w:t>ank wants to do with d</w:t>
      </w:r>
      <w:r w:rsidR="00985FB1">
        <w:t>igital cash</w:t>
      </w:r>
      <w:bookmarkEnd w:id="8"/>
    </w:p>
    <w:p w14:paraId="5374D696" w14:textId="77777777" w:rsidR="00753251" w:rsidRDefault="00753251" w:rsidP="00D67451"/>
    <w:p w14:paraId="32B9140E" w14:textId="654998B9" w:rsidR="00F12105" w:rsidRDefault="00985FB1" w:rsidP="00D67451">
      <w:r w:rsidRPr="0040017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477" behindDoc="1" locked="0" layoutInCell="1" allowOverlap="1" wp14:anchorId="751EC1EC" wp14:editId="2C0326D2">
                <wp:simplePos x="0" y="0"/>
                <wp:positionH relativeFrom="margin">
                  <wp:align>right</wp:align>
                </wp:positionH>
                <wp:positionV relativeFrom="paragraph">
                  <wp:posOffset>298066</wp:posOffset>
                </wp:positionV>
                <wp:extent cx="3544916" cy="1488558"/>
                <wp:effectExtent l="0" t="0" r="0" b="0"/>
                <wp:wrapNone/>
                <wp:docPr id="567059215" name="Rectangle 567059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48855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75375B6">
              <v:rect id="Rectangle 567059215" style="position:absolute;margin-left:227.95pt;margin-top:23.45pt;width:279.15pt;height:117.2pt;z-index:-25100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226F6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">
                <w10:wrap anchorx="margin"/>
              </v:rect>
            </w:pict>
          </mc:Fallback>
        </mc:AlternateContent>
      </w:r>
    </w:p>
    <w:p w14:paraId="6293F814" w14:textId="764E650E" w:rsidR="00985FB1" w:rsidRDefault="00753251" w:rsidP="00985FB1">
      <w:pPr>
        <w:rPr>
          <w:b/>
          <w:bCs/>
        </w:rPr>
      </w:pPr>
      <w:r w:rsidRPr="00E83E62">
        <w:rPr>
          <w:noProof/>
        </w:rPr>
        <w:drawing>
          <wp:anchor distT="0" distB="0" distL="114300" distR="114300" simplePos="0" relativeHeight="251658547" behindDoc="0" locked="0" layoutInCell="1" allowOverlap="1" wp14:anchorId="3887B1DD" wp14:editId="5F5857FC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852930" cy="1310640"/>
            <wp:effectExtent l="0" t="0" r="0" b="0"/>
            <wp:wrapNone/>
            <wp:docPr id="621830357" name="Picture 22" descr="A 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18641" name="Picture 22" descr="A close-up of a currenc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FB1">
        <w:rPr>
          <w:b/>
          <w:bCs/>
        </w:rPr>
        <w:t>How important to you is it that:</w:t>
      </w:r>
    </w:p>
    <w:p w14:paraId="61A1118C" w14:textId="324C4FE9" w:rsidR="00985FB1" w:rsidRPr="00B11B28" w:rsidRDefault="00985FB1" w:rsidP="00B11B28">
      <w:pPr>
        <w:pStyle w:val="Listtoplevel"/>
        <w:rPr>
          <w:b/>
          <w:bCs/>
        </w:rPr>
      </w:pPr>
      <w:r w:rsidRPr="00B11B28">
        <w:rPr>
          <w:b/>
          <w:bCs/>
        </w:rPr>
        <w:t xml:space="preserve">the Reserve Bank </w:t>
      </w:r>
      <w:r w:rsidR="00B11B28">
        <w:rPr>
          <w:b/>
          <w:bCs/>
        </w:rPr>
        <w:t>provides</w:t>
      </w:r>
      <w:r w:rsidRPr="00B11B28">
        <w:rPr>
          <w:b/>
          <w:bCs/>
        </w:rPr>
        <w:t xml:space="preserve"> money </w:t>
      </w:r>
      <w:r w:rsidR="00DA1517">
        <w:rPr>
          <w:b/>
          <w:bCs/>
        </w:rPr>
        <w:t>that</w:t>
      </w:r>
      <w:r w:rsidRPr="00B11B28">
        <w:rPr>
          <w:b/>
          <w:bCs/>
        </w:rPr>
        <w:t xml:space="preserve"> everyone </w:t>
      </w:r>
      <w:r w:rsidR="00DA1517">
        <w:rPr>
          <w:b/>
          <w:bCs/>
        </w:rPr>
        <w:t>can</w:t>
      </w:r>
      <w:r w:rsidRPr="00B11B28">
        <w:rPr>
          <w:b/>
          <w:bCs/>
        </w:rPr>
        <w:t xml:space="preserve"> use</w:t>
      </w:r>
      <w:r w:rsidR="00707DB5" w:rsidRPr="00B11B28">
        <w:rPr>
          <w:b/>
          <w:bCs/>
        </w:rPr>
        <w:t>?</w:t>
      </w:r>
    </w:p>
    <w:p w14:paraId="7B2B127B" w14:textId="77777777" w:rsidR="00985FB1" w:rsidRDefault="00985FB1" w:rsidP="00985FB1"/>
    <w:p w14:paraId="3E70E4BB" w14:textId="77777777" w:rsidR="00985FB1" w:rsidRDefault="00985FB1" w:rsidP="00985FB1"/>
    <w:p w14:paraId="0C03B114" w14:textId="77777777" w:rsidR="00985FB1" w:rsidRDefault="00985FB1" w:rsidP="00985FB1">
      <w:r>
        <w:rPr>
          <w:noProof/>
        </w:rPr>
        <w:drawing>
          <wp:anchor distT="0" distB="0" distL="114300" distR="114300" simplePos="0" relativeHeight="251658471" behindDoc="0" locked="0" layoutInCell="1" allowOverlap="1" wp14:anchorId="52290B59" wp14:editId="0BA540A2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1471662715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04AD0943" w14:textId="77777777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72" behindDoc="0" locked="0" layoutInCell="1" allowOverlap="1" wp14:anchorId="5DAD3E86" wp14:editId="5A4472F2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799892819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9CDADCE">
              <v:roundrect id="Rectangle: Rounded Corners 17" style="position:absolute;margin-left:183.45pt;margin-top:22.45pt;width:26.9pt;height:26.3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27A99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7D48FD44" w14:textId="18EF3832" w:rsidR="00985FB1" w:rsidRDefault="00985FB1" w:rsidP="00985FB1">
      <w:r>
        <w:t xml:space="preserve">         </w:t>
      </w:r>
      <w:r w:rsidR="00CC1508">
        <w:t xml:space="preserve">very </w:t>
      </w:r>
      <w:r>
        <w:t>important</w:t>
      </w:r>
    </w:p>
    <w:p w14:paraId="7429272A" w14:textId="77777777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73" behindDoc="0" locked="0" layoutInCell="1" allowOverlap="1" wp14:anchorId="0EFA86B5" wp14:editId="3C0E8A99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395354571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0FDCA9A">
              <v:roundrect id="Rectangle: Rounded Corners 16" style="position:absolute;margin-left:183.4pt;margin-top:22.5pt;width:26.9pt;height:26.3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BB8CD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69D0740F" w14:textId="2C4BA2E4" w:rsidR="00985FB1" w:rsidRDefault="00985FB1" w:rsidP="00985FB1">
      <w:r>
        <w:t xml:space="preserve">         </w:t>
      </w:r>
      <w:r w:rsidR="00CC1508">
        <w:t>important</w:t>
      </w:r>
    </w:p>
    <w:p w14:paraId="7D0162C0" w14:textId="77777777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74" behindDoc="0" locked="0" layoutInCell="1" allowOverlap="1" wp14:anchorId="14E7D5F1" wp14:editId="1D074789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59364100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7905F34">
              <v:roundrect id="Rectangle: Rounded Corners 15" style="position:absolute;margin-left:183.35pt;margin-top:24.4pt;width:26.9pt;height:26.3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42BB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393650E4" w14:textId="6CB4DEAA" w:rsidR="00985FB1" w:rsidRDefault="00985FB1" w:rsidP="00985FB1">
      <w:r>
        <w:t xml:space="preserve">         </w:t>
      </w:r>
      <w:r w:rsidR="00CC1508">
        <w:t xml:space="preserve">in </w:t>
      </w:r>
      <w:r>
        <w:t>the middle</w:t>
      </w:r>
    </w:p>
    <w:p w14:paraId="73CA1F74" w14:textId="77777777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75" behindDoc="0" locked="0" layoutInCell="1" allowOverlap="1" wp14:anchorId="3B500319" wp14:editId="0793B5FE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118333796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3DC91C2">
              <v:roundrect id="Rectangle: Rounded Corners 14" style="position:absolute;margin-left:183.35pt;margin-top:21.85pt;width:26.9pt;height:26.3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CE00C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2C25A32C" w14:textId="2804BC05" w:rsidR="00985FB1" w:rsidRDefault="00985FB1" w:rsidP="00985FB1">
      <w:r>
        <w:t xml:space="preserve">         </w:t>
      </w:r>
      <w:r w:rsidR="00CC1508">
        <w:t xml:space="preserve">not </w:t>
      </w:r>
      <w:r>
        <w:t>important</w:t>
      </w:r>
    </w:p>
    <w:p w14:paraId="3AF1968B" w14:textId="77777777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76" behindDoc="0" locked="0" layoutInCell="1" allowOverlap="1" wp14:anchorId="48B997EE" wp14:editId="13066A51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991858118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6EF77C7">
              <v:roundrect id="Rectangle: Rounded Corners 13" style="position:absolute;margin-left:183.95pt;margin-top:24.25pt;width:26.9pt;height:26.2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F389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612917E1" w14:textId="77777777" w:rsidR="00985FB1" w:rsidRDefault="00985FB1" w:rsidP="00985FB1">
      <w:r>
        <w:t xml:space="preserve">         I am not sure</w:t>
      </w:r>
    </w:p>
    <w:p w14:paraId="6F1062E4" w14:textId="4760405F" w:rsidR="00985FB1" w:rsidRDefault="00985FB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0FDE0A30" w14:textId="6A0CE676" w:rsidR="00985FB1" w:rsidRDefault="00985FB1" w:rsidP="00985FB1">
      <w:pPr>
        <w:rPr>
          <w:b/>
          <w:bCs/>
        </w:rPr>
      </w:pPr>
      <w:r w:rsidRPr="0040017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484" behindDoc="1" locked="0" layoutInCell="1" allowOverlap="1" wp14:anchorId="1EDFEED3" wp14:editId="26243506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570" cy="1733550"/>
                <wp:effectExtent l="0" t="0" r="0" b="0"/>
                <wp:wrapNone/>
                <wp:docPr id="1755649776" name="Rectangle 1755649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733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B27A2" id="Rectangle 1755649776" o:spid="_x0000_s1026" style="position:absolute;margin-left:227.9pt;margin-top:-4.5pt;width:279.1pt;height:136.5pt;z-index:-2516579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 w:rsidRPr="004C0F10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58485" behindDoc="0" locked="0" layoutInCell="1" allowOverlap="1" wp14:anchorId="56F77DF6" wp14:editId="5F8786C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56680" cy="1771650"/>
            <wp:effectExtent l="0" t="0" r="0" b="0"/>
            <wp:wrapNone/>
            <wp:docPr id="1107462431" name="Picture 3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21576" name="Picture 3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How important to you is it that:</w:t>
      </w:r>
    </w:p>
    <w:p w14:paraId="54398A0F" w14:textId="2A513B8B" w:rsidR="00985FB1" w:rsidRPr="00B11B28" w:rsidRDefault="00985FB1" w:rsidP="00B11B28">
      <w:pPr>
        <w:pStyle w:val="Listtoplevel"/>
        <w:rPr>
          <w:b/>
          <w:bCs/>
        </w:rPr>
      </w:pPr>
      <w:r w:rsidRPr="00B11B28">
        <w:rPr>
          <w:b/>
          <w:bCs/>
        </w:rPr>
        <w:t xml:space="preserve">people can use </w:t>
      </w:r>
      <w:r w:rsidR="007A1352">
        <w:rPr>
          <w:b/>
          <w:bCs/>
        </w:rPr>
        <w:t xml:space="preserve">different kinds of money from the Reserve Bank like </w:t>
      </w:r>
      <w:r w:rsidRPr="00B11B28">
        <w:rPr>
          <w:b/>
          <w:bCs/>
        </w:rPr>
        <w:t>digital cash</w:t>
      </w:r>
      <w:r w:rsidR="00B31FA2" w:rsidRPr="00B11B28">
        <w:rPr>
          <w:b/>
          <w:bCs/>
        </w:rPr>
        <w:t>?</w:t>
      </w:r>
    </w:p>
    <w:p w14:paraId="3E724B40" w14:textId="77777777" w:rsidR="00985FB1" w:rsidRDefault="00985FB1" w:rsidP="00985FB1"/>
    <w:p w14:paraId="41BD9C02" w14:textId="77777777" w:rsidR="00985FB1" w:rsidRDefault="00985FB1" w:rsidP="00985FB1"/>
    <w:p w14:paraId="2216D6B0" w14:textId="77777777" w:rsidR="00985FB1" w:rsidRDefault="00985FB1" w:rsidP="00985FB1">
      <w:r>
        <w:rPr>
          <w:noProof/>
        </w:rPr>
        <w:drawing>
          <wp:anchor distT="0" distB="0" distL="114300" distR="114300" simplePos="0" relativeHeight="251658478" behindDoc="0" locked="0" layoutInCell="1" allowOverlap="1" wp14:anchorId="35E731B9" wp14:editId="016B5ACE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21672416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6136EF3C" w14:textId="77777777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79" behindDoc="0" locked="0" layoutInCell="1" allowOverlap="1" wp14:anchorId="0E874716" wp14:editId="76BEDDF3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571940349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0C813BA">
              <v:roundrect id="Rectangle: Rounded Corners 17" style="position:absolute;margin-left:183.45pt;margin-top:22.45pt;width:26.9pt;height:26.3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2CE60C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1384ADB6" w14:textId="5D4D3621" w:rsidR="00985FB1" w:rsidRDefault="007449C7" w:rsidP="00985FB1">
      <w:r>
        <w:t xml:space="preserve">         very important</w:t>
      </w:r>
    </w:p>
    <w:p w14:paraId="6408DB95" w14:textId="77777777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80" behindDoc="0" locked="0" layoutInCell="1" allowOverlap="1" wp14:anchorId="13559925" wp14:editId="55E0E4DA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068396349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2589862">
              <v:roundrect id="Rectangle: Rounded Corners 16" style="position:absolute;margin-left:183.4pt;margin-top:22.5pt;width:26.9pt;height:26.3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9BB7F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42DCD35F" w14:textId="261C83D2" w:rsidR="00985FB1" w:rsidRDefault="007449C7" w:rsidP="00985FB1">
      <w:r>
        <w:t xml:space="preserve">         important</w:t>
      </w:r>
    </w:p>
    <w:p w14:paraId="2CA5C119" w14:textId="77777777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81" behindDoc="0" locked="0" layoutInCell="1" allowOverlap="1" wp14:anchorId="2FB852D1" wp14:editId="4D4DEAAD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870021639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D43BA64">
              <v:roundrect id="Rectangle: Rounded Corners 15" style="position:absolute;margin-left:183.35pt;margin-top:24.4pt;width:26.9pt;height:26.3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2C2521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6DEDB0E6" w14:textId="42100414" w:rsidR="00985FB1" w:rsidRDefault="007449C7" w:rsidP="00985FB1">
      <w:r>
        <w:t xml:space="preserve">         in the middle</w:t>
      </w:r>
    </w:p>
    <w:p w14:paraId="52A85912" w14:textId="77777777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82" behindDoc="0" locked="0" layoutInCell="1" allowOverlap="1" wp14:anchorId="4130C504" wp14:editId="0702FFF3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970892329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667A30B">
              <v:roundrect id="Rectangle: Rounded Corners 14" style="position:absolute;margin-left:183.35pt;margin-top:21.85pt;width:26.9pt;height:26.3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11529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1F6DE893" w14:textId="76312641" w:rsidR="00985FB1" w:rsidRDefault="007449C7" w:rsidP="00985FB1">
      <w:r>
        <w:t xml:space="preserve">         not important</w:t>
      </w:r>
    </w:p>
    <w:p w14:paraId="56800B7E" w14:textId="77777777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83" behindDoc="0" locked="0" layoutInCell="1" allowOverlap="1" wp14:anchorId="1921CA6C" wp14:editId="405F4D1A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576774245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448F795">
              <v:roundrect id="Rectangle: Rounded Corners 13" style="position:absolute;margin-left:183.95pt;margin-top:24.25pt;width:26.9pt;height:26.2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11F27F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0945D48B" w14:textId="77777777" w:rsidR="00985FB1" w:rsidRDefault="00985FB1" w:rsidP="00985FB1">
      <w:r>
        <w:t xml:space="preserve">         I am not sure</w:t>
      </w:r>
    </w:p>
    <w:p w14:paraId="5292500E" w14:textId="77777777" w:rsidR="00E83E62" w:rsidRDefault="00E83E62" w:rsidP="00E83E62">
      <w:pPr>
        <w:rPr>
          <w:rFonts w:eastAsia="Times New Roman"/>
          <w:shd w:val="clear" w:color="auto" w:fill="FFFFFF"/>
          <w:lang w:eastAsia="en-GB"/>
        </w:rPr>
      </w:pPr>
    </w:p>
    <w:p w14:paraId="6664CEAB" w14:textId="1E557426" w:rsidR="00E83E62" w:rsidRDefault="00E83E62" w:rsidP="00E83E62">
      <w:pPr>
        <w:rPr>
          <w:rFonts w:eastAsia="Times New Roman"/>
          <w:shd w:val="clear" w:color="auto" w:fill="FFFFFF"/>
          <w:lang w:eastAsia="en-GB"/>
        </w:rPr>
      </w:pPr>
    </w:p>
    <w:p w14:paraId="67544AC0" w14:textId="77777777" w:rsidR="00985FB1" w:rsidRDefault="00985FB1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32B56CDE" w14:textId="481FDBDF" w:rsidR="00AF00FF" w:rsidRDefault="00985FB1" w:rsidP="00AF00FF">
      <w:pPr>
        <w:pStyle w:val="Heading1"/>
        <w:rPr>
          <w:shd w:val="clear" w:color="auto" w:fill="FFFFFF"/>
          <w:lang w:eastAsia="en-GB"/>
        </w:rPr>
      </w:pPr>
      <w:bookmarkStart w:id="9" w:name="_Features_of_digital"/>
      <w:bookmarkStart w:id="10" w:name="_Toc171608226"/>
      <w:bookmarkEnd w:id="9"/>
      <w:r>
        <w:rPr>
          <w:shd w:val="clear" w:color="auto" w:fill="FFFFFF"/>
          <w:lang w:eastAsia="en-GB"/>
        </w:rPr>
        <w:lastRenderedPageBreak/>
        <w:t xml:space="preserve">Features of </w:t>
      </w:r>
      <w:r w:rsidR="00753251">
        <w:rPr>
          <w:shd w:val="clear" w:color="auto" w:fill="FFFFFF"/>
          <w:lang w:eastAsia="en-GB"/>
        </w:rPr>
        <w:t>d</w:t>
      </w:r>
      <w:r>
        <w:rPr>
          <w:shd w:val="clear" w:color="auto" w:fill="FFFFFF"/>
          <w:lang w:eastAsia="en-GB"/>
        </w:rPr>
        <w:t xml:space="preserve">igital </w:t>
      </w:r>
      <w:r w:rsidR="00753251">
        <w:rPr>
          <w:shd w:val="clear" w:color="auto" w:fill="FFFFFF"/>
          <w:lang w:eastAsia="en-GB"/>
        </w:rPr>
        <w:t>c</w:t>
      </w:r>
      <w:r>
        <w:rPr>
          <w:shd w:val="clear" w:color="auto" w:fill="FFFFFF"/>
          <w:lang w:eastAsia="en-GB"/>
        </w:rPr>
        <w:t>ash</w:t>
      </w:r>
      <w:bookmarkEnd w:id="10"/>
    </w:p>
    <w:p w14:paraId="751E5670" w14:textId="77777777" w:rsidR="00AF00FF" w:rsidRDefault="00AF00FF" w:rsidP="00AF00FF">
      <w:pPr>
        <w:pStyle w:val="BodyText"/>
        <w:rPr>
          <w:lang w:eastAsia="en-GB"/>
        </w:rPr>
      </w:pPr>
    </w:p>
    <w:p w14:paraId="27E70611" w14:textId="77777777" w:rsidR="00AF00FF" w:rsidRDefault="00AF00FF" w:rsidP="00AF00FF">
      <w:pPr>
        <w:pStyle w:val="BodyText"/>
        <w:rPr>
          <w:lang w:eastAsia="en-GB"/>
        </w:rPr>
      </w:pPr>
    </w:p>
    <w:p w14:paraId="39BBAF54" w14:textId="2C16D6AB" w:rsidR="00AF00FF" w:rsidRDefault="00753251" w:rsidP="00AF00FF">
      <w:pPr>
        <w:pStyle w:val="BodyText"/>
        <w:rPr>
          <w:lang w:eastAsia="en-GB"/>
        </w:rPr>
      </w:pPr>
      <w:r w:rsidRPr="00E83E62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658548" behindDoc="0" locked="0" layoutInCell="1" allowOverlap="1" wp14:anchorId="3D76636A" wp14:editId="01D0BED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036007" cy="1871330"/>
            <wp:effectExtent l="0" t="0" r="2540" b="0"/>
            <wp:wrapNone/>
            <wp:docPr id="1748134286" name="Picture 17" descr="A cell phone with a screen showing a picture of a bir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52516" name="Picture 17" descr="A cell phone with a screen showing a picture of a bird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07" cy="18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0FF">
        <w:rPr>
          <w:lang w:eastAsia="en-GB"/>
        </w:rPr>
        <w:t xml:space="preserve">Features of </w:t>
      </w:r>
      <w:r>
        <w:rPr>
          <w:lang w:eastAsia="en-GB"/>
        </w:rPr>
        <w:t>d</w:t>
      </w:r>
      <w:r w:rsidR="00AF00FF">
        <w:rPr>
          <w:lang w:eastAsia="en-GB"/>
        </w:rPr>
        <w:t xml:space="preserve">igital </w:t>
      </w:r>
      <w:r>
        <w:rPr>
          <w:lang w:eastAsia="en-GB"/>
        </w:rPr>
        <w:t>c</w:t>
      </w:r>
      <w:r w:rsidR="00AF00FF">
        <w:rPr>
          <w:lang w:eastAsia="en-GB"/>
        </w:rPr>
        <w:t>ash are</w:t>
      </w:r>
      <w:r>
        <w:rPr>
          <w:lang w:eastAsia="en-GB"/>
        </w:rPr>
        <w:t>:</w:t>
      </w:r>
    </w:p>
    <w:p w14:paraId="1413451D" w14:textId="552C0430" w:rsidR="00753251" w:rsidRDefault="00753251" w:rsidP="00753251">
      <w:pPr>
        <w:pStyle w:val="Listtoplevel"/>
        <w:rPr>
          <w:lang w:eastAsia="en-GB"/>
        </w:rPr>
      </w:pPr>
      <w:r>
        <w:rPr>
          <w:lang w:eastAsia="en-GB"/>
        </w:rPr>
        <w:t>important things about digital cash</w:t>
      </w:r>
    </w:p>
    <w:p w14:paraId="21E980F7" w14:textId="44624587" w:rsidR="00753251" w:rsidRDefault="00753251" w:rsidP="00753251">
      <w:pPr>
        <w:pStyle w:val="Listtoplevel"/>
        <w:rPr>
          <w:lang w:eastAsia="en-GB"/>
        </w:rPr>
      </w:pPr>
      <w:r>
        <w:rPr>
          <w:lang w:eastAsia="en-GB"/>
        </w:rPr>
        <w:t>things digital cash can do.</w:t>
      </w:r>
    </w:p>
    <w:p w14:paraId="2FE38798" w14:textId="77777777" w:rsidR="00AF00FF" w:rsidRDefault="00AF00FF" w:rsidP="00753251">
      <w:pPr>
        <w:rPr>
          <w:lang w:eastAsia="en-GB"/>
        </w:rPr>
      </w:pPr>
    </w:p>
    <w:p w14:paraId="46DFB0B0" w14:textId="038C187C" w:rsidR="00753251" w:rsidRDefault="00753251" w:rsidP="00753251">
      <w:pPr>
        <w:rPr>
          <w:lang w:eastAsia="en-GB"/>
        </w:rPr>
      </w:pPr>
      <w:r w:rsidRPr="00753251">
        <w:rPr>
          <w:noProof/>
          <w:lang w:eastAsia="en-GB"/>
        </w:rPr>
        <w:drawing>
          <wp:anchor distT="0" distB="0" distL="114300" distR="114300" simplePos="0" relativeHeight="251658549" behindDoc="0" locked="0" layoutInCell="1" allowOverlap="1" wp14:anchorId="1BC1C69B" wp14:editId="339194DD">
            <wp:simplePos x="0" y="0"/>
            <wp:positionH relativeFrom="margin">
              <wp:align>left</wp:align>
            </wp:positionH>
            <wp:positionV relativeFrom="paragraph">
              <wp:posOffset>354596</wp:posOffset>
            </wp:positionV>
            <wp:extent cx="1930247" cy="1701209"/>
            <wp:effectExtent l="0" t="0" r="0" b="0"/>
            <wp:wrapNone/>
            <wp:docPr id="716148925" name="Picture 216" descr="A person pointing at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48925" name="Picture 216" descr="A person pointing at a white 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47" cy="17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85B63" w14:textId="44A18585" w:rsidR="00AF00FF" w:rsidRDefault="00AF00FF" w:rsidP="00753251">
      <w:pPr>
        <w:rPr>
          <w:lang w:eastAsia="en-GB"/>
        </w:rPr>
      </w:pPr>
      <w:r>
        <w:rPr>
          <w:lang w:eastAsia="en-GB"/>
        </w:rPr>
        <w:t>In these questions we want to know what features of digital cash are important to you.</w:t>
      </w:r>
    </w:p>
    <w:p w14:paraId="0426B36B" w14:textId="77777777" w:rsidR="00AF00FF" w:rsidRDefault="00AF00FF" w:rsidP="00AF00FF">
      <w:pPr>
        <w:pStyle w:val="Listtoplevel"/>
        <w:numPr>
          <w:ilvl w:val="0"/>
          <w:numId w:val="0"/>
        </w:numPr>
        <w:ind w:left="4253" w:hanging="567"/>
        <w:rPr>
          <w:lang w:eastAsia="en-GB"/>
        </w:rPr>
      </w:pPr>
    </w:p>
    <w:p w14:paraId="5BBDCA2A" w14:textId="77777777" w:rsidR="00AF00FF" w:rsidRDefault="00AF00FF" w:rsidP="00AF00FF">
      <w:pPr>
        <w:spacing w:line="240" w:lineRule="auto"/>
        <w:ind w:left="0"/>
      </w:pPr>
      <w:r>
        <w:br w:type="page"/>
      </w:r>
    </w:p>
    <w:p w14:paraId="09DF5104" w14:textId="77777777" w:rsidR="007449C7" w:rsidRDefault="00CC1508" w:rsidP="007449C7">
      <w:pPr>
        <w:rPr>
          <w:b/>
          <w:bCs/>
        </w:rPr>
      </w:pPr>
      <w:r w:rsidRPr="0040017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65" behindDoc="1" locked="0" layoutInCell="1" allowOverlap="1" wp14:anchorId="4E4A90E2" wp14:editId="0F3A816D">
                <wp:simplePos x="0" y="0"/>
                <wp:positionH relativeFrom="margin">
                  <wp:posOffset>2186940</wp:posOffset>
                </wp:positionH>
                <wp:positionV relativeFrom="paragraph">
                  <wp:posOffset>-114935</wp:posOffset>
                </wp:positionV>
                <wp:extent cx="3544570" cy="371475"/>
                <wp:effectExtent l="0" t="0" r="0" b="9525"/>
                <wp:wrapNone/>
                <wp:docPr id="454440936" name="Rectangle 454440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371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33B7CE0">
              <v:rect id="Rectangle 454440936" style="position:absolute;margin-left:172.2pt;margin-top:-9.05pt;width:279.1pt;height:29.25pt;z-index:-25116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043CA6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">
                <w10:wrap anchorx="margin"/>
              </v:rect>
            </w:pict>
          </mc:Fallback>
        </mc:AlternateContent>
      </w:r>
      <w:r w:rsidR="00753251" w:rsidRPr="004C0F10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58550" behindDoc="0" locked="0" layoutInCell="1" allowOverlap="1" wp14:anchorId="0A31D468" wp14:editId="20CA732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09823" cy="1522690"/>
            <wp:effectExtent l="0" t="0" r="0" b="1905"/>
            <wp:wrapNone/>
            <wp:docPr id="914907221" name="Picture 3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21576" name="Picture 3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82" cy="152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9C7" w:rsidRPr="0040017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637" behindDoc="1" locked="0" layoutInCell="1" allowOverlap="1" wp14:anchorId="7975EE57" wp14:editId="3C458354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570" cy="988828"/>
                <wp:effectExtent l="0" t="0" r="0" b="1905"/>
                <wp:wrapNone/>
                <wp:docPr id="789219112" name="Rectangle 789219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8882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78FFB45">
              <v:rect id="Rectangle 789219112" style="position:absolute;margin-left:227.9pt;margin-top:-4.5pt;width:279.1pt;height:77.85pt;z-index:-25071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7C0DB4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">
                <w10:wrap anchorx="margin"/>
              </v:rect>
            </w:pict>
          </mc:Fallback>
        </mc:AlternateContent>
      </w:r>
      <w:r w:rsidR="007449C7" w:rsidRPr="004C0F10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58638" behindDoc="0" locked="0" layoutInCell="1" allowOverlap="1" wp14:anchorId="51CC13F1" wp14:editId="1D25EA0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56680" cy="1771650"/>
            <wp:effectExtent l="0" t="0" r="0" b="0"/>
            <wp:wrapNone/>
            <wp:docPr id="1786297375" name="Picture 3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21576" name="Picture 3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9C7">
        <w:rPr>
          <w:b/>
          <w:bCs/>
        </w:rPr>
        <w:t>How important to you is it that:</w:t>
      </w:r>
    </w:p>
    <w:p w14:paraId="1B01933D" w14:textId="00DA8E83" w:rsidR="00AF00FF" w:rsidRPr="007449C7" w:rsidRDefault="007449C7" w:rsidP="007449C7">
      <w:pPr>
        <w:pStyle w:val="Listtoplevel"/>
        <w:rPr>
          <w:b/>
          <w:bCs/>
        </w:rPr>
      </w:pPr>
      <w:r w:rsidRPr="007449C7">
        <w:rPr>
          <w:b/>
          <w:bCs/>
        </w:rPr>
        <w:t>e</w:t>
      </w:r>
      <w:r w:rsidR="00AF00FF" w:rsidRPr="007449C7">
        <w:rPr>
          <w:b/>
          <w:bCs/>
        </w:rPr>
        <w:t xml:space="preserve">veryone can use </w:t>
      </w:r>
      <w:r w:rsidR="00CC1508" w:rsidRPr="007449C7">
        <w:rPr>
          <w:b/>
          <w:bCs/>
        </w:rPr>
        <w:t>digital cash</w:t>
      </w:r>
      <w:r>
        <w:rPr>
          <w:b/>
          <w:bCs/>
        </w:rPr>
        <w:t>?</w:t>
      </w:r>
    </w:p>
    <w:p w14:paraId="267A46CE" w14:textId="77777777" w:rsidR="00AF00FF" w:rsidRDefault="00AF00FF" w:rsidP="00AF00FF"/>
    <w:p w14:paraId="3BFB16CA" w14:textId="77777777" w:rsidR="00AF00FF" w:rsidRDefault="00AF00FF" w:rsidP="00AF00FF"/>
    <w:p w14:paraId="2AA627F0" w14:textId="087EF45E" w:rsidR="00AF00FF" w:rsidRDefault="00AF00FF" w:rsidP="00AF00FF">
      <w:r>
        <w:t>Tick the box next to the answer that says how important this is for you:</w:t>
      </w:r>
    </w:p>
    <w:p w14:paraId="4356F2E3" w14:textId="09717665" w:rsidR="00AF00FF" w:rsidRDefault="00753251" w:rsidP="00AF00FF">
      <w:r>
        <w:rPr>
          <w:noProof/>
        </w:rPr>
        <w:drawing>
          <wp:anchor distT="0" distB="0" distL="114300" distR="114300" simplePos="0" relativeHeight="251658359" behindDoc="0" locked="0" layoutInCell="1" allowOverlap="1" wp14:anchorId="5D292881" wp14:editId="60D7B5AA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1238885" cy="1122680"/>
            <wp:effectExtent l="0" t="0" r="0" b="1270"/>
            <wp:wrapNone/>
            <wp:docPr id="73067690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0FF">
        <w:rPr>
          <w:noProof/>
        </w:rPr>
        <mc:AlternateContent>
          <mc:Choice Requires="wps">
            <w:drawing>
              <wp:anchor distT="0" distB="0" distL="114300" distR="114300" simplePos="0" relativeHeight="251658360" behindDoc="0" locked="0" layoutInCell="1" allowOverlap="1" wp14:anchorId="1D06433F" wp14:editId="144E8149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8415801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10831A2">
              <v:roundrect id="Rectangle: Rounded Corners 17" style="position:absolute;margin-left:183.45pt;margin-top:22.45pt;width:26.9pt;height:26.3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44D5F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79B0B9FD" w14:textId="606868AD" w:rsidR="00AF00FF" w:rsidRDefault="007449C7" w:rsidP="00AF00FF">
      <w:r>
        <w:t xml:space="preserve">         very important</w:t>
      </w:r>
    </w:p>
    <w:p w14:paraId="0BDC22B6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22C2863E" wp14:editId="1BA4BF42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898520120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D2BB001">
              <v:roundrect id="Rectangle: Rounded Corners 16" style="position:absolute;margin-left:183.4pt;margin-top:22.5pt;width:26.9pt;height:26.3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FFEC0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172C6714" w14:textId="1BCCA04C" w:rsidR="00AF00FF" w:rsidRDefault="007449C7" w:rsidP="00AF00FF">
      <w:r>
        <w:t xml:space="preserve">         important</w:t>
      </w:r>
    </w:p>
    <w:p w14:paraId="1D7B1E45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1A4A0C70" wp14:editId="25CBE6C7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448638352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9A8927A">
              <v:roundrect id="Rectangle: Rounded Corners 15" style="position:absolute;margin-left:183.35pt;margin-top:24.4pt;width:26.9pt;height:26.3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29BEA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1744F2CB" w14:textId="4DECC2AE" w:rsidR="00AF00FF" w:rsidRDefault="007449C7" w:rsidP="00AF00FF">
      <w:r>
        <w:t xml:space="preserve">         in the middle</w:t>
      </w:r>
    </w:p>
    <w:p w14:paraId="4B23124A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63" behindDoc="0" locked="0" layoutInCell="1" allowOverlap="1" wp14:anchorId="1A611BB7" wp14:editId="1A70F088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449288497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568CA4B">
              <v:roundrect id="Rectangle: Rounded Corners 14" style="position:absolute;margin-left:183.35pt;margin-top:21.85pt;width:26.9pt;height:26.3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8C4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1B8171BC" w14:textId="75ECC17F" w:rsidR="00AF00FF" w:rsidRDefault="007449C7" w:rsidP="00AF00FF">
      <w:r>
        <w:t xml:space="preserve">         not important</w:t>
      </w:r>
    </w:p>
    <w:p w14:paraId="4FF4EC66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64" behindDoc="0" locked="0" layoutInCell="1" allowOverlap="1" wp14:anchorId="79C85BF5" wp14:editId="167CBBF2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071542367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E66F844">
              <v:roundrect id="Rectangle: Rounded Corners 13" style="position:absolute;margin-left:183.95pt;margin-top:24.25pt;width:26.9pt;height:26.2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A3C9E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021DDA41" w14:textId="77777777" w:rsidR="00AF00FF" w:rsidRDefault="00AF00FF" w:rsidP="00AF00FF">
      <w:r>
        <w:t xml:space="preserve">         I am not sure</w:t>
      </w:r>
    </w:p>
    <w:p w14:paraId="376B840B" w14:textId="77777777" w:rsidR="008505E7" w:rsidRDefault="008505E7" w:rsidP="004567B0">
      <w:pPr>
        <w:rPr>
          <w:rFonts w:eastAsia="Times New Roman"/>
          <w:shd w:val="clear" w:color="auto" w:fill="FFFFFF"/>
          <w:lang w:eastAsia="en-GB"/>
        </w:rPr>
      </w:pPr>
    </w:p>
    <w:p w14:paraId="574BAFD0" w14:textId="029C6ACA" w:rsidR="00AF00FF" w:rsidRDefault="00AF00F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2603EC2" w14:textId="77777777" w:rsidR="007449C7" w:rsidRDefault="007449C7" w:rsidP="007449C7">
      <w:pPr>
        <w:rPr>
          <w:b/>
          <w:bCs/>
        </w:rPr>
      </w:pPr>
      <w:r w:rsidRPr="0040017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639" behindDoc="1" locked="0" layoutInCell="1" allowOverlap="1" wp14:anchorId="0DE953AA" wp14:editId="7532CE09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570" cy="1378226"/>
                <wp:effectExtent l="0" t="0" r="0" b="0"/>
                <wp:wrapNone/>
                <wp:docPr id="387665367" name="Rectangle 387665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37822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7AA45E0">
              <v:rect id="Rectangle 387665367" style="position:absolute;margin-left:227.9pt;margin-top:-4.5pt;width:279.1pt;height:108.5pt;z-index:-250710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1D0E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">
                <w10:wrap anchorx="margin"/>
              </v:rect>
            </w:pict>
          </mc:Fallback>
        </mc:AlternateContent>
      </w:r>
      <w:r w:rsidRPr="004C0F10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58640" behindDoc="0" locked="0" layoutInCell="1" allowOverlap="1" wp14:anchorId="3E7FEEF1" wp14:editId="4CFE762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56680" cy="1771650"/>
            <wp:effectExtent l="0" t="0" r="0" b="0"/>
            <wp:wrapNone/>
            <wp:docPr id="270338405" name="Picture 3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21576" name="Picture 3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How important to you is it that:</w:t>
      </w:r>
    </w:p>
    <w:p w14:paraId="783AD520" w14:textId="10BE5475" w:rsidR="00AF00FF" w:rsidRPr="007449C7" w:rsidRDefault="00CC1508" w:rsidP="007449C7">
      <w:pPr>
        <w:pStyle w:val="Listtoplevel"/>
        <w:rPr>
          <w:b/>
          <w:bCs/>
        </w:rPr>
      </w:pPr>
      <w:r w:rsidRPr="007449C7">
        <w:rPr>
          <w:rFonts w:eastAsia="Times New Roman"/>
          <w:b/>
          <w:bCs/>
          <w:shd w:val="clear" w:color="auto" w:fill="FFFFFF"/>
          <w:lang w:eastAsia="en-GB"/>
        </w:rPr>
        <w:drawing>
          <wp:anchor distT="0" distB="0" distL="114300" distR="114300" simplePos="0" relativeHeight="251658627" behindDoc="0" locked="0" layoutInCell="1" allowOverlap="1" wp14:anchorId="3E93C996" wp14:editId="51F13EA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38885" cy="999508"/>
            <wp:effectExtent l="0" t="0" r="0" b="0"/>
            <wp:wrapNone/>
            <wp:docPr id="1914367964" name="Picture 38" descr="A computer with a lock on th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04390" name="Picture 38" descr="A computer with a lock on the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99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9C7" w:rsidRPr="007449C7">
        <w:rPr>
          <w:b/>
          <w:bCs/>
        </w:rPr>
        <w:t>d</w:t>
      </w:r>
      <w:r w:rsidRPr="007449C7">
        <w:rPr>
          <w:b/>
          <w:bCs/>
        </w:rPr>
        <w:t xml:space="preserve">igital cash </w:t>
      </w:r>
      <w:r w:rsidR="00AF00FF" w:rsidRPr="007449C7">
        <w:rPr>
          <w:b/>
          <w:bCs/>
        </w:rPr>
        <w:t>is a private way to pay for things</w:t>
      </w:r>
      <w:r w:rsidR="007449C7">
        <w:rPr>
          <w:b/>
          <w:bCs/>
        </w:rPr>
        <w:t>?</w:t>
      </w:r>
    </w:p>
    <w:p w14:paraId="040F3526" w14:textId="77777777" w:rsidR="00AF00FF" w:rsidRDefault="00AF00FF" w:rsidP="00AF00FF"/>
    <w:p w14:paraId="5676A47B" w14:textId="7428392D" w:rsidR="00AF00FF" w:rsidRDefault="00753251" w:rsidP="00AF00FF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658551" behindDoc="1" locked="0" layoutInCell="1" allowOverlap="1" wp14:anchorId="708C3983" wp14:editId="3129FE91">
                <wp:simplePos x="0" y="0"/>
                <wp:positionH relativeFrom="margin">
                  <wp:posOffset>2189318</wp:posOffset>
                </wp:positionH>
                <wp:positionV relativeFrom="paragraph">
                  <wp:posOffset>355600</wp:posOffset>
                </wp:positionV>
                <wp:extent cx="3544916" cy="600075"/>
                <wp:effectExtent l="0" t="0" r="0" b="9525"/>
                <wp:wrapNone/>
                <wp:docPr id="1790586066" name="Rectangle 1790586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600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88FF15C">
              <v:rect id="Rectangle 1790586066" style="position:absolute;margin-left:172.4pt;margin-top:28pt;width:279.15pt;height:47.25pt;z-index:-25088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bdd6ee [1304]" stroked="f" strokeweight="1pt" w14:anchorId="1D6A2A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">
                <w10:wrap anchorx="margin"/>
              </v:rect>
            </w:pict>
          </mc:Fallback>
        </mc:AlternateContent>
      </w:r>
    </w:p>
    <w:p w14:paraId="7FCA0772" w14:textId="3D36A36C" w:rsidR="00753251" w:rsidRDefault="00753251" w:rsidP="00AF00FF">
      <w:r w:rsidRPr="00753251">
        <w:rPr>
          <w:b/>
          <w:bCs/>
        </w:rPr>
        <w:t>Private</w:t>
      </w:r>
      <w:r>
        <w:t xml:space="preserve"> means other people do not know what you are using it for.</w:t>
      </w:r>
    </w:p>
    <w:p w14:paraId="53A74F2B" w14:textId="77777777" w:rsidR="00753251" w:rsidRDefault="00753251" w:rsidP="00AF00FF"/>
    <w:p w14:paraId="7320C478" w14:textId="77777777" w:rsidR="00753251" w:rsidRDefault="00753251" w:rsidP="00AF00FF"/>
    <w:p w14:paraId="2090ECEF" w14:textId="77777777" w:rsidR="00AF00FF" w:rsidRDefault="00AF00FF" w:rsidP="00AF00FF">
      <w:r>
        <w:rPr>
          <w:noProof/>
        </w:rPr>
        <w:drawing>
          <wp:anchor distT="0" distB="0" distL="114300" distR="114300" simplePos="0" relativeHeight="251658366" behindDoc="0" locked="0" layoutInCell="1" allowOverlap="1" wp14:anchorId="2383611D" wp14:editId="023158E6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209996083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72DE5607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67" behindDoc="0" locked="0" layoutInCell="1" allowOverlap="1" wp14:anchorId="3A2C2E58" wp14:editId="4BFAC80D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90347522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2BFB7C0">
              <v:roundrect id="Rectangle: Rounded Corners 17" style="position:absolute;margin-left:183.45pt;margin-top:22.45pt;width:26.9pt;height:26.3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90F46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56973624" w14:textId="2D634C9C" w:rsidR="00AF00FF" w:rsidRDefault="007449C7" w:rsidP="00AF00FF">
      <w:r>
        <w:t xml:space="preserve">         very important</w:t>
      </w:r>
    </w:p>
    <w:p w14:paraId="0204D6A1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6ED982A5" wp14:editId="2975F1AC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942079593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12C7C0D">
              <v:roundrect id="Rectangle: Rounded Corners 16" style="position:absolute;margin-left:183.4pt;margin-top:22.5pt;width:26.9pt;height:26.3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D9FD0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0EAA7FE9" w14:textId="7EA7895F" w:rsidR="00AF00FF" w:rsidRDefault="007449C7" w:rsidP="00AF00FF">
      <w:r>
        <w:t xml:space="preserve">         important</w:t>
      </w:r>
    </w:p>
    <w:p w14:paraId="3DF9C193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2CC52588" wp14:editId="223DA847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77794950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9D9C1D2">
              <v:roundrect id="Rectangle: Rounded Corners 15" style="position:absolute;margin-left:183.35pt;margin-top:24.4pt;width:26.9pt;height:26.3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117DE7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3183EA29" w14:textId="5465E0AD" w:rsidR="00AF00FF" w:rsidRDefault="007449C7" w:rsidP="00AF00FF">
      <w:r>
        <w:t xml:space="preserve">         in the middle</w:t>
      </w:r>
    </w:p>
    <w:p w14:paraId="2CBB04DB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326D656A" wp14:editId="29D86123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604472258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DB76D18">
              <v:roundrect id="Rectangle: Rounded Corners 14" style="position:absolute;margin-left:183.35pt;margin-top:21.85pt;width:26.9pt;height:26.3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1D9BDE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1DB616DC" w14:textId="5648653A" w:rsidR="00AF00FF" w:rsidRDefault="007449C7" w:rsidP="00AF00FF">
      <w:r>
        <w:t xml:space="preserve">         not important</w:t>
      </w:r>
    </w:p>
    <w:p w14:paraId="6D97AC78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6D133615" wp14:editId="150EB094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29810802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4270911">
              <v:roundrect id="Rectangle: Rounded Corners 13" style="position:absolute;margin-left:183.95pt;margin-top:24.25pt;width:26.9pt;height:26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F81A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6EC05A6C" w14:textId="77777777" w:rsidR="00AF00FF" w:rsidRDefault="00AF00FF" w:rsidP="00AF00FF">
      <w:r>
        <w:t xml:space="preserve">         I am not sure</w:t>
      </w:r>
    </w:p>
    <w:p w14:paraId="6459D18D" w14:textId="77777777" w:rsidR="00AF00FF" w:rsidRDefault="00AF00FF" w:rsidP="00AF00FF">
      <w:pPr>
        <w:rPr>
          <w:rFonts w:eastAsia="Times New Roman"/>
          <w:shd w:val="clear" w:color="auto" w:fill="FFFFFF"/>
          <w:lang w:eastAsia="en-GB"/>
        </w:rPr>
      </w:pPr>
    </w:p>
    <w:p w14:paraId="64C8F2D9" w14:textId="77777777" w:rsidR="00AF00FF" w:rsidRDefault="00AF00FF" w:rsidP="00AF00FF">
      <w:pPr>
        <w:rPr>
          <w:rFonts w:eastAsia="Times New Roman"/>
          <w:shd w:val="clear" w:color="auto" w:fill="FFFFFF"/>
          <w:lang w:eastAsia="en-GB"/>
        </w:rPr>
      </w:pPr>
    </w:p>
    <w:p w14:paraId="45B97E9B" w14:textId="68A7AFC3" w:rsidR="00AF00FF" w:rsidRDefault="00AF00F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829A67E" w14:textId="42C64737" w:rsidR="007449C7" w:rsidRDefault="00F8517D" w:rsidP="00AF00FF">
      <w:pPr>
        <w:rPr>
          <w:b/>
          <w:bCs/>
        </w:rPr>
      </w:pPr>
      <w:r w:rsidRPr="007449C7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6F1337F" wp14:editId="1728B944">
                <wp:simplePos x="0" y="0"/>
                <wp:positionH relativeFrom="margin">
                  <wp:align>right</wp:align>
                </wp:positionH>
                <wp:positionV relativeFrom="paragraph">
                  <wp:posOffset>-39757</wp:posOffset>
                </wp:positionV>
                <wp:extent cx="3544570" cy="1377785"/>
                <wp:effectExtent l="0" t="0" r="0" b="0"/>
                <wp:wrapNone/>
                <wp:docPr id="1407967674" name="Rectangle 1407967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3777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CAF0BB7">
              <v:rect id="Rectangle 1407967674" style="position:absolute;margin-left:227.9pt;margin-top:-3.15pt;width:279.1pt;height:108.5pt;z-index:-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00C5BD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">
                <w10:wrap anchorx="margin"/>
              </v:rect>
            </w:pict>
          </mc:Fallback>
        </mc:AlternateContent>
      </w:r>
      <w:r w:rsidR="007449C7">
        <w:rPr>
          <w:b/>
          <w:bCs/>
        </w:rPr>
        <w:t>How important to you is it that:</w:t>
      </w:r>
    </w:p>
    <w:p w14:paraId="44526638" w14:textId="23A66D92" w:rsidR="00AF00FF" w:rsidRPr="007449C7" w:rsidRDefault="00753251" w:rsidP="007449C7">
      <w:pPr>
        <w:pStyle w:val="Listtoplevel"/>
        <w:rPr>
          <w:b/>
          <w:bCs/>
        </w:rPr>
      </w:pPr>
      <w:r w:rsidRPr="007449C7">
        <w:rPr>
          <w:b/>
          <w:bCs/>
        </w:rPr>
        <w:drawing>
          <wp:anchor distT="0" distB="0" distL="114300" distR="114300" simplePos="0" relativeHeight="251658247" behindDoc="0" locked="0" layoutInCell="1" allowOverlap="1" wp14:anchorId="72298496" wp14:editId="0D64E2C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56391" cy="1220777"/>
            <wp:effectExtent l="0" t="0" r="6350" b="0"/>
            <wp:wrapNone/>
            <wp:docPr id="1583880655" name="Picture 218" descr="A large white building with colum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80655" name="Picture 218" descr="A large white building with colum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91" cy="122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9C7" w:rsidRPr="007449C7">
        <w:rPr>
          <w:b/>
          <w:bCs/>
        </w:rPr>
        <w:t>t</w:t>
      </w:r>
      <w:r w:rsidR="0017501F" w:rsidRPr="007449C7">
        <w:rPr>
          <w:b/>
          <w:bCs/>
        </w:rPr>
        <w:t xml:space="preserve">he </w:t>
      </w:r>
      <w:r w:rsidR="00941602" w:rsidRPr="007449C7">
        <w:rPr>
          <w:b/>
          <w:bCs/>
        </w:rPr>
        <w:t xml:space="preserve">Government </w:t>
      </w:r>
      <w:r w:rsidR="0017501F" w:rsidRPr="007449C7">
        <w:rPr>
          <w:b/>
          <w:bCs/>
        </w:rPr>
        <w:t>cannot control how people use digital cash</w:t>
      </w:r>
      <w:r w:rsidR="007449C7">
        <w:rPr>
          <w:b/>
          <w:bCs/>
        </w:rPr>
        <w:t>?</w:t>
      </w:r>
    </w:p>
    <w:p w14:paraId="28283E19" w14:textId="77777777" w:rsidR="00AF00FF" w:rsidRDefault="00AF00FF" w:rsidP="00AF00FF"/>
    <w:p w14:paraId="2AE31110" w14:textId="77777777" w:rsidR="00AF00FF" w:rsidRDefault="00AF00FF" w:rsidP="00AF00FF"/>
    <w:p w14:paraId="64124D54" w14:textId="08505938" w:rsidR="00AF00FF" w:rsidRDefault="00753251" w:rsidP="00AF00FF">
      <w:r>
        <w:rPr>
          <w:noProof/>
        </w:rPr>
        <w:drawing>
          <wp:anchor distT="0" distB="0" distL="114300" distR="114300" simplePos="0" relativeHeight="251658372" behindDoc="0" locked="0" layoutInCell="1" allowOverlap="1" wp14:anchorId="516670D3" wp14:editId="0D7B71D8">
            <wp:simplePos x="0" y="0"/>
            <wp:positionH relativeFrom="margin">
              <wp:align>left</wp:align>
            </wp:positionH>
            <wp:positionV relativeFrom="paragraph">
              <wp:posOffset>569167</wp:posOffset>
            </wp:positionV>
            <wp:extent cx="1238885" cy="1122680"/>
            <wp:effectExtent l="0" t="0" r="0" b="1270"/>
            <wp:wrapNone/>
            <wp:docPr id="537421556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0FF">
        <w:t>Tick the box next to the answer that says how important this is for you:</w:t>
      </w:r>
    </w:p>
    <w:p w14:paraId="2D2D8A66" w14:textId="16C46B2D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73" behindDoc="0" locked="0" layoutInCell="1" allowOverlap="1" wp14:anchorId="2D4F45CB" wp14:editId="5535468D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824388938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9D12F96">
              <v:roundrect id="Rectangle: Rounded Corners 17" style="position:absolute;margin-left:183.45pt;margin-top:22.45pt;width:26.9pt;height:26.3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07FCE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472340B3" w14:textId="61F81290" w:rsidR="00AF00FF" w:rsidRDefault="00F8517D" w:rsidP="00AF00FF">
      <w:r>
        <w:t xml:space="preserve">         very important</w:t>
      </w:r>
    </w:p>
    <w:p w14:paraId="2E75DE1B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74" behindDoc="0" locked="0" layoutInCell="1" allowOverlap="1" wp14:anchorId="77E065D6" wp14:editId="76AFC20B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919909307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632A4B2">
              <v:roundrect id="Rectangle: Rounded Corners 16" style="position:absolute;margin-left:183.4pt;margin-top:22.5pt;width:26.9pt;height:26.3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E04C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7AD68BCB" w14:textId="16D289F9" w:rsidR="00AF00FF" w:rsidRDefault="00F8517D" w:rsidP="00AF00FF">
      <w:r>
        <w:t xml:space="preserve">         important</w:t>
      </w:r>
    </w:p>
    <w:p w14:paraId="13BDF0B9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4FB41136" wp14:editId="4A053024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314588383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1ADD5FF">
              <v:roundrect id="Rectangle: Rounded Corners 15" style="position:absolute;margin-left:183.35pt;margin-top:24.4pt;width:26.9pt;height:26.3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15049D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78C893FD" w14:textId="7D98E3F4" w:rsidR="00AF00FF" w:rsidRDefault="00F8517D" w:rsidP="00AF00FF">
      <w:r>
        <w:t xml:space="preserve">         in the middle</w:t>
      </w:r>
    </w:p>
    <w:p w14:paraId="41E24640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4414A1A8" wp14:editId="668A75EE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924696710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E9B5E14">
              <v:roundrect id="Rectangle: Rounded Corners 14" style="position:absolute;margin-left:183.35pt;margin-top:21.85pt;width:26.9pt;height:26.3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19DB1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20ADCA1D" w14:textId="310D3CC5" w:rsidR="00AF00FF" w:rsidRDefault="00F8517D" w:rsidP="00AF00FF">
      <w:r>
        <w:t xml:space="preserve">         not important</w:t>
      </w:r>
    </w:p>
    <w:p w14:paraId="462F6B3D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68DB2BBC" wp14:editId="3B29CA4D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915743242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1C074DF">
              <v:roundrect id="Rectangle: Rounded Corners 13" style="position:absolute;margin-left:183.95pt;margin-top:24.25pt;width:26.9pt;height:26.2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917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2431DF8C" w14:textId="77777777" w:rsidR="00AF00FF" w:rsidRDefault="00AF00FF" w:rsidP="00AF00FF">
      <w:r>
        <w:t xml:space="preserve">         I am not sure</w:t>
      </w:r>
    </w:p>
    <w:p w14:paraId="2859D647" w14:textId="77777777" w:rsidR="00AF00FF" w:rsidRDefault="00AF00FF" w:rsidP="00AF00FF">
      <w:pPr>
        <w:rPr>
          <w:rFonts w:eastAsia="Times New Roman"/>
          <w:shd w:val="clear" w:color="auto" w:fill="FFFFFF"/>
          <w:lang w:eastAsia="en-GB"/>
        </w:rPr>
      </w:pPr>
    </w:p>
    <w:p w14:paraId="197E2229" w14:textId="77777777" w:rsidR="00AF00FF" w:rsidRDefault="00AF00FF" w:rsidP="00AF00FF">
      <w:pPr>
        <w:rPr>
          <w:rFonts w:eastAsia="Times New Roman"/>
          <w:shd w:val="clear" w:color="auto" w:fill="FFFFFF"/>
          <w:lang w:eastAsia="en-GB"/>
        </w:rPr>
      </w:pPr>
    </w:p>
    <w:p w14:paraId="040EBC17" w14:textId="7B690ED4" w:rsidR="00AF00FF" w:rsidRDefault="00AF00F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C621AC9" w14:textId="4FE11DD7" w:rsidR="00F8517D" w:rsidRDefault="00CC1508" w:rsidP="00AF00FF">
      <w:pPr>
        <w:rPr>
          <w:b/>
          <w:bCs/>
        </w:rPr>
      </w:pPr>
      <w:r w:rsidRPr="0040017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628" behindDoc="1" locked="0" layoutInCell="1" allowOverlap="1" wp14:anchorId="5126D745" wp14:editId="70D8EE3A">
                <wp:simplePos x="0" y="0"/>
                <wp:positionH relativeFrom="margin">
                  <wp:align>right</wp:align>
                </wp:positionH>
                <wp:positionV relativeFrom="paragraph">
                  <wp:posOffset>-39757</wp:posOffset>
                </wp:positionV>
                <wp:extent cx="3544570" cy="2623931"/>
                <wp:effectExtent l="0" t="0" r="0" b="5080"/>
                <wp:wrapNone/>
                <wp:docPr id="1151031085" name="Rectangle 115103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6239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33A1802">
              <v:rect id="Rectangle 1151031085" style="position:absolute;margin-left:227.9pt;margin-top:-3.15pt;width:279.1pt;height:206.6pt;z-index:-25072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052542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">
                <w10:wrap anchorx="margin"/>
              </v:rect>
            </w:pict>
          </mc:Fallback>
        </mc:AlternateContent>
      </w:r>
      <w:r w:rsidRPr="00E83E62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658629" behindDoc="0" locked="0" layoutInCell="1" allowOverlap="1" wp14:anchorId="3107142E" wp14:editId="779DE95F">
            <wp:simplePos x="0" y="0"/>
            <wp:positionH relativeFrom="margin">
              <wp:posOffset>0</wp:posOffset>
            </wp:positionH>
            <wp:positionV relativeFrom="paragraph">
              <wp:posOffset>-19050</wp:posOffset>
            </wp:positionV>
            <wp:extent cx="1584750" cy="990600"/>
            <wp:effectExtent l="0" t="0" r="0" b="0"/>
            <wp:wrapNone/>
            <wp:docPr id="1705733709" name="Picture 15" descr="A cartoon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00559" name="Picture 15" descr="A cartoon of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67" cy="9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E62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658630" behindDoc="0" locked="0" layoutInCell="1" allowOverlap="1" wp14:anchorId="000ED85A" wp14:editId="548EAB78">
            <wp:simplePos x="0" y="0"/>
            <wp:positionH relativeFrom="margin">
              <wp:posOffset>0</wp:posOffset>
            </wp:positionH>
            <wp:positionV relativeFrom="paragraph">
              <wp:posOffset>1108001</wp:posOffset>
            </wp:positionV>
            <wp:extent cx="1209675" cy="1209675"/>
            <wp:effectExtent l="0" t="0" r="9525" b="9525"/>
            <wp:wrapNone/>
            <wp:docPr id="1022959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0768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8631" behindDoc="0" locked="0" layoutInCell="1" allowOverlap="1" wp14:anchorId="0054EBF9" wp14:editId="54ED543F">
            <wp:simplePos x="0" y="0"/>
            <wp:positionH relativeFrom="margin">
              <wp:posOffset>861237</wp:posOffset>
            </wp:positionH>
            <wp:positionV relativeFrom="paragraph">
              <wp:posOffset>1597099</wp:posOffset>
            </wp:positionV>
            <wp:extent cx="542925" cy="542925"/>
            <wp:effectExtent l="0" t="0" r="0" b="0"/>
            <wp:wrapNone/>
            <wp:docPr id="1944210888" name="Graphic 3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38475" name="Graphic 362638475" descr="Close with solid fill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8632" behindDoc="0" locked="0" layoutInCell="1" allowOverlap="1" wp14:anchorId="2FC5D5D9" wp14:editId="53A9A957">
            <wp:simplePos x="0" y="0"/>
            <wp:positionH relativeFrom="margin">
              <wp:posOffset>1105786</wp:posOffset>
            </wp:positionH>
            <wp:positionV relativeFrom="paragraph">
              <wp:posOffset>555108</wp:posOffset>
            </wp:positionV>
            <wp:extent cx="542925" cy="542925"/>
            <wp:effectExtent l="0" t="0" r="0" b="0"/>
            <wp:wrapNone/>
            <wp:docPr id="1136570253" name="Graphic 3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38475" name="Graphic 362638475" descr="Close with solid fill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17D">
        <w:rPr>
          <w:b/>
          <w:bCs/>
        </w:rPr>
        <w:t>How important to you is it that:</w:t>
      </w:r>
      <w:r w:rsidR="00EC3231">
        <w:rPr>
          <w:b/>
          <w:bCs/>
        </w:rPr>
        <w:br/>
      </w:r>
    </w:p>
    <w:p w14:paraId="52F6FBED" w14:textId="0A42B15A" w:rsidR="00F8517D" w:rsidRPr="00EC3231" w:rsidRDefault="00F8517D" w:rsidP="00EC3231">
      <w:pPr>
        <w:rPr>
          <w:b/>
          <w:bCs/>
        </w:rPr>
      </w:pPr>
      <w:r w:rsidRPr="00EC3231">
        <w:rPr>
          <w:b/>
          <w:bCs/>
        </w:rPr>
        <w:t>d</w:t>
      </w:r>
      <w:r w:rsidR="00CC1508" w:rsidRPr="00EC3231">
        <w:rPr>
          <w:b/>
          <w:bCs/>
        </w:rPr>
        <w:t xml:space="preserve">igital cash </w:t>
      </w:r>
      <w:r w:rsidR="00AF00FF" w:rsidRPr="00EC3231">
        <w:rPr>
          <w:b/>
          <w:bCs/>
        </w:rPr>
        <w:t>can be used</w:t>
      </w:r>
      <w:r w:rsidR="00EC3231" w:rsidRPr="00EC3231">
        <w:rPr>
          <w:b/>
          <w:bCs/>
        </w:rPr>
        <w:t xml:space="preserve"> online as well as</w:t>
      </w:r>
      <w:r w:rsidR="00AF00FF" w:rsidRPr="00EC3231">
        <w:rPr>
          <w:b/>
          <w:bCs/>
        </w:rPr>
        <w:t xml:space="preserve"> without:</w:t>
      </w:r>
    </w:p>
    <w:p w14:paraId="4792555C" w14:textId="44AD99ED" w:rsidR="00AF00FF" w:rsidRPr="00F8517D" w:rsidRDefault="00AF00FF" w:rsidP="0028507E">
      <w:pPr>
        <w:pStyle w:val="Listsecondlevel"/>
        <w:rPr>
          <w:b/>
          <w:bCs/>
        </w:rPr>
      </w:pPr>
      <w:r w:rsidRPr="00F8517D">
        <w:rPr>
          <w:b/>
          <w:bCs/>
        </w:rPr>
        <w:t>power</w:t>
      </w:r>
    </w:p>
    <w:p w14:paraId="02B9EF83" w14:textId="0C9CA5BC" w:rsidR="00AF00FF" w:rsidRPr="00F8517D" w:rsidRDefault="00AF00FF" w:rsidP="00F8517D">
      <w:pPr>
        <w:pStyle w:val="Listsecondlevel"/>
        <w:rPr>
          <w:b/>
          <w:bCs/>
        </w:rPr>
      </w:pPr>
      <w:r w:rsidRPr="00F8517D">
        <w:rPr>
          <w:b/>
          <w:bCs/>
        </w:rPr>
        <w:t>internet</w:t>
      </w:r>
      <w:r w:rsidR="00F8517D">
        <w:rPr>
          <w:b/>
          <w:bCs/>
        </w:rPr>
        <w:t>?</w:t>
      </w:r>
    </w:p>
    <w:p w14:paraId="32263794" w14:textId="77777777" w:rsidR="00AF00FF" w:rsidRDefault="00AF00FF" w:rsidP="00AF00FF"/>
    <w:p w14:paraId="7F2EEB13" w14:textId="77777777" w:rsidR="00AF00FF" w:rsidRDefault="00AF00FF" w:rsidP="00AF00FF"/>
    <w:p w14:paraId="45FD4597" w14:textId="77777777" w:rsidR="00AF00FF" w:rsidRDefault="00AF00FF" w:rsidP="00AF00FF">
      <w:r>
        <w:rPr>
          <w:noProof/>
        </w:rPr>
        <w:drawing>
          <wp:anchor distT="0" distB="0" distL="114300" distR="114300" simplePos="0" relativeHeight="251658378" behindDoc="0" locked="0" layoutInCell="1" allowOverlap="1" wp14:anchorId="4D969D85" wp14:editId="2625CEE9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45171069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20639E47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79" behindDoc="0" locked="0" layoutInCell="1" allowOverlap="1" wp14:anchorId="137F8116" wp14:editId="1D87E490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996791843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2A9AB11">
              <v:roundrect id="Rectangle: Rounded Corners 17" style="position:absolute;margin-left:183.45pt;margin-top:22.45pt;width:26.9pt;height:26.3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4D31C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28BBDD44" w14:textId="01F1C9CB" w:rsidR="00AF00FF" w:rsidRDefault="00F8517D" w:rsidP="00AF00FF">
      <w:r>
        <w:t xml:space="preserve">         very important</w:t>
      </w:r>
    </w:p>
    <w:p w14:paraId="4A243A84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80" behindDoc="0" locked="0" layoutInCell="1" allowOverlap="1" wp14:anchorId="01582B4D" wp14:editId="2E81EB49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211471260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5628FD9">
              <v:roundrect id="Rectangle: Rounded Corners 16" style="position:absolute;margin-left:183.4pt;margin-top:22.5pt;width:26.9pt;height:26.3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6042B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6AE5B85C" w14:textId="5F421421" w:rsidR="00AF00FF" w:rsidRDefault="00F8517D" w:rsidP="00AF00FF">
      <w:r>
        <w:t xml:space="preserve">         important</w:t>
      </w:r>
    </w:p>
    <w:p w14:paraId="09DE9C88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81" behindDoc="0" locked="0" layoutInCell="1" allowOverlap="1" wp14:anchorId="492C1FD8" wp14:editId="3CCE7C05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698505316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B8A6392">
              <v:roundrect id="Rectangle: Rounded Corners 15" style="position:absolute;margin-left:183.35pt;margin-top:24.4pt;width:26.9pt;height:26.3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742E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3C27D1AB" w14:textId="1875DB22" w:rsidR="00AF00FF" w:rsidRDefault="00F8517D" w:rsidP="00AF00FF">
      <w:r>
        <w:t xml:space="preserve">         in the middle</w:t>
      </w:r>
    </w:p>
    <w:p w14:paraId="5EA352CE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82" behindDoc="0" locked="0" layoutInCell="1" allowOverlap="1" wp14:anchorId="5878A62E" wp14:editId="278C0ECD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455622897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DD8B90E">
              <v:roundrect id="Rectangle: Rounded Corners 14" style="position:absolute;margin-left:183.35pt;margin-top:21.85pt;width:26.9pt;height:26.3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711C7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3AAC7FD4" w14:textId="32CEF3BD" w:rsidR="00AF00FF" w:rsidRDefault="00F8517D" w:rsidP="00AF00FF">
      <w:r>
        <w:t xml:space="preserve">         not important</w:t>
      </w:r>
    </w:p>
    <w:p w14:paraId="06B0BD70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83" behindDoc="0" locked="0" layoutInCell="1" allowOverlap="1" wp14:anchorId="43208B04" wp14:editId="5281E94D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068362048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2E78067">
              <v:roundrect id="Rectangle: Rounded Corners 13" style="position:absolute;margin-left:183.95pt;margin-top:24.25pt;width:26.9pt;height:26.2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2B4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456027DC" w14:textId="77777777" w:rsidR="00AF00FF" w:rsidRDefault="00AF00FF" w:rsidP="00AF00FF">
      <w:r>
        <w:t xml:space="preserve">         I am not sure</w:t>
      </w:r>
    </w:p>
    <w:p w14:paraId="14E60947" w14:textId="77777777" w:rsidR="00AF00FF" w:rsidRDefault="00AF00FF" w:rsidP="00AF00FF">
      <w:pPr>
        <w:rPr>
          <w:rFonts w:eastAsia="Times New Roman"/>
          <w:shd w:val="clear" w:color="auto" w:fill="FFFFFF"/>
          <w:lang w:eastAsia="en-GB"/>
        </w:rPr>
      </w:pPr>
    </w:p>
    <w:p w14:paraId="34105D29" w14:textId="77777777" w:rsidR="00AF00FF" w:rsidRDefault="00AF00FF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558CAEC1" w14:textId="37D8949C" w:rsidR="00F8517D" w:rsidRDefault="00F8517D" w:rsidP="00AF00FF">
      <w:pPr>
        <w:rPr>
          <w:b/>
          <w:bCs/>
        </w:rPr>
      </w:pPr>
      <w:r w:rsidRPr="00F8517D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633" behindDoc="1" locked="0" layoutInCell="1" allowOverlap="1" wp14:anchorId="006F2A02" wp14:editId="37D8999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544916" cy="3272873"/>
                <wp:effectExtent l="0" t="0" r="0" b="3810"/>
                <wp:wrapNone/>
                <wp:docPr id="1424223477" name="Rectangle 1424223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32728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A05660C">
              <v:rect id="Rectangle 1424223477" style="position:absolute;margin-left:227.95pt;margin-top:0;width:279.15pt;height:257.7pt;z-index:-250719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06E1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">
                <w10:wrap anchorx="margin"/>
              </v:rect>
            </w:pict>
          </mc:Fallback>
        </mc:AlternateContent>
      </w:r>
      <w:r>
        <w:rPr>
          <w:b/>
          <w:bCs/>
        </w:rPr>
        <w:t>How important to you is it that:</w:t>
      </w:r>
    </w:p>
    <w:p w14:paraId="32DE6F13" w14:textId="31A591D6" w:rsidR="00AF00FF" w:rsidRPr="00F8517D" w:rsidRDefault="00CC1508" w:rsidP="00F8517D">
      <w:pPr>
        <w:pStyle w:val="Listtoplevel"/>
        <w:rPr>
          <w:b/>
          <w:bCs/>
        </w:rPr>
      </w:pPr>
      <w:r w:rsidRPr="00F8517D">
        <w:rPr>
          <w:b/>
          <w:bCs/>
        </w:rPr>
        <w:drawing>
          <wp:anchor distT="0" distB="0" distL="114300" distR="114300" simplePos="0" relativeHeight="251658634" behindDoc="0" locked="0" layoutInCell="1" allowOverlap="1" wp14:anchorId="38C7A5B6" wp14:editId="006A0C9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02808" cy="1382233"/>
            <wp:effectExtent l="0" t="0" r="2540" b="8890"/>
            <wp:wrapNone/>
            <wp:docPr id="128294204" name="Picture 30" descr="A person standing next to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75975" name="Picture 30" descr="A person standing next to a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08" cy="13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17D" w:rsidRPr="00F8517D">
        <w:rPr>
          <w:b/>
          <w:bCs/>
        </w:rPr>
        <w:t>d</w:t>
      </w:r>
      <w:r w:rsidRPr="00F8517D">
        <w:rPr>
          <w:b/>
          <w:bCs/>
        </w:rPr>
        <w:t xml:space="preserve">igital cash </w:t>
      </w:r>
      <w:r w:rsidR="00AF00FF" w:rsidRPr="00F8517D">
        <w:rPr>
          <w:b/>
          <w:bCs/>
        </w:rPr>
        <w:t xml:space="preserve">gives </w:t>
      </w:r>
      <w:r w:rsidR="00F8517D" w:rsidRPr="00F8517D">
        <w:rPr>
          <w:b/>
          <w:bCs/>
        </w:rPr>
        <w:t>you</w:t>
      </w:r>
      <w:r w:rsidR="00AF00FF" w:rsidRPr="00F8517D">
        <w:rPr>
          <w:b/>
          <w:bCs/>
        </w:rPr>
        <w:t xml:space="preserve"> another choice of how to pay along with:</w:t>
      </w:r>
    </w:p>
    <w:p w14:paraId="44A2B0F5" w14:textId="77777777" w:rsidR="00AF00FF" w:rsidRPr="00F8517D" w:rsidRDefault="00AF00FF" w:rsidP="00F8517D">
      <w:pPr>
        <w:pStyle w:val="Listsecondlevel"/>
        <w:rPr>
          <w:b/>
          <w:bCs/>
        </w:rPr>
      </w:pPr>
      <w:r w:rsidRPr="00F8517D">
        <w:rPr>
          <w:b/>
          <w:bCs/>
        </w:rPr>
        <w:t>cash</w:t>
      </w:r>
    </w:p>
    <w:p w14:paraId="781A57EC" w14:textId="41EAA0BC" w:rsidR="00AF00FF" w:rsidRPr="00F8517D" w:rsidRDefault="00AF00FF" w:rsidP="00F8517D">
      <w:pPr>
        <w:pStyle w:val="Listsecondlevel"/>
        <w:rPr>
          <w:b/>
          <w:bCs/>
        </w:rPr>
      </w:pPr>
      <w:r w:rsidRPr="00F8517D">
        <w:rPr>
          <w:b/>
          <w:bCs/>
        </w:rPr>
        <w:t>other ways of paying like EFTPOS</w:t>
      </w:r>
      <w:r w:rsidR="00F8517D">
        <w:rPr>
          <w:b/>
          <w:bCs/>
        </w:rPr>
        <w:t>?</w:t>
      </w:r>
    </w:p>
    <w:p w14:paraId="25ABE96E" w14:textId="77777777" w:rsidR="00AF00FF" w:rsidRDefault="00AF00FF" w:rsidP="00AF00FF"/>
    <w:p w14:paraId="4F26DBA1" w14:textId="77777777" w:rsidR="00AF00FF" w:rsidRDefault="00AF00FF" w:rsidP="00AF00FF"/>
    <w:p w14:paraId="20C491F2" w14:textId="77777777" w:rsidR="00AF00FF" w:rsidRDefault="00AF00FF" w:rsidP="00AF00FF">
      <w:r>
        <w:rPr>
          <w:noProof/>
        </w:rPr>
        <w:drawing>
          <wp:anchor distT="0" distB="0" distL="114300" distR="114300" simplePos="0" relativeHeight="251658384" behindDoc="0" locked="0" layoutInCell="1" allowOverlap="1" wp14:anchorId="3AC195CA" wp14:editId="2F9C4AB7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144060334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301FBE51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85" behindDoc="0" locked="0" layoutInCell="1" allowOverlap="1" wp14:anchorId="19EB0A47" wp14:editId="68F5F752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660139266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12F3676">
              <v:roundrect id="Rectangle: Rounded Corners 17" style="position:absolute;margin-left:183.45pt;margin-top:22.45pt;width:26.9pt;height:26.3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2FA4F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4CD4F541" w14:textId="1BFDEB32" w:rsidR="00AF00FF" w:rsidRDefault="00F8517D" w:rsidP="00AF00FF">
      <w:r>
        <w:t xml:space="preserve">         very important</w:t>
      </w:r>
    </w:p>
    <w:p w14:paraId="20D19190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86" behindDoc="0" locked="0" layoutInCell="1" allowOverlap="1" wp14:anchorId="3F1DE11A" wp14:editId="785173E4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34119796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4E9D8CD">
              <v:roundrect id="Rectangle: Rounded Corners 16" style="position:absolute;margin-left:183.4pt;margin-top:22.5pt;width:26.9pt;height:26.3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E234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22C9F7B6" w14:textId="35DFFDC9" w:rsidR="00AF00FF" w:rsidRDefault="00F8517D" w:rsidP="00AF00FF">
      <w:r>
        <w:t xml:space="preserve">         important</w:t>
      </w:r>
    </w:p>
    <w:p w14:paraId="3930D603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87" behindDoc="0" locked="0" layoutInCell="1" allowOverlap="1" wp14:anchorId="67D7DCAC" wp14:editId="5F39B396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392589688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111D8A9">
              <v:roundrect id="Rectangle: Rounded Corners 15" style="position:absolute;margin-left:183.35pt;margin-top:24.4pt;width:26.9pt;height:26.3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237C6D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218F0337" w14:textId="48B3816C" w:rsidR="00AF00FF" w:rsidRDefault="00F8517D" w:rsidP="00AF00FF">
      <w:r>
        <w:t xml:space="preserve">         in the middle</w:t>
      </w:r>
    </w:p>
    <w:p w14:paraId="067B0B75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88" behindDoc="0" locked="0" layoutInCell="1" allowOverlap="1" wp14:anchorId="43AB5A0F" wp14:editId="1FAABFC0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005125946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6D82152">
              <v:roundrect id="Rectangle: Rounded Corners 14" style="position:absolute;margin-left:183.35pt;margin-top:21.85pt;width:26.9pt;height:26.3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B27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39733D01" w14:textId="1C5ECCC0" w:rsidR="00AF00FF" w:rsidRDefault="00F8517D" w:rsidP="00AF00FF">
      <w:r>
        <w:t xml:space="preserve">         not important</w:t>
      </w:r>
    </w:p>
    <w:p w14:paraId="14F81D5E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89" behindDoc="0" locked="0" layoutInCell="1" allowOverlap="1" wp14:anchorId="748AFB78" wp14:editId="12DE18D1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799693501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9C694CB">
              <v:roundrect id="Rectangle: Rounded Corners 13" style="position:absolute;margin-left:183.95pt;margin-top:24.25pt;width:26.9pt;height:26.2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473B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0D8B5600" w14:textId="6965BC30" w:rsidR="00AF00FF" w:rsidRDefault="00F8517D" w:rsidP="00AF00FF">
      <w:r>
        <w:t xml:space="preserve">         I am not sure</w:t>
      </w:r>
    </w:p>
    <w:p w14:paraId="356EEFFA" w14:textId="77777777" w:rsidR="00AF00FF" w:rsidRDefault="00AF00FF" w:rsidP="00AF00FF">
      <w:pPr>
        <w:rPr>
          <w:rFonts w:eastAsia="Times New Roman"/>
          <w:shd w:val="clear" w:color="auto" w:fill="FFFFFF"/>
          <w:lang w:eastAsia="en-GB"/>
        </w:rPr>
      </w:pPr>
    </w:p>
    <w:p w14:paraId="1ECAD802" w14:textId="0FC3AF4D" w:rsidR="00F8517D" w:rsidRDefault="00F8517D" w:rsidP="00AF00FF">
      <w:pPr>
        <w:rPr>
          <w:b/>
          <w:bCs/>
        </w:rPr>
      </w:pPr>
      <w:r w:rsidRPr="0040017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96" behindDoc="1" locked="0" layoutInCell="1" allowOverlap="1" wp14:anchorId="0CD3C7C9" wp14:editId="44C790A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544570" cy="2266122"/>
                <wp:effectExtent l="0" t="0" r="0" b="1270"/>
                <wp:wrapNone/>
                <wp:docPr id="1897685661" name="Rectangle 1897685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26612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1375B75">
              <v:rect id="Rectangle 1897685661" style="position:absolute;margin-left:227.9pt;margin-top:0;width:279.1pt;height:178.45pt;z-index:-25112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5DEAE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">
                <w10:wrap anchorx="margin"/>
              </v:rect>
            </w:pict>
          </mc:Fallback>
        </mc:AlternateContent>
      </w:r>
      <w:r>
        <w:rPr>
          <w:b/>
          <w:bCs/>
        </w:rPr>
        <w:t>How important to you is it that:</w:t>
      </w:r>
    </w:p>
    <w:p w14:paraId="6C6AAF77" w14:textId="615EDFFC" w:rsidR="00AF00FF" w:rsidRPr="00F8517D" w:rsidRDefault="00222175" w:rsidP="00F8517D">
      <w:pPr>
        <w:pStyle w:val="Listtoplevel"/>
        <w:rPr>
          <w:b/>
          <w:bCs/>
        </w:rPr>
      </w:pPr>
      <w:r w:rsidRPr="00F8517D">
        <w:rPr>
          <w:b/>
          <w:bCs/>
        </w:rPr>
        <w:drawing>
          <wp:anchor distT="0" distB="0" distL="114300" distR="114300" simplePos="0" relativeHeight="251658552" behindDoc="0" locked="0" layoutInCell="1" allowOverlap="1" wp14:anchorId="2D72B47E" wp14:editId="25CE5AA5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1737896" cy="1828800"/>
            <wp:effectExtent l="0" t="0" r="0" b="0"/>
            <wp:wrapNone/>
            <wp:docPr id="72493387" name="Picture 220" descr="A person with a light bulb above hi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3387" name="Picture 220" descr="A person with a light bulb above his h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9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17D" w:rsidRPr="00F8517D">
        <w:rPr>
          <w:b/>
          <w:bCs/>
        </w:rPr>
        <w:t>d</w:t>
      </w:r>
      <w:r w:rsidR="00AF00FF" w:rsidRPr="00F8517D">
        <w:rPr>
          <w:b/>
          <w:bCs/>
        </w:rPr>
        <w:t>igital cash:</w:t>
      </w:r>
    </w:p>
    <w:p w14:paraId="53DA62BD" w14:textId="3D4C3C76" w:rsidR="00AF00FF" w:rsidRPr="00F8517D" w:rsidRDefault="00DA1517" w:rsidP="00F8517D">
      <w:pPr>
        <w:pStyle w:val="Listsecondlevel"/>
        <w:rPr>
          <w:b/>
          <w:bCs/>
        </w:rPr>
      </w:pPr>
      <w:r>
        <w:rPr>
          <w:b/>
          <w:bCs/>
        </w:rPr>
        <w:t>can be used in new ways</w:t>
      </w:r>
    </w:p>
    <w:p w14:paraId="7C0AC5E5" w14:textId="5BF93E6C" w:rsidR="00AF00FF" w:rsidRPr="00F8517D" w:rsidRDefault="00AF00FF" w:rsidP="00F8517D">
      <w:pPr>
        <w:pStyle w:val="Listsecondlevel"/>
        <w:rPr>
          <w:b/>
          <w:bCs/>
        </w:rPr>
      </w:pPr>
      <w:r w:rsidRPr="00F8517D">
        <w:rPr>
          <w:b/>
          <w:bCs/>
        </w:rPr>
        <w:t xml:space="preserve">uses new </w:t>
      </w:r>
      <w:proofErr w:type="gramStart"/>
      <w:r w:rsidRPr="00F8517D">
        <w:rPr>
          <w:b/>
          <w:bCs/>
        </w:rPr>
        <w:t>ideas</w:t>
      </w:r>
      <w:r w:rsidR="00F8517D">
        <w:rPr>
          <w:b/>
          <w:bCs/>
        </w:rPr>
        <w:t>?</w:t>
      </w:r>
      <w:proofErr w:type="gramEnd"/>
    </w:p>
    <w:p w14:paraId="4456EF35" w14:textId="77777777" w:rsidR="00AF00FF" w:rsidRDefault="00AF00FF" w:rsidP="00AF00FF"/>
    <w:p w14:paraId="56239866" w14:textId="77777777" w:rsidR="00AF00FF" w:rsidRDefault="00AF00FF" w:rsidP="00AF00FF"/>
    <w:p w14:paraId="2E9A5A39" w14:textId="77777777" w:rsidR="00AF00FF" w:rsidRDefault="00AF00FF" w:rsidP="00AF00FF">
      <w:r>
        <w:rPr>
          <w:noProof/>
        </w:rPr>
        <w:drawing>
          <wp:anchor distT="0" distB="0" distL="114300" distR="114300" simplePos="0" relativeHeight="251658390" behindDoc="0" locked="0" layoutInCell="1" allowOverlap="1" wp14:anchorId="3A0982F0" wp14:editId="19F10EB3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107530283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7283F606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4FCDB6E1" wp14:editId="21EDA504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873691471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BC3B6EC">
              <v:roundrect id="Rectangle: Rounded Corners 17" style="position:absolute;margin-left:183.45pt;margin-top:22.45pt;width:26.9pt;height:26.3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2C7F1A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4B8242A9" w14:textId="3B2A9230" w:rsidR="00AF00FF" w:rsidRDefault="00F8517D" w:rsidP="00AF00FF">
      <w:r>
        <w:t xml:space="preserve">         very important</w:t>
      </w:r>
    </w:p>
    <w:p w14:paraId="5F44183F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34E044AC" wp14:editId="1AB7597F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806890229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6DF6019">
              <v:roundrect id="Rectangle: Rounded Corners 16" style="position:absolute;margin-left:183.4pt;margin-top:22.5pt;width:26.9pt;height:26.3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2996B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52631455" w14:textId="3AF8D950" w:rsidR="00AF00FF" w:rsidRDefault="00F8517D" w:rsidP="00AF00FF">
      <w:r>
        <w:t xml:space="preserve">         important</w:t>
      </w:r>
    </w:p>
    <w:p w14:paraId="3E0FECDA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93" behindDoc="0" locked="0" layoutInCell="1" allowOverlap="1" wp14:anchorId="06F11CE8" wp14:editId="6AEE937F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6635619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96B71C7">
              <v:roundrect id="Rectangle: Rounded Corners 15" style="position:absolute;margin-left:183.35pt;margin-top:24.4pt;width:26.9pt;height:26.3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B13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03FE3739" w14:textId="0BD63988" w:rsidR="00AF00FF" w:rsidRDefault="00F8517D" w:rsidP="00AF00FF">
      <w:r>
        <w:t xml:space="preserve">         in the middle</w:t>
      </w:r>
    </w:p>
    <w:p w14:paraId="4A9938E2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94" behindDoc="0" locked="0" layoutInCell="1" allowOverlap="1" wp14:anchorId="5D9D5736" wp14:editId="782797FE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559639447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95601BC">
              <v:roundrect id="Rectangle: Rounded Corners 14" style="position:absolute;margin-left:183.35pt;margin-top:21.85pt;width:26.9pt;height:26.3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F801B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73281243" w14:textId="5778CB89" w:rsidR="00AF00FF" w:rsidRDefault="00F8517D" w:rsidP="00AF00FF">
      <w:r>
        <w:t xml:space="preserve">         not important</w:t>
      </w:r>
    </w:p>
    <w:p w14:paraId="63517E36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95" behindDoc="0" locked="0" layoutInCell="1" allowOverlap="1" wp14:anchorId="21FEE243" wp14:editId="4A3AE8E6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361956098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1BFB91B">
              <v:roundrect id="Rectangle: Rounded Corners 13" style="position:absolute;margin-left:183.95pt;margin-top:24.25pt;width:26.9pt;height:26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C9B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4863D0C8" w14:textId="77777777" w:rsidR="00AF00FF" w:rsidRDefault="00AF00FF" w:rsidP="00AF00FF">
      <w:r>
        <w:t xml:space="preserve">         I am not sure</w:t>
      </w:r>
    </w:p>
    <w:p w14:paraId="384D6977" w14:textId="77777777" w:rsidR="00AF00FF" w:rsidRDefault="00AF00FF" w:rsidP="00AF00FF">
      <w:pPr>
        <w:rPr>
          <w:rFonts w:eastAsia="Times New Roman"/>
          <w:shd w:val="clear" w:color="auto" w:fill="FFFFFF"/>
          <w:lang w:eastAsia="en-GB"/>
        </w:rPr>
      </w:pPr>
    </w:p>
    <w:p w14:paraId="5E227EE3" w14:textId="77777777" w:rsidR="00AF00FF" w:rsidRDefault="00AF00FF" w:rsidP="00AF00FF">
      <w:pPr>
        <w:rPr>
          <w:rFonts w:eastAsia="Times New Roman"/>
          <w:shd w:val="clear" w:color="auto" w:fill="FFFFFF"/>
          <w:lang w:eastAsia="en-GB"/>
        </w:rPr>
      </w:pPr>
    </w:p>
    <w:p w14:paraId="57FEA0EA" w14:textId="77777777" w:rsidR="00AF00FF" w:rsidRDefault="00AF00FF" w:rsidP="00AF00FF">
      <w:pPr>
        <w:rPr>
          <w:rFonts w:eastAsia="Times New Roman"/>
          <w:shd w:val="clear" w:color="auto" w:fill="FFFFFF"/>
          <w:lang w:eastAsia="en-GB"/>
        </w:rPr>
      </w:pPr>
    </w:p>
    <w:p w14:paraId="086AC2A5" w14:textId="77777777" w:rsidR="008526F6" w:rsidRDefault="008526F6" w:rsidP="004567B0">
      <w:pPr>
        <w:rPr>
          <w:rFonts w:eastAsia="Times New Roman"/>
          <w:shd w:val="clear" w:color="auto" w:fill="FFFFFF"/>
          <w:lang w:eastAsia="en-GB"/>
        </w:rPr>
      </w:pPr>
    </w:p>
    <w:p w14:paraId="306971D1" w14:textId="508C3766" w:rsidR="00F8517D" w:rsidRDefault="00F8517D" w:rsidP="00AF00FF">
      <w:pPr>
        <w:rPr>
          <w:b/>
          <w:bCs/>
        </w:rPr>
      </w:pPr>
      <w:r w:rsidRPr="00F8517D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78A0AFBA" wp14:editId="32E358A2">
                <wp:simplePos x="0" y="0"/>
                <wp:positionH relativeFrom="margin">
                  <wp:posOffset>2213113</wp:posOffset>
                </wp:positionH>
                <wp:positionV relativeFrom="paragraph">
                  <wp:posOffset>-26503</wp:posOffset>
                </wp:positionV>
                <wp:extent cx="3544570" cy="1709006"/>
                <wp:effectExtent l="0" t="0" r="0" b="5715"/>
                <wp:wrapNone/>
                <wp:docPr id="141642640" name="Rectangle 141642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70900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3FFEE73">
              <v:rect id="Rectangle 141642640" style="position:absolute;margin-left:174.25pt;margin-top:-2.1pt;width:279.1pt;height:134.55pt;z-index:-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584836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">
                <w10:wrap anchorx="margin"/>
              </v:rect>
            </w:pict>
          </mc:Fallback>
        </mc:AlternateContent>
      </w:r>
      <w:r>
        <w:rPr>
          <w:b/>
          <w:bCs/>
        </w:rPr>
        <w:t>How important to you is it that:</w:t>
      </w:r>
    </w:p>
    <w:p w14:paraId="187DBCA2" w14:textId="1A3BDBC2" w:rsidR="00AF00FF" w:rsidRPr="00F8517D" w:rsidRDefault="00655B70" w:rsidP="00F8517D">
      <w:pPr>
        <w:pStyle w:val="Listtoplevel"/>
        <w:rPr>
          <w:b/>
          <w:bCs/>
        </w:rPr>
      </w:pPr>
      <w:r w:rsidRPr="00F8517D">
        <w:rPr>
          <w:b/>
          <w:bCs/>
        </w:rPr>
        <w:drawing>
          <wp:anchor distT="0" distB="0" distL="114300" distR="114300" simplePos="0" relativeHeight="251658244" behindDoc="0" locked="0" layoutInCell="1" allowOverlap="1" wp14:anchorId="2C640F7C" wp14:editId="7038707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980818" cy="733425"/>
            <wp:effectExtent l="0" t="0" r="635" b="0"/>
            <wp:wrapNone/>
            <wp:docPr id="1044557259" name="Picture 19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18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17D" w:rsidRPr="00F8517D">
        <w:rPr>
          <w:b/>
          <w:bCs/>
        </w:rPr>
        <w:t>t</w:t>
      </w:r>
      <w:r w:rsidR="00AF00FF" w:rsidRPr="00F8517D">
        <w:rPr>
          <w:b/>
          <w:bCs/>
        </w:rPr>
        <w:t xml:space="preserve">he Reserve Bank is in charge of </w:t>
      </w:r>
      <w:r w:rsidR="00CC1508" w:rsidRPr="00F8517D">
        <w:rPr>
          <w:b/>
          <w:bCs/>
        </w:rPr>
        <w:t xml:space="preserve">digital cash </w:t>
      </w:r>
      <w:r w:rsidR="00AF00FF" w:rsidRPr="00F8517D">
        <w:rPr>
          <w:b/>
          <w:bCs/>
        </w:rPr>
        <w:t>which makes it safer</w:t>
      </w:r>
      <w:r w:rsidR="00F8517D">
        <w:rPr>
          <w:b/>
          <w:bCs/>
        </w:rPr>
        <w:t>?</w:t>
      </w:r>
    </w:p>
    <w:p w14:paraId="2ABA5CE2" w14:textId="77777777" w:rsidR="00AF00FF" w:rsidRDefault="00AF00FF" w:rsidP="00AF00FF"/>
    <w:p w14:paraId="4A8A0F43" w14:textId="77777777" w:rsidR="00AF00FF" w:rsidRDefault="00AF00FF" w:rsidP="00AF00FF"/>
    <w:p w14:paraId="2D7849EB" w14:textId="77777777" w:rsidR="00AF00FF" w:rsidRDefault="00AF00FF" w:rsidP="00AF00FF">
      <w:r>
        <w:rPr>
          <w:noProof/>
        </w:rPr>
        <w:drawing>
          <wp:anchor distT="0" distB="0" distL="114300" distR="114300" simplePos="0" relativeHeight="251658397" behindDoc="0" locked="0" layoutInCell="1" allowOverlap="1" wp14:anchorId="73431E9F" wp14:editId="70FAAC8D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6284878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7AB88845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98" behindDoc="0" locked="0" layoutInCell="1" allowOverlap="1" wp14:anchorId="5BBA818D" wp14:editId="1D08E075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5716436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E0EC7AB">
              <v:roundrect id="Rectangle: Rounded Corners 17" style="position:absolute;margin-left:183.45pt;margin-top:22.45pt;width:26.9pt;height:26.3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A196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1450BF59" w14:textId="78BEF1ED" w:rsidR="00AF00FF" w:rsidRDefault="00F8517D" w:rsidP="00AF00FF">
      <w:r>
        <w:t xml:space="preserve">         very important</w:t>
      </w:r>
    </w:p>
    <w:p w14:paraId="78C96B9B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399" behindDoc="0" locked="0" layoutInCell="1" allowOverlap="1" wp14:anchorId="7897A0FF" wp14:editId="6C085530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515039538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9298882">
              <v:roundrect id="Rectangle: Rounded Corners 16" style="position:absolute;margin-left:183.4pt;margin-top:22.5pt;width:26.9pt;height:26.3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1E001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623214F0" w14:textId="41964669" w:rsidR="00AF00FF" w:rsidRDefault="00F8517D" w:rsidP="00AF00FF">
      <w:r>
        <w:t xml:space="preserve">         important</w:t>
      </w:r>
    </w:p>
    <w:p w14:paraId="365A304D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400" behindDoc="0" locked="0" layoutInCell="1" allowOverlap="1" wp14:anchorId="16B90AB3" wp14:editId="53DC3D08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396485923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71DCFAE">
              <v:roundrect id="Rectangle: Rounded Corners 15" style="position:absolute;margin-left:183.35pt;margin-top:24.4pt;width:26.9pt;height:26.3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7B40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3CFBD024" w14:textId="5D15CF73" w:rsidR="00AF00FF" w:rsidRDefault="00F8517D" w:rsidP="00AF00FF">
      <w:r>
        <w:t xml:space="preserve">         in the middle</w:t>
      </w:r>
    </w:p>
    <w:p w14:paraId="236CCA93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401" behindDoc="0" locked="0" layoutInCell="1" allowOverlap="1" wp14:anchorId="431E4B1A" wp14:editId="7C33ED33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78883826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6BBE518">
              <v:roundrect id="Rectangle: Rounded Corners 14" style="position:absolute;margin-left:183.35pt;margin-top:21.85pt;width:26.9pt;height:26.3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DBF1F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1FA4268C" w14:textId="11025A75" w:rsidR="00AF00FF" w:rsidRDefault="00F8517D" w:rsidP="00AF00FF">
      <w:r>
        <w:t xml:space="preserve">         not important</w:t>
      </w:r>
    </w:p>
    <w:p w14:paraId="776784B9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402" behindDoc="0" locked="0" layoutInCell="1" allowOverlap="1" wp14:anchorId="6F1FA5AD" wp14:editId="2C23CA45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53426484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F794138">
              <v:roundrect id="Rectangle: Rounded Corners 13" style="position:absolute;margin-left:183.95pt;margin-top:24.25pt;width:26.9pt;height:26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7C518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595BB26E" w14:textId="77777777" w:rsidR="00AF00FF" w:rsidRDefault="00AF00FF" w:rsidP="00AF00FF">
      <w:r>
        <w:t xml:space="preserve">         I am not sure</w:t>
      </w:r>
    </w:p>
    <w:p w14:paraId="2DD8FE4E" w14:textId="77777777" w:rsidR="00AF00FF" w:rsidRDefault="00AF00FF" w:rsidP="00AF00FF">
      <w:pPr>
        <w:rPr>
          <w:rFonts w:eastAsia="Times New Roman"/>
          <w:shd w:val="clear" w:color="auto" w:fill="FFFFFF"/>
          <w:lang w:eastAsia="en-GB"/>
        </w:rPr>
      </w:pPr>
    </w:p>
    <w:p w14:paraId="4A113DAB" w14:textId="30351C6B" w:rsidR="00AF00FF" w:rsidRDefault="00AF00F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14931B4" w14:textId="4389B458" w:rsidR="00F8517D" w:rsidRPr="00F8517D" w:rsidRDefault="00380FD0" w:rsidP="00AF00FF">
      <w:pPr>
        <w:rPr>
          <w:b/>
          <w:bCs/>
        </w:rPr>
      </w:pPr>
      <w:r w:rsidRPr="00F8517D">
        <w:rPr>
          <w:b/>
          <w:bCs/>
          <w:noProof/>
        </w:rPr>
        <w:lastRenderedPageBreak/>
        <w:drawing>
          <wp:anchor distT="0" distB="0" distL="114300" distR="114300" simplePos="0" relativeHeight="251658636" behindDoc="0" locked="0" layoutInCell="1" allowOverlap="1" wp14:anchorId="4F11A058" wp14:editId="4CE186FD">
            <wp:simplePos x="0" y="0"/>
            <wp:positionH relativeFrom="margin">
              <wp:posOffset>-179294</wp:posOffset>
            </wp:positionH>
            <wp:positionV relativeFrom="paragraph">
              <wp:posOffset>134284</wp:posOffset>
            </wp:positionV>
            <wp:extent cx="1852930" cy="1310640"/>
            <wp:effectExtent l="0" t="0" r="0" b="0"/>
            <wp:wrapNone/>
            <wp:docPr id="1151227462" name="Picture 22" descr="A 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18641" name="Picture 22" descr="A close-up of a currenc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17D" w:rsidRPr="00F8517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635" behindDoc="1" locked="0" layoutInCell="1" allowOverlap="1" wp14:anchorId="4C4EF4F2" wp14:editId="55934B12">
                <wp:simplePos x="0" y="0"/>
                <wp:positionH relativeFrom="margin">
                  <wp:posOffset>2186609</wp:posOffset>
                </wp:positionH>
                <wp:positionV relativeFrom="paragraph">
                  <wp:posOffset>13252</wp:posOffset>
                </wp:positionV>
                <wp:extent cx="3608070" cy="1324776"/>
                <wp:effectExtent l="0" t="0" r="0" b="8890"/>
                <wp:wrapNone/>
                <wp:docPr id="1284379936" name="Rectangle 1284379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8070" cy="132477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2EF0DAB">
              <v:rect id="Rectangle 1284379936" style="position:absolute;margin-left:172.15pt;margin-top:1.05pt;width:284.1pt;height:104.3pt;z-index:-25071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3DBE6F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">
                <w10:wrap anchorx="margin"/>
              </v:rect>
            </w:pict>
          </mc:Fallback>
        </mc:AlternateContent>
      </w:r>
      <w:r w:rsidR="00F8517D">
        <w:rPr>
          <w:b/>
          <w:bCs/>
        </w:rPr>
        <w:t>How impor</w:t>
      </w:r>
      <w:r w:rsidR="00F8517D" w:rsidRPr="00F8517D">
        <w:rPr>
          <w:b/>
          <w:bCs/>
        </w:rPr>
        <w:t>tant to you is it that:</w:t>
      </w:r>
    </w:p>
    <w:p w14:paraId="1B1AA9F3" w14:textId="7B493BD7" w:rsidR="00AF00FF" w:rsidRPr="00F8517D" w:rsidRDefault="00380FD0" w:rsidP="00F8517D">
      <w:pPr>
        <w:pStyle w:val="Listtoplevel"/>
        <w:rPr>
          <w:b/>
          <w:bCs/>
        </w:rPr>
      </w:pPr>
      <w:r>
        <w:rPr>
          <w:rFonts w:eastAsia="Times New Roman"/>
          <w:lang w:eastAsia="en-GB"/>
        </w:rPr>
        <w:drawing>
          <wp:anchor distT="0" distB="0" distL="114300" distR="114300" simplePos="0" relativeHeight="251658553" behindDoc="0" locked="0" layoutInCell="1" allowOverlap="1" wp14:anchorId="33BC103A" wp14:editId="5B1CB755">
            <wp:simplePos x="0" y="0"/>
            <wp:positionH relativeFrom="margin">
              <wp:posOffset>1087120</wp:posOffset>
            </wp:positionH>
            <wp:positionV relativeFrom="paragraph">
              <wp:posOffset>585956</wp:posOffset>
            </wp:positionV>
            <wp:extent cx="765544" cy="765544"/>
            <wp:effectExtent l="0" t="0" r="0" b="0"/>
            <wp:wrapNone/>
            <wp:docPr id="362638475" name="Graphic 3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38475" name="Graphic 362638475" descr="Close with solid fill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44" cy="765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17D" w:rsidRPr="00F8517D">
        <w:rPr>
          <w:b/>
          <w:bCs/>
        </w:rPr>
        <w:t>d</w:t>
      </w:r>
      <w:r w:rsidR="00CC1508" w:rsidRPr="00F8517D">
        <w:rPr>
          <w:b/>
          <w:bCs/>
        </w:rPr>
        <w:t xml:space="preserve">igital cash </w:t>
      </w:r>
      <w:r w:rsidR="00AF00FF" w:rsidRPr="00F8517D">
        <w:rPr>
          <w:b/>
          <w:bCs/>
        </w:rPr>
        <w:t>does not cost money to use</w:t>
      </w:r>
      <w:r w:rsidR="00F8517D" w:rsidRPr="00F8517D">
        <w:rPr>
          <w:b/>
          <w:bCs/>
        </w:rPr>
        <w:t>?</w:t>
      </w:r>
    </w:p>
    <w:p w14:paraId="68F68E24" w14:textId="1E2171C7" w:rsidR="00AF00FF" w:rsidRDefault="00AF00FF" w:rsidP="00AF00FF"/>
    <w:p w14:paraId="55B7E420" w14:textId="3527A160" w:rsidR="00AF00FF" w:rsidRDefault="00AF00FF" w:rsidP="00AF00FF"/>
    <w:p w14:paraId="0AB792CB" w14:textId="421EFC52" w:rsidR="00AF00FF" w:rsidRDefault="00AF00FF" w:rsidP="00AF00FF">
      <w:r>
        <w:t>Tick the box next to the answer that says how important this is for you:</w:t>
      </w:r>
    </w:p>
    <w:p w14:paraId="3F873031" w14:textId="39C2B360" w:rsidR="00AF00FF" w:rsidRDefault="00222175" w:rsidP="00AF00FF">
      <w:r>
        <w:rPr>
          <w:noProof/>
        </w:rPr>
        <w:drawing>
          <wp:anchor distT="0" distB="0" distL="114300" distR="114300" simplePos="0" relativeHeight="251658403" behindDoc="0" locked="0" layoutInCell="1" allowOverlap="1" wp14:anchorId="6D68F04F" wp14:editId="7D683EB1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1238885" cy="1122680"/>
            <wp:effectExtent l="0" t="0" r="0" b="1270"/>
            <wp:wrapNone/>
            <wp:docPr id="122217523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0FF">
        <w:rPr>
          <w:noProof/>
        </w:rPr>
        <mc:AlternateContent>
          <mc:Choice Requires="wps">
            <w:drawing>
              <wp:anchor distT="0" distB="0" distL="114300" distR="114300" simplePos="0" relativeHeight="251658404" behindDoc="0" locked="0" layoutInCell="1" allowOverlap="1" wp14:anchorId="0F494ED0" wp14:editId="0A6134BE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074895165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427A5B7">
              <v:roundrect id="Rectangle: Rounded Corners 17" style="position:absolute;margin-left:183.45pt;margin-top:22.45pt;width:26.9pt;height:26.3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C6BBA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4050955A" w14:textId="505E340F" w:rsidR="00AF00FF" w:rsidRDefault="00F8517D" w:rsidP="00AF00FF">
      <w:r>
        <w:t xml:space="preserve">         very important</w:t>
      </w:r>
    </w:p>
    <w:p w14:paraId="6E7E7775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405" behindDoc="0" locked="0" layoutInCell="1" allowOverlap="1" wp14:anchorId="4E3112D2" wp14:editId="4BABEC2A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771452308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3527D55">
              <v:roundrect id="Rectangle: Rounded Corners 16" style="position:absolute;margin-left:183.4pt;margin-top:22.5pt;width:26.9pt;height:26.3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A3AF0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04B9B493" w14:textId="20E6C313" w:rsidR="00AF00FF" w:rsidRDefault="00F8517D" w:rsidP="00AF00FF">
      <w:r>
        <w:t xml:space="preserve">         important</w:t>
      </w:r>
    </w:p>
    <w:p w14:paraId="6351229F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1D8FD3FD" wp14:editId="31C44463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23412416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8EED2E0">
              <v:roundrect id="Rectangle: Rounded Corners 15" style="position:absolute;margin-left:183.35pt;margin-top:24.4pt;width:26.9pt;height:26.3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2B850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3AAA28F2" w14:textId="6E7014C1" w:rsidR="00AF00FF" w:rsidRDefault="00F8517D" w:rsidP="00AF00FF">
      <w:r>
        <w:t xml:space="preserve">         in the middle</w:t>
      </w:r>
    </w:p>
    <w:p w14:paraId="2CF19712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51805BA3" wp14:editId="4448559B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805383359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E112FF7">
              <v:roundrect id="Rectangle: Rounded Corners 14" style="position:absolute;margin-left:183.35pt;margin-top:21.85pt;width:26.9pt;height:26.3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01E56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4B3D4822" w14:textId="0F65101D" w:rsidR="00AF00FF" w:rsidRDefault="00F8517D" w:rsidP="00AF00FF">
      <w:r>
        <w:t xml:space="preserve">         not important</w:t>
      </w:r>
    </w:p>
    <w:p w14:paraId="09051BD8" w14:textId="77777777" w:rsidR="00AF00FF" w:rsidRDefault="00AF00FF" w:rsidP="00AF00FF">
      <w:r>
        <w:rPr>
          <w:noProof/>
        </w:rPr>
        <mc:AlternateContent>
          <mc:Choice Requires="wps">
            <w:drawing>
              <wp:anchor distT="0" distB="0" distL="114300" distR="114300" simplePos="0" relativeHeight="251658408" behindDoc="0" locked="0" layoutInCell="1" allowOverlap="1" wp14:anchorId="2608E989" wp14:editId="3EF3F886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644631806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762881B">
              <v:roundrect id="Rectangle: Rounded Corners 13" style="position:absolute;margin-left:183.95pt;margin-top:24.25pt;width:26.9pt;height:26.2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82A83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2409D8A1" w14:textId="77777777" w:rsidR="00AF00FF" w:rsidRDefault="00AF00FF" w:rsidP="00AF00FF">
      <w:r>
        <w:t xml:space="preserve">         I am not sure</w:t>
      </w:r>
    </w:p>
    <w:p w14:paraId="28C863F1" w14:textId="2DC81EA0" w:rsidR="00D2162D" w:rsidRDefault="00D2162D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D5016C2" w14:textId="1635ADF8" w:rsidR="00DD3F2D" w:rsidRPr="00AF00FF" w:rsidRDefault="00380FD0" w:rsidP="00DD3F2D">
      <w:pPr>
        <w:rPr>
          <w:b/>
          <w:bCs/>
        </w:rPr>
      </w:pPr>
      <w:r w:rsidRPr="00222175">
        <w:rPr>
          <w:b/>
          <w:bCs/>
          <w:noProof/>
        </w:rPr>
        <w:lastRenderedPageBreak/>
        <w:drawing>
          <wp:anchor distT="0" distB="0" distL="114300" distR="114300" simplePos="0" relativeHeight="251658554" behindDoc="0" locked="0" layoutInCell="1" allowOverlap="1" wp14:anchorId="1B0AF209" wp14:editId="545B8062">
            <wp:simplePos x="0" y="0"/>
            <wp:positionH relativeFrom="margin">
              <wp:posOffset>0</wp:posOffset>
            </wp:positionH>
            <wp:positionV relativeFrom="paragraph">
              <wp:posOffset>-161365</wp:posOffset>
            </wp:positionV>
            <wp:extent cx="1414130" cy="1414130"/>
            <wp:effectExtent l="0" t="0" r="0" b="0"/>
            <wp:wrapNone/>
            <wp:docPr id="346872149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30" cy="14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46E" w:rsidRPr="0040017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415" behindDoc="1" locked="0" layoutInCell="1" allowOverlap="1" wp14:anchorId="43262D71" wp14:editId="09A56498">
                <wp:simplePos x="0" y="0"/>
                <wp:positionH relativeFrom="margin">
                  <wp:posOffset>1989231</wp:posOffset>
                </wp:positionH>
                <wp:positionV relativeFrom="paragraph">
                  <wp:posOffset>-57150</wp:posOffset>
                </wp:positionV>
                <wp:extent cx="3544916" cy="685800"/>
                <wp:effectExtent l="0" t="0" r="0" b="0"/>
                <wp:wrapNone/>
                <wp:docPr id="189893393" name="Rectangle 189893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685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6712F" id="Rectangle 189893393" o:spid="_x0000_s1026" style="position:absolute;margin-left:156.65pt;margin-top:-4.5pt;width:279.15pt;height:54pt;z-index:-2516580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" fillcolor="#ffe599 [1303]" stroked="f" strokeweight="1pt">
                <w10:wrap anchorx="margin"/>
              </v:rect>
            </w:pict>
          </mc:Fallback>
        </mc:AlternateContent>
      </w:r>
      <w:r w:rsidR="00DD3F2D">
        <w:rPr>
          <w:b/>
          <w:bCs/>
        </w:rPr>
        <w:t>What are your biggest worries about digital cash?</w:t>
      </w:r>
    </w:p>
    <w:p w14:paraId="06223C8D" w14:textId="77777777" w:rsidR="00D2162D" w:rsidRDefault="00D2162D" w:rsidP="00D2162D"/>
    <w:p w14:paraId="6A7997DB" w14:textId="77777777" w:rsidR="00D2162D" w:rsidRDefault="00D2162D" w:rsidP="00D2162D"/>
    <w:p w14:paraId="55C393F5" w14:textId="030884D0" w:rsidR="00D2162D" w:rsidRDefault="00D2162D" w:rsidP="00D2162D">
      <w:r>
        <w:rPr>
          <w:noProof/>
        </w:rPr>
        <w:drawing>
          <wp:anchor distT="0" distB="0" distL="114300" distR="114300" simplePos="0" relativeHeight="251658409" behindDoc="0" locked="0" layoutInCell="1" allowOverlap="1" wp14:anchorId="5ACF05EA" wp14:editId="3A8FC722">
            <wp:simplePos x="0" y="0"/>
            <wp:positionH relativeFrom="margin">
              <wp:align>left</wp:align>
            </wp:positionH>
            <wp:positionV relativeFrom="paragraph">
              <wp:posOffset>10987</wp:posOffset>
            </wp:positionV>
            <wp:extent cx="1068402" cy="968188"/>
            <wp:effectExtent l="0" t="0" r="0" b="3810"/>
            <wp:wrapNone/>
            <wp:docPr id="204763155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31" cy="970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Tick </w:t>
      </w:r>
      <w:r w:rsidR="00DD3F2D">
        <w:t>all the boxes that are right for you</w:t>
      </w:r>
      <w:r>
        <w:t>:</w:t>
      </w:r>
    </w:p>
    <w:p w14:paraId="4B101151" w14:textId="6ADA9301" w:rsidR="00D2162D" w:rsidRDefault="00D2162D" w:rsidP="00D2162D">
      <w:r>
        <w:rPr>
          <w:noProof/>
        </w:rPr>
        <mc:AlternateContent>
          <mc:Choice Requires="wps">
            <w:drawing>
              <wp:anchor distT="0" distB="0" distL="114300" distR="114300" simplePos="0" relativeHeight="251658410" behindDoc="0" locked="0" layoutInCell="1" allowOverlap="1" wp14:anchorId="7847F196" wp14:editId="7D305C7A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2145412825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1AB90D2">
              <v:roundrect id="Rectangle: Rounded Corners 17" style="position:absolute;margin-left:183.45pt;margin-top:22.45pt;width:26.9pt;height:26.3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F7547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42753F2C" w14:textId="5E467CEE" w:rsidR="00D2162D" w:rsidRDefault="00222175" w:rsidP="00DD3F2D">
      <w:pPr>
        <w:ind w:left="4481"/>
      </w:pPr>
      <w:r w:rsidRPr="00E83E62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58559" behindDoc="0" locked="0" layoutInCell="1" allowOverlap="1" wp14:anchorId="3D2AD420" wp14:editId="1B5E67CE">
            <wp:simplePos x="0" y="0"/>
            <wp:positionH relativeFrom="margin">
              <wp:posOffset>10160</wp:posOffset>
            </wp:positionH>
            <wp:positionV relativeFrom="paragraph">
              <wp:posOffset>264422</wp:posOffset>
            </wp:positionV>
            <wp:extent cx="968189" cy="968189"/>
            <wp:effectExtent l="0" t="0" r="0" b="3810"/>
            <wp:wrapNone/>
            <wp:docPr id="209428400" name="Picture 1" descr="A person holding coins in their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8400" name="Picture 1" descr="A person holding coins in their hands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68189" cy="968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F2D">
        <w:t>Having digital cash might make it harder for people to use banknotes / coins.</w:t>
      </w:r>
    </w:p>
    <w:p w14:paraId="2705404B" w14:textId="12E2BDAE" w:rsidR="00D2162D" w:rsidRDefault="00D2162D" w:rsidP="00D2162D">
      <w:r>
        <w:rPr>
          <w:noProof/>
        </w:rPr>
        <mc:AlternateContent>
          <mc:Choice Requires="wps">
            <w:drawing>
              <wp:anchor distT="0" distB="0" distL="114300" distR="114300" simplePos="0" relativeHeight="251658411" behindDoc="0" locked="0" layoutInCell="1" allowOverlap="1" wp14:anchorId="145FAE24" wp14:editId="79D0FAD5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48202133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A042F01">
              <v:roundrect id="Rectangle: Rounded Corners 16" style="position:absolute;margin-left:183.4pt;margin-top:22.5pt;width:26.9pt;height:26.3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262A01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0F8057C3" w14:textId="1F9387E4" w:rsidR="00D2162D" w:rsidRDefault="00222175" w:rsidP="00DD3F2D">
      <w:pPr>
        <w:ind w:left="4481"/>
      </w:pPr>
      <w:r w:rsidRPr="00E4708B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58560" behindDoc="0" locked="0" layoutInCell="1" allowOverlap="1" wp14:anchorId="0B9F3EC7" wp14:editId="1454E000">
            <wp:simplePos x="0" y="0"/>
            <wp:positionH relativeFrom="margin">
              <wp:posOffset>125244</wp:posOffset>
            </wp:positionH>
            <wp:positionV relativeFrom="paragraph">
              <wp:posOffset>107315</wp:posOffset>
            </wp:positionV>
            <wp:extent cx="860612" cy="860612"/>
            <wp:effectExtent l="0" t="0" r="0" b="0"/>
            <wp:wrapNone/>
            <wp:docPr id="1062338426" name="Picture 7" descr="A close up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38426" name="Picture 7" descr="A close up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12" cy="86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62D">
        <w:t>I</w:t>
      </w:r>
      <w:r w:rsidR="00DD3F2D">
        <w:t xml:space="preserve"> might not be able to use digital cash because I find technology like phones hard</w:t>
      </w:r>
      <w:r>
        <w:t>.</w:t>
      </w:r>
    </w:p>
    <w:p w14:paraId="49B39780" w14:textId="208B1DC5" w:rsidR="00D2162D" w:rsidRDefault="00222175" w:rsidP="00D2162D">
      <w:r w:rsidRPr="00222175">
        <w:rPr>
          <w:noProof/>
        </w:rPr>
        <w:drawing>
          <wp:anchor distT="0" distB="0" distL="114300" distR="114300" simplePos="0" relativeHeight="251658558" behindDoc="0" locked="0" layoutInCell="1" allowOverlap="1" wp14:anchorId="22C46078" wp14:editId="10AD0011">
            <wp:simplePos x="0" y="0"/>
            <wp:positionH relativeFrom="margin">
              <wp:posOffset>0</wp:posOffset>
            </wp:positionH>
            <wp:positionV relativeFrom="paragraph">
              <wp:posOffset>203237</wp:posOffset>
            </wp:positionV>
            <wp:extent cx="985669" cy="985669"/>
            <wp:effectExtent l="0" t="0" r="0" b="5080"/>
            <wp:wrapNone/>
            <wp:docPr id="1190097570" name="Picture 224" descr="A person looking through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97570" name="Picture 224" descr="A person looking through a magnifying gl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91" cy="98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62D">
        <w:rPr>
          <w:noProof/>
        </w:rPr>
        <mc:AlternateContent>
          <mc:Choice Requires="wps">
            <w:drawing>
              <wp:anchor distT="0" distB="0" distL="114300" distR="114300" simplePos="0" relativeHeight="251658412" behindDoc="0" locked="0" layoutInCell="1" allowOverlap="1" wp14:anchorId="18C2C241" wp14:editId="02A30252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764006091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829DF05">
              <v:roundrect id="Rectangle: Rounded Corners 15" style="position:absolute;margin-left:183.35pt;margin-top:24.4pt;width:26.9pt;height:26.3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12D16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09C7E42B" w14:textId="1B793E7E" w:rsidR="00D2162D" w:rsidRDefault="00DD3F2D" w:rsidP="00DD3F2D">
      <w:pPr>
        <w:ind w:left="4481"/>
      </w:pPr>
      <w:r>
        <w:t xml:space="preserve">The </w:t>
      </w:r>
      <w:r w:rsidR="00F52FE8">
        <w:t xml:space="preserve">Government </w:t>
      </w:r>
      <w:r>
        <w:t xml:space="preserve">might use digital cash to look at or control what I </w:t>
      </w:r>
      <w:r w:rsidR="00F52FE8">
        <w:t>spend</w:t>
      </w:r>
      <w:r>
        <w:t>.</w:t>
      </w:r>
    </w:p>
    <w:p w14:paraId="5488F0DB" w14:textId="155F158F" w:rsidR="00D2162D" w:rsidRDefault="00380FD0" w:rsidP="00D2162D">
      <w:r w:rsidRPr="00E83E62">
        <w:rPr>
          <w:noProof/>
        </w:rPr>
        <w:drawing>
          <wp:anchor distT="0" distB="0" distL="114300" distR="114300" simplePos="0" relativeHeight="251658556" behindDoc="0" locked="0" layoutInCell="1" allowOverlap="1" wp14:anchorId="3C4BAEC8" wp14:editId="04585491">
            <wp:simplePos x="0" y="0"/>
            <wp:positionH relativeFrom="margin">
              <wp:posOffset>-249219</wp:posOffset>
            </wp:positionH>
            <wp:positionV relativeFrom="paragraph">
              <wp:posOffset>10421</wp:posOffset>
            </wp:positionV>
            <wp:extent cx="1698603" cy="1201479"/>
            <wp:effectExtent l="0" t="0" r="0" b="0"/>
            <wp:wrapNone/>
            <wp:docPr id="93044467" name="Picture 22" descr="A 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18641" name="Picture 22" descr="A close-up of a currenc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03" cy="1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62D">
        <w:rPr>
          <w:noProof/>
        </w:rPr>
        <mc:AlternateContent>
          <mc:Choice Requires="wps">
            <w:drawing>
              <wp:anchor distT="0" distB="0" distL="114300" distR="114300" simplePos="0" relativeHeight="251658413" behindDoc="0" locked="0" layoutInCell="1" allowOverlap="1" wp14:anchorId="429CBAF0" wp14:editId="11BC570B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084783649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1DA1851">
              <v:roundrect id="Rectangle: Rounded Corners 14" style="position:absolute;margin-left:183.35pt;margin-top:21.85pt;width:26.9pt;height:26.3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F0423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248CD3FB" w14:textId="55F6B773" w:rsidR="00D2162D" w:rsidRDefault="00DD3F2D" w:rsidP="00DD3F2D">
      <w:pPr>
        <w:ind w:left="4481"/>
      </w:pPr>
      <w:r>
        <w:t xml:space="preserve">If people use digital </w:t>
      </w:r>
      <w:proofErr w:type="gramStart"/>
      <w:r>
        <w:t>cash</w:t>
      </w:r>
      <w:proofErr w:type="gramEnd"/>
      <w:r>
        <w:t xml:space="preserve"> they might use other ways of </w:t>
      </w:r>
      <w:r w:rsidR="00F8517D">
        <w:t>spending</w:t>
      </w:r>
      <w:r>
        <w:t xml:space="preserve"> money less.</w:t>
      </w:r>
    </w:p>
    <w:p w14:paraId="49AD1688" w14:textId="1EC539D4" w:rsidR="00D2162D" w:rsidRDefault="00222175" w:rsidP="00D2162D">
      <w:r w:rsidRPr="00222175">
        <w:rPr>
          <w:noProof/>
        </w:rPr>
        <w:drawing>
          <wp:anchor distT="0" distB="0" distL="114300" distR="114300" simplePos="0" relativeHeight="251658557" behindDoc="0" locked="0" layoutInCell="1" allowOverlap="1" wp14:anchorId="158B3CFB" wp14:editId="401C1E94">
            <wp:simplePos x="0" y="0"/>
            <wp:positionH relativeFrom="margin">
              <wp:align>left</wp:align>
            </wp:positionH>
            <wp:positionV relativeFrom="paragraph">
              <wp:posOffset>24538</wp:posOffset>
            </wp:positionV>
            <wp:extent cx="1413510" cy="1099840"/>
            <wp:effectExtent l="0" t="0" r="0" b="5080"/>
            <wp:wrapNone/>
            <wp:docPr id="1417184429" name="Picture 223" descr="A person pulling a person's hand out of a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84429" name="Picture 223" descr="A person pulling a person's hand out of a b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62D">
        <w:rPr>
          <w:noProof/>
        </w:rPr>
        <mc:AlternateContent>
          <mc:Choice Requires="wps">
            <w:drawing>
              <wp:anchor distT="0" distB="0" distL="114300" distR="114300" simplePos="0" relativeHeight="251658414" behindDoc="0" locked="0" layoutInCell="1" allowOverlap="1" wp14:anchorId="016400EA" wp14:editId="7483C228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038200186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FA27CA6">
              <v:roundrect id="Rectangle: Rounded Corners 13" style="position:absolute;margin-left:183.95pt;margin-top:24.25pt;width:26.9pt;height:26.2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6B54C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10462ACA" w14:textId="1C06AA9F" w:rsidR="00D2162D" w:rsidRDefault="00DD3F2D" w:rsidP="00DD3F2D">
      <w:pPr>
        <w:ind w:left="4481"/>
      </w:pPr>
      <w:r>
        <w:t>It might be easier for my digital cash to be lost / stolen.</w:t>
      </w:r>
    </w:p>
    <w:p w14:paraId="603214BA" w14:textId="3B606E55" w:rsidR="00DD3F2D" w:rsidRDefault="00DD3F2D" w:rsidP="00DD3F2D">
      <w:r>
        <w:lastRenderedPageBreak/>
        <w:t>These are some more worries people might have about digital cash.</w:t>
      </w:r>
    </w:p>
    <w:p w14:paraId="74224C65" w14:textId="77777777" w:rsidR="00DD3F2D" w:rsidRDefault="00DD3F2D" w:rsidP="00DD3F2D"/>
    <w:p w14:paraId="1F79797A" w14:textId="4671C0DD" w:rsidR="00DD3F2D" w:rsidRDefault="00222175" w:rsidP="00DD3F2D">
      <w:r>
        <w:rPr>
          <w:noProof/>
        </w:rPr>
        <w:drawing>
          <wp:anchor distT="0" distB="0" distL="114300" distR="114300" simplePos="0" relativeHeight="251658416" behindDoc="0" locked="0" layoutInCell="1" allowOverlap="1" wp14:anchorId="0E8E0CA4" wp14:editId="45948125">
            <wp:simplePos x="0" y="0"/>
            <wp:positionH relativeFrom="margin">
              <wp:align>left</wp:align>
            </wp:positionH>
            <wp:positionV relativeFrom="paragraph">
              <wp:posOffset>217746</wp:posOffset>
            </wp:positionV>
            <wp:extent cx="1238885" cy="1122680"/>
            <wp:effectExtent l="0" t="0" r="0" b="1270"/>
            <wp:wrapNone/>
            <wp:docPr id="193499480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1C11C" w14:textId="4175274E" w:rsidR="00DD3F2D" w:rsidRDefault="00DD3F2D" w:rsidP="00DD3F2D">
      <w:r>
        <w:t>Tick all the boxes that are right for you:</w:t>
      </w:r>
    </w:p>
    <w:p w14:paraId="4329F41D" w14:textId="77777777" w:rsidR="00DD3F2D" w:rsidRDefault="00DD3F2D" w:rsidP="00DD3F2D">
      <w:r>
        <w:rPr>
          <w:noProof/>
        </w:rPr>
        <mc:AlternateContent>
          <mc:Choice Requires="wps">
            <w:drawing>
              <wp:anchor distT="0" distB="0" distL="114300" distR="114300" simplePos="0" relativeHeight="251658417" behindDoc="0" locked="0" layoutInCell="1" allowOverlap="1" wp14:anchorId="3F9B6C5D" wp14:editId="4898FDD5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2144638786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7D977F9">
              <v:roundrect id="Rectangle: Rounded Corners 17" style="position:absolute;margin-left:183.45pt;margin-top:22.45pt;width:26.9pt;height:26.3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4B17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3B86C511" w14:textId="5052BE35" w:rsidR="00DD3F2D" w:rsidRDefault="00DD3F2D" w:rsidP="00DD3F2D">
      <w:pPr>
        <w:ind w:left="4481"/>
      </w:pPr>
      <w:r>
        <w:t xml:space="preserve">I do not trust the Reserve Bank </w:t>
      </w:r>
      <w:r w:rsidR="00222175">
        <w:rPr>
          <w:noProof/>
        </w:rPr>
        <w:drawing>
          <wp:anchor distT="0" distB="0" distL="114300" distR="114300" simplePos="0" relativeHeight="251658555" behindDoc="0" locked="0" layoutInCell="1" allowOverlap="1" wp14:anchorId="60650801" wp14:editId="1EF105BA">
            <wp:simplePos x="0" y="0"/>
            <wp:positionH relativeFrom="margin">
              <wp:posOffset>0</wp:posOffset>
            </wp:positionH>
            <wp:positionV relativeFrom="paragraph">
              <wp:posOffset>349885</wp:posOffset>
            </wp:positionV>
            <wp:extent cx="1980818" cy="733425"/>
            <wp:effectExtent l="0" t="0" r="635" b="0"/>
            <wp:wrapNone/>
            <wp:docPr id="1123988593" name="Picture 19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18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to </w:t>
      </w:r>
      <w:proofErr w:type="gramStart"/>
      <w:r>
        <w:t>be in charge of</w:t>
      </w:r>
      <w:proofErr w:type="gramEnd"/>
      <w:r>
        <w:t xml:space="preserve"> </w:t>
      </w:r>
      <w:r w:rsidR="00F52FE8">
        <w:t>digital cash</w:t>
      </w:r>
      <w:r>
        <w:t>.</w:t>
      </w:r>
    </w:p>
    <w:p w14:paraId="3C42F06C" w14:textId="77777777" w:rsidR="00DD3F2D" w:rsidRDefault="00DD3F2D" w:rsidP="00DD3F2D">
      <w:r>
        <w:rPr>
          <w:noProof/>
        </w:rPr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304EAA3F" wp14:editId="54E612DE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519955674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3FC8856">
              <v:roundrect id="Rectangle: Rounded Corners 16" style="position:absolute;margin-left:183.4pt;margin-top:22.5pt;width:26.9pt;height:26.3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EB7F7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6F0E3181" w14:textId="781B8F9A" w:rsidR="00DD3F2D" w:rsidRDefault="00DD3F2D" w:rsidP="00DD3F2D">
      <w:pPr>
        <w:ind w:left="4481"/>
      </w:pPr>
      <w:r>
        <w:t>I have no worries about digital cash.</w:t>
      </w:r>
    </w:p>
    <w:p w14:paraId="714BA043" w14:textId="77777777" w:rsidR="00AF00FF" w:rsidRDefault="00AF00FF" w:rsidP="00AF00FF">
      <w:pPr>
        <w:rPr>
          <w:rFonts w:eastAsia="Times New Roman"/>
          <w:shd w:val="clear" w:color="auto" w:fill="FFFFFF"/>
          <w:lang w:eastAsia="en-GB"/>
        </w:rPr>
      </w:pPr>
    </w:p>
    <w:p w14:paraId="4F045C5F" w14:textId="77777777" w:rsidR="00DD3F2D" w:rsidRDefault="00DD3F2D" w:rsidP="00AF00FF">
      <w:pPr>
        <w:rPr>
          <w:rFonts w:eastAsia="Times New Roman"/>
          <w:shd w:val="clear" w:color="auto" w:fill="FFFFFF"/>
          <w:lang w:eastAsia="en-GB"/>
        </w:rPr>
      </w:pPr>
    </w:p>
    <w:p w14:paraId="00900653" w14:textId="1C3328CF" w:rsidR="00DD3F2D" w:rsidRDefault="00DD3F2D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FF43DE4" w14:textId="2BD31606" w:rsidR="00DD3F2D" w:rsidRDefault="00222175" w:rsidP="00DD3F2D">
      <w:pPr>
        <w:rPr>
          <w:b/>
          <w:bCs/>
        </w:rPr>
      </w:pPr>
      <w:bookmarkStart w:id="11" w:name="_Hlk171342723"/>
      <w:r w:rsidRPr="00222175">
        <w:rPr>
          <w:b/>
          <w:bCs/>
          <w:noProof/>
        </w:rPr>
        <w:lastRenderedPageBreak/>
        <w:drawing>
          <wp:anchor distT="0" distB="0" distL="114300" distR="114300" simplePos="0" relativeHeight="251658561" behindDoc="0" locked="0" layoutInCell="1" allowOverlap="1" wp14:anchorId="51A09777" wp14:editId="4FBDD18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83981" cy="2083981"/>
            <wp:effectExtent l="0" t="0" r="0" b="0"/>
            <wp:wrapNone/>
            <wp:docPr id="1897145693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06" cy="208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F2D" w:rsidRPr="0040017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425" behindDoc="1" locked="0" layoutInCell="1" allowOverlap="1" wp14:anchorId="6C635E2B" wp14:editId="66A01827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916" cy="3409950"/>
                <wp:effectExtent l="0" t="0" r="0" b="0"/>
                <wp:wrapNone/>
                <wp:docPr id="1072951218" name="Rectangle 107295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3409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0EB080C">
              <v:rect id="Rectangle 1072951218" style="position:absolute;margin-left:227.95pt;margin-top:-4.5pt;width:279.15pt;height:268.5pt;z-index:-25108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1CD2CC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">
                <w10:wrap anchorx="margin"/>
              </v:rect>
            </w:pict>
          </mc:Fallback>
        </mc:AlternateContent>
      </w:r>
      <w:r w:rsidR="00DD3F2D">
        <w:rPr>
          <w:b/>
          <w:bCs/>
        </w:rPr>
        <w:t>How important to you is it that New Zealand has a money / payments system that:</w:t>
      </w:r>
    </w:p>
    <w:p w14:paraId="651610D2" w14:textId="23A47431" w:rsidR="00DD3F2D" w:rsidRPr="00DD3F2D" w:rsidRDefault="00DA1517" w:rsidP="00DA1517">
      <w:pPr>
        <w:pStyle w:val="Listtoplevel"/>
      </w:pPr>
      <w:r w:rsidRPr="00DA1517">
        <w:rPr>
          <w:b/>
          <w:bCs/>
        </w:rPr>
        <w:t>can try new ways to</w:t>
      </w:r>
      <w:r w:rsidR="00DD3F2D" w:rsidRPr="00DA1517">
        <w:rPr>
          <w:b/>
          <w:bCs/>
        </w:rPr>
        <w:t xml:space="preserve"> make payments</w:t>
      </w:r>
      <w:r w:rsidR="00DD3F2D" w:rsidRPr="58613BB1">
        <w:t>:</w:t>
      </w:r>
    </w:p>
    <w:p w14:paraId="5CE1F1E2" w14:textId="77777777" w:rsidR="00DD3F2D" w:rsidRPr="00DD3F2D" w:rsidRDefault="00DD3F2D" w:rsidP="00DD3F2D">
      <w:pPr>
        <w:pStyle w:val="Listsecondlevel"/>
        <w:rPr>
          <w:b/>
          <w:bCs/>
        </w:rPr>
      </w:pPr>
      <w:r w:rsidRPr="00DD3F2D">
        <w:rPr>
          <w:b/>
          <w:bCs/>
        </w:rPr>
        <w:t>easier</w:t>
      </w:r>
    </w:p>
    <w:p w14:paraId="3AF09D27" w14:textId="2D5B36A9" w:rsidR="00DD3F2D" w:rsidRPr="00DD3F2D" w:rsidRDefault="00DD3F2D" w:rsidP="00DD3F2D">
      <w:pPr>
        <w:pStyle w:val="Listsecondlevel"/>
        <w:rPr>
          <w:b/>
          <w:bCs/>
        </w:rPr>
      </w:pPr>
      <w:r w:rsidRPr="00DD3F2D">
        <w:rPr>
          <w:b/>
          <w:bCs/>
        </w:rPr>
        <w:t>better</w:t>
      </w:r>
      <w:r w:rsidR="001D2032">
        <w:rPr>
          <w:b/>
          <w:bCs/>
        </w:rPr>
        <w:t>?</w:t>
      </w:r>
    </w:p>
    <w:p w14:paraId="3BC9C57F" w14:textId="77777777" w:rsidR="00DD3F2D" w:rsidRDefault="00DD3F2D" w:rsidP="00DD3F2D"/>
    <w:p w14:paraId="46AA7B4B" w14:textId="77777777" w:rsidR="00DD3F2D" w:rsidRDefault="00DD3F2D" w:rsidP="00DD3F2D"/>
    <w:p w14:paraId="1548C424" w14:textId="77777777" w:rsidR="00DD3F2D" w:rsidRDefault="00DD3F2D" w:rsidP="00DD3F2D">
      <w:r>
        <w:rPr>
          <w:noProof/>
        </w:rPr>
        <w:drawing>
          <wp:anchor distT="0" distB="0" distL="114300" distR="114300" simplePos="0" relativeHeight="251658419" behindDoc="0" locked="0" layoutInCell="1" allowOverlap="1" wp14:anchorId="6CAF687F" wp14:editId="2048CBC5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180964689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23994F07" w14:textId="77777777" w:rsidR="00DD3F2D" w:rsidRDefault="00DD3F2D" w:rsidP="00DD3F2D">
      <w:r>
        <w:rPr>
          <w:noProof/>
        </w:rPr>
        <mc:AlternateContent>
          <mc:Choice Requires="wps">
            <w:drawing>
              <wp:anchor distT="0" distB="0" distL="114300" distR="114300" simplePos="0" relativeHeight="251658420" behindDoc="0" locked="0" layoutInCell="1" allowOverlap="1" wp14:anchorId="23BE1351" wp14:editId="4DF7E098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674922309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61E9587">
              <v:roundrect id="Rectangle: Rounded Corners 17" style="position:absolute;margin-left:183.45pt;margin-top:22.45pt;width:26.9pt;height:26.3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16C21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4B7990FD" w14:textId="619FBCCA" w:rsidR="00DD3F2D" w:rsidRDefault="00F8517D" w:rsidP="00DD3F2D">
      <w:r>
        <w:t xml:space="preserve">         very important</w:t>
      </w:r>
    </w:p>
    <w:p w14:paraId="11BC24C3" w14:textId="77777777" w:rsidR="00DD3F2D" w:rsidRDefault="00DD3F2D" w:rsidP="00DD3F2D">
      <w:r>
        <w:rPr>
          <w:noProof/>
        </w:rPr>
        <mc:AlternateContent>
          <mc:Choice Requires="wps">
            <w:drawing>
              <wp:anchor distT="0" distB="0" distL="114300" distR="114300" simplePos="0" relativeHeight="251658421" behindDoc="0" locked="0" layoutInCell="1" allowOverlap="1" wp14:anchorId="396FFCB6" wp14:editId="183EB5A0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297434459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42822D6">
              <v:roundrect id="Rectangle: Rounded Corners 16" style="position:absolute;margin-left:183.4pt;margin-top:22.5pt;width:26.9pt;height:26.3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632D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79DB0110" w14:textId="3D3365F8" w:rsidR="00DD3F2D" w:rsidRDefault="00F8517D" w:rsidP="00DD3F2D">
      <w:r>
        <w:t xml:space="preserve">         important</w:t>
      </w:r>
    </w:p>
    <w:p w14:paraId="61C4B3CD" w14:textId="77777777" w:rsidR="00DD3F2D" w:rsidRDefault="00DD3F2D" w:rsidP="00DD3F2D">
      <w:r>
        <w:rPr>
          <w:noProof/>
        </w:rPr>
        <mc:AlternateContent>
          <mc:Choice Requires="wps">
            <w:drawing>
              <wp:anchor distT="0" distB="0" distL="114300" distR="114300" simplePos="0" relativeHeight="251658422" behindDoc="0" locked="0" layoutInCell="1" allowOverlap="1" wp14:anchorId="38CA76FE" wp14:editId="4A43CD22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447069037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0D73C86">
              <v:roundrect id="Rectangle: Rounded Corners 15" style="position:absolute;margin-left:183.35pt;margin-top:24.4pt;width:26.9pt;height:26.3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2E9B88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5232BC61" w14:textId="408E3F75" w:rsidR="00DD3F2D" w:rsidRDefault="00F8517D" w:rsidP="00DD3F2D">
      <w:r>
        <w:t xml:space="preserve">         in the middle</w:t>
      </w:r>
    </w:p>
    <w:p w14:paraId="7F71A735" w14:textId="77777777" w:rsidR="00DD3F2D" w:rsidRDefault="00DD3F2D" w:rsidP="00DD3F2D">
      <w:r>
        <w:rPr>
          <w:noProof/>
        </w:rPr>
        <mc:AlternateContent>
          <mc:Choice Requires="wps">
            <w:drawing>
              <wp:anchor distT="0" distB="0" distL="114300" distR="114300" simplePos="0" relativeHeight="251658423" behindDoc="0" locked="0" layoutInCell="1" allowOverlap="1" wp14:anchorId="2621698B" wp14:editId="6ADACB51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846886431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82D5240">
              <v:roundrect id="Rectangle: Rounded Corners 14" style="position:absolute;margin-left:183.35pt;margin-top:21.85pt;width:26.9pt;height:26.3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B386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46289184" w14:textId="2B49E502" w:rsidR="00DD3F2D" w:rsidRDefault="00F8517D" w:rsidP="00DD3F2D">
      <w:r>
        <w:t xml:space="preserve">         not important</w:t>
      </w:r>
    </w:p>
    <w:p w14:paraId="1D635922" w14:textId="77777777" w:rsidR="00DD3F2D" w:rsidRDefault="00DD3F2D" w:rsidP="00DD3F2D">
      <w:r>
        <w:rPr>
          <w:noProof/>
        </w:rPr>
        <mc:AlternateContent>
          <mc:Choice Requires="wps">
            <w:drawing>
              <wp:anchor distT="0" distB="0" distL="114300" distR="114300" simplePos="0" relativeHeight="251658424" behindDoc="0" locked="0" layoutInCell="1" allowOverlap="1" wp14:anchorId="66B6C9C0" wp14:editId="0D66B72D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559359078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83C6F51">
              <v:roundrect id="Rectangle: Rounded Corners 13" style="position:absolute;margin-left:183.95pt;margin-top:24.25pt;width:26.9pt;height:26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24C5A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075F4193" w14:textId="77777777" w:rsidR="00DD3F2D" w:rsidRDefault="00DD3F2D" w:rsidP="00DD3F2D">
      <w:r>
        <w:t xml:space="preserve">         I am not sure</w:t>
      </w:r>
    </w:p>
    <w:p w14:paraId="71B15401" w14:textId="4AEA6D8A" w:rsidR="00DD3F2D" w:rsidRDefault="00DD3F2D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64615D9" w14:textId="362427F6" w:rsidR="003A6EC4" w:rsidRDefault="00185F48" w:rsidP="003A6EC4">
      <w:pPr>
        <w:rPr>
          <w:b/>
          <w:bCs/>
        </w:rPr>
      </w:pPr>
      <w:r w:rsidRPr="0040017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432" behindDoc="1" locked="0" layoutInCell="1" allowOverlap="1" wp14:anchorId="0AC77A5F" wp14:editId="1BD8492F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916" cy="2457450"/>
                <wp:effectExtent l="0" t="0" r="0" b="0"/>
                <wp:wrapNone/>
                <wp:docPr id="573397134" name="Rectangle 573397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2457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372DB" id="Rectangle 573397134" o:spid="_x0000_s1026" style="position:absolute;margin-left:227.95pt;margin-top:-4.5pt;width:279.15pt;height:193.5pt;z-index:-25165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" fillcolor="#ffe599 [1303]" stroked="f" strokeweight="1pt">
                <w10:wrap anchorx="margin"/>
              </v:rect>
            </w:pict>
          </mc:Fallback>
        </mc:AlternateContent>
      </w:r>
      <w:r w:rsidR="00222175" w:rsidRPr="00222175">
        <w:rPr>
          <w:b/>
          <w:bCs/>
          <w:noProof/>
        </w:rPr>
        <w:drawing>
          <wp:anchor distT="0" distB="0" distL="114300" distR="114300" simplePos="0" relativeHeight="251658562" behindDoc="0" locked="0" layoutInCell="1" allowOverlap="1" wp14:anchorId="6B53F911" wp14:editId="380932A7">
            <wp:simplePos x="0" y="0"/>
            <wp:positionH relativeFrom="margin">
              <wp:align>left</wp:align>
            </wp:positionH>
            <wp:positionV relativeFrom="paragraph">
              <wp:posOffset>10647</wp:posOffset>
            </wp:positionV>
            <wp:extent cx="1795153" cy="2009553"/>
            <wp:effectExtent l="0" t="0" r="0" b="0"/>
            <wp:wrapNone/>
            <wp:docPr id="1443487546" name="Picture 226" descr="A person with his thumb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87546" name="Picture 226" descr="A person with his thumb 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53" cy="200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EC4">
        <w:rPr>
          <w:b/>
          <w:bCs/>
        </w:rPr>
        <w:t>How important to you is it that New Zealand has a money / payments system that:</w:t>
      </w:r>
    </w:p>
    <w:p w14:paraId="5030AFB2" w14:textId="027FA656" w:rsidR="003A6EC4" w:rsidRPr="00185F48" w:rsidRDefault="00222175" w:rsidP="00DA1517">
      <w:pPr>
        <w:pStyle w:val="Listtoplevel"/>
        <w:rPr>
          <w:b/>
          <w:bCs/>
        </w:rPr>
      </w:pPr>
      <w:r w:rsidRPr="00185F48">
        <w:rPr>
          <w:b/>
          <w:bCs/>
        </w:rPr>
        <w:t xml:space="preserve">makes good use of what </w:t>
      </w:r>
      <w:r w:rsidR="00185F48" w:rsidRPr="00185F48">
        <w:rPr>
          <w:b/>
          <w:bCs/>
        </w:rPr>
        <w:t>we have so it costs less for everyone</w:t>
      </w:r>
      <w:r w:rsidR="0066583D" w:rsidRPr="00185F48">
        <w:rPr>
          <w:b/>
          <w:bCs/>
        </w:rPr>
        <w:t>?</w:t>
      </w:r>
    </w:p>
    <w:p w14:paraId="76D1136E" w14:textId="77777777" w:rsidR="003A6EC4" w:rsidRDefault="003A6EC4" w:rsidP="003A6EC4"/>
    <w:p w14:paraId="4DE36603" w14:textId="77777777" w:rsidR="003A6EC4" w:rsidRDefault="003A6EC4" w:rsidP="003A6EC4"/>
    <w:p w14:paraId="27CD4F18" w14:textId="77777777" w:rsidR="003A6EC4" w:rsidRDefault="003A6EC4" w:rsidP="003A6EC4">
      <w:r>
        <w:rPr>
          <w:noProof/>
        </w:rPr>
        <w:drawing>
          <wp:anchor distT="0" distB="0" distL="114300" distR="114300" simplePos="0" relativeHeight="251658426" behindDoc="0" locked="0" layoutInCell="1" allowOverlap="1" wp14:anchorId="370662FC" wp14:editId="0B103943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80318725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0A600292" w14:textId="77777777" w:rsidR="003A6EC4" w:rsidRDefault="003A6EC4" w:rsidP="003A6EC4">
      <w:r>
        <w:rPr>
          <w:noProof/>
        </w:rPr>
        <mc:AlternateContent>
          <mc:Choice Requires="wps">
            <w:drawing>
              <wp:anchor distT="0" distB="0" distL="114300" distR="114300" simplePos="0" relativeHeight="251658427" behindDoc="0" locked="0" layoutInCell="1" allowOverlap="1" wp14:anchorId="08717F68" wp14:editId="053177E0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580371370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034AE25">
              <v:roundrect id="Rectangle: Rounded Corners 17" style="position:absolute;margin-left:183.45pt;margin-top:22.45pt;width:26.9pt;height:26.3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DC0FE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204F4D05" w14:textId="1B981D64" w:rsidR="003A6EC4" w:rsidRDefault="00F8517D" w:rsidP="003A6EC4">
      <w:r>
        <w:t xml:space="preserve">         very important</w:t>
      </w:r>
    </w:p>
    <w:p w14:paraId="1D4A7237" w14:textId="77777777" w:rsidR="003A6EC4" w:rsidRDefault="003A6EC4" w:rsidP="003A6EC4">
      <w:r>
        <w:rPr>
          <w:noProof/>
        </w:rPr>
        <mc:AlternateContent>
          <mc:Choice Requires="wps">
            <w:drawing>
              <wp:anchor distT="0" distB="0" distL="114300" distR="114300" simplePos="0" relativeHeight="251658428" behindDoc="0" locked="0" layoutInCell="1" allowOverlap="1" wp14:anchorId="55D07D9A" wp14:editId="3A6F63BF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95639606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08BCAF8">
              <v:roundrect id="Rectangle: Rounded Corners 16" style="position:absolute;margin-left:183.4pt;margin-top:22.5pt;width:26.9pt;height:26.3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B17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4C0C60B3" w14:textId="2A73AF5D" w:rsidR="003A6EC4" w:rsidRDefault="00F8517D" w:rsidP="003A6EC4">
      <w:r>
        <w:t xml:space="preserve">         important</w:t>
      </w:r>
    </w:p>
    <w:p w14:paraId="11E6A020" w14:textId="77777777" w:rsidR="003A6EC4" w:rsidRDefault="003A6EC4" w:rsidP="003A6EC4">
      <w:r>
        <w:rPr>
          <w:noProof/>
        </w:rPr>
        <mc:AlternateContent>
          <mc:Choice Requires="wps">
            <w:drawing>
              <wp:anchor distT="0" distB="0" distL="114300" distR="114300" simplePos="0" relativeHeight="251658429" behindDoc="0" locked="0" layoutInCell="1" allowOverlap="1" wp14:anchorId="5E527851" wp14:editId="1CDEA4C7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407125072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8C8EC7A">
              <v:roundrect id="Rectangle: Rounded Corners 15" style="position:absolute;margin-left:183.35pt;margin-top:24.4pt;width:26.9pt;height:26.3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16D853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5799B115" w14:textId="39E8ACE1" w:rsidR="003A6EC4" w:rsidRDefault="00F8517D" w:rsidP="003A6EC4">
      <w:r>
        <w:t xml:space="preserve">         in the middle</w:t>
      </w:r>
    </w:p>
    <w:p w14:paraId="3E2B5B14" w14:textId="77777777" w:rsidR="003A6EC4" w:rsidRDefault="003A6EC4" w:rsidP="003A6EC4">
      <w:r>
        <w:rPr>
          <w:noProof/>
        </w:rPr>
        <mc:AlternateContent>
          <mc:Choice Requires="wps">
            <w:drawing>
              <wp:anchor distT="0" distB="0" distL="114300" distR="114300" simplePos="0" relativeHeight="251658430" behindDoc="0" locked="0" layoutInCell="1" allowOverlap="1" wp14:anchorId="2464289B" wp14:editId="317692A2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005956342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BA791D7">
              <v:roundrect id="Rectangle: Rounded Corners 14" style="position:absolute;margin-left:183.35pt;margin-top:21.85pt;width:26.9pt;height:26.3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0D5AE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2051F00D" w14:textId="745BF9AC" w:rsidR="003A6EC4" w:rsidRDefault="00F8517D" w:rsidP="003A6EC4">
      <w:r>
        <w:t xml:space="preserve">         not important</w:t>
      </w:r>
    </w:p>
    <w:p w14:paraId="0272D7C7" w14:textId="77777777" w:rsidR="003A6EC4" w:rsidRDefault="003A6EC4" w:rsidP="003A6EC4">
      <w:r>
        <w:rPr>
          <w:noProof/>
        </w:rPr>
        <mc:AlternateContent>
          <mc:Choice Requires="wps">
            <w:drawing>
              <wp:anchor distT="0" distB="0" distL="114300" distR="114300" simplePos="0" relativeHeight="251658431" behindDoc="0" locked="0" layoutInCell="1" allowOverlap="1" wp14:anchorId="2CE41FE7" wp14:editId="46A8AC98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189663949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29589B7">
              <v:roundrect id="Rectangle: Rounded Corners 13" style="position:absolute;margin-left:183.95pt;margin-top:24.25pt;width:26.9pt;height:26.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17DB9E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0ACC917D" w14:textId="77777777" w:rsidR="003A6EC4" w:rsidRDefault="003A6EC4" w:rsidP="003A6EC4">
      <w:r>
        <w:t xml:space="preserve">         I am not sure</w:t>
      </w:r>
    </w:p>
    <w:p w14:paraId="64F6119F" w14:textId="77777777" w:rsidR="003A6EC4" w:rsidRDefault="003A6EC4" w:rsidP="003A6EC4">
      <w:pPr>
        <w:rPr>
          <w:rFonts w:eastAsia="Times New Roman"/>
          <w:shd w:val="clear" w:color="auto" w:fill="FFFFFF"/>
          <w:lang w:eastAsia="en-GB"/>
        </w:rPr>
      </w:pPr>
    </w:p>
    <w:p w14:paraId="74ABE038" w14:textId="77777777" w:rsidR="003A6EC4" w:rsidRDefault="003A6EC4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00C5B1D1" w14:textId="01D99F66" w:rsidR="003A6EC4" w:rsidRDefault="0066583D" w:rsidP="003A6EC4">
      <w:pPr>
        <w:rPr>
          <w:b/>
          <w:bCs/>
        </w:rPr>
      </w:pPr>
      <w:r w:rsidRPr="0040017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439" behindDoc="1" locked="0" layoutInCell="1" allowOverlap="1" wp14:anchorId="3F0540B9" wp14:editId="46306997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570" cy="2038350"/>
                <wp:effectExtent l="0" t="0" r="0" b="0"/>
                <wp:wrapNone/>
                <wp:docPr id="1001137565" name="Rectangle 1001137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038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8349388">
              <v:rect id="Rectangle 1001137565" style="position:absolute;margin-left:227.9pt;margin-top:-4.5pt;width:279.1pt;height:160.5pt;z-index:-25106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45C8BE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">
                <w10:wrap anchorx="margin"/>
              </v:rect>
            </w:pict>
          </mc:Fallback>
        </mc:AlternateContent>
      </w:r>
      <w:r w:rsidR="00655B70" w:rsidRPr="004C0F10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58454" behindDoc="0" locked="0" layoutInCell="1" allowOverlap="1" wp14:anchorId="3512592A" wp14:editId="27AF713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56680" cy="1771650"/>
            <wp:effectExtent l="0" t="0" r="0" b="0"/>
            <wp:wrapNone/>
            <wp:docPr id="352882916" name="Picture 3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21576" name="Picture 3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EC4">
        <w:rPr>
          <w:b/>
          <w:bCs/>
        </w:rPr>
        <w:t>How important to you is it that New Zealand has a money / payments system that:</w:t>
      </w:r>
    </w:p>
    <w:p w14:paraId="574FE329" w14:textId="4EF61960" w:rsidR="003A6EC4" w:rsidRDefault="003A6EC4" w:rsidP="003A6EC4">
      <w:pPr>
        <w:pStyle w:val="Listtoplevel"/>
      </w:pPr>
      <w:r>
        <w:rPr>
          <w:b/>
          <w:bCs/>
        </w:rPr>
        <w:t>is able to be used by everyone</w:t>
      </w:r>
      <w:r w:rsidR="0066583D">
        <w:rPr>
          <w:b/>
          <w:bCs/>
        </w:rPr>
        <w:t>?</w:t>
      </w:r>
    </w:p>
    <w:p w14:paraId="2ECA84A5" w14:textId="77777777" w:rsidR="003A6EC4" w:rsidRDefault="003A6EC4" w:rsidP="003A6EC4"/>
    <w:p w14:paraId="3A814DD2" w14:textId="77777777" w:rsidR="003A6EC4" w:rsidRDefault="003A6EC4" w:rsidP="003A6EC4"/>
    <w:p w14:paraId="2A4F853C" w14:textId="77777777" w:rsidR="003A6EC4" w:rsidRDefault="003A6EC4" w:rsidP="003A6EC4">
      <w:r>
        <w:rPr>
          <w:noProof/>
        </w:rPr>
        <w:drawing>
          <wp:anchor distT="0" distB="0" distL="114300" distR="114300" simplePos="0" relativeHeight="251658433" behindDoc="0" locked="0" layoutInCell="1" allowOverlap="1" wp14:anchorId="1AEEBA2C" wp14:editId="5368DC1C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1410179606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47B719BA" w14:textId="77777777" w:rsidR="003A6EC4" w:rsidRDefault="003A6EC4" w:rsidP="003A6EC4">
      <w:r>
        <w:rPr>
          <w:noProof/>
        </w:rPr>
        <mc:AlternateContent>
          <mc:Choice Requires="wps">
            <w:drawing>
              <wp:anchor distT="0" distB="0" distL="114300" distR="114300" simplePos="0" relativeHeight="251658434" behindDoc="0" locked="0" layoutInCell="1" allowOverlap="1" wp14:anchorId="78D10BDD" wp14:editId="06C11A7F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305755316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C85E5DF">
              <v:roundrect id="Rectangle: Rounded Corners 17" style="position:absolute;margin-left:183.45pt;margin-top:22.45pt;width:26.9pt;height:26.3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103D6E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5662C09F" w14:textId="13EFA335" w:rsidR="003A6EC4" w:rsidRDefault="00F8517D" w:rsidP="003A6EC4">
      <w:r>
        <w:t xml:space="preserve">         very important</w:t>
      </w:r>
    </w:p>
    <w:p w14:paraId="25847B9D" w14:textId="77777777" w:rsidR="003A6EC4" w:rsidRDefault="003A6EC4" w:rsidP="003A6EC4">
      <w:r>
        <w:rPr>
          <w:noProof/>
        </w:rPr>
        <mc:AlternateContent>
          <mc:Choice Requires="wps">
            <w:drawing>
              <wp:anchor distT="0" distB="0" distL="114300" distR="114300" simplePos="0" relativeHeight="251658435" behindDoc="0" locked="0" layoutInCell="1" allowOverlap="1" wp14:anchorId="39221B55" wp14:editId="6C7F5143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590648569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514611F">
              <v:roundrect id="Rectangle: Rounded Corners 16" style="position:absolute;margin-left:183.4pt;margin-top:22.5pt;width:26.9pt;height:26.3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C2CED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6687066E" w14:textId="31CC031D" w:rsidR="003A6EC4" w:rsidRDefault="00F8517D" w:rsidP="003A6EC4">
      <w:r>
        <w:t xml:space="preserve">         important</w:t>
      </w:r>
    </w:p>
    <w:p w14:paraId="650EA657" w14:textId="77777777" w:rsidR="003A6EC4" w:rsidRDefault="003A6EC4" w:rsidP="003A6EC4">
      <w:r>
        <w:rPr>
          <w:noProof/>
        </w:rPr>
        <mc:AlternateContent>
          <mc:Choice Requires="wps">
            <w:drawing>
              <wp:anchor distT="0" distB="0" distL="114300" distR="114300" simplePos="0" relativeHeight="251658436" behindDoc="0" locked="0" layoutInCell="1" allowOverlap="1" wp14:anchorId="6B5D58D2" wp14:editId="77255643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929176393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CF5D6E7">
              <v:roundrect id="Rectangle: Rounded Corners 15" style="position:absolute;margin-left:183.35pt;margin-top:24.4pt;width:26.9pt;height:26.3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7CC28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7E104586" w14:textId="72AFF398" w:rsidR="003A6EC4" w:rsidRDefault="00F8517D" w:rsidP="003A6EC4">
      <w:r>
        <w:t xml:space="preserve">         in the middle</w:t>
      </w:r>
    </w:p>
    <w:p w14:paraId="5148116D" w14:textId="77777777" w:rsidR="003A6EC4" w:rsidRDefault="003A6EC4" w:rsidP="003A6EC4">
      <w:r>
        <w:rPr>
          <w:noProof/>
        </w:rPr>
        <mc:AlternateContent>
          <mc:Choice Requires="wps">
            <w:drawing>
              <wp:anchor distT="0" distB="0" distL="114300" distR="114300" simplePos="0" relativeHeight="251658437" behindDoc="0" locked="0" layoutInCell="1" allowOverlap="1" wp14:anchorId="6E6B50C8" wp14:editId="26070005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730797885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7479386">
              <v:roundrect id="Rectangle: Rounded Corners 14" style="position:absolute;margin-left:183.35pt;margin-top:21.85pt;width:26.9pt;height:26.3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1FF4F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54D1643A" w14:textId="067813E2" w:rsidR="003A6EC4" w:rsidRDefault="00F8517D" w:rsidP="003A6EC4">
      <w:r>
        <w:t xml:space="preserve">         not important</w:t>
      </w:r>
    </w:p>
    <w:p w14:paraId="7FFEF8E8" w14:textId="77777777" w:rsidR="003A6EC4" w:rsidRDefault="003A6EC4" w:rsidP="003A6EC4">
      <w:r>
        <w:rPr>
          <w:noProof/>
        </w:rPr>
        <mc:AlternateContent>
          <mc:Choice Requires="wps">
            <w:drawing>
              <wp:anchor distT="0" distB="0" distL="114300" distR="114300" simplePos="0" relativeHeight="251658438" behindDoc="0" locked="0" layoutInCell="1" allowOverlap="1" wp14:anchorId="759880ED" wp14:editId="7696FE61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235948640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9608CD2">
              <v:roundrect id="Rectangle: Rounded Corners 13" style="position:absolute;margin-left:183.95pt;margin-top:24.25pt;width:26.9pt;height:26.2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24E0D1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739FD570" w14:textId="77777777" w:rsidR="003A6EC4" w:rsidRDefault="003A6EC4" w:rsidP="003A6EC4">
      <w:r>
        <w:t xml:space="preserve">         I am not sure</w:t>
      </w:r>
    </w:p>
    <w:p w14:paraId="55CC1EF3" w14:textId="77777777" w:rsidR="003A6EC4" w:rsidRDefault="003A6EC4" w:rsidP="003A6EC4">
      <w:pPr>
        <w:rPr>
          <w:rFonts w:eastAsia="Times New Roman"/>
          <w:shd w:val="clear" w:color="auto" w:fill="FFFFFF"/>
          <w:lang w:eastAsia="en-GB"/>
        </w:rPr>
      </w:pPr>
    </w:p>
    <w:p w14:paraId="1E79368E" w14:textId="4AFE9D95" w:rsidR="00BD34B6" w:rsidRDefault="003A6EC4" w:rsidP="003A6EC4">
      <w:pPr>
        <w:rPr>
          <w:rFonts w:eastAsia="Times New Roman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71C2C9B6" w14:textId="49B3D25E" w:rsidR="00985FB1" w:rsidRDefault="00985FB1" w:rsidP="00213D7C">
      <w:pPr>
        <w:pStyle w:val="Heading1"/>
        <w:rPr>
          <w:shd w:val="clear" w:color="auto" w:fill="FFFFFF"/>
          <w:lang w:eastAsia="en-GB"/>
        </w:rPr>
      </w:pPr>
      <w:bookmarkStart w:id="12" w:name="_Security"/>
      <w:bookmarkStart w:id="13" w:name="_Toc171608227"/>
      <w:bookmarkEnd w:id="12"/>
      <w:r>
        <w:rPr>
          <w:shd w:val="clear" w:color="auto" w:fill="FFFFFF"/>
          <w:lang w:eastAsia="en-GB"/>
        </w:rPr>
        <w:lastRenderedPageBreak/>
        <w:t>Security</w:t>
      </w:r>
      <w:bookmarkEnd w:id="13"/>
    </w:p>
    <w:p w14:paraId="2CFF3623" w14:textId="7814B511" w:rsidR="00985FB1" w:rsidRDefault="00985FB1" w:rsidP="00985FB1">
      <w:pPr>
        <w:rPr>
          <w:shd w:val="clear" w:color="auto" w:fill="FFFFFF"/>
          <w:lang w:eastAsia="en-GB"/>
        </w:rPr>
      </w:pPr>
    </w:p>
    <w:p w14:paraId="25B0035C" w14:textId="3BE9A72F" w:rsidR="00985FB1" w:rsidRDefault="004F601B" w:rsidP="00985FB1">
      <w:pPr>
        <w:rPr>
          <w:shd w:val="clear" w:color="auto" w:fill="FFFFFF"/>
          <w:lang w:eastAsia="en-GB"/>
        </w:rPr>
      </w:pPr>
      <w:r w:rsidRPr="004F601B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658563" behindDoc="0" locked="0" layoutInCell="1" allowOverlap="1" wp14:anchorId="7D498841" wp14:editId="38A7ED26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2042745" cy="1648047"/>
            <wp:effectExtent l="0" t="0" r="0" b="0"/>
            <wp:wrapNone/>
            <wp:docPr id="203317611" name="Picture 227" descr="A computer with a lock on th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7611" name="Picture 227" descr="A computer with a lock on the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45" cy="16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AF2F6" w14:textId="0E7F1231" w:rsidR="00985FB1" w:rsidRDefault="00985FB1" w:rsidP="00985FB1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Security means</w:t>
      </w:r>
      <w:r w:rsidR="00222175">
        <w:rPr>
          <w:shd w:val="clear" w:color="auto" w:fill="FFFFFF"/>
          <w:lang w:eastAsia="en-GB"/>
        </w:rPr>
        <w:t>:</w:t>
      </w:r>
    </w:p>
    <w:p w14:paraId="175D0A0B" w14:textId="39760172" w:rsidR="00222175" w:rsidRDefault="00222175" w:rsidP="0022217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keeping things safe</w:t>
      </w:r>
    </w:p>
    <w:p w14:paraId="5F280A10" w14:textId="3C6FF8B1" w:rsidR="00222175" w:rsidRDefault="00222175" w:rsidP="004F601B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making sure only the right people can:</w:t>
      </w:r>
    </w:p>
    <w:p w14:paraId="1318C266" w14:textId="7F8927E6" w:rsidR="00222175" w:rsidRDefault="004F601B" w:rsidP="00222175">
      <w:pPr>
        <w:pStyle w:val="Listsecondlevel"/>
        <w:rPr>
          <w:shd w:val="clear" w:color="auto" w:fill="FFFFFF"/>
          <w:lang w:eastAsia="en-GB"/>
        </w:rPr>
      </w:pPr>
      <w:r w:rsidRPr="004F601B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658564" behindDoc="0" locked="0" layoutInCell="1" allowOverlap="1" wp14:anchorId="7D02056F" wp14:editId="77880800">
            <wp:simplePos x="0" y="0"/>
            <wp:positionH relativeFrom="margin">
              <wp:align>left</wp:align>
            </wp:positionH>
            <wp:positionV relativeFrom="paragraph">
              <wp:posOffset>-3721</wp:posOffset>
            </wp:positionV>
            <wp:extent cx="2020186" cy="2020186"/>
            <wp:effectExtent l="0" t="0" r="0" b="0"/>
            <wp:wrapNone/>
            <wp:docPr id="1802375662" name="Picture 229" descr="A computer with a screen showing a person's finger on his mou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375662" name="Picture 229" descr="A computer with a screen showing a person's finger on his mou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86" cy="202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175">
        <w:rPr>
          <w:shd w:val="clear" w:color="auto" w:fill="FFFFFF"/>
          <w:lang w:eastAsia="en-GB"/>
        </w:rPr>
        <w:t xml:space="preserve">see information </w:t>
      </w:r>
    </w:p>
    <w:p w14:paraId="31A3F0C2" w14:textId="2EAE36B3" w:rsidR="00222175" w:rsidRPr="00222175" w:rsidRDefault="00222175" w:rsidP="00222175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make changes.</w:t>
      </w:r>
    </w:p>
    <w:p w14:paraId="3E32DF7B" w14:textId="77777777" w:rsidR="00985FB1" w:rsidRDefault="00985FB1" w:rsidP="00985FB1">
      <w:pPr>
        <w:rPr>
          <w:shd w:val="clear" w:color="auto" w:fill="FFFFFF"/>
          <w:lang w:eastAsia="en-GB"/>
        </w:rPr>
      </w:pPr>
    </w:p>
    <w:p w14:paraId="7CD72169" w14:textId="77777777" w:rsidR="004F601B" w:rsidRDefault="004F601B" w:rsidP="00985FB1">
      <w:pPr>
        <w:rPr>
          <w:shd w:val="clear" w:color="auto" w:fill="FFFFFF"/>
          <w:lang w:eastAsia="en-GB"/>
        </w:rPr>
      </w:pPr>
    </w:p>
    <w:p w14:paraId="4E32648F" w14:textId="77777777" w:rsidR="004F601B" w:rsidRDefault="004F601B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16B7FF50" w14:textId="7FD94B80" w:rsidR="00985FB1" w:rsidRDefault="00985FB1" w:rsidP="00985FB1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Which of these security features of digital cash are important for you?</w:t>
      </w:r>
    </w:p>
    <w:p w14:paraId="0D9F714A" w14:textId="4CD06C24" w:rsidR="00985FB1" w:rsidRDefault="00985FB1" w:rsidP="00985FB1"/>
    <w:p w14:paraId="31114D90" w14:textId="72D16DE0" w:rsidR="004F601B" w:rsidRDefault="004F601B" w:rsidP="00985FB1">
      <w:r>
        <w:rPr>
          <w:noProof/>
        </w:rPr>
        <w:drawing>
          <wp:anchor distT="0" distB="0" distL="114300" distR="114300" simplePos="0" relativeHeight="251658486" behindDoc="0" locked="0" layoutInCell="1" allowOverlap="1" wp14:anchorId="7F6C5CDB" wp14:editId="16BCC041">
            <wp:simplePos x="0" y="0"/>
            <wp:positionH relativeFrom="margin">
              <wp:posOffset>9348</wp:posOffset>
            </wp:positionH>
            <wp:positionV relativeFrom="paragraph">
              <wp:posOffset>11755</wp:posOffset>
            </wp:positionV>
            <wp:extent cx="1238885" cy="1122680"/>
            <wp:effectExtent l="0" t="0" r="0" b="1270"/>
            <wp:wrapNone/>
            <wp:docPr id="203477586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9E79E" w14:textId="461E6CB4" w:rsidR="00985FB1" w:rsidRDefault="00985FB1" w:rsidP="00985FB1">
      <w:r>
        <w:t>Tick all the boxes that are right for you:</w:t>
      </w:r>
    </w:p>
    <w:p w14:paraId="34C77A08" w14:textId="41EBE4CD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87" behindDoc="0" locked="0" layoutInCell="1" allowOverlap="1" wp14:anchorId="78DAC7E4" wp14:editId="29DCE04F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375846923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FB3B4" id="Rectangle: Rounded Corners 17" o:spid="_x0000_s1026" style="position:absolute;margin-left:183.45pt;margin-top:22.45pt;width:26.9pt;height:26.3pt;z-index:251658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 filled="f" strokecolor="black [3213]" strokeweight="1pt">
                <v:stroke joinstyle="miter"/>
              </v:roundrect>
            </w:pict>
          </mc:Fallback>
        </mc:AlternateContent>
      </w:r>
    </w:p>
    <w:p w14:paraId="63A15261" w14:textId="4F1D15DF" w:rsidR="00985FB1" w:rsidRDefault="00380FD0" w:rsidP="00985FB1">
      <w:pPr>
        <w:ind w:left="4481"/>
      </w:pPr>
      <w:r w:rsidRPr="00E83E62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658567" behindDoc="0" locked="0" layoutInCell="1" allowOverlap="1" wp14:anchorId="22530EE0" wp14:editId="10870BCB">
            <wp:simplePos x="0" y="0"/>
            <wp:positionH relativeFrom="margin">
              <wp:posOffset>18415</wp:posOffset>
            </wp:positionH>
            <wp:positionV relativeFrom="paragraph">
              <wp:posOffset>300355</wp:posOffset>
            </wp:positionV>
            <wp:extent cx="1209675" cy="1209675"/>
            <wp:effectExtent l="0" t="0" r="9525" b="9525"/>
            <wp:wrapNone/>
            <wp:docPr id="1204552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0768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8568" behindDoc="0" locked="0" layoutInCell="1" allowOverlap="1" wp14:anchorId="10B9E232" wp14:editId="54845964">
            <wp:simplePos x="0" y="0"/>
            <wp:positionH relativeFrom="margin">
              <wp:posOffset>876113</wp:posOffset>
            </wp:positionH>
            <wp:positionV relativeFrom="paragraph">
              <wp:posOffset>796925</wp:posOffset>
            </wp:positionV>
            <wp:extent cx="542925" cy="542925"/>
            <wp:effectExtent l="0" t="0" r="0" b="0"/>
            <wp:wrapNone/>
            <wp:docPr id="127277783" name="Graphic 3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38475" name="Graphic 362638475" descr="Close with solid fill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FB1">
        <w:t xml:space="preserve">It is backed by the </w:t>
      </w:r>
      <w:r w:rsidR="00410E2C">
        <w:t>Reserve Bank</w:t>
      </w:r>
      <w:r w:rsidR="00824181">
        <w:t xml:space="preserve"> which means the Reserve Bank will always be there to make sure 1 dollar in cash is still worth a 1 dollar coin</w:t>
      </w:r>
      <w:r w:rsidR="007C5D02">
        <w:t>.</w:t>
      </w:r>
    </w:p>
    <w:p w14:paraId="3EE24C66" w14:textId="297227B0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88" behindDoc="0" locked="0" layoutInCell="1" allowOverlap="1" wp14:anchorId="5AD6FE96" wp14:editId="08F30217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745114850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D7CE310">
              <v:roundrect id="Rectangle: Rounded Corners 16" style="position:absolute;margin-left:183.4pt;margin-top:22.5pt;width:26.9pt;height:26.3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A36A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0A99B3E2" w14:textId="066DAA3D" w:rsidR="00985FB1" w:rsidRDefault="00380FD0" w:rsidP="00985FB1">
      <w:pPr>
        <w:ind w:left="4481"/>
      </w:pPr>
      <w:r w:rsidRPr="00E83E62">
        <w:rPr>
          <w:noProof/>
        </w:rPr>
        <w:drawing>
          <wp:anchor distT="0" distB="0" distL="114300" distR="114300" simplePos="0" relativeHeight="251658569" behindDoc="0" locked="0" layoutInCell="1" allowOverlap="1" wp14:anchorId="116D3544" wp14:editId="51C0F26B">
            <wp:simplePos x="0" y="0"/>
            <wp:positionH relativeFrom="margin">
              <wp:posOffset>94702</wp:posOffset>
            </wp:positionH>
            <wp:positionV relativeFrom="paragraph">
              <wp:posOffset>349885</wp:posOffset>
            </wp:positionV>
            <wp:extent cx="1133475" cy="823376"/>
            <wp:effectExtent l="0" t="0" r="0" b="0"/>
            <wp:wrapNone/>
            <wp:docPr id="1597834520" name="Picture 30" descr="A person standing next to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75975" name="Picture 30" descr="A person standing next to a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2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FB1">
        <w:t>It can be used when power</w:t>
      </w:r>
      <w:r w:rsidR="002B148B">
        <w:t xml:space="preserve"> </w:t>
      </w:r>
      <w:r w:rsidR="00985FB1">
        <w:t>/</w:t>
      </w:r>
      <w:r w:rsidR="002B148B">
        <w:t xml:space="preserve"> </w:t>
      </w:r>
      <w:r w:rsidR="00985FB1">
        <w:t>internet is out</w:t>
      </w:r>
      <w:r w:rsidR="007C5D02">
        <w:t>.</w:t>
      </w:r>
    </w:p>
    <w:p w14:paraId="45969BE0" w14:textId="289292DD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89" behindDoc="0" locked="0" layoutInCell="1" allowOverlap="1" wp14:anchorId="45E267B8" wp14:editId="49BBB698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2052730608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2497A76">
              <v:roundrect id="Rectangle: Rounded Corners 15" style="position:absolute;margin-left:183.35pt;margin-top:24.4pt;width:26.9pt;height:26.3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53463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3DE6B1BF" w14:textId="5BAE8BF2" w:rsidR="00985FB1" w:rsidRDefault="004F601B" w:rsidP="00985FB1">
      <w:pPr>
        <w:ind w:left="4481"/>
      </w:pPr>
      <w:r w:rsidRPr="00222175">
        <w:rPr>
          <w:noProof/>
        </w:rPr>
        <w:drawing>
          <wp:anchor distT="0" distB="0" distL="114300" distR="114300" simplePos="0" relativeHeight="251658566" behindDoc="0" locked="0" layoutInCell="1" allowOverlap="1" wp14:anchorId="7440A2DB" wp14:editId="62645641">
            <wp:simplePos x="0" y="0"/>
            <wp:positionH relativeFrom="margin">
              <wp:align>left</wp:align>
            </wp:positionH>
            <wp:positionV relativeFrom="paragraph">
              <wp:posOffset>351790</wp:posOffset>
            </wp:positionV>
            <wp:extent cx="1413510" cy="1099840"/>
            <wp:effectExtent l="0" t="0" r="0" b="5080"/>
            <wp:wrapNone/>
            <wp:docPr id="2131073210" name="Picture 223" descr="A person pulling a person's hand out of a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84429" name="Picture 223" descr="A person pulling a person's hand out of a b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FB1">
        <w:t>It is a different way of paying.</w:t>
      </w:r>
    </w:p>
    <w:p w14:paraId="563DD044" w14:textId="4190663A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90" behindDoc="0" locked="0" layoutInCell="1" allowOverlap="1" wp14:anchorId="58C2CE31" wp14:editId="446D07F1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983390813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A44BA2A">
              <v:roundrect id="Rectangle: Rounded Corners 14" style="position:absolute;margin-left:183.35pt;margin-top:21.85pt;width:26.9pt;height:26.3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EFF6B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1C6B9F6A" w14:textId="4EA92BB5" w:rsidR="00985FB1" w:rsidRDefault="007C5D02" w:rsidP="00985FB1">
      <w:pPr>
        <w:ind w:left="4481"/>
      </w:pPr>
      <w:r>
        <w:t>People cannot steal it.</w:t>
      </w:r>
    </w:p>
    <w:p w14:paraId="67CF6FC2" w14:textId="4FB71C7D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91" behindDoc="0" locked="0" layoutInCell="1" allowOverlap="1" wp14:anchorId="25D66FBC" wp14:editId="07BA8613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336855617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7E5A501">
              <v:roundrect id="Rectangle: Rounded Corners 13" style="position:absolute;margin-left:183.95pt;margin-top:24.25pt;width:26.9pt;height:26.2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F65F7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1BFF65E8" w14:textId="3ECCD22F" w:rsidR="00985FB1" w:rsidRDefault="00F8517D" w:rsidP="00985FB1">
      <w:pPr>
        <w:ind w:left="4481"/>
      </w:pPr>
      <w:r w:rsidRPr="004F601B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658565" behindDoc="0" locked="0" layoutInCell="1" allowOverlap="1" wp14:anchorId="0A943CAF" wp14:editId="5A11432C">
            <wp:simplePos x="0" y="0"/>
            <wp:positionH relativeFrom="margin">
              <wp:posOffset>-39757</wp:posOffset>
            </wp:positionH>
            <wp:positionV relativeFrom="paragraph">
              <wp:posOffset>333872</wp:posOffset>
            </wp:positionV>
            <wp:extent cx="1711842" cy="1381081"/>
            <wp:effectExtent l="0" t="0" r="3175" b="0"/>
            <wp:wrapNone/>
            <wp:docPr id="2126861624" name="Picture 227" descr="A computer with a lock on th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7611" name="Picture 227" descr="A computer with a lock on the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42" cy="138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FB1">
        <w:t>Information about me / what I do with my money is kept safe.</w:t>
      </w:r>
    </w:p>
    <w:p w14:paraId="7AF287AD" w14:textId="7B23BECF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92" behindDoc="0" locked="0" layoutInCell="1" allowOverlap="1" wp14:anchorId="3EF98375" wp14:editId="00580262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026522409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DFE1536">
              <v:roundrect id="Rectangle: Rounded Corners 17" style="position:absolute;margin-left:183.45pt;margin-top:22.45pt;width:26.9pt;height:26.3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6C26D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42ACEF7D" w14:textId="1A7DBF9D" w:rsidR="00985FB1" w:rsidRDefault="004F601B" w:rsidP="009E30BC">
      <w:pPr>
        <w:ind w:left="4481"/>
      </w:pPr>
      <w:r>
        <w:t>None of these features are important to me</w:t>
      </w:r>
      <w:r w:rsidR="00985FB1">
        <w:t>.</w:t>
      </w:r>
    </w:p>
    <w:p w14:paraId="0636BAD5" w14:textId="2ABCFF52" w:rsidR="00985FB1" w:rsidRPr="00AF00FF" w:rsidRDefault="00356970" w:rsidP="00985FB1">
      <w:pPr>
        <w:rPr>
          <w:b/>
          <w:bCs/>
        </w:rPr>
      </w:pPr>
      <w:r w:rsidRPr="00E83E62">
        <w:rPr>
          <w:rFonts w:ascii="Times New Roman" w:eastAsia="Times New Roman" w:hAnsi="Times New Roman" w:cs="Times New Roman"/>
          <w:noProof/>
          <w:sz w:val="24"/>
          <w:lang w:val="en-NZ" w:eastAsia="en-NZ"/>
        </w:rPr>
        <w:lastRenderedPageBreak/>
        <w:drawing>
          <wp:anchor distT="0" distB="0" distL="114300" distR="114300" simplePos="0" relativeHeight="251658570" behindDoc="0" locked="0" layoutInCell="1" allowOverlap="1" wp14:anchorId="2F9BB9D1" wp14:editId="4173D5E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65005" cy="1622247"/>
            <wp:effectExtent l="0" t="0" r="6985" b="0"/>
            <wp:wrapNone/>
            <wp:docPr id="1461750659" name="Picture 17" descr="A cell phone with a screen showing a picture of a bir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52516" name="Picture 17" descr="A cell phone with a screen showing a picture of a bird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52" cy="162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FB1" w:rsidRPr="0040017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499" behindDoc="1" locked="0" layoutInCell="1" allowOverlap="1" wp14:anchorId="18187D3D" wp14:editId="1B767C1F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916" cy="1095154"/>
                <wp:effectExtent l="0" t="0" r="0" b="0"/>
                <wp:wrapNone/>
                <wp:docPr id="2069243121" name="Rectangle 2069243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0951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5900139">
              <v:rect id="Rectangle 2069243121" style="position:absolute;margin-left:227.95pt;margin-top:-4.5pt;width:279.15pt;height:86.25pt;z-index:-250976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04B238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">
                <w10:wrap anchorx="margin"/>
              </v:rect>
            </w:pict>
          </mc:Fallback>
        </mc:AlternateContent>
      </w:r>
      <w:r w:rsidR="00985FB1">
        <w:rPr>
          <w:b/>
          <w:bCs/>
        </w:rPr>
        <w:t>Do you think digital cash is safer than putting money in a bank account?</w:t>
      </w:r>
    </w:p>
    <w:p w14:paraId="7CAA302D" w14:textId="77777777" w:rsidR="00985FB1" w:rsidRDefault="00985FB1" w:rsidP="00985FB1"/>
    <w:p w14:paraId="28073465" w14:textId="77777777" w:rsidR="00985FB1" w:rsidRDefault="00985FB1" w:rsidP="00985FB1"/>
    <w:p w14:paraId="3771DEE2" w14:textId="0FC1F676" w:rsidR="00985FB1" w:rsidRDefault="00985FB1" w:rsidP="00985FB1">
      <w:r>
        <w:rPr>
          <w:noProof/>
        </w:rPr>
        <w:drawing>
          <wp:anchor distT="0" distB="0" distL="114300" distR="114300" simplePos="0" relativeHeight="251658493" behindDoc="0" locked="0" layoutInCell="1" allowOverlap="1" wp14:anchorId="736A5469" wp14:editId="51352512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81825403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Tick the box that </w:t>
      </w:r>
      <w:r w:rsidR="00410E2C">
        <w:t>is right for you</w:t>
      </w:r>
      <w:r>
        <w:t>:</w:t>
      </w:r>
    </w:p>
    <w:p w14:paraId="268055ED" w14:textId="77777777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94" behindDoc="0" locked="0" layoutInCell="1" allowOverlap="1" wp14:anchorId="7EDC1726" wp14:editId="5C71176C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23900459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F26D3AE">
              <v:roundrect id="Rectangle: Rounded Corners 17" style="position:absolute;margin-left:183.45pt;margin-top:22.45pt;width:26.9pt;height:26.3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953AC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246D2610" w14:textId="0F5B6AD7" w:rsidR="00985FB1" w:rsidRDefault="00985FB1" w:rsidP="00985FB1">
      <w:r>
        <w:t xml:space="preserve">         </w:t>
      </w:r>
      <w:r w:rsidR="003D3D95">
        <w:t xml:space="preserve">much </w:t>
      </w:r>
      <w:r>
        <w:t>safer</w:t>
      </w:r>
    </w:p>
    <w:p w14:paraId="0A59F9CD" w14:textId="77777777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95" behindDoc="0" locked="0" layoutInCell="1" allowOverlap="1" wp14:anchorId="799C6592" wp14:editId="7FF17BFC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555300399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82779E2">
              <v:roundrect id="Rectangle: Rounded Corners 16" style="position:absolute;margin-left:183.4pt;margin-top:22.5pt;width:26.9pt;height:26.3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E007E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38D0D39D" w14:textId="3D4AF95A" w:rsidR="00985FB1" w:rsidRDefault="00985FB1" w:rsidP="00985FB1">
      <w:r>
        <w:t xml:space="preserve">         </w:t>
      </w:r>
      <w:r w:rsidR="003D3D95">
        <w:t xml:space="preserve">a </w:t>
      </w:r>
      <w:r>
        <w:t>bit safer</w:t>
      </w:r>
    </w:p>
    <w:p w14:paraId="3E52F2F8" w14:textId="77777777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96" behindDoc="0" locked="0" layoutInCell="1" allowOverlap="1" wp14:anchorId="6E2E6CC1" wp14:editId="060F0BD9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748868917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9436581">
              <v:roundrect id="Rectangle: Rounded Corners 15" style="position:absolute;margin-left:183.35pt;margin-top:24.4pt;width:26.9pt;height:26.3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FF54E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0F3FF222" w14:textId="45328346" w:rsidR="00985FB1" w:rsidRDefault="00985FB1" w:rsidP="00985FB1">
      <w:r>
        <w:t xml:space="preserve">         </w:t>
      </w:r>
      <w:r w:rsidR="003D3D95">
        <w:t xml:space="preserve">about </w:t>
      </w:r>
      <w:r>
        <w:t>the same</w:t>
      </w:r>
    </w:p>
    <w:p w14:paraId="2338B442" w14:textId="77777777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97" behindDoc="0" locked="0" layoutInCell="1" allowOverlap="1" wp14:anchorId="0A462E52" wp14:editId="416BB2E4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619611080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3CE93F6">
              <v:roundrect id="Rectangle: Rounded Corners 14" style="position:absolute;margin-left:183.35pt;margin-top:21.85pt;width:26.9pt;height:26.3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A821E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632B880D" w14:textId="012E949A" w:rsidR="00225F56" w:rsidRDefault="00985FB1" w:rsidP="00985FB1">
      <w:r>
        <w:t xml:space="preserve">         </w:t>
      </w:r>
      <w:r w:rsidR="003D3D95">
        <w:t xml:space="preserve">less </w:t>
      </w:r>
      <w:r w:rsidR="00225F56">
        <w:t>safe</w:t>
      </w:r>
    </w:p>
    <w:p w14:paraId="1CFE24A0" w14:textId="54EB5512" w:rsidR="00985FB1" w:rsidRDefault="00985FB1" w:rsidP="00985FB1">
      <w:r>
        <w:rPr>
          <w:noProof/>
        </w:rPr>
        <mc:AlternateContent>
          <mc:Choice Requires="wps">
            <w:drawing>
              <wp:anchor distT="0" distB="0" distL="114300" distR="114300" simplePos="0" relativeHeight="251658498" behindDoc="0" locked="0" layoutInCell="1" allowOverlap="1" wp14:anchorId="5BBAAA05" wp14:editId="23196FD0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2140053811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E8ADCF2">
              <v:roundrect id="Rectangle: Rounded Corners 13" style="position:absolute;margin-left:183.95pt;margin-top:24.25pt;width:26.9pt;height:26.2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AE51F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5CCFD47B" w14:textId="77777777" w:rsidR="00985FB1" w:rsidRDefault="00985FB1" w:rsidP="00985FB1">
      <w:r>
        <w:t xml:space="preserve">         I am not sure</w:t>
      </w:r>
    </w:p>
    <w:p w14:paraId="4E2B4BE5" w14:textId="6E0B7A70" w:rsidR="00225F56" w:rsidRPr="007C5D02" w:rsidRDefault="00225F56">
      <w:pPr>
        <w:spacing w:line="240" w:lineRule="auto"/>
        <w:ind w:left="0"/>
        <w:rPr>
          <w:lang w:val="en-NZ"/>
        </w:rPr>
      </w:pPr>
      <w:r>
        <w:br w:type="page"/>
      </w:r>
    </w:p>
    <w:p w14:paraId="79940D6E" w14:textId="6D9DA8E5" w:rsidR="00EC3231" w:rsidRDefault="007C5D02" w:rsidP="00EC3231">
      <w:pPr>
        <w:rPr>
          <w:b/>
          <w:bCs/>
        </w:rPr>
      </w:pPr>
      <w:r w:rsidRPr="0040017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2DC16D16" wp14:editId="09D9F634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570" cy="2419350"/>
                <wp:effectExtent l="0" t="0" r="0" b="0"/>
                <wp:wrapNone/>
                <wp:docPr id="182955061" name="Rectangle 182955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419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91E02" id="Rectangle 182955061" o:spid="_x0000_s1026" style="position:absolute;margin-left:227.9pt;margin-top:-4.5pt;width:279.1pt;height:190.5pt;z-index:-2516582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" fillcolor="#ffe599 [1303]" stroked="f" strokeweight="1pt">
                <w10:wrap anchorx="margin"/>
              </v:rect>
            </w:pict>
          </mc:Fallback>
        </mc:AlternateContent>
      </w:r>
      <w:r w:rsidR="007F13E2" w:rsidRPr="00E83E62">
        <w:rPr>
          <w:noProof/>
        </w:rPr>
        <w:drawing>
          <wp:anchor distT="0" distB="0" distL="114300" distR="114300" simplePos="0" relativeHeight="251658248" behindDoc="0" locked="0" layoutInCell="1" allowOverlap="1" wp14:anchorId="32596E95" wp14:editId="5EFF547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98603" cy="1201479"/>
            <wp:effectExtent l="0" t="0" r="0" b="0"/>
            <wp:wrapNone/>
            <wp:docPr id="2040622780" name="Picture 22" descr="A 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18641" name="Picture 22" descr="A close-up of a currenc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03" cy="1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Do you think digital cash is safer than m</w:t>
      </w:r>
      <w:r w:rsidR="00225F56">
        <w:rPr>
          <w:b/>
          <w:bCs/>
        </w:rPr>
        <w:t>oney from places that are not banks</w:t>
      </w:r>
      <w:r w:rsidR="00EC3231">
        <w:rPr>
          <w:b/>
          <w:bCs/>
        </w:rPr>
        <w:t xml:space="preserve"> like:</w:t>
      </w:r>
    </w:p>
    <w:p w14:paraId="1BDAE89F" w14:textId="77777777" w:rsidR="00EC3231" w:rsidRPr="00EC3231" w:rsidRDefault="00EC3231" w:rsidP="00EC3231">
      <w:pPr>
        <w:pStyle w:val="Listtoplevel"/>
        <w:rPr>
          <w:b/>
          <w:bCs/>
        </w:rPr>
      </w:pPr>
      <w:r w:rsidRPr="00EC3231">
        <w:rPr>
          <w:b/>
          <w:bCs/>
        </w:rPr>
        <w:t>credit unions</w:t>
      </w:r>
    </w:p>
    <w:p w14:paraId="44474B49" w14:textId="09C6D986" w:rsidR="00225F56" w:rsidRPr="00EC3231" w:rsidRDefault="00EC3231" w:rsidP="00EC3231">
      <w:pPr>
        <w:pStyle w:val="Listtoplevel"/>
        <w:rPr>
          <w:b/>
          <w:bCs/>
        </w:rPr>
      </w:pPr>
      <w:r w:rsidRPr="00EC3231">
        <w:rPr>
          <w:b/>
          <w:bCs/>
        </w:rPr>
        <w:t>money transferrers</w:t>
      </w:r>
      <w:r w:rsidR="00225F56" w:rsidRPr="00EC3231">
        <w:rPr>
          <w:b/>
          <w:bCs/>
        </w:rPr>
        <w:t>?</w:t>
      </w:r>
    </w:p>
    <w:p w14:paraId="7E200A08" w14:textId="77777777" w:rsidR="00225F56" w:rsidRDefault="00225F56" w:rsidP="00225F56"/>
    <w:p w14:paraId="2E2DBEEE" w14:textId="77777777" w:rsidR="00225F56" w:rsidRDefault="00225F56" w:rsidP="00225F56"/>
    <w:p w14:paraId="2C028B33" w14:textId="673D1661" w:rsidR="00225F56" w:rsidRDefault="00225F56" w:rsidP="00225F56">
      <w:r>
        <w:rPr>
          <w:noProof/>
        </w:rPr>
        <w:drawing>
          <wp:anchor distT="0" distB="0" distL="114300" distR="114300" simplePos="0" relativeHeight="251658500" behindDoc="0" locked="0" layoutInCell="1" allowOverlap="1" wp14:anchorId="60F4392A" wp14:editId="1441E7E3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146972136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Tick the box </w:t>
      </w:r>
      <w:r w:rsidR="00ED6A14">
        <w:t>that is right for you</w:t>
      </w:r>
      <w:r>
        <w:t>:</w:t>
      </w:r>
    </w:p>
    <w:p w14:paraId="78A2FC17" w14:textId="77777777" w:rsidR="00225F56" w:rsidRDefault="00225F56" w:rsidP="00225F56">
      <w:r>
        <w:rPr>
          <w:noProof/>
        </w:rPr>
        <mc:AlternateContent>
          <mc:Choice Requires="wps">
            <w:drawing>
              <wp:anchor distT="0" distB="0" distL="114300" distR="114300" simplePos="0" relativeHeight="251658501" behindDoc="0" locked="0" layoutInCell="1" allowOverlap="1" wp14:anchorId="3F69AAF5" wp14:editId="53D05B62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23179808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1632244">
              <v:roundrect id="Rectangle: Rounded Corners 17" style="position:absolute;margin-left:183.45pt;margin-top:22.45pt;width:26.9pt;height:26.3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7BE2F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1FADF305" w14:textId="020CF3CE" w:rsidR="00225F56" w:rsidRDefault="009E30BC" w:rsidP="00225F56">
      <w:r>
        <w:t xml:space="preserve">         much safer</w:t>
      </w:r>
    </w:p>
    <w:p w14:paraId="6F50D99C" w14:textId="77777777" w:rsidR="00225F56" w:rsidRDefault="00225F56" w:rsidP="00225F56">
      <w:r>
        <w:rPr>
          <w:noProof/>
        </w:rPr>
        <mc:AlternateContent>
          <mc:Choice Requires="wps">
            <w:drawing>
              <wp:anchor distT="0" distB="0" distL="114300" distR="114300" simplePos="0" relativeHeight="251658502" behindDoc="0" locked="0" layoutInCell="1" allowOverlap="1" wp14:anchorId="7B4EAB65" wp14:editId="14123802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661508337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BA86CB0">
              <v:roundrect id="Rectangle: Rounded Corners 16" style="position:absolute;margin-left:183.4pt;margin-top:22.5pt;width:26.9pt;height:26.3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A476E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0BB92ADD" w14:textId="6B4736EE" w:rsidR="00225F56" w:rsidRDefault="009E30BC" w:rsidP="00225F56">
      <w:r>
        <w:t xml:space="preserve">         a bit safer</w:t>
      </w:r>
    </w:p>
    <w:p w14:paraId="59AE170E" w14:textId="77777777" w:rsidR="00225F56" w:rsidRDefault="00225F56" w:rsidP="00225F56">
      <w:r>
        <w:rPr>
          <w:noProof/>
        </w:rPr>
        <mc:AlternateContent>
          <mc:Choice Requires="wps">
            <w:drawing>
              <wp:anchor distT="0" distB="0" distL="114300" distR="114300" simplePos="0" relativeHeight="251658503" behindDoc="0" locked="0" layoutInCell="1" allowOverlap="1" wp14:anchorId="19FB5103" wp14:editId="595FA0FA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959224472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861756D">
              <v:roundrect id="Rectangle: Rounded Corners 15" style="position:absolute;margin-left:183.35pt;margin-top:24.4pt;width:26.9pt;height:26.3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26B3D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06B76BD3" w14:textId="4C92769C" w:rsidR="00225F56" w:rsidRDefault="009E30BC" w:rsidP="00225F56">
      <w:r>
        <w:t xml:space="preserve">         about the same</w:t>
      </w:r>
    </w:p>
    <w:p w14:paraId="45B03B2B" w14:textId="77777777" w:rsidR="00225F56" w:rsidRDefault="00225F56" w:rsidP="00225F56">
      <w:r>
        <w:rPr>
          <w:noProof/>
        </w:rPr>
        <mc:AlternateContent>
          <mc:Choice Requires="wps">
            <w:drawing>
              <wp:anchor distT="0" distB="0" distL="114300" distR="114300" simplePos="0" relativeHeight="251658504" behindDoc="0" locked="0" layoutInCell="1" allowOverlap="1" wp14:anchorId="44AF7C33" wp14:editId="1B3C8127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808799600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E4F7709">
              <v:roundrect id="Rectangle: Rounded Corners 14" style="position:absolute;margin-left:183.35pt;margin-top:21.85pt;width:26.9pt;height:26.3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DFD80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14DABF55" w14:textId="208F5BF2" w:rsidR="00225F56" w:rsidRDefault="009E30BC" w:rsidP="00225F56">
      <w:r>
        <w:t xml:space="preserve">         less safe</w:t>
      </w:r>
    </w:p>
    <w:p w14:paraId="26EAEA22" w14:textId="77777777" w:rsidR="00225F56" w:rsidRDefault="00225F56" w:rsidP="00225F56">
      <w:r>
        <w:rPr>
          <w:noProof/>
        </w:rPr>
        <mc:AlternateContent>
          <mc:Choice Requires="wps">
            <w:drawing>
              <wp:anchor distT="0" distB="0" distL="114300" distR="114300" simplePos="0" relativeHeight="251658505" behindDoc="0" locked="0" layoutInCell="1" allowOverlap="1" wp14:anchorId="7B3379B9" wp14:editId="00D1B622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490534155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CA0EC72">
              <v:roundrect id="Rectangle: Rounded Corners 13" style="position:absolute;margin-left:183.95pt;margin-top:24.25pt;width:26.9pt;height:26.2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2A83CD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1D24F46B" w14:textId="6EC016D9" w:rsidR="00225F56" w:rsidRDefault="009E30BC" w:rsidP="00225F56">
      <w:r>
        <w:t xml:space="preserve">         I am not sure</w:t>
      </w:r>
    </w:p>
    <w:p w14:paraId="49650A41" w14:textId="72BD1509" w:rsidR="00225F56" w:rsidRDefault="00225F56" w:rsidP="00985FB1"/>
    <w:p w14:paraId="71E51CCE" w14:textId="6961301B" w:rsidR="00225F56" w:rsidRDefault="00225F56" w:rsidP="00985FB1"/>
    <w:p w14:paraId="131CD7FF" w14:textId="77777777" w:rsidR="007C5D02" w:rsidRDefault="007C5D02">
      <w:pPr>
        <w:spacing w:line="240" w:lineRule="auto"/>
        <w:ind w:left="0"/>
      </w:pPr>
      <w:r>
        <w:br w:type="page"/>
      </w:r>
    </w:p>
    <w:p w14:paraId="090C4FAE" w14:textId="3B362582" w:rsidR="00B31FA2" w:rsidRPr="00B31FA2" w:rsidRDefault="00B31FA2" w:rsidP="00B31FA2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lang w:val="en-NZ" w:eastAsia="en-NZ"/>
        </w:rPr>
      </w:pPr>
      <w:r w:rsidRPr="00B31FA2">
        <w:rPr>
          <w:rFonts w:ascii="Times New Roman" w:eastAsia="Times New Roman" w:hAnsi="Times New Roman" w:cs="Times New Roman"/>
          <w:noProof/>
          <w:sz w:val="24"/>
          <w:lang w:val="en-NZ" w:eastAsia="en-NZ"/>
        </w:rPr>
        <w:lastRenderedPageBreak/>
        <w:drawing>
          <wp:anchor distT="0" distB="0" distL="114300" distR="114300" simplePos="0" relativeHeight="251658622" behindDoc="0" locked="0" layoutInCell="1" allowOverlap="1" wp14:anchorId="39E10868" wp14:editId="0449F2D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52550" cy="1342641"/>
            <wp:effectExtent l="0" t="0" r="0" b="0"/>
            <wp:wrapNone/>
            <wp:docPr id="1159715887" name="Picture 219" descr="A group of blue and white log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15887" name="Picture 219" descr="A group of blue and white logo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4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F79C3" w14:textId="6BFAE47F" w:rsidR="00225F56" w:rsidRDefault="00225F56" w:rsidP="00985FB1">
      <w:r>
        <w:t>Crypto</w:t>
      </w:r>
      <w:r w:rsidR="007F13E2">
        <w:t>currency is another kind of digital money.</w:t>
      </w:r>
    </w:p>
    <w:p w14:paraId="47496006" w14:textId="7A51A143" w:rsidR="007F13E2" w:rsidRDefault="007F13E2" w:rsidP="00985FB1"/>
    <w:p w14:paraId="3FF15B81" w14:textId="28A48140" w:rsidR="007F13E2" w:rsidRDefault="00B31FA2" w:rsidP="00985FB1">
      <w:r w:rsidRPr="007F13E2">
        <w:rPr>
          <w:noProof/>
        </w:rPr>
        <w:drawing>
          <wp:anchor distT="0" distB="0" distL="114300" distR="114300" simplePos="0" relativeHeight="251658571" behindDoc="0" locked="0" layoutInCell="1" allowOverlap="1" wp14:anchorId="44120D4C" wp14:editId="4EE510B5">
            <wp:simplePos x="0" y="0"/>
            <wp:positionH relativeFrom="margin">
              <wp:posOffset>0</wp:posOffset>
            </wp:positionH>
            <wp:positionV relativeFrom="paragraph">
              <wp:posOffset>213360</wp:posOffset>
            </wp:positionV>
            <wp:extent cx="1626781" cy="1626781"/>
            <wp:effectExtent l="0" t="0" r="0" b="0"/>
            <wp:wrapNone/>
            <wp:docPr id="470365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65234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26781" cy="1626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9862C" w14:textId="2C979F1E" w:rsidR="007F13E2" w:rsidRDefault="007F13E2" w:rsidP="00985FB1">
      <w:r>
        <w:t>There are not many rules about cryptocurrency.</w:t>
      </w:r>
    </w:p>
    <w:p w14:paraId="347D2769" w14:textId="4FC00868" w:rsidR="007F13E2" w:rsidRDefault="00B31FA2" w:rsidP="00985FB1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8572" behindDoc="0" locked="0" layoutInCell="1" allowOverlap="1" wp14:anchorId="688E4E29" wp14:editId="1EB16E21">
            <wp:simplePos x="0" y="0"/>
            <wp:positionH relativeFrom="margin">
              <wp:posOffset>1122680</wp:posOffset>
            </wp:positionH>
            <wp:positionV relativeFrom="paragraph">
              <wp:posOffset>20320</wp:posOffset>
            </wp:positionV>
            <wp:extent cx="733425" cy="733425"/>
            <wp:effectExtent l="0" t="0" r="0" b="0"/>
            <wp:wrapNone/>
            <wp:docPr id="253433085" name="Graphic 3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38475" name="Graphic 362638475" descr="Close with solid fill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8B714" w14:textId="77777777" w:rsidR="00B31FA2" w:rsidRDefault="00B31FA2" w:rsidP="00985FB1"/>
    <w:p w14:paraId="52490A9F" w14:textId="3F2CD495" w:rsidR="007F13E2" w:rsidRDefault="00481498" w:rsidP="00985FB1">
      <w:r w:rsidRPr="00481498">
        <w:rPr>
          <w:noProof/>
        </w:rPr>
        <w:drawing>
          <wp:anchor distT="0" distB="0" distL="114300" distR="114300" simplePos="0" relativeHeight="251658573" behindDoc="0" locked="0" layoutInCell="1" allowOverlap="1" wp14:anchorId="35E43890" wp14:editId="140C65C9">
            <wp:simplePos x="0" y="0"/>
            <wp:positionH relativeFrom="margin">
              <wp:posOffset>0</wp:posOffset>
            </wp:positionH>
            <wp:positionV relativeFrom="paragraph">
              <wp:posOffset>190500</wp:posOffset>
            </wp:positionV>
            <wp:extent cx="1605516" cy="1605516"/>
            <wp:effectExtent l="0" t="0" r="0" b="0"/>
            <wp:wrapNone/>
            <wp:docPr id="426110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10903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05516" cy="1605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3E2">
        <w:t>How much cryptocurrency is worth can go:</w:t>
      </w:r>
    </w:p>
    <w:p w14:paraId="00E1A32E" w14:textId="56384ECA" w:rsidR="007F13E2" w:rsidRDefault="007F13E2" w:rsidP="007F13E2">
      <w:pPr>
        <w:pStyle w:val="Listtoplevel"/>
      </w:pPr>
      <w:r>
        <w:t>up quickly</w:t>
      </w:r>
    </w:p>
    <w:p w14:paraId="54D76C61" w14:textId="441CF9CC" w:rsidR="007F13E2" w:rsidRDefault="007F13E2" w:rsidP="007F13E2">
      <w:pPr>
        <w:pStyle w:val="Listtoplevel"/>
      </w:pPr>
      <w:r>
        <w:t>down quickly.</w:t>
      </w:r>
    </w:p>
    <w:p w14:paraId="0EC1C682" w14:textId="77777777" w:rsidR="007F13E2" w:rsidRDefault="007F13E2" w:rsidP="00225F56">
      <w:pPr>
        <w:rPr>
          <w:b/>
          <w:bCs/>
        </w:rPr>
      </w:pPr>
    </w:p>
    <w:p w14:paraId="1E7FFA3A" w14:textId="77777777" w:rsidR="007F13E2" w:rsidRDefault="007F13E2" w:rsidP="00225F56">
      <w:pPr>
        <w:rPr>
          <w:b/>
          <w:bCs/>
        </w:rPr>
      </w:pPr>
    </w:p>
    <w:p w14:paraId="4221AA65" w14:textId="77777777" w:rsidR="007C5D02" w:rsidRDefault="007C5D02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3BBA6962" w14:textId="54970EDA" w:rsidR="00225F56" w:rsidRPr="00AF00FF" w:rsidRDefault="00225F56" w:rsidP="00225F56">
      <w:pPr>
        <w:rPr>
          <w:b/>
          <w:bCs/>
        </w:rPr>
      </w:pPr>
      <w:r w:rsidRPr="0040017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512" behindDoc="1" locked="0" layoutInCell="1" allowOverlap="1" wp14:anchorId="043952AD" wp14:editId="3E9EE4A8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916" cy="669851"/>
                <wp:effectExtent l="0" t="0" r="0" b="0"/>
                <wp:wrapNone/>
                <wp:docPr id="684304239" name="Rectangle 684304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66985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9F009C2">
              <v:rect id="Rectangle 684304239" style="position:absolute;margin-left:227.95pt;margin-top:-4.5pt;width:279.15pt;height:52.75pt;z-index:-250959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3A7015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">
                <w10:wrap anchorx="margin"/>
              </v:rect>
            </w:pict>
          </mc:Fallback>
        </mc:AlternateContent>
      </w:r>
      <w:r>
        <w:rPr>
          <w:b/>
          <w:bCs/>
        </w:rPr>
        <w:t>Do you think digital cash is safer than cryptocurrency?</w:t>
      </w:r>
    </w:p>
    <w:p w14:paraId="7969A2E6" w14:textId="77777777" w:rsidR="00225F56" w:rsidRDefault="00225F56" w:rsidP="00225F56"/>
    <w:p w14:paraId="649B4AA3" w14:textId="77777777" w:rsidR="00225F56" w:rsidRDefault="00225F56" w:rsidP="00225F56"/>
    <w:p w14:paraId="348B3D6F" w14:textId="2FF82048" w:rsidR="00225F56" w:rsidRDefault="00225F56" w:rsidP="00225F56">
      <w:r>
        <w:rPr>
          <w:noProof/>
        </w:rPr>
        <w:drawing>
          <wp:anchor distT="0" distB="0" distL="114300" distR="114300" simplePos="0" relativeHeight="251658506" behindDoc="0" locked="0" layoutInCell="1" allowOverlap="1" wp14:anchorId="034D50C3" wp14:editId="481FF1FA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127581939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Tick the box </w:t>
      </w:r>
      <w:r w:rsidR="00181CCD">
        <w:t>that is right for you</w:t>
      </w:r>
      <w:r>
        <w:t>:</w:t>
      </w:r>
    </w:p>
    <w:p w14:paraId="5CC0AC94" w14:textId="77777777" w:rsidR="00225F56" w:rsidRDefault="00225F56" w:rsidP="00225F56">
      <w:r>
        <w:rPr>
          <w:noProof/>
        </w:rPr>
        <mc:AlternateContent>
          <mc:Choice Requires="wps">
            <w:drawing>
              <wp:anchor distT="0" distB="0" distL="114300" distR="114300" simplePos="0" relativeHeight="251658507" behindDoc="0" locked="0" layoutInCell="1" allowOverlap="1" wp14:anchorId="0C92D2F3" wp14:editId="77B3778F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260761823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8172626">
              <v:roundrect id="Rectangle: Rounded Corners 17" style="position:absolute;margin-left:183.45pt;margin-top:22.45pt;width:26.9pt;height:26.3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F876F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66A9A120" w14:textId="77705A16" w:rsidR="00225F56" w:rsidRDefault="009E30BC" w:rsidP="00225F56">
      <w:r>
        <w:t xml:space="preserve">         much safer</w:t>
      </w:r>
    </w:p>
    <w:p w14:paraId="14973007" w14:textId="77777777" w:rsidR="00225F56" w:rsidRDefault="00225F56" w:rsidP="00225F56">
      <w:r>
        <w:rPr>
          <w:noProof/>
        </w:rPr>
        <mc:AlternateContent>
          <mc:Choice Requires="wps">
            <w:drawing>
              <wp:anchor distT="0" distB="0" distL="114300" distR="114300" simplePos="0" relativeHeight="251658508" behindDoc="0" locked="0" layoutInCell="1" allowOverlap="1" wp14:anchorId="3AFEAD7F" wp14:editId="5752C76A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256159999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C97074A">
              <v:roundrect id="Rectangle: Rounded Corners 16" style="position:absolute;margin-left:183.4pt;margin-top:22.5pt;width:26.9pt;height:26.3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2EAAC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071A4980" w14:textId="379DBC31" w:rsidR="00225F56" w:rsidRDefault="009E30BC" w:rsidP="00225F56">
      <w:r>
        <w:t xml:space="preserve">         a bit safer</w:t>
      </w:r>
    </w:p>
    <w:p w14:paraId="16825585" w14:textId="77777777" w:rsidR="00225F56" w:rsidRDefault="00225F56" w:rsidP="00225F56">
      <w:r>
        <w:rPr>
          <w:noProof/>
        </w:rPr>
        <mc:AlternateContent>
          <mc:Choice Requires="wps">
            <w:drawing>
              <wp:anchor distT="0" distB="0" distL="114300" distR="114300" simplePos="0" relativeHeight="251658509" behindDoc="0" locked="0" layoutInCell="1" allowOverlap="1" wp14:anchorId="1DB90507" wp14:editId="5E029703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357454444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FDB5A1E">
              <v:roundrect id="Rectangle: Rounded Corners 15" style="position:absolute;margin-left:183.35pt;margin-top:24.4pt;width:26.9pt;height:26.3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34A08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211794A1" w14:textId="5334F073" w:rsidR="00225F56" w:rsidRDefault="009E30BC" w:rsidP="00225F56">
      <w:r>
        <w:t xml:space="preserve">         about the same</w:t>
      </w:r>
    </w:p>
    <w:p w14:paraId="20AD98A4" w14:textId="77777777" w:rsidR="00225F56" w:rsidRDefault="00225F56" w:rsidP="00225F56">
      <w:r>
        <w:rPr>
          <w:noProof/>
        </w:rPr>
        <mc:AlternateContent>
          <mc:Choice Requires="wps">
            <w:drawing>
              <wp:anchor distT="0" distB="0" distL="114300" distR="114300" simplePos="0" relativeHeight="251658510" behindDoc="0" locked="0" layoutInCell="1" allowOverlap="1" wp14:anchorId="24683425" wp14:editId="4CA5320D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186360806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5C2B55D">
              <v:roundrect id="Rectangle: Rounded Corners 14" style="position:absolute;margin-left:183.35pt;margin-top:21.85pt;width:26.9pt;height:26.3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DE994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3EC58F3D" w14:textId="64DF7C5B" w:rsidR="00225F56" w:rsidRDefault="009E30BC" w:rsidP="00225F56">
      <w:r>
        <w:t xml:space="preserve">         less safe</w:t>
      </w:r>
    </w:p>
    <w:p w14:paraId="3C14F1D3" w14:textId="77777777" w:rsidR="00225F56" w:rsidRDefault="00225F56" w:rsidP="00225F56">
      <w:r>
        <w:rPr>
          <w:noProof/>
        </w:rPr>
        <mc:AlternateContent>
          <mc:Choice Requires="wps">
            <w:drawing>
              <wp:anchor distT="0" distB="0" distL="114300" distR="114300" simplePos="0" relativeHeight="251658511" behindDoc="0" locked="0" layoutInCell="1" allowOverlap="1" wp14:anchorId="787E08EA" wp14:editId="1629044D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521367345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3403E7B">
              <v:roundrect id="Rectangle: Rounded Corners 13" style="position:absolute;margin-left:183.95pt;margin-top:24.25pt;width:26.9pt;height:26.2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26E6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0A8DFD41" w14:textId="77777777" w:rsidR="00225F56" w:rsidRDefault="00225F56" w:rsidP="00225F56">
      <w:r>
        <w:t xml:space="preserve">         I am not sure</w:t>
      </w:r>
    </w:p>
    <w:p w14:paraId="65A57A2A" w14:textId="77777777" w:rsidR="00985FB1" w:rsidRDefault="00985FB1" w:rsidP="00985FB1">
      <w:pPr>
        <w:rPr>
          <w:shd w:val="clear" w:color="auto" w:fill="FFFFFF"/>
          <w:lang w:eastAsia="en-GB"/>
        </w:rPr>
      </w:pPr>
    </w:p>
    <w:p w14:paraId="1277AEA7" w14:textId="40B4532A" w:rsidR="0064667B" w:rsidRDefault="0064667B" w:rsidP="00985FB1">
      <w:pPr>
        <w:pStyle w:val="Heading1"/>
        <w:rPr>
          <w:shd w:val="clear" w:color="auto" w:fill="FFFFFF"/>
          <w:lang w:eastAsia="en-GB"/>
        </w:rPr>
      </w:pPr>
      <w:bookmarkStart w:id="14" w:name="_Everyone_can_use"/>
      <w:bookmarkEnd w:id="14"/>
      <w:r>
        <w:rPr>
          <w:shd w:val="clear" w:color="auto" w:fill="FFFFFF"/>
          <w:lang w:eastAsia="en-GB"/>
        </w:rPr>
        <w:br w:type="page"/>
      </w:r>
      <w:bookmarkStart w:id="15" w:name="_Toc171608228"/>
      <w:bookmarkEnd w:id="11"/>
      <w:r w:rsidR="00213D7C">
        <w:rPr>
          <w:shd w:val="clear" w:color="auto" w:fill="FFFFFF"/>
          <w:lang w:eastAsia="en-GB"/>
        </w:rPr>
        <w:lastRenderedPageBreak/>
        <w:t>Everyone can use digital cash</w:t>
      </w:r>
      <w:bookmarkEnd w:id="15"/>
    </w:p>
    <w:p w14:paraId="54441DDE" w14:textId="3A11E857" w:rsidR="00213D7C" w:rsidRDefault="00213D7C" w:rsidP="00213D7C">
      <w:pPr>
        <w:pStyle w:val="BodyText"/>
        <w:rPr>
          <w:lang w:eastAsia="en-GB"/>
        </w:rPr>
      </w:pPr>
    </w:p>
    <w:p w14:paraId="7C3C1301" w14:textId="5ADCA297" w:rsidR="00213D7C" w:rsidRDefault="00655B70" w:rsidP="00213D7C">
      <w:pPr>
        <w:pStyle w:val="BodyText"/>
        <w:rPr>
          <w:lang w:eastAsia="en-GB"/>
        </w:rPr>
      </w:pPr>
      <w:r w:rsidRPr="004C0F10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58451" behindDoc="0" locked="0" layoutInCell="1" allowOverlap="1" wp14:anchorId="021CC7BD" wp14:editId="71F173CB">
            <wp:simplePos x="0" y="0"/>
            <wp:positionH relativeFrom="margin">
              <wp:align>left</wp:align>
            </wp:positionH>
            <wp:positionV relativeFrom="paragraph">
              <wp:posOffset>170903</wp:posOffset>
            </wp:positionV>
            <wp:extent cx="1756410" cy="1771650"/>
            <wp:effectExtent l="0" t="0" r="0" b="0"/>
            <wp:wrapNone/>
            <wp:docPr id="1570673697" name="Picture 3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21576" name="Picture 3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02325" w14:textId="52748344" w:rsidR="00213D7C" w:rsidRDefault="00213D7C" w:rsidP="00213D7C">
      <w:pPr>
        <w:pStyle w:val="BodyText"/>
        <w:rPr>
          <w:lang w:eastAsia="en-GB"/>
        </w:rPr>
      </w:pPr>
      <w:r>
        <w:rPr>
          <w:lang w:eastAsia="en-GB"/>
        </w:rPr>
        <w:t>It is important that everyone can use digital cash.</w:t>
      </w:r>
    </w:p>
    <w:p w14:paraId="19072193" w14:textId="77777777" w:rsidR="00213D7C" w:rsidRDefault="00213D7C" w:rsidP="00213D7C">
      <w:pPr>
        <w:pStyle w:val="BodyText"/>
        <w:rPr>
          <w:lang w:eastAsia="en-GB"/>
        </w:rPr>
      </w:pPr>
    </w:p>
    <w:p w14:paraId="29916B10" w14:textId="77777777" w:rsidR="00213D7C" w:rsidRDefault="00213D7C" w:rsidP="00213D7C">
      <w:pPr>
        <w:pStyle w:val="BodyText"/>
        <w:rPr>
          <w:lang w:eastAsia="en-GB"/>
        </w:rPr>
      </w:pPr>
    </w:p>
    <w:p w14:paraId="06D402BE" w14:textId="0B294132" w:rsidR="00213D7C" w:rsidRDefault="00655B70" w:rsidP="00213D7C">
      <w:pPr>
        <w:pStyle w:val="BodyText"/>
        <w:rPr>
          <w:lang w:eastAsia="en-GB"/>
        </w:rPr>
      </w:pPr>
      <w:r w:rsidRPr="00E83E62">
        <w:rPr>
          <w:noProof/>
        </w:rPr>
        <w:drawing>
          <wp:anchor distT="0" distB="0" distL="114300" distR="114300" simplePos="0" relativeHeight="251658455" behindDoc="0" locked="0" layoutInCell="1" allowOverlap="1" wp14:anchorId="48B6D336" wp14:editId="1BF515FA">
            <wp:simplePos x="0" y="0"/>
            <wp:positionH relativeFrom="margin">
              <wp:align>left</wp:align>
            </wp:positionH>
            <wp:positionV relativeFrom="paragraph">
              <wp:posOffset>9998</wp:posOffset>
            </wp:positionV>
            <wp:extent cx="1971675" cy="1971675"/>
            <wp:effectExtent l="0" t="0" r="9525" b="0"/>
            <wp:wrapNone/>
            <wp:docPr id="2116272658" name="Picture 1" descr="A bank building with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08342" name="Picture 1" descr="A bank building with a sign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D7C">
        <w:rPr>
          <w:lang w:eastAsia="en-GB"/>
        </w:rPr>
        <w:t>Most people in New Zealand have:</w:t>
      </w:r>
    </w:p>
    <w:p w14:paraId="7206F1EE" w14:textId="1CA90EC1" w:rsidR="00213D7C" w:rsidRDefault="00213D7C" w:rsidP="00213D7C">
      <w:pPr>
        <w:pStyle w:val="Listtoplevel"/>
        <w:rPr>
          <w:lang w:eastAsia="en-GB"/>
        </w:rPr>
      </w:pPr>
      <w:r>
        <w:rPr>
          <w:lang w:eastAsia="en-GB"/>
        </w:rPr>
        <w:t>a bank account</w:t>
      </w:r>
    </w:p>
    <w:p w14:paraId="695E4E7B" w14:textId="653578DD" w:rsidR="00213D7C" w:rsidRDefault="00213D7C" w:rsidP="00213D7C">
      <w:pPr>
        <w:pStyle w:val="Listtoplevel"/>
        <w:rPr>
          <w:lang w:eastAsia="en-GB"/>
        </w:rPr>
      </w:pPr>
      <w:r>
        <w:rPr>
          <w:lang w:eastAsia="en-GB"/>
        </w:rPr>
        <w:t>an EFTPOS card.</w:t>
      </w:r>
    </w:p>
    <w:p w14:paraId="46A387BC" w14:textId="77777777" w:rsidR="00213D7C" w:rsidRDefault="00213D7C" w:rsidP="00213D7C">
      <w:pPr>
        <w:pStyle w:val="Listtoplevel"/>
        <w:numPr>
          <w:ilvl w:val="0"/>
          <w:numId w:val="0"/>
        </w:numPr>
        <w:ind w:left="4253" w:hanging="567"/>
        <w:rPr>
          <w:lang w:eastAsia="en-GB"/>
        </w:rPr>
      </w:pPr>
    </w:p>
    <w:p w14:paraId="7C0C84F1" w14:textId="12200672" w:rsidR="00213D7C" w:rsidRDefault="00AE23A9" w:rsidP="00481498">
      <w:pPr>
        <w:rPr>
          <w:lang w:eastAsia="en-GB"/>
        </w:rPr>
      </w:pPr>
      <w:r w:rsidRPr="006C52DD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58626" behindDoc="0" locked="0" layoutInCell="1" allowOverlap="1" wp14:anchorId="35DEBC6D" wp14:editId="3CEF6A0E">
            <wp:simplePos x="0" y="0"/>
            <wp:positionH relativeFrom="margin">
              <wp:align>left</wp:align>
            </wp:positionH>
            <wp:positionV relativeFrom="paragraph">
              <wp:posOffset>658229</wp:posOffset>
            </wp:positionV>
            <wp:extent cx="1512134" cy="962025"/>
            <wp:effectExtent l="0" t="0" r="0" b="0"/>
            <wp:wrapNone/>
            <wp:docPr id="1567133500" name="Picture 43" descr="A credit card with a ch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53176" name="Picture 43" descr="A credit card with a chi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34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 xml:space="preserve">People </w:t>
      </w:r>
      <w:r w:rsidR="00213D7C">
        <w:rPr>
          <w:lang w:eastAsia="en-GB"/>
        </w:rPr>
        <w:t>often use digital forms of payment like:</w:t>
      </w:r>
    </w:p>
    <w:p w14:paraId="26486421" w14:textId="384E42EE" w:rsidR="00213D7C" w:rsidRDefault="00213D7C" w:rsidP="00481498">
      <w:pPr>
        <w:pStyle w:val="ListParagraph"/>
        <w:rPr>
          <w:lang w:eastAsia="en-GB"/>
        </w:rPr>
      </w:pPr>
      <w:r>
        <w:rPr>
          <w:lang w:eastAsia="en-GB"/>
        </w:rPr>
        <w:t>EFTPOS</w:t>
      </w:r>
    </w:p>
    <w:p w14:paraId="69F17266" w14:textId="2092BF6F" w:rsidR="00213D7C" w:rsidRDefault="00481498" w:rsidP="00481498">
      <w:pPr>
        <w:pStyle w:val="ListParagraph"/>
        <w:rPr>
          <w:lang w:eastAsia="en-GB"/>
        </w:rPr>
      </w:pPr>
      <w:r>
        <w:rPr>
          <w:lang w:eastAsia="en-GB"/>
        </w:rPr>
        <w:t>c</w:t>
      </w:r>
      <w:r w:rsidR="00213D7C">
        <w:rPr>
          <w:lang w:eastAsia="en-GB"/>
        </w:rPr>
        <w:t>redit card</w:t>
      </w:r>
      <w:r w:rsidR="007C5D02">
        <w:rPr>
          <w:lang w:eastAsia="en-GB"/>
        </w:rPr>
        <w:t>s</w:t>
      </w:r>
    </w:p>
    <w:p w14:paraId="47A1356C" w14:textId="508CBDF5" w:rsidR="00213D7C" w:rsidRDefault="00481498" w:rsidP="00481498">
      <w:pPr>
        <w:pStyle w:val="ListParagraph"/>
        <w:rPr>
          <w:lang w:eastAsia="en-GB"/>
        </w:rPr>
      </w:pPr>
      <w:r w:rsidRPr="00E4708B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58574" behindDoc="0" locked="0" layoutInCell="1" allowOverlap="1" wp14:anchorId="3C2C9F0B" wp14:editId="16DE427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257300" cy="1257300"/>
            <wp:effectExtent l="0" t="0" r="0" b="0"/>
            <wp:wrapNone/>
            <wp:docPr id="7105394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a</w:t>
      </w:r>
      <w:r w:rsidR="00213D7C">
        <w:rPr>
          <w:lang w:eastAsia="en-GB"/>
        </w:rPr>
        <w:t>n app on their phone.</w:t>
      </w:r>
    </w:p>
    <w:p w14:paraId="49B40E37" w14:textId="77777777" w:rsidR="00213D7C" w:rsidRDefault="00213D7C" w:rsidP="00213D7C">
      <w:pPr>
        <w:pStyle w:val="Listtoplevel"/>
        <w:numPr>
          <w:ilvl w:val="0"/>
          <w:numId w:val="0"/>
        </w:numPr>
        <w:ind w:left="4253" w:hanging="567"/>
        <w:rPr>
          <w:lang w:eastAsia="en-GB"/>
        </w:rPr>
      </w:pPr>
    </w:p>
    <w:p w14:paraId="123B5EE1" w14:textId="6197B51B" w:rsidR="00213D7C" w:rsidRDefault="00481498" w:rsidP="007C5D02">
      <w:pPr>
        <w:rPr>
          <w:lang w:eastAsia="en-GB"/>
        </w:rPr>
      </w:pPr>
      <w:r w:rsidRPr="00E83E62">
        <w:rPr>
          <w:noProof/>
        </w:rPr>
        <w:lastRenderedPageBreak/>
        <w:drawing>
          <wp:anchor distT="0" distB="0" distL="114300" distR="114300" simplePos="0" relativeHeight="251658440" behindDoc="0" locked="0" layoutInCell="1" allowOverlap="1" wp14:anchorId="2165D3A9" wp14:editId="39F3488D">
            <wp:simplePos x="0" y="0"/>
            <wp:positionH relativeFrom="margin">
              <wp:align>left</wp:align>
            </wp:positionH>
            <wp:positionV relativeFrom="paragraph">
              <wp:posOffset>-10795</wp:posOffset>
            </wp:positionV>
            <wp:extent cx="1852930" cy="1310640"/>
            <wp:effectExtent l="0" t="0" r="0" b="0"/>
            <wp:wrapNone/>
            <wp:docPr id="1602922841" name="Picture 22" descr="A 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18641" name="Picture 22" descr="A close-up of a currenc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D7C">
        <w:rPr>
          <w:lang w:eastAsia="en-GB"/>
        </w:rPr>
        <w:t>People who do not have a bank account use cash like</w:t>
      </w:r>
      <w:r w:rsidR="007C5D02">
        <w:rPr>
          <w:lang w:eastAsia="en-GB"/>
        </w:rPr>
        <w:t>:</w:t>
      </w:r>
    </w:p>
    <w:p w14:paraId="7C3B27ED" w14:textId="50FC50FC" w:rsidR="00213D7C" w:rsidRDefault="00655B70" w:rsidP="00481498">
      <w:pPr>
        <w:pStyle w:val="ListParagraph"/>
        <w:rPr>
          <w:lang w:eastAsia="en-GB"/>
        </w:rPr>
      </w:pPr>
      <w:r w:rsidRPr="00E83E62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58441" behindDoc="0" locked="0" layoutInCell="1" allowOverlap="1" wp14:anchorId="71E95B2B" wp14:editId="7A7C67C1">
            <wp:simplePos x="0" y="0"/>
            <wp:positionH relativeFrom="margin">
              <wp:align>left</wp:align>
            </wp:positionH>
            <wp:positionV relativeFrom="paragraph">
              <wp:posOffset>654685</wp:posOffset>
            </wp:positionV>
            <wp:extent cx="1257300" cy="1257300"/>
            <wp:effectExtent l="0" t="0" r="0" b="0"/>
            <wp:wrapNone/>
            <wp:docPr id="1394409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5572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498">
        <w:rPr>
          <w:lang w:eastAsia="en-GB"/>
        </w:rPr>
        <w:t>b</w:t>
      </w:r>
      <w:r w:rsidR="00213D7C">
        <w:rPr>
          <w:lang w:eastAsia="en-GB"/>
        </w:rPr>
        <w:t>ank notes</w:t>
      </w:r>
    </w:p>
    <w:p w14:paraId="1E72528F" w14:textId="0F8CA2E5" w:rsidR="00213D7C" w:rsidRDefault="00481498" w:rsidP="00481498">
      <w:pPr>
        <w:pStyle w:val="ListParagraph"/>
        <w:rPr>
          <w:lang w:eastAsia="en-GB"/>
        </w:rPr>
      </w:pPr>
      <w:r>
        <w:rPr>
          <w:lang w:eastAsia="en-GB"/>
        </w:rPr>
        <w:t>c</w:t>
      </w:r>
      <w:r w:rsidR="00213D7C">
        <w:rPr>
          <w:lang w:eastAsia="en-GB"/>
        </w:rPr>
        <w:t>oins.</w:t>
      </w:r>
    </w:p>
    <w:p w14:paraId="2ED49769" w14:textId="77777777" w:rsidR="00213D7C" w:rsidRDefault="00213D7C" w:rsidP="00213D7C">
      <w:pPr>
        <w:pStyle w:val="Listtoplevel"/>
        <w:numPr>
          <w:ilvl w:val="0"/>
          <w:numId w:val="0"/>
        </w:numPr>
        <w:ind w:left="4253" w:hanging="567"/>
        <w:rPr>
          <w:lang w:eastAsia="en-GB"/>
        </w:rPr>
      </w:pPr>
    </w:p>
    <w:p w14:paraId="41775817" w14:textId="1BB73C22" w:rsidR="0085284C" w:rsidRPr="0085284C" w:rsidRDefault="0085284C" w:rsidP="0085284C">
      <w:pPr>
        <w:rPr>
          <w:lang w:eastAsia="en-GB"/>
        </w:rPr>
      </w:pPr>
      <w:r>
        <w:rPr>
          <w:lang w:eastAsia="en-GB"/>
        </w:rPr>
        <w:t>People can use cash when there is no:</w:t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8578" behindDoc="0" locked="0" layoutInCell="1" allowOverlap="1" wp14:anchorId="1D30FE97" wp14:editId="7BA39C20">
            <wp:simplePos x="0" y="0"/>
            <wp:positionH relativeFrom="margin">
              <wp:posOffset>1104900</wp:posOffset>
            </wp:positionH>
            <wp:positionV relativeFrom="paragraph">
              <wp:posOffset>595630</wp:posOffset>
            </wp:positionV>
            <wp:extent cx="542925" cy="542925"/>
            <wp:effectExtent l="0" t="0" r="0" b="0"/>
            <wp:wrapNone/>
            <wp:docPr id="2122243066" name="Graphic 3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38475" name="Graphic 362638475" descr="Close with solid fill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3E62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658575" behindDoc="0" locked="0" layoutInCell="1" allowOverlap="1" wp14:anchorId="4EA97D72" wp14:editId="573E6823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584750" cy="990600"/>
            <wp:effectExtent l="0" t="0" r="0" b="0"/>
            <wp:wrapNone/>
            <wp:docPr id="1215508758" name="Picture 15" descr="A cartoon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00559" name="Picture 15" descr="A cartoon of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67" cy="9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B4F49" w14:textId="77777777" w:rsidR="0085284C" w:rsidRDefault="0085284C" w:rsidP="0085284C">
      <w:pPr>
        <w:pStyle w:val="Listtoplevel"/>
        <w:rPr>
          <w:shd w:val="clear" w:color="auto" w:fill="FFFFFF"/>
          <w:lang w:eastAsia="en-GB"/>
        </w:rPr>
      </w:pPr>
      <w:r w:rsidRPr="00E83E62">
        <w:rPr>
          <w:shd w:val="clear" w:color="auto" w:fill="FFFFFF"/>
          <w:lang w:eastAsia="en-GB"/>
        </w:rPr>
        <w:drawing>
          <wp:anchor distT="0" distB="0" distL="114300" distR="114300" simplePos="0" relativeHeight="251658576" behindDoc="0" locked="0" layoutInCell="1" allowOverlap="1" wp14:anchorId="102DEBDF" wp14:editId="4CBE85BB">
            <wp:simplePos x="0" y="0"/>
            <wp:positionH relativeFrom="margin">
              <wp:align>left</wp:align>
            </wp:positionH>
            <wp:positionV relativeFrom="paragraph">
              <wp:posOffset>440055</wp:posOffset>
            </wp:positionV>
            <wp:extent cx="1209675" cy="1209675"/>
            <wp:effectExtent l="0" t="0" r="9525" b="9525"/>
            <wp:wrapNone/>
            <wp:docPr id="1424327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0768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power</w:t>
      </w:r>
    </w:p>
    <w:p w14:paraId="079D70B3" w14:textId="23814A96" w:rsidR="0085284C" w:rsidRDefault="0085284C" w:rsidP="0085284C">
      <w:pPr>
        <w:pStyle w:val="Listtoplevel"/>
        <w:rPr>
          <w:shd w:val="clear" w:color="auto" w:fill="FFFFFF"/>
          <w:lang w:eastAsia="en-GB"/>
        </w:rPr>
      </w:pPr>
      <w:r>
        <w:rPr>
          <w:rFonts w:eastAsia="Times New Roman"/>
          <w:lang w:eastAsia="en-GB"/>
        </w:rPr>
        <w:drawing>
          <wp:anchor distT="0" distB="0" distL="114300" distR="114300" simplePos="0" relativeHeight="251658577" behindDoc="0" locked="0" layoutInCell="1" allowOverlap="1" wp14:anchorId="441D27DB" wp14:editId="53A9D944">
            <wp:simplePos x="0" y="0"/>
            <wp:positionH relativeFrom="margin">
              <wp:posOffset>857250</wp:posOffset>
            </wp:positionH>
            <wp:positionV relativeFrom="paragraph">
              <wp:posOffset>267335</wp:posOffset>
            </wp:positionV>
            <wp:extent cx="542925" cy="542925"/>
            <wp:effectExtent l="0" t="0" r="0" b="0"/>
            <wp:wrapNone/>
            <wp:docPr id="1324599247" name="Graphic 3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38475" name="Graphic 362638475" descr="Close with solid fill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internet</w:t>
      </w:r>
      <w:r w:rsidR="00AE23A9">
        <w:rPr>
          <w:shd w:val="clear" w:color="auto" w:fill="FFFFFF"/>
          <w:lang w:eastAsia="en-GB"/>
        </w:rPr>
        <w:t>.</w:t>
      </w:r>
    </w:p>
    <w:p w14:paraId="3DF939F3" w14:textId="69BC450E" w:rsidR="0085284C" w:rsidRDefault="0085284C" w:rsidP="0085284C">
      <w:pPr>
        <w:rPr>
          <w:rFonts w:eastAsia="Times New Roman"/>
          <w:shd w:val="clear" w:color="auto" w:fill="FFFFFF"/>
          <w:lang w:eastAsia="en-GB"/>
        </w:rPr>
      </w:pPr>
    </w:p>
    <w:p w14:paraId="1CD9CAAC" w14:textId="2D37A4AB" w:rsidR="0085284C" w:rsidRDefault="0085284C" w:rsidP="00244044">
      <w:pPr>
        <w:rPr>
          <w:lang w:eastAsia="en-GB"/>
        </w:rPr>
      </w:pPr>
    </w:p>
    <w:p w14:paraId="11B4B0FE" w14:textId="4AB5081E" w:rsidR="0085284C" w:rsidRDefault="0085284C" w:rsidP="00244044">
      <w:pPr>
        <w:rPr>
          <w:lang w:eastAsia="en-GB"/>
        </w:rPr>
      </w:pPr>
      <w:r w:rsidRPr="0085284C">
        <w:rPr>
          <w:noProof/>
          <w:lang w:eastAsia="en-GB"/>
        </w:rPr>
        <w:drawing>
          <wp:anchor distT="0" distB="0" distL="114300" distR="114300" simplePos="0" relativeHeight="251658579" behindDoc="0" locked="0" layoutInCell="1" allowOverlap="1" wp14:anchorId="03A60428" wp14:editId="4AB6E537">
            <wp:simplePos x="0" y="0"/>
            <wp:positionH relativeFrom="column">
              <wp:posOffset>-43018</wp:posOffset>
            </wp:positionH>
            <wp:positionV relativeFrom="paragraph">
              <wp:posOffset>211543</wp:posOffset>
            </wp:positionV>
            <wp:extent cx="1818168" cy="1818168"/>
            <wp:effectExtent l="0" t="0" r="0" b="0"/>
            <wp:wrapNone/>
            <wp:docPr id="155363545" name="Picture 231" descr="A group of people looking at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3545" name="Picture 231" descr="A group of people looking at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68" cy="18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Cash is good for including everyone.</w:t>
      </w:r>
    </w:p>
    <w:p w14:paraId="780EC714" w14:textId="453C2E26" w:rsidR="00213D7C" w:rsidRDefault="00213D7C" w:rsidP="00244044">
      <w:pPr>
        <w:rPr>
          <w:lang w:eastAsia="en-GB"/>
        </w:rPr>
      </w:pPr>
    </w:p>
    <w:p w14:paraId="341225D7" w14:textId="75710C59" w:rsidR="0085284C" w:rsidRDefault="0085284C" w:rsidP="00244044">
      <w:pPr>
        <w:rPr>
          <w:lang w:eastAsia="en-GB"/>
        </w:rPr>
      </w:pPr>
    </w:p>
    <w:p w14:paraId="7376448C" w14:textId="5EB2BE58" w:rsidR="00213D7C" w:rsidRDefault="00213D7C" w:rsidP="00244044">
      <w:pPr>
        <w:rPr>
          <w:lang w:eastAsia="en-GB"/>
        </w:rPr>
      </w:pPr>
      <w:r>
        <w:rPr>
          <w:lang w:eastAsia="en-GB"/>
        </w:rPr>
        <w:t>In these questions we want to know what parts of digital cash would be most important in your life.</w:t>
      </w:r>
    </w:p>
    <w:p w14:paraId="12875558" w14:textId="02D284A0" w:rsidR="00213D7C" w:rsidRDefault="00213D7C" w:rsidP="00213D7C">
      <w:pPr>
        <w:pStyle w:val="Listtoplevel"/>
        <w:numPr>
          <w:ilvl w:val="0"/>
          <w:numId w:val="0"/>
        </w:numPr>
        <w:ind w:left="4253" w:hanging="567"/>
        <w:rPr>
          <w:lang w:eastAsia="en-GB"/>
        </w:rPr>
      </w:pPr>
    </w:p>
    <w:p w14:paraId="1CA35CE8" w14:textId="77777777" w:rsidR="00213D7C" w:rsidRDefault="00213D7C">
      <w:pPr>
        <w:spacing w:line="240" w:lineRule="auto"/>
        <w:ind w:left="0"/>
      </w:pPr>
      <w:r>
        <w:br w:type="page"/>
      </w:r>
    </w:p>
    <w:p w14:paraId="4D94BA52" w14:textId="2BE87BB5" w:rsidR="00400178" w:rsidRPr="00400178" w:rsidRDefault="00F8517D" w:rsidP="00213D7C">
      <w:pPr>
        <w:rPr>
          <w:b/>
          <w:bCs/>
        </w:rPr>
      </w:pPr>
      <w:r w:rsidRPr="0040017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0" behindDoc="1" locked="0" layoutInCell="1" allowOverlap="1" wp14:anchorId="43A0DA70" wp14:editId="2233B64D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916" cy="1060174"/>
                <wp:effectExtent l="0" t="0" r="0" b="6985"/>
                <wp:wrapNone/>
                <wp:docPr id="1657859355" name="Rectangle 1657859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06017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885B41B">
              <v:rect id="Rectangle 1657859355" style="position:absolute;margin-left:227.95pt;margin-top:-4.5pt;width:279.15pt;height:83.5pt;z-index:-251281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494AFA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">
                <w10:wrap anchorx="margin"/>
              </v:rect>
            </w:pict>
          </mc:Fallback>
        </mc:AlternateContent>
      </w:r>
      <w:r w:rsidR="0085284C">
        <w:rPr>
          <w:noProof/>
        </w:rPr>
        <w:drawing>
          <wp:anchor distT="0" distB="0" distL="114300" distR="114300" simplePos="0" relativeHeight="251658580" behindDoc="0" locked="0" layoutInCell="1" allowOverlap="1" wp14:anchorId="13E9E8B7" wp14:editId="2B3ED877">
            <wp:simplePos x="0" y="0"/>
            <wp:positionH relativeFrom="column">
              <wp:posOffset>-53089</wp:posOffset>
            </wp:positionH>
            <wp:positionV relativeFrom="paragraph">
              <wp:posOffset>-73202</wp:posOffset>
            </wp:positionV>
            <wp:extent cx="1366487" cy="1658679"/>
            <wp:effectExtent l="0" t="0" r="5715" b="0"/>
            <wp:wrapNone/>
            <wp:docPr id="2116409896" name="Picture 232" descr="Account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ount Number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487" cy="16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How important is it that you</w:t>
      </w:r>
      <w:r w:rsidR="00400178" w:rsidRPr="00400178">
        <w:rPr>
          <w:b/>
          <w:bCs/>
        </w:rPr>
        <w:t xml:space="preserve"> do not need a bank account to use digital cash</w:t>
      </w:r>
      <w:r>
        <w:rPr>
          <w:b/>
          <w:bCs/>
        </w:rPr>
        <w:t>?</w:t>
      </w:r>
    </w:p>
    <w:p w14:paraId="2E9CF215" w14:textId="77777777" w:rsidR="00400178" w:rsidRDefault="00400178" w:rsidP="00213D7C"/>
    <w:p w14:paraId="60BBF3AA" w14:textId="77777777" w:rsidR="00400178" w:rsidRDefault="00400178" w:rsidP="00213D7C"/>
    <w:p w14:paraId="2741F414" w14:textId="00962CF1" w:rsidR="00213D7C" w:rsidRDefault="00213D7C" w:rsidP="00213D7C">
      <w:r>
        <w:rPr>
          <w:noProof/>
        </w:rPr>
        <w:drawing>
          <wp:anchor distT="0" distB="0" distL="114300" distR="114300" simplePos="0" relativeHeight="251658264" behindDoc="0" locked="0" layoutInCell="1" allowOverlap="1" wp14:anchorId="57F7BF08" wp14:editId="1A5A190A">
            <wp:simplePos x="0" y="0"/>
            <wp:positionH relativeFrom="margin">
              <wp:align>left</wp:align>
            </wp:positionH>
            <wp:positionV relativeFrom="paragraph">
              <wp:posOffset>448044</wp:posOffset>
            </wp:positionV>
            <wp:extent cx="1238885" cy="1122680"/>
            <wp:effectExtent l="0" t="0" r="0" b="1270"/>
            <wp:wrapNone/>
            <wp:docPr id="159746994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Tick the box next to the answer that </w:t>
      </w:r>
      <w:r w:rsidR="00400178">
        <w:t>says how important this is for</w:t>
      </w:r>
      <w:r>
        <w:t xml:space="preserve"> you:</w:t>
      </w:r>
    </w:p>
    <w:p w14:paraId="283D62A8" w14:textId="7160327E" w:rsidR="00213D7C" w:rsidRDefault="00213D7C" w:rsidP="00213D7C"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6686840" wp14:editId="3A051E17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497666033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3AAF31B">
              <v:roundrect id="Rectangle: Rounded Corners 17" style="position:absolute;margin-left:183.45pt;margin-top:22.45pt;width:26.9pt;height:26.3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8884D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55FE9422" w14:textId="571817C4" w:rsidR="00213D7C" w:rsidRDefault="00F8517D" w:rsidP="00213D7C">
      <w:r>
        <w:t xml:space="preserve">         very important</w:t>
      </w:r>
    </w:p>
    <w:p w14:paraId="2285B2AC" w14:textId="49820F9C" w:rsidR="00213D7C" w:rsidRDefault="00213D7C" w:rsidP="00213D7C"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E7450FD" wp14:editId="1F0CCF86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4561754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39232E7">
              <v:roundrect id="Rectangle: Rounded Corners 16" style="position:absolute;margin-left:183.4pt;margin-top:22.5pt;width:26.9pt;height:26.3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F0AB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7E242D8C" w14:textId="11A93CB5" w:rsidR="00213D7C" w:rsidRDefault="00F8517D" w:rsidP="00213D7C">
      <w:r>
        <w:t xml:space="preserve">         important</w:t>
      </w:r>
    </w:p>
    <w:p w14:paraId="4CF4557C" w14:textId="714720E3" w:rsidR="00213D7C" w:rsidRDefault="00213D7C" w:rsidP="00213D7C"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F53EFC6" wp14:editId="6AEBC08F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433650246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BAF4507">
              <v:roundrect id="Rectangle: Rounded Corners 15" style="position:absolute;margin-left:183.35pt;margin-top:24.4pt;width:26.9pt;height:26.3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2E66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5480592D" w14:textId="742B3631" w:rsidR="00213D7C" w:rsidRDefault="00F8517D" w:rsidP="00213D7C">
      <w:r>
        <w:t xml:space="preserve">         in the middle</w:t>
      </w:r>
    </w:p>
    <w:p w14:paraId="5AE9F919" w14:textId="489EC592" w:rsidR="00213D7C" w:rsidRDefault="00213D7C" w:rsidP="00213D7C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2224E21" wp14:editId="3E8D2A5B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344135766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161C5FB">
              <v:roundrect id="Rectangle: Rounded Corners 14" style="position:absolute;margin-left:183.35pt;margin-top:21.85pt;width:26.9pt;height:26.3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612A1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5D06278C" w14:textId="59A90003" w:rsidR="00213D7C" w:rsidRDefault="00F8517D" w:rsidP="00213D7C">
      <w:r>
        <w:t xml:space="preserve">         not important</w:t>
      </w:r>
    </w:p>
    <w:p w14:paraId="5027FC2D" w14:textId="7FBB08AB" w:rsidR="00213D7C" w:rsidRDefault="00213D7C" w:rsidP="00213D7C"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91C219A" wp14:editId="1CD0578A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866129535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1689FDB">
              <v:roundrect id="Rectangle: Rounded Corners 13" style="position:absolute;margin-left:183.95pt;margin-top:24.25pt;width:26.9pt;height:26.2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1BF85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29022DC7" w14:textId="02F4DA0A" w:rsidR="00BA2D8E" w:rsidRDefault="00213D7C" w:rsidP="00213D7C">
      <w:r>
        <w:t xml:space="preserve">         </w:t>
      </w:r>
      <w:r w:rsidR="00400178">
        <w:t>I am not sure</w:t>
      </w:r>
    </w:p>
    <w:p w14:paraId="065D626A" w14:textId="77777777" w:rsidR="00BA2D8E" w:rsidRDefault="00BA2D8E">
      <w:pPr>
        <w:spacing w:line="240" w:lineRule="auto"/>
        <w:ind w:left="0"/>
      </w:pPr>
      <w:r>
        <w:br w:type="page"/>
      </w:r>
    </w:p>
    <w:p w14:paraId="47953980" w14:textId="2BE576C5" w:rsidR="00BA2D8E" w:rsidRPr="00F8517D" w:rsidRDefault="009E30BC" w:rsidP="00BA2D8E">
      <w:pPr>
        <w:rPr>
          <w:b/>
          <w:bCs/>
        </w:rPr>
      </w:pPr>
      <w:r w:rsidRPr="00F8517D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7" behindDoc="1" locked="0" layoutInCell="1" allowOverlap="1" wp14:anchorId="408E9329" wp14:editId="0080C2D1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916" cy="1057275"/>
                <wp:effectExtent l="0" t="0" r="0" b="9525"/>
                <wp:wrapNone/>
                <wp:docPr id="1615937170" name="Rectangle 161593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057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757A549">
              <v:rect id="Rectangle 1615937170" style="position:absolute;margin-left:227.95pt;margin-top:-4.5pt;width:279.15pt;height:83.25pt;z-index:-251273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15B52C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">
                <w10:wrap anchorx="margin"/>
              </v:rect>
            </w:pict>
          </mc:Fallback>
        </mc:AlternateContent>
      </w:r>
      <w:r w:rsidR="0085284C" w:rsidRPr="00F8517D">
        <w:rPr>
          <w:rFonts w:eastAsia="Times New Roman"/>
          <w:b/>
          <w:bCs/>
          <w:noProof/>
          <w:lang w:eastAsia="en-GB"/>
        </w:rPr>
        <w:drawing>
          <wp:anchor distT="0" distB="0" distL="114300" distR="114300" simplePos="0" relativeHeight="251658581" behindDoc="0" locked="0" layoutInCell="1" allowOverlap="1" wp14:anchorId="6A81E41E" wp14:editId="2324B9B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14475" cy="1514475"/>
            <wp:effectExtent l="0" t="0" r="0" b="9525"/>
            <wp:wrapNone/>
            <wp:docPr id="1131882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5572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17D">
        <w:rPr>
          <w:rFonts w:eastAsia="Times New Roman"/>
          <w:b/>
          <w:bCs/>
          <w:noProof/>
          <w:lang w:eastAsia="en-GB"/>
        </w:rPr>
        <w:t>How important is it that d</w:t>
      </w:r>
      <w:r w:rsidR="007C5D02" w:rsidRPr="00F8517D">
        <w:rPr>
          <w:rFonts w:eastAsia="Times New Roman"/>
          <w:b/>
          <w:bCs/>
          <w:noProof/>
          <w:lang w:eastAsia="en-GB"/>
        </w:rPr>
        <w:t>igital cash</w:t>
      </w:r>
      <w:r w:rsidR="00BA2D8E" w:rsidRPr="00F8517D">
        <w:rPr>
          <w:b/>
          <w:bCs/>
        </w:rPr>
        <w:t xml:space="preserve"> does not cost a lot of money to use</w:t>
      </w:r>
      <w:r w:rsidR="00F8517D">
        <w:rPr>
          <w:b/>
          <w:bCs/>
        </w:rPr>
        <w:t>?</w:t>
      </w:r>
    </w:p>
    <w:p w14:paraId="42CBCECA" w14:textId="77777777" w:rsidR="00BA2D8E" w:rsidRDefault="00BA2D8E" w:rsidP="00BA2D8E"/>
    <w:p w14:paraId="1FC8EA22" w14:textId="77777777" w:rsidR="00BA2D8E" w:rsidRDefault="00BA2D8E" w:rsidP="00BA2D8E"/>
    <w:p w14:paraId="79CAF084" w14:textId="77777777" w:rsidR="00BA2D8E" w:rsidRDefault="00BA2D8E" w:rsidP="00BA2D8E">
      <w:r>
        <w:rPr>
          <w:noProof/>
        </w:rPr>
        <w:drawing>
          <wp:anchor distT="0" distB="0" distL="114300" distR="114300" simplePos="0" relativeHeight="251658271" behindDoc="0" locked="0" layoutInCell="1" allowOverlap="1" wp14:anchorId="61B4950C" wp14:editId="67C6C89F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87699514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7979F3CE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00B5EBE" wp14:editId="5F3E76D6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87885937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8C78120">
              <v:roundrect id="Rectangle: Rounded Corners 17" style="position:absolute;margin-left:183.45pt;margin-top:22.45pt;width:26.9pt;height:26.3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AFF37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568B2FC7" w14:textId="4BBA0C49" w:rsidR="00BA2D8E" w:rsidRDefault="00F8517D" w:rsidP="00BA2D8E">
      <w:r>
        <w:t xml:space="preserve">         very important</w:t>
      </w:r>
    </w:p>
    <w:p w14:paraId="34B4CE91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7A61EB72" wp14:editId="19927059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2053163594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68229CB">
              <v:roundrect id="Rectangle: Rounded Corners 16" style="position:absolute;margin-left:183.4pt;margin-top:22.5pt;width:26.9pt;height:26.3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5D79E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17657263" w14:textId="41243C8A" w:rsidR="00BA2D8E" w:rsidRDefault="00F8517D" w:rsidP="00BA2D8E">
      <w:r>
        <w:t xml:space="preserve">         important</w:t>
      </w:r>
    </w:p>
    <w:p w14:paraId="29E1EE0C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21ECCA98" wp14:editId="1424EEE8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026900146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4FB5F34">
              <v:roundrect id="Rectangle: Rounded Corners 15" style="position:absolute;margin-left:183.35pt;margin-top:24.4pt;width:26.9pt;height:26.3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3B4BD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5B761108" w14:textId="1B5FBB2A" w:rsidR="00BA2D8E" w:rsidRDefault="00F8517D" w:rsidP="00BA2D8E">
      <w:r>
        <w:t xml:space="preserve">         in the middle</w:t>
      </w:r>
    </w:p>
    <w:p w14:paraId="5B785578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67EDEAE8" wp14:editId="2D59C210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151548731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9D37EB9">
              <v:roundrect id="Rectangle: Rounded Corners 14" style="position:absolute;margin-left:183.35pt;margin-top:21.85pt;width:26.9pt;height:26.3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97E3D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3273B636" w14:textId="75353D5C" w:rsidR="00BA2D8E" w:rsidRDefault="00F8517D" w:rsidP="00BA2D8E">
      <w:r>
        <w:t xml:space="preserve">         not important</w:t>
      </w:r>
    </w:p>
    <w:p w14:paraId="1C21F263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6776BC59" wp14:editId="512488AF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31956346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1FBCA29">
              <v:roundrect id="Rectangle: Rounded Corners 13" style="position:absolute;margin-left:183.95pt;margin-top:24.25pt;width:26.9pt;height:26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D19C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5D5C7F5A" w14:textId="77777777" w:rsidR="00BA2D8E" w:rsidRDefault="00BA2D8E" w:rsidP="00BA2D8E">
      <w:r>
        <w:t xml:space="preserve">         I am not sure</w:t>
      </w:r>
    </w:p>
    <w:p w14:paraId="7EF11D10" w14:textId="7C1E123F" w:rsidR="00BA2D8E" w:rsidRDefault="00BA2D8E">
      <w:pPr>
        <w:spacing w:line="240" w:lineRule="auto"/>
        <w:ind w:left="0"/>
      </w:pPr>
      <w:r>
        <w:br w:type="page"/>
      </w:r>
    </w:p>
    <w:p w14:paraId="5C1FD04F" w14:textId="5247BA9D" w:rsidR="00BA2D8E" w:rsidRPr="00400178" w:rsidRDefault="00F8517D" w:rsidP="00BA2D8E">
      <w:pPr>
        <w:rPr>
          <w:b/>
          <w:bCs/>
        </w:rPr>
      </w:pPr>
      <w:r w:rsidRPr="0040017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4" behindDoc="1" locked="0" layoutInCell="1" allowOverlap="1" wp14:anchorId="090F48FD" wp14:editId="12C147C7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916" cy="1073426"/>
                <wp:effectExtent l="0" t="0" r="0" b="0"/>
                <wp:wrapNone/>
                <wp:docPr id="522641443" name="Rectangle 52264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07342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2F34528">
              <v:rect id="Rectangle 522641443" style="position:absolute;margin-left:227.95pt;margin-top:-4.5pt;width:279.15pt;height:84.5pt;z-index:-251265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1AE7DC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">
                <w10:wrap anchorx="margin"/>
              </v:rect>
            </w:pict>
          </mc:Fallback>
        </mc:AlternateContent>
      </w:r>
      <w:r w:rsidR="0085284C" w:rsidRPr="00373A6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58582" behindDoc="0" locked="0" layoutInCell="1" allowOverlap="1" wp14:anchorId="3F18CD8A" wp14:editId="33B167F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92865" cy="1392865"/>
            <wp:effectExtent l="0" t="0" r="0" b="0"/>
            <wp:wrapNone/>
            <wp:docPr id="2022077282" name="Picture 1" descr="A white and black smartphones with bluetooth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77282" name="Picture 1" descr="A white and black smartphones with bluetooth symbols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92865" cy="139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How important is it that digital cash</w:t>
      </w:r>
      <w:r w:rsidR="00BA2D8E">
        <w:rPr>
          <w:b/>
          <w:bCs/>
        </w:rPr>
        <w:t xml:space="preserve"> </w:t>
      </w:r>
      <w:r w:rsidR="00BF23E7">
        <w:rPr>
          <w:b/>
          <w:bCs/>
        </w:rPr>
        <w:t xml:space="preserve">can be used to </w:t>
      </w:r>
      <w:r w:rsidR="0085284C">
        <w:rPr>
          <w:b/>
          <w:bCs/>
        </w:rPr>
        <w:t>make payments</w:t>
      </w:r>
      <w:r w:rsidRPr="00F8517D">
        <w:rPr>
          <w:b/>
          <w:bCs/>
        </w:rPr>
        <w:t>?</w:t>
      </w:r>
    </w:p>
    <w:p w14:paraId="4B875CA3" w14:textId="77777777" w:rsidR="00BA2D8E" w:rsidRDefault="00BA2D8E" w:rsidP="00BA2D8E"/>
    <w:p w14:paraId="22F9AF4F" w14:textId="77777777" w:rsidR="00BA2D8E" w:rsidRDefault="00BA2D8E" w:rsidP="00BA2D8E"/>
    <w:p w14:paraId="5FC73839" w14:textId="77777777" w:rsidR="00BA2D8E" w:rsidRDefault="00BA2D8E" w:rsidP="00BA2D8E">
      <w:r>
        <w:rPr>
          <w:noProof/>
        </w:rPr>
        <w:drawing>
          <wp:anchor distT="0" distB="0" distL="114300" distR="114300" simplePos="0" relativeHeight="251658278" behindDoc="0" locked="0" layoutInCell="1" allowOverlap="1" wp14:anchorId="1C956869" wp14:editId="2AD3345D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194396612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78C4CA54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38C9610" wp14:editId="43659D78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2112767131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7A0BEB8">
              <v:roundrect id="Rectangle: Rounded Corners 17" style="position:absolute;margin-left:183.45pt;margin-top:22.45pt;width:26.9pt;height:26.3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F96C8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309300BD" w14:textId="4218A160" w:rsidR="00BA2D8E" w:rsidRDefault="00F8517D" w:rsidP="00BA2D8E">
      <w:r>
        <w:t xml:space="preserve">         very important</w:t>
      </w:r>
    </w:p>
    <w:p w14:paraId="12900ED5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2C56E8E3" wp14:editId="1D3117FF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410949402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1ED22D8">
              <v:roundrect id="Rectangle: Rounded Corners 16" style="position:absolute;margin-left:183.4pt;margin-top:22.5pt;width:26.9pt;height:26.3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B697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3B95AF63" w14:textId="33B24170" w:rsidR="00BA2D8E" w:rsidRDefault="00F8517D" w:rsidP="00BA2D8E">
      <w:r>
        <w:t xml:space="preserve">         important</w:t>
      </w:r>
    </w:p>
    <w:p w14:paraId="787630AB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7F7248B5" wp14:editId="5E5C34FF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263646814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5203F26">
              <v:roundrect id="Rectangle: Rounded Corners 15" style="position:absolute;margin-left:183.35pt;margin-top:24.4pt;width:26.9pt;height:26.3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43B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693609CD" w14:textId="06B2BFF5" w:rsidR="00BA2D8E" w:rsidRDefault="00F8517D" w:rsidP="00BA2D8E">
      <w:r>
        <w:t xml:space="preserve">         in the middle</w:t>
      </w:r>
    </w:p>
    <w:p w14:paraId="5922FD13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126A148C" wp14:editId="0AA306A5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520789666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A7BEC4A">
              <v:roundrect id="Rectangle: Rounded Corners 14" style="position:absolute;margin-left:183.35pt;margin-top:21.85pt;width:26.9pt;height:26.3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409CC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2E53A88E" w14:textId="0C7D159C" w:rsidR="00BA2D8E" w:rsidRDefault="00F8517D" w:rsidP="00BA2D8E">
      <w:r>
        <w:t xml:space="preserve">         not important</w:t>
      </w:r>
    </w:p>
    <w:p w14:paraId="5A762394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2B429BDE" wp14:editId="356268C5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436408221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B667CED">
              <v:roundrect id="Rectangle: Rounded Corners 13" style="position:absolute;margin-left:183.95pt;margin-top:24.25pt;width:26.9pt;height:26.2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171A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013FD65C" w14:textId="77777777" w:rsidR="00BA2D8E" w:rsidRDefault="00BA2D8E" w:rsidP="00BA2D8E">
      <w:r>
        <w:t xml:space="preserve">         I am not sure</w:t>
      </w:r>
    </w:p>
    <w:p w14:paraId="28AEFCAA" w14:textId="4ED8536F" w:rsidR="00BA2D8E" w:rsidRDefault="00BA2D8E">
      <w:pPr>
        <w:spacing w:line="240" w:lineRule="auto"/>
        <w:ind w:left="0"/>
      </w:pPr>
      <w:r>
        <w:br w:type="page"/>
      </w:r>
    </w:p>
    <w:p w14:paraId="5EC47A44" w14:textId="718A1E1E" w:rsidR="00BA2D8E" w:rsidRPr="00400178" w:rsidRDefault="00F8517D" w:rsidP="00BA2D8E">
      <w:pPr>
        <w:rPr>
          <w:b/>
          <w:bCs/>
        </w:rPr>
      </w:pPr>
      <w:r w:rsidRPr="0040017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87E8956" wp14:editId="02F9E803">
                <wp:simplePos x="0" y="0"/>
                <wp:positionH relativeFrom="margin">
                  <wp:posOffset>2199861</wp:posOffset>
                </wp:positionH>
                <wp:positionV relativeFrom="paragraph">
                  <wp:posOffset>-53008</wp:posOffset>
                </wp:positionV>
                <wp:extent cx="3544570" cy="1007166"/>
                <wp:effectExtent l="0" t="0" r="0" b="2540"/>
                <wp:wrapNone/>
                <wp:docPr id="425794242" name="Rectangle 425794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071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AEF5174">
              <v:rect id="Rectangle 425794242" style="position:absolute;margin-left:173.2pt;margin-top:-4.15pt;width:279.1pt;height:79.3pt;z-index:-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5A4728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">
                <w10:wrap anchorx="margin"/>
              </v:rect>
            </w:pict>
          </mc:Fallback>
        </mc:AlternateContent>
      </w:r>
      <w:r w:rsidR="00B31FA2" w:rsidRPr="00B31FA2">
        <w:rPr>
          <w:b/>
          <w:bCs/>
          <w:noProof/>
        </w:rPr>
        <w:drawing>
          <wp:anchor distT="0" distB="0" distL="114300" distR="114300" simplePos="0" relativeHeight="251658623" behindDoc="0" locked="0" layoutInCell="1" allowOverlap="1" wp14:anchorId="123C8040" wp14:editId="74F7D2F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71600" cy="1523713"/>
            <wp:effectExtent l="0" t="0" r="0" b="635"/>
            <wp:wrapNone/>
            <wp:docPr id="1862210759" name="Picture 220" descr="A black credit card rea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10759" name="Picture 220" descr="A black credit card rea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2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t>How important is it that disigtal cash</w:t>
      </w:r>
      <w:r w:rsidR="00BA2D8E">
        <w:rPr>
          <w:b/>
          <w:bCs/>
        </w:rPr>
        <w:t xml:space="preserve"> is easier to use than other digital payments like EFTPOS</w:t>
      </w:r>
      <w:r>
        <w:rPr>
          <w:b/>
          <w:bCs/>
        </w:rPr>
        <w:t>?</w:t>
      </w:r>
    </w:p>
    <w:p w14:paraId="32936636" w14:textId="77777777" w:rsidR="00BA2D8E" w:rsidRDefault="00BA2D8E" w:rsidP="00BA2D8E"/>
    <w:p w14:paraId="5BC4E17C" w14:textId="77777777" w:rsidR="00BA2D8E" w:rsidRDefault="00BA2D8E" w:rsidP="00BA2D8E"/>
    <w:p w14:paraId="2B0B30E8" w14:textId="77777777" w:rsidR="00BA2D8E" w:rsidRDefault="00BA2D8E" w:rsidP="00BA2D8E">
      <w:r>
        <w:rPr>
          <w:noProof/>
        </w:rPr>
        <w:drawing>
          <wp:anchor distT="0" distB="0" distL="114300" distR="114300" simplePos="0" relativeHeight="251658285" behindDoc="0" locked="0" layoutInCell="1" allowOverlap="1" wp14:anchorId="77FDF75C" wp14:editId="65077F61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1202377036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67600C78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6BAE88EC" wp14:editId="21C7BA06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598242891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17BEA85">
              <v:roundrect id="Rectangle: Rounded Corners 17" style="position:absolute;margin-left:183.45pt;margin-top:22.45pt;width:26.9pt;height:26.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A7387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6ACB4FC7" w14:textId="553ADA50" w:rsidR="00BA2D8E" w:rsidRDefault="00F8517D" w:rsidP="00BA2D8E">
      <w:r>
        <w:t xml:space="preserve">         very important</w:t>
      </w:r>
    </w:p>
    <w:p w14:paraId="14C06C9F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06384E6D" wp14:editId="392561B2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366548579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A087143">
              <v:roundrect id="Rectangle: Rounded Corners 16" style="position:absolute;margin-left:183.4pt;margin-top:22.5pt;width:26.9pt;height:26.3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D8828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3513D5D2" w14:textId="265FC042" w:rsidR="00BA2D8E" w:rsidRDefault="00F8517D" w:rsidP="00BA2D8E">
      <w:r>
        <w:t xml:space="preserve">         important</w:t>
      </w:r>
    </w:p>
    <w:p w14:paraId="54FEACC2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6A21C90C" wp14:editId="2D2AB3F7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25847415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A6D81F8">
              <v:roundrect id="Rectangle: Rounded Corners 15" style="position:absolute;margin-left:183.35pt;margin-top:24.4pt;width:26.9pt;height:26.3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DAE6D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493675A7" w14:textId="5FBBE286" w:rsidR="00BA2D8E" w:rsidRDefault="00F8517D" w:rsidP="00BA2D8E">
      <w:r>
        <w:t xml:space="preserve">         in the middle</w:t>
      </w:r>
    </w:p>
    <w:p w14:paraId="494C6614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5A46E611" wp14:editId="6CF5041F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943149410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EF75562">
              <v:roundrect id="Rectangle: Rounded Corners 14" style="position:absolute;margin-left:183.35pt;margin-top:21.85pt;width:26.9pt;height:26.3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D0DC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12F4E203" w14:textId="5C4A5421" w:rsidR="00BA2D8E" w:rsidRDefault="00F8517D" w:rsidP="00BA2D8E">
      <w:r>
        <w:t xml:space="preserve">         not important</w:t>
      </w:r>
    </w:p>
    <w:p w14:paraId="578F5146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0EAC1353" wp14:editId="7A6E0694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592704316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1ABA387">
              <v:roundrect id="Rectangle: Rounded Corners 13" style="position:absolute;margin-left:183.95pt;margin-top:24.25pt;width:26.9pt;height:26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1275A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302DCF82" w14:textId="77777777" w:rsidR="00BA2D8E" w:rsidRDefault="00BA2D8E" w:rsidP="00BA2D8E">
      <w:r>
        <w:t xml:space="preserve">         I am not sure</w:t>
      </w:r>
    </w:p>
    <w:p w14:paraId="5C059F7E" w14:textId="72EE123B" w:rsidR="00BA2D8E" w:rsidRDefault="00BA2D8E">
      <w:pPr>
        <w:spacing w:line="240" w:lineRule="auto"/>
        <w:ind w:left="0"/>
      </w:pPr>
      <w:r>
        <w:br w:type="page"/>
      </w:r>
    </w:p>
    <w:p w14:paraId="1CCCFE45" w14:textId="404805B4" w:rsidR="00BA2D8E" w:rsidRDefault="009E30BC" w:rsidP="00BA2D8E">
      <w:pPr>
        <w:rPr>
          <w:b/>
          <w:bCs/>
        </w:rPr>
      </w:pPr>
      <w:r w:rsidRPr="0040017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97" behindDoc="1" locked="0" layoutInCell="1" allowOverlap="1" wp14:anchorId="25232233" wp14:editId="075C4566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570" cy="3019425"/>
                <wp:effectExtent l="0" t="0" r="0" b="9525"/>
                <wp:wrapNone/>
                <wp:docPr id="302017099" name="Rectangle 302017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3019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C82C789">
              <v:rect id="Rectangle 302017099" style="position:absolute;margin-left:227.9pt;margin-top:-4.5pt;width:279.1pt;height:237.75pt;z-index:-251248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7FF248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">
                <w10:wrap anchorx="margin"/>
              </v:rect>
            </w:pict>
          </mc:Fallback>
        </mc:AlternateContent>
      </w:r>
      <w:r w:rsidR="00653FD1" w:rsidRPr="00653FD1">
        <w:rPr>
          <w:b/>
          <w:bCs/>
          <w:noProof/>
        </w:rPr>
        <w:drawing>
          <wp:anchor distT="0" distB="0" distL="114300" distR="114300" simplePos="0" relativeHeight="251658584" behindDoc="0" locked="0" layoutInCell="1" allowOverlap="1" wp14:anchorId="6922A548" wp14:editId="5E96862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63186" cy="1066800"/>
            <wp:effectExtent l="0" t="0" r="0" b="0"/>
            <wp:wrapNone/>
            <wp:docPr id="583857417" name="Picture 234" descr="A group of people in wheel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57417" name="Picture 234" descr="A group of people in wheel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8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t>How important is it that d</w:t>
      </w:r>
      <w:r w:rsidR="00653FD1">
        <w:rPr>
          <w:b/>
          <w:bCs/>
          <w:noProof/>
        </w:rPr>
        <w:t>igital cash</w:t>
      </w:r>
      <w:r w:rsidR="00BA2D8E">
        <w:rPr>
          <w:b/>
          <w:bCs/>
        </w:rPr>
        <w:t xml:space="preserve"> is eas</w:t>
      </w:r>
      <w:r w:rsidR="007C5D02">
        <w:rPr>
          <w:b/>
          <w:bCs/>
        </w:rPr>
        <w:t>y</w:t>
      </w:r>
      <w:r w:rsidR="00BA2D8E">
        <w:rPr>
          <w:b/>
          <w:bCs/>
        </w:rPr>
        <w:t xml:space="preserve"> for these groups of people to use:</w:t>
      </w:r>
    </w:p>
    <w:p w14:paraId="4A351E07" w14:textId="40D8F9E4" w:rsidR="00BA2D8E" w:rsidRPr="00BA2D8E" w:rsidRDefault="00152BED" w:rsidP="00BA2D8E">
      <w:pPr>
        <w:pStyle w:val="Listtoplevel"/>
        <w:rPr>
          <w:b/>
          <w:bCs/>
        </w:rPr>
      </w:pPr>
      <w:r w:rsidRPr="0085284C">
        <w:rPr>
          <w:b/>
          <w:bCs/>
        </w:rPr>
        <w:drawing>
          <wp:anchor distT="0" distB="0" distL="114300" distR="114300" simplePos="0" relativeHeight="251658583" behindDoc="1" locked="0" layoutInCell="1" allowOverlap="1" wp14:anchorId="58A35D07" wp14:editId="237285F3">
            <wp:simplePos x="0" y="0"/>
            <wp:positionH relativeFrom="margin">
              <wp:align>left</wp:align>
            </wp:positionH>
            <wp:positionV relativeFrom="paragraph">
              <wp:posOffset>508635</wp:posOffset>
            </wp:positionV>
            <wp:extent cx="1549211" cy="876300"/>
            <wp:effectExtent l="0" t="0" r="0" b="0"/>
            <wp:wrapNone/>
            <wp:docPr id="1913865906" name="Picture 233" descr="A group of people with different facial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65906" name="Picture 233" descr="A group of people with different facial 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211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D8E" w:rsidRPr="00BA2D8E">
        <w:rPr>
          <w:b/>
          <w:bCs/>
        </w:rPr>
        <w:t>disabled people</w:t>
      </w:r>
    </w:p>
    <w:p w14:paraId="07081247" w14:textId="28FB0419" w:rsidR="00BA2D8E" w:rsidRPr="00653FD1" w:rsidRDefault="00BA2D8E" w:rsidP="0085284C">
      <w:pPr>
        <w:pStyle w:val="Listtoplevel"/>
        <w:rPr>
          <w:b/>
          <w:bCs/>
        </w:rPr>
      </w:pPr>
      <w:r w:rsidRPr="00653FD1">
        <w:rPr>
          <w:b/>
          <w:bCs/>
        </w:rPr>
        <w:t>older people</w:t>
      </w:r>
    </w:p>
    <w:p w14:paraId="1F1A719E" w14:textId="1BBD8D0D" w:rsidR="00BA2D8E" w:rsidRPr="00BA2D8E" w:rsidRDefault="00267C92" w:rsidP="00653FD1">
      <w:pPr>
        <w:pStyle w:val="Listtoplevel"/>
      </w:pPr>
      <w:r w:rsidRPr="00653FD1">
        <w:rPr>
          <w:b/>
          <w:bCs/>
        </w:rPr>
        <w:drawing>
          <wp:anchor distT="0" distB="0" distL="114300" distR="114300" simplePos="0" relativeHeight="251658585" behindDoc="0" locked="0" layoutInCell="1" allowOverlap="1" wp14:anchorId="32864C49" wp14:editId="48191431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1190625" cy="1190625"/>
            <wp:effectExtent l="0" t="0" r="0" b="9525"/>
            <wp:wrapNone/>
            <wp:docPr id="67878511" name="Picture 235" descr="A group of childr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8511" name="Picture 235" descr="A group of children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D8E" w:rsidRPr="00653FD1">
        <w:rPr>
          <w:b/>
          <w:bCs/>
        </w:rPr>
        <w:t>young children</w:t>
      </w:r>
      <w:r w:rsidR="009E30BC">
        <w:rPr>
          <w:b/>
          <w:bCs/>
        </w:rPr>
        <w:t>?</w:t>
      </w:r>
    </w:p>
    <w:p w14:paraId="548583FA" w14:textId="77777777" w:rsidR="00BA2D8E" w:rsidRDefault="00BA2D8E" w:rsidP="00BA2D8E"/>
    <w:p w14:paraId="2124F5E6" w14:textId="77777777" w:rsidR="00BA2D8E" w:rsidRDefault="00BA2D8E" w:rsidP="00BA2D8E"/>
    <w:p w14:paraId="21FA377F" w14:textId="77777777" w:rsidR="00BA2D8E" w:rsidRDefault="00BA2D8E" w:rsidP="00BA2D8E">
      <w:r>
        <w:rPr>
          <w:noProof/>
        </w:rPr>
        <w:drawing>
          <wp:anchor distT="0" distB="0" distL="114300" distR="114300" simplePos="0" relativeHeight="251658291" behindDoc="0" locked="0" layoutInCell="1" allowOverlap="1" wp14:anchorId="72638628" wp14:editId="6F1E9009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35306159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172FCCCB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2888B81" wp14:editId="4B5C8C6F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552373800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4467AEF">
              <v:roundrect id="Rectangle: Rounded Corners 17" style="position:absolute;margin-left:183.45pt;margin-top:22.45pt;width:26.9pt;height:26.3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9124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1FD0506E" w14:textId="7410556B" w:rsidR="00BA2D8E" w:rsidRDefault="00F8517D" w:rsidP="00BA2D8E">
      <w:r>
        <w:t xml:space="preserve">         very important</w:t>
      </w:r>
    </w:p>
    <w:p w14:paraId="15AA46C8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38845D7C" wp14:editId="490342C0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02506252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B24A9A8">
              <v:roundrect id="Rectangle: Rounded Corners 16" style="position:absolute;margin-left:183.4pt;margin-top:22.5pt;width:26.9pt;height:26.3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C20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406A30B0" w14:textId="5B2FF322" w:rsidR="00BA2D8E" w:rsidRDefault="00F8517D" w:rsidP="00BA2D8E">
      <w:r>
        <w:t xml:space="preserve">         important</w:t>
      </w:r>
    </w:p>
    <w:p w14:paraId="44DA9519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D249E63" wp14:editId="20DCFF41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91289722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56A0021">
              <v:roundrect id="Rectangle: Rounded Corners 15" style="position:absolute;margin-left:183.35pt;margin-top:24.4pt;width:26.9pt;height:26.3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4B35A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1096ACA9" w14:textId="680A6D87" w:rsidR="00BA2D8E" w:rsidRDefault="00F8517D" w:rsidP="00BA2D8E">
      <w:r>
        <w:t xml:space="preserve">         in the middle</w:t>
      </w:r>
    </w:p>
    <w:p w14:paraId="7F6A9B4B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5939186F" wp14:editId="7E6B4086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086680439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90790EF">
              <v:roundrect id="Rectangle: Rounded Corners 14" style="position:absolute;margin-left:183.35pt;margin-top:21.85pt;width:26.9pt;height:26.3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05F18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37D48C86" w14:textId="1A17AC1F" w:rsidR="00BA2D8E" w:rsidRDefault="00F8517D" w:rsidP="00BA2D8E">
      <w:r>
        <w:t xml:space="preserve">         not important</w:t>
      </w:r>
    </w:p>
    <w:p w14:paraId="701FC951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3974B97" wp14:editId="0E3BC3E3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206620851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6E03936">
              <v:roundrect id="Rectangle: Rounded Corners 13" style="position:absolute;margin-left:183.95pt;margin-top:24.25pt;width:26.9pt;height:26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1215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0E7B2410" w14:textId="77777777" w:rsidR="00BA2D8E" w:rsidRDefault="00BA2D8E" w:rsidP="00BA2D8E">
      <w:r>
        <w:t xml:space="preserve">         I am not sure</w:t>
      </w:r>
    </w:p>
    <w:p w14:paraId="323E67A2" w14:textId="5ADD6A5A" w:rsidR="00BA2D8E" w:rsidRDefault="00BA2D8E">
      <w:pPr>
        <w:spacing w:line="240" w:lineRule="auto"/>
        <w:ind w:left="0"/>
      </w:pPr>
      <w:r>
        <w:br w:type="page"/>
      </w:r>
    </w:p>
    <w:p w14:paraId="411816E0" w14:textId="62E5954F" w:rsidR="00BA2D8E" w:rsidRPr="00F8517D" w:rsidRDefault="00F8517D" w:rsidP="00BA2D8E">
      <w:pPr>
        <w:rPr>
          <w:b/>
          <w:bCs/>
        </w:rPr>
      </w:pPr>
      <w:r w:rsidRPr="00F8517D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04" behindDoc="1" locked="0" layoutInCell="1" allowOverlap="1" wp14:anchorId="72FAB638" wp14:editId="053F870D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570" cy="1351722"/>
                <wp:effectExtent l="0" t="0" r="0" b="1270"/>
                <wp:wrapNone/>
                <wp:docPr id="1598482065" name="Rectangle 159848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35172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6202A50">
              <v:rect id="Rectangle 1598482065" style="position:absolute;margin-left:227.9pt;margin-top:-4.5pt;width:279.1pt;height:106.45pt;z-index:-251240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6040C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">
                <w10:wrap anchorx="margin"/>
              </v:rect>
            </w:pict>
          </mc:Fallback>
        </mc:AlternateContent>
      </w:r>
      <w:r w:rsidR="00152BED" w:rsidRPr="00F8517D">
        <w:rPr>
          <w:b/>
          <w:bCs/>
          <w:noProof/>
          <w:lang w:eastAsia="en-GB"/>
        </w:rPr>
        <w:drawing>
          <wp:anchor distT="0" distB="0" distL="114300" distR="114300" simplePos="0" relativeHeight="251658587" behindDoc="0" locked="0" layoutInCell="1" allowOverlap="1" wp14:anchorId="0F65A122" wp14:editId="60A2C22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33525" cy="1716679"/>
            <wp:effectExtent l="0" t="0" r="0" b="0"/>
            <wp:wrapNone/>
            <wp:docPr id="37156023" name="Picture 35" descr="A person with his thumb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64182" name="Picture 35" descr="A person with his thumb 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40" cy="172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17D">
        <w:rPr>
          <w:b/>
          <w:bCs/>
          <w:noProof/>
          <w:lang w:eastAsia="en-GB"/>
        </w:rPr>
        <w:t>How important is it that</w:t>
      </w:r>
      <w:r w:rsidR="00BA2D8E" w:rsidRPr="00F8517D">
        <w:rPr>
          <w:b/>
          <w:bCs/>
        </w:rPr>
        <w:t xml:space="preserve"> digital cash would make </w:t>
      </w:r>
      <w:r w:rsidRPr="00F8517D">
        <w:rPr>
          <w:b/>
          <w:bCs/>
        </w:rPr>
        <w:t>you</w:t>
      </w:r>
      <w:r w:rsidR="00BA2D8E" w:rsidRPr="00F8517D">
        <w:rPr>
          <w:b/>
          <w:bCs/>
        </w:rPr>
        <w:t xml:space="preserve"> feel </w:t>
      </w:r>
      <w:r w:rsidR="0017501F" w:rsidRPr="00F8517D">
        <w:rPr>
          <w:b/>
          <w:bCs/>
        </w:rPr>
        <w:t>good</w:t>
      </w:r>
      <w:r w:rsidR="00BA2D8E" w:rsidRPr="00F8517D">
        <w:rPr>
          <w:b/>
          <w:bCs/>
        </w:rPr>
        <w:t xml:space="preserve"> about using other digital payments</w:t>
      </w:r>
      <w:r>
        <w:rPr>
          <w:b/>
          <w:bCs/>
        </w:rPr>
        <w:t>?</w:t>
      </w:r>
    </w:p>
    <w:p w14:paraId="54325608" w14:textId="77777777" w:rsidR="00BA2D8E" w:rsidRDefault="00BA2D8E" w:rsidP="00BA2D8E"/>
    <w:p w14:paraId="2A1B55C3" w14:textId="77777777" w:rsidR="00BA2D8E" w:rsidRDefault="00BA2D8E" w:rsidP="00BA2D8E"/>
    <w:p w14:paraId="75B5E00B" w14:textId="77777777" w:rsidR="00BA2D8E" w:rsidRDefault="00BA2D8E" w:rsidP="00BA2D8E">
      <w:r>
        <w:rPr>
          <w:noProof/>
        </w:rPr>
        <w:drawing>
          <wp:anchor distT="0" distB="0" distL="114300" distR="114300" simplePos="0" relativeHeight="251658298" behindDoc="0" locked="0" layoutInCell="1" allowOverlap="1" wp14:anchorId="4589228A" wp14:editId="38FEF049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1150135605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5D610DC4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2754E66E" wp14:editId="7F18CF7E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38344273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ED0FF12">
              <v:roundrect id="Rectangle: Rounded Corners 17" style="position:absolute;margin-left:183.45pt;margin-top:22.45pt;width:26.9pt;height:26.3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47D7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6F59F722" w14:textId="2500A14A" w:rsidR="00BA2D8E" w:rsidRDefault="00F8517D" w:rsidP="00BA2D8E">
      <w:r>
        <w:t xml:space="preserve">         very important</w:t>
      </w:r>
    </w:p>
    <w:p w14:paraId="696AD8DF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75DD0430" wp14:editId="3AF6A989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54514373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3083C72">
              <v:roundrect id="Rectangle: Rounded Corners 16" style="position:absolute;margin-left:183.4pt;margin-top:22.5pt;width:26.9pt;height:26.3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F49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430ED73A" w14:textId="23C4E4A8" w:rsidR="00BA2D8E" w:rsidRDefault="00F8517D" w:rsidP="00BA2D8E">
      <w:r>
        <w:t xml:space="preserve">         important</w:t>
      </w:r>
    </w:p>
    <w:p w14:paraId="2B639B59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23D2CF9A" wp14:editId="697310D3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137879816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515EF21">
              <v:roundrect id="Rectangle: Rounded Corners 15" style="position:absolute;margin-left:183.35pt;margin-top:24.4pt;width:26.9pt;height:26.3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E6014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274B5F8E" w14:textId="28B10700" w:rsidR="00BA2D8E" w:rsidRDefault="00F8517D" w:rsidP="00BA2D8E">
      <w:r>
        <w:t xml:space="preserve">         in the middle</w:t>
      </w:r>
    </w:p>
    <w:p w14:paraId="119D833C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E594C3C" wp14:editId="42CE94FB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2127345262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72BF8F4">
              <v:roundrect id="Rectangle: Rounded Corners 14" style="position:absolute;margin-left:183.35pt;margin-top:21.85pt;width:26.9pt;height:26.3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805AA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62C0548F" w14:textId="3085D3D6" w:rsidR="00BA2D8E" w:rsidRDefault="00F8517D" w:rsidP="00BA2D8E">
      <w:r>
        <w:t xml:space="preserve">         not important</w:t>
      </w:r>
    </w:p>
    <w:p w14:paraId="0778E1E5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0A362C57" wp14:editId="5B4FC033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045359255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9E5EB76">
              <v:roundrect id="Rectangle: Rounded Corners 13" style="position:absolute;margin-left:183.95pt;margin-top:24.25pt;width:26.9pt;height:26.2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2648CA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437ECFE7" w14:textId="77777777" w:rsidR="00BA2D8E" w:rsidRDefault="00BA2D8E" w:rsidP="00BA2D8E">
      <w:r>
        <w:t xml:space="preserve">         I am not sure</w:t>
      </w:r>
    </w:p>
    <w:p w14:paraId="7B45D562" w14:textId="5FA6CDD4" w:rsidR="00BA2D8E" w:rsidRDefault="00BA2D8E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2CCD22D1" w14:textId="1581C749" w:rsidR="00BF23E7" w:rsidRDefault="00BF23E7" w:rsidP="00BA2D8E">
      <w:pPr>
        <w:rPr>
          <w:b/>
          <w:bCs/>
        </w:rPr>
      </w:pPr>
      <w:r w:rsidRPr="00F8517D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1" behindDoc="1" locked="0" layoutInCell="1" allowOverlap="1" wp14:anchorId="52989898" wp14:editId="408555AF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570" cy="2114550"/>
                <wp:effectExtent l="0" t="0" r="0" b="0"/>
                <wp:wrapNone/>
                <wp:docPr id="1874304583" name="Rectangle 1874304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114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4B2B2" id="Rectangle 1874304583" o:spid="_x0000_s1026" style="position:absolute;margin-left:227.9pt;margin-top:-4.5pt;width:279.1pt;height:166.5pt;z-index:-25165816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 w:rsidR="00655B70" w:rsidRPr="00F8517D">
        <w:rPr>
          <w:b/>
          <w:bCs/>
          <w:noProof/>
          <w:lang w:eastAsia="en-GB"/>
        </w:rPr>
        <w:drawing>
          <wp:anchor distT="0" distB="0" distL="114300" distR="114300" simplePos="0" relativeHeight="251658448" behindDoc="0" locked="0" layoutInCell="1" allowOverlap="1" wp14:anchorId="0B07E7A8" wp14:editId="1422D4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26845" cy="1213485"/>
            <wp:effectExtent l="0" t="0" r="0" b="5715"/>
            <wp:wrapNone/>
            <wp:docPr id="9090922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B70" w:rsidRPr="00F8517D">
        <w:rPr>
          <w:b/>
          <w:bCs/>
          <w:noProof/>
          <w:shd w:val="clear" w:color="auto" w:fill="FFFFFF"/>
          <w:lang w:eastAsia="en-GB"/>
        </w:rPr>
        <w:drawing>
          <wp:anchor distT="0" distB="0" distL="114300" distR="114300" simplePos="0" relativeHeight="251658446" behindDoc="0" locked="0" layoutInCell="1" allowOverlap="1" wp14:anchorId="13D05764" wp14:editId="7BB4A050">
            <wp:simplePos x="0" y="0"/>
            <wp:positionH relativeFrom="margin">
              <wp:posOffset>304800</wp:posOffset>
            </wp:positionH>
            <wp:positionV relativeFrom="paragraph">
              <wp:posOffset>-2847340</wp:posOffset>
            </wp:positionV>
            <wp:extent cx="1209675" cy="1209675"/>
            <wp:effectExtent l="0" t="0" r="9525" b="9525"/>
            <wp:wrapNone/>
            <wp:docPr id="1918229282" name="Picture 1" descr="A person sitting at a desk with laptops and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29282" name="Picture 1" descr="A person sitting at a desk with laptops and a phone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B70" w:rsidRPr="00F8517D">
        <w:rPr>
          <w:rFonts w:eastAsia="Times New Roman"/>
          <w:b/>
          <w:bCs/>
          <w:noProof/>
          <w:lang w:eastAsia="en-GB"/>
        </w:rPr>
        <w:drawing>
          <wp:anchor distT="0" distB="0" distL="114300" distR="114300" simplePos="0" relativeHeight="251658447" behindDoc="0" locked="0" layoutInCell="1" allowOverlap="1" wp14:anchorId="56F83E89" wp14:editId="5B77164C">
            <wp:simplePos x="0" y="0"/>
            <wp:positionH relativeFrom="margin">
              <wp:posOffset>1187302</wp:posOffset>
            </wp:positionH>
            <wp:positionV relativeFrom="paragraph">
              <wp:posOffset>-2443303</wp:posOffset>
            </wp:positionV>
            <wp:extent cx="542925" cy="542925"/>
            <wp:effectExtent l="0" t="0" r="0" b="0"/>
            <wp:wrapNone/>
            <wp:docPr id="1569861582" name="Graphic 3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61582" name="Graphic 34" descr="Close with solid fill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B70" w:rsidRPr="00F8517D">
        <w:rPr>
          <w:b/>
          <w:bCs/>
          <w:noProof/>
          <w:shd w:val="clear" w:color="auto" w:fill="FFFFFF"/>
          <w:lang w:eastAsia="en-GB"/>
        </w:rPr>
        <w:drawing>
          <wp:anchor distT="0" distB="0" distL="114300" distR="114300" simplePos="0" relativeHeight="251658444" behindDoc="0" locked="0" layoutInCell="1" allowOverlap="1" wp14:anchorId="09B767C1" wp14:editId="48BD9DA7">
            <wp:simplePos x="0" y="0"/>
            <wp:positionH relativeFrom="margin">
              <wp:posOffset>152400</wp:posOffset>
            </wp:positionH>
            <wp:positionV relativeFrom="paragraph">
              <wp:posOffset>-2999740</wp:posOffset>
            </wp:positionV>
            <wp:extent cx="1209675" cy="1209675"/>
            <wp:effectExtent l="0" t="0" r="9525" b="9525"/>
            <wp:wrapNone/>
            <wp:docPr id="120349767" name="Picture 1" descr="A person sitting at a desk with laptops and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9767" name="Picture 1" descr="A person sitting at a desk with laptops and a phone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B70" w:rsidRPr="00F8517D">
        <w:rPr>
          <w:rFonts w:eastAsia="Times New Roman"/>
          <w:b/>
          <w:bCs/>
          <w:noProof/>
          <w:lang w:eastAsia="en-GB"/>
        </w:rPr>
        <w:drawing>
          <wp:anchor distT="0" distB="0" distL="114300" distR="114300" simplePos="0" relativeHeight="251658445" behindDoc="0" locked="0" layoutInCell="1" allowOverlap="1" wp14:anchorId="0A25FAAA" wp14:editId="2D55FBCA">
            <wp:simplePos x="0" y="0"/>
            <wp:positionH relativeFrom="margin">
              <wp:posOffset>1034902</wp:posOffset>
            </wp:positionH>
            <wp:positionV relativeFrom="paragraph">
              <wp:posOffset>-2595703</wp:posOffset>
            </wp:positionV>
            <wp:extent cx="542925" cy="542925"/>
            <wp:effectExtent l="0" t="0" r="0" b="0"/>
            <wp:wrapNone/>
            <wp:docPr id="678531602" name="Graphic 3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31602" name="Graphic 34" descr="Close with solid fill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B70" w:rsidRPr="00F8517D">
        <w:rPr>
          <w:b/>
          <w:bCs/>
          <w:noProof/>
          <w:shd w:val="clear" w:color="auto" w:fill="FFFFFF"/>
          <w:lang w:eastAsia="en-GB"/>
        </w:rPr>
        <w:drawing>
          <wp:anchor distT="0" distB="0" distL="114300" distR="114300" simplePos="0" relativeHeight="251658442" behindDoc="0" locked="0" layoutInCell="1" allowOverlap="1" wp14:anchorId="43019795" wp14:editId="4A024991">
            <wp:simplePos x="0" y="0"/>
            <wp:positionH relativeFrom="margin">
              <wp:posOffset>0</wp:posOffset>
            </wp:positionH>
            <wp:positionV relativeFrom="paragraph">
              <wp:posOffset>-3152140</wp:posOffset>
            </wp:positionV>
            <wp:extent cx="1209675" cy="1209675"/>
            <wp:effectExtent l="0" t="0" r="9525" b="9525"/>
            <wp:wrapNone/>
            <wp:docPr id="162526377" name="Picture 1" descr="A person sitting at a desk with laptops and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6377" name="Picture 1" descr="A person sitting at a desk with laptops and a phone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B70" w:rsidRPr="00F8517D">
        <w:rPr>
          <w:rFonts w:eastAsia="Times New Roman"/>
          <w:b/>
          <w:bCs/>
          <w:noProof/>
          <w:lang w:eastAsia="en-GB"/>
        </w:rPr>
        <w:drawing>
          <wp:anchor distT="0" distB="0" distL="114300" distR="114300" simplePos="0" relativeHeight="251658443" behindDoc="0" locked="0" layoutInCell="1" allowOverlap="1" wp14:anchorId="1F5C7B0C" wp14:editId="3605A032">
            <wp:simplePos x="0" y="0"/>
            <wp:positionH relativeFrom="margin">
              <wp:posOffset>882502</wp:posOffset>
            </wp:positionH>
            <wp:positionV relativeFrom="paragraph">
              <wp:posOffset>-2748103</wp:posOffset>
            </wp:positionV>
            <wp:extent cx="542925" cy="542925"/>
            <wp:effectExtent l="0" t="0" r="0" b="0"/>
            <wp:wrapNone/>
            <wp:docPr id="627632214" name="Graphic 3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32214" name="Graphic 34" descr="Close with solid fill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0BC" w:rsidRPr="00F8517D">
        <w:rPr>
          <w:b/>
          <w:bCs/>
          <w:noProof/>
          <w:lang w:eastAsia="en-GB"/>
        </w:rPr>
        <w:t>How important is it to be able to</w:t>
      </w:r>
      <w:r w:rsidR="00BA2D8E" w:rsidRPr="00F8517D">
        <w:rPr>
          <w:b/>
          <w:bCs/>
        </w:rPr>
        <w:t xml:space="preserve"> use digital cash</w:t>
      </w:r>
      <w:r>
        <w:rPr>
          <w:b/>
          <w:bCs/>
        </w:rPr>
        <w:t>:</w:t>
      </w:r>
    </w:p>
    <w:p w14:paraId="486B75BA" w14:textId="7062B8C8" w:rsidR="00BF23E7" w:rsidRPr="00BF23E7" w:rsidRDefault="00BF23E7" w:rsidP="00BF23E7">
      <w:pPr>
        <w:pStyle w:val="Listtoplevel"/>
        <w:rPr>
          <w:b/>
          <w:bCs/>
        </w:rPr>
      </w:pPr>
      <w:r w:rsidRPr="00BF23E7">
        <w:rPr>
          <w:b/>
          <w:bCs/>
        </w:rPr>
        <w:t>with internet</w:t>
      </w:r>
    </w:p>
    <w:p w14:paraId="4C497CAE" w14:textId="5D903B75" w:rsidR="00BA2D8E" w:rsidRPr="00BF23E7" w:rsidRDefault="00BA2D8E" w:rsidP="00BF23E7">
      <w:pPr>
        <w:pStyle w:val="Listtoplevel"/>
        <w:rPr>
          <w:b/>
          <w:bCs/>
        </w:rPr>
      </w:pPr>
      <w:r w:rsidRPr="00BF23E7">
        <w:rPr>
          <w:b/>
          <w:bCs/>
        </w:rPr>
        <w:t>without internet</w:t>
      </w:r>
      <w:r w:rsidR="00F8517D" w:rsidRPr="00BF23E7">
        <w:rPr>
          <w:b/>
          <w:bCs/>
        </w:rPr>
        <w:t>?</w:t>
      </w:r>
    </w:p>
    <w:p w14:paraId="3A40ED83" w14:textId="77777777" w:rsidR="00BA2D8E" w:rsidRDefault="00BA2D8E" w:rsidP="00BA2D8E"/>
    <w:p w14:paraId="67E48D4F" w14:textId="77777777" w:rsidR="00BA2D8E" w:rsidRDefault="00BA2D8E" w:rsidP="00BA2D8E"/>
    <w:p w14:paraId="460DFDEB" w14:textId="77777777" w:rsidR="00BA2D8E" w:rsidRDefault="00BA2D8E" w:rsidP="00BA2D8E">
      <w:r>
        <w:rPr>
          <w:noProof/>
        </w:rPr>
        <w:drawing>
          <wp:anchor distT="0" distB="0" distL="114300" distR="114300" simplePos="0" relativeHeight="251658305" behindDoc="0" locked="0" layoutInCell="1" allowOverlap="1" wp14:anchorId="29CE730E" wp14:editId="7020AF95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193666460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21D301A1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30FCDC9E" wp14:editId="6FA86C0B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343861974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CE33962">
              <v:roundrect id="Rectangle: Rounded Corners 17" style="position:absolute;margin-left:183.45pt;margin-top:22.45pt;width:26.9pt;height:26.3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4894D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36F24E7D" w14:textId="22580894" w:rsidR="00BA2D8E" w:rsidRDefault="00F8517D" w:rsidP="00BA2D8E">
      <w:r>
        <w:t xml:space="preserve">         very important</w:t>
      </w:r>
    </w:p>
    <w:p w14:paraId="08B9D274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2B45C940" wp14:editId="2F465B6A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367163232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AFE150F">
              <v:roundrect id="Rectangle: Rounded Corners 16" style="position:absolute;margin-left:183.4pt;margin-top:22.5pt;width:26.9pt;height:26.3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737DF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5BCB52BA" w14:textId="1427DEED" w:rsidR="00BA2D8E" w:rsidRDefault="00F8517D" w:rsidP="00BA2D8E">
      <w:r>
        <w:t xml:space="preserve">         important</w:t>
      </w:r>
    </w:p>
    <w:p w14:paraId="22319851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392DD011" wp14:editId="2D93FEDC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725351301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67DF3E3">
              <v:roundrect id="Rectangle: Rounded Corners 15" style="position:absolute;margin-left:183.35pt;margin-top:24.4pt;width:26.9pt;height:26.3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77A63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63AD20BC" w14:textId="0B039F8C" w:rsidR="00BA2D8E" w:rsidRDefault="00F8517D" w:rsidP="00BA2D8E">
      <w:r>
        <w:t xml:space="preserve">         in the middle</w:t>
      </w:r>
    </w:p>
    <w:p w14:paraId="03CDA6D0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21A4F9DE" wp14:editId="5112791D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330668250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26A1040">
              <v:roundrect id="Rectangle: Rounded Corners 14" style="position:absolute;margin-left:183.35pt;margin-top:21.85pt;width:26.9pt;height:26.3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1E079D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03853D3A" w14:textId="6B280D9C" w:rsidR="00BA2D8E" w:rsidRDefault="00F8517D" w:rsidP="00BA2D8E">
      <w:r>
        <w:t xml:space="preserve">         not important</w:t>
      </w:r>
    </w:p>
    <w:p w14:paraId="298A8E5F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4CBD219B" wp14:editId="0EBF0982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397092627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B9A859B">
              <v:roundrect id="Rectangle: Rounded Corners 13" style="position:absolute;margin-left:183.95pt;margin-top:24.25pt;width:26.9pt;height:26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5AA4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4384A41C" w14:textId="77777777" w:rsidR="00BA2D8E" w:rsidRDefault="00BA2D8E" w:rsidP="00BA2D8E">
      <w:r>
        <w:t xml:space="preserve">         I am not sure</w:t>
      </w:r>
    </w:p>
    <w:p w14:paraId="1D3318C2" w14:textId="5FF3B0D4" w:rsidR="00BA2D8E" w:rsidRDefault="00BA2D8E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2C01D7DE" w14:textId="0813A428" w:rsidR="00BA2D8E" w:rsidRPr="00B311E0" w:rsidRDefault="00B311E0" w:rsidP="00BA2D8E">
      <w:pPr>
        <w:rPr>
          <w:b/>
          <w:bCs/>
        </w:rPr>
      </w:pPr>
      <w:r w:rsidRPr="00B311E0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8" behindDoc="1" locked="0" layoutInCell="1" allowOverlap="1" wp14:anchorId="1354D32D" wp14:editId="54022C1A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570" cy="1033670"/>
                <wp:effectExtent l="0" t="0" r="0" b="0"/>
                <wp:wrapNone/>
                <wp:docPr id="2054446262" name="Rectangle 2054446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336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9E3857E">
              <v:rect id="Rectangle 2054446262" style="position:absolute;margin-left:227.9pt;margin-top:-4.5pt;width:279.1pt;height:81.4pt;z-index:-251224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78A3B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">
                <w10:wrap anchorx="margin"/>
              </v:rect>
            </w:pict>
          </mc:Fallback>
        </mc:AlternateContent>
      </w:r>
      <w:r w:rsidR="00655B70" w:rsidRPr="00B311E0">
        <w:rPr>
          <w:rFonts w:eastAsia="Times New Roman"/>
          <w:b/>
          <w:bCs/>
          <w:noProof/>
          <w:lang w:eastAsia="en-GB"/>
        </w:rPr>
        <w:drawing>
          <wp:anchor distT="0" distB="0" distL="114300" distR="114300" simplePos="0" relativeHeight="251658450" behindDoc="0" locked="0" layoutInCell="1" allowOverlap="1" wp14:anchorId="19F78C28" wp14:editId="13EDB52B">
            <wp:simplePos x="0" y="0"/>
            <wp:positionH relativeFrom="margin">
              <wp:posOffset>775970</wp:posOffset>
            </wp:positionH>
            <wp:positionV relativeFrom="paragraph">
              <wp:posOffset>631663</wp:posOffset>
            </wp:positionV>
            <wp:extent cx="542925" cy="542925"/>
            <wp:effectExtent l="0" t="0" r="0" b="0"/>
            <wp:wrapNone/>
            <wp:docPr id="1393083741" name="Graphic 3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38475" name="Graphic 362638475" descr="Close with solid fill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B70" w:rsidRPr="00B311E0">
        <w:rPr>
          <w:b/>
          <w:bCs/>
          <w:noProof/>
          <w:shd w:val="clear" w:color="auto" w:fill="FFFFFF"/>
          <w:lang w:eastAsia="en-GB"/>
        </w:rPr>
        <w:drawing>
          <wp:anchor distT="0" distB="0" distL="114300" distR="114300" simplePos="0" relativeHeight="251658449" behindDoc="0" locked="0" layoutInCell="1" allowOverlap="1" wp14:anchorId="404775CD" wp14:editId="6596FDC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095375" cy="1095375"/>
            <wp:effectExtent l="0" t="0" r="9525" b="9525"/>
            <wp:wrapNone/>
            <wp:docPr id="2024274100" name="Picture 32" descr="A two cell phones with apps on th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74100" name="Picture 32" descr="A two cell phones with apps on the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1E0">
        <w:rPr>
          <w:rFonts w:eastAsia="Times New Roman"/>
          <w:b/>
          <w:bCs/>
          <w:noProof/>
          <w:lang w:eastAsia="en-GB"/>
        </w:rPr>
        <w:t>How important is it to be able to</w:t>
      </w:r>
      <w:r w:rsidR="00BA2D8E" w:rsidRPr="00B311E0">
        <w:rPr>
          <w:b/>
          <w:bCs/>
        </w:rPr>
        <w:t xml:space="preserve"> use digital cash without a smart</w:t>
      </w:r>
      <w:r w:rsidR="00A35844" w:rsidRPr="00B311E0">
        <w:rPr>
          <w:b/>
          <w:bCs/>
        </w:rPr>
        <w:t xml:space="preserve"> </w:t>
      </w:r>
      <w:r w:rsidR="00BA2D8E" w:rsidRPr="00B311E0">
        <w:rPr>
          <w:b/>
          <w:bCs/>
        </w:rPr>
        <w:t>phone</w:t>
      </w:r>
      <w:r>
        <w:rPr>
          <w:b/>
          <w:bCs/>
        </w:rPr>
        <w:t>?</w:t>
      </w:r>
    </w:p>
    <w:p w14:paraId="5DC31D9D" w14:textId="77777777" w:rsidR="00BA2D8E" w:rsidRDefault="00BA2D8E" w:rsidP="00BA2D8E"/>
    <w:p w14:paraId="2153F232" w14:textId="77777777" w:rsidR="00BA2D8E" w:rsidRDefault="00BA2D8E" w:rsidP="00BA2D8E"/>
    <w:p w14:paraId="2C7F19B1" w14:textId="77777777" w:rsidR="00BA2D8E" w:rsidRDefault="00BA2D8E" w:rsidP="00BA2D8E">
      <w:r>
        <w:rPr>
          <w:noProof/>
        </w:rPr>
        <w:drawing>
          <wp:anchor distT="0" distB="0" distL="114300" distR="114300" simplePos="0" relativeHeight="251658312" behindDoc="0" locked="0" layoutInCell="1" allowOverlap="1" wp14:anchorId="11430738" wp14:editId="5378B58D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145881175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2309779D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58D9C3A1" wp14:editId="3532D66C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349939790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639299C">
              <v:roundrect id="Rectangle: Rounded Corners 17" style="position:absolute;margin-left:183.45pt;margin-top:22.45pt;width:26.9pt;height:26.3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35B64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3D3E937C" w14:textId="508635C1" w:rsidR="00BA2D8E" w:rsidRDefault="00B311E0" w:rsidP="00BA2D8E">
      <w:r>
        <w:t xml:space="preserve">         very important</w:t>
      </w:r>
    </w:p>
    <w:p w14:paraId="24ACC089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7A58CC64" wp14:editId="3BA60C65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311514628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3632E10">
              <v:roundrect id="Rectangle: Rounded Corners 16" style="position:absolute;margin-left:183.4pt;margin-top:22.5pt;width:26.9pt;height:26.3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39E5C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1262FBFF" w14:textId="05255B70" w:rsidR="00BA2D8E" w:rsidRDefault="00B311E0" w:rsidP="00BA2D8E">
      <w:r>
        <w:t xml:space="preserve">         important</w:t>
      </w:r>
    </w:p>
    <w:p w14:paraId="7A6A3043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6C36401A" wp14:editId="7846153C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701215976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D7C195F">
              <v:roundrect id="Rectangle: Rounded Corners 15" style="position:absolute;margin-left:183.35pt;margin-top:24.4pt;width:26.9pt;height:26.3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D1EDF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56CA773F" w14:textId="5A020CED" w:rsidR="00BA2D8E" w:rsidRDefault="00B311E0" w:rsidP="00BA2D8E">
      <w:r>
        <w:t xml:space="preserve">         in the middle</w:t>
      </w:r>
    </w:p>
    <w:p w14:paraId="304D7DEF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33A99F4D" wp14:editId="0D51143C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32094773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85C802D">
              <v:roundrect id="Rectangle: Rounded Corners 14" style="position:absolute;margin-left:183.35pt;margin-top:21.85pt;width:26.9pt;height:26.3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151F48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27E50FB2" w14:textId="4F101AF1" w:rsidR="00BA2D8E" w:rsidRDefault="00B311E0" w:rsidP="00BA2D8E">
      <w:r>
        <w:t xml:space="preserve">         not important</w:t>
      </w:r>
    </w:p>
    <w:p w14:paraId="1997D949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7A81EB4E" wp14:editId="652D014D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279766556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29DC531">
              <v:roundrect id="Rectangle: Rounded Corners 13" style="position:absolute;margin-left:183.95pt;margin-top:24.25pt;width:26.9pt;height:26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51EC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71779324" w14:textId="77777777" w:rsidR="00BA2D8E" w:rsidRDefault="00BA2D8E" w:rsidP="00BA2D8E">
      <w:r>
        <w:t xml:space="preserve">         I am not sure</w:t>
      </w:r>
    </w:p>
    <w:p w14:paraId="22D3A230" w14:textId="75B8761B" w:rsidR="00BA2D8E" w:rsidRDefault="00BA2D8E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1EBCE9A1" w14:textId="30D1DCA9" w:rsidR="00BA2D8E" w:rsidRPr="00400178" w:rsidRDefault="00B311E0" w:rsidP="00BA2D8E">
      <w:pPr>
        <w:rPr>
          <w:b/>
          <w:bCs/>
        </w:rPr>
      </w:pPr>
      <w:r w:rsidRPr="0040017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25" behindDoc="1" locked="0" layoutInCell="1" allowOverlap="1" wp14:anchorId="7214D189" wp14:editId="38258EBB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570" cy="1033670"/>
                <wp:effectExtent l="0" t="0" r="0" b="0"/>
                <wp:wrapNone/>
                <wp:docPr id="404307268" name="Rectangle 404307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336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618F67C">
              <v:rect id="Rectangle 404307268" style="position:absolute;margin-left:227.9pt;margin-top:-4.5pt;width:279.1pt;height:81.4pt;z-index:-251215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0129BD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">
                <w10:wrap anchorx="margin"/>
              </v:rect>
            </w:pict>
          </mc:Fallback>
        </mc:AlternateContent>
      </w:r>
      <w:r w:rsidR="00152BED" w:rsidRPr="00ED0E34">
        <w:rPr>
          <w:noProof/>
          <w:lang w:eastAsia="en-GB"/>
        </w:rPr>
        <w:drawing>
          <wp:anchor distT="0" distB="0" distL="114300" distR="114300" simplePos="0" relativeHeight="251658588" behindDoc="0" locked="0" layoutInCell="1" allowOverlap="1" wp14:anchorId="1400F8F3" wp14:editId="39EC5DA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24025" cy="1166275"/>
            <wp:effectExtent l="0" t="0" r="0" b="0"/>
            <wp:wrapNone/>
            <wp:docPr id="1804766817" name="Picture 39" descr="A hand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766817" name="Picture 39" descr="A hand holding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6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How important is it to be able to </w:t>
      </w:r>
      <w:r w:rsidR="00BA2D8E">
        <w:rPr>
          <w:b/>
          <w:bCs/>
        </w:rPr>
        <w:t xml:space="preserve">trust that </w:t>
      </w:r>
      <w:r>
        <w:rPr>
          <w:b/>
          <w:bCs/>
        </w:rPr>
        <w:t xml:space="preserve">your </w:t>
      </w:r>
      <w:r w:rsidR="00BA2D8E">
        <w:rPr>
          <w:b/>
          <w:bCs/>
        </w:rPr>
        <w:t>digital cash will still be worth as much</w:t>
      </w:r>
      <w:r>
        <w:rPr>
          <w:b/>
          <w:bCs/>
        </w:rPr>
        <w:t>?</w:t>
      </w:r>
    </w:p>
    <w:p w14:paraId="505B9044" w14:textId="77777777" w:rsidR="00BA2D8E" w:rsidRDefault="00BA2D8E" w:rsidP="00BA2D8E"/>
    <w:p w14:paraId="63BA652E" w14:textId="77777777" w:rsidR="00BA2D8E" w:rsidRDefault="00BA2D8E" w:rsidP="00BA2D8E"/>
    <w:p w14:paraId="00C885CF" w14:textId="77777777" w:rsidR="00BA2D8E" w:rsidRDefault="00BA2D8E" w:rsidP="00BA2D8E">
      <w:r>
        <w:rPr>
          <w:noProof/>
        </w:rPr>
        <w:drawing>
          <wp:anchor distT="0" distB="0" distL="114300" distR="114300" simplePos="0" relativeHeight="251658319" behindDoc="0" locked="0" layoutInCell="1" allowOverlap="1" wp14:anchorId="4C26F335" wp14:editId="0D4D274D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63124316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27C1FF7D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63E96FCA" wp14:editId="0D7288C7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469282948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9A8F601">
              <v:roundrect id="Rectangle: Rounded Corners 17" style="position:absolute;margin-left:183.45pt;margin-top:22.45pt;width:26.9pt;height:26.3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111116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5873151C" w14:textId="5363E9D4" w:rsidR="00BA2D8E" w:rsidRDefault="00B311E0" w:rsidP="00BA2D8E">
      <w:r>
        <w:t xml:space="preserve">         very important</w:t>
      </w:r>
    </w:p>
    <w:p w14:paraId="51FDA914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7DF5FF73" wp14:editId="6155D1B7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073067092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118A7CF">
              <v:roundrect id="Rectangle: Rounded Corners 16" style="position:absolute;margin-left:183.4pt;margin-top:22.5pt;width:26.9pt;height:26.3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A009D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0B4C3498" w14:textId="2D483A7E" w:rsidR="00BA2D8E" w:rsidRDefault="00B311E0" w:rsidP="00BA2D8E">
      <w:r>
        <w:t xml:space="preserve">         important</w:t>
      </w:r>
    </w:p>
    <w:p w14:paraId="058A53E9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345B4BE6" wp14:editId="2D7B780B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702592442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C132FA3">
              <v:roundrect id="Rectangle: Rounded Corners 15" style="position:absolute;margin-left:183.35pt;margin-top:24.4pt;width:26.9pt;height:26.3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90FB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26C1B6F6" w14:textId="4D600679" w:rsidR="00BA2D8E" w:rsidRDefault="00B311E0" w:rsidP="00BA2D8E">
      <w:r>
        <w:t xml:space="preserve">         in the middle</w:t>
      </w:r>
    </w:p>
    <w:p w14:paraId="7094C060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74B90E64" wp14:editId="7A6A0EB5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867258243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A4774B8">
              <v:roundrect id="Rectangle: Rounded Corners 14" style="position:absolute;margin-left:183.35pt;margin-top:21.85pt;width:26.9pt;height:26.3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FBAB2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15A507E2" w14:textId="2C7314F0" w:rsidR="00BA2D8E" w:rsidRDefault="00B311E0" w:rsidP="00BA2D8E">
      <w:r>
        <w:t xml:space="preserve">         not important</w:t>
      </w:r>
    </w:p>
    <w:p w14:paraId="772C16E1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51C323AC" wp14:editId="463C694E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921329927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397583E">
              <v:roundrect id="Rectangle: Rounded Corners 13" style="position:absolute;margin-left:183.95pt;margin-top:24.25pt;width:26.9pt;height:26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8BDC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7176B543" w14:textId="77777777" w:rsidR="00BA2D8E" w:rsidRDefault="00BA2D8E" w:rsidP="00BA2D8E">
      <w:r>
        <w:t xml:space="preserve">         I am not sure</w:t>
      </w:r>
    </w:p>
    <w:p w14:paraId="4097E870" w14:textId="77777777" w:rsidR="00213D7C" w:rsidRPr="00BA2D8E" w:rsidRDefault="00213D7C" w:rsidP="00213D7C">
      <w:pPr>
        <w:rPr>
          <w:b/>
          <w:bCs/>
        </w:rPr>
      </w:pPr>
    </w:p>
    <w:p w14:paraId="2FD4D193" w14:textId="6B57D5C8" w:rsidR="00BA2D8E" w:rsidRDefault="00BA2D8E">
      <w:pPr>
        <w:spacing w:line="240" w:lineRule="auto"/>
        <w:ind w:left="0"/>
        <w:rPr>
          <w:rFonts w:eastAsiaTheme="minorHAnsi"/>
          <w:noProof/>
          <w:szCs w:val="22"/>
          <w:lang w:val="en-GB" w:eastAsia="en-GB"/>
        </w:rPr>
      </w:pPr>
      <w:r>
        <w:rPr>
          <w:lang w:eastAsia="en-GB"/>
        </w:rPr>
        <w:br w:type="page"/>
      </w:r>
    </w:p>
    <w:p w14:paraId="5B9644E5" w14:textId="3D647108" w:rsidR="00BA2D8E" w:rsidRDefault="00B311E0" w:rsidP="00BA2D8E">
      <w:pPr>
        <w:rPr>
          <w:b/>
          <w:bCs/>
        </w:rPr>
      </w:pPr>
      <w:r w:rsidRPr="00B311E0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32" behindDoc="1" locked="0" layoutInCell="1" allowOverlap="1" wp14:anchorId="586A78E2" wp14:editId="48F0E08A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570" cy="2358887"/>
                <wp:effectExtent l="0" t="0" r="0" b="3810"/>
                <wp:wrapNone/>
                <wp:docPr id="1103265831" name="Rectangle 1103265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35888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8FC038C">
              <v:rect id="Rectangle 1103265831" style="position:absolute;margin-left:227.9pt;margin-top:-4.5pt;width:279.1pt;height:185.75pt;z-index:-251207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73BD62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">
                <w10:wrap anchorx="margin"/>
              </v:rect>
            </w:pict>
          </mc:Fallback>
        </mc:AlternateContent>
      </w:r>
      <w:r w:rsidR="001710EC" w:rsidRPr="00B311E0">
        <w:rPr>
          <w:b/>
          <w:bCs/>
          <w:noProof/>
        </w:rPr>
        <w:drawing>
          <wp:anchor distT="0" distB="0" distL="114300" distR="114300" simplePos="0" relativeHeight="251658590" behindDoc="0" locked="0" layoutInCell="1" allowOverlap="1" wp14:anchorId="1A6B3386" wp14:editId="714F989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85950" cy="1885950"/>
            <wp:effectExtent l="0" t="0" r="0" b="0"/>
            <wp:wrapNone/>
            <wp:docPr id="1432161683" name="Picture 214" descr="Contact Trace S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tact Trace Scam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11E0">
        <w:rPr>
          <w:b/>
          <w:bCs/>
          <w:noProof/>
        </w:rPr>
        <w:t>How important is it that you</w:t>
      </w:r>
      <w:r w:rsidRPr="00B311E0">
        <w:rPr>
          <w:b/>
          <w:bCs/>
        </w:rPr>
        <w:t xml:space="preserve"> can</w:t>
      </w:r>
      <w:r w:rsidR="00BA2D8E" w:rsidRPr="00400178">
        <w:rPr>
          <w:b/>
          <w:bCs/>
        </w:rPr>
        <w:t xml:space="preserve"> </w:t>
      </w:r>
      <w:r w:rsidR="00BA2D8E">
        <w:rPr>
          <w:b/>
          <w:bCs/>
        </w:rPr>
        <w:t xml:space="preserve">trust </w:t>
      </w:r>
      <w:r>
        <w:rPr>
          <w:b/>
          <w:bCs/>
        </w:rPr>
        <w:t>you</w:t>
      </w:r>
      <w:r w:rsidR="00BA2D8E">
        <w:rPr>
          <w:b/>
          <w:bCs/>
        </w:rPr>
        <w:t xml:space="preserve"> will get my money back if:</w:t>
      </w:r>
    </w:p>
    <w:p w14:paraId="58358A94" w14:textId="77777777" w:rsidR="00BA2D8E" w:rsidRPr="00BA2D8E" w:rsidRDefault="00BA2D8E" w:rsidP="00BA2D8E">
      <w:pPr>
        <w:pStyle w:val="Listtoplevel"/>
        <w:rPr>
          <w:b/>
          <w:bCs/>
        </w:rPr>
      </w:pPr>
      <w:r w:rsidRPr="00BA2D8E">
        <w:rPr>
          <w:b/>
          <w:bCs/>
        </w:rPr>
        <w:t>I lost it</w:t>
      </w:r>
    </w:p>
    <w:p w14:paraId="644A3041" w14:textId="3EFBE721" w:rsidR="00BA2D8E" w:rsidRPr="00BA2D8E" w:rsidRDefault="00BA2D8E" w:rsidP="00BA2D8E">
      <w:pPr>
        <w:pStyle w:val="Listtoplevel"/>
        <w:rPr>
          <w:b/>
          <w:bCs/>
        </w:rPr>
      </w:pPr>
      <w:r w:rsidRPr="00BA2D8E">
        <w:rPr>
          <w:b/>
          <w:bCs/>
        </w:rPr>
        <w:t>there was a scam</w:t>
      </w:r>
      <w:r w:rsidR="00B311E0">
        <w:rPr>
          <w:b/>
          <w:bCs/>
        </w:rPr>
        <w:t>?</w:t>
      </w:r>
    </w:p>
    <w:p w14:paraId="0D2A255A" w14:textId="77777777" w:rsidR="00BA2D8E" w:rsidRDefault="00BA2D8E" w:rsidP="00BA2D8E"/>
    <w:p w14:paraId="6E6F4987" w14:textId="0987AF9D" w:rsidR="00152BED" w:rsidRDefault="00152BED" w:rsidP="00BA2D8E"/>
    <w:p w14:paraId="35C65589" w14:textId="3568DD8C" w:rsidR="00152BED" w:rsidRDefault="001710EC" w:rsidP="00BA2D8E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658589" behindDoc="1" locked="0" layoutInCell="1" allowOverlap="1" wp14:anchorId="07318E76" wp14:editId="2D6BEE77">
                <wp:simplePos x="0" y="0"/>
                <wp:positionH relativeFrom="margin">
                  <wp:posOffset>2215515</wp:posOffset>
                </wp:positionH>
                <wp:positionV relativeFrom="paragraph">
                  <wp:posOffset>6985</wp:posOffset>
                </wp:positionV>
                <wp:extent cx="3544916" cy="600075"/>
                <wp:effectExtent l="0" t="0" r="0" b="9525"/>
                <wp:wrapNone/>
                <wp:docPr id="1964155872" name="Rectangle 1964155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600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A141B69">
              <v:rect id="Rectangle 1964155872" style="position:absolute;margin-left:174.45pt;margin-top:.55pt;width:279.15pt;height:47.25pt;z-index:-25080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bdd6ee [1304]" stroked="f" strokeweight="1pt" w14:anchorId="0B9CA2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">
                <w10:wrap anchorx="margin"/>
              </v:rect>
            </w:pict>
          </mc:Fallback>
        </mc:AlternateContent>
      </w:r>
      <w:r w:rsidR="00152BED">
        <w:t xml:space="preserve">A </w:t>
      </w:r>
      <w:r w:rsidR="00152BED" w:rsidRPr="001710EC">
        <w:rPr>
          <w:b/>
          <w:bCs/>
        </w:rPr>
        <w:t>scam</w:t>
      </w:r>
      <w:r w:rsidR="00152BED">
        <w:t xml:space="preserve"> is when someone lies to take your money from you.</w:t>
      </w:r>
    </w:p>
    <w:p w14:paraId="655F987A" w14:textId="77777777" w:rsidR="00152BED" w:rsidRDefault="00152BED" w:rsidP="00BA2D8E"/>
    <w:p w14:paraId="24E7AB37" w14:textId="77777777" w:rsidR="00BA2D8E" w:rsidRDefault="00BA2D8E" w:rsidP="00BA2D8E"/>
    <w:p w14:paraId="66A01553" w14:textId="77777777" w:rsidR="00BA2D8E" w:rsidRDefault="00BA2D8E" w:rsidP="00BA2D8E">
      <w:r>
        <w:rPr>
          <w:noProof/>
        </w:rPr>
        <w:drawing>
          <wp:anchor distT="0" distB="0" distL="114300" distR="114300" simplePos="0" relativeHeight="251658326" behindDoc="0" locked="0" layoutInCell="1" allowOverlap="1" wp14:anchorId="7932FA55" wp14:editId="33BA796E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123890966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265F01C5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13D12FD4" wp14:editId="5B249AB3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63452148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101D5C6">
              <v:roundrect id="Rectangle: Rounded Corners 17" style="position:absolute;margin-left:183.45pt;margin-top:22.45pt;width:26.9pt;height:26.3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14CC81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25D3BCA2" w14:textId="4193E603" w:rsidR="00BA2D8E" w:rsidRDefault="00B311E0" w:rsidP="00BA2D8E">
      <w:r>
        <w:t xml:space="preserve">         very important</w:t>
      </w:r>
    </w:p>
    <w:p w14:paraId="46F85311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264FB832" wp14:editId="5B5A109B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958594779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CB7CE7E">
              <v:roundrect id="Rectangle: Rounded Corners 16" style="position:absolute;margin-left:183.4pt;margin-top:22.5pt;width:26.9pt;height:26.3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B777F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3F978034" w14:textId="3062EC53" w:rsidR="00BA2D8E" w:rsidRDefault="00B311E0" w:rsidP="00BA2D8E">
      <w:r>
        <w:t xml:space="preserve">         important</w:t>
      </w:r>
    </w:p>
    <w:p w14:paraId="321E1A3E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293BFE39" wp14:editId="7D94AA78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671793189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B59BD54">
              <v:roundrect id="Rectangle: Rounded Corners 15" style="position:absolute;margin-left:183.35pt;margin-top:24.4pt;width:26.9pt;height:26.3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BBF5B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47E17DB6" w14:textId="4B28D516" w:rsidR="00BA2D8E" w:rsidRDefault="00B311E0" w:rsidP="00BA2D8E">
      <w:r>
        <w:t xml:space="preserve">         in the middle</w:t>
      </w:r>
    </w:p>
    <w:p w14:paraId="30A08A02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4B5CAEA9" wp14:editId="3DA566FB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505645083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F025863">
              <v:roundrect id="Rectangle: Rounded Corners 14" style="position:absolute;margin-left:183.35pt;margin-top:21.85pt;width:26.9pt;height:26.3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A09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19DB2EDE" w14:textId="6AD81407" w:rsidR="00BA2D8E" w:rsidRDefault="00B311E0" w:rsidP="00BA2D8E">
      <w:r>
        <w:t xml:space="preserve">         not important</w:t>
      </w:r>
    </w:p>
    <w:p w14:paraId="08A1C0B6" w14:textId="77777777" w:rsidR="00BA2D8E" w:rsidRDefault="00BA2D8E" w:rsidP="00BA2D8E">
      <w:r>
        <w:rPr>
          <w:noProof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0D6C8001" wp14:editId="16777185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565956492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9CBF990">
              <v:roundrect id="Rectangle: Rounded Corners 13" style="position:absolute;margin-left:183.95pt;margin-top:24.25pt;width:26.9pt;height:26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20EA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406AB339" w14:textId="77777777" w:rsidR="00BA2D8E" w:rsidRDefault="00BA2D8E" w:rsidP="00BA2D8E">
      <w:r>
        <w:t xml:space="preserve">         I am not sure</w:t>
      </w:r>
    </w:p>
    <w:p w14:paraId="59F77BA2" w14:textId="52D5DE8C" w:rsidR="00803C3E" w:rsidRPr="00BA2D8E" w:rsidRDefault="008C0E71" w:rsidP="00803C3E">
      <w:pPr>
        <w:rPr>
          <w:b/>
          <w:bCs/>
        </w:rPr>
      </w:pPr>
      <w:r w:rsidRPr="0040017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39" behindDoc="1" locked="0" layoutInCell="1" allowOverlap="1" wp14:anchorId="469E37C3" wp14:editId="698427C8">
                <wp:simplePos x="0" y="0"/>
                <wp:positionH relativeFrom="margin">
                  <wp:posOffset>2239617</wp:posOffset>
                </wp:positionH>
                <wp:positionV relativeFrom="paragraph">
                  <wp:posOffset>-39757</wp:posOffset>
                </wp:positionV>
                <wp:extent cx="3544916" cy="1033670"/>
                <wp:effectExtent l="0" t="0" r="0" b="0"/>
                <wp:wrapNone/>
                <wp:docPr id="1474708202" name="Rectangle 1474708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0336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27BFE75">
              <v:rect id="Rectangle 1474708202" style="position:absolute;margin-left:176.35pt;margin-top:-3.15pt;width:279.15pt;height:81.4pt;z-index:-25119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4F46B8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">
                <w10:wrap anchorx="margin"/>
              </v:rect>
            </w:pict>
          </mc:Fallback>
        </mc:AlternateContent>
      </w:r>
      <w:r w:rsidR="001710EC" w:rsidRPr="00E83E62">
        <w:rPr>
          <w:noProof/>
        </w:rPr>
        <w:drawing>
          <wp:anchor distT="0" distB="0" distL="114300" distR="114300" simplePos="0" relativeHeight="251658591" behindDoc="0" locked="0" layoutInCell="1" allowOverlap="1" wp14:anchorId="65E277A1" wp14:editId="25F96E92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1600200" cy="1600200"/>
            <wp:effectExtent l="0" t="0" r="0" b="0"/>
            <wp:wrapNone/>
            <wp:docPr id="312498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98612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1E0">
        <w:rPr>
          <w:b/>
          <w:bCs/>
        </w:rPr>
        <w:t>How important is it that you</w:t>
      </w:r>
      <w:r w:rsidR="00803C3E" w:rsidRPr="00400178">
        <w:rPr>
          <w:b/>
          <w:bCs/>
        </w:rPr>
        <w:t xml:space="preserve"> </w:t>
      </w:r>
      <w:r w:rsidR="00803C3E">
        <w:rPr>
          <w:b/>
          <w:bCs/>
        </w:rPr>
        <w:t xml:space="preserve">can get </w:t>
      </w:r>
      <w:r w:rsidR="001710EC">
        <w:rPr>
          <w:b/>
          <w:bCs/>
        </w:rPr>
        <w:t>service in person like in a bank</w:t>
      </w:r>
      <w:r w:rsidR="00803C3E">
        <w:rPr>
          <w:b/>
          <w:bCs/>
        </w:rPr>
        <w:t xml:space="preserve"> </w:t>
      </w:r>
      <w:r w:rsidR="00EC3231">
        <w:rPr>
          <w:b/>
          <w:bCs/>
        </w:rPr>
        <w:t xml:space="preserve">or shop </w:t>
      </w:r>
      <w:r w:rsidR="00803C3E">
        <w:rPr>
          <w:b/>
          <w:bCs/>
        </w:rPr>
        <w:t xml:space="preserve">if </w:t>
      </w:r>
      <w:r w:rsidR="00B311E0">
        <w:rPr>
          <w:b/>
          <w:bCs/>
        </w:rPr>
        <w:t>you</w:t>
      </w:r>
      <w:r w:rsidR="00803C3E">
        <w:rPr>
          <w:b/>
          <w:bCs/>
        </w:rPr>
        <w:t xml:space="preserve"> need it</w:t>
      </w:r>
      <w:r w:rsidR="00B311E0">
        <w:rPr>
          <w:b/>
          <w:bCs/>
        </w:rPr>
        <w:t>?</w:t>
      </w:r>
    </w:p>
    <w:p w14:paraId="064ED324" w14:textId="77777777" w:rsidR="00803C3E" w:rsidRDefault="00803C3E" w:rsidP="00803C3E"/>
    <w:p w14:paraId="1906C507" w14:textId="77777777" w:rsidR="00803C3E" w:rsidRDefault="00803C3E" w:rsidP="00803C3E"/>
    <w:p w14:paraId="33C152D1" w14:textId="77777777" w:rsidR="00803C3E" w:rsidRDefault="00803C3E" w:rsidP="00803C3E">
      <w:r>
        <w:rPr>
          <w:noProof/>
        </w:rPr>
        <w:drawing>
          <wp:anchor distT="0" distB="0" distL="114300" distR="114300" simplePos="0" relativeHeight="251658333" behindDoc="0" locked="0" layoutInCell="1" allowOverlap="1" wp14:anchorId="03654D13" wp14:editId="604A8647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993765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1A92FB63" w14:textId="77777777" w:rsidR="00803C3E" w:rsidRDefault="00803C3E" w:rsidP="00803C3E">
      <w:r>
        <w:rPr>
          <w:noProof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260E2A5C" wp14:editId="087BD9BA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9003295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657BD2F">
              <v:roundrect id="Rectangle: Rounded Corners 17" style="position:absolute;margin-left:183.45pt;margin-top:22.45pt;width:26.9pt;height:26.3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F507A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13C2C82E" w14:textId="755DA35D" w:rsidR="00803C3E" w:rsidRDefault="00B311E0" w:rsidP="00803C3E">
      <w:r>
        <w:t xml:space="preserve">         very important</w:t>
      </w:r>
    </w:p>
    <w:p w14:paraId="32863D91" w14:textId="77777777" w:rsidR="00803C3E" w:rsidRDefault="00803C3E" w:rsidP="00803C3E">
      <w:r>
        <w:rPr>
          <w:noProof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125C60EE" wp14:editId="7CFF5250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83174968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942637D">
              <v:roundrect id="Rectangle: Rounded Corners 16" style="position:absolute;margin-left:183.4pt;margin-top:22.5pt;width:26.9pt;height:26.3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4EE3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62F4A7A2" w14:textId="55800A0B" w:rsidR="00803C3E" w:rsidRDefault="00B311E0" w:rsidP="00803C3E">
      <w:r>
        <w:t xml:space="preserve">         important</w:t>
      </w:r>
    </w:p>
    <w:p w14:paraId="5ECFE863" w14:textId="77777777" w:rsidR="00803C3E" w:rsidRDefault="00803C3E" w:rsidP="00803C3E">
      <w:r>
        <w:rPr>
          <w:noProof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6A05CEAE" wp14:editId="7BD6E0B8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162150939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D49F5CD">
              <v:roundrect id="Rectangle: Rounded Corners 15" style="position:absolute;margin-left:183.35pt;margin-top:24.4pt;width:26.9pt;height:26.3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1064B5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69130570" w14:textId="34ED03A6" w:rsidR="00803C3E" w:rsidRDefault="00B311E0" w:rsidP="00803C3E">
      <w:r>
        <w:t xml:space="preserve">         in the middle</w:t>
      </w:r>
    </w:p>
    <w:p w14:paraId="19C493F9" w14:textId="77777777" w:rsidR="00803C3E" w:rsidRDefault="00803C3E" w:rsidP="00803C3E">
      <w:r>
        <w:rPr>
          <w:noProof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7D77E82E" wp14:editId="7C1317EE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156374523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30E6932">
              <v:roundrect id="Rectangle: Rounded Corners 14" style="position:absolute;margin-left:183.35pt;margin-top:21.85pt;width:26.9pt;height:26.3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226D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256D7BB8" w14:textId="55D13FB6" w:rsidR="00803C3E" w:rsidRDefault="00B311E0" w:rsidP="00803C3E">
      <w:r>
        <w:t xml:space="preserve">         not important</w:t>
      </w:r>
    </w:p>
    <w:p w14:paraId="74300786" w14:textId="77777777" w:rsidR="00803C3E" w:rsidRDefault="00803C3E" w:rsidP="00803C3E">
      <w:r>
        <w:rPr>
          <w:noProof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038A02F8" wp14:editId="60A0A129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922538426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B7F301F">
              <v:roundrect id="Rectangle: Rounded Corners 13" style="position:absolute;margin-left:183.95pt;margin-top:24.25pt;width:26.9pt;height:26.2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9D949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719D9D08" w14:textId="77777777" w:rsidR="00803C3E" w:rsidRDefault="00803C3E" w:rsidP="00803C3E">
      <w:r>
        <w:t xml:space="preserve">         I am not sure</w:t>
      </w:r>
    </w:p>
    <w:p w14:paraId="5C7298E2" w14:textId="4603E851" w:rsidR="00803C3E" w:rsidRDefault="00803C3E">
      <w:pPr>
        <w:spacing w:line="240" w:lineRule="auto"/>
        <w:ind w:left="0"/>
        <w:rPr>
          <w:rFonts w:eastAsiaTheme="minorHAnsi"/>
          <w:noProof/>
          <w:szCs w:val="22"/>
          <w:lang w:val="en-GB" w:eastAsia="en-GB"/>
        </w:rPr>
      </w:pPr>
      <w:r>
        <w:rPr>
          <w:lang w:eastAsia="en-GB"/>
        </w:rPr>
        <w:br w:type="page"/>
      </w:r>
    </w:p>
    <w:p w14:paraId="78E62C3B" w14:textId="6B193E8C" w:rsidR="00803C3E" w:rsidRPr="00BA2D8E" w:rsidRDefault="004C1F61" w:rsidP="00803C3E">
      <w:pPr>
        <w:rPr>
          <w:b/>
          <w:bCs/>
        </w:rPr>
      </w:pPr>
      <w:r w:rsidRPr="0040017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46" behindDoc="1" locked="0" layoutInCell="1" allowOverlap="1" wp14:anchorId="737D120E" wp14:editId="370D20C1">
                <wp:simplePos x="0" y="0"/>
                <wp:positionH relativeFrom="margin">
                  <wp:align>right</wp:align>
                </wp:positionH>
                <wp:positionV relativeFrom="paragraph">
                  <wp:posOffset>-66261</wp:posOffset>
                </wp:positionV>
                <wp:extent cx="3544916" cy="1060174"/>
                <wp:effectExtent l="0" t="0" r="0" b="6985"/>
                <wp:wrapNone/>
                <wp:docPr id="1127622894" name="Rectangle 1127622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06017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55B4ED2">
              <v:rect id="Rectangle 1127622894" style="position:absolute;margin-left:227.95pt;margin-top:-5.2pt;width:279.15pt;height:83.5pt;z-index:-251191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304AC7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">
                <w10:wrap anchorx="margin"/>
              </v:rect>
            </w:pict>
          </mc:Fallback>
        </mc:AlternateContent>
      </w:r>
      <w:r w:rsidR="001710EC" w:rsidRPr="00E83E62">
        <w:rPr>
          <w:noProof/>
        </w:rPr>
        <w:drawing>
          <wp:anchor distT="0" distB="0" distL="114300" distR="114300" simplePos="0" relativeHeight="251658592" behindDoc="0" locked="0" layoutInCell="1" allowOverlap="1" wp14:anchorId="63534082" wp14:editId="3400A8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52930" cy="1310640"/>
            <wp:effectExtent l="0" t="0" r="0" b="0"/>
            <wp:wrapNone/>
            <wp:docPr id="1327147996" name="Picture 22" descr="A 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18641" name="Picture 22" descr="A close-up of a currenc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AC5">
        <w:rPr>
          <w:b/>
          <w:bCs/>
        </w:rPr>
        <w:t>How important is it that d</w:t>
      </w:r>
      <w:r w:rsidR="00803C3E">
        <w:rPr>
          <w:b/>
          <w:bCs/>
        </w:rPr>
        <w:t xml:space="preserve">igital </w:t>
      </w:r>
      <w:r>
        <w:rPr>
          <w:b/>
          <w:bCs/>
        </w:rPr>
        <w:t xml:space="preserve">cash </w:t>
      </w:r>
      <w:r w:rsidR="00803C3E">
        <w:rPr>
          <w:b/>
          <w:bCs/>
        </w:rPr>
        <w:t xml:space="preserve">does not cost </w:t>
      </w:r>
      <w:r w:rsidR="00512AC5">
        <w:rPr>
          <w:b/>
          <w:bCs/>
        </w:rPr>
        <w:t>you</w:t>
      </w:r>
      <w:r w:rsidR="00803C3E">
        <w:rPr>
          <w:b/>
          <w:bCs/>
        </w:rPr>
        <w:t xml:space="preserve"> any money to use</w:t>
      </w:r>
      <w:r w:rsidR="00512AC5">
        <w:rPr>
          <w:b/>
          <w:bCs/>
        </w:rPr>
        <w:t>?</w:t>
      </w:r>
    </w:p>
    <w:p w14:paraId="313BC1CE" w14:textId="03794D91" w:rsidR="00803C3E" w:rsidRDefault="001710EC" w:rsidP="00803C3E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8593" behindDoc="0" locked="0" layoutInCell="1" allowOverlap="1" wp14:anchorId="5FA17636" wp14:editId="7E93CE3C">
            <wp:simplePos x="0" y="0"/>
            <wp:positionH relativeFrom="margin">
              <wp:posOffset>1143000</wp:posOffset>
            </wp:positionH>
            <wp:positionV relativeFrom="paragraph">
              <wp:posOffset>37465</wp:posOffset>
            </wp:positionV>
            <wp:extent cx="542925" cy="542925"/>
            <wp:effectExtent l="0" t="0" r="0" b="0"/>
            <wp:wrapNone/>
            <wp:docPr id="2027771740" name="Graphic 3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38475" name="Graphic 362638475" descr="Close with solid fill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6C4BD" w14:textId="77777777" w:rsidR="00803C3E" w:rsidRDefault="00803C3E" w:rsidP="00803C3E"/>
    <w:p w14:paraId="39367CBF" w14:textId="77777777" w:rsidR="00803C3E" w:rsidRDefault="00803C3E" w:rsidP="00803C3E">
      <w:r>
        <w:rPr>
          <w:noProof/>
        </w:rPr>
        <w:drawing>
          <wp:anchor distT="0" distB="0" distL="114300" distR="114300" simplePos="0" relativeHeight="251658340" behindDoc="0" locked="0" layoutInCell="1" allowOverlap="1" wp14:anchorId="1BB66303" wp14:editId="3F013791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26059293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says how important this is for you:</w:t>
      </w:r>
    </w:p>
    <w:p w14:paraId="7A5C8F6A" w14:textId="77777777" w:rsidR="00803C3E" w:rsidRDefault="00803C3E" w:rsidP="00803C3E">
      <w:r>
        <w:rPr>
          <w:noProof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2CBD8879" wp14:editId="7E2958C7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9810275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1D34E6C">
              <v:roundrect id="Rectangle: Rounded Corners 17" style="position:absolute;margin-left:183.45pt;margin-top:22.45pt;width:26.9pt;height:26.3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2A8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4BF6C227" w14:textId="78361F05" w:rsidR="00803C3E" w:rsidRDefault="00B311E0" w:rsidP="00803C3E">
      <w:r>
        <w:t xml:space="preserve">         very important</w:t>
      </w:r>
    </w:p>
    <w:p w14:paraId="54833AB1" w14:textId="77777777" w:rsidR="00803C3E" w:rsidRDefault="00803C3E" w:rsidP="00803C3E">
      <w:r>
        <w:rPr>
          <w:noProof/>
        </w:rPr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133FCDCC" wp14:editId="11C6B632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201027010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E6BCA67">
              <v:roundrect id="Rectangle: Rounded Corners 16" style="position:absolute;margin-left:183.4pt;margin-top:22.5pt;width:26.9pt;height:26.3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4856A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496F810D" w14:textId="6FABE2A1" w:rsidR="00803C3E" w:rsidRDefault="00B311E0" w:rsidP="00803C3E">
      <w:r>
        <w:t xml:space="preserve">         important</w:t>
      </w:r>
    </w:p>
    <w:p w14:paraId="55B6A703" w14:textId="77777777" w:rsidR="00803C3E" w:rsidRDefault="00803C3E" w:rsidP="00803C3E">
      <w:r>
        <w:rPr>
          <w:noProof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0F4860A7" wp14:editId="66B09AE4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696662040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AEA8534">
              <v:roundrect id="Rectangle: Rounded Corners 15" style="position:absolute;margin-left:183.35pt;margin-top:24.4pt;width:26.9pt;height:26.3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136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5B320F61" w14:textId="2BDF0DE0" w:rsidR="00803C3E" w:rsidRDefault="00B311E0" w:rsidP="00803C3E">
      <w:r>
        <w:t xml:space="preserve">         in the middle</w:t>
      </w:r>
    </w:p>
    <w:p w14:paraId="2A84EEA8" w14:textId="77777777" w:rsidR="00803C3E" w:rsidRDefault="00803C3E" w:rsidP="00803C3E">
      <w:r>
        <w:rPr>
          <w:noProof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20330DD2" wp14:editId="61A607D4">
                <wp:simplePos x="0" y="0"/>
                <wp:positionH relativeFrom="column">
                  <wp:posOffset>2328545</wp:posOffset>
                </wp:positionH>
                <wp:positionV relativeFrom="paragraph">
                  <wp:posOffset>277495</wp:posOffset>
                </wp:positionV>
                <wp:extent cx="341630" cy="334010"/>
                <wp:effectExtent l="0" t="0" r="20320" b="27940"/>
                <wp:wrapNone/>
                <wp:docPr id="115602635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C7F005A">
              <v:roundrect id="Rectangle: Rounded Corners 14" style="position:absolute;margin-left:183.35pt;margin-top:21.85pt;width:26.9pt;height:26.3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36802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xRbI&#10;3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48C46485" w14:textId="2D7D66F6" w:rsidR="00803C3E" w:rsidRDefault="00B311E0" w:rsidP="00803C3E">
      <w:r>
        <w:t xml:space="preserve">         not important</w:t>
      </w:r>
    </w:p>
    <w:p w14:paraId="315112B7" w14:textId="77777777" w:rsidR="00803C3E" w:rsidRDefault="00803C3E" w:rsidP="00803C3E">
      <w:r>
        <w:rPr>
          <w:noProof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3987485A" wp14:editId="15EF7399">
                <wp:simplePos x="0" y="0"/>
                <wp:positionH relativeFrom="column">
                  <wp:posOffset>2336165</wp:posOffset>
                </wp:positionH>
                <wp:positionV relativeFrom="paragraph">
                  <wp:posOffset>307975</wp:posOffset>
                </wp:positionV>
                <wp:extent cx="341630" cy="333375"/>
                <wp:effectExtent l="0" t="0" r="20320" b="28575"/>
                <wp:wrapNone/>
                <wp:docPr id="1501081107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E65835D">
              <v:roundrect id="Rectangle: Rounded Corners 13" style="position:absolute;margin-left:183.95pt;margin-top:24.25pt;width:26.9pt;height:26.2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BA1A5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G+f&#10;8yrfAAAACg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0E47CC80" w14:textId="77777777" w:rsidR="00803C3E" w:rsidRDefault="00803C3E" w:rsidP="00803C3E">
      <w:r>
        <w:t xml:space="preserve">         I am not sure</w:t>
      </w:r>
    </w:p>
    <w:p w14:paraId="1EF44D82" w14:textId="2449663F" w:rsidR="00803C3E" w:rsidRDefault="00803C3E">
      <w:pPr>
        <w:spacing w:line="240" w:lineRule="auto"/>
        <w:ind w:left="0"/>
        <w:rPr>
          <w:rFonts w:eastAsiaTheme="minorHAnsi"/>
          <w:noProof/>
          <w:szCs w:val="22"/>
          <w:lang w:val="en-GB" w:eastAsia="en-GB"/>
        </w:rPr>
      </w:pPr>
      <w:r>
        <w:rPr>
          <w:lang w:eastAsia="en-GB"/>
        </w:rPr>
        <w:br w:type="page"/>
      </w:r>
    </w:p>
    <w:p w14:paraId="4422ED60" w14:textId="253CE064" w:rsidR="00803C3E" w:rsidRDefault="00655B70" w:rsidP="00803C3E">
      <w:r w:rsidRPr="00ED0E34">
        <w:rPr>
          <w:noProof/>
          <w:lang w:eastAsia="en-GB"/>
        </w:rPr>
        <w:lastRenderedPageBreak/>
        <w:drawing>
          <wp:anchor distT="0" distB="0" distL="114300" distR="114300" simplePos="0" relativeHeight="251658453" behindDoc="0" locked="0" layoutInCell="1" allowOverlap="1" wp14:anchorId="2B79101B" wp14:editId="5E6BA2F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201236" cy="1667510"/>
            <wp:effectExtent l="0" t="0" r="0" b="8890"/>
            <wp:wrapNone/>
            <wp:docPr id="2107667223" name="Picture 40" descr="A black silhouette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45820" name="Picture 40" descr="A black silhouette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36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3E">
        <w:t>People could use digital cash if they were:</w:t>
      </w:r>
    </w:p>
    <w:p w14:paraId="2E782E2C" w14:textId="20C14815" w:rsidR="00803C3E" w:rsidRDefault="00803C3E" w:rsidP="00803C3E">
      <w:pPr>
        <w:pStyle w:val="ListParagraph"/>
      </w:pPr>
      <w:r>
        <w:t>from New Zealand</w:t>
      </w:r>
    </w:p>
    <w:p w14:paraId="6E761D82" w14:textId="2BE78BB8" w:rsidR="00803C3E" w:rsidRPr="00803C3E" w:rsidRDefault="00803C3E" w:rsidP="00803C3E">
      <w:pPr>
        <w:pStyle w:val="ListParagraph"/>
      </w:pPr>
      <w:r>
        <w:t>living in New Zealand.</w:t>
      </w:r>
    </w:p>
    <w:p w14:paraId="188E33D9" w14:textId="77777777" w:rsidR="00803C3E" w:rsidRDefault="00803C3E" w:rsidP="00803C3E">
      <w:pPr>
        <w:rPr>
          <w:b/>
          <w:bCs/>
        </w:rPr>
      </w:pPr>
    </w:p>
    <w:p w14:paraId="3199A39B" w14:textId="3929F255" w:rsidR="00803C3E" w:rsidRDefault="00803C3E" w:rsidP="00803C3E">
      <w:pPr>
        <w:ind w:left="0"/>
        <w:rPr>
          <w:b/>
          <w:bCs/>
        </w:rPr>
      </w:pPr>
      <w:r w:rsidRPr="0040017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351" behindDoc="1" locked="0" layoutInCell="1" allowOverlap="1" wp14:anchorId="33EA812B" wp14:editId="19426A51">
                <wp:simplePos x="0" y="0"/>
                <wp:positionH relativeFrom="margin">
                  <wp:align>right</wp:align>
                </wp:positionH>
                <wp:positionV relativeFrom="paragraph">
                  <wp:posOffset>296546</wp:posOffset>
                </wp:positionV>
                <wp:extent cx="3544916" cy="990600"/>
                <wp:effectExtent l="0" t="0" r="0" b="0"/>
                <wp:wrapNone/>
                <wp:docPr id="684445545" name="Rectangle 684445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990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90C03B2">
              <v:rect id="Rectangle 684445545" style="position:absolute;margin-left:227.95pt;margin-top:23.35pt;width:279.15pt;height:78pt;z-index:-251183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1A608B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">
                <w10:wrap anchorx="margin"/>
              </v:rect>
            </w:pict>
          </mc:Fallback>
        </mc:AlternateContent>
      </w:r>
    </w:p>
    <w:p w14:paraId="233FF2E2" w14:textId="379A6538" w:rsidR="00803C3E" w:rsidRPr="00BA2D8E" w:rsidRDefault="00803C3E" w:rsidP="00803C3E">
      <w:pPr>
        <w:rPr>
          <w:b/>
          <w:bCs/>
        </w:rPr>
      </w:pPr>
      <w:r>
        <w:rPr>
          <w:b/>
          <w:bCs/>
        </w:rPr>
        <w:t>Are there other groups of people who should be able to use digital cash?</w:t>
      </w:r>
    </w:p>
    <w:p w14:paraId="67559B0C" w14:textId="77777777" w:rsidR="00803C3E" w:rsidRDefault="00803C3E" w:rsidP="00803C3E"/>
    <w:p w14:paraId="5A29F81F" w14:textId="1A4FC255" w:rsidR="00803C3E" w:rsidRDefault="00655B70" w:rsidP="00803C3E">
      <w:r>
        <w:rPr>
          <w:noProof/>
        </w:rPr>
        <w:drawing>
          <wp:anchor distT="0" distB="0" distL="114300" distR="114300" simplePos="0" relativeHeight="251658347" behindDoc="0" locked="0" layoutInCell="1" allowOverlap="1" wp14:anchorId="72D57A92" wp14:editId="29352BE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38885" cy="1122680"/>
            <wp:effectExtent l="0" t="0" r="0" b="1270"/>
            <wp:wrapNone/>
            <wp:docPr id="136731335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D55EC" w14:textId="0669B8E7" w:rsidR="00803C3E" w:rsidRDefault="00655B70" w:rsidP="00803C3E">
      <w:r>
        <w:rPr>
          <w:noProof/>
        </w:rPr>
        <w:drawing>
          <wp:anchor distT="0" distB="0" distL="114300" distR="114300" simplePos="0" relativeHeight="251658452" behindDoc="0" locked="0" layoutInCell="1" allowOverlap="1" wp14:anchorId="538C6EFD" wp14:editId="1C256529">
            <wp:simplePos x="0" y="0"/>
            <wp:positionH relativeFrom="margin">
              <wp:align>left</wp:align>
            </wp:positionH>
            <wp:positionV relativeFrom="paragraph">
              <wp:posOffset>673735</wp:posOffset>
            </wp:positionV>
            <wp:extent cx="1524000" cy="1524000"/>
            <wp:effectExtent l="0" t="0" r="0" b="0"/>
            <wp:wrapNone/>
            <wp:docPr id="628016966" name="Picture 1" descr="Aero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eroplan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C3E">
        <w:t>Tick the boxes for all the groups of people you think should be able to use digital cash.</w:t>
      </w:r>
    </w:p>
    <w:p w14:paraId="34F691FF" w14:textId="0E3C569E" w:rsidR="00803C3E" w:rsidRDefault="00803C3E" w:rsidP="00803C3E"/>
    <w:p w14:paraId="5793DAA7" w14:textId="54B8DE60" w:rsidR="00803C3E" w:rsidRDefault="00803C3E" w:rsidP="00803C3E">
      <w:r>
        <w:rPr>
          <w:noProof/>
        </w:rPr>
        <mc:AlternateContent>
          <mc:Choice Requires="wps">
            <w:drawing>
              <wp:anchor distT="0" distB="0" distL="114300" distR="114300" simplePos="0" relativeHeight="251658348" behindDoc="0" locked="0" layoutInCell="1" allowOverlap="1" wp14:anchorId="6B500BE0" wp14:editId="21D65119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507051256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3ED5C30">
              <v:roundrect id="Rectangle: Rounded Corners 17" style="position:absolute;margin-left:183.45pt;margin-top:22.45pt;width:26.9pt;height:26.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3D0F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5E381581" w14:textId="17EC9D18" w:rsidR="00803C3E" w:rsidRDefault="001710EC" w:rsidP="00803C3E">
      <w:pPr>
        <w:ind w:left="4481"/>
      </w:pPr>
      <w:r w:rsidRPr="00E83E62">
        <w:rPr>
          <w:noProof/>
        </w:rPr>
        <w:drawing>
          <wp:anchor distT="0" distB="0" distL="114300" distR="114300" simplePos="0" relativeHeight="251658594" behindDoc="0" locked="0" layoutInCell="1" allowOverlap="1" wp14:anchorId="1B132097" wp14:editId="7759EC70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1852930" cy="1310640"/>
            <wp:effectExtent l="0" t="0" r="0" b="0"/>
            <wp:wrapNone/>
            <wp:docPr id="1954806403" name="Picture 22" descr="A 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18641" name="Picture 22" descr="A close-up of a currenc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3E">
        <w:t>People visiting New Zealand    like for a holiday.</w:t>
      </w:r>
    </w:p>
    <w:p w14:paraId="289DD1BA" w14:textId="7F50868E" w:rsidR="00803C3E" w:rsidRDefault="00803C3E" w:rsidP="00803C3E">
      <w:r>
        <w:rPr>
          <w:noProof/>
        </w:rPr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72F8CD1C" wp14:editId="6FA39FE3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353228113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F0035E1">
              <v:roundrect id="Rectangle: Rounded Corners 16" style="position:absolute;margin-left:183.4pt;margin-top:22.5pt;width:26.9pt;height:26.3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2579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49839A92" w14:textId="20E7389B" w:rsidR="00803C3E" w:rsidRDefault="001710EC" w:rsidP="00803C3E">
      <w:pPr>
        <w:ind w:left="4481"/>
      </w:pPr>
      <w:r w:rsidRPr="001710EC">
        <w:rPr>
          <w:noProof/>
        </w:rPr>
        <w:drawing>
          <wp:anchor distT="0" distB="0" distL="114300" distR="114300" simplePos="0" relativeHeight="251658595" behindDoc="0" locked="0" layoutInCell="1" allowOverlap="1" wp14:anchorId="73DC57F5" wp14:editId="4CC6D0EF">
            <wp:simplePos x="0" y="0"/>
            <wp:positionH relativeFrom="margin">
              <wp:align>left</wp:align>
            </wp:positionH>
            <wp:positionV relativeFrom="paragraph">
              <wp:posOffset>523875</wp:posOffset>
            </wp:positionV>
            <wp:extent cx="1362443" cy="1028700"/>
            <wp:effectExtent l="0" t="0" r="9525" b="0"/>
            <wp:wrapNone/>
            <wp:docPr id="1610009684" name="Picture 215" descr="A green world map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09684" name="Picture 215" descr="A green world map on a blu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43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3E">
        <w:t>People in other countries that use the New Zealand dollar.</w:t>
      </w:r>
    </w:p>
    <w:p w14:paraId="58CDB040" w14:textId="77777777" w:rsidR="00803C3E" w:rsidRDefault="00803C3E" w:rsidP="00803C3E">
      <w:r>
        <w:rPr>
          <w:noProof/>
        </w:rPr>
        <mc:AlternateContent>
          <mc:Choice Requires="wps">
            <w:drawing>
              <wp:anchor distT="0" distB="0" distL="114300" distR="114300" simplePos="0" relativeHeight="251658350" behindDoc="0" locked="0" layoutInCell="1" allowOverlap="1" wp14:anchorId="6219FA6B" wp14:editId="19A8C3EC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815316474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ACA95E7">
              <v:roundrect id="Rectangle: Rounded Corners 15" style="position:absolute;margin-left:183.35pt;margin-top:24.4pt;width:26.9pt;height:26.3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2049E7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65EF5F97" w14:textId="20B004B2" w:rsidR="00803C3E" w:rsidRDefault="00803C3E" w:rsidP="00803C3E">
      <w:r>
        <w:t xml:space="preserve">         People in the rest of the world.</w:t>
      </w:r>
    </w:p>
    <w:p w14:paraId="2EE4398F" w14:textId="39CE9DD6" w:rsidR="00213D7C" w:rsidRDefault="00803C3E" w:rsidP="00803C3E">
      <w:pPr>
        <w:pStyle w:val="Heading1"/>
        <w:rPr>
          <w:lang w:eastAsia="en-GB"/>
        </w:rPr>
      </w:pPr>
      <w:bookmarkStart w:id="16" w:name="_New_ways_of"/>
      <w:bookmarkStart w:id="17" w:name="_Toc171608229"/>
      <w:bookmarkEnd w:id="16"/>
      <w:r>
        <w:rPr>
          <w:lang w:eastAsia="en-GB"/>
        </w:rPr>
        <w:lastRenderedPageBreak/>
        <w:t>New ways of doing things</w:t>
      </w:r>
      <w:bookmarkEnd w:id="17"/>
    </w:p>
    <w:p w14:paraId="3CB892C9" w14:textId="2C4D3B5D" w:rsidR="00213D7C" w:rsidRDefault="00213D7C" w:rsidP="00803C3E">
      <w:pPr>
        <w:rPr>
          <w:lang w:eastAsia="en-GB"/>
        </w:rPr>
      </w:pPr>
    </w:p>
    <w:p w14:paraId="69635624" w14:textId="6DD40DC0" w:rsidR="00213D7C" w:rsidRPr="00213D7C" w:rsidRDefault="00213D7C" w:rsidP="00213D7C">
      <w:pPr>
        <w:rPr>
          <w:lang w:eastAsia="en-GB"/>
        </w:rPr>
      </w:pPr>
    </w:p>
    <w:p w14:paraId="6F5A81B1" w14:textId="6C25EC16" w:rsidR="007E075D" w:rsidRDefault="001710EC" w:rsidP="001754F4">
      <w:pPr>
        <w:rPr>
          <w:rFonts w:eastAsia="Times New Roman"/>
          <w:shd w:val="clear" w:color="auto" w:fill="FFFFFF"/>
          <w:lang w:eastAsia="en-GB"/>
        </w:rPr>
      </w:pPr>
      <w:r w:rsidRPr="001710EC">
        <w:rPr>
          <w:noProof/>
          <w:lang w:eastAsia="en-GB"/>
        </w:rPr>
        <w:drawing>
          <wp:anchor distT="0" distB="0" distL="114300" distR="114300" simplePos="0" relativeHeight="251658597" behindDoc="0" locked="0" layoutInCell="1" allowOverlap="1" wp14:anchorId="2BE02246" wp14:editId="0C9BB6F7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981200" cy="1981200"/>
            <wp:effectExtent l="0" t="0" r="0" b="0"/>
            <wp:wrapNone/>
            <wp:docPr id="522351072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702">
        <w:rPr>
          <w:rFonts w:eastAsia="Times New Roman"/>
          <w:shd w:val="clear" w:color="auto" w:fill="FFFFFF"/>
          <w:lang w:eastAsia="en-GB"/>
        </w:rPr>
        <w:t>Digital cash would mean people could do things in new ways.</w:t>
      </w:r>
    </w:p>
    <w:p w14:paraId="2B651024" w14:textId="417973F6" w:rsidR="005A1702" w:rsidRDefault="005A1702" w:rsidP="001754F4">
      <w:pPr>
        <w:rPr>
          <w:rFonts w:eastAsia="Times New Roman"/>
          <w:shd w:val="clear" w:color="auto" w:fill="FFFFFF"/>
          <w:lang w:eastAsia="en-GB"/>
        </w:rPr>
      </w:pPr>
    </w:p>
    <w:p w14:paraId="45679C75" w14:textId="6A24F4B1" w:rsidR="005A1702" w:rsidRDefault="005A1702" w:rsidP="001754F4">
      <w:pPr>
        <w:rPr>
          <w:rFonts w:eastAsia="Times New Roman"/>
          <w:shd w:val="clear" w:color="auto" w:fill="FFFFFF"/>
          <w:lang w:eastAsia="en-GB"/>
        </w:rPr>
      </w:pPr>
    </w:p>
    <w:p w14:paraId="5749623F" w14:textId="1FC1A3D0" w:rsidR="005A1702" w:rsidRDefault="005A1702" w:rsidP="001754F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There could be new services to do with money that you could use.</w:t>
      </w:r>
    </w:p>
    <w:p w14:paraId="1080884E" w14:textId="37FFD319" w:rsidR="005A1702" w:rsidRDefault="005A1702" w:rsidP="001754F4">
      <w:pPr>
        <w:rPr>
          <w:rFonts w:eastAsia="Times New Roman"/>
          <w:shd w:val="clear" w:color="auto" w:fill="FFFFFF"/>
          <w:lang w:eastAsia="en-GB"/>
        </w:rPr>
      </w:pPr>
    </w:p>
    <w:p w14:paraId="647F8B8D" w14:textId="7F6F4AA0" w:rsidR="005A1702" w:rsidRDefault="005A1702" w:rsidP="001754F4">
      <w:pPr>
        <w:rPr>
          <w:rFonts w:eastAsia="Times New Roman"/>
          <w:shd w:val="clear" w:color="auto" w:fill="FFFFFF"/>
          <w:lang w:eastAsia="en-GB"/>
        </w:rPr>
      </w:pPr>
    </w:p>
    <w:p w14:paraId="126A8303" w14:textId="6A30C5EC" w:rsidR="005A1702" w:rsidRDefault="001710EC" w:rsidP="001754F4">
      <w:pPr>
        <w:rPr>
          <w:rFonts w:eastAsia="Times New Roman"/>
          <w:shd w:val="clear" w:color="auto" w:fill="FFFFFF"/>
          <w:lang w:eastAsia="en-GB"/>
        </w:rPr>
      </w:pPr>
      <w:r w:rsidRPr="001710EC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58596" behindDoc="0" locked="0" layoutInCell="1" allowOverlap="1" wp14:anchorId="46808184" wp14:editId="0C615237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1954530" cy="1954530"/>
            <wp:effectExtent l="0" t="0" r="7620" b="7620"/>
            <wp:wrapNone/>
            <wp:docPr id="2102812119" name="Picture 216" descr="A hand holding money and giving a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12119" name="Picture 216" descr="A hand holding money and giving a h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702">
        <w:rPr>
          <w:rFonts w:eastAsia="Times New Roman"/>
          <w:shd w:val="clear" w:color="auto" w:fill="FFFFFF"/>
          <w:lang w:eastAsia="en-GB"/>
        </w:rPr>
        <w:t xml:space="preserve">For </w:t>
      </w:r>
      <w:proofErr w:type="gramStart"/>
      <w:r w:rsidR="005A1702">
        <w:rPr>
          <w:rFonts w:eastAsia="Times New Roman"/>
          <w:shd w:val="clear" w:color="auto" w:fill="FFFFFF"/>
          <w:lang w:eastAsia="en-GB"/>
        </w:rPr>
        <w:t>example</w:t>
      </w:r>
      <w:proofErr w:type="gramEnd"/>
      <w:r w:rsidR="005A1702">
        <w:rPr>
          <w:rFonts w:eastAsia="Times New Roman"/>
          <w:shd w:val="clear" w:color="auto" w:fill="FFFFFF"/>
          <w:lang w:eastAsia="en-GB"/>
        </w:rPr>
        <w:t xml:space="preserve"> payments could be </w:t>
      </w:r>
      <w:r w:rsidR="005A1702" w:rsidRPr="0017501F">
        <w:rPr>
          <w:rFonts w:eastAsia="Times New Roman"/>
          <w:b/>
          <w:bCs/>
          <w:shd w:val="clear" w:color="auto" w:fill="FFFFFF"/>
          <w:lang w:eastAsia="en-GB"/>
        </w:rPr>
        <w:t>automated</w:t>
      </w:r>
      <w:r w:rsidR="005A1702">
        <w:rPr>
          <w:rFonts w:eastAsia="Times New Roman"/>
          <w:shd w:val="clear" w:color="auto" w:fill="FFFFFF"/>
          <w:lang w:eastAsia="en-GB"/>
        </w:rPr>
        <w:t>.</w:t>
      </w:r>
    </w:p>
    <w:p w14:paraId="6B167B4C" w14:textId="0A371429" w:rsidR="005A1702" w:rsidRDefault="005A1702" w:rsidP="001754F4">
      <w:pPr>
        <w:rPr>
          <w:rFonts w:eastAsia="Times New Roman"/>
          <w:shd w:val="clear" w:color="auto" w:fill="FFFFFF"/>
          <w:lang w:eastAsia="en-GB"/>
        </w:rPr>
      </w:pPr>
    </w:p>
    <w:p w14:paraId="0315D3FD" w14:textId="36D36617" w:rsidR="005A1702" w:rsidRDefault="0017501F" w:rsidP="001754F4">
      <w:pPr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658625" behindDoc="1" locked="0" layoutInCell="1" allowOverlap="1" wp14:anchorId="303E09AA" wp14:editId="1B92561B">
                <wp:simplePos x="0" y="0"/>
                <wp:positionH relativeFrom="margin">
                  <wp:align>right</wp:align>
                </wp:positionH>
                <wp:positionV relativeFrom="paragraph">
                  <wp:posOffset>310515</wp:posOffset>
                </wp:positionV>
                <wp:extent cx="3544916" cy="3181350"/>
                <wp:effectExtent l="0" t="0" r="0" b="0"/>
                <wp:wrapNone/>
                <wp:docPr id="1794717019" name="Rectangle 1794717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3181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08C3B22">
              <v:rect id="Rectangle 1794717019" style="position:absolute;margin-left:227.95pt;margin-top:24.45pt;width:279.15pt;height:250.5pt;z-index:-25073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bdd6ee [1304]" stroked="f" strokeweight="1pt" w14:anchorId="68608F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">
                <w10:wrap anchorx="margin"/>
              </v:rect>
            </w:pict>
          </mc:Fallback>
        </mc:AlternateContent>
      </w:r>
    </w:p>
    <w:p w14:paraId="73F8CFAF" w14:textId="6E1500FA" w:rsidR="005A1702" w:rsidRDefault="005A1702" w:rsidP="001754F4">
      <w:pPr>
        <w:rPr>
          <w:rFonts w:eastAsia="Times New Roman"/>
          <w:shd w:val="clear" w:color="auto" w:fill="FFFFFF"/>
          <w:lang w:eastAsia="en-GB"/>
        </w:rPr>
      </w:pPr>
      <w:r w:rsidRPr="0017501F">
        <w:rPr>
          <w:rFonts w:eastAsia="Times New Roman"/>
          <w:b/>
          <w:bCs/>
          <w:lang w:eastAsia="en-GB"/>
        </w:rPr>
        <w:t>Automated</w:t>
      </w:r>
      <w:r w:rsidRPr="0017501F">
        <w:rPr>
          <w:rFonts w:eastAsia="Times New Roman"/>
          <w:lang w:eastAsia="en-GB"/>
        </w:rPr>
        <w:t xml:space="preserve"> payments </w:t>
      </w:r>
      <w:r w:rsidR="0017501F" w:rsidRPr="0017501F">
        <w:rPr>
          <w:rFonts w:eastAsia="Times New Roman"/>
          <w:lang w:eastAsia="en-GB"/>
        </w:rPr>
        <w:t>are when you set up rules for payments to happen in the future.</w:t>
      </w:r>
      <w:r w:rsidR="0017501F">
        <w:rPr>
          <w:rFonts w:eastAsia="Times New Roman"/>
          <w:shd w:val="clear" w:color="auto" w:fill="FFFFFF"/>
          <w:lang w:eastAsia="en-GB"/>
        </w:rPr>
        <w:t xml:space="preserve"> </w:t>
      </w:r>
    </w:p>
    <w:p w14:paraId="2E196FCD" w14:textId="5A449FBF" w:rsidR="005A1702" w:rsidRDefault="001710EC" w:rsidP="001754F4">
      <w:pPr>
        <w:rPr>
          <w:rFonts w:eastAsia="Times New Roman"/>
          <w:shd w:val="clear" w:color="auto" w:fill="FFFFFF"/>
          <w:lang w:eastAsia="en-GB"/>
        </w:rPr>
      </w:pPr>
      <w:r w:rsidRPr="00E83E62">
        <w:rPr>
          <w:noProof/>
        </w:rPr>
        <w:drawing>
          <wp:anchor distT="0" distB="0" distL="114300" distR="114300" simplePos="0" relativeHeight="251658249" behindDoc="0" locked="0" layoutInCell="1" allowOverlap="1" wp14:anchorId="15B14EA9" wp14:editId="2D3C7D8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52930" cy="1310640"/>
            <wp:effectExtent l="0" t="0" r="0" b="0"/>
            <wp:wrapNone/>
            <wp:docPr id="177286619" name="Picture 22" descr="A 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18641" name="Picture 22" descr="A close-up of a currenc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88041" w14:textId="77777777" w:rsidR="005A1702" w:rsidRDefault="005A1702" w:rsidP="001754F4">
      <w:pPr>
        <w:rPr>
          <w:rFonts w:eastAsia="Times New Roman"/>
          <w:shd w:val="clear" w:color="auto" w:fill="FFFFFF"/>
          <w:lang w:eastAsia="en-GB"/>
        </w:rPr>
      </w:pPr>
    </w:p>
    <w:p w14:paraId="413A4B64" w14:textId="333EB7D2" w:rsidR="005A1702" w:rsidRDefault="001710EC" w:rsidP="005A1702">
      <w:pPr>
        <w:rPr>
          <w:b/>
          <w:bCs/>
        </w:rPr>
      </w:pPr>
      <w:r w:rsidRPr="0017501F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81ECD0F" wp14:editId="6C013645">
                <wp:simplePos x="0" y="0"/>
                <wp:positionH relativeFrom="column">
                  <wp:posOffset>180975</wp:posOffset>
                </wp:positionH>
                <wp:positionV relativeFrom="paragraph">
                  <wp:posOffset>818515</wp:posOffset>
                </wp:positionV>
                <wp:extent cx="1266825" cy="276225"/>
                <wp:effectExtent l="0" t="19050" r="47625" b="47625"/>
                <wp:wrapNone/>
                <wp:docPr id="745130449" name="Arrow: Right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10FFB5A">
              <v:shapetype id="_x0000_t13" coordsize="21600,21600" o:spt="13" adj="16200,5400" path="m@0,l@0@1,0@1,0@2@0@2@0,21600,21600,10800xe" w14:anchorId="29D1C0D6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Right 217" style="position:absolute;margin-left:14.25pt;margin-top:64.45pt;width:99.75pt;height:21.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09101d [484]" strokeweight="1pt" type="#_x0000_t13" adj="1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"/>
            </w:pict>
          </mc:Fallback>
        </mc:AlternateContent>
      </w:r>
      <w:r w:rsidR="005A1702" w:rsidRPr="0017501F">
        <w:rPr>
          <w:rFonts w:eastAsia="Times New Roman"/>
          <w:lang w:eastAsia="en-GB"/>
        </w:rPr>
        <w:t xml:space="preserve">For </w:t>
      </w:r>
      <w:proofErr w:type="gramStart"/>
      <w:r w:rsidR="005A1702" w:rsidRPr="0017501F">
        <w:rPr>
          <w:rFonts w:eastAsia="Times New Roman"/>
          <w:lang w:eastAsia="en-GB"/>
        </w:rPr>
        <w:t>example</w:t>
      </w:r>
      <w:proofErr w:type="gramEnd"/>
      <w:r w:rsidR="005A1702" w:rsidRPr="0017501F">
        <w:rPr>
          <w:rFonts w:eastAsia="Times New Roman"/>
          <w:lang w:eastAsia="en-GB"/>
        </w:rPr>
        <w:t xml:space="preserve"> you might set a rule that when you have 5 hundred dollars in your main account everything else goes to your savings account.</w:t>
      </w:r>
    </w:p>
    <w:p w14:paraId="746B16BD" w14:textId="1363513A" w:rsidR="005A1702" w:rsidRPr="00BA2D8E" w:rsidRDefault="001710EC" w:rsidP="005A1702">
      <w:pPr>
        <w:rPr>
          <w:b/>
          <w:bCs/>
        </w:rPr>
      </w:pPr>
      <w:r w:rsidRPr="001710EC">
        <w:rPr>
          <w:b/>
          <w:bCs/>
          <w:noProof/>
        </w:rPr>
        <w:lastRenderedPageBreak/>
        <w:drawing>
          <wp:anchor distT="0" distB="0" distL="114300" distR="114300" simplePos="0" relativeHeight="251658598" behindDoc="0" locked="0" layoutInCell="1" allowOverlap="1" wp14:anchorId="6FE47ABF" wp14:editId="6EF371C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40409" cy="1343025"/>
            <wp:effectExtent l="0" t="0" r="0" b="0"/>
            <wp:wrapNone/>
            <wp:docPr id="1307714561" name="Picture 219" descr="A person with a light bulb above their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714561" name="Picture 219" descr="A person with a light bulb above their h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09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702" w:rsidRPr="0040017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355" behindDoc="1" locked="0" layoutInCell="1" allowOverlap="1" wp14:anchorId="21665CCB" wp14:editId="5AD89B84">
                <wp:simplePos x="0" y="0"/>
                <wp:positionH relativeFrom="margin">
                  <wp:posOffset>2282190</wp:posOffset>
                </wp:positionH>
                <wp:positionV relativeFrom="paragraph">
                  <wp:posOffset>-79375</wp:posOffset>
                </wp:positionV>
                <wp:extent cx="3544916" cy="714375"/>
                <wp:effectExtent l="0" t="0" r="0" b="9525"/>
                <wp:wrapNone/>
                <wp:docPr id="808608314" name="Rectangle 808608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396E7" w14:textId="2E4DDD22" w:rsidR="005A1702" w:rsidRPr="005A1702" w:rsidRDefault="005A1702" w:rsidP="005A1702">
                            <w:pPr>
                              <w:ind w:left="0"/>
                              <w:jc w:val="center"/>
                              <w:rPr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65CCB" id="Rectangle 808608314" o:spid="_x0000_s1026" style="position:absolute;left:0;text-align:left;margin-left:179.7pt;margin-top:-6.25pt;width:279.15pt;height:56.25pt;z-index:-2516581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" fillcolor="#ffe599 [1303]" stroked="f" strokeweight="1pt">
                <v:textbox>
                  <w:txbxContent>
                    <w:p w14:paraId="7AE396E7" w14:textId="2E4DDD22" w:rsidR="005A1702" w:rsidRPr="005A1702" w:rsidRDefault="005A1702" w:rsidP="005A1702">
                      <w:pPr>
                        <w:ind w:left="0"/>
                        <w:jc w:val="center"/>
                        <w:rPr>
                          <w:lang w:val="en-NZ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A1702">
        <w:rPr>
          <w:b/>
          <w:bCs/>
        </w:rPr>
        <w:t>Which of these new ways of doing things would you like to happen?</w:t>
      </w:r>
    </w:p>
    <w:p w14:paraId="4B544194" w14:textId="77777777" w:rsidR="005A1702" w:rsidRDefault="005A1702" w:rsidP="005A1702"/>
    <w:p w14:paraId="7A649A69" w14:textId="77777777" w:rsidR="005A1702" w:rsidRDefault="005A1702" w:rsidP="005A1702"/>
    <w:p w14:paraId="0084B193" w14:textId="651A3C25" w:rsidR="005A1702" w:rsidRDefault="005A1702" w:rsidP="005A1702">
      <w:r>
        <w:rPr>
          <w:noProof/>
        </w:rPr>
        <w:drawing>
          <wp:anchor distT="0" distB="0" distL="114300" distR="114300" simplePos="0" relativeHeight="251658352" behindDoc="0" locked="0" layoutInCell="1" allowOverlap="1" wp14:anchorId="53C6B524" wp14:editId="092009F6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27617315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boxes for all</w:t>
      </w:r>
      <w:r w:rsidR="009E30BC">
        <w:t xml:space="preserve"> the</w:t>
      </w:r>
      <w:r>
        <w:t xml:space="preserve"> things you would </w:t>
      </w:r>
      <w:r w:rsidR="004C1F61">
        <w:t xml:space="preserve">like </w:t>
      </w:r>
      <w:r>
        <w:t>to happen.</w:t>
      </w:r>
    </w:p>
    <w:p w14:paraId="7D9CF897" w14:textId="77777777" w:rsidR="005A1702" w:rsidRDefault="005A1702" w:rsidP="005A1702"/>
    <w:p w14:paraId="09F9AECC" w14:textId="77777777" w:rsidR="005A1702" w:rsidRDefault="005A1702" w:rsidP="005A1702">
      <w:r>
        <w:rPr>
          <w:noProof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2D2ADAB7" wp14:editId="0FA3C26E">
                <wp:simplePos x="0" y="0"/>
                <wp:positionH relativeFrom="column">
                  <wp:posOffset>2329815</wp:posOffset>
                </wp:positionH>
                <wp:positionV relativeFrom="paragraph">
                  <wp:posOffset>304165</wp:posOffset>
                </wp:positionV>
                <wp:extent cx="341630" cy="334010"/>
                <wp:effectExtent l="0" t="0" r="20320" b="27940"/>
                <wp:wrapNone/>
                <wp:docPr id="970166128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40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9577E7A">
              <v:roundrect id="Rectangle: Rounded Corners 17" style="position:absolute;margin-left:183.45pt;margin-top:23.95pt;width:26.9pt;height:26.3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29E041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">
                <v:stroke joinstyle="miter"/>
              </v:roundrect>
            </w:pict>
          </mc:Fallback>
        </mc:AlternateContent>
      </w:r>
    </w:p>
    <w:p w14:paraId="4AB38361" w14:textId="500E2938" w:rsidR="005A1702" w:rsidRDefault="00DE2250" w:rsidP="005A1702">
      <w:pPr>
        <w:ind w:left="4481"/>
      </w:pPr>
      <w:r w:rsidRPr="00DE2250">
        <w:rPr>
          <w:noProof/>
        </w:rPr>
        <w:drawing>
          <wp:anchor distT="0" distB="0" distL="114300" distR="114300" simplePos="0" relativeHeight="251658600" behindDoc="0" locked="0" layoutInCell="1" allowOverlap="1" wp14:anchorId="6BB7EEC6" wp14:editId="19458D2E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228725" cy="1228725"/>
            <wp:effectExtent l="0" t="0" r="9525" b="0"/>
            <wp:wrapNone/>
            <wp:docPr id="1166191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19163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702">
        <w:t>Payments happen straight away.</w:t>
      </w:r>
    </w:p>
    <w:p w14:paraId="503F4563" w14:textId="67EF9F17" w:rsidR="005A1702" w:rsidRDefault="00DE2250" w:rsidP="005A1702">
      <w:r w:rsidRPr="00E83E62">
        <w:rPr>
          <w:noProof/>
        </w:rPr>
        <w:drawing>
          <wp:anchor distT="0" distB="0" distL="114300" distR="114300" simplePos="0" relativeHeight="251658601" behindDoc="0" locked="0" layoutInCell="1" allowOverlap="1" wp14:anchorId="6BCAABCE" wp14:editId="2DCBFC3F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1600200" cy="1600200"/>
            <wp:effectExtent l="0" t="0" r="0" b="0"/>
            <wp:wrapNone/>
            <wp:docPr id="1935618522" name="Picture 1" descr="A bank building with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18522" name="Picture 1" descr="A bank building with a sign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702">
        <w:rPr>
          <w:noProof/>
        </w:rPr>
        <mc:AlternateContent>
          <mc:Choice Requires="wps">
            <w:drawing>
              <wp:anchor distT="0" distB="0" distL="114300" distR="114300" simplePos="0" relativeHeight="251658356" behindDoc="0" locked="0" layoutInCell="1" allowOverlap="1" wp14:anchorId="41570194" wp14:editId="41E46B0C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873360222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56D9E01">
              <v:roundrect id="Rectangle: Rounded Corners 16" style="position:absolute;margin-left:183.4pt;margin-top:22.5pt;width:26.9pt;height:26.3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6B191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2655B6EA" w14:textId="6F3151DB" w:rsidR="005A1702" w:rsidRDefault="005A1702" w:rsidP="005A1702">
      <w:pPr>
        <w:ind w:left="4481"/>
      </w:pPr>
      <w:r>
        <w:t xml:space="preserve">New services from banks or other places that do digital </w:t>
      </w:r>
      <w:r w:rsidR="009E30BC">
        <w:t>cash</w:t>
      </w:r>
      <w:r>
        <w:t xml:space="preserve"> accounts.</w:t>
      </w:r>
    </w:p>
    <w:p w14:paraId="72EB94DB" w14:textId="6B77582E" w:rsidR="005A1702" w:rsidRDefault="00DE2250" w:rsidP="005A1702">
      <w:r w:rsidRPr="00E83E62">
        <w:rPr>
          <w:noProof/>
        </w:rPr>
        <w:drawing>
          <wp:anchor distT="0" distB="0" distL="114300" distR="114300" simplePos="0" relativeHeight="251658602" behindDoc="0" locked="0" layoutInCell="1" allowOverlap="1" wp14:anchorId="37AB07EA" wp14:editId="4F5AF19A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1521665" cy="1076325"/>
            <wp:effectExtent l="0" t="0" r="0" b="0"/>
            <wp:wrapNone/>
            <wp:docPr id="622661417" name="Picture 22" descr="A 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18641" name="Picture 22" descr="A close-up of a currenc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6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702">
        <w:rPr>
          <w:noProof/>
        </w:rPr>
        <mc:AlternateContent>
          <mc:Choice Requires="wps">
            <w:drawing>
              <wp:anchor distT="0" distB="0" distL="114300" distR="114300" simplePos="0" relativeHeight="251658357" behindDoc="0" locked="0" layoutInCell="1" allowOverlap="1" wp14:anchorId="59A03C24" wp14:editId="792B7511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663164341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4303EAF">
              <v:roundrect id="Rectangle: Rounded Corners 16" style="position:absolute;margin-left:183.4pt;margin-top:22.5pt;width:26.9pt;height:26.3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7FD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52BA8C2B" w14:textId="321E4B98" w:rsidR="005A1702" w:rsidRDefault="005A1702" w:rsidP="005A1702">
      <w:pPr>
        <w:ind w:left="4481"/>
      </w:pPr>
      <w:r>
        <w:t>Automated payments.</w:t>
      </w:r>
    </w:p>
    <w:p w14:paraId="3FDE6A9E" w14:textId="15E040D9" w:rsidR="005A1702" w:rsidRDefault="005A1702" w:rsidP="005A1702">
      <w:r>
        <w:rPr>
          <w:noProof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522D7B07" wp14:editId="3EC0637F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841143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15DB540">
              <v:roundrect id="Rectangle: Rounded Corners 15" style="position:absolute;margin-left:183.35pt;margin-top:24.4pt;width:26.9pt;height:26.3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3B9D1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52AD0C89" w14:textId="5FFB290D" w:rsidR="005A1702" w:rsidRDefault="00DE2250" w:rsidP="005A1702">
      <w:pPr>
        <w:ind w:left="4481"/>
      </w:pPr>
      <w:r w:rsidRPr="00DE2250">
        <w:rPr>
          <w:noProof/>
        </w:rPr>
        <w:drawing>
          <wp:anchor distT="0" distB="0" distL="114300" distR="114300" simplePos="0" relativeHeight="251658599" behindDoc="0" locked="0" layoutInCell="1" allowOverlap="1" wp14:anchorId="075147B8" wp14:editId="6EABC96B">
            <wp:simplePos x="0" y="0"/>
            <wp:positionH relativeFrom="margin">
              <wp:align>left</wp:align>
            </wp:positionH>
            <wp:positionV relativeFrom="paragraph">
              <wp:posOffset>747395</wp:posOffset>
            </wp:positionV>
            <wp:extent cx="1697214" cy="1104900"/>
            <wp:effectExtent l="0" t="0" r="0" b="0"/>
            <wp:wrapNone/>
            <wp:docPr id="1846712652" name="Picture 220" descr="A couple of men looking at a tab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12652" name="Picture 220" descr="A couple of men looking at a tabl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14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603" behindDoc="0" locked="0" layoutInCell="1" allowOverlap="1" wp14:anchorId="4C18083E" wp14:editId="03DC8279">
                <wp:simplePos x="0" y="0"/>
                <wp:positionH relativeFrom="column">
                  <wp:posOffset>161925</wp:posOffset>
                </wp:positionH>
                <wp:positionV relativeFrom="paragraph">
                  <wp:posOffset>189865</wp:posOffset>
                </wp:positionV>
                <wp:extent cx="1266825" cy="276225"/>
                <wp:effectExtent l="0" t="19050" r="47625" b="47625"/>
                <wp:wrapNone/>
                <wp:docPr id="2078648987" name="Arrow: Right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592DD25">
              <v:shape id="Arrow: Right 217" style="position:absolute;margin-left:12.75pt;margin-top:14.95pt;width:99.75pt;height:21.7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09101d [484]" strokeweight="1pt" type="#_x0000_t13" adj="1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" w14:anchorId="6B13864D"/>
            </w:pict>
          </mc:Fallback>
        </mc:AlternateContent>
      </w:r>
      <w:r w:rsidR="004C1F61">
        <w:rPr>
          <w:noProof/>
        </w:rPr>
        <w:t>Information</w:t>
      </w:r>
      <w:r w:rsidR="005A1702">
        <w:t xml:space="preserve"> about your money / payments that shows what is going on right now.</w:t>
      </w:r>
    </w:p>
    <w:p w14:paraId="19EE1A66" w14:textId="0E383EB8" w:rsidR="005A1702" w:rsidRDefault="005A1702" w:rsidP="005A1702">
      <w:r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284538A8" wp14:editId="6860112E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90452997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789809F">
              <v:roundrect id="Rectangle: Rounded Corners 16" style="position:absolute;margin-left:183.4pt;margin-top:22.5pt;width:26.9pt;height:26.3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40B55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5E77780B" w14:textId="21C035EE" w:rsidR="005A1702" w:rsidRDefault="005A1702" w:rsidP="005A1702">
      <w:pPr>
        <w:ind w:left="4481"/>
      </w:pPr>
      <w:r>
        <w:t>I am not interested in any of these.</w:t>
      </w:r>
    </w:p>
    <w:p w14:paraId="13C57A36" w14:textId="77777777" w:rsidR="005A1702" w:rsidRDefault="005A1702" w:rsidP="005A1702">
      <w:pPr>
        <w:ind w:left="4481"/>
      </w:pPr>
    </w:p>
    <w:p w14:paraId="4400398C" w14:textId="34063CD7" w:rsidR="00F05E6B" w:rsidRPr="00BA2D8E" w:rsidRDefault="00DE2250" w:rsidP="00F05E6B">
      <w:pPr>
        <w:rPr>
          <w:b/>
          <w:bCs/>
        </w:rPr>
      </w:pPr>
      <w:r w:rsidRPr="001710EC">
        <w:rPr>
          <w:noProof/>
          <w:lang w:eastAsia="en-GB"/>
        </w:rPr>
        <w:lastRenderedPageBreak/>
        <w:drawing>
          <wp:anchor distT="0" distB="0" distL="114300" distR="114300" simplePos="0" relativeHeight="251658605" behindDoc="0" locked="0" layoutInCell="1" allowOverlap="1" wp14:anchorId="62AB010A" wp14:editId="637DDD9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38300" cy="1638300"/>
            <wp:effectExtent l="0" t="0" r="0" b="0"/>
            <wp:wrapNone/>
            <wp:docPr id="442702581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E6B" w:rsidRPr="0040017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517" behindDoc="1" locked="0" layoutInCell="1" allowOverlap="1" wp14:anchorId="349EE9B8" wp14:editId="29E20EEE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916" cy="1085850"/>
                <wp:effectExtent l="0" t="0" r="0" b="0"/>
                <wp:wrapNone/>
                <wp:docPr id="321079498" name="Rectangle 321079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085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EB95425">
              <v:rect id="Rectangle 321079498" style="position:absolute;margin-left:227.95pt;margin-top:-4.5pt;width:279.15pt;height:85.5pt;z-index:-25095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0E13A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">
                <w10:wrap anchorx="margin"/>
              </v:rect>
            </w:pict>
          </mc:Fallback>
        </mc:AlternateContent>
      </w:r>
      <w:r w:rsidR="00F05E6B">
        <w:rPr>
          <w:b/>
          <w:bCs/>
        </w:rPr>
        <w:t xml:space="preserve">Do you think digital cash will </w:t>
      </w:r>
      <w:r>
        <w:rPr>
          <w:b/>
          <w:bCs/>
        </w:rPr>
        <w:t xml:space="preserve">mean people can make new things happen </w:t>
      </w:r>
      <w:r w:rsidR="00F05E6B">
        <w:rPr>
          <w:b/>
          <w:bCs/>
        </w:rPr>
        <w:t>in NZ</w:t>
      </w:r>
      <w:r w:rsidR="00BE4848">
        <w:rPr>
          <w:b/>
          <w:bCs/>
        </w:rPr>
        <w:t>?</w:t>
      </w:r>
    </w:p>
    <w:p w14:paraId="57AC7A0A" w14:textId="77777777" w:rsidR="00F05E6B" w:rsidRDefault="00F05E6B" w:rsidP="00F05E6B"/>
    <w:p w14:paraId="0ED2A4BB" w14:textId="77777777" w:rsidR="00F05E6B" w:rsidRDefault="00F05E6B" w:rsidP="00F05E6B"/>
    <w:p w14:paraId="42065E45" w14:textId="26F1EB7D" w:rsidR="00F05E6B" w:rsidRDefault="00F05E6B" w:rsidP="00F05E6B">
      <w:r>
        <w:rPr>
          <w:noProof/>
        </w:rPr>
        <w:drawing>
          <wp:anchor distT="0" distB="0" distL="114300" distR="114300" simplePos="0" relativeHeight="251658513" behindDoc="0" locked="0" layoutInCell="1" allowOverlap="1" wp14:anchorId="709A2FE9" wp14:editId="662CF048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202921033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is right for you:</w:t>
      </w:r>
    </w:p>
    <w:p w14:paraId="095B49B9" w14:textId="77777777" w:rsidR="00F05E6B" w:rsidRDefault="00F05E6B" w:rsidP="00F05E6B">
      <w:r>
        <w:rPr>
          <w:noProof/>
        </w:rPr>
        <mc:AlternateContent>
          <mc:Choice Requires="wps">
            <w:drawing>
              <wp:anchor distT="0" distB="0" distL="114300" distR="114300" simplePos="0" relativeHeight="251658514" behindDoc="0" locked="0" layoutInCell="1" allowOverlap="1" wp14:anchorId="650AF70F" wp14:editId="70B4F2C8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005569128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55AEE4F">
              <v:roundrect id="Rectangle: Rounded Corners 17" style="position:absolute;margin-left:183.45pt;margin-top:22.45pt;width:26.9pt;height:26.3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5344B8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0E27EAB8" w14:textId="393904DF" w:rsidR="00F05E6B" w:rsidRDefault="00F05E6B" w:rsidP="00F05E6B">
      <w:r>
        <w:t xml:space="preserve">         </w:t>
      </w:r>
      <w:proofErr w:type="gramStart"/>
      <w:r>
        <w:t>Yes</w:t>
      </w:r>
      <w:proofErr w:type="gramEnd"/>
      <w:r>
        <w:t xml:space="preserve"> this is likely</w:t>
      </w:r>
      <w:r w:rsidR="000D1F46">
        <w:t>.</w:t>
      </w:r>
    </w:p>
    <w:p w14:paraId="2C644446" w14:textId="77777777" w:rsidR="00F05E6B" w:rsidRDefault="00F05E6B" w:rsidP="00F05E6B">
      <w:r>
        <w:rPr>
          <w:noProof/>
        </w:rPr>
        <mc:AlternateContent>
          <mc:Choice Requires="wps">
            <w:drawing>
              <wp:anchor distT="0" distB="0" distL="114300" distR="114300" simplePos="0" relativeHeight="251658515" behindDoc="0" locked="0" layoutInCell="1" allowOverlap="1" wp14:anchorId="68D2D7EB" wp14:editId="7BB2368C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1147894058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F3CDB77">
              <v:roundrect id="Rectangle: Rounded Corners 16" style="position:absolute;margin-left:183.4pt;margin-top:22.5pt;width:26.9pt;height:26.3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DC5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1D9C0A72" w14:textId="2AFE90F3" w:rsidR="00F05E6B" w:rsidRDefault="00F05E6B" w:rsidP="00F05E6B">
      <w:r>
        <w:t xml:space="preserve">         No this is not likely</w:t>
      </w:r>
      <w:r w:rsidR="000D1F46">
        <w:t>.</w:t>
      </w:r>
    </w:p>
    <w:p w14:paraId="0649892A" w14:textId="77777777" w:rsidR="00F05E6B" w:rsidRDefault="00F05E6B" w:rsidP="00F05E6B">
      <w:r>
        <w:rPr>
          <w:noProof/>
        </w:rPr>
        <mc:AlternateContent>
          <mc:Choice Requires="wps">
            <w:drawing>
              <wp:anchor distT="0" distB="0" distL="114300" distR="114300" simplePos="0" relativeHeight="251658516" behindDoc="0" locked="0" layoutInCell="1" allowOverlap="1" wp14:anchorId="7EE39370" wp14:editId="7B9C362E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261602670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2194110B">
              <v:roundrect id="Rectangle: Rounded Corners 15" style="position:absolute;margin-left:183.35pt;margin-top:24.4pt;width:26.9pt;height:26.3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6E3F8B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4E1FCA40" w14:textId="0CE6DE49" w:rsidR="00F05E6B" w:rsidRDefault="00F05E6B" w:rsidP="00F05E6B">
      <w:r>
        <w:t xml:space="preserve">         I do not know</w:t>
      </w:r>
      <w:r w:rsidR="000D1F46">
        <w:t>.</w:t>
      </w:r>
    </w:p>
    <w:p w14:paraId="492D20D2" w14:textId="46836669" w:rsidR="00F05E6B" w:rsidRDefault="00F05E6B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C0684E8" w14:textId="0E31D154" w:rsidR="00F05E6B" w:rsidRPr="00BA2D8E" w:rsidRDefault="001879B8" w:rsidP="00F05E6B">
      <w:pPr>
        <w:rPr>
          <w:b/>
          <w:bCs/>
        </w:rPr>
      </w:pPr>
      <w:r w:rsidRPr="001879B8">
        <w:rPr>
          <w:b/>
          <w:bCs/>
          <w:noProof/>
        </w:rPr>
        <w:lastRenderedPageBreak/>
        <w:drawing>
          <wp:anchor distT="0" distB="0" distL="114300" distR="114300" simplePos="0" relativeHeight="251658606" behindDoc="0" locked="0" layoutInCell="1" allowOverlap="1" wp14:anchorId="1FE8C353" wp14:editId="0159529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88671" cy="1609725"/>
            <wp:effectExtent l="0" t="0" r="2540" b="0"/>
            <wp:wrapNone/>
            <wp:docPr id="148854783" name="Picture 221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4783" name="Picture 221" descr="A hand holding a 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71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E6B" w:rsidRPr="0040017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522" behindDoc="1" locked="0" layoutInCell="1" allowOverlap="1" wp14:anchorId="0F75D689" wp14:editId="36B41006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916" cy="714375"/>
                <wp:effectExtent l="0" t="0" r="0" b="9525"/>
                <wp:wrapNone/>
                <wp:docPr id="1854660048" name="Rectangle 1854660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C97BC02">
              <v:rect id="Rectangle 1854660048" style="position:absolute;margin-left:227.95pt;margin-top:-4.5pt;width:279.15pt;height:56.25pt;z-index:-250947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585C9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">
                <w10:wrap anchorx="margin"/>
              </v:rect>
            </w:pict>
          </mc:Fallback>
        </mc:AlternateContent>
      </w:r>
      <w:r w:rsidR="00F05E6B">
        <w:rPr>
          <w:b/>
          <w:bCs/>
        </w:rPr>
        <w:t>Do you think digital cash will make money / payments more reliable</w:t>
      </w:r>
      <w:r w:rsidR="00BE4848">
        <w:rPr>
          <w:b/>
          <w:bCs/>
        </w:rPr>
        <w:t>?</w:t>
      </w:r>
    </w:p>
    <w:p w14:paraId="11257174" w14:textId="77777777" w:rsidR="00F05E6B" w:rsidRDefault="00F05E6B" w:rsidP="00F05E6B"/>
    <w:p w14:paraId="2EC220AC" w14:textId="77777777" w:rsidR="00DE2250" w:rsidRDefault="00DE2250" w:rsidP="00F05E6B"/>
    <w:p w14:paraId="6B6B2A28" w14:textId="55AFE9F6" w:rsidR="00DE2250" w:rsidRDefault="00DE2250" w:rsidP="00F05E6B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658604" behindDoc="1" locked="0" layoutInCell="1" allowOverlap="1" wp14:anchorId="760281DB" wp14:editId="2B87768D">
                <wp:simplePos x="0" y="0"/>
                <wp:positionH relativeFrom="margin">
                  <wp:posOffset>2205990</wp:posOffset>
                </wp:positionH>
                <wp:positionV relativeFrom="paragraph">
                  <wp:posOffset>6985</wp:posOffset>
                </wp:positionV>
                <wp:extent cx="3544916" cy="600075"/>
                <wp:effectExtent l="0" t="0" r="0" b="9525"/>
                <wp:wrapNone/>
                <wp:docPr id="1057394411" name="Rectangle 1057394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600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099C178">
              <v:rect id="Rectangle 1057394411" style="position:absolute;margin-left:173.7pt;margin-top:.55pt;width:279.15pt;height:47.25pt;z-index:-25077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bdd6ee [1304]" stroked="f" strokeweight="1pt" w14:anchorId="401B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">
                <w10:wrap anchorx="margin"/>
              </v:rect>
            </w:pict>
          </mc:Fallback>
        </mc:AlternateContent>
      </w:r>
      <w:r w:rsidRPr="00DE2250">
        <w:rPr>
          <w:b/>
          <w:bCs/>
        </w:rPr>
        <w:t>Reliable</w:t>
      </w:r>
      <w:r>
        <w:t xml:space="preserve"> means you can be sure </w:t>
      </w:r>
      <w:r w:rsidR="000D1F46">
        <w:t xml:space="preserve">things </w:t>
      </w:r>
      <w:r>
        <w:t>happen when they should.</w:t>
      </w:r>
    </w:p>
    <w:p w14:paraId="27897E0A" w14:textId="77777777" w:rsidR="00DE2250" w:rsidRDefault="00DE2250" w:rsidP="00F05E6B"/>
    <w:p w14:paraId="647E3951" w14:textId="77777777" w:rsidR="00F05E6B" w:rsidRDefault="00F05E6B" w:rsidP="00F05E6B"/>
    <w:p w14:paraId="5969D1E2" w14:textId="77777777" w:rsidR="00F05E6B" w:rsidRDefault="00F05E6B" w:rsidP="00F05E6B">
      <w:r>
        <w:rPr>
          <w:noProof/>
        </w:rPr>
        <w:drawing>
          <wp:anchor distT="0" distB="0" distL="114300" distR="114300" simplePos="0" relativeHeight="251658518" behindDoc="0" locked="0" layoutInCell="1" allowOverlap="1" wp14:anchorId="34D7903F" wp14:editId="4CC5811A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42421802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is right for you:</w:t>
      </w:r>
    </w:p>
    <w:p w14:paraId="4BA5B5CD" w14:textId="77777777" w:rsidR="00F05E6B" w:rsidRDefault="00F05E6B" w:rsidP="00F05E6B">
      <w:r>
        <w:rPr>
          <w:noProof/>
        </w:rPr>
        <mc:AlternateContent>
          <mc:Choice Requires="wps">
            <w:drawing>
              <wp:anchor distT="0" distB="0" distL="114300" distR="114300" simplePos="0" relativeHeight="251658519" behindDoc="0" locked="0" layoutInCell="1" allowOverlap="1" wp14:anchorId="4FF68F79" wp14:editId="40EAE44E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479698471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F1B7CD7">
              <v:roundrect id="Rectangle: Rounded Corners 17" style="position:absolute;margin-left:183.45pt;margin-top:22.45pt;width:26.9pt;height:26.3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908ED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2F3C4620" w14:textId="0060B16E" w:rsidR="00F05E6B" w:rsidRDefault="00F05E6B" w:rsidP="00F05E6B">
      <w:r>
        <w:t xml:space="preserve">         </w:t>
      </w:r>
      <w:proofErr w:type="gramStart"/>
      <w:r>
        <w:t>Yes</w:t>
      </w:r>
      <w:proofErr w:type="gramEnd"/>
      <w:r>
        <w:t xml:space="preserve"> this is likely</w:t>
      </w:r>
      <w:r w:rsidR="000D1F46">
        <w:t>.</w:t>
      </w:r>
    </w:p>
    <w:p w14:paraId="365B0C7F" w14:textId="77777777" w:rsidR="00F05E6B" w:rsidRDefault="00F05E6B" w:rsidP="00F05E6B">
      <w:r>
        <w:rPr>
          <w:noProof/>
        </w:rPr>
        <mc:AlternateContent>
          <mc:Choice Requires="wps">
            <w:drawing>
              <wp:anchor distT="0" distB="0" distL="114300" distR="114300" simplePos="0" relativeHeight="251658520" behindDoc="0" locked="0" layoutInCell="1" allowOverlap="1" wp14:anchorId="0E456BE4" wp14:editId="1848BE5B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89461832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28610C9">
              <v:roundrect id="Rectangle: Rounded Corners 16" style="position:absolute;margin-left:183.4pt;margin-top:22.5pt;width:26.9pt;height:26.3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AC760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5DFB39EE" w14:textId="630EC8C1" w:rsidR="00F05E6B" w:rsidRDefault="00F05E6B" w:rsidP="00F05E6B">
      <w:r>
        <w:t xml:space="preserve">         No this is not likely</w:t>
      </w:r>
      <w:r w:rsidR="000D1F46">
        <w:t>.</w:t>
      </w:r>
    </w:p>
    <w:p w14:paraId="09EA387B" w14:textId="77777777" w:rsidR="00F05E6B" w:rsidRDefault="00F05E6B" w:rsidP="00F05E6B">
      <w:r>
        <w:rPr>
          <w:noProof/>
        </w:rPr>
        <mc:AlternateContent>
          <mc:Choice Requires="wps">
            <w:drawing>
              <wp:anchor distT="0" distB="0" distL="114300" distR="114300" simplePos="0" relativeHeight="251658521" behindDoc="0" locked="0" layoutInCell="1" allowOverlap="1" wp14:anchorId="39BB6933" wp14:editId="65BF8F95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064101656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7A252C9B">
              <v:roundrect id="Rectangle: Rounded Corners 15" style="position:absolute;margin-left:183.35pt;margin-top:24.4pt;width:26.9pt;height:26.3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443CD4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79857210" w14:textId="50C2C4DB" w:rsidR="00F05E6B" w:rsidRDefault="00F05E6B" w:rsidP="00F05E6B">
      <w:r>
        <w:t xml:space="preserve">         I do not know</w:t>
      </w:r>
      <w:r w:rsidR="000D1F46">
        <w:t>.</w:t>
      </w:r>
    </w:p>
    <w:p w14:paraId="39FCA303" w14:textId="5972C8E0" w:rsidR="00F05E6B" w:rsidRDefault="00F05E6B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097EB46" w14:textId="74437941" w:rsidR="00F05E6B" w:rsidRPr="00BA2D8E" w:rsidRDefault="001879B8" w:rsidP="00F05E6B">
      <w:pPr>
        <w:rPr>
          <w:b/>
          <w:bCs/>
        </w:rPr>
      </w:pPr>
      <w:r w:rsidRPr="001879B8">
        <w:rPr>
          <w:b/>
          <w:bCs/>
          <w:noProof/>
        </w:rPr>
        <w:lastRenderedPageBreak/>
        <w:drawing>
          <wp:anchor distT="0" distB="0" distL="114300" distR="114300" simplePos="0" relativeHeight="251658607" behindDoc="0" locked="0" layoutInCell="1" allowOverlap="1" wp14:anchorId="4F0F462D" wp14:editId="2346A50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73968" cy="1676400"/>
            <wp:effectExtent l="0" t="0" r="0" b="0"/>
            <wp:wrapNone/>
            <wp:docPr id="2022163316" name="Picture 222" descr="A person sitt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63316" name="Picture 222" descr="A person sitting at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64" cy="16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E6B" w:rsidRPr="0040017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526" behindDoc="1" locked="0" layoutInCell="1" allowOverlap="1" wp14:anchorId="4C8F3648" wp14:editId="2D2239C1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44916" cy="714375"/>
                <wp:effectExtent l="0" t="0" r="0" b="9525"/>
                <wp:wrapNone/>
                <wp:docPr id="1463853361" name="Rectangle 1463853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3F0DFFDE">
              <v:rect id="Rectangle 1463853361" style="position:absolute;margin-left:227.95pt;margin-top:-4.5pt;width:279.15pt;height:56.25pt;z-index:-250941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ffe599 [1303]" stroked="f" strokeweight="1pt" w14:anchorId="4B190D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">
                <w10:wrap anchorx="margin"/>
              </v:rect>
            </w:pict>
          </mc:Fallback>
        </mc:AlternateContent>
      </w:r>
      <w:r w:rsidR="00F05E6B">
        <w:rPr>
          <w:b/>
          <w:bCs/>
        </w:rPr>
        <w:t>Do you think digital cash will change digital financial inclusion</w:t>
      </w:r>
      <w:r w:rsidR="002B148B">
        <w:rPr>
          <w:b/>
          <w:bCs/>
        </w:rPr>
        <w:t>?</w:t>
      </w:r>
    </w:p>
    <w:p w14:paraId="3D54C823" w14:textId="77777777" w:rsidR="00DE2250" w:rsidRDefault="00DE2250" w:rsidP="00F05E6B"/>
    <w:p w14:paraId="1619694C" w14:textId="07B4D3B8" w:rsidR="00DE2250" w:rsidRDefault="001879B8" w:rsidP="00F05E6B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658608" behindDoc="1" locked="0" layoutInCell="1" allowOverlap="1" wp14:anchorId="68465E83" wp14:editId="494B97FF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544916" cy="2324100"/>
                <wp:effectExtent l="0" t="0" r="0" b="0"/>
                <wp:wrapNone/>
                <wp:docPr id="1751611435" name="Rectangle 175161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2324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7C532D4">
              <v:rect id="Rectangle 1751611435" style="position:absolute;margin-left:227.95pt;margin-top:.55pt;width:279.15pt;height:183pt;z-index:-250764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bdd6ee [1304]" stroked="f" strokeweight="1pt" w14:anchorId="6DF97D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">
                <w10:wrap anchorx="margin"/>
              </v:rect>
            </w:pict>
          </mc:Fallback>
        </mc:AlternateContent>
      </w:r>
      <w:r w:rsidR="00DE2250" w:rsidRPr="001879B8">
        <w:rPr>
          <w:b/>
          <w:bCs/>
        </w:rPr>
        <w:t>Digital financial inclusion</w:t>
      </w:r>
      <w:r w:rsidR="00DE2250">
        <w:t xml:space="preserve"> is about everyone being able to use:</w:t>
      </w:r>
    </w:p>
    <w:p w14:paraId="1B0AA368" w14:textId="6A6EC832" w:rsidR="00DE2250" w:rsidRDefault="00DE2250" w:rsidP="00DE2250">
      <w:pPr>
        <w:pStyle w:val="Listtoplevel"/>
      </w:pPr>
      <w:r>
        <w:t>digital money</w:t>
      </w:r>
    </w:p>
    <w:p w14:paraId="0C0C768B" w14:textId="3BF19A50" w:rsidR="00DE2250" w:rsidRDefault="00DE2250" w:rsidP="00DE2250">
      <w:pPr>
        <w:pStyle w:val="Listtoplevel"/>
      </w:pPr>
      <w:r>
        <w:t>digital services to do with money like internet banking.</w:t>
      </w:r>
    </w:p>
    <w:p w14:paraId="6B962584" w14:textId="77777777" w:rsidR="00F05E6B" w:rsidRDefault="00F05E6B" w:rsidP="00F05E6B"/>
    <w:p w14:paraId="799F091A" w14:textId="77777777" w:rsidR="00DE2250" w:rsidRDefault="00DE2250" w:rsidP="00F05E6B"/>
    <w:p w14:paraId="7A2A2812" w14:textId="77777777" w:rsidR="00F05E6B" w:rsidRDefault="00F05E6B" w:rsidP="00F05E6B">
      <w:r>
        <w:rPr>
          <w:noProof/>
        </w:rPr>
        <w:drawing>
          <wp:anchor distT="0" distB="0" distL="114300" distR="114300" simplePos="0" relativeHeight="251658523" behindDoc="0" locked="0" layoutInCell="1" allowOverlap="1" wp14:anchorId="150E738A" wp14:editId="6673211D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38885" cy="1122680"/>
            <wp:effectExtent l="0" t="0" r="0" b="1270"/>
            <wp:wrapNone/>
            <wp:docPr id="47458094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Tick the box next to the answer that is right for you:</w:t>
      </w:r>
    </w:p>
    <w:p w14:paraId="3E5022C4" w14:textId="77777777" w:rsidR="00F05E6B" w:rsidRDefault="00F05E6B" w:rsidP="00F05E6B">
      <w:r>
        <w:rPr>
          <w:noProof/>
        </w:rPr>
        <mc:AlternateContent>
          <mc:Choice Requires="wps">
            <w:drawing>
              <wp:anchor distT="0" distB="0" distL="114300" distR="114300" simplePos="0" relativeHeight="251658524" behindDoc="0" locked="0" layoutInCell="1" allowOverlap="1" wp14:anchorId="69CA4746" wp14:editId="101D3E4C">
                <wp:simplePos x="0" y="0"/>
                <wp:positionH relativeFrom="column">
                  <wp:posOffset>2329815</wp:posOffset>
                </wp:positionH>
                <wp:positionV relativeFrom="paragraph">
                  <wp:posOffset>285115</wp:posOffset>
                </wp:positionV>
                <wp:extent cx="341630" cy="334010"/>
                <wp:effectExtent l="0" t="0" r="20320" b="27940"/>
                <wp:wrapNone/>
                <wp:docPr id="1415340570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F73E2C0">
              <v:roundrect id="Rectangle: Rounded Corners 17" style="position:absolute;margin-left:183.45pt;margin-top:22.45pt;width:26.9pt;height:26.3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0B04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">
                <v:stroke joinstyle="miter"/>
              </v:roundrect>
            </w:pict>
          </mc:Fallback>
        </mc:AlternateContent>
      </w:r>
    </w:p>
    <w:p w14:paraId="23528628" w14:textId="262D1C9D" w:rsidR="00F05E6B" w:rsidRDefault="00F05E6B" w:rsidP="00BE4848">
      <w:pPr>
        <w:ind w:left="4481"/>
      </w:pPr>
      <w:proofErr w:type="gramStart"/>
      <w:r>
        <w:t>Yes</w:t>
      </w:r>
      <w:proofErr w:type="gramEnd"/>
      <w:r>
        <w:t xml:space="preserve"> it will make digital financial inclusion better</w:t>
      </w:r>
      <w:r w:rsidR="000D1F46">
        <w:t>.</w:t>
      </w:r>
    </w:p>
    <w:p w14:paraId="472D222D" w14:textId="77777777" w:rsidR="00F05E6B" w:rsidRDefault="00F05E6B" w:rsidP="00F05E6B">
      <w:r>
        <w:rPr>
          <w:noProof/>
        </w:rPr>
        <mc:AlternateContent>
          <mc:Choice Requires="wps">
            <w:drawing>
              <wp:anchor distT="0" distB="0" distL="114300" distR="114300" simplePos="0" relativeHeight="251658525" behindDoc="0" locked="0" layoutInCell="1" allowOverlap="1" wp14:anchorId="4CEB925F" wp14:editId="045B1929">
                <wp:simplePos x="0" y="0"/>
                <wp:positionH relativeFrom="column">
                  <wp:posOffset>2329180</wp:posOffset>
                </wp:positionH>
                <wp:positionV relativeFrom="paragraph">
                  <wp:posOffset>285750</wp:posOffset>
                </wp:positionV>
                <wp:extent cx="341630" cy="334010"/>
                <wp:effectExtent l="0" t="0" r="20320" b="27940"/>
                <wp:wrapNone/>
                <wp:docPr id="646912342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8BC2EEC">
              <v:roundrect id="Rectangle: Rounded Corners 16" style="position:absolute;margin-left:183.4pt;margin-top:22.5pt;width:26.9pt;height:26.3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06C98D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LLwr&#10;g94AAAAJ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2984E826" w14:textId="7EE0A98F" w:rsidR="00F05E6B" w:rsidRDefault="00F05E6B" w:rsidP="00BE4848">
      <w:pPr>
        <w:ind w:left="4481"/>
      </w:pPr>
      <w:proofErr w:type="gramStart"/>
      <w:r>
        <w:t>Yes</w:t>
      </w:r>
      <w:proofErr w:type="gramEnd"/>
      <w:r>
        <w:t xml:space="preserve"> it will make digital financial inclusion worse</w:t>
      </w:r>
      <w:r w:rsidR="000D1F46">
        <w:t>.</w:t>
      </w:r>
    </w:p>
    <w:p w14:paraId="6ACABE70" w14:textId="77777777" w:rsidR="00F05E6B" w:rsidRDefault="00F05E6B" w:rsidP="00F05E6B">
      <w:r>
        <w:rPr>
          <w:noProof/>
        </w:rPr>
        <mc:AlternateContent>
          <mc:Choice Requires="wps">
            <w:drawing>
              <wp:anchor distT="0" distB="0" distL="114300" distR="114300" simplePos="0" relativeHeight="251658527" behindDoc="0" locked="0" layoutInCell="1" allowOverlap="1" wp14:anchorId="26997B72" wp14:editId="69217C62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575477591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0AEE3AAC">
              <v:roundrect id="Rectangle: Rounded Corners 15" style="position:absolute;margin-left:183.35pt;margin-top:24.4pt;width:26.9pt;height:26.3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3CB3EA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</w:p>
    <w:p w14:paraId="563BD454" w14:textId="6508D1FA" w:rsidR="00F05E6B" w:rsidRDefault="00F05E6B" w:rsidP="00BE4848">
      <w:pPr>
        <w:ind w:left="4481"/>
      </w:pPr>
      <w:proofErr w:type="gramStart"/>
      <w:r>
        <w:t>No</w:t>
      </w:r>
      <w:proofErr w:type="gramEnd"/>
      <w:r>
        <w:t xml:space="preserve"> it will not change digital financial inclusion much</w:t>
      </w:r>
      <w:r w:rsidR="000D1F46">
        <w:t>.</w:t>
      </w:r>
    </w:p>
    <w:p w14:paraId="0789CADF" w14:textId="77777777" w:rsidR="00DE2250" w:rsidRDefault="00F05E6B" w:rsidP="00F05E6B">
      <w:r>
        <w:rPr>
          <w:noProof/>
        </w:rPr>
        <mc:AlternateContent>
          <mc:Choice Requires="wps">
            <w:drawing>
              <wp:anchor distT="0" distB="0" distL="114300" distR="114300" simplePos="0" relativeHeight="251658528" behindDoc="0" locked="0" layoutInCell="1" allowOverlap="1" wp14:anchorId="481665FA" wp14:editId="1E531179">
                <wp:simplePos x="0" y="0"/>
                <wp:positionH relativeFrom="column">
                  <wp:posOffset>2328545</wp:posOffset>
                </wp:positionH>
                <wp:positionV relativeFrom="paragraph">
                  <wp:posOffset>309880</wp:posOffset>
                </wp:positionV>
                <wp:extent cx="341630" cy="334010"/>
                <wp:effectExtent l="0" t="0" r="20320" b="27940"/>
                <wp:wrapNone/>
                <wp:docPr id="1058935142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60DD5747">
              <v:roundrect id="Rectangle: Rounded Corners 15" style="position:absolute;margin-left:183.35pt;margin-top:24.4pt;width:26.9pt;height:26.3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black [3213]" strokeweight="1pt" arcsize="10923f" w14:anchorId="7BB802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">
                <v:stroke joinstyle="miter"/>
              </v:roundrect>
            </w:pict>
          </mc:Fallback>
        </mc:AlternateContent>
      </w:r>
      <w:r>
        <w:t xml:space="preserve">         </w:t>
      </w:r>
    </w:p>
    <w:p w14:paraId="2AB71436" w14:textId="121615E1" w:rsidR="00F05E6B" w:rsidRDefault="00F05E6B" w:rsidP="00DE2250">
      <w:pPr>
        <w:ind w:left="4406"/>
      </w:pPr>
      <w:r>
        <w:t>I do not know</w:t>
      </w:r>
      <w:r w:rsidR="000D1F46">
        <w:t>.</w:t>
      </w:r>
    </w:p>
    <w:p w14:paraId="6E7BCE17" w14:textId="39C0C19C" w:rsidR="00755063" w:rsidRDefault="00755063" w:rsidP="00755063">
      <w:pPr>
        <w:pStyle w:val="Heading1"/>
        <w:rPr>
          <w:shd w:val="clear" w:color="auto" w:fill="FFFFFF"/>
          <w:lang w:eastAsia="en-GB"/>
        </w:rPr>
      </w:pPr>
      <w:bookmarkStart w:id="18" w:name="_How_to_find"/>
      <w:bookmarkStart w:id="19" w:name="_Toc171608230"/>
      <w:bookmarkStart w:id="20" w:name="_Hlk53559738"/>
      <w:bookmarkEnd w:id="18"/>
      <w:r>
        <w:rPr>
          <w:shd w:val="clear" w:color="auto" w:fill="FFFFFF"/>
          <w:lang w:eastAsia="en-GB"/>
        </w:rPr>
        <w:lastRenderedPageBreak/>
        <w:t>How to find out more</w:t>
      </w:r>
      <w:bookmarkEnd w:id="19"/>
    </w:p>
    <w:p w14:paraId="1E9E38E6" w14:textId="77777777" w:rsidR="00755063" w:rsidRDefault="00755063" w:rsidP="00755063">
      <w:pPr>
        <w:rPr>
          <w:shd w:val="clear" w:color="auto" w:fill="FFFFFF"/>
          <w:lang w:eastAsia="en-GB"/>
        </w:rPr>
      </w:pPr>
    </w:p>
    <w:p w14:paraId="3ED029CE" w14:textId="77777777" w:rsidR="00755063" w:rsidRDefault="00755063" w:rsidP="00755063">
      <w:pPr>
        <w:rPr>
          <w:shd w:val="clear" w:color="auto" w:fill="FFFFFF"/>
          <w:lang w:eastAsia="en-GB"/>
        </w:rPr>
      </w:pPr>
    </w:p>
    <w:p w14:paraId="36F9A2CD" w14:textId="77777777" w:rsidR="00755063" w:rsidRDefault="00755063" w:rsidP="00755063">
      <w:pPr>
        <w:rPr>
          <w:shd w:val="clear" w:color="auto" w:fill="FFFFFF"/>
          <w:lang w:eastAsia="en-GB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658459" behindDoc="0" locked="0" layoutInCell="1" allowOverlap="1" wp14:anchorId="19E8CA45" wp14:editId="12A46FEB">
            <wp:simplePos x="0" y="0"/>
            <wp:positionH relativeFrom="margin">
              <wp:align>left</wp:align>
            </wp:positionH>
            <wp:positionV relativeFrom="paragraph">
              <wp:posOffset>350239</wp:posOffset>
            </wp:positionV>
            <wp:extent cx="1134110" cy="1181100"/>
            <wp:effectExtent l="0" t="0" r="8890" b="0"/>
            <wp:wrapNone/>
            <wp:docPr id="180943846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You can find more information on our website:</w:t>
      </w:r>
    </w:p>
    <w:p w14:paraId="21E764BF" w14:textId="77777777" w:rsidR="00755063" w:rsidRDefault="00755063" w:rsidP="00755063">
      <w:pPr>
        <w:rPr>
          <w:shd w:val="clear" w:color="auto" w:fill="FFFFFF"/>
          <w:lang w:eastAsia="en-GB"/>
        </w:rPr>
      </w:pPr>
    </w:p>
    <w:p w14:paraId="4510B7CC" w14:textId="3350D455" w:rsidR="00755063" w:rsidRPr="00322958" w:rsidRDefault="0017501F" w:rsidP="00B07591">
      <w:pPr>
        <w:rPr>
          <w:b/>
          <w:bCs/>
          <w:shd w:val="clear" w:color="auto" w:fill="FFFFFF"/>
          <w:lang w:eastAsia="en-GB"/>
        </w:rPr>
      </w:pPr>
      <w:r>
        <w:rPr>
          <w:b/>
          <w:bCs/>
          <w:shd w:val="clear" w:color="auto" w:fill="FFFFFF"/>
          <w:lang w:eastAsia="en-GB"/>
        </w:rPr>
        <w:t>www</w:t>
      </w:r>
      <w:r w:rsidR="00755063" w:rsidRPr="00322958">
        <w:rPr>
          <w:b/>
          <w:bCs/>
          <w:shd w:val="clear" w:color="auto" w:fill="FFFFFF"/>
          <w:lang w:eastAsia="en-GB"/>
        </w:rPr>
        <w:t>.rbnz.govt.nz/money-and-cash/digital-cash-in-new-zealand/</w:t>
      </w:r>
    </w:p>
    <w:p w14:paraId="2D67E0BB" w14:textId="77777777" w:rsidR="00755063" w:rsidRDefault="00755063" w:rsidP="00755063">
      <w:pPr>
        <w:rPr>
          <w:shd w:val="clear" w:color="auto" w:fill="FFFFFF"/>
          <w:lang w:eastAsia="en-GB"/>
        </w:rPr>
      </w:pPr>
    </w:p>
    <w:p w14:paraId="052534B0" w14:textId="77777777" w:rsidR="00755063" w:rsidRDefault="00755063" w:rsidP="00755063">
      <w:pPr>
        <w:rPr>
          <w:shd w:val="clear" w:color="auto" w:fill="FFFFFF"/>
          <w:lang w:eastAsia="en-GB"/>
        </w:rPr>
      </w:pPr>
    </w:p>
    <w:p w14:paraId="7F62F3BD" w14:textId="77777777" w:rsidR="00755063" w:rsidRDefault="00755063" w:rsidP="00755063">
      <w:pPr>
        <w:rPr>
          <w:shd w:val="clear" w:color="auto" w:fill="FFFFFF"/>
          <w:lang w:eastAsia="en-GB"/>
        </w:rPr>
      </w:pPr>
      <w:r w:rsidRPr="004D1D6D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658460" behindDoc="0" locked="0" layoutInCell="1" allowOverlap="1" wp14:anchorId="49663C59" wp14:editId="72260216">
            <wp:simplePos x="0" y="0"/>
            <wp:positionH relativeFrom="margin">
              <wp:align>left</wp:align>
            </wp:positionH>
            <wp:positionV relativeFrom="paragraph">
              <wp:posOffset>6764</wp:posOffset>
            </wp:positionV>
            <wp:extent cx="1770321" cy="1770321"/>
            <wp:effectExtent l="0" t="0" r="1905" b="0"/>
            <wp:wrapNone/>
            <wp:docPr id="1854026048" name="Picture 13" descr="A keyboard with a red circle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26048" name="Picture 13" descr="A keyboard with a red circle around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21" cy="177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You can also contact us by:</w:t>
      </w:r>
    </w:p>
    <w:p w14:paraId="122D9585" w14:textId="242B8A4A" w:rsidR="00755063" w:rsidRDefault="00755063" w:rsidP="00755063">
      <w:pPr>
        <w:pStyle w:val="Listtoplevel"/>
        <w:rPr>
          <w:shd w:val="clear" w:color="auto" w:fill="FFFFFF"/>
          <w:lang w:eastAsia="en-GB"/>
        </w:rPr>
      </w:pPr>
      <w:r w:rsidRPr="004D1D6D">
        <w:rPr>
          <w:shd w:val="clear" w:color="auto" w:fill="FFFFFF"/>
          <w:lang w:eastAsia="en-GB"/>
        </w:rPr>
        <w:drawing>
          <wp:anchor distT="0" distB="0" distL="114300" distR="114300" simplePos="0" relativeHeight="251658461" behindDoc="0" locked="0" layoutInCell="1" allowOverlap="1" wp14:anchorId="372B0B71" wp14:editId="0962B4DD">
            <wp:simplePos x="0" y="0"/>
            <wp:positionH relativeFrom="margin">
              <wp:align>left</wp:align>
            </wp:positionH>
            <wp:positionV relativeFrom="paragraph">
              <wp:posOffset>1208036</wp:posOffset>
            </wp:positionV>
            <wp:extent cx="1562986" cy="1562986"/>
            <wp:effectExtent l="0" t="0" r="0" b="0"/>
            <wp:wrapNone/>
            <wp:docPr id="18269955" name="Picture 14" descr="A person holding a phone with a cha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955" name="Picture 14" descr="A person holding a phone with a cha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86" cy="156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email at:</w:t>
      </w:r>
      <w:r>
        <w:rPr>
          <w:shd w:val="clear" w:color="auto" w:fill="FFFFFF"/>
          <w:lang w:eastAsia="en-GB"/>
        </w:rPr>
        <w:br/>
      </w:r>
      <w:r>
        <w:rPr>
          <w:shd w:val="clear" w:color="auto" w:fill="FFFFFF"/>
          <w:lang w:eastAsia="en-GB"/>
        </w:rPr>
        <w:br/>
      </w:r>
      <w:hyperlink r:id="rId96" w:history="1">
        <w:r w:rsidRPr="004D1D6D">
          <w:rPr>
            <w:b/>
            <w:bCs/>
            <w:lang w:eastAsia="en-GB"/>
          </w:rPr>
          <w:t>futureofmoney@rbnz.govt.nz</w:t>
        </w:r>
      </w:hyperlink>
    </w:p>
    <w:p w14:paraId="79CDCC88" w14:textId="1B8A2E42" w:rsidR="00755063" w:rsidRPr="002B148B" w:rsidRDefault="00755063" w:rsidP="00755063">
      <w:pPr>
        <w:pStyle w:val="Listtoplevel"/>
        <w:rPr>
          <w:b/>
          <w:bCs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text to:</w:t>
      </w:r>
      <w:r>
        <w:rPr>
          <w:shd w:val="clear" w:color="auto" w:fill="FFFFFF"/>
          <w:lang w:eastAsia="en-GB"/>
        </w:rPr>
        <w:br/>
      </w:r>
      <w:r>
        <w:rPr>
          <w:shd w:val="clear" w:color="auto" w:fill="FFFFFF"/>
          <w:lang w:eastAsia="en-GB"/>
        </w:rPr>
        <w:br/>
      </w:r>
      <w:r w:rsidRPr="002B148B">
        <w:rPr>
          <w:b/>
          <w:bCs/>
        </w:rPr>
        <w:t>021 223 6062</w:t>
      </w:r>
    </w:p>
    <w:p w14:paraId="672C669A" w14:textId="35CFC584" w:rsidR="00755063" w:rsidRPr="002B148B" w:rsidRDefault="00755063" w:rsidP="00755063">
      <w:pPr>
        <w:pStyle w:val="Listtoplevel"/>
        <w:rPr>
          <w:b/>
          <w:bCs/>
          <w:shd w:val="clear" w:color="auto" w:fill="FFFFFF"/>
          <w:lang w:eastAsia="en-GB"/>
        </w:rPr>
      </w:pPr>
      <w:r w:rsidRPr="004D1D6D">
        <w:rPr>
          <w:shd w:val="clear" w:color="auto" w:fill="FFFFFF"/>
          <w:lang w:eastAsia="en-GB"/>
        </w:rPr>
        <w:drawing>
          <wp:anchor distT="0" distB="0" distL="114300" distR="114300" simplePos="0" relativeHeight="251658462" behindDoc="0" locked="0" layoutInCell="1" allowOverlap="1" wp14:anchorId="2AC1285A" wp14:editId="4F35C2A9">
            <wp:simplePos x="0" y="0"/>
            <wp:positionH relativeFrom="margin">
              <wp:align>left</wp:align>
            </wp:positionH>
            <wp:positionV relativeFrom="paragraph">
              <wp:posOffset>319124</wp:posOffset>
            </wp:positionV>
            <wp:extent cx="1616149" cy="1616149"/>
            <wp:effectExtent l="0" t="0" r="0" b="3175"/>
            <wp:wrapNone/>
            <wp:docPr id="1249151114" name="Picture 15" descr="A person smiling while talking on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51114" name="Picture 15" descr="A person smiling while talking on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01" cy="161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phone on:</w:t>
      </w:r>
      <w:r>
        <w:rPr>
          <w:shd w:val="clear" w:color="auto" w:fill="FFFFFF"/>
          <w:lang w:eastAsia="en-GB"/>
        </w:rPr>
        <w:br/>
      </w:r>
      <w:r>
        <w:rPr>
          <w:shd w:val="clear" w:color="auto" w:fill="FFFFFF"/>
          <w:lang w:eastAsia="en-GB"/>
        </w:rPr>
        <w:br/>
      </w:r>
      <w:r w:rsidRPr="002B148B">
        <w:rPr>
          <w:b/>
          <w:bCs/>
          <w:shd w:val="clear" w:color="auto" w:fill="FFFFFF"/>
          <w:lang w:eastAsia="en-GB"/>
        </w:rPr>
        <w:t>0800 7269 7269</w:t>
      </w:r>
    </w:p>
    <w:p w14:paraId="2D69230C" w14:textId="77777777" w:rsidR="00755063" w:rsidRDefault="00755063" w:rsidP="00755063">
      <w:pPr>
        <w:rPr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1658466" behindDoc="0" locked="0" layoutInCell="1" allowOverlap="1" wp14:anchorId="5C79AF8D" wp14:editId="43508C1D">
            <wp:simplePos x="0" y="0"/>
            <wp:positionH relativeFrom="margin">
              <wp:posOffset>925032</wp:posOffset>
            </wp:positionH>
            <wp:positionV relativeFrom="paragraph">
              <wp:posOffset>626331</wp:posOffset>
            </wp:positionV>
            <wp:extent cx="781050" cy="781050"/>
            <wp:effectExtent l="0" t="0" r="0" b="0"/>
            <wp:wrapNone/>
            <wp:docPr id="1560202980" name="Graphic 3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38475" name="Graphic 362638475" descr="Close with solid fill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3E62">
        <w:rPr>
          <w:noProof/>
        </w:rPr>
        <w:drawing>
          <wp:anchor distT="0" distB="0" distL="114300" distR="114300" simplePos="0" relativeHeight="251658463" behindDoc="0" locked="0" layoutInCell="1" allowOverlap="1" wp14:anchorId="041C10DA" wp14:editId="43BF264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52930" cy="1310640"/>
            <wp:effectExtent l="0" t="0" r="0" b="0"/>
            <wp:wrapNone/>
            <wp:docPr id="553844822" name="Picture 22" descr="A 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18641" name="Picture 22" descr="A close-up of a currenc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It does not cost you any money to call us on this number.</w:t>
      </w:r>
    </w:p>
    <w:p w14:paraId="35725BED" w14:textId="77777777" w:rsidR="00755063" w:rsidRDefault="00755063" w:rsidP="00755063">
      <w:pPr>
        <w:rPr>
          <w:shd w:val="clear" w:color="auto" w:fill="FFFFFF"/>
          <w:lang w:eastAsia="en-GB"/>
        </w:rPr>
      </w:pPr>
    </w:p>
    <w:p w14:paraId="7F3D6165" w14:textId="77777777" w:rsidR="00755063" w:rsidRDefault="00755063" w:rsidP="00755063">
      <w:pPr>
        <w:rPr>
          <w:shd w:val="clear" w:color="auto" w:fill="FFFFFF"/>
          <w:lang w:eastAsia="en-GB"/>
        </w:rPr>
      </w:pPr>
    </w:p>
    <w:p w14:paraId="70CE58C6" w14:textId="77777777" w:rsidR="00755063" w:rsidRDefault="00755063" w:rsidP="00755063">
      <w:pPr>
        <w:rPr>
          <w:shd w:val="clear" w:color="auto" w:fill="FFFFFF"/>
          <w:lang w:eastAsia="en-GB"/>
        </w:rPr>
      </w:pPr>
      <w:r w:rsidRPr="004D1D6D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658464" behindDoc="0" locked="0" layoutInCell="1" allowOverlap="1" wp14:anchorId="172C5CA5" wp14:editId="1BEADA2B">
            <wp:simplePos x="0" y="0"/>
            <wp:positionH relativeFrom="margin">
              <wp:align>left</wp:align>
            </wp:positionH>
            <wp:positionV relativeFrom="paragraph">
              <wp:posOffset>308949</wp:posOffset>
            </wp:positionV>
            <wp:extent cx="1006868" cy="1158949"/>
            <wp:effectExtent l="0" t="0" r="3175" b="3175"/>
            <wp:wrapNone/>
            <wp:docPr id="260260294" name="Picture 16" descr="A clock with numbers and a price t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60294" name="Picture 16" descr="A clock with numbers and a price t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68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You can call us from Monday to Friday between:</w:t>
      </w:r>
    </w:p>
    <w:p w14:paraId="37309226" w14:textId="77777777" w:rsidR="00755063" w:rsidRPr="00322958" w:rsidRDefault="00755063" w:rsidP="00755063">
      <w:pPr>
        <w:pStyle w:val="Listtoplevel"/>
      </w:pPr>
      <w:r w:rsidRPr="00322958">
        <w:t>9 in the morning</w:t>
      </w:r>
    </w:p>
    <w:p w14:paraId="5D639D23" w14:textId="77777777" w:rsidR="00755063" w:rsidRPr="00322958" w:rsidRDefault="00755063" w:rsidP="00755063">
      <w:pPr>
        <w:pStyle w:val="Listtoplevel"/>
        <w:numPr>
          <w:ilvl w:val="0"/>
          <w:numId w:val="0"/>
        </w:numPr>
        <w:ind w:left="4253"/>
      </w:pPr>
      <w:r w:rsidRPr="00881B02">
        <w:drawing>
          <wp:anchor distT="0" distB="0" distL="114300" distR="114300" simplePos="0" relativeHeight="251658465" behindDoc="0" locked="0" layoutInCell="1" allowOverlap="1" wp14:anchorId="1BC06E41" wp14:editId="23627953">
            <wp:simplePos x="0" y="0"/>
            <wp:positionH relativeFrom="margin">
              <wp:align>left</wp:align>
            </wp:positionH>
            <wp:positionV relativeFrom="paragraph">
              <wp:posOffset>353474</wp:posOffset>
            </wp:positionV>
            <wp:extent cx="997631" cy="1148316"/>
            <wp:effectExtent l="0" t="0" r="0" b="0"/>
            <wp:wrapNone/>
            <wp:docPr id="1815799975" name="Picture 17" descr="A clock with numbers and a price t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99975" name="Picture 17" descr="A clock with numbers and a price t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12" cy="11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</w:t>
      </w:r>
      <w:r w:rsidRPr="00322958">
        <w:t>nd</w:t>
      </w:r>
    </w:p>
    <w:p w14:paraId="51901FAE" w14:textId="77777777" w:rsidR="00755063" w:rsidRPr="00322958" w:rsidRDefault="00755063" w:rsidP="00755063">
      <w:pPr>
        <w:pStyle w:val="Listtoplevel"/>
      </w:pPr>
      <w:r w:rsidRPr="00322958">
        <w:t>5 in the afternoon.</w:t>
      </w:r>
    </w:p>
    <w:p w14:paraId="211C397E" w14:textId="77777777" w:rsidR="00755063" w:rsidRDefault="00755063" w:rsidP="00755063">
      <w:pPr>
        <w:pStyle w:val="Listtoplevel"/>
        <w:numPr>
          <w:ilvl w:val="0"/>
          <w:numId w:val="0"/>
        </w:numPr>
        <w:ind w:left="3686"/>
        <w:rPr>
          <w:shd w:val="clear" w:color="auto" w:fill="FFFFFF"/>
          <w:lang w:eastAsia="en-GB"/>
        </w:rPr>
      </w:pPr>
    </w:p>
    <w:p w14:paraId="52D66419" w14:textId="77777777" w:rsidR="00755063" w:rsidRPr="00EF59FC" w:rsidRDefault="00755063" w:rsidP="00755063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658458" behindDoc="0" locked="0" layoutInCell="1" allowOverlap="1" wp14:anchorId="33CB34B8" wp14:editId="15B245BF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 descr="NZ Relay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 descr="NZ Relay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05CAFE4F" w14:textId="77777777" w:rsidR="00755063" w:rsidRPr="00EF59FC" w:rsidRDefault="00755063" w:rsidP="00755063">
      <w:pPr>
        <w:rPr>
          <w:rFonts w:eastAsia="Times New Roman" w:cs="Arial"/>
          <w:sz w:val="26"/>
          <w:szCs w:val="32"/>
          <w:lang w:val="en-GB" w:eastAsia="en-NZ"/>
        </w:rPr>
      </w:pPr>
    </w:p>
    <w:p w14:paraId="578ACD67" w14:textId="77777777" w:rsidR="00755063" w:rsidRPr="00EF59FC" w:rsidRDefault="00755063" w:rsidP="00755063">
      <w:pPr>
        <w:numPr>
          <w:ilvl w:val="0"/>
          <w:numId w:val="17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658457" behindDoc="0" locked="0" layoutInCell="1" allowOverlap="1" wp14:anchorId="732A6E20" wp14:editId="3DCFB53D">
            <wp:simplePos x="0" y="0"/>
            <wp:positionH relativeFrom="column">
              <wp:posOffset>-166370</wp:posOffset>
            </wp:positionH>
            <wp:positionV relativeFrom="paragraph">
              <wp:posOffset>300990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837655237" name="Picture 2" descr="Mobile pho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 descr="Mobile pho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02F6C4CF" w14:textId="77777777" w:rsidR="00755063" w:rsidRPr="00EF59FC" w:rsidRDefault="00755063" w:rsidP="00755063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4FE8EB40" w14:textId="77777777" w:rsidR="00755063" w:rsidRPr="00EF59FC" w:rsidRDefault="00755063" w:rsidP="00755063">
      <w:pPr>
        <w:numPr>
          <w:ilvl w:val="0"/>
          <w:numId w:val="17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3595DCFB" w14:textId="77777777" w:rsidR="00755063" w:rsidRPr="00EF59FC" w:rsidRDefault="00755063" w:rsidP="00755063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514B54C9" w14:textId="77777777" w:rsidR="00755063" w:rsidRPr="00EF59FC" w:rsidRDefault="00755063" w:rsidP="00755063">
      <w:pPr>
        <w:numPr>
          <w:ilvl w:val="0"/>
          <w:numId w:val="17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5200876C" w14:textId="77777777" w:rsidR="00755063" w:rsidRPr="00EF59FC" w:rsidRDefault="00755063" w:rsidP="00755063">
      <w:pPr>
        <w:rPr>
          <w:rFonts w:eastAsia="Times New Roman" w:cs="Arial"/>
          <w:szCs w:val="32"/>
        </w:rPr>
      </w:pPr>
    </w:p>
    <w:p w14:paraId="7958235B" w14:textId="77777777" w:rsidR="00755063" w:rsidRPr="00EF59FC" w:rsidRDefault="00755063" w:rsidP="00755063">
      <w:pPr>
        <w:rPr>
          <w:rFonts w:eastAsia="Times New Roman" w:cs="Arial"/>
          <w:b/>
          <w:bCs/>
          <w:szCs w:val="32"/>
        </w:rPr>
      </w:pPr>
    </w:p>
    <w:p w14:paraId="45515431" w14:textId="77777777" w:rsidR="00755063" w:rsidRPr="00EF59FC" w:rsidRDefault="00755063" w:rsidP="00755063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658456" behindDoc="0" locked="0" layoutInCell="1" allowOverlap="1" wp14:anchorId="6468C97D" wp14:editId="2306A291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5C17B8A3" w14:textId="77777777" w:rsidR="00755063" w:rsidRPr="00EF59FC" w:rsidRDefault="00755063" w:rsidP="00755063">
      <w:pPr>
        <w:rPr>
          <w:rFonts w:eastAsia="Times New Roman" w:cs="Arial"/>
          <w:szCs w:val="32"/>
        </w:rPr>
      </w:pPr>
    </w:p>
    <w:p w14:paraId="15132114" w14:textId="77777777" w:rsidR="00755063" w:rsidRPr="00EF59FC" w:rsidRDefault="00755063" w:rsidP="00755063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09ABEAFC" w14:textId="77777777" w:rsidR="00755063" w:rsidRDefault="00755063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7C3A9DFE" w14:textId="67CFE6AA" w:rsidR="00EC5F32" w:rsidRPr="00E43F08" w:rsidRDefault="00152BED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658586" behindDoc="0" locked="0" layoutInCell="1" allowOverlap="1" wp14:anchorId="45FB8352" wp14:editId="73F544A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57995" cy="762000"/>
            <wp:effectExtent l="0" t="0" r="0" b="0"/>
            <wp:wrapNone/>
            <wp:docPr id="982231129" name="Picture 19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9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5BDF3394" wp14:editId="382F6AD3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52ABFB01">
              <v:rect id="Rectangle: Rounded Corners 24" style="position:absolute;margin-left:-27.1pt;margin-top:-21.15pt;width:490.9pt;height:727.65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ed="f" strokecolor="windowText" w14:anchorId="15CB6E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>This information has been written by</w:t>
      </w:r>
      <w:r w:rsidR="00DE2250">
        <w:rPr>
          <w:rFonts w:eastAsia="Times New Roman" w:cs="Arial"/>
          <w:szCs w:val="32"/>
          <w:lang w:eastAsia="en-NZ"/>
        </w:rPr>
        <w:t xml:space="preserve"> the Reserve Bank of New Zealand Te Pūtea Matua.</w:t>
      </w:r>
    </w:p>
    <w:p w14:paraId="6FCC0611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111B07E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22DBD5D3" wp14:editId="5C4C86AE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1EAC7E0F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29518FB0" wp14:editId="4B2EC51B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CC656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8251" behindDoc="1" locked="0" layoutInCell="1" allowOverlap="1" wp14:anchorId="23825FB5" wp14:editId="7BA5628F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1A01C220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080FE92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7FB302AC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117A864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658254" behindDoc="0" locked="0" layoutInCell="1" allowOverlap="1" wp14:anchorId="68D133E4" wp14:editId="45A83269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247F4810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41FC4C9A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658255" behindDoc="0" locked="0" layoutInCell="1" allowOverlap="1" wp14:anchorId="4450130C" wp14:editId="653283D1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0713920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4D5E778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6D1DA0A9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24A96AD5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658256" behindDoc="0" locked="0" layoutInCell="1" allowOverlap="1" wp14:anchorId="0B8E9C94" wp14:editId="093ED99B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1274358A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658252" behindDoc="0" locked="0" layoutInCell="1" allowOverlap="1" wp14:anchorId="6748F2CB" wp14:editId="12C30741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20"/>
    </w:p>
    <w:sectPr w:rsidR="00E757C5" w:rsidRPr="0060011B" w:rsidSect="004C0F10">
      <w:footerReference w:type="even" r:id="rId109"/>
      <w:footerReference w:type="default" r:id="rId110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0000" w:themeColor="text1"/>
        <w:left w:val="single" w:sz="24" w:space="24" w:color="000000" w:themeColor="text1"/>
        <w:bottom w:val="single" w:sz="24" w:space="24" w:color="000000" w:themeColor="text1"/>
        <w:right w:val="single" w:sz="24" w:space="24" w:color="000000" w:themeColor="tex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8E6217" w14:textId="77777777" w:rsidR="00C63F37" w:rsidRDefault="00C63F37">
      <w:pPr>
        <w:spacing w:line="240" w:lineRule="auto"/>
      </w:pPr>
      <w:r>
        <w:separator/>
      </w:r>
    </w:p>
  </w:endnote>
  <w:endnote w:type="continuationSeparator" w:id="0">
    <w:p w14:paraId="35F7B12E" w14:textId="77777777" w:rsidR="00C63F37" w:rsidRDefault="00C63F37">
      <w:pPr>
        <w:spacing w:line="240" w:lineRule="auto"/>
      </w:pPr>
      <w:r>
        <w:continuationSeparator/>
      </w:r>
    </w:p>
  </w:endnote>
  <w:endnote w:type="continuationNotice" w:id="1">
    <w:p w14:paraId="298F6A15" w14:textId="77777777" w:rsidR="00C63F37" w:rsidRDefault="00C63F3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5320B242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863663E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6DAEAD44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139F66C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2ED573" w14:textId="77777777" w:rsidR="00C63F37" w:rsidRDefault="00C63F37">
      <w:pPr>
        <w:spacing w:line="240" w:lineRule="auto"/>
      </w:pPr>
      <w:r>
        <w:separator/>
      </w:r>
    </w:p>
  </w:footnote>
  <w:footnote w:type="continuationSeparator" w:id="0">
    <w:p w14:paraId="3C12D9A3" w14:textId="77777777" w:rsidR="00C63F37" w:rsidRDefault="00C63F37">
      <w:pPr>
        <w:spacing w:line="240" w:lineRule="auto"/>
      </w:pPr>
      <w:r>
        <w:continuationSeparator/>
      </w:r>
    </w:p>
  </w:footnote>
  <w:footnote w:type="continuationNotice" w:id="1">
    <w:p w14:paraId="7CB4D04A" w14:textId="77777777" w:rsidR="00C63F37" w:rsidRDefault="00C63F3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138EA"/>
    <w:multiLevelType w:val="hybridMultilevel"/>
    <w:tmpl w:val="66DC874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247356B"/>
    <w:multiLevelType w:val="hybridMultilevel"/>
    <w:tmpl w:val="FF60928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FBE14F7"/>
    <w:multiLevelType w:val="hybridMultilevel"/>
    <w:tmpl w:val="FB54888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2C2078"/>
    <w:multiLevelType w:val="hybridMultilevel"/>
    <w:tmpl w:val="B164C38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783148FE"/>
    <w:multiLevelType w:val="hybridMultilevel"/>
    <w:tmpl w:val="106C76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7"/>
  </w:num>
  <w:num w:numId="2" w16cid:durableId="1751925994">
    <w:abstractNumId w:val="2"/>
  </w:num>
  <w:num w:numId="3" w16cid:durableId="930426864">
    <w:abstractNumId w:val="13"/>
  </w:num>
  <w:num w:numId="4" w16cid:durableId="90706847">
    <w:abstractNumId w:val="14"/>
  </w:num>
  <w:num w:numId="5" w16cid:durableId="313334513">
    <w:abstractNumId w:val="8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2"/>
  </w:num>
  <w:num w:numId="9" w16cid:durableId="279923130">
    <w:abstractNumId w:val="1"/>
  </w:num>
  <w:num w:numId="10" w16cid:durableId="1141115467">
    <w:abstractNumId w:val="11"/>
  </w:num>
  <w:num w:numId="11" w16cid:durableId="1254901281">
    <w:abstractNumId w:val="0"/>
  </w:num>
  <w:num w:numId="12" w16cid:durableId="2111922917">
    <w:abstractNumId w:val="15"/>
  </w:num>
  <w:num w:numId="13" w16cid:durableId="2083674223">
    <w:abstractNumId w:val="16"/>
  </w:num>
  <w:num w:numId="14" w16cid:durableId="1214922297">
    <w:abstractNumId w:val="9"/>
  </w:num>
  <w:num w:numId="15" w16cid:durableId="1676299176">
    <w:abstractNumId w:val="6"/>
  </w:num>
  <w:num w:numId="16" w16cid:durableId="1422799621">
    <w:abstractNumId w:val="17"/>
  </w:num>
  <w:num w:numId="17" w16cid:durableId="640429253">
    <w:abstractNumId w:val="10"/>
  </w:num>
  <w:num w:numId="18" w16cid:durableId="19316190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U0NjExMzU3tbQwMzVV0lEKTi0uzszPAykwqQUAVdTikiwAAAA="/>
  </w:docVars>
  <w:rsids>
    <w:rsidRoot w:val="006415EF"/>
    <w:rsid w:val="000013CC"/>
    <w:rsid w:val="00005DB6"/>
    <w:rsid w:val="000064D2"/>
    <w:rsid w:val="000067D9"/>
    <w:rsid w:val="000100CC"/>
    <w:rsid w:val="000227B4"/>
    <w:rsid w:val="0003092A"/>
    <w:rsid w:val="000376A2"/>
    <w:rsid w:val="00043D66"/>
    <w:rsid w:val="0004557B"/>
    <w:rsid w:val="00085E05"/>
    <w:rsid w:val="0009079F"/>
    <w:rsid w:val="000914B8"/>
    <w:rsid w:val="0009323A"/>
    <w:rsid w:val="0009605F"/>
    <w:rsid w:val="00096321"/>
    <w:rsid w:val="000966EC"/>
    <w:rsid w:val="000A3C46"/>
    <w:rsid w:val="000B659C"/>
    <w:rsid w:val="000B749A"/>
    <w:rsid w:val="000C0808"/>
    <w:rsid w:val="000D1F46"/>
    <w:rsid w:val="000D27E0"/>
    <w:rsid w:val="000D2B45"/>
    <w:rsid w:val="0010066A"/>
    <w:rsid w:val="001170E9"/>
    <w:rsid w:val="00122416"/>
    <w:rsid w:val="00124EA8"/>
    <w:rsid w:val="001360F3"/>
    <w:rsid w:val="00150310"/>
    <w:rsid w:val="00152BED"/>
    <w:rsid w:val="001651E1"/>
    <w:rsid w:val="001710EC"/>
    <w:rsid w:val="0017501F"/>
    <w:rsid w:val="001754F4"/>
    <w:rsid w:val="00181CCD"/>
    <w:rsid w:val="00185F48"/>
    <w:rsid w:val="001879B8"/>
    <w:rsid w:val="00197173"/>
    <w:rsid w:val="001A0300"/>
    <w:rsid w:val="001B3B4B"/>
    <w:rsid w:val="001B4DD5"/>
    <w:rsid w:val="001D2032"/>
    <w:rsid w:val="001D223E"/>
    <w:rsid w:val="001E3429"/>
    <w:rsid w:val="001F347F"/>
    <w:rsid w:val="00201791"/>
    <w:rsid w:val="00205563"/>
    <w:rsid w:val="00206205"/>
    <w:rsid w:val="00213D7C"/>
    <w:rsid w:val="00222175"/>
    <w:rsid w:val="00225F56"/>
    <w:rsid w:val="00226F54"/>
    <w:rsid w:val="00244044"/>
    <w:rsid w:val="00255002"/>
    <w:rsid w:val="00257D60"/>
    <w:rsid w:val="00261868"/>
    <w:rsid w:val="00261BF8"/>
    <w:rsid w:val="00266B9F"/>
    <w:rsid w:val="00267C92"/>
    <w:rsid w:val="0028507E"/>
    <w:rsid w:val="002943B2"/>
    <w:rsid w:val="002B148B"/>
    <w:rsid w:val="002F0981"/>
    <w:rsid w:val="002F13BC"/>
    <w:rsid w:val="00315307"/>
    <w:rsid w:val="00323EB3"/>
    <w:rsid w:val="003379AD"/>
    <w:rsid w:val="00346DE1"/>
    <w:rsid w:val="00356970"/>
    <w:rsid w:val="00371C85"/>
    <w:rsid w:val="00373A67"/>
    <w:rsid w:val="00380FD0"/>
    <w:rsid w:val="003831EB"/>
    <w:rsid w:val="003A6EC4"/>
    <w:rsid w:val="003B0F67"/>
    <w:rsid w:val="003B6A10"/>
    <w:rsid w:val="003D3D95"/>
    <w:rsid w:val="003F07F7"/>
    <w:rsid w:val="003F5628"/>
    <w:rsid w:val="00400178"/>
    <w:rsid w:val="00410E2C"/>
    <w:rsid w:val="0041711C"/>
    <w:rsid w:val="00432028"/>
    <w:rsid w:val="00437B7C"/>
    <w:rsid w:val="00445E2E"/>
    <w:rsid w:val="004535B5"/>
    <w:rsid w:val="004567B0"/>
    <w:rsid w:val="004660A7"/>
    <w:rsid w:val="0047525E"/>
    <w:rsid w:val="00477C92"/>
    <w:rsid w:val="00481498"/>
    <w:rsid w:val="004938A0"/>
    <w:rsid w:val="004A7019"/>
    <w:rsid w:val="004B7324"/>
    <w:rsid w:val="004C0F10"/>
    <w:rsid w:val="004C1F61"/>
    <w:rsid w:val="004D07C9"/>
    <w:rsid w:val="004F56C0"/>
    <w:rsid w:val="004F601B"/>
    <w:rsid w:val="00503AD5"/>
    <w:rsid w:val="00512AC5"/>
    <w:rsid w:val="00522272"/>
    <w:rsid w:val="00522E5E"/>
    <w:rsid w:val="005279E8"/>
    <w:rsid w:val="0054446E"/>
    <w:rsid w:val="00556DB7"/>
    <w:rsid w:val="00563561"/>
    <w:rsid w:val="00570380"/>
    <w:rsid w:val="005921AD"/>
    <w:rsid w:val="005939B8"/>
    <w:rsid w:val="005A1702"/>
    <w:rsid w:val="005C1678"/>
    <w:rsid w:val="005C7337"/>
    <w:rsid w:val="005D5584"/>
    <w:rsid w:val="005E60A6"/>
    <w:rsid w:val="005F20F7"/>
    <w:rsid w:val="0060011B"/>
    <w:rsid w:val="006208BA"/>
    <w:rsid w:val="006216AA"/>
    <w:rsid w:val="00621884"/>
    <w:rsid w:val="00636158"/>
    <w:rsid w:val="006406FD"/>
    <w:rsid w:val="0064133A"/>
    <w:rsid w:val="006415EF"/>
    <w:rsid w:val="0064667B"/>
    <w:rsid w:val="00653FD1"/>
    <w:rsid w:val="00654267"/>
    <w:rsid w:val="00655B70"/>
    <w:rsid w:val="0066583D"/>
    <w:rsid w:val="00683296"/>
    <w:rsid w:val="0069501E"/>
    <w:rsid w:val="006A7761"/>
    <w:rsid w:val="006B45FC"/>
    <w:rsid w:val="006C01A2"/>
    <w:rsid w:val="006C52DD"/>
    <w:rsid w:val="006C5C26"/>
    <w:rsid w:val="006D12ED"/>
    <w:rsid w:val="006E050D"/>
    <w:rsid w:val="00705CA3"/>
    <w:rsid w:val="00707C13"/>
    <w:rsid w:val="00707DB5"/>
    <w:rsid w:val="00714097"/>
    <w:rsid w:val="00722CBE"/>
    <w:rsid w:val="00731E33"/>
    <w:rsid w:val="00736E4E"/>
    <w:rsid w:val="00741F96"/>
    <w:rsid w:val="007447F9"/>
    <w:rsid w:val="007449C7"/>
    <w:rsid w:val="00753251"/>
    <w:rsid w:val="00755063"/>
    <w:rsid w:val="00757D79"/>
    <w:rsid w:val="00770E6A"/>
    <w:rsid w:val="007829EC"/>
    <w:rsid w:val="007A1352"/>
    <w:rsid w:val="007B129E"/>
    <w:rsid w:val="007C5D02"/>
    <w:rsid w:val="007C7764"/>
    <w:rsid w:val="007E075D"/>
    <w:rsid w:val="007E7233"/>
    <w:rsid w:val="007F13E2"/>
    <w:rsid w:val="007F141A"/>
    <w:rsid w:val="0080142B"/>
    <w:rsid w:val="008014D4"/>
    <w:rsid w:val="00803C3E"/>
    <w:rsid w:val="008219AA"/>
    <w:rsid w:val="00824181"/>
    <w:rsid w:val="00840E1C"/>
    <w:rsid w:val="00842EF0"/>
    <w:rsid w:val="008505E7"/>
    <w:rsid w:val="008526F6"/>
    <w:rsid w:val="0085284C"/>
    <w:rsid w:val="00863D53"/>
    <w:rsid w:val="00884880"/>
    <w:rsid w:val="008848CB"/>
    <w:rsid w:val="00887F23"/>
    <w:rsid w:val="008917B9"/>
    <w:rsid w:val="008B30C6"/>
    <w:rsid w:val="008C06E9"/>
    <w:rsid w:val="008C0E71"/>
    <w:rsid w:val="008C1AFD"/>
    <w:rsid w:val="008D437D"/>
    <w:rsid w:val="008F0234"/>
    <w:rsid w:val="00932805"/>
    <w:rsid w:val="00936A00"/>
    <w:rsid w:val="009411B0"/>
    <w:rsid w:val="00941602"/>
    <w:rsid w:val="0094516C"/>
    <w:rsid w:val="00961E61"/>
    <w:rsid w:val="00963313"/>
    <w:rsid w:val="00974E0B"/>
    <w:rsid w:val="0098180B"/>
    <w:rsid w:val="00985FB1"/>
    <w:rsid w:val="009933B1"/>
    <w:rsid w:val="009D31CF"/>
    <w:rsid w:val="009E30BC"/>
    <w:rsid w:val="00A02F2A"/>
    <w:rsid w:val="00A12915"/>
    <w:rsid w:val="00A1608E"/>
    <w:rsid w:val="00A35844"/>
    <w:rsid w:val="00A527DC"/>
    <w:rsid w:val="00A67570"/>
    <w:rsid w:val="00A71214"/>
    <w:rsid w:val="00A871C4"/>
    <w:rsid w:val="00A91A06"/>
    <w:rsid w:val="00A92588"/>
    <w:rsid w:val="00AB01ED"/>
    <w:rsid w:val="00AB38DB"/>
    <w:rsid w:val="00AC1522"/>
    <w:rsid w:val="00AD1E46"/>
    <w:rsid w:val="00AE23A9"/>
    <w:rsid w:val="00AF00FF"/>
    <w:rsid w:val="00B07591"/>
    <w:rsid w:val="00B11B28"/>
    <w:rsid w:val="00B311E0"/>
    <w:rsid w:val="00B31FA2"/>
    <w:rsid w:val="00B41181"/>
    <w:rsid w:val="00B42AE1"/>
    <w:rsid w:val="00B50B0B"/>
    <w:rsid w:val="00B76909"/>
    <w:rsid w:val="00B81A2E"/>
    <w:rsid w:val="00BA2D8E"/>
    <w:rsid w:val="00BC6ED2"/>
    <w:rsid w:val="00BC7E04"/>
    <w:rsid w:val="00BD34B6"/>
    <w:rsid w:val="00BE0489"/>
    <w:rsid w:val="00BE4848"/>
    <w:rsid w:val="00BE5BCF"/>
    <w:rsid w:val="00BF02EB"/>
    <w:rsid w:val="00BF23E7"/>
    <w:rsid w:val="00BF5DDC"/>
    <w:rsid w:val="00C200AE"/>
    <w:rsid w:val="00C36B32"/>
    <w:rsid w:val="00C42C27"/>
    <w:rsid w:val="00C63F37"/>
    <w:rsid w:val="00C81036"/>
    <w:rsid w:val="00C85B9C"/>
    <w:rsid w:val="00C87D0D"/>
    <w:rsid w:val="00CC04F7"/>
    <w:rsid w:val="00CC1508"/>
    <w:rsid w:val="00D062B5"/>
    <w:rsid w:val="00D2162D"/>
    <w:rsid w:val="00D27EC9"/>
    <w:rsid w:val="00D459B9"/>
    <w:rsid w:val="00D652D9"/>
    <w:rsid w:val="00D67451"/>
    <w:rsid w:val="00D852B6"/>
    <w:rsid w:val="00D9465F"/>
    <w:rsid w:val="00DA1517"/>
    <w:rsid w:val="00DC3F58"/>
    <w:rsid w:val="00DC5D2A"/>
    <w:rsid w:val="00DC6B15"/>
    <w:rsid w:val="00DD3F2D"/>
    <w:rsid w:val="00DE2250"/>
    <w:rsid w:val="00DF2E18"/>
    <w:rsid w:val="00DF7F7D"/>
    <w:rsid w:val="00E113CA"/>
    <w:rsid w:val="00E17BF8"/>
    <w:rsid w:val="00E246EF"/>
    <w:rsid w:val="00E25EA4"/>
    <w:rsid w:val="00E301CA"/>
    <w:rsid w:val="00E4708B"/>
    <w:rsid w:val="00E51107"/>
    <w:rsid w:val="00E56A37"/>
    <w:rsid w:val="00E70690"/>
    <w:rsid w:val="00E70E61"/>
    <w:rsid w:val="00E71632"/>
    <w:rsid w:val="00E757C5"/>
    <w:rsid w:val="00E83E62"/>
    <w:rsid w:val="00E8442F"/>
    <w:rsid w:val="00E84DBF"/>
    <w:rsid w:val="00E95807"/>
    <w:rsid w:val="00EA3A6F"/>
    <w:rsid w:val="00EA567F"/>
    <w:rsid w:val="00EB1314"/>
    <w:rsid w:val="00EC3231"/>
    <w:rsid w:val="00EC5F32"/>
    <w:rsid w:val="00ED0C38"/>
    <w:rsid w:val="00ED0E34"/>
    <w:rsid w:val="00ED1A66"/>
    <w:rsid w:val="00ED6A14"/>
    <w:rsid w:val="00EE01C8"/>
    <w:rsid w:val="00EE6F5D"/>
    <w:rsid w:val="00EF4A04"/>
    <w:rsid w:val="00F0152D"/>
    <w:rsid w:val="00F029C1"/>
    <w:rsid w:val="00F05E6B"/>
    <w:rsid w:val="00F11B93"/>
    <w:rsid w:val="00F12105"/>
    <w:rsid w:val="00F204E5"/>
    <w:rsid w:val="00F20BCC"/>
    <w:rsid w:val="00F2437F"/>
    <w:rsid w:val="00F32DCE"/>
    <w:rsid w:val="00F52FE8"/>
    <w:rsid w:val="00F6627D"/>
    <w:rsid w:val="00F7616C"/>
    <w:rsid w:val="00F767BF"/>
    <w:rsid w:val="00F81568"/>
    <w:rsid w:val="00F8517D"/>
    <w:rsid w:val="00F856C1"/>
    <w:rsid w:val="00F87859"/>
    <w:rsid w:val="00FC1BD7"/>
    <w:rsid w:val="00FC5670"/>
    <w:rsid w:val="00FF36AD"/>
    <w:rsid w:val="0D05F4E8"/>
    <w:rsid w:val="555DC94B"/>
    <w:rsid w:val="5861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3705CA"/>
  <w15:chartTrackingRefBased/>
  <w15:docId w15:val="{763788FC-4809-466C-ACA8-F58EE624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4C0F10"/>
    <w:pPr>
      <w:keepNext/>
      <w:keepLines/>
      <w:widowControl w:val="0"/>
      <w:pBdr>
        <w:top w:val="single" w:sz="18" w:space="10" w:color="000000" w:themeColor="text1"/>
        <w:left w:val="single" w:sz="18" w:space="4" w:color="000000" w:themeColor="text1"/>
        <w:bottom w:val="single" w:sz="18" w:space="0" w:color="000000" w:themeColor="text1"/>
        <w:right w:val="single" w:sz="18" w:space="4" w:color="000000" w:themeColor="tex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4C0F10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8505E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7616C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879B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879B8"/>
    <w:pPr>
      <w:spacing w:after="100"/>
      <w:ind w:left="0"/>
    </w:pPr>
  </w:style>
  <w:style w:type="paragraph" w:styleId="Revision">
    <w:name w:val="Revision"/>
    <w:hidden/>
    <w:uiPriority w:val="99"/>
    <w:semiHidden/>
    <w:rsid w:val="0009323A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98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3.jpe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5.jpeg"/><Relationship Id="rId48" Type="http://schemas.openxmlformats.org/officeDocument/2006/relationships/image" Target="media/image40.sv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59" Type="http://schemas.openxmlformats.org/officeDocument/2006/relationships/image" Target="media/image51.jpe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54" Type="http://schemas.openxmlformats.org/officeDocument/2006/relationships/image" Target="media/image46.pn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hyperlink" Target="mailto:futureofmoney@rbnz.govt.n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0.jpe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footer" Target="footer1.xml"/><Relationship Id="rId34" Type="http://schemas.openxmlformats.org/officeDocument/2006/relationships/hyperlink" Target="mailto:futureofmoney@rbnz.govt.nz" TargetMode="External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image" Target="media/image95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footer" Target="footer2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56" Type="http://schemas.openxmlformats.org/officeDocument/2006/relationships/image" Target="media/image48.jpeg"/><Relationship Id="rId77" Type="http://schemas.openxmlformats.org/officeDocument/2006/relationships/image" Target="media/image69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jpeg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9.jpe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11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A72E2-B7EB-4B9C-AB2A-4FCBEE484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2023.dotx</Template>
  <TotalTime>1</TotalTime>
  <Pages>55</Pages>
  <Words>2505</Words>
  <Characters>14285</Characters>
  <Application>Microsoft Office Word</Application>
  <DocSecurity>0</DocSecurity>
  <Lines>119</Lines>
  <Paragraphs>33</Paragraphs>
  <ScaleCrop>false</ScaleCrop>
  <Company/>
  <LinksUpToDate>false</LinksUpToDate>
  <CharactersWithSpaces>16757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Jean-Christopher Somers</cp:lastModifiedBy>
  <cp:revision>2</cp:revision>
  <dcterms:created xsi:type="dcterms:W3CDTF">2024-08-13T01:25:00Z</dcterms:created>
  <dcterms:modified xsi:type="dcterms:W3CDTF">2024-08-13T01:25:00Z</dcterms:modified>
</cp:coreProperties>
</file>