
<file path=[Content_Types].xml><?xml version="1.0" encoding="utf-8"?>
<Types xmlns="http://schemas.openxmlformats.org/package/2006/content-types">
  <Default Extension="jpeg" ContentType="image/jpeg"/>
  <Default Extension="jpg" ContentType="image/pn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5E957E6" w14:textId="798083BB" w:rsidR="00F87859" w:rsidRDefault="000E0A4B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98321" behindDoc="0" locked="0" layoutInCell="1" allowOverlap="1" wp14:anchorId="2F206D19" wp14:editId="36A06F90">
            <wp:simplePos x="0" y="0"/>
            <wp:positionH relativeFrom="margin">
              <wp:posOffset>-221500</wp:posOffset>
            </wp:positionH>
            <wp:positionV relativeFrom="margin">
              <wp:posOffset>-483870</wp:posOffset>
            </wp:positionV>
            <wp:extent cx="2095500" cy="1047750"/>
            <wp:effectExtent l="0" t="0" r="0" b="0"/>
            <wp:wrapNone/>
            <wp:docPr id="267797904" name="Picture 267797904" descr="Logo for People First New Zealand - Ngā Tāngata Tuatahi. Dark purple text on a white background. Green and purple butterfl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797904" name="Picture 267797904" descr="Logo for People First New Zealand - Ngā Tāngata Tuatahi. Dark purple text on a white background. Green and purple butterfly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8240" behindDoc="0" locked="0" layoutInCell="1" allowOverlap="1" wp14:anchorId="545A5FCE" wp14:editId="2004EA8E">
            <wp:simplePos x="0" y="0"/>
            <wp:positionH relativeFrom="margin">
              <wp:posOffset>4625456</wp:posOffset>
            </wp:positionH>
            <wp:positionV relativeFrom="page">
              <wp:posOffset>467995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DE773" w14:textId="1A9578AA" w:rsidR="00F87859" w:rsidRDefault="000E0A4B" w:rsidP="00F87859">
      <w:pPr>
        <w:rPr>
          <w:rFonts w:cs="Arial"/>
          <w:szCs w:val="32"/>
        </w:rPr>
      </w:pPr>
      <w:r w:rsidRPr="00C331FF">
        <w:rPr>
          <w:noProof/>
          <w:sz w:val="28"/>
          <w:szCs w:val="28"/>
        </w:rPr>
        <w:drawing>
          <wp:anchor distT="0" distB="0" distL="114300" distR="114300" simplePos="0" relativeHeight="251700369" behindDoc="0" locked="0" layoutInCell="1" allowOverlap="1" wp14:anchorId="2F4BF759" wp14:editId="7D736E20">
            <wp:simplePos x="0" y="0"/>
            <wp:positionH relativeFrom="column">
              <wp:posOffset>-570115</wp:posOffset>
            </wp:positionH>
            <wp:positionV relativeFrom="paragraph">
              <wp:posOffset>216535</wp:posOffset>
            </wp:positionV>
            <wp:extent cx="1537970" cy="1066800"/>
            <wp:effectExtent l="0" t="0" r="5080" b="0"/>
            <wp:wrapThrough wrapText="bothSides">
              <wp:wrapPolygon edited="0">
                <wp:start x="0" y="0"/>
                <wp:lineTo x="0" y="21214"/>
                <wp:lineTo x="21404" y="21214"/>
                <wp:lineTo x="21404" y="0"/>
                <wp:lineTo x="0" y="0"/>
              </wp:wrapPolygon>
            </wp:wrapThrough>
            <wp:docPr id="2146118943" name="Picture 1" descr="A black and pin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711118" name="Picture 1" descr="A black and pin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97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04F8E7" w14:textId="527982A3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70CD6C63" w14:textId="46584055" w:rsidR="00F87859" w:rsidRDefault="00F87859" w:rsidP="00F87859">
      <w:pPr>
        <w:rPr>
          <w:rFonts w:cs="Arial"/>
          <w:szCs w:val="32"/>
        </w:rPr>
      </w:pPr>
    </w:p>
    <w:p w14:paraId="13C41432" w14:textId="77777777" w:rsidR="00F87859" w:rsidRPr="009102D9" w:rsidRDefault="00F87859" w:rsidP="00F87859">
      <w:pPr>
        <w:rPr>
          <w:rFonts w:cs="Arial"/>
          <w:sz w:val="52"/>
          <w:szCs w:val="52"/>
        </w:rPr>
      </w:pPr>
    </w:p>
    <w:p w14:paraId="644780E1" w14:textId="77777777" w:rsidR="00F87859" w:rsidRPr="008F393F" w:rsidRDefault="00F87859" w:rsidP="007E7233">
      <w:pPr>
        <w:ind w:left="0"/>
        <w:rPr>
          <w:rFonts w:cs="Arial"/>
          <w:b/>
          <w:sz w:val="2"/>
          <w:szCs w:val="2"/>
        </w:rPr>
      </w:pPr>
    </w:p>
    <w:p w14:paraId="262812DA" w14:textId="076E0FCA" w:rsidR="00887F23" w:rsidRDefault="006450FB" w:rsidP="00F87859">
      <w:pPr>
        <w:pStyle w:val="Title"/>
      </w:pPr>
      <w:r>
        <w:t>Easy Read</w:t>
      </w:r>
      <w:r w:rsidR="008F764F">
        <w:t xml:space="preserve"> guide to the Individual Employment Agreement</w:t>
      </w:r>
    </w:p>
    <w:p w14:paraId="6A680A3D" w14:textId="77777777" w:rsidR="00887F23" w:rsidRDefault="00323EB3" w:rsidP="00F87859">
      <w:pPr>
        <w:pStyle w:val="Title"/>
      </w:pPr>
      <w:r>
        <w:rPr>
          <w:noProof/>
        </w:rPr>
        <w:drawing>
          <wp:anchor distT="0" distB="0" distL="114300" distR="114300" simplePos="0" relativeHeight="251658241" behindDoc="0" locked="0" layoutInCell="1" allowOverlap="1" wp14:anchorId="4B2792E2" wp14:editId="0A026D44">
            <wp:simplePos x="0" y="0"/>
            <wp:positionH relativeFrom="margin">
              <wp:posOffset>595168</wp:posOffset>
            </wp:positionH>
            <wp:positionV relativeFrom="paragraph">
              <wp:posOffset>232814</wp:posOffset>
            </wp:positionV>
            <wp:extent cx="4881650" cy="2978727"/>
            <wp:effectExtent l="0" t="0" r="0" b="0"/>
            <wp:wrapNone/>
            <wp:docPr id="5" name="Picture 5" descr="2 people reading a document. 1 person is talking and pointing at a page, while the other person is reading and smil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2 people reading a document. 1 person is talking and pointing at a page, while the other person is reading and smiling.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1650" cy="2978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5DA638" w14:textId="77777777" w:rsidR="00887F23" w:rsidRDefault="00887F23" w:rsidP="00F87859">
      <w:pPr>
        <w:pStyle w:val="Title"/>
      </w:pPr>
    </w:p>
    <w:p w14:paraId="07BE86F1" w14:textId="77777777" w:rsidR="00887F23" w:rsidRDefault="00887F23" w:rsidP="00F87859">
      <w:pPr>
        <w:pStyle w:val="Title"/>
      </w:pPr>
    </w:p>
    <w:p w14:paraId="334B81CD" w14:textId="77777777" w:rsidR="00887F23" w:rsidRDefault="00887F23" w:rsidP="00F87859">
      <w:pPr>
        <w:pStyle w:val="Title"/>
      </w:pPr>
    </w:p>
    <w:p w14:paraId="6740FF08" w14:textId="77777777" w:rsidR="008F393F" w:rsidRPr="009102D9" w:rsidRDefault="00F87859" w:rsidP="00BF5DDC">
      <w:pPr>
        <w:pStyle w:val="Datepublished"/>
        <w:rPr>
          <w:sz w:val="64"/>
          <w:szCs w:val="46"/>
        </w:rPr>
      </w:pPr>
      <w:r w:rsidRPr="00F87859">
        <w:t xml:space="preserve"> </w:t>
      </w:r>
      <w:r w:rsidR="00570380">
        <w:br/>
      </w:r>
      <w:r w:rsidR="00570380">
        <w:br/>
      </w:r>
    </w:p>
    <w:p w14:paraId="72BF5C6D" w14:textId="16EB8B91" w:rsidR="00F87859" w:rsidRPr="00570380" w:rsidRDefault="00887F23" w:rsidP="00BF5DDC">
      <w:pPr>
        <w:pStyle w:val="Datepublished"/>
      </w:pPr>
      <w:r w:rsidRPr="00570380">
        <w:t xml:space="preserve">Published: </w:t>
      </w:r>
      <w:r w:rsidR="00422DDD">
        <w:t>August</w:t>
      </w:r>
      <w:r w:rsidR="008F393F">
        <w:t xml:space="preserve"> 2025</w:t>
      </w:r>
    </w:p>
    <w:p w14:paraId="3282B9E8" w14:textId="6FF182DA" w:rsidR="00A34A60" w:rsidRDefault="00F87859" w:rsidP="00A34A60">
      <w:pPr>
        <w:pStyle w:val="Heading1"/>
      </w:pPr>
      <w:r w:rsidRPr="00153863">
        <w:br w:type="page"/>
      </w:r>
      <w:bookmarkStart w:id="0" w:name="_Toc192157163"/>
      <w:r w:rsidR="00A34A60">
        <w:lastRenderedPageBreak/>
        <w:t>What you will find in here</w:t>
      </w:r>
      <w:bookmarkEnd w:id="0"/>
    </w:p>
    <w:p w14:paraId="761F421F" w14:textId="77777777" w:rsidR="00A34A60" w:rsidRDefault="00A34A60" w:rsidP="00A34A60">
      <w:pPr>
        <w:pStyle w:val="contentspage"/>
      </w:pPr>
    </w:p>
    <w:p w14:paraId="79E20027" w14:textId="77777777" w:rsidR="00A34A60" w:rsidRDefault="00A34A60" w:rsidP="00A34A60">
      <w:pPr>
        <w:pStyle w:val="contentspage"/>
        <w:jc w:val="right"/>
        <w:rPr>
          <w:b/>
          <w:bCs w:val="0"/>
        </w:rPr>
      </w:pPr>
    </w:p>
    <w:p w14:paraId="1EA6916D" w14:textId="17BADA64" w:rsidR="00A34A60" w:rsidRPr="00A34A60" w:rsidRDefault="00A34A60" w:rsidP="00A34A60">
      <w:pPr>
        <w:pStyle w:val="contentspage"/>
        <w:jc w:val="right"/>
        <w:rPr>
          <w:b/>
          <w:bCs w:val="0"/>
        </w:rPr>
      </w:pPr>
      <w:r w:rsidRPr="00A34A60">
        <w:rPr>
          <w:b/>
          <w:bCs w:val="0"/>
        </w:rPr>
        <w:t>Page number:</w:t>
      </w:r>
    </w:p>
    <w:p w14:paraId="4708B91F" w14:textId="7658E399" w:rsidR="00A34A60" w:rsidRDefault="003D6DB1" w:rsidP="00A34A60">
      <w:pPr>
        <w:pStyle w:val="contentspage"/>
      </w:pPr>
      <w:r>
        <w:rPr>
          <w:noProof/>
        </w:rPr>
        <w:drawing>
          <wp:anchor distT="0" distB="0" distL="114300" distR="114300" simplePos="0" relativeHeight="251658375" behindDoc="0" locked="0" layoutInCell="1" allowOverlap="1" wp14:anchorId="2C6D6229" wp14:editId="0251F728">
            <wp:simplePos x="0" y="0"/>
            <wp:positionH relativeFrom="margin">
              <wp:align>left</wp:align>
            </wp:positionH>
            <wp:positionV relativeFrom="paragraph">
              <wp:posOffset>277191</wp:posOffset>
            </wp:positionV>
            <wp:extent cx="994183" cy="914400"/>
            <wp:effectExtent l="0" t="0" r="0" b="0"/>
            <wp:wrapNone/>
            <wp:docPr id="593307986" name="Picture 5933079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4183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8D585A" w14:textId="77777777" w:rsidR="00B9194E" w:rsidRDefault="00B9194E" w:rsidP="00A34A60">
      <w:pPr>
        <w:pStyle w:val="contentspage"/>
      </w:pPr>
    </w:p>
    <w:p w14:paraId="18DE907C" w14:textId="08C437A6" w:rsidR="00A34A60" w:rsidRPr="00E7646C" w:rsidRDefault="005457A2" w:rsidP="00A34A60">
      <w:pPr>
        <w:pStyle w:val="contentspage"/>
        <w:rPr>
          <w:color w:val="000000" w:themeColor="text1"/>
        </w:rPr>
      </w:pPr>
      <w:hyperlink w:anchor="_About_this_Easy" w:history="1">
        <w:r w:rsidR="00A34A60" w:rsidRPr="00E7646C">
          <w:rPr>
            <w:rStyle w:val="Hyperlink"/>
            <w:color w:val="000000" w:themeColor="text1"/>
            <w:u w:val="none"/>
          </w:rPr>
          <w:t>About this Easy Read</w:t>
        </w:r>
        <w:r w:rsidR="00A34A60" w:rsidRPr="00E7646C">
          <w:rPr>
            <w:rStyle w:val="Hyperlink"/>
            <w:color w:val="000000" w:themeColor="text1"/>
            <w:u w:val="none"/>
          </w:rPr>
          <w:tab/>
          <w:t>3</w:t>
        </w:r>
      </w:hyperlink>
    </w:p>
    <w:p w14:paraId="7F814925" w14:textId="77777777" w:rsidR="00A34A60" w:rsidRPr="00E7646C" w:rsidRDefault="00A34A60" w:rsidP="00A34A60">
      <w:pPr>
        <w:pStyle w:val="contentspage"/>
        <w:rPr>
          <w:color w:val="000000" w:themeColor="text1"/>
        </w:rPr>
      </w:pPr>
    </w:p>
    <w:p w14:paraId="3744A331" w14:textId="6134CE11" w:rsidR="00A34A60" w:rsidRPr="00E7646C" w:rsidRDefault="00B9194E" w:rsidP="00A34A60">
      <w:pPr>
        <w:pStyle w:val="contentspage"/>
        <w:rPr>
          <w:color w:val="000000" w:themeColor="text1"/>
        </w:rPr>
      </w:pPr>
      <w:r w:rsidRPr="00E7646C">
        <w:rPr>
          <w:noProof/>
          <w:color w:val="000000" w:themeColor="text1"/>
        </w:rPr>
        <w:drawing>
          <wp:anchor distT="0" distB="0" distL="114300" distR="114300" simplePos="0" relativeHeight="251658376" behindDoc="0" locked="0" layoutInCell="1" allowOverlap="1" wp14:anchorId="4F247A5C" wp14:editId="0DE82801">
            <wp:simplePos x="0" y="0"/>
            <wp:positionH relativeFrom="margin">
              <wp:align>left</wp:align>
            </wp:positionH>
            <wp:positionV relativeFrom="paragraph">
              <wp:posOffset>164287</wp:posOffset>
            </wp:positionV>
            <wp:extent cx="1044843" cy="1060704"/>
            <wp:effectExtent l="0" t="0" r="3175" b="6350"/>
            <wp:wrapNone/>
            <wp:docPr id="1345854911" name="Picture 13458549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10995" name="Picture 2305109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843" cy="1060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99CB8" w14:textId="7C1C3547" w:rsidR="00A34A60" w:rsidRPr="00E7646C" w:rsidRDefault="005457A2" w:rsidP="00A34A60">
      <w:pPr>
        <w:pStyle w:val="contentspage"/>
        <w:rPr>
          <w:color w:val="000000" w:themeColor="text1"/>
        </w:rPr>
      </w:pPr>
      <w:hyperlink w:anchor="_What_is_an" w:history="1">
        <w:r w:rsidR="00A34A60" w:rsidRPr="00E7646C">
          <w:rPr>
            <w:rStyle w:val="Hyperlink"/>
            <w:color w:val="000000" w:themeColor="text1"/>
            <w:u w:val="none"/>
          </w:rPr>
          <w:t>What is an Individual Employment Agreement?</w:t>
        </w:r>
        <w:r w:rsidR="00A34A60" w:rsidRPr="00E7646C">
          <w:rPr>
            <w:rStyle w:val="Hyperlink"/>
            <w:color w:val="000000" w:themeColor="text1"/>
            <w:u w:val="none"/>
          </w:rPr>
          <w:tab/>
          <w:t>4</w:t>
        </w:r>
      </w:hyperlink>
    </w:p>
    <w:p w14:paraId="1B89B4F5" w14:textId="6A7CE55F" w:rsidR="00A34A60" w:rsidRPr="00E7646C" w:rsidRDefault="003D6DB1" w:rsidP="00A34A60">
      <w:pPr>
        <w:pStyle w:val="contentspage"/>
        <w:rPr>
          <w:color w:val="000000" w:themeColor="text1"/>
        </w:rPr>
      </w:pPr>
      <w:r w:rsidRPr="00E7646C">
        <w:rPr>
          <w:noProof/>
          <w:color w:val="000000" w:themeColor="text1"/>
        </w:rPr>
        <w:drawing>
          <wp:anchor distT="0" distB="0" distL="114300" distR="114300" simplePos="0" relativeHeight="251691153" behindDoc="0" locked="0" layoutInCell="1" allowOverlap="1" wp14:anchorId="5A29A5EB" wp14:editId="3C83E835">
            <wp:simplePos x="0" y="0"/>
            <wp:positionH relativeFrom="margin">
              <wp:posOffset>6985</wp:posOffset>
            </wp:positionH>
            <wp:positionV relativeFrom="paragraph">
              <wp:posOffset>268656</wp:posOffset>
            </wp:positionV>
            <wp:extent cx="951230" cy="953135"/>
            <wp:effectExtent l="0" t="0" r="1270" b="0"/>
            <wp:wrapNone/>
            <wp:docPr id="573688744" name="Picture 5736887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688744" name="Picture 5736887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230" cy="953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A0388D" w14:textId="7EB114EE" w:rsidR="00A34A60" w:rsidRPr="00E7646C" w:rsidRDefault="00A34A60" w:rsidP="00A34A60">
      <w:pPr>
        <w:pStyle w:val="contentspage"/>
        <w:rPr>
          <w:color w:val="000000" w:themeColor="text1"/>
        </w:rPr>
      </w:pPr>
    </w:p>
    <w:p w14:paraId="61DE171C" w14:textId="07C662F5" w:rsidR="00A34A60" w:rsidRPr="00E7646C" w:rsidRDefault="005457A2" w:rsidP="00A34A60">
      <w:pPr>
        <w:pStyle w:val="contentspage"/>
        <w:rPr>
          <w:color w:val="000000" w:themeColor="text1"/>
        </w:rPr>
      </w:pPr>
      <w:hyperlink w:anchor="_What_is_a" w:history="1">
        <w:r w:rsidR="00A34A60" w:rsidRPr="00E7646C">
          <w:rPr>
            <w:rStyle w:val="Hyperlink"/>
            <w:color w:val="000000" w:themeColor="text1"/>
            <w:u w:val="none"/>
          </w:rPr>
          <w:t>What is a template?</w:t>
        </w:r>
        <w:r w:rsidR="00A34A60" w:rsidRPr="00E7646C">
          <w:rPr>
            <w:rStyle w:val="Hyperlink"/>
            <w:color w:val="000000" w:themeColor="text1"/>
            <w:u w:val="none"/>
          </w:rPr>
          <w:tab/>
          <w:t>7</w:t>
        </w:r>
      </w:hyperlink>
    </w:p>
    <w:p w14:paraId="4674DDF6" w14:textId="5D971E43" w:rsidR="00A34A60" w:rsidRPr="00E7646C" w:rsidRDefault="00A34A60" w:rsidP="00A34A60">
      <w:pPr>
        <w:pStyle w:val="contentspage"/>
        <w:rPr>
          <w:color w:val="000000" w:themeColor="text1"/>
        </w:rPr>
      </w:pPr>
    </w:p>
    <w:p w14:paraId="5B3E2BA5" w14:textId="0970D3B3" w:rsidR="00A34A60" w:rsidRPr="00E7646C" w:rsidRDefault="003D6DB1" w:rsidP="00A34A60">
      <w:pPr>
        <w:pStyle w:val="contentspage"/>
        <w:rPr>
          <w:color w:val="000000" w:themeColor="text1"/>
        </w:rPr>
      </w:pPr>
      <w:r w:rsidRPr="00E7646C">
        <w:rPr>
          <w:noProof/>
          <w:color w:val="000000" w:themeColor="text1"/>
        </w:rPr>
        <w:drawing>
          <wp:anchor distT="0" distB="0" distL="114300" distR="114300" simplePos="0" relativeHeight="251658377" behindDoc="0" locked="0" layoutInCell="1" allowOverlap="1" wp14:anchorId="46C68858" wp14:editId="7FA6C942">
            <wp:simplePos x="0" y="0"/>
            <wp:positionH relativeFrom="margin">
              <wp:posOffset>21921</wp:posOffset>
            </wp:positionH>
            <wp:positionV relativeFrom="paragraph">
              <wp:posOffset>59893</wp:posOffset>
            </wp:positionV>
            <wp:extent cx="1192378" cy="953158"/>
            <wp:effectExtent l="0" t="0" r="8255" b="0"/>
            <wp:wrapNone/>
            <wp:docPr id="1129492067" name="Picture 11294920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208928" name="Picture 14252089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2378" cy="953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2965F7" w14:textId="11F5EE3D" w:rsidR="00A34A60" w:rsidRPr="00E7646C" w:rsidRDefault="005457A2" w:rsidP="00A34A60">
      <w:pPr>
        <w:pStyle w:val="contentspage"/>
        <w:rPr>
          <w:color w:val="000000" w:themeColor="text1"/>
        </w:rPr>
      </w:pPr>
      <w:hyperlink w:anchor="_Filling_in_the" w:history="1">
        <w:r w:rsidR="00A34A60" w:rsidRPr="00E7646C">
          <w:rPr>
            <w:rStyle w:val="Hyperlink"/>
            <w:color w:val="000000" w:themeColor="text1"/>
            <w:u w:val="none"/>
          </w:rPr>
          <w:t>Filling in the agreement</w:t>
        </w:r>
        <w:r w:rsidR="00A34A60" w:rsidRPr="00E7646C">
          <w:rPr>
            <w:rStyle w:val="Hyperlink"/>
            <w:color w:val="000000" w:themeColor="text1"/>
            <w:u w:val="none"/>
          </w:rPr>
          <w:tab/>
          <w:t>10</w:t>
        </w:r>
      </w:hyperlink>
    </w:p>
    <w:p w14:paraId="2DF20922" w14:textId="466A8B4C" w:rsidR="00A34A60" w:rsidRPr="00E7646C" w:rsidRDefault="00A34A60" w:rsidP="00A34A60">
      <w:pPr>
        <w:pStyle w:val="contentspage"/>
        <w:rPr>
          <w:color w:val="000000" w:themeColor="text1"/>
        </w:rPr>
      </w:pPr>
    </w:p>
    <w:p w14:paraId="15D41D3C" w14:textId="316C03C1" w:rsidR="00A34A60" w:rsidRPr="00E7646C" w:rsidRDefault="003D6DB1" w:rsidP="00A34A60">
      <w:pPr>
        <w:pStyle w:val="contentspage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93201" behindDoc="0" locked="0" layoutInCell="1" allowOverlap="1" wp14:anchorId="6A8A7D5B" wp14:editId="4CA8B7FA">
            <wp:simplePos x="0" y="0"/>
            <wp:positionH relativeFrom="margin">
              <wp:align>left</wp:align>
            </wp:positionH>
            <wp:positionV relativeFrom="paragraph">
              <wp:posOffset>211074</wp:posOffset>
            </wp:positionV>
            <wp:extent cx="1155802" cy="772240"/>
            <wp:effectExtent l="0" t="0" r="6350" b="8890"/>
            <wp:wrapNone/>
            <wp:docPr id="1142135" name="Picture 11421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239660" name="Picture 13842396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802" cy="77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397192" w14:textId="04905DD2" w:rsidR="00A34A60" w:rsidRPr="00E7646C" w:rsidRDefault="005457A2" w:rsidP="00A34A60">
      <w:pPr>
        <w:pStyle w:val="contentspage"/>
        <w:rPr>
          <w:color w:val="000000" w:themeColor="text1"/>
        </w:rPr>
      </w:pPr>
      <w:hyperlink w:anchor="_What_is_a_1" w:history="1">
        <w:r w:rsidR="00A34A60" w:rsidRPr="00E7646C">
          <w:rPr>
            <w:rStyle w:val="Hyperlink"/>
            <w:color w:val="000000" w:themeColor="text1"/>
            <w:u w:val="none"/>
          </w:rPr>
          <w:t>What is a union?</w:t>
        </w:r>
        <w:r w:rsidR="00A34A60" w:rsidRPr="00E7646C">
          <w:rPr>
            <w:rStyle w:val="Hyperlink"/>
            <w:color w:val="000000" w:themeColor="text1"/>
            <w:u w:val="none"/>
          </w:rPr>
          <w:tab/>
          <w:t>13</w:t>
        </w:r>
      </w:hyperlink>
    </w:p>
    <w:p w14:paraId="0A0A22EA" w14:textId="3B2040D4" w:rsidR="00A34A60" w:rsidRPr="00E7646C" w:rsidRDefault="00A34A60" w:rsidP="00A34A60">
      <w:pPr>
        <w:pStyle w:val="contentspage"/>
        <w:rPr>
          <w:color w:val="000000" w:themeColor="text1"/>
        </w:rPr>
      </w:pPr>
    </w:p>
    <w:p w14:paraId="5074AC21" w14:textId="2DCE710B" w:rsidR="00A34A60" w:rsidRPr="00E7646C" w:rsidRDefault="003D6DB1" w:rsidP="00A34A60">
      <w:pPr>
        <w:pStyle w:val="contentspage"/>
        <w:rPr>
          <w:color w:val="000000" w:themeColor="text1"/>
        </w:rPr>
      </w:pPr>
      <w:r w:rsidRPr="00E7646C">
        <w:rPr>
          <w:noProof/>
          <w:color w:val="000000" w:themeColor="text1"/>
        </w:rPr>
        <w:drawing>
          <wp:anchor distT="0" distB="0" distL="114300" distR="114300" simplePos="0" relativeHeight="251658378" behindDoc="0" locked="0" layoutInCell="1" allowOverlap="1" wp14:anchorId="741F3446" wp14:editId="6BFC6482">
            <wp:simplePos x="0" y="0"/>
            <wp:positionH relativeFrom="margin">
              <wp:align>left</wp:align>
            </wp:positionH>
            <wp:positionV relativeFrom="paragraph">
              <wp:posOffset>149250</wp:posOffset>
            </wp:positionV>
            <wp:extent cx="918888" cy="914400"/>
            <wp:effectExtent l="0" t="0" r="0" b="0"/>
            <wp:wrapNone/>
            <wp:docPr id="541160076" name="Picture 5759670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268314" name="Picture 5759670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2074" cy="917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C6DAC3" w14:textId="6F494120" w:rsidR="00A34A60" w:rsidRPr="00E7646C" w:rsidRDefault="005457A2" w:rsidP="00A34A60">
      <w:pPr>
        <w:pStyle w:val="contentspage"/>
        <w:rPr>
          <w:color w:val="000000" w:themeColor="text1"/>
        </w:rPr>
      </w:pPr>
      <w:hyperlink w:anchor="_What_is_a_2" w:history="1">
        <w:r w:rsidR="00A34A60" w:rsidRPr="00E7646C">
          <w:rPr>
            <w:rStyle w:val="Hyperlink"/>
            <w:color w:val="000000" w:themeColor="text1"/>
            <w:u w:val="none"/>
          </w:rPr>
          <w:t>What is a trial period?</w:t>
        </w:r>
        <w:r w:rsidR="00A34A60" w:rsidRPr="00E7646C">
          <w:rPr>
            <w:rStyle w:val="Hyperlink"/>
            <w:color w:val="000000" w:themeColor="text1"/>
            <w:u w:val="none"/>
          </w:rPr>
          <w:tab/>
          <w:t>15</w:t>
        </w:r>
      </w:hyperlink>
    </w:p>
    <w:p w14:paraId="36E3A71F" w14:textId="77777777" w:rsidR="00A34A60" w:rsidRPr="00E7646C" w:rsidRDefault="00A34A60" w:rsidP="00A34A60">
      <w:pPr>
        <w:pStyle w:val="contentspage"/>
        <w:rPr>
          <w:color w:val="000000" w:themeColor="text1"/>
        </w:rPr>
      </w:pPr>
    </w:p>
    <w:p w14:paraId="6802EE06" w14:textId="77777777" w:rsidR="00A34A60" w:rsidRPr="00E7646C" w:rsidRDefault="00A34A60" w:rsidP="00A34A60">
      <w:pPr>
        <w:pStyle w:val="contentspage"/>
        <w:jc w:val="right"/>
        <w:rPr>
          <w:b/>
          <w:bCs w:val="0"/>
          <w:color w:val="000000" w:themeColor="text1"/>
        </w:rPr>
      </w:pPr>
      <w:r w:rsidRPr="00E7646C">
        <w:rPr>
          <w:b/>
          <w:bCs w:val="0"/>
          <w:color w:val="000000" w:themeColor="text1"/>
        </w:rPr>
        <w:lastRenderedPageBreak/>
        <w:t>Page number:</w:t>
      </w:r>
    </w:p>
    <w:p w14:paraId="1BE62AC1" w14:textId="77777777" w:rsidR="00A34A60" w:rsidRPr="00E7646C" w:rsidRDefault="00A34A60" w:rsidP="00A34A60">
      <w:pPr>
        <w:pStyle w:val="contentspage"/>
        <w:rPr>
          <w:color w:val="000000" w:themeColor="text1"/>
        </w:rPr>
      </w:pPr>
    </w:p>
    <w:p w14:paraId="51EF8B10" w14:textId="0C81C74B" w:rsidR="00A34A60" w:rsidRPr="00E7646C" w:rsidRDefault="00A34A60" w:rsidP="00A34A60">
      <w:pPr>
        <w:pStyle w:val="contentspage"/>
        <w:rPr>
          <w:color w:val="000000" w:themeColor="text1"/>
        </w:rPr>
      </w:pPr>
    </w:p>
    <w:p w14:paraId="2CC333E5" w14:textId="69C74BC1" w:rsidR="00A34A60" w:rsidRPr="00E7646C" w:rsidRDefault="00E63C9C" w:rsidP="00A34A60">
      <w:pPr>
        <w:pStyle w:val="contentspage"/>
        <w:rPr>
          <w:color w:val="000000" w:themeColor="text1"/>
        </w:rPr>
      </w:pPr>
      <w:r w:rsidRPr="00E7646C">
        <w:rPr>
          <w:noProof/>
          <w:color w:val="000000" w:themeColor="text1"/>
        </w:rPr>
        <w:drawing>
          <wp:anchor distT="0" distB="0" distL="114300" distR="114300" simplePos="0" relativeHeight="251658379" behindDoc="0" locked="0" layoutInCell="1" allowOverlap="1" wp14:anchorId="7C2F4E81" wp14:editId="346A4596">
            <wp:simplePos x="0" y="0"/>
            <wp:positionH relativeFrom="margin">
              <wp:align>left</wp:align>
            </wp:positionH>
            <wp:positionV relativeFrom="paragraph">
              <wp:posOffset>15900</wp:posOffset>
            </wp:positionV>
            <wp:extent cx="1059576" cy="768096"/>
            <wp:effectExtent l="0" t="0" r="7620" b="0"/>
            <wp:wrapNone/>
            <wp:docPr id="885352831" name="Picture 8853528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549588" name="Picture 11895495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9576" cy="768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What_might_be" w:history="1">
        <w:r w:rsidR="00A34A60" w:rsidRPr="00E7646C">
          <w:rPr>
            <w:rStyle w:val="Hyperlink"/>
            <w:color w:val="000000" w:themeColor="text1"/>
            <w:u w:val="none"/>
          </w:rPr>
          <w:t xml:space="preserve">What might be added to an </w:t>
        </w:r>
        <w:r w:rsidR="00E7646C" w:rsidRPr="00E7646C">
          <w:rPr>
            <w:rStyle w:val="Hyperlink"/>
            <w:color w:val="000000" w:themeColor="text1"/>
            <w:u w:val="none"/>
          </w:rPr>
          <w:br/>
        </w:r>
        <w:r w:rsidR="00A34A60" w:rsidRPr="00E7646C">
          <w:rPr>
            <w:rStyle w:val="Hyperlink"/>
            <w:color w:val="000000" w:themeColor="text1"/>
            <w:u w:val="none"/>
          </w:rPr>
          <w:t xml:space="preserve">Individual Employment </w:t>
        </w:r>
        <w:r w:rsidR="00E7646C" w:rsidRPr="00E7646C">
          <w:rPr>
            <w:rStyle w:val="Hyperlink"/>
            <w:color w:val="000000" w:themeColor="text1"/>
            <w:u w:val="none"/>
          </w:rPr>
          <w:br/>
        </w:r>
        <w:r w:rsidR="00A34A60" w:rsidRPr="00E7646C">
          <w:rPr>
            <w:rStyle w:val="Hyperlink"/>
            <w:color w:val="000000" w:themeColor="text1"/>
            <w:u w:val="none"/>
          </w:rPr>
          <w:t>Agreement?</w:t>
        </w:r>
        <w:r w:rsidR="00A34A60" w:rsidRPr="00E7646C">
          <w:rPr>
            <w:rStyle w:val="Hyperlink"/>
            <w:color w:val="000000" w:themeColor="text1"/>
            <w:u w:val="none"/>
          </w:rPr>
          <w:tab/>
          <w:t>17</w:t>
        </w:r>
      </w:hyperlink>
    </w:p>
    <w:p w14:paraId="4A6F1A39" w14:textId="2287A110" w:rsidR="00A34A60" w:rsidRPr="00E7646C" w:rsidRDefault="003D6DB1" w:rsidP="00A34A60">
      <w:pPr>
        <w:pStyle w:val="contentspage"/>
        <w:rPr>
          <w:color w:val="000000" w:themeColor="text1"/>
        </w:rPr>
      </w:pPr>
      <w:r w:rsidRPr="00E7646C">
        <w:rPr>
          <w:noProof/>
          <w:color w:val="000000" w:themeColor="text1"/>
        </w:rPr>
        <w:drawing>
          <wp:anchor distT="0" distB="0" distL="114300" distR="114300" simplePos="0" relativeHeight="251658380" behindDoc="0" locked="0" layoutInCell="1" allowOverlap="1" wp14:anchorId="5127222F" wp14:editId="02593C48">
            <wp:simplePos x="0" y="0"/>
            <wp:positionH relativeFrom="margin">
              <wp:align>left</wp:align>
            </wp:positionH>
            <wp:positionV relativeFrom="paragraph">
              <wp:posOffset>263983</wp:posOffset>
            </wp:positionV>
            <wp:extent cx="1115094" cy="994867"/>
            <wp:effectExtent l="0" t="0" r="8890" b="0"/>
            <wp:wrapNone/>
            <wp:docPr id="48357206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759613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5094" cy="994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FB2A32" w14:textId="6D7AFEA3" w:rsidR="00A34A60" w:rsidRPr="00E7646C" w:rsidRDefault="00A34A60" w:rsidP="00A34A60">
      <w:pPr>
        <w:pStyle w:val="contentspage"/>
        <w:rPr>
          <w:color w:val="000000" w:themeColor="text1"/>
        </w:rPr>
      </w:pPr>
    </w:p>
    <w:p w14:paraId="57AAB5DA" w14:textId="2A7E3AAB" w:rsidR="00A34A60" w:rsidRPr="00E7646C" w:rsidRDefault="005457A2" w:rsidP="00A34A60">
      <w:pPr>
        <w:pStyle w:val="contentspage"/>
        <w:rPr>
          <w:color w:val="000000" w:themeColor="text1"/>
        </w:rPr>
      </w:pPr>
      <w:hyperlink w:anchor="_Types_of_employment" w:history="1">
        <w:r w:rsidR="00A34A60" w:rsidRPr="00E7646C">
          <w:rPr>
            <w:rStyle w:val="Hyperlink"/>
            <w:color w:val="000000" w:themeColor="text1"/>
            <w:u w:val="none"/>
          </w:rPr>
          <w:t>Types of employment</w:t>
        </w:r>
        <w:r w:rsidR="00A34A60" w:rsidRPr="00E7646C">
          <w:rPr>
            <w:rStyle w:val="Hyperlink"/>
            <w:color w:val="000000" w:themeColor="text1"/>
            <w:u w:val="none"/>
          </w:rPr>
          <w:tab/>
          <w:t>19</w:t>
        </w:r>
      </w:hyperlink>
    </w:p>
    <w:p w14:paraId="743A1F19" w14:textId="032898AE" w:rsidR="00A34A60" w:rsidRPr="00E7646C" w:rsidRDefault="00A34A60" w:rsidP="00A34A60">
      <w:pPr>
        <w:pStyle w:val="contentspage"/>
        <w:rPr>
          <w:color w:val="000000" w:themeColor="text1"/>
        </w:rPr>
      </w:pPr>
    </w:p>
    <w:p w14:paraId="7FCFA4FB" w14:textId="4F6764DA" w:rsidR="00A34A60" w:rsidRPr="00E7646C" w:rsidRDefault="003D6DB1" w:rsidP="00A34A60">
      <w:pPr>
        <w:pStyle w:val="contentspage"/>
        <w:rPr>
          <w:color w:val="000000" w:themeColor="text1"/>
        </w:rPr>
      </w:pPr>
      <w:r w:rsidRPr="00E7646C">
        <w:rPr>
          <w:noProof/>
          <w:color w:val="000000" w:themeColor="text1"/>
        </w:rPr>
        <w:drawing>
          <wp:anchor distT="0" distB="0" distL="114300" distR="114300" simplePos="0" relativeHeight="251689105" behindDoc="0" locked="0" layoutInCell="1" allowOverlap="1" wp14:anchorId="66D406CB" wp14:editId="2F87A888">
            <wp:simplePos x="0" y="0"/>
            <wp:positionH relativeFrom="margin">
              <wp:align>left</wp:align>
            </wp:positionH>
            <wp:positionV relativeFrom="paragraph">
              <wp:posOffset>157911</wp:posOffset>
            </wp:positionV>
            <wp:extent cx="1185062" cy="485000"/>
            <wp:effectExtent l="0" t="0" r="0" b="0"/>
            <wp:wrapNone/>
            <wp:docPr id="232060409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060409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142" cy="487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00B323" w14:textId="0B622663" w:rsidR="00A34A60" w:rsidRPr="00E7646C" w:rsidRDefault="005457A2" w:rsidP="00A34A60">
      <w:pPr>
        <w:pStyle w:val="contentspage"/>
        <w:rPr>
          <w:color w:val="000000" w:themeColor="text1"/>
        </w:rPr>
      </w:pPr>
      <w:hyperlink w:anchor="_Extra_pay" w:history="1">
        <w:r w:rsidR="00A34A60" w:rsidRPr="00E7646C">
          <w:rPr>
            <w:rStyle w:val="Hyperlink"/>
            <w:color w:val="000000" w:themeColor="text1"/>
            <w:u w:val="none"/>
          </w:rPr>
          <w:t>Extra pay</w:t>
        </w:r>
        <w:r w:rsidR="00A34A60" w:rsidRPr="00E7646C">
          <w:rPr>
            <w:rStyle w:val="Hyperlink"/>
            <w:color w:val="000000" w:themeColor="text1"/>
            <w:u w:val="none"/>
          </w:rPr>
          <w:tab/>
          <w:t>2</w:t>
        </w:r>
        <w:r w:rsidR="00E63C9C">
          <w:rPr>
            <w:rStyle w:val="Hyperlink"/>
            <w:color w:val="000000" w:themeColor="text1"/>
            <w:u w:val="none"/>
          </w:rPr>
          <w:t>5</w:t>
        </w:r>
      </w:hyperlink>
    </w:p>
    <w:p w14:paraId="7B7DE130" w14:textId="13448D0B" w:rsidR="00E63C9C" w:rsidRDefault="00E63C9C" w:rsidP="00E63C9C">
      <w:pPr>
        <w:pStyle w:val="contentspage"/>
        <w:rPr>
          <w:color w:val="000000" w:themeColor="text1"/>
        </w:rPr>
      </w:pPr>
    </w:p>
    <w:p w14:paraId="5875EA85" w14:textId="47E38A3B" w:rsidR="00E63C9C" w:rsidRPr="00E7646C" w:rsidRDefault="003D6DB1" w:rsidP="00E63C9C">
      <w:pPr>
        <w:pStyle w:val="contentspage"/>
        <w:rPr>
          <w:color w:val="000000" w:themeColor="text1"/>
        </w:rPr>
      </w:pPr>
      <w:r w:rsidRPr="00E7646C">
        <w:rPr>
          <w:noProof/>
          <w:color w:val="000000" w:themeColor="text1"/>
        </w:rPr>
        <w:drawing>
          <wp:anchor distT="0" distB="0" distL="114300" distR="114300" simplePos="0" relativeHeight="251670673" behindDoc="0" locked="0" layoutInCell="1" allowOverlap="1" wp14:anchorId="33B9C681" wp14:editId="5D26AB54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1265530" cy="1265530"/>
            <wp:effectExtent l="0" t="0" r="0" b="0"/>
            <wp:wrapNone/>
            <wp:docPr id="742624841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456541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750" cy="12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30BFD" w14:textId="5B1788B2" w:rsidR="00A34A60" w:rsidRPr="00E7646C" w:rsidRDefault="005457A2" w:rsidP="00E63C9C">
      <w:pPr>
        <w:pStyle w:val="contentspage"/>
        <w:rPr>
          <w:color w:val="000000" w:themeColor="text1"/>
        </w:rPr>
      </w:pPr>
      <w:hyperlink w:anchor="_What_other_things" w:history="1">
        <w:r w:rsidR="00E63C9C" w:rsidRPr="00E7646C">
          <w:rPr>
            <w:rStyle w:val="Hyperlink"/>
            <w:color w:val="000000" w:themeColor="text1"/>
            <w:u w:val="none"/>
          </w:rPr>
          <w:t xml:space="preserve">What other things can happen </w:t>
        </w:r>
        <w:r w:rsidR="00E63C9C" w:rsidRPr="00E7646C">
          <w:rPr>
            <w:rStyle w:val="Hyperlink"/>
            <w:color w:val="000000" w:themeColor="text1"/>
            <w:u w:val="none"/>
          </w:rPr>
          <w:br/>
          <w:t>when leaving a job?</w:t>
        </w:r>
        <w:r w:rsidR="00E63C9C" w:rsidRPr="00E7646C">
          <w:rPr>
            <w:rStyle w:val="Hyperlink"/>
            <w:color w:val="000000" w:themeColor="text1"/>
            <w:u w:val="none"/>
          </w:rPr>
          <w:tab/>
          <w:t>2</w:t>
        </w:r>
        <w:r w:rsidR="00E63C9C">
          <w:rPr>
            <w:rStyle w:val="Hyperlink"/>
            <w:color w:val="000000" w:themeColor="text1"/>
            <w:u w:val="none"/>
          </w:rPr>
          <w:t>7</w:t>
        </w:r>
      </w:hyperlink>
    </w:p>
    <w:p w14:paraId="45D79014" w14:textId="00A0598C" w:rsidR="00A34A60" w:rsidRDefault="00A34A60" w:rsidP="00A34A60">
      <w:pPr>
        <w:pStyle w:val="contentspage"/>
        <w:rPr>
          <w:color w:val="000000" w:themeColor="text1"/>
        </w:rPr>
      </w:pPr>
    </w:p>
    <w:p w14:paraId="70719F1E" w14:textId="2297F780" w:rsidR="00E63C9C" w:rsidRPr="00E7646C" w:rsidRDefault="003D6DB1" w:rsidP="00A34A60">
      <w:pPr>
        <w:pStyle w:val="contentspage"/>
        <w:rPr>
          <w:color w:val="000000" w:themeColor="text1"/>
        </w:rPr>
      </w:pPr>
      <w:r w:rsidRPr="00E7646C">
        <w:rPr>
          <w:noProof/>
          <w:color w:val="000000" w:themeColor="text1"/>
        </w:rPr>
        <w:drawing>
          <wp:anchor distT="0" distB="0" distL="114300" distR="114300" simplePos="0" relativeHeight="251658382" behindDoc="0" locked="0" layoutInCell="1" allowOverlap="1" wp14:anchorId="484184D2" wp14:editId="5253350A">
            <wp:simplePos x="0" y="0"/>
            <wp:positionH relativeFrom="margin">
              <wp:align>left</wp:align>
            </wp:positionH>
            <wp:positionV relativeFrom="paragraph">
              <wp:posOffset>215011</wp:posOffset>
            </wp:positionV>
            <wp:extent cx="1199693" cy="1199693"/>
            <wp:effectExtent l="0" t="0" r="635" b="0"/>
            <wp:wrapNone/>
            <wp:docPr id="453803981" name="Picture 4538039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473666" name="Picture 8734736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693" cy="1199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BA224D" w14:textId="1B9A8996" w:rsidR="00A34A60" w:rsidRPr="00E7646C" w:rsidRDefault="005457A2" w:rsidP="00A34A60">
      <w:pPr>
        <w:pStyle w:val="contentspage"/>
        <w:rPr>
          <w:color w:val="000000" w:themeColor="text1"/>
        </w:rPr>
      </w:pPr>
      <w:hyperlink w:anchor="_Getting_support_at" w:history="1">
        <w:r w:rsidR="00A34A60" w:rsidRPr="00E7646C">
          <w:rPr>
            <w:rStyle w:val="Hyperlink"/>
            <w:color w:val="000000" w:themeColor="text1"/>
            <w:u w:val="none"/>
          </w:rPr>
          <w:t>Getting support at work</w:t>
        </w:r>
        <w:r w:rsidR="00A34A60" w:rsidRPr="00E7646C">
          <w:rPr>
            <w:rStyle w:val="Hyperlink"/>
            <w:color w:val="000000" w:themeColor="text1"/>
            <w:u w:val="none"/>
          </w:rPr>
          <w:tab/>
          <w:t>3</w:t>
        </w:r>
      </w:hyperlink>
      <w:r w:rsidR="003D6DB1">
        <w:t>2</w:t>
      </w:r>
    </w:p>
    <w:p w14:paraId="18F76A1C" w14:textId="538E27DC" w:rsidR="00A34A60" w:rsidRDefault="00A34A60">
      <w:pPr>
        <w:spacing w:line="240" w:lineRule="auto"/>
        <w:ind w:left="0"/>
      </w:pPr>
      <w:r>
        <w:br w:type="page"/>
      </w:r>
    </w:p>
    <w:p w14:paraId="3249C253" w14:textId="07A3D082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1" w:name="_About_this_Easy"/>
      <w:bookmarkStart w:id="2" w:name="_Toc192157164"/>
      <w:bookmarkEnd w:id="1"/>
      <w:r>
        <w:rPr>
          <w:noProof/>
          <w:lang w:val="en-NZ" w:eastAsia="en-NZ"/>
        </w:rPr>
        <w:lastRenderedPageBreak/>
        <w:t xml:space="preserve">About this </w:t>
      </w:r>
      <w:r w:rsidR="008F764F">
        <w:rPr>
          <w:noProof/>
          <w:lang w:val="en-NZ" w:eastAsia="en-NZ"/>
        </w:rPr>
        <w:t>Easy Read</w:t>
      </w:r>
      <w:bookmarkEnd w:id="2"/>
    </w:p>
    <w:p w14:paraId="52B0C663" w14:textId="77777777" w:rsidR="00D852B6" w:rsidRDefault="00D852B6" w:rsidP="00124EA8"/>
    <w:p w14:paraId="62B7B4CE" w14:textId="77777777" w:rsidR="00EF4A04" w:rsidRDefault="00BD34B6" w:rsidP="00124EA8">
      <w:r>
        <w:rPr>
          <w:noProof/>
        </w:rPr>
        <w:drawing>
          <wp:anchor distT="0" distB="0" distL="114300" distR="114300" simplePos="0" relativeHeight="251658242" behindDoc="0" locked="0" layoutInCell="1" allowOverlap="1" wp14:anchorId="10C1D124" wp14:editId="57CC2855">
            <wp:simplePos x="0" y="0"/>
            <wp:positionH relativeFrom="margin">
              <wp:align>left</wp:align>
            </wp:positionH>
            <wp:positionV relativeFrom="paragraph">
              <wp:posOffset>259715</wp:posOffset>
            </wp:positionV>
            <wp:extent cx="1424427" cy="131048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ECA60" w14:textId="43FF9AD5" w:rsidR="00124EA8" w:rsidRDefault="00EF4A04" w:rsidP="008F764F">
      <w:r>
        <w:t xml:space="preserve">This </w:t>
      </w:r>
      <w:r w:rsidR="008F764F">
        <w:t xml:space="preserve">is a guide to the </w:t>
      </w:r>
      <w:r w:rsidR="0087792B">
        <w:t xml:space="preserve">Easy Read </w:t>
      </w:r>
      <w:r w:rsidR="008F764F">
        <w:t>Individual Employment Agreement.</w:t>
      </w:r>
    </w:p>
    <w:p w14:paraId="57E32B60" w14:textId="77777777" w:rsidR="008F764F" w:rsidRDefault="008F764F" w:rsidP="008F764F"/>
    <w:p w14:paraId="4E4CD36A" w14:textId="77777777" w:rsidR="008F764F" w:rsidRDefault="008F764F" w:rsidP="008F764F"/>
    <w:p w14:paraId="0EA6F522" w14:textId="0533BEEE" w:rsidR="008F764F" w:rsidRDefault="00FB51C8" w:rsidP="008F764F">
      <w:r>
        <w:rPr>
          <w:noProof/>
        </w:rPr>
        <w:drawing>
          <wp:anchor distT="0" distB="0" distL="114300" distR="114300" simplePos="0" relativeHeight="251658271" behindDoc="0" locked="0" layoutInCell="1" allowOverlap="1" wp14:anchorId="051AA7EA" wp14:editId="1FBFE7F3">
            <wp:simplePos x="0" y="0"/>
            <wp:positionH relativeFrom="margin">
              <wp:align>left</wp:align>
            </wp:positionH>
            <wp:positionV relativeFrom="paragraph">
              <wp:posOffset>414020</wp:posOffset>
            </wp:positionV>
            <wp:extent cx="1634400" cy="1224000"/>
            <wp:effectExtent l="0" t="0" r="0" b="0"/>
            <wp:wrapNone/>
            <wp:docPr id="455317752" name="Picture 4553177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317752" name="Picture 4553177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00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64F">
        <w:t xml:space="preserve">It supports you to understand </w:t>
      </w:r>
      <w:r w:rsidR="008F764F" w:rsidRPr="008F764F">
        <w:rPr>
          <w:b/>
          <w:bCs/>
        </w:rPr>
        <w:t>employment</w:t>
      </w:r>
      <w:r w:rsidR="008F764F">
        <w:t>:</w:t>
      </w:r>
    </w:p>
    <w:p w14:paraId="4C7F2B50" w14:textId="65E48574" w:rsidR="008F764F" w:rsidRDefault="008F764F" w:rsidP="008F764F">
      <w:pPr>
        <w:pStyle w:val="Listtoplevel"/>
      </w:pPr>
      <w:r>
        <w:t>words</w:t>
      </w:r>
    </w:p>
    <w:p w14:paraId="1FF7575D" w14:textId="63F1E654" w:rsidR="008F764F" w:rsidRDefault="008F764F" w:rsidP="008F764F">
      <w:pPr>
        <w:pStyle w:val="Listtoplevel"/>
      </w:pPr>
      <w:r w:rsidRPr="004048C5">
        <w:rPr>
          <w:b/>
          <w:bCs/>
        </w:rPr>
        <w:t>rights</w:t>
      </w:r>
      <w:r>
        <w:t>.</w:t>
      </w:r>
    </w:p>
    <w:p w14:paraId="7D81D74D" w14:textId="1F4AA72F" w:rsidR="008F764F" w:rsidRDefault="0002043E" w:rsidP="008F764F">
      <w:r>
        <w:rPr>
          <w:noProof/>
        </w:rPr>
        <w:drawing>
          <wp:anchor distT="0" distB="0" distL="114300" distR="114300" simplePos="0" relativeHeight="251658272" behindDoc="0" locked="0" layoutInCell="1" allowOverlap="1" wp14:anchorId="6432AAFB" wp14:editId="71650827">
            <wp:simplePos x="0" y="0"/>
            <wp:positionH relativeFrom="margin">
              <wp:align>left</wp:align>
            </wp:positionH>
            <wp:positionV relativeFrom="paragraph">
              <wp:posOffset>183515</wp:posOffset>
            </wp:positionV>
            <wp:extent cx="1634400" cy="1634400"/>
            <wp:effectExtent l="0" t="0" r="4445" b="0"/>
            <wp:wrapNone/>
            <wp:docPr id="1718879527" name="Picture 17188795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879527" name="Picture 17188795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00" cy="16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DCF698" w14:textId="55405005" w:rsidR="008F764F" w:rsidRDefault="008F764F" w:rsidP="008F764F">
      <w:r>
        <w:rPr>
          <w:noProof/>
        </w:rPr>
        <mc:AlternateContent>
          <mc:Choice Requires="wps">
            <w:drawing>
              <wp:anchor distT="0" distB="0" distL="114300" distR="114300" simplePos="0" relativeHeight="251658251" behindDoc="1" locked="0" layoutInCell="1" allowOverlap="1" wp14:anchorId="1FCB660E" wp14:editId="21B5E863">
                <wp:simplePos x="0" y="0"/>
                <wp:positionH relativeFrom="margin">
                  <wp:align>right</wp:align>
                </wp:positionH>
                <wp:positionV relativeFrom="paragraph">
                  <wp:posOffset>264050</wp:posOffset>
                </wp:positionV>
                <wp:extent cx="3490540" cy="866692"/>
                <wp:effectExtent l="0" t="0" r="0" b="0"/>
                <wp:wrapNone/>
                <wp:docPr id="154579375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0540" cy="86669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0FA8A510">
              <v:rect id="Rectangle 1" style="position:absolute;margin-left:223.65pt;margin-top:20.8pt;width:274.85pt;height:68.25pt;z-index:-251658229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spid="_x0000_s1026" fillcolor="#bdd6ee [1304]" stroked="f" strokeweight="1pt" w14:anchorId="7699AF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">
                <w10:wrap anchorx="margin"/>
              </v:rect>
            </w:pict>
          </mc:Fallback>
        </mc:AlternateContent>
      </w:r>
    </w:p>
    <w:p w14:paraId="14FCB05C" w14:textId="77777777" w:rsidR="000E3A2A" w:rsidRDefault="008F764F" w:rsidP="008F764F">
      <w:r w:rsidRPr="008F764F">
        <w:rPr>
          <w:b/>
          <w:bCs/>
        </w:rPr>
        <w:t>Employment</w:t>
      </w:r>
      <w:r>
        <w:t xml:space="preserve"> means doing a job where you get paid money.</w:t>
      </w:r>
    </w:p>
    <w:p w14:paraId="36FAC506" w14:textId="77777777" w:rsidR="0002532E" w:rsidRDefault="0002532E" w:rsidP="008F764F"/>
    <w:p w14:paraId="424105BB" w14:textId="6DE91C8A" w:rsidR="0002532E" w:rsidRDefault="00431018" w:rsidP="008F764F">
      <w:r>
        <w:rPr>
          <w:noProof/>
        </w:rPr>
        <mc:AlternateContent>
          <mc:Choice Requires="wps">
            <w:drawing>
              <wp:anchor distT="0" distB="0" distL="114300" distR="114300" simplePos="0" relativeHeight="251658261" behindDoc="1" locked="0" layoutInCell="1" allowOverlap="1" wp14:anchorId="3F0CA369" wp14:editId="3B98A459">
                <wp:simplePos x="0" y="0"/>
                <wp:positionH relativeFrom="margin">
                  <wp:align>right</wp:align>
                </wp:positionH>
                <wp:positionV relativeFrom="paragraph">
                  <wp:posOffset>298704</wp:posOffset>
                </wp:positionV>
                <wp:extent cx="3490540" cy="1123950"/>
                <wp:effectExtent l="0" t="0" r="0" b="0"/>
                <wp:wrapNone/>
                <wp:docPr id="191097593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0540" cy="1123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269B0D95">
              <v:rect id="Rectangle 1" style="position:absolute;margin-left:223.65pt;margin-top:23.5pt;width:274.85pt;height:88.5pt;z-index:-251658219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spid="_x0000_s1026" fillcolor="#bdd6ee [1304]" stroked="f" strokeweight="1pt" w14:anchorId="62802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">
                <w10:wrap anchorx="margin"/>
              </v:rect>
            </w:pict>
          </mc:Fallback>
        </mc:AlternateContent>
      </w:r>
    </w:p>
    <w:p w14:paraId="239BB445" w14:textId="24E1FBB9" w:rsidR="0002532E" w:rsidRDefault="0002043E" w:rsidP="00D54E42">
      <w:r>
        <w:rPr>
          <w:noProof/>
        </w:rPr>
        <w:drawing>
          <wp:anchor distT="0" distB="0" distL="114300" distR="114300" simplePos="0" relativeHeight="251658273" behindDoc="0" locked="0" layoutInCell="1" allowOverlap="1" wp14:anchorId="1B453F69" wp14:editId="4310AA60">
            <wp:simplePos x="0" y="0"/>
            <wp:positionH relativeFrom="margin">
              <wp:align>left</wp:align>
            </wp:positionH>
            <wp:positionV relativeFrom="paragraph">
              <wp:posOffset>100965</wp:posOffset>
            </wp:positionV>
            <wp:extent cx="1634400" cy="1562400"/>
            <wp:effectExtent l="0" t="0" r="4445" b="0"/>
            <wp:wrapNone/>
            <wp:docPr id="1971400785" name="Picture 19714007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400785" name="Picture 19714007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00" cy="15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532E">
        <w:t xml:space="preserve">Here </w:t>
      </w:r>
      <w:r w:rsidR="0002532E" w:rsidRPr="0002532E">
        <w:rPr>
          <w:b/>
          <w:bCs/>
        </w:rPr>
        <w:t>rights</w:t>
      </w:r>
      <w:r w:rsidR="0002532E">
        <w:t xml:space="preserve"> are things </w:t>
      </w:r>
      <w:r w:rsidR="00D54E42">
        <w:t>the</w:t>
      </w:r>
      <w:r w:rsidR="0002532E">
        <w:t xml:space="preserve"> law</w:t>
      </w:r>
      <w:r w:rsidR="00D54E42">
        <w:t xml:space="preserve"> says need to happen to protect everyone at work. </w:t>
      </w:r>
    </w:p>
    <w:p w14:paraId="53B73413" w14:textId="6918E204" w:rsidR="000E3A2A" w:rsidRDefault="000E3A2A" w:rsidP="000E3A2A">
      <w:pPr>
        <w:pStyle w:val="Heading1"/>
      </w:pPr>
      <w:bookmarkStart w:id="3" w:name="_What_is_an"/>
      <w:bookmarkStart w:id="4" w:name="_Toc192157165"/>
      <w:bookmarkEnd w:id="3"/>
      <w:r>
        <w:lastRenderedPageBreak/>
        <w:t>What is an Individual Employment Agreement?</w:t>
      </w:r>
      <w:bookmarkEnd w:id="4"/>
    </w:p>
    <w:p w14:paraId="5329342D" w14:textId="52D59478" w:rsidR="006450FB" w:rsidRDefault="006450FB" w:rsidP="006450FB"/>
    <w:p w14:paraId="5D888336" w14:textId="66AD966F" w:rsidR="006450FB" w:rsidRDefault="0002043E" w:rsidP="006450FB">
      <w:r>
        <w:rPr>
          <w:noProof/>
        </w:rPr>
        <w:drawing>
          <wp:anchor distT="0" distB="0" distL="114300" distR="114300" simplePos="0" relativeHeight="251658275" behindDoc="0" locked="0" layoutInCell="1" allowOverlap="1" wp14:anchorId="2BA0FDD0" wp14:editId="4A708876">
            <wp:simplePos x="0" y="0"/>
            <wp:positionH relativeFrom="margin">
              <wp:posOffset>-206402</wp:posOffset>
            </wp:positionH>
            <wp:positionV relativeFrom="paragraph">
              <wp:posOffset>233652</wp:posOffset>
            </wp:positionV>
            <wp:extent cx="1860605" cy="1860605"/>
            <wp:effectExtent l="0" t="0" r="0" b="6350"/>
            <wp:wrapNone/>
            <wp:docPr id="1434587043" name="Picture 14345870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587043" name="Picture 14345870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605" cy="186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2A524" w14:textId="08F2366A" w:rsidR="006450FB" w:rsidRDefault="006450FB" w:rsidP="006450FB">
      <w:r>
        <w:t xml:space="preserve">An </w:t>
      </w:r>
      <w:r w:rsidRPr="006450FB">
        <w:t>Individual Employment Agreement</w:t>
      </w:r>
      <w:r>
        <w:t xml:space="preserve"> is a </w:t>
      </w:r>
      <w:r w:rsidRPr="00C50EB5">
        <w:rPr>
          <w:b/>
          <w:bCs/>
        </w:rPr>
        <w:t>legal contract</w:t>
      </w:r>
      <w:r>
        <w:t xml:space="preserve"> between:</w:t>
      </w:r>
    </w:p>
    <w:p w14:paraId="762628B9" w14:textId="27CDC67A" w:rsidR="006450FB" w:rsidRDefault="0002043E" w:rsidP="006450FB">
      <w:pPr>
        <w:pStyle w:val="Listtoplevel"/>
      </w:pPr>
      <w:r>
        <w:drawing>
          <wp:anchor distT="0" distB="0" distL="114300" distR="114300" simplePos="0" relativeHeight="251658276" behindDoc="0" locked="0" layoutInCell="1" allowOverlap="1" wp14:anchorId="700D1B6E" wp14:editId="5A2FE624">
            <wp:simplePos x="0" y="0"/>
            <wp:positionH relativeFrom="margin">
              <wp:align>left</wp:align>
            </wp:positionH>
            <wp:positionV relativeFrom="paragraph">
              <wp:posOffset>763850</wp:posOffset>
            </wp:positionV>
            <wp:extent cx="1407381" cy="1407381"/>
            <wp:effectExtent l="0" t="0" r="2540" b="2540"/>
            <wp:wrapNone/>
            <wp:docPr id="266245253" name="Picture 2662452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45253" name="Picture 2662452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381" cy="1407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50FB">
        <w:t xml:space="preserve">the </w:t>
      </w:r>
      <w:r w:rsidR="006450FB" w:rsidRPr="00241361">
        <w:rPr>
          <w:b/>
          <w:bCs/>
        </w:rPr>
        <w:t>employer</w:t>
      </w:r>
      <w:r w:rsidR="006450FB">
        <w:t xml:space="preserve"> who is the person hiring someone to do the work</w:t>
      </w:r>
    </w:p>
    <w:p w14:paraId="30F52876" w14:textId="6CAF9AAD" w:rsidR="006450FB" w:rsidRDefault="006450FB" w:rsidP="006450FB">
      <w:pPr>
        <w:pStyle w:val="Listtoplevel"/>
      </w:pPr>
      <w:r>
        <w:t xml:space="preserve">the </w:t>
      </w:r>
      <w:r w:rsidRPr="00241361">
        <w:rPr>
          <w:b/>
          <w:bCs/>
        </w:rPr>
        <w:t>employee</w:t>
      </w:r>
      <w:r>
        <w:t xml:space="preserve"> who is the person doing the work.</w:t>
      </w:r>
    </w:p>
    <w:p w14:paraId="481DF608" w14:textId="33DA4891" w:rsidR="006450FB" w:rsidRDefault="006450FB" w:rsidP="006450FB"/>
    <w:p w14:paraId="40746F77" w14:textId="76044F4F" w:rsidR="006450FB" w:rsidRDefault="005E3866" w:rsidP="006450FB">
      <w:r>
        <w:rPr>
          <w:noProof/>
        </w:rPr>
        <mc:AlternateContent>
          <mc:Choice Requires="wps">
            <w:drawing>
              <wp:anchor distT="0" distB="0" distL="114300" distR="114300" simplePos="0" relativeHeight="251658252" behindDoc="1" locked="0" layoutInCell="1" allowOverlap="1" wp14:anchorId="4B0D461B" wp14:editId="7B101E1C">
                <wp:simplePos x="0" y="0"/>
                <wp:positionH relativeFrom="margin">
                  <wp:posOffset>2223465</wp:posOffset>
                </wp:positionH>
                <wp:positionV relativeFrom="paragraph">
                  <wp:posOffset>210820</wp:posOffset>
                </wp:positionV>
                <wp:extent cx="3529330" cy="3486150"/>
                <wp:effectExtent l="0" t="0" r="0" b="0"/>
                <wp:wrapNone/>
                <wp:docPr id="11985003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9330" cy="3486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461095A9">
              <v:rect id="Rectangle 10" style="position:absolute;margin-left:175.1pt;margin-top:16.6pt;width:277.9pt;height:274.5pt;z-index:-2516582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lt="&quot;&quot;" o:spid="_x0000_s1026" fillcolor="#bdd6ee [1304]" stroked="f" strokeweight="1pt" w14:anchorId="0DC86B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">
                <w10:wrap anchorx="margin"/>
              </v:rect>
            </w:pict>
          </mc:Fallback>
        </mc:AlternateContent>
      </w:r>
      <w:r w:rsidR="007619FA">
        <w:rPr>
          <w:noProof/>
        </w:rPr>
        <w:drawing>
          <wp:anchor distT="0" distB="0" distL="114300" distR="114300" simplePos="0" relativeHeight="251658373" behindDoc="0" locked="0" layoutInCell="1" allowOverlap="1" wp14:anchorId="24300869" wp14:editId="1E638D20">
            <wp:simplePos x="0" y="0"/>
            <wp:positionH relativeFrom="margin">
              <wp:posOffset>110837</wp:posOffset>
            </wp:positionH>
            <wp:positionV relativeFrom="paragraph">
              <wp:posOffset>209550</wp:posOffset>
            </wp:positionV>
            <wp:extent cx="1182015" cy="1454727"/>
            <wp:effectExtent l="0" t="0" r="0" b="0"/>
            <wp:wrapNone/>
            <wp:docPr id="55722393" name="Picture 55722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22393" name="Picture 557223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015" cy="1454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1A217" w14:textId="1D879D9E" w:rsidR="007619FA" w:rsidRDefault="00D34AD9" w:rsidP="006450FB">
      <w:r>
        <w:t>Here a</w:t>
      </w:r>
      <w:r w:rsidR="006450FB">
        <w:t xml:space="preserve"> </w:t>
      </w:r>
      <w:r w:rsidR="006450FB" w:rsidRPr="00C50EB5">
        <w:rPr>
          <w:b/>
          <w:bCs/>
        </w:rPr>
        <w:t>legal contract</w:t>
      </w:r>
      <w:r w:rsidR="006450FB">
        <w:t xml:space="preserve"> is a document </w:t>
      </w:r>
      <w:r w:rsidR="007619FA">
        <w:t>about work that explains:</w:t>
      </w:r>
    </w:p>
    <w:p w14:paraId="4C975600" w14:textId="4E87C610" w:rsidR="007619FA" w:rsidRDefault="007619FA" w:rsidP="007619FA">
      <w:pPr>
        <w:pStyle w:val="Listtoplevel"/>
        <w:spacing w:line="264" w:lineRule="auto"/>
      </w:pPr>
      <w:r>
        <w:t>what the law says</w:t>
      </w:r>
    </w:p>
    <w:p w14:paraId="2D0D0FF9" w14:textId="171FA032" w:rsidR="007619FA" w:rsidRDefault="007619FA" w:rsidP="007619FA">
      <w:pPr>
        <w:pStyle w:val="Listtoplevel"/>
        <w:spacing w:line="264" w:lineRule="auto"/>
      </w:pPr>
      <w:r>
        <w:drawing>
          <wp:anchor distT="0" distB="0" distL="114300" distR="114300" simplePos="0" relativeHeight="251658274" behindDoc="0" locked="0" layoutInCell="1" allowOverlap="1" wp14:anchorId="7AD49BDB" wp14:editId="1196037E">
            <wp:simplePos x="0" y="0"/>
            <wp:positionH relativeFrom="margin">
              <wp:align>left</wp:align>
            </wp:positionH>
            <wp:positionV relativeFrom="paragraph">
              <wp:posOffset>309880</wp:posOffset>
            </wp:positionV>
            <wp:extent cx="1620000" cy="1645200"/>
            <wp:effectExtent l="0" t="0" r="0" b="0"/>
            <wp:wrapNone/>
            <wp:docPr id="230510995" name="Picture 2305109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10995" name="Picture 2305109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4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what agreements have been made between the</w:t>
      </w:r>
      <w:r w:rsidR="00912F84">
        <w:t>:</w:t>
      </w:r>
      <w:r>
        <w:t xml:space="preserve"> </w:t>
      </w:r>
    </w:p>
    <w:p w14:paraId="55C74563" w14:textId="450F6F0A" w:rsidR="007619FA" w:rsidRDefault="007619FA" w:rsidP="007619FA">
      <w:pPr>
        <w:pStyle w:val="Listsecondlevel"/>
        <w:spacing w:line="264" w:lineRule="auto"/>
      </w:pPr>
      <w:r>
        <w:t>employer</w:t>
      </w:r>
    </w:p>
    <w:p w14:paraId="4DE50AE9" w14:textId="7B3DA7AD" w:rsidR="006450FB" w:rsidRDefault="007619FA" w:rsidP="007619FA">
      <w:pPr>
        <w:pStyle w:val="Listsecondlevel"/>
        <w:spacing w:line="264" w:lineRule="auto"/>
      </w:pPr>
      <w:r>
        <w:t>employee.</w:t>
      </w:r>
    </w:p>
    <w:p w14:paraId="7ADA7A6D" w14:textId="673B302F" w:rsidR="005F3DAF" w:rsidRDefault="0002043E" w:rsidP="005F3DAF">
      <w:r>
        <w:rPr>
          <w:noProof/>
        </w:rPr>
        <w:lastRenderedPageBreak/>
        <w:drawing>
          <wp:anchor distT="0" distB="0" distL="114300" distR="114300" simplePos="0" relativeHeight="251658277" behindDoc="0" locked="0" layoutInCell="1" allowOverlap="1" wp14:anchorId="4B38D59D" wp14:editId="7A9CD3A8">
            <wp:simplePos x="0" y="0"/>
            <wp:positionH relativeFrom="margin">
              <wp:align>left</wp:align>
            </wp:positionH>
            <wp:positionV relativeFrom="paragraph">
              <wp:posOffset>-379730</wp:posOffset>
            </wp:positionV>
            <wp:extent cx="1504950" cy="1504950"/>
            <wp:effectExtent l="0" t="0" r="0" b="0"/>
            <wp:wrapNone/>
            <wp:docPr id="1814214983" name="Picture 18142149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214983" name="Picture 18142149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DAF">
        <w:rPr>
          <w:noProof/>
        </w:rPr>
        <mc:AlternateContent>
          <mc:Choice Requires="wps">
            <w:drawing>
              <wp:anchor distT="0" distB="0" distL="114300" distR="114300" simplePos="0" relativeHeight="251658253" behindDoc="1" locked="0" layoutInCell="1" allowOverlap="1" wp14:anchorId="39B25B05" wp14:editId="6A16451D">
                <wp:simplePos x="0" y="0"/>
                <wp:positionH relativeFrom="margin">
                  <wp:align>right</wp:align>
                </wp:positionH>
                <wp:positionV relativeFrom="paragraph">
                  <wp:posOffset>-143123</wp:posOffset>
                </wp:positionV>
                <wp:extent cx="3513648" cy="898497"/>
                <wp:effectExtent l="0" t="0" r="0" b="0"/>
                <wp:wrapNone/>
                <wp:docPr id="87996061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3648" cy="89849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032AB6AD">
              <v:rect id="Rectangle 10" style="position:absolute;margin-left:225.45pt;margin-top:-11.25pt;width:276.65pt;height:70.75pt;z-index:-251658227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lt="&quot;&quot;" o:spid="_x0000_s1026" fillcolor="#ffe599 [1303]" stroked="f" strokeweight="1pt" w14:anchorId="61F0D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">
                <w10:wrap anchorx="margin"/>
              </v:rect>
            </w:pict>
          </mc:Fallback>
        </mc:AlternateContent>
      </w:r>
      <w:r w:rsidR="005F3DAF">
        <w:t xml:space="preserve">In this document the </w:t>
      </w:r>
      <w:r w:rsidR="005F3DAF" w:rsidRPr="00241361">
        <w:rPr>
          <w:b/>
          <w:bCs/>
        </w:rPr>
        <w:t>employer</w:t>
      </w:r>
      <w:r w:rsidR="005F3DAF">
        <w:t xml:space="preserve"> will be called the </w:t>
      </w:r>
      <w:r w:rsidR="005F3DAF" w:rsidRPr="00241361">
        <w:rPr>
          <w:b/>
          <w:bCs/>
        </w:rPr>
        <w:t>manager.</w:t>
      </w:r>
    </w:p>
    <w:p w14:paraId="2A978FC0" w14:textId="40A57653" w:rsidR="005F3DAF" w:rsidRDefault="005F3DAF" w:rsidP="005F3DAF"/>
    <w:p w14:paraId="13727ED0" w14:textId="651B9581" w:rsidR="005F3DAF" w:rsidRDefault="007619FA" w:rsidP="005F3DAF">
      <w:r>
        <w:rPr>
          <w:noProof/>
        </w:rPr>
        <w:drawing>
          <wp:anchor distT="0" distB="0" distL="114300" distR="114300" simplePos="0" relativeHeight="251658278" behindDoc="0" locked="0" layoutInCell="1" allowOverlap="1" wp14:anchorId="71C5BB10" wp14:editId="50E23848">
            <wp:simplePos x="0" y="0"/>
            <wp:positionH relativeFrom="margin">
              <wp:align>left</wp:align>
            </wp:positionH>
            <wp:positionV relativeFrom="paragraph">
              <wp:posOffset>194310</wp:posOffset>
            </wp:positionV>
            <wp:extent cx="1598400" cy="1339200"/>
            <wp:effectExtent l="0" t="0" r="1905" b="0"/>
            <wp:wrapNone/>
            <wp:docPr id="1713289226" name="Picture 17132892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289226" name="Picture 1713289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33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779EAC" w14:textId="45A85041" w:rsidR="005F3DAF" w:rsidRDefault="005F3DAF" w:rsidP="005F3DAF">
      <w:r>
        <w:rPr>
          <w:noProof/>
        </w:rPr>
        <mc:AlternateContent>
          <mc:Choice Requires="wps">
            <w:drawing>
              <wp:anchor distT="0" distB="0" distL="114300" distR="114300" simplePos="0" relativeHeight="251658254" behindDoc="1" locked="0" layoutInCell="1" allowOverlap="1" wp14:anchorId="52418F7F" wp14:editId="73664D43">
                <wp:simplePos x="0" y="0"/>
                <wp:positionH relativeFrom="margin">
                  <wp:align>right</wp:align>
                </wp:positionH>
                <wp:positionV relativeFrom="paragraph">
                  <wp:posOffset>-145139</wp:posOffset>
                </wp:positionV>
                <wp:extent cx="3505697" cy="898497"/>
                <wp:effectExtent l="0" t="0" r="0" b="0"/>
                <wp:wrapNone/>
                <wp:docPr id="96059848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697" cy="89849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14FD8701">
              <v:rect id="Rectangle 10" style="position:absolute;margin-left:224.85pt;margin-top:-11.45pt;width:276.05pt;height:70.75pt;z-index:-25165822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lt="&quot;&quot;" o:spid="_x0000_s1026" fillcolor="#ffe599 [1303]" stroked="f" strokeweight="1pt" w14:anchorId="210612C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">
                <w10:wrap anchorx="margin"/>
              </v:rect>
            </w:pict>
          </mc:Fallback>
        </mc:AlternateContent>
      </w:r>
      <w:r>
        <w:t xml:space="preserve">In this document the </w:t>
      </w:r>
      <w:r w:rsidRPr="00241361">
        <w:rPr>
          <w:b/>
          <w:bCs/>
        </w:rPr>
        <w:t>employee</w:t>
      </w:r>
      <w:r>
        <w:t xml:space="preserve"> will be called the </w:t>
      </w:r>
      <w:r w:rsidRPr="00241361">
        <w:rPr>
          <w:b/>
          <w:bCs/>
        </w:rPr>
        <w:t>worker</w:t>
      </w:r>
      <w:r>
        <w:t xml:space="preserve">. </w:t>
      </w:r>
    </w:p>
    <w:p w14:paraId="4A0EED4C" w14:textId="77777777" w:rsidR="005F3DAF" w:rsidRDefault="005F3DAF" w:rsidP="005F3DAF"/>
    <w:p w14:paraId="287703BD" w14:textId="77777777" w:rsidR="00BE27E7" w:rsidRDefault="00BE27E7" w:rsidP="006450FB"/>
    <w:p w14:paraId="71734EC7" w14:textId="3AFF10D5" w:rsidR="006450FB" w:rsidRDefault="0002043E" w:rsidP="006450FB">
      <w:r>
        <w:rPr>
          <w:noProof/>
        </w:rPr>
        <w:drawing>
          <wp:anchor distT="0" distB="0" distL="114300" distR="114300" simplePos="0" relativeHeight="251658279" behindDoc="0" locked="0" layoutInCell="1" allowOverlap="1" wp14:anchorId="6ED1C1FB" wp14:editId="392D73CA">
            <wp:simplePos x="0" y="0"/>
            <wp:positionH relativeFrom="margin">
              <wp:align>left</wp:align>
            </wp:positionH>
            <wp:positionV relativeFrom="paragraph">
              <wp:posOffset>528955</wp:posOffset>
            </wp:positionV>
            <wp:extent cx="1634400" cy="1447200"/>
            <wp:effectExtent l="0" t="0" r="4445" b="635"/>
            <wp:wrapNone/>
            <wp:docPr id="1278282920" name="Picture 12782829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282920" name="Picture 12782829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00" cy="144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7E7">
        <w:t>I</w:t>
      </w:r>
      <w:r w:rsidR="006450FB">
        <w:t xml:space="preserve">t is important to have </w:t>
      </w:r>
      <w:r w:rsidR="00BE27E7">
        <w:t xml:space="preserve">the information about a job written </w:t>
      </w:r>
      <w:proofErr w:type="gramStart"/>
      <w:r w:rsidR="00437598">
        <w:t>down</w:t>
      </w:r>
      <w:proofErr w:type="gramEnd"/>
      <w:r w:rsidR="00437598">
        <w:t xml:space="preserve"> </w:t>
      </w:r>
      <w:r w:rsidR="00BE27E7">
        <w:t xml:space="preserve">so </w:t>
      </w:r>
      <w:r w:rsidR="005F3DAF">
        <w:t>the worker</w:t>
      </w:r>
      <w:r w:rsidR="00BE27E7">
        <w:t xml:space="preserve"> know</w:t>
      </w:r>
      <w:r w:rsidR="005F3DAF">
        <w:t>s</w:t>
      </w:r>
      <w:r w:rsidR="00BE27E7">
        <w:t>:</w:t>
      </w:r>
    </w:p>
    <w:p w14:paraId="40EC5B22" w14:textId="66D6CBF7" w:rsidR="00BE27E7" w:rsidRDefault="005F3DAF" w:rsidP="00BE27E7">
      <w:pPr>
        <w:pStyle w:val="Listtoplevel"/>
      </w:pPr>
      <w:r>
        <w:t>their</w:t>
      </w:r>
      <w:r w:rsidR="00BE27E7">
        <w:t xml:space="preserve"> </w:t>
      </w:r>
      <w:r w:rsidR="00BE27E7" w:rsidRPr="004048C5">
        <w:t>legal rights</w:t>
      </w:r>
    </w:p>
    <w:p w14:paraId="0E0DA539" w14:textId="70B7752E" w:rsidR="00BE27E7" w:rsidRDefault="00BE27E7" w:rsidP="00BE27E7">
      <w:pPr>
        <w:pStyle w:val="Listtoplevel"/>
      </w:pPr>
      <w:r>
        <w:t xml:space="preserve">what </w:t>
      </w:r>
      <w:r w:rsidR="005F3DAF">
        <w:t>they</w:t>
      </w:r>
      <w:r>
        <w:t xml:space="preserve"> are doing</w:t>
      </w:r>
    </w:p>
    <w:p w14:paraId="6FD91A36" w14:textId="49176756" w:rsidR="00BE27E7" w:rsidRDefault="007619FA" w:rsidP="00BE27E7">
      <w:pPr>
        <w:pStyle w:val="Listtoplevel"/>
      </w:pPr>
      <w:r>
        <w:drawing>
          <wp:anchor distT="0" distB="0" distL="114300" distR="114300" simplePos="0" relativeHeight="251658280" behindDoc="0" locked="0" layoutInCell="1" allowOverlap="1" wp14:anchorId="739F6BFD" wp14:editId="36D03F78">
            <wp:simplePos x="0" y="0"/>
            <wp:positionH relativeFrom="margin">
              <wp:align>left</wp:align>
            </wp:positionH>
            <wp:positionV relativeFrom="paragraph">
              <wp:posOffset>262890</wp:posOffset>
            </wp:positionV>
            <wp:extent cx="1634400" cy="1105200"/>
            <wp:effectExtent l="0" t="0" r="4445" b="0"/>
            <wp:wrapNone/>
            <wp:docPr id="548131979" name="Picture 5481319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131979" name="Picture 5481319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00" cy="11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7E7">
        <w:t xml:space="preserve">what support </w:t>
      </w:r>
      <w:r w:rsidR="005F3DAF">
        <w:t>they</w:t>
      </w:r>
      <w:r w:rsidR="00BE27E7">
        <w:t xml:space="preserve"> can get</w:t>
      </w:r>
    </w:p>
    <w:p w14:paraId="2882F985" w14:textId="4CE68160" w:rsidR="00BE27E7" w:rsidRDefault="00BE27E7" w:rsidP="00BE27E7">
      <w:pPr>
        <w:pStyle w:val="Listtoplevel"/>
      </w:pPr>
      <w:r>
        <w:t>the rules of the job.</w:t>
      </w:r>
    </w:p>
    <w:p w14:paraId="792F13C0" w14:textId="19E707A4" w:rsidR="004048C5" w:rsidRDefault="004048C5">
      <w:pPr>
        <w:spacing w:line="240" w:lineRule="auto"/>
        <w:ind w:left="0"/>
      </w:pPr>
      <w:r>
        <w:br w:type="page"/>
      </w:r>
    </w:p>
    <w:p w14:paraId="5B598E9C" w14:textId="669F3EF4" w:rsidR="005F3DAF" w:rsidRDefault="0002043E" w:rsidP="005F3DA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81" behindDoc="0" locked="0" layoutInCell="1" allowOverlap="1" wp14:anchorId="0C950916" wp14:editId="4038BEA2">
                <wp:simplePos x="0" y="0"/>
                <wp:positionH relativeFrom="column">
                  <wp:posOffset>0</wp:posOffset>
                </wp:positionH>
                <wp:positionV relativeFrom="paragraph">
                  <wp:posOffset>7951</wp:posOffset>
                </wp:positionV>
                <wp:extent cx="1884045" cy="1884045"/>
                <wp:effectExtent l="0" t="0" r="1905" b="0"/>
                <wp:wrapNone/>
                <wp:docPr id="867006849" name="Group 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4045" cy="1884045"/>
                          <a:chOff x="0" y="0"/>
                          <a:chExt cx="1884045" cy="1884045"/>
                        </a:xfrm>
                      </wpg:grpSpPr>
                      <pic:pic xmlns:pic="http://schemas.openxmlformats.org/drawingml/2006/picture">
                        <pic:nvPicPr>
                          <pic:cNvPr id="836816104" name="Picture 13896140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045" cy="1884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968536" name="Picture 18935265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3325" y="818985"/>
                            <a:ext cx="384175" cy="389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549647" name="Picture 11014215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273" y="763326"/>
                            <a:ext cx="219710" cy="222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65C5E4AA">
              <v:group id="Group 20" style="position:absolute;margin-left:0;margin-top:.65pt;width:148.35pt;height:148.35pt;z-index:251658281" alt="&quot;&quot;" coordsize="18840,18840" o:spid="_x0000_s1026" w14:anchorId="712E93BA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1389614020" style="position:absolute;width:18840;height:18840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">
                  <v:imagedata o:title="" r:id="rId43"/>
                </v:shape>
                <v:shape id="Picture 1893526553" style="position:absolute;left:7633;top:8189;width:3842;height:3893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">
                  <v:imagedata o:title="" r:id="rId44"/>
                </v:shape>
                <v:shape id="Picture 110142152" style="position:absolute;left:4452;top:7633;width:2197;height:2222;visibility:visible;mso-wrap-style:square" alt="&quot;&quot;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">
                  <v:imagedata o:title="" r:id="rId45"/>
                </v:shape>
              </v:group>
            </w:pict>
          </mc:Fallback>
        </mc:AlternateContent>
      </w:r>
      <w:r w:rsidR="005F3DAF">
        <w:t xml:space="preserve">It is important to have the information about a job written </w:t>
      </w:r>
      <w:proofErr w:type="gramStart"/>
      <w:r w:rsidR="00437598">
        <w:t>down</w:t>
      </w:r>
      <w:proofErr w:type="gramEnd"/>
      <w:r w:rsidR="00437598">
        <w:t xml:space="preserve"> </w:t>
      </w:r>
      <w:r w:rsidR="005F3DAF">
        <w:t>so the manager knows:</w:t>
      </w:r>
    </w:p>
    <w:p w14:paraId="50526E10" w14:textId="71986611" w:rsidR="005F3DAF" w:rsidRDefault="005F3DAF" w:rsidP="005F3DAF">
      <w:pPr>
        <w:pStyle w:val="Listtoplevel"/>
      </w:pPr>
      <w:r>
        <w:t>what they have asked the worker to do</w:t>
      </w:r>
    </w:p>
    <w:p w14:paraId="667A1B98" w14:textId="69131585" w:rsidR="005F3DAF" w:rsidRDefault="0002043E" w:rsidP="005F3DAF">
      <w:pPr>
        <w:pStyle w:val="Listtoplevel"/>
      </w:pPr>
      <w:r>
        <w:drawing>
          <wp:anchor distT="0" distB="0" distL="114300" distR="114300" simplePos="0" relativeHeight="251658282" behindDoc="0" locked="0" layoutInCell="1" allowOverlap="1" wp14:anchorId="084BB725" wp14:editId="418ED53F">
            <wp:simplePos x="0" y="0"/>
            <wp:positionH relativeFrom="margin">
              <wp:align>left</wp:align>
            </wp:positionH>
            <wp:positionV relativeFrom="paragraph">
              <wp:posOffset>313055</wp:posOffset>
            </wp:positionV>
            <wp:extent cx="1645200" cy="1645200"/>
            <wp:effectExtent l="0" t="0" r="0" b="0"/>
            <wp:wrapNone/>
            <wp:docPr id="51513543" name="Picture 515135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13543" name="Picture 515135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200" cy="164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FBA">
        <w:t>information about</w:t>
      </w:r>
      <w:r w:rsidR="005F3DAF">
        <w:t xml:space="preserve"> things like:</w:t>
      </w:r>
    </w:p>
    <w:p w14:paraId="76053841" w14:textId="59E40943" w:rsidR="005F3DAF" w:rsidRDefault="005F3DAF" w:rsidP="005F3DAF">
      <w:pPr>
        <w:pStyle w:val="Listsecondlevel"/>
      </w:pPr>
      <w:r>
        <w:t>pay</w:t>
      </w:r>
    </w:p>
    <w:p w14:paraId="6F2801D8" w14:textId="31321317" w:rsidR="005F3DAF" w:rsidRDefault="005F3DAF" w:rsidP="005F3DAF">
      <w:pPr>
        <w:pStyle w:val="Listsecondlevel"/>
      </w:pPr>
      <w:r>
        <w:t>leave</w:t>
      </w:r>
    </w:p>
    <w:p w14:paraId="42D9E253" w14:textId="3137887D" w:rsidR="005F3DAF" w:rsidRDefault="0002043E" w:rsidP="005F3DAF">
      <w:pPr>
        <w:pStyle w:val="Listtoplevel"/>
      </w:pPr>
      <w:r>
        <w:drawing>
          <wp:anchor distT="0" distB="0" distL="114300" distR="114300" simplePos="0" relativeHeight="251658283" behindDoc="0" locked="0" layoutInCell="1" allowOverlap="1" wp14:anchorId="75DCC4FB" wp14:editId="0E50D94D">
            <wp:simplePos x="0" y="0"/>
            <wp:positionH relativeFrom="margin">
              <wp:align>left</wp:align>
            </wp:positionH>
            <wp:positionV relativeFrom="paragraph">
              <wp:posOffset>306070</wp:posOffset>
            </wp:positionV>
            <wp:extent cx="1369060" cy="1885950"/>
            <wp:effectExtent l="0" t="0" r="2540" b="0"/>
            <wp:wrapNone/>
            <wp:docPr id="361523610" name="Picture 3615236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523610" name="Picture 3615236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906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DAF">
        <w:t>what they must do by law for the worker</w:t>
      </w:r>
    </w:p>
    <w:p w14:paraId="397E0784" w14:textId="7F9AC1B4" w:rsidR="004E6FBA" w:rsidRDefault="004E6FBA" w:rsidP="005F3DAF">
      <w:pPr>
        <w:pStyle w:val="Listtoplevel"/>
      </w:pPr>
      <w:r>
        <w:t>other things</w:t>
      </w:r>
      <w:r w:rsidR="005F3DAF">
        <w:t xml:space="preserve"> that have been agreed </w:t>
      </w:r>
    </w:p>
    <w:p w14:paraId="20A56D1F" w14:textId="7C2E9F74" w:rsidR="005F3DAF" w:rsidRPr="005F3DAF" w:rsidRDefault="0002043E" w:rsidP="005F3DAF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658284" behindDoc="0" locked="0" layoutInCell="1" allowOverlap="1" wp14:anchorId="23A83155" wp14:editId="4EAD2422">
                <wp:simplePos x="0" y="0"/>
                <wp:positionH relativeFrom="column">
                  <wp:posOffset>0</wp:posOffset>
                </wp:positionH>
                <wp:positionV relativeFrom="paragraph">
                  <wp:posOffset>311150</wp:posOffset>
                </wp:positionV>
                <wp:extent cx="1640840" cy="1885950"/>
                <wp:effectExtent l="0" t="0" r="0" b="0"/>
                <wp:wrapNone/>
                <wp:docPr id="1062359264" name="Group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0840" cy="1885950"/>
                          <a:chOff x="0" y="0"/>
                          <a:chExt cx="1640840" cy="1885950"/>
                        </a:xfrm>
                      </wpg:grpSpPr>
                      <pic:pic xmlns:pic="http://schemas.openxmlformats.org/drawingml/2006/picture">
                        <pic:nvPicPr>
                          <pic:cNvPr id="1544038905" name="Picture 28019319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840" cy="1885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0026955" name="Picture 154962376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9370" y="79513"/>
                            <a:ext cx="651510" cy="651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3632472C">
              <v:group id="Group 19" style="position:absolute;margin-left:0;margin-top:24.5pt;width:129.2pt;height:148.5pt;z-index:251658284" alt="&quot;&quot;" coordsize="16408,18859" o:spid="_x0000_s1026" w14:anchorId="11F01B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">
                <v:shape id="Picture 280193194" style="position:absolute;width:16408;height:18859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">
                  <v:imagedata o:title="" r:id="rId50"/>
                </v:shape>
                <v:shape id="Picture 1549623763" style="position:absolute;left:4293;top:795;width:6515;height:6515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">
                  <v:imagedata o:title="" r:id="rId51"/>
                </v:shape>
              </v:group>
            </w:pict>
          </mc:Fallback>
        </mc:AlternateContent>
      </w:r>
      <w:r w:rsidR="004E6FBA">
        <w:t>if the rules of the workplace have been talked about</w:t>
      </w:r>
      <w:r w:rsidR="005F3DAF">
        <w:t>.</w:t>
      </w:r>
    </w:p>
    <w:p w14:paraId="08E919CA" w14:textId="5121E741" w:rsidR="004048C5" w:rsidRDefault="004048C5">
      <w:pPr>
        <w:spacing w:line="240" w:lineRule="auto"/>
        <w:ind w:left="0"/>
      </w:pPr>
      <w:r>
        <w:br w:type="page"/>
      </w:r>
    </w:p>
    <w:p w14:paraId="085BC91F" w14:textId="12691038" w:rsidR="00051481" w:rsidRDefault="00051481" w:rsidP="004048C5">
      <w:pPr>
        <w:pStyle w:val="Heading1"/>
      </w:pPr>
      <w:bookmarkStart w:id="5" w:name="_What_is_a"/>
      <w:bookmarkStart w:id="6" w:name="_Toc192157166"/>
      <w:bookmarkEnd w:id="5"/>
      <w:r>
        <w:lastRenderedPageBreak/>
        <w:t>What is a template?</w:t>
      </w:r>
      <w:bookmarkEnd w:id="6"/>
    </w:p>
    <w:p w14:paraId="21C0CAC0" w14:textId="3A3348EB" w:rsidR="00051481" w:rsidRDefault="00051481" w:rsidP="00BF31E3">
      <w:pPr>
        <w:spacing w:line="336" w:lineRule="auto"/>
      </w:pPr>
    </w:p>
    <w:p w14:paraId="53AFA3DF" w14:textId="6AA2C62C" w:rsidR="004048C5" w:rsidRDefault="006963CB" w:rsidP="00BF31E3">
      <w:pPr>
        <w:spacing w:line="336" w:lineRule="auto"/>
      </w:pPr>
      <w:r w:rsidRPr="006963CB">
        <w:rPr>
          <w:noProof/>
        </w:rPr>
        <w:drawing>
          <wp:anchor distT="0" distB="0" distL="114300" distR="114300" simplePos="0" relativeHeight="251658385" behindDoc="0" locked="0" layoutInCell="1" allowOverlap="1" wp14:anchorId="247BAF45" wp14:editId="68DDF082">
            <wp:simplePos x="0" y="0"/>
            <wp:positionH relativeFrom="column">
              <wp:posOffset>-82550</wp:posOffset>
            </wp:positionH>
            <wp:positionV relativeFrom="paragraph">
              <wp:posOffset>187325</wp:posOffset>
            </wp:positionV>
            <wp:extent cx="1627200" cy="1627200"/>
            <wp:effectExtent l="0" t="0" r="0" b="0"/>
            <wp:wrapNone/>
            <wp:docPr id="151553658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53658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627200" cy="16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5CB002" w14:textId="356E7C49" w:rsidR="005F3DAF" w:rsidRDefault="003B386C" w:rsidP="00BF31E3">
      <w:pPr>
        <w:spacing w:line="336" w:lineRule="auto"/>
      </w:pPr>
      <w:r>
        <w:t xml:space="preserve">The Easy Read Individual Employment Agreement is a </w:t>
      </w:r>
      <w:r>
        <w:rPr>
          <w:b/>
          <w:bCs/>
        </w:rPr>
        <w:t>template</w:t>
      </w:r>
      <w:r>
        <w:t>.</w:t>
      </w:r>
    </w:p>
    <w:p w14:paraId="59E4BB9B" w14:textId="61005554" w:rsidR="003B386C" w:rsidRDefault="003B386C" w:rsidP="00BF31E3">
      <w:pPr>
        <w:spacing w:line="336" w:lineRule="auto"/>
      </w:pPr>
    </w:p>
    <w:p w14:paraId="68DD8932" w14:textId="2D80B938" w:rsidR="00051481" w:rsidRDefault="008357FF" w:rsidP="00BF31E3">
      <w:pPr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5" behindDoc="1" locked="0" layoutInCell="1" allowOverlap="1" wp14:anchorId="1508089B" wp14:editId="284AA08D">
                <wp:simplePos x="0" y="0"/>
                <wp:positionH relativeFrom="margin">
                  <wp:posOffset>2218055</wp:posOffset>
                </wp:positionH>
                <wp:positionV relativeFrom="paragraph">
                  <wp:posOffset>168910</wp:posOffset>
                </wp:positionV>
                <wp:extent cx="3521075" cy="3188473"/>
                <wp:effectExtent l="0" t="0" r="3175" b="0"/>
                <wp:wrapNone/>
                <wp:docPr id="141196326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318847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F47893" id="Rectangle 10" o:spid="_x0000_s1026" alt="&quot;&quot;" style="position:absolute;margin-left:174.65pt;margin-top:13.3pt;width:277.25pt;height:251.05pt;z-index:-25165822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</w:p>
    <w:p w14:paraId="12D74F9E" w14:textId="3EBAB71F" w:rsidR="003B386C" w:rsidRDefault="003B386C" w:rsidP="00BF31E3">
      <w:pPr>
        <w:spacing w:line="336" w:lineRule="auto"/>
      </w:pPr>
      <w:r>
        <w:t xml:space="preserve">A </w:t>
      </w:r>
      <w:r>
        <w:rPr>
          <w:b/>
          <w:bCs/>
        </w:rPr>
        <w:t>template</w:t>
      </w:r>
      <w:r>
        <w:t xml:space="preserve"> is a kind of </w:t>
      </w:r>
      <w:r w:rsidR="007A7ED2">
        <w:t>form</w:t>
      </w:r>
      <w:r>
        <w:t xml:space="preserve"> that:</w:t>
      </w:r>
    </w:p>
    <w:p w14:paraId="62F699FA" w14:textId="5A01DAD4" w:rsidR="008357FF" w:rsidRDefault="006963CB" w:rsidP="00BF31E3">
      <w:pPr>
        <w:pStyle w:val="Listtoplevel"/>
        <w:spacing w:line="336" w:lineRule="auto"/>
      </w:pPr>
      <w:r>
        <w:drawing>
          <wp:anchor distT="0" distB="0" distL="114300" distR="114300" simplePos="0" relativeHeight="251658285" behindDoc="0" locked="0" layoutInCell="1" allowOverlap="1" wp14:anchorId="68F8F1B7" wp14:editId="4C1192A4">
            <wp:simplePos x="0" y="0"/>
            <wp:positionH relativeFrom="margin">
              <wp:posOffset>-79375</wp:posOffset>
            </wp:positionH>
            <wp:positionV relativeFrom="paragraph">
              <wp:posOffset>525780</wp:posOffset>
            </wp:positionV>
            <wp:extent cx="1634400" cy="1306800"/>
            <wp:effectExtent l="0" t="0" r="4445" b="8255"/>
            <wp:wrapNone/>
            <wp:docPr id="2024394993" name="Picture 20243949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394993" name="Picture 20243949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00" cy="130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86C">
        <w:t>can be used</w:t>
      </w:r>
      <w:r w:rsidR="008357FF">
        <w:t>:</w:t>
      </w:r>
    </w:p>
    <w:p w14:paraId="41F3C0D4" w14:textId="742E4D48" w:rsidR="003B386C" w:rsidRDefault="003B386C" w:rsidP="00BF31E3">
      <w:pPr>
        <w:pStyle w:val="Listsecondlevel"/>
        <w:spacing w:line="336" w:lineRule="auto"/>
      </w:pPr>
      <w:r>
        <w:t>many times</w:t>
      </w:r>
    </w:p>
    <w:p w14:paraId="78349DB5" w14:textId="395EBCED" w:rsidR="008357FF" w:rsidRDefault="008357FF" w:rsidP="00BF31E3">
      <w:pPr>
        <w:pStyle w:val="Listsecondlevel"/>
        <w:spacing w:line="336" w:lineRule="auto"/>
      </w:pPr>
      <w:r>
        <w:t>by different people</w:t>
      </w:r>
    </w:p>
    <w:p w14:paraId="59DE22ED" w14:textId="1C0FFF33" w:rsidR="003B386C" w:rsidRDefault="005457A2" w:rsidP="00BF31E3">
      <w:pPr>
        <w:pStyle w:val="Listtoplevel"/>
        <w:spacing w:line="336" w:lineRule="auto"/>
      </w:pPr>
      <w:r>
        <w:drawing>
          <wp:anchor distT="0" distB="0" distL="114300" distR="114300" simplePos="0" relativeHeight="251701393" behindDoc="0" locked="0" layoutInCell="1" allowOverlap="1" wp14:anchorId="0D1C2E6F" wp14:editId="18E8CE73">
            <wp:simplePos x="0" y="0"/>
            <wp:positionH relativeFrom="column">
              <wp:posOffset>-213360</wp:posOffset>
            </wp:positionH>
            <wp:positionV relativeFrom="paragraph">
              <wp:posOffset>553085</wp:posOffset>
            </wp:positionV>
            <wp:extent cx="2146080" cy="3078480"/>
            <wp:effectExtent l="19050" t="19050" r="26035" b="26670"/>
            <wp:wrapNone/>
            <wp:docPr id="20635328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080" cy="30784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86C">
        <w:t>has all the important information</w:t>
      </w:r>
      <w:r w:rsidR="008357FF">
        <w:t>.</w:t>
      </w:r>
    </w:p>
    <w:p w14:paraId="2AB53F58" w14:textId="002F967C" w:rsidR="00423B6B" w:rsidRDefault="00423B6B" w:rsidP="00BF31E3">
      <w:pPr>
        <w:spacing w:line="336" w:lineRule="auto"/>
        <w:ind w:left="4167" w:hanging="567"/>
      </w:pPr>
    </w:p>
    <w:p w14:paraId="25844404" w14:textId="77777777" w:rsidR="00423B6B" w:rsidRDefault="00423B6B" w:rsidP="00BF31E3">
      <w:pPr>
        <w:spacing w:line="336" w:lineRule="auto"/>
        <w:ind w:left="4167" w:hanging="567"/>
      </w:pPr>
    </w:p>
    <w:p w14:paraId="657045CD" w14:textId="43173AAF" w:rsidR="00423B6B" w:rsidRDefault="00B923D6" w:rsidP="00BF31E3">
      <w:pPr>
        <w:spacing w:line="336" w:lineRule="auto"/>
      </w:pPr>
      <w:r>
        <w:t xml:space="preserve">You can find the </w:t>
      </w:r>
      <w:r w:rsidR="00423B6B" w:rsidRPr="00423B6B">
        <w:rPr>
          <w:b/>
          <w:bCs/>
        </w:rPr>
        <w:t xml:space="preserve">Easy Read </w:t>
      </w:r>
      <w:r w:rsidRPr="00423B6B">
        <w:rPr>
          <w:b/>
          <w:bCs/>
        </w:rPr>
        <w:t>Individual Employment Agreement</w:t>
      </w:r>
      <w:r>
        <w:t xml:space="preserve"> at:</w:t>
      </w:r>
    </w:p>
    <w:p w14:paraId="513E5B2B" w14:textId="77777777" w:rsidR="00BF31E3" w:rsidRDefault="00BF31E3" w:rsidP="00BF31E3">
      <w:pPr>
        <w:spacing w:line="336" w:lineRule="auto"/>
        <w:rPr>
          <w:b/>
          <w:bCs/>
        </w:rPr>
      </w:pPr>
    </w:p>
    <w:p w14:paraId="13C8B11C" w14:textId="60806FD4" w:rsidR="00BF31E3" w:rsidRPr="00BF31E3" w:rsidRDefault="005457A2" w:rsidP="00BF31E3">
      <w:pPr>
        <w:spacing w:line="336" w:lineRule="auto"/>
        <w:rPr>
          <w:b/>
          <w:bCs/>
          <w:color w:val="000000" w:themeColor="text1"/>
        </w:rPr>
      </w:pPr>
      <w:hyperlink r:id="rId55" w:history="1">
        <w:r w:rsidR="00BF31E3" w:rsidRPr="00BF31E3">
          <w:rPr>
            <w:rStyle w:val="Hyperlink"/>
            <w:b/>
            <w:bCs/>
            <w:color w:val="000000" w:themeColor="text1"/>
            <w:u w:val="none"/>
          </w:rPr>
          <w:t>www.peoplefirst.org.nz/easy-read-library/resource/employment-agreement</w:t>
        </w:r>
      </w:hyperlink>
    </w:p>
    <w:p w14:paraId="64D18F2C" w14:textId="3DF24EE0" w:rsidR="008A1F30" w:rsidRDefault="007A7ED2" w:rsidP="008A1F30">
      <w:r>
        <w:rPr>
          <w:noProof/>
        </w:rPr>
        <w:lastRenderedPageBreak/>
        <w:drawing>
          <wp:anchor distT="0" distB="0" distL="114300" distR="114300" simplePos="0" relativeHeight="251658286" behindDoc="0" locked="0" layoutInCell="1" allowOverlap="1" wp14:anchorId="119E1AEC" wp14:editId="4514D7F0">
            <wp:simplePos x="0" y="0"/>
            <wp:positionH relativeFrom="margin">
              <wp:align>left</wp:align>
            </wp:positionH>
            <wp:positionV relativeFrom="paragraph">
              <wp:posOffset>172720</wp:posOffset>
            </wp:positionV>
            <wp:extent cx="1634400" cy="1821600"/>
            <wp:effectExtent l="0" t="0" r="4445" b="7620"/>
            <wp:wrapNone/>
            <wp:docPr id="1990051479" name="Picture 19900514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051479" name="Picture 19900514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00" cy="182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F30">
        <w:t>Sometimes an Individual Employment Agreement might need to:</w:t>
      </w:r>
    </w:p>
    <w:p w14:paraId="2E824D9F" w14:textId="5669E926" w:rsidR="008A1F30" w:rsidRDefault="00912F84" w:rsidP="008A1F30">
      <w:pPr>
        <w:pStyle w:val="Listtoplevel"/>
      </w:pPr>
      <w:r>
        <w:t xml:space="preserve">be </w:t>
      </w:r>
      <w:r w:rsidR="008A1F30">
        <w:t>changed</w:t>
      </w:r>
    </w:p>
    <w:p w14:paraId="359B2380" w14:textId="6DB468B3" w:rsidR="008A1F30" w:rsidRDefault="008A1F30" w:rsidP="008A1F30">
      <w:pPr>
        <w:pStyle w:val="Listtoplevel"/>
      </w:pPr>
      <w:r>
        <w:t>have more information added to it.</w:t>
      </w:r>
    </w:p>
    <w:p w14:paraId="4AC35568" w14:textId="77777777" w:rsidR="008A1F30" w:rsidRDefault="008A1F30" w:rsidP="008A1F30"/>
    <w:p w14:paraId="13F5CCCF" w14:textId="19D730E5" w:rsidR="008A1F30" w:rsidRDefault="008A1F30" w:rsidP="008A1F30"/>
    <w:p w14:paraId="04BA2A8C" w14:textId="2F4B6A70" w:rsidR="008A1F30" w:rsidRDefault="00E053D8" w:rsidP="008A1F30">
      <w:r>
        <w:rPr>
          <w:noProof/>
        </w:rPr>
        <w:drawing>
          <wp:anchor distT="0" distB="0" distL="114300" distR="114300" simplePos="0" relativeHeight="251658287" behindDoc="0" locked="0" layoutInCell="1" allowOverlap="1" wp14:anchorId="5693B785" wp14:editId="334D57C8">
            <wp:simplePos x="0" y="0"/>
            <wp:positionH relativeFrom="margin">
              <wp:align>left</wp:align>
            </wp:positionH>
            <wp:positionV relativeFrom="paragraph">
              <wp:posOffset>394335</wp:posOffset>
            </wp:positionV>
            <wp:extent cx="1634400" cy="1638000"/>
            <wp:effectExtent l="0" t="0" r="0" b="635"/>
            <wp:wrapNone/>
            <wp:docPr id="755604437" name="Picture 7556044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604437" name="Picture 7556044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00" cy="163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F30">
        <w:t xml:space="preserve">The </w:t>
      </w:r>
      <w:r>
        <w:t xml:space="preserve">Individual Employment Agreement </w:t>
      </w:r>
      <w:r w:rsidR="008A1F30">
        <w:t>template might:</w:t>
      </w:r>
    </w:p>
    <w:p w14:paraId="7DC8589C" w14:textId="69DF1C3E" w:rsidR="008A1F30" w:rsidRDefault="008A1F30" w:rsidP="008A1F30">
      <w:pPr>
        <w:pStyle w:val="Listtoplevel"/>
      </w:pPr>
      <w:r>
        <w:t>be filled in again with the new information</w:t>
      </w:r>
    </w:p>
    <w:p w14:paraId="02BFF559" w14:textId="77777777" w:rsidR="008A1F30" w:rsidRDefault="008A1F30" w:rsidP="008A1F30">
      <w:pPr>
        <w:pStyle w:val="Listtoplevel"/>
      </w:pPr>
      <w:r>
        <w:t>have more pages added to it.</w:t>
      </w:r>
    </w:p>
    <w:p w14:paraId="1608CDD3" w14:textId="77777777" w:rsidR="00051481" w:rsidRDefault="00051481" w:rsidP="008A1F30"/>
    <w:p w14:paraId="502EA4EA" w14:textId="77777777" w:rsidR="00051481" w:rsidRDefault="00051481" w:rsidP="008A1F30"/>
    <w:p w14:paraId="52906AFD" w14:textId="4D26BC4E" w:rsidR="00196BE8" w:rsidRDefault="007A7ED2" w:rsidP="008A1F30">
      <w:r>
        <w:rPr>
          <w:noProof/>
        </w:rPr>
        <w:drawing>
          <wp:anchor distT="0" distB="0" distL="114300" distR="114300" simplePos="0" relativeHeight="251658288" behindDoc="0" locked="0" layoutInCell="1" allowOverlap="1" wp14:anchorId="2B8BEAFB" wp14:editId="4536639F">
            <wp:simplePos x="0" y="0"/>
            <wp:positionH relativeFrom="margin">
              <wp:align>left</wp:align>
            </wp:positionH>
            <wp:positionV relativeFrom="paragraph">
              <wp:posOffset>252095</wp:posOffset>
            </wp:positionV>
            <wp:extent cx="1620000" cy="1620000"/>
            <wp:effectExtent l="0" t="0" r="0" b="0"/>
            <wp:wrapNone/>
            <wp:docPr id="1832544201" name="Picture 18325442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544201" name="Picture 18325442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481">
        <w:t>The manager must</w:t>
      </w:r>
      <w:r w:rsidR="00196BE8">
        <w:t>:</w:t>
      </w:r>
    </w:p>
    <w:p w14:paraId="0B0FD6C0" w14:textId="2CB63387" w:rsidR="00196BE8" w:rsidRDefault="00051481" w:rsidP="00196BE8">
      <w:pPr>
        <w:pStyle w:val="Listtoplevel"/>
      </w:pPr>
      <w:r>
        <w:t>show the worker all the changes</w:t>
      </w:r>
      <w:r w:rsidR="008A1F30">
        <w:t xml:space="preserve"> </w:t>
      </w:r>
    </w:p>
    <w:p w14:paraId="5114AD7B" w14:textId="71252109" w:rsidR="008A1F30" w:rsidRDefault="00196BE8" w:rsidP="00196BE8">
      <w:pPr>
        <w:pStyle w:val="Listtoplevel"/>
      </w:pPr>
      <w:r>
        <w:t>give the worker a new copy of the agreement</w:t>
      </w:r>
      <w:r w:rsidR="008A1F30">
        <w:t>.</w:t>
      </w:r>
    </w:p>
    <w:p w14:paraId="0E58167F" w14:textId="77777777" w:rsidR="007813DC" w:rsidRDefault="007813DC">
      <w:pPr>
        <w:spacing w:line="240" w:lineRule="auto"/>
        <w:ind w:left="0"/>
      </w:pPr>
      <w:r>
        <w:br w:type="page"/>
      </w:r>
    </w:p>
    <w:p w14:paraId="04F9D136" w14:textId="14EACA1A" w:rsidR="008A1F30" w:rsidRDefault="007A7ED2" w:rsidP="008A1F30">
      <w:r>
        <w:rPr>
          <w:noProof/>
        </w:rPr>
        <w:lastRenderedPageBreak/>
        <w:drawing>
          <wp:anchor distT="0" distB="0" distL="114300" distR="114300" simplePos="0" relativeHeight="251658289" behindDoc="0" locked="0" layoutInCell="1" allowOverlap="1" wp14:anchorId="475D1AE9" wp14:editId="728D56F1">
            <wp:simplePos x="0" y="0"/>
            <wp:positionH relativeFrom="margin">
              <wp:align>left</wp:align>
            </wp:positionH>
            <wp:positionV relativeFrom="paragraph">
              <wp:posOffset>127127</wp:posOffset>
            </wp:positionV>
            <wp:extent cx="1612800" cy="1296000"/>
            <wp:effectExtent l="0" t="0" r="6985" b="0"/>
            <wp:wrapNone/>
            <wp:docPr id="1644510075" name="Picture 16445100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510075" name="Picture 16445100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8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F30">
        <w:t>This is so the worker can:</w:t>
      </w:r>
    </w:p>
    <w:p w14:paraId="38C8CB88" w14:textId="4EE144B7" w:rsidR="008A1F30" w:rsidRDefault="008A1F30" w:rsidP="008A1F30">
      <w:pPr>
        <w:pStyle w:val="Listtoplevel"/>
      </w:pPr>
      <w:r>
        <w:t xml:space="preserve">read </w:t>
      </w:r>
      <w:r w:rsidR="00F044B5">
        <w:t>the changes</w:t>
      </w:r>
    </w:p>
    <w:p w14:paraId="504B38A1" w14:textId="72A56A05" w:rsidR="008A1F30" w:rsidRDefault="008A1F30" w:rsidP="008A1F30">
      <w:pPr>
        <w:pStyle w:val="Listtoplevel"/>
      </w:pPr>
      <w:r>
        <w:t xml:space="preserve">understand </w:t>
      </w:r>
      <w:r w:rsidR="00F044B5">
        <w:t>the changes</w:t>
      </w:r>
    </w:p>
    <w:p w14:paraId="4DCB7C07" w14:textId="53F172EF" w:rsidR="008A1F30" w:rsidRDefault="007A7ED2" w:rsidP="008A1F30">
      <w:pPr>
        <w:pStyle w:val="Listtoplevel"/>
      </w:pPr>
      <w:r>
        <w:drawing>
          <wp:anchor distT="0" distB="0" distL="114300" distR="114300" simplePos="0" relativeHeight="251658290" behindDoc="0" locked="0" layoutInCell="1" allowOverlap="1" wp14:anchorId="0D621F0D" wp14:editId="3FC24F94">
            <wp:simplePos x="0" y="0"/>
            <wp:positionH relativeFrom="margin">
              <wp:align>left</wp:align>
            </wp:positionH>
            <wp:positionV relativeFrom="paragraph">
              <wp:posOffset>306070</wp:posOffset>
            </wp:positionV>
            <wp:extent cx="1587600" cy="1587600"/>
            <wp:effectExtent l="0" t="0" r="0" b="0"/>
            <wp:wrapNone/>
            <wp:docPr id="1135974095" name="Picture 11359740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974095" name="Picture 11359740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600" cy="158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F30">
        <w:t>agree to the</w:t>
      </w:r>
      <w:r w:rsidR="00F044B5">
        <w:t xml:space="preserve"> changes</w:t>
      </w:r>
    </w:p>
    <w:p w14:paraId="6523E7AE" w14:textId="338219DE" w:rsidR="006C0122" w:rsidRDefault="006C0122" w:rsidP="008A1F30">
      <w:pPr>
        <w:pStyle w:val="Listtoplevel"/>
      </w:pPr>
      <w:r>
        <w:t xml:space="preserve">ask for </w:t>
      </w:r>
      <w:r w:rsidR="00F044B5">
        <w:t xml:space="preserve">any other </w:t>
      </w:r>
      <w:r w:rsidR="008A1F30">
        <w:t xml:space="preserve">changes </w:t>
      </w:r>
      <w:r>
        <w:t>they might want</w:t>
      </w:r>
      <w:r w:rsidR="008A1F30">
        <w:t>.</w:t>
      </w:r>
    </w:p>
    <w:p w14:paraId="37448163" w14:textId="77777777" w:rsidR="00795E4B" w:rsidRDefault="00795E4B" w:rsidP="00795E4B">
      <w:pPr>
        <w:pStyle w:val="Listtoplevel"/>
        <w:numPr>
          <w:ilvl w:val="0"/>
          <w:numId w:val="0"/>
        </w:numPr>
        <w:ind w:left="4253" w:hanging="567"/>
      </w:pPr>
    </w:p>
    <w:p w14:paraId="54A75302" w14:textId="77777777" w:rsidR="00795E4B" w:rsidRDefault="00795E4B" w:rsidP="00795E4B">
      <w:pPr>
        <w:pStyle w:val="Listtoplevel"/>
        <w:numPr>
          <w:ilvl w:val="0"/>
          <w:numId w:val="0"/>
        </w:numPr>
        <w:ind w:left="3686"/>
      </w:pPr>
    </w:p>
    <w:p w14:paraId="7CF715CF" w14:textId="2DC62C27" w:rsidR="00610B56" w:rsidRDefault="00610B56">
      <w:pPr>
        <w:spacing w:line="240" w:lineRule="auto"/>
        <w:ind w:left="0"/>
      </w:pPr>
      <w:r>
        <w:br w:type="page"/>
      </w:r>
    </w:p>
    <w:p w14:paraId="2698AD2F" w14:textId="11E1E310" w:rsidR="00610B56" w:rsidRDefault="00610B56" w:rsidP="00610B56">
      <w:pPr>
        <w:pStyle w:val="Heading1"/>
      </w:pPr>
      <w:bookmarkStart w:id="7" w:name="_Filling_in_the"/>
      <w:bookmarkStart w:id="8" w:name="_Toc192157167"/>
      <w:bookmarkEnd w:id="7"/>
      <w:r>
        <w:lastRenderedPageBreak/>
        <w:t>Filling in the agreement</w:t>
      </w:r>
      <w:bookmarkEnd w:id="8"/>
    </w:p>
    <w:p w14:paraId="24D1A154" w14:textId="77777777" w:rsidR="00610B56" w:rsidRDefault="00610B56" w:rsidP="00610B56"/>
    <w:p w14:paraId="7455DB88" w14:textId="77777777" w:rsidR="00610B56" w:rsidRDefault="00610B56" w:rsidP="00610B56"/>
    <w:p w14:paraId="12832AD9" w14:textId="5A21F0A4" w:rsidR="00B30AC8" w:rsidRDefault="00B30AC8" w:rsidP="00B30AC8">
      <w:r>
        <w:rPr>
          <w:noProof/>
        </w:rPr>
        <w:drawing>
          <wp:anchor distT="0" distB="0" distL="114300" distR="114300" simplePos="0" relativeHeight="251658262" behindDoc="0" locked="0" layoutInCell="1" allowOverlap="1" wp14:anchorId="1038E7E8" wp14:editId="7ADE5DD3">
            <wp:simplePos x="0" y="0"/>
            <wp:positionH relativeFrom="margin">
              <wp:align>left</wp:align>
            </wp:positionH>
            <wp:positionV relativeFrom="paragraph">
              <wp:posOffset>464947</wp:posOffset>
            </wp:positionV>
            <wp:extent cx="1630800" cy="1303200"/>
            <wp:effectExtent l="0" t="0" r="7620" b="0"/>
            <wp:wrapNone/>
            <wp:docPr id="1425208928" name="Picture 14252089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208928" name="Picture 14252089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800" cy="130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There are boxes in </w:t>
      </w:r>
      <w:r w:rsidR="008E3B5E">
        <w:t>the Individual Employment Agreement</w:t>
      </w:r>
      <w:r>
        <w:t xml:space="preserve"> where things will be written by the:</w:t>
      </w:r>
    </w:p>
    <w:p w14:paraId="4D0F7A4F" w14:textId="77777777" w:rsidR="00B30AC8" w:rsidRDefault="00B30AC8" w:rsidP="00B30AC8">
      <w:pPr>
        <w:pStyle w:val="Listtoplevel"/>
      </w:pPr>
      <w:r>
        <w:t xml:space="preserve">manager </w:t>
      </w:r>
    </w:p>
    <w:p w14:paraId="65D3FA5E" w14:textId="77777777" w:rsidR="00B30AC8" w:rsidRDefault="00B30AC8" w:rsidP="00B30AC8">
      <w:pPr>
        <w:pStyle w:val="Listtoplevel"/>
      </w:pPr>
      <w:r>
        <w:t>worker.</w:t>
      </w:r>
    </w:p>
    <w:p w14:paraId="0997444A" w14:textId="77777777" w:rsidR="00610B56" w:rsidRDefault="00610B56" w:rsidP="00610B56"/>
    <w:p w14:paraId="501040EE" w14:textId="77777777" w:rsidR="00B30AC8" w:rsidRDefault="00B30AC8" w:rsidP="00610B56"/>
    <w:p w14:paraId="153F75EE" w14:textId="3D1ACF14" w:rsidR="00B30AC8" w:rsidRDefault="00B30AC8" w:rsidP="00B30AC8">
      <w:r>
        <w:rPr>
          <w:noProof/>
        </w:rPr>
        <w:drawing>
          <wp:anchor distT="0" distB="0" distL="114300" distR="114300" simplePos="0" relativeHeight="251658264" behindDoc="0" locked="0" layoutInCell="1" allowOverlap="1" wp14:anchorId="62DF3AA4" wp14:editId="1298616D">
            <wp:simplePos x="0" y="0"/>
            <wp:positionH relativeFrom="margin">
              <wp:align>left</wp:align>
            </wp:positionH>
            <wp:positionV relativeFrom="paragraph">
              <wp:posOffset>442595</wp:posOffset>
            </wp:positionV>
            <wp:extent cx="1630800" cy="1054800"/>
            <wp:effectExtent l="0" t="0" r="7620" b="0"/>
            <wp:wrapNone/>
            <wp:docPr id="207799296" name="Picture 2077992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99296" name="Picture 2077992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800" cy="10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boxes where things will be written look like this:</w:t>
      </w:r>
    </w:p>
    <w:p w14:paraId="3E9BF7D0" w14:textId="15A1C75D" w:rsidR="00B30AC8" w:rsidRDefault="00B30AC8" w:rsidP="00B30AC8">
      <w:r>
        <w:rPr>
          <w:noProof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3E646C70" wp14:editId="306F88F7">
                <wp:simplePos x="0" y="0"/>
                <wp:positionH relativeFrom="margin">
                  <wp:posOffset>2340610</wp:posOffset>
                </wp:positionH>
                <wp:positionV relativeFrom="paragraph">
                  <wp:posOffset>169214</wp:posOffset>
                </wp:positionV>
                <wp:extent cx="3366000" cy="955344"/>
                <wp:effectExtent l="0" t="0" r="25400" b="16510"/>
                <wp:wrapNone/>
                <wp:docPr id="175177404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6000" cy="9553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540CA651">
              <v:rect id="Rectangle 5" style="position:absolute;margin-left:184.3pt;margin-top:13.3pt;width:265.05pt;height:75.2pt;z-index:251658263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lt="&quot;&quot;" o:spid="_x0000_s1026" filled="f" strokecolor="black [3213]" strokeweight="1pt" w14:anchorId="2075B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">
                <w10:wrap anchorx="margin"/>
              </v:rect>
            </w:pict>
          </mc:Fallback>
        </mc:AlternateContent>
      </w:r>
    </w:p>
    <w:p w14:paraId="007EC3ED" w14:textId="77777777" w:rsidR="00B30AC8" w:rsidRDefault="00B30AC8" w:rsidP="00B30AC8">
      <w:r>
        <w:t xml:space="preserve">  You can write things in the box.</w:t>
      </w:r>
    </w:p>
    <w:p w14:paraId="1A2F1B04" w14:textId="77777777" w:rsidR="00B30AC8" w:rsidRDefault="00B30AC8" w:rsidP="00B30AC8"/>
    <w:p w14:paraId="1C2C199C" w14:textId="77777777" w:rsidR="00B30AC8" w:rsidRDefault="00B30AC8" w:rsidP="00B30AC8"/>
    <w:p w14:paraId="4D01BC3F" w14:textId="77777777" w:rsidR="00B30AC8" w:rsidRDefault="00B30AC8" w:rsidP="00610B56"/>
    <w:p w14:paraId="792C8E50" w14:textId="3DA53D54" w:rsidR="00B30AC8" w:rsidRDefault="00B30AC8">
      <w:pPr>
        <w:spacing w:line="240" w:lineRule="auto"/>
        <w:ind w:left="0"/>
      </w:pPr>
      <w:r>
        <w:br w:type="page"/>
      </w:r>
    </w:p>
    <w:p w14:paraId="1BA3D3BC" w14:textId="0F798014" w:rsidR="00B30AC8" w:rsidRDefault="007A7ED2" w:rsidP="00B30AC8">
      <w:r>
        <w:rPr>
          <w:noProof/>
        </w:rPr>
        <w:lastRenderedPageBreak/>
        <w:drawing>
          <wp:anchor distT="0" distB="0" distL="114300" distR="114300" simplePos="0" relativeHeight="251658291" behindDoc="0" locked="0" layoutInCell="1" allowOverlap="1" wp14:anchorId="76B2F087" wp14:editId="10DFBE1F">
            <wp:simplePos x="0" y="0"/>
            <wp:positionH relativeFrom="margin">
              <wp:align>left</wp:align>
            </wp:positionH>
            <wp:positionV relativeFrom="paragraph">
              <wp:posOffset>-295275</wp:posOffset>
            </wp:positionV>
            <wp:extent cx="1573200" cy="1627200"/>
            <wp:effectExtent l="0" t="0" r="8255" b="0"/>
            <wp:wrapNone/>
            <wp:docPr id="802950702" name="Picture 8029507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950702" name="Picture 8029507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200" cy="16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AC8">
        <w:t xml:space="preserve">There are boxes in </w:t>
      </w:r>
      <w:r w:rsidR="008E3B5E">
        <w:t>the Individual Employment Agreement where the manager will tick the right answer</w:t>
      </w:r>
      <w:r w:rsidR="00B30AC8">
        <w:t>.</w:t>
      </w:r>
    </w:p>
    <w:p w14:paraId="76FE9741" w14:textId="77777777" w:rsidR="00B30AC8" w:rsidRDefault="00B30AC8" w:rsidP="00B30AC8"/>
    <w:p w14:paraId="1FFD8F27" w14:textId="77777777" w:rsidR="00B30AC8" w:rsidRDefault="00B30AC8" w:rsidP="00B30AC8"/>
    <w:p w14:paraId="5D698C6E" w14:textId="0791DDCE" w:rsidR="00B30AC8" w:rsidRDefault="00B30AC8" w:rsidP="00B30AC8">
      <w:r>
        <w:rPr>
          <w:noProof/>
        </w:rPr>
        <w:drawing>
          <wp:anchor distT="0" distB="0" distL="114300" distR="114300" simplePos="0" relativeHeight="251658266" behindDoc="0" locked="0" layoutInCell="1" allowOverlap="1" wp14:anchorId="3823E24D" wp14:editId="66DDC5A8">
            <wp:simplePos x="0" y="0"/>
            <wp:positionH relativeFrom="margin">
              <wp:align>left</wp:align>
            </wp:positionH>
            <wp:positionV relativeFrom="paragraph">
              <wp:posOffset>14326</wp:posOffset>
            </wp:positionV>
            <wp:extent cx="1438275" cy="1289050"/>
            <wp:effectExtent l="0" t="0" r="9525" b="6350"/>
            <wp:wrapNone/>
            <wp:docPr id="1415443307" name="Picture 14154433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443307" name="Picture 14154433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28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tick boxes look like this:</w:t>
      </w:r>
      <w:r w:rsidRPr="006E10F6">
        <w:t xml:space="preserve"> </w:t>
      </w:r>
    </w:p>
    <w:p w14:paraId="353D39D1" w14:textId="5841C2A5" w:rsidR="00B30AC8" w:rsidRPr="00E02C06" w:rsidRDefault="00B30AC8" w:rsidP="00B30AC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3560CCFF" wp14:editId="38E290E7">
                <wp:simplePos x="0" y="0"/>
                <wp:positionH relativeFrom="column">
                  <wp:posOffset>2340610</wp:posOffset>
                </wp:positionH>
                <wp:positionV relativeFrom="line">
                  <wp:posOffset>299085</wp:posOffset>
                </wp:positionV>
                <wp:extent cx="360000" cy="360000"/>
                <wp:effectExtent l="0" t="0" r="21590" b="21590"/>
                <wp:wrapNone/>
                <wp:docPr id="657708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1EA4AE38">
              <v:rect id="Rectangle 5" style="position:absolute;margin-left:184.3pt;margin-top:23.55pt;width:28.35pt;height:28.35pt;z-index:251658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alt="&quot;&quot;" o:spid="_x0000_s1026" filled="f" strokecolor="black [3213]" strokeweight="1pt" w14:anchorId="0C57DB7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LdVcW+IAAAAK&#10;AQAADwAAAAAAAAAAAAAAAADQBAAAZHJzL2Rvd25yZXYueG1sUEsFBgAAAAAEAAQA8wAAAN8FAAAA&#10;AA==&#10;">
                <w10:wrap anchory="line"/>
              </v:rect>
            </w:pict>
          </mc:Fallback>
        </mc:AlternateContent>
      </w:r>
    </w:p>
    <w:p w14:paraId="08DFE94F" w14:textId="33470742" w:rsidR="00B30AC8" w:rsidRPr="00E02C06" w:rsidRDefault="00B30AC8" w:rsidP="00B30AC8">
      <w:pPr>
        <w:pStyle w:val="Checkboxes"/>
      </w:pPr>
      <w:r>
        <w:t>Tick box</w:t>
      </w:r>
    </w:p>
    <w:p w14:paraId="11064223" w14:textId="77777777" w:rsidR="00B30AC8" w:rsidRDefault="00B30AC8" w:rsidP="00B30AC8"/>
    <w:p w14:paraId="24819E54" w14:textId="5069B459" w:rsidR="00B30AC8" w:rsidRDefault="00832A6F" w:rsidP="00610B56">
      <w:r>
        <w:rPr>
          <w:noProof/>
        </w:rPr>
        <mc:AlternateContent>
          <mc:Choice Requires="wpg">
            <w:drawing>
              <wp:anchor distT="0" distB="0" distL="114300" distR="114300" simplePos="0" relativeHeight="251658293" behindDoc="0" locked="0" layoutInCell="1" allowOverlap="1" wp14:anchorId="02389DD7" wp14:editId="36C11274">
                <wp:simplePos x="0" y="0"/>
                <wp:positionH relativeFrom="column">
                  <wp:posOffset>0</wp:posOffset>
                </wp:positionH>
                <wp:positionV relativeFrom="paragraph">
                  <wp:posOffset>321945</wp:posOffset>
                </wp:positionV>
                <wp:extent cx="2085975" cy="1619250"/>
                <wp:effectExtent l="0" t="0" r="0" b="0"/>
                <wp:wrapNone/>
                <wp:docPr id="704283030" name="Group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1619250"/>
                          <a:chOff x="0" y="0"/>
                          <a:chExt cx="2085975" cy="1619250"/>
                        </a:xfrm>
                      </wpg:grpSpPr>
                      <pic:pic xmlns:pic="http://schemas.openxmlformats.org/drawingml/2006/picture">
                        <pic:nvPicPr>
                          <pic:cNvPr id="1894448516" name="Picture 8821552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535" cy="1391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966930" name="Multiplication Sign 2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171575" y="704850"/>
                            <a:ext cx="914400" cy="914400"/>
                          </a:xfrm>
                          <a:prstGeom prst="mathMultiply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2758E61C">
              <v:group id="Group 36" style="position:absolute;margin-left:0;margin-top:25.35pt;width:164.25pt;height:127.5pt;z-index:251658293" alt="&quot;&quot;" coordsize="20859,16192" o:spid="_x0000_s1026" w14:anchorId="37641DD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">
                <v:shape id="Picture 882155217" style="position:absolute;width:17405;height:13912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">
                  <v:imagedata o:title="" r:id="rId69"/>
                </v:shape>
                <v:shape id="Multiplication Sign 21" style="position:absolute;left:11715;top:7048;width:9144;height:9144;visibility:visible;mso-wrap-style:square;v-text-anchor:middle" alt="&quot;&quot;" coordsize="914400,914400" o:spid="_x0000_s1028" fillcolor="#4472c4 [3204]" strokecolor="#09101d [484]" strokeweight="1pt" path="m143578,295654l295654,143578,457200,305125,618746,143578,770822,295654,609275,457200,770822,618746,618746,770822,457200,609275,295654,770822,143578,618746,305125,457200,143578,29565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">
                  <v:stroke joinstyle="miter"/>
                  <v:path arrowok="t" o:connecttype="custom" o:connectlocs="143578,295654;295654,143578;457200,305125;618746,143578;770822,295654;609275,457200;770822,618746;618746,770822;457200,609275;295654,770822;143578,618746;305125,457200;143578,295654" o:connectangles="0,0,0,0,0,0,0,0,0,0,0,0,0"/>
                </v:shape>
              </v:group>
            </w:pict>
          </mc:Fallback>
        </mc:AlternateContent>
      </w:r>
    </w:p>
    <w:p w14:paraId="76978A57" w14:textId="5C59C97D" w:rsidR="00514E9B" w:rsidRDefault="00514E9B" w:rsidP="00610B56">
      <w:r>
        <w:t>T</w:t>
      </w:r>
      <w:r w:rsidR="00B30AC8">
        <w:t xml:space="preserve">here </w:t>
      </w:r>
      <w:r>
        <w:t>might be</w:t>
      </w:r>
      <w:r w:rsidR="00B30AC8">
        <w:t xml:space="preserve"> some places in the Individual Employment Agreement that are not filled out</w:t>
      </w:r>
      <w:r>
        <w:t>.</w:t>
      </w:r>
    </w:p>
    <w:p w14:paraId="4558AFFF" w14:textId="757FBE72" w:rsidR="00514E9B" w:rsidRDefault="00514E9B" w:rsidP="00610B56"/>
    <w:p w14:paraId="584CB35D" w14:textId="41DB17A4" w:rsidR="00514E9B" w:rsidRDefault="00514E9B" w:rsidP="00610B56"/>
    <w:p w14:paraId="0A4A5075" w14:textId="262C5246" w:rsidR="00EB33D4" w:rsidRDefault="00C20A2D" w:rsidP="00610B56">
      <w:r>
        <w:rPr>
          <w:noProof/>
        </w:rPr>
        <w:drawing>
          <wp:anchor distT="0" distB="0" distL="114300" distR="114300" simplePos="0" relativeHeight="251658292" behindDoc="0" locked="0" layoutInCell="1" allowOverlap="1" wp14:anchorId="6296078A" wp14:editId="291E779E">
            <wp:simplePos x="0" y="0"/>
            <wp:positionH relativeFrom="margin">
              <wp:align>left</wp:align>
            </wp:positionH>
            <wp:positionV relativeFrom="paragraph">
              <wp:posOffset>165735</wp:posOffset>
            </wp:positionV>
            <wp:extent cx="1605600" cy="1630800"/>
            <wp:effectExtent l="0" t="0" r="0" b="7620"/>
            <wp:wrapNone/>
            <wp:docPr id="1416298047" name="Picture 14162980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298047" name="Picture 14162980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600" cy="163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E9B">
        <w:t>T</w:t>
      </w:r>
      <w:r w:rsidR="00B30AC8">
        <w:t xml:space="preserve">he worker can </w:t>
      </w:r>
      <w:r w:rsidR="00514E9B">
        <w:t>find out what that means by asking</w:t>
      </w:r>
      <w:r w:rsidR="00EB33D4">
        <w:t>:</w:t>
      </w:r>
    </w:p>
    <w:p w14:paraId="3E45D313" w14:textId="5E972DA4" w:rsidR="00EB33D4" w:rsidRDefault="00B30AC8" w:rsidP="00514E9B">
      <w:pPr>
        <w:pStyle w:val="Listtoplevel"/>
      </w:pPr>
      <w:r>
        <w:t xml:space="preserve">the manager </w:t>
      </w:r>
    </w:p>
    <w:p w14:paraId="53A4272E" w14:textId="7F11303A" w:rsidR="00B30AC8" w:rsidRPr="00610B56" w:rsidRDefault="00F044B5" w:rsidP="00514E9B">
      <w:pPr>
        <w:pStyle w:val="Listtoplevel"/>
      </w:pPr>
      <w:r>
        <w:t>someone they trust</w:t>
      </w:r>
      <w:r w:rsidR="00B30AC8">
        <w:t>.</w:t>
      </w:r>
    </w:p>
    <w:p w14:paraId="3E7353ED" w14:textId="77777777" w:rsidR="002D43B8" w:rsidRDefault="002D43B8">
      <w:pPr>
        <w:spacing w:line="240" w:lineRule="auto"/>
        <w:ind w:left="0"/>
      </w:pPr>
      <w:r>
        <w:br w:type="page"/>
      </w:r>
    </w:p>
    <w:p w14:paraId="7CE358AE" w14:textId="3DC278FD" w:rsidR="00D77C9D" w:rsidRDefault="00C20A2D" w:rsidP="00D77C9D">
      <w:r>
        <w:rPr>
          <w:noProof/>
        </w:rPr>
        <w:lastRenderedPageBreak/>
        <w:drawing>
          <wp:anchor distT="0" distB="0" distL="114300" distR="114300" simplePos="0" relativeHeight="251658294" behindDoc="0" locked="0" layoutInCell="1" allowOverlap="1" wp14:anchorId="1970D0BE" wp14:editId="7F3F0084">
            <wp:simplePos x="0" y="0"/>
            <wp:positionH relativeFrom="margin">
              <wp:align>left</wp:align>
            </wp:positionH>
            <wp:positionV relativeFrom="paragraph">
              <wp:posOffset>32385</wp:posOffset>
            </wp:positionV>
            <wp:extent cx="1594800" cy="972000"/>
            <wp:effectExtent l="0" t="0" r="5715" b="0"/>
            <wp:wrapNone/>
            <wp:docPr id="1125104229" name="Picture 11251042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104229" name="Picture 11251042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7C9D">
        <w:t xml:space="preserve">The worker can get support from </w:t>
      </w:r>
      <w:r w:rsidR="009C7B46">
        <w:t>someone they trust</w:t>
      </w:r>
      <w:r w:rsidR="00D77C9D">
        <w:t xml:space="preserve"> to:</w:t>
      </w:r>
    </w:p>
    <w:p w14:paraId="38CDF6E2" w14:textId="015F7CDE" w:rsidR="00D77C9D" w:rsidRDefault="00C20A2D" w:rsidP="00D77C9D">
      <w:pPr>
        <w:pStyle w:val="Listtoplevel"/>
      </w:pPr>
      <w:r>
        <w:drawing>
          <wp:anchor distT="0" distB="0" distL="114300" distR="114300" simplePos="0" relativeHeight="251658295" behindDoc="0" locked="0" layoutInCell="1" allowOverlap="1" wp14:anchorId="231B2AE4" wp14:editId="68FED246">
            <wp:simplePos x="0" y="0"/>
            <wp:positionH relativeFrom="margin">
              <wp:align>left</wp:align>
            </wp:positionH>
            <wp:positionV relativeFrom="paragraph">
              <wp:posOffset>786047</wp:posOffset>
            </wp:positionV>
            <wp:extent cx="1614115" cy="1614115"/>
            <wp:effectExtent l="0" t="0" r="5715" b="0"/>
            <wp:wrapNone/>
            <wp:docPr id="1143305547" name="Picture 11433055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305547" name="Picture 11433055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659" cy="1617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7C9D">
        <w:t>understand the Individual Employment Agreement</w:t>
      </w:r>
    </w:p>
    <w:p w14:paraId="508516B0" w14:textId="6212AC0E" w:rsidR="00D77C9D" w:rsidRDefault="00995A94" w:rsidP="00D77C9D">
      <w:pPr>
        <w:pStyle w:val="Listtoplevel"/>
      </w:pPr>
      <w:r>
        <w:t>write</w:t>
      </w:r>
      <w:r w:rsidR="00D77C9D">
        <w:t xml:space="preserve"> in the information they need to.</w:t>
      </w:r>
    </w:p>
    <w:p w14:paraId="1CC44EEF" w14:textId="77777777" w:rsidR="00D77C9D" w:rsidRDefault="00D77C9D" w:rsidP="00D77C9D"/>
    <w:p w14:paraId="3214D701" w14:textId="77777777" w:rsidR="00D77C9D" w:rsidRDefault="00D77C9D" w:rsidP="00D77C9D"/>
    <w:p w14:paraId="64891355" w14:textId="2212CF57" w:rsidR="00D77C9D" w:rsidRDefault="00C20A2D" w:rsidP="00D77C9D">
      <w:r>
        <w:rPr>
          <w:noProof/>
        </w:rPr>
        <w:drawing>
          <wp:anchor distT="0" distB="0" distL="114300" distR="114300" simplePos="0" relativeHeight="251658296" behindDoc="0" locked="0" layoutInCell="1" allowOverlap="1" wp14:anchorId="0E8F4823" wp14:editId="7966FE84">
            <wp:simplePos x="0" y="0"/>
            <wp:positionH relativeFrom="margin">
              <wp:align>left</wp:align>
            </wp:positionH>
            <wp:positionV relativeFrom="paragraph">
              <wp:posOffset>507365</wp:posOffset>
            </wp:positionV>
            <wp:extent cx="1630800" cy="1083600"/>
            <wp:effectExtent l="0" t="0" r="7620" b="2540"/>
            <wp:wrapNone/>
            <wp:docPr id="1393035816" name="Picture 13930358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035816" name="Picture 13930358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800" cy="108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7C9D">
        <w:t>When the Individual Employment Agreement has all the correct information filled in it is signed by the:</w:t>
      </w:r>
    </w:p>
    <w:p w14:paraId="79B79923" w14:textId="77777777" w:rsidR="00D77C9D" w:rsidRDefault="00D77C9D" w:rsidP="00D77C9D">
      <w:pPr>
        <w:pStyle w:val="Listtoplevel"/>
      </w:pPr>
      <w:r>
        <w:t>manager</w:t>
      </w:r>
    </w:p>
    <w:p w14:paraId="137ADE2F" w14:textId="77777777" w:rsidR="00D77C9D" w:rsidRDefault="00D77C9D" w:rsidP="00D77C9D">
      <w:pPr>
        <w:pStyle w:val="Listtoplevel"/>
      </w:pPr>
      <w:r>
        <w:t>worker.</w:t>
      </w:r>
    </w:p>
    <w:p w14:paraId="1B81D93E" w14:textId="75472A51" w:rsidR="006450FB" w:rsidRDefault="006450FB" w:rsidP="006C0122">
      <w:r>
        <w:br w:type="page"/>
      </w:r>
    </w:p>
    <w:p w14:paraId="00344596" w14:textId="6153AE67" w:rsidR="006450FB" w:rsidRDefault="006450FB" w:rsidP="006450FB">
      <w:pPr>
        <w:pStyle w:val="Heading1"/>
      </w:pPr>
      <w:bookmarkStart w:id="9" w:name="_What_is_a_1"/>
      <w:bookmarkStart w:id="10" w:name="_Toc192157168"/>
      <w:bookmarkEnd w:id="9"/>
      <w:r>
        <w:lastRenderedPageBreak/>
        <w:t>What is a union?</w:t>
      </w:r>
      <w:bookmarkEnd w:id="10"/>
    </w:p>
    <w:p w14:paraId="027C11BF" w14:textId="59B486EF" w:rsidR="003E3149" w:rsidRDefault="003E3149" w:rsidP="003E3149"/>
    <w:p w14:paraId="48CB24BE" w14:textId="7DA9603A" w:rsidR="003E3149" w:rsidRDefault="00C20A2D" w:rsidP="003E3149">
      <w:r>
        <w:rPr>
          <w:noProof/>
        </w:rPr>
        <w:drawing>
          <wp:anchor distT="0" distB="0" distL="114300" distR="114300" simplePos="0" relativeHeight="251658297" behindDoc="0" locked="0" layoutInCell="1" allowOverlap="1" wp14:anchorId="2926D3D6" wp14:editId="47D09CDC">
            <wp:simplePos x="0" y="0"/>
            <wp:positionH relativeFrom="margin">
              <wp:align>left</wp:align>
            </wp:positionH>
            <wp:positionV relativeFrom="paragraph">
              <wp:posOffset>118745</wp:posOffset>
            </wp:positionV>
            <wp:extent cx="1598400" cy="1285200"/>
            <wp:effectExtent l="0" t="0" r="1905" b="0"/>
            <wp:wrapNone/>
            <wp:docPr id="156541594" name="Picture 1565415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41594" name="Picture 1565415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2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165F70" w14:textId="7ADABE34" w:rsidR="003E3149" w:rsidRDefault="003E3149" w:rsidP="003E3149">
      <w:r>
        <w:t xml:space="preserve">The Easy Read Individual Employment Agreement talks about </w:t>
      </w:r>
      <w:r w:rsidRPr="003E3149">
        <w:rPr>
          <w:b/>
          <w:bCs/>
        </w:rPr>
        <w:t>union</w:t>
      </w:r>
      <w:r>
        <w:rPr>
          <w:b/>
          <w:bCs/>
        </w:rPr>
        <w:t>s</w:t>
      </w:r>
      <w:r>
        <w:t xml:space="preserve">. </w:t>
      </w:r>
    </w:p>
    <w:p w14:paraId="5F29B8DC" w14:textId="77777777" w:rsidR="003E3149" w:rsidRDefault="003E3149" w:rsidP="003E3149"/>
    <w:p w14:paraId="17E3C7AF" w14:textId="7BDE7987" w:rsidR="003E3149" w:rsidRDefault="003D3DB9" w:rsidP="003E3149">
      <w:r>
        <w:rPr>
          <w:noProof/>
        </w:rPr>
        <mc:AlternateContent>
          <mc:Choice Requires="wps">
            <w:drawing>
              <wp:anchor distT="0" distB="0" distL="114300" distR="114300" simplePos="0" relativeHeight="251658256" behindDoc="1" locked="0" layoutInCell="1" allowOverlap="1" wp14:anchorId="3505944C" wp14:editId="71CBECF7">
                <wp:simplePos x="0" y="0"/>
                <wp:positionH relativeFrom="margin">
                  <wp:align>right</wp:align>
                </wp:positionH>
                <wp:positionV relativeFrom="paragraph">
                  <wp:posOffset>270206</wp:posOffset>
                </wp:positionV>
                <wp:extent cx="3521075" cy="3665552"/>
                <wp:effectExtent l="0" t="0" r="3175" b="0"/>
                <wp:wrapNone/>
                <wp:docPr id="1523909776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366555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71A41F" w14:textId="77777777" w:rsidR="00912F84" w:rsidRPr="00912F84" w:rsidRDefault="00912F84" w:rsidP="00912F84">
                            <w:pPr>
                              <w:ind w:left="0"/>
                              <w:jc w:val="center"/>
                              <w:rPr>
                                <w:lang w:val="en-N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3505944C" id="Rectangle 10" o:spid="_x0000_s1026" alt="&quot;&quot;" style="position:absolute;left:0;text-align:left;margin-left:226.05pt;margin-top:21.3pt;width:277.25pt;height:288.65pt;z-index:-251658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" fillcolor="#bdd6ee [1304]" stroked="f" strokeweight="1pt">
                <v:textbox>
                  <w:txbxContent>
                    <w:p w14:paraId="3F71A41F" w14:textId="77777777" w:rsidR="00912F84" w:rsidRPr="00912F84" w:rsidRDefault="00912F84" w:rsidP="00912F84">
                      <w:pPr>
                        <w:ind w:left="0"/>
                        <w:jc w:val="center"/>
                        <w:rPr>
                          <w:lang w:val="en-NZ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15E5160" w14:textId="13D4DAF7" w:rsidR="003D3DB9" w:rsidRDefault="00C20A2D" w:rsidP="003E3149">
      <w:r>
        <w:rPr>
          <w:noProof/>
        </w:rPr>
        <w:drawing>
          <wp:anchor distT="0" distB="0" distL="114300" distR="114300" simplePos="0" relativeHeight="251658298" behindDoc="0" locked="0" layoutInCell="1" allowOverlap="1" wp14:anchorId="55BD5571" wp14:editId="0C3DE785">
            <wp:simplePos x="0" y="0"/>
            <wp:positionH relativeFrom="margin">
              <wp:align>left</wp:align>
            </wp:positionH>
            <wp:positionV relativeFrom="paragraph">
              <wp:posOffset>114935</wp:posOffset>
            </wp:positionV>
            <wp:extent cx="1627200" cy="1087200"/>
            <wp:effectExtent l="0" t="0" r="0" b="0"/>
            <wp:wrapNone/>
            <wp:docPr id="1384239660" name="Picture 13842396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239660" name="Picture 13842396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00" cy="108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3149">
        <w:t xml:space="preserve">A </w:t>
      </w:r>
      <w:r w:rsidR="003E3149" w:rsidRPr="003D3DB9">
        <w:rPr>
          <w:b/>
          <w:bCs/>
        </w:rPr>
        <w:t>union</w:t>
      </w:r>
      <w:r w:rsidR="003E3149">
        <w:t xml:space="preserve"> is </w:t>
      </w:r>
      <w:r w:rsidR="003D3DB9">
        <w:t xml:space="preserve">an organisation that supports people </w:t>
      </w:r>
      <w:r w:rsidR="00437598">
        <w:t xml:space="preserve">in </w:t>
      </w:r>
      <w:r w:rsidR="003D3DB9">
        <w:t>their jobs.</w:t>
      </w:r>
    </w:p>
    <w:p w14:paraId="4FFE239D" w14:textId="77777777" w:rsidR="003D3DB9" w:rsidRDefault="003D3DB9" w:rsidP="003E3149"/>
    <w:p w14:paraId="68BDE147" w14:textId="77777777" w:rsidR="003D3DB9" w:rsidRDefault="003D3DB9" w:rsidP="003E3149"/>
    <w:p w14:paraId="11F1EED4" w14:textId="55EBC59B" w:rsidR="003D3DB9" w:rsidRDefault="00C20A2D" w:rsidP="003E3149">
      <w:r>
        <w:rPr>
          <w:noProof/>
        </w:rPr>
        <w:drawing>
          <wp:anchor distT="0" distB="0" distL="114300" distR="114300" simplePos="0" relativeHeight="251658299" behindDoc="0" locked="0" layoutInCell="1" allowOverlap="1" wp14:anchorId="71A6D56F" wp14:editId="53BCC77D">
            <wp:simplePos x="0" y="0"/>
            <wp:positionH relativeFrom="margin">
              <wp:align>left</wp:align>
            </wp:positionH>
            <wp:positionV relativeFrom="paragraph">
              <wp:posOffset>551180</wp:posOffset>
            </wp:positionV>
            <wp:extent cx="1612800" cy="1612800"/>
            <wp:effectExtent l="0" t="0" r="6985" b="6985"/>
            <wp:wrapNone/>
            <wp:docPr id="2145159661" name="Picture 21451596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159661" name="Picture 21451596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800" cy="161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3DB9">
        <w:t>A worker pays money to the union to be part of their organisation.</w:t>
      </w:r>
    </w:p>
    <w:p w14:paraId="59CEDCD4" w14:textId="77777777" w:rsidR="003D3DB9" w:rsidRDefault="003D3DB9" w:rsidP="003E3149"/>
    <w:p w14:paraId="7AD2F809" w14:textId="77777777" w:rsidR="003D3DB9" w:rsidRDefault="003D3DB9" w:rsidP="003E3149"/>
    <w:p w14:paraId="4975FEA2" w14:textId="332BFCFC" w:rsidR="003D3DB9" w:rsidRDefault="00912F84" w:rsidP="003E3149">
      <w:r>
        <w:t xml:space="preserve">The worker can choose if they </w:t>
      </w:r>
      <w:r w:rsidR="003D3DB9">
        <w:t>join a union</w:t>
      </w:r>
      <w:r w:rsidR="00437598">
        <w:t xml:space="preserve"> or not</w:t>
      </w:r>
      <w:r w:rsidR="003D3DB9">
        <w:t>.</w:t>
      </w:r>
    </w:p>
    <w:p w14:paraId="6C71E584" w14:textId="77777777" w:rsidR="002D43B8" w:rsidRDefault="002D43B8">
      <w:pPr>
        <w:spacing w:line="240" w:lineRule="auto"/>
        <w:ind w:left="0"/>
      </w:pPr>
      <w:r>
        <w:br w:type="page"/>
      </w:r>
    </w:p>
    <w:p w14:paraId="35D14746" w14:textId="2D2E835A" w:rsidR="003E3149" w:rsidRDefault="00F55431" w:rsidP="003E3149">
      <w:r>
        <w:rPr>
          <w:noProof/>
        </w:rPr>
        <w:lastRenderedPageBreak/>
        <w:drawing>
          <wp:anchor distT="0" distB="0" distL="114300" distR="114300" simplePos="0" relativeHeight="251658300" behindDoc="0" locked="0" layoutInCell="1" allowOverlap="1" wp14:anchorId="262F3989" wp14:editId="1D2C9E2C">
            <wp:simplePos x="0" y="0"/>
            <wp:positionH relativeFrom="margin">
              <wp:align>left</wp:align>
            </wp:positionH>
            <wp:positionV relativeFrom="paragraph">
              <wp:posOffset>-151130</wp:posOffset>
            </wp:positionV>
            <wp:extent cx="1573200" cy="1537200"/>
            <wp:effectExtent l="0" t="0" r="8255" b="6350"/>
            <wp:wrapNone/>
            <wp:docPr id="1146967804" name="Picture 11469678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967804" name="Picture 11469678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200" cy="153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3149">
        <w:t xml:space="preserve">A worker can use </w:t>
      </w:r>
      <w:r w:rsidR="00BF033C">
        <w:t xml:space="preserve">someone from </w:t>
      </w:r>
      <w:r w:rsidR="003E3149">
        <w:t>a union for support when:</w:t>
      </w:r>
    </w:p>
    <w:p w14:paraId="267E83D5" w14:textId="6257726F" w:rsidR="003E3149" w:rsidRDefault="003E3149" w:rsidP="003E3149">
      <w:pPr>
        <w:pStyle w:val="Listtoplevel"/>
      </w:pPr>
      <w:r>
        <w:t>making their job agreement</w:t>
      </w:r>
    </w:p>
    <w:p w14:paraId="0C934113" w14:textId="12EC0D56" w:rsidR="003D3DB9" w:rsidRDefault="00F55431" w:rsidP="003E3149">
      <w:pPr>
        <w:pStyle w:val="Listtoplevel"/>
      </w:pPr>
      <w:r>
        <w:drawing>
          <wp:anchor distT="0" distB="0" distL="114300" distR="114300" simplePos="0" relativeHeight="251658301" behindDoc="0" locked="0" layoutInCell="1" allowOverlap="1" wp14:anchorId="2E09B874" wp14:editId="19BDB099">
            <wp:simplePos x="0" y="0"/>
            <wp:positionH relativeFrom="margin">
              <wp:posOffset>-147320</wp:posOffset>
            </wp:positionH>
            <wp:positionV relativeFrom="paragraph">
              <wp:posOffset>377825</wp:posOffset>
            </wp:positionV>
            <wp:extent cx="1598400" cy="1065600"/>
            <wp:effectExtent l="0" t="0" r="1905" b="1270"/>
            <wp:wrapNone/>
            <wp:docPr id="1481748894" name="Picture 14817488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748894" name="Picture 14817488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06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3DB9">
        <w:t>there are changes at work</w:t>
      </w:r>
    </w:p>
    <w:p w14:paraId="2AA7580D" w14:textId="13432B97" w:rsidR="003E3149" w:rsidRPr="003E3149" w:rsidRDefault="003D3DB9" w:rsidP="0063351F">
      <w:pPr>
        <w:pStyle w:val="Listtoplevel"/>
      </w:pPr>
      <w:r>
        <w:t>there is a problem at work.</w:t>
      </w:r>
      <w:r w:rsidR="003E3149">
        <w:t xml:space="preserve"> </w:t>
      </w:r>
    </w:p>
    <w:p w14:paraId="6926A446" w14:textId="77777777" w:rsidR="00C14938" w:rsidRDefault="00C14938" w:rsidP="00C14938"/>
    <w:p w14:paraId="4904C439" w14:textId="77777777" w:rsidR="00C14938" w:rsidRDefault="00C14938" w:rsidP="00C14938"/>
    <w:p w14:paraId="090A61EC" w14:textId="43850A31" w:rsidR="006450FB" w:rsidRDefault="00F55431" w:rsidP="00C14938">
      <w:r>
        <w:rPr>
          <w:noProof/>
        </w:rPr>
        <w:drawing>
          <wp:anchor distT="0" distB="0" distL="114300" distR="114300" simplePos="0" relativeHeight="251658302" behindDoc="0" locked="0" layoutInCell="1" allowOverlap="1" wp14:anchorId="50EF2EC6" wp14:editId="3DCA6CD3">
            <wp:simplePos x="0" y="0"/>
            <wp:positionH relativeFrom="margin">
              <wp:align>left</wp:align>
            </wp:positionH>
            <wp:positionV relativeFrom="paragraph">
              <wp:posOffset>183515</wp:posOffset>
            </wp:positionV>
            <wp:extent cx="1598400" cy="1598400"/>
            <wp:effectExtent l="0" t="0" r="1905" b="0"/>
            <wp:wrapNone/>
            <wp:docPr id="1190059432" name="Picture 11900594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059432" name="Picture 11900594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59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938">
        <w:t>There are different unions for different types of jobs.</w:t>
      </w:r>
    </w:p>
    <w:p w14:paraId="7E31C066" w14:textId="77777777" w:rsidR="00C14938" w:rsidRDefault="00C14938" w:rsidP="00C14938"/>
    <w:p w14:paraId="34A19624" w14:textId="77777777" w:rsidR="00C14938" w:rsidRDefault="00C14938" w:rsidP="00C14938"/>
    <w:p w14:paraId="2E4DF8CB" w14:textId="784E1380" w:rsidR="00C14938" w:rsidRDefault="00C14938" w:rsidP="00C14938">
      <w:r>
        <w:t>Sometimes 1 union supports lots of workers at the same workplace.</w:t>
      </w:r>
    </w:p>
    <w:p w14:paraId="0225F5F8" w14:textId="77777777" w:rsidR="00C14938" w:rsidRDefault="00C14938" w:rsidP="00C14938"/>
    <w:p w14:paraId="65A7E299" w14:textId="621823F7" w:rsidR="00C14938" w:rsidRDefault="00F55431" w:rsidP="00C14938">
      <w:r>
        <w:rPr>
          <w:noProof/>
        </w:rPr>
        <w:drawing>
          <wp:anchor distT="0" distB="0" distL="114300" distR="114300" simplePos="0" relativeHeight="251658304" behindDoc="0" locked="0" layoutInCell="1" allowOverlap="1" wp14:anchorId="44C45C82" wp14:editId="548FE179">
            <wp:simplePos x="0" y="0"/>
            <wp:positionH relativeFrom="margin">
              <wp:align>left</wp:align>
            </wp:positionH>
            <wp:positionV relativeFrom="paragraph">
              <wp:posOffset>166649</wp:posOffset>
            </wp:positionV>
            <wp:extent cx="1375309" cy="1562100"/>
            <wp:effectExtent l="0" t="0" r="0" b="0"/>
            <wp:wrapNone/>
            <wp:docPr id="1390990645" name="Picture 13909906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990645" name="Picture 13909906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309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3C26B" w14:textId="7F079CD2" w:rsidR="00C14938" w:rsidRDefault="00C14938" w:rsidP="00C14938">
      <w:r>
        <w:t>This supports:</w:t>
      </w:r>
    </w:p>
    <w:p w14:paraId="28925369" w14:textId="59E28AC3" w:rsidR="00C14938" w:rsidRDefault="00C14938" w:rsidP="00C14938">
      <w:pPr>
        <w:pStyle w:val="Listtoplevel"/>
      </w:pPr>
      <w:r>
        <w:t>the workers to be treated fairly</w:t>
      </w:r>
    </w:p>
    <w:p w14:paraId="43D031C3" w14:textId="051A3611" w:rsidR="00C14938" w:rsidRDefault="00F55431" w:rsidP="00C14938">
      <w:pPr>
        <w:pStyle w:val="Listtoplevel"/>
      </w:pPr>
      <w:r>
        <w:drawing>
          <wp:anchor distT="0" distB="0" distL="114300" distR="114300" simplePos="0" relativeHeight="251658303" behindDoc="0" locked="0" layoutInCell="1" allowOverlap="1" wp14:anchorId="616F92DB" wp14:editId="6F5C6D0E">
            <wp:simplePos x="0" y="0"/>
            <wp:positionH relativeFrom="margin">
              <wp:align>left</wp:align>
            </wp:positionH>
            <wp:positionV relativeFrom="paragraph">
              <wp:posOffset>567639</wp:posOffset>
            </wp:positionV>
            <wp:extent cx="1594800" cy="810000"/>
            <wp:effectExtent l="0" t="0" r="5715" b="9525"/>
            <wp:wrapNone/>
            <wp:docPr id="2056783159" name="Picture 20567831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783159" name="Picture 20567831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938">
        <w:t>the workplace to make agreements that lots of workers can use at the same time.</w:t>
      </w:r>
    </w:p>
    <w:p w14:paraId="2394C5B2" w14:textId="77777777" w:rsidR="00B91A1D" w:rsidRDefault="00B91A1D" w:rsidP="00B91A1D">
      <w:pPr>
        <w:pStyle w:val="Heading1"/>
      </w:pPr>
      <w:bookmarkStart w:id="11" w:name="_What_is_a_2"/>
      <w:bookmarkStart w:id="12" w:name="_Toc192157169"/>
      <w:bookmarkEnd w:id="11"/>
      <w:r>
        <w:lastRenderedPageBreak/>
        <w:t>What is a trial period?</w:t>
      </w:r>
      <w:bookmarkEnd w:id="12"/>
    </w:p>
    <w:p w14:paraId="1D71036D" w14:textId="0C108E6B" w:rsidR="00B91A1D" w:rsidRDefault="00F55431" w:rsidP="00B91A1D">
      <w:r>
        <w:rPr>
          <w:noProof/>
        </w:rPr>
        <w:drawing>
          <wp:anchor distT="0" distB="0" distL="114300" distR="114300" simplePos="0" relativeHeight="251658308" behindDoc="0" locked="0" layoutInCell="1" allowOverlap="1" wp14:anchorId="73FAF6C3" wp14:editId="15F33A01">
            <wp:simplePos x="0" y="0"/>
            <wp:positionH relativeFrom="margin">
              <wp:align>left</wp:align>
            </wp:positionH>
            <wp:positionV relativeFrom="paragraph">
              <wp:posOffset>200553</wp:posOffset>
            </wp:positionV>
            <wp:extent cx="1447137" cy="1364024"/>
            <wp:effectExtent l="0" t="0" r="1270" b="7620"/>
            <wp:wrapNone/>
            <wp:docPr id="98896132" name="Picture 988961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96132" name="Picture 988961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137" cy="1364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9D2433" w14:textId="5B70A902" w:rsidR="00B91A1D" w:rsidRDefault="00B91A1D" w:rsidP="00B91A1D"/>
    <w:p w14:paraId="0E826377" w14:textId="0F5A9134" w:rsidR="00B91A1D" w:rsidRDefault="00D30F84" w:rsidP="00B91A1D">
      <w:r>
        <w:t>A</w:t>
      </w:r>
      <w:r w:rsidR="00B91A1D">
        <w:t xml:space="preserve"> job might have a </w:t>
      </w:r>
      <w:r w:rsidR="00B91A1D" w:rsidRPr="00F55431">
        <w:rPr>
          <w:b/>
          <w:bCs/>
        </w:rPr>
        <w:t>trial period</w:t>
      </w:r>
      <w:r w:rsidR="00B91A1D">
        <w:t>.</w:t>
      </w:r>
    </w:p>
    <w:p w14:paraId="3B2E82C7" w14:textId="77777777" w:rsidR="00B91A1D" w:rsidRDefault="00B91A1D" w:rsidP="00B91A1D"/>
    <w:p w14:paraId="025BEF21" w14:textId="42AB9A31" w:rsidR="00B91A1D" w:rsidRDefault="00F55431" w:rsidP="00B91A1D">
      <w:r>
        <w:rPr>
          <w:noProof/>
        </w:rPr>
        <mc:AlternateContent>
          <mc:Choice Requires="wps">
            <w:drawing>
              <wp:anchor distT="0" distB="0" distL="114300" distR="114300" simplePos="0" relativeHeight="251658305" behindDoc="1" locked="0" layoutInCell="1" allowOverlap="1" wp14:anchorId="67EE2F71" wp14:editId="395F7E76">
                <wp:simplePos x="0" y="0"/>
                <wp:positionH relativeFrom="margin">
                  <wp:align>right</wp:align>
                </wp:positionH>
                <wp:positionV relativeFrom="paragraph">
                  <wp:posOffset>293343</wp:posOffset>
                </wp:positionV>
                <wp:extent cx="3521075" cy="2133600"/>
                <wp:effectExtent l="0" t="0" r="3175" b="0"/>
                <wp:wrapNone/>
                <wp:docPr id="1181903089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2133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44B64022">
              <v:rect id="Rectangle 10" style="position:absolute;margin-left:226.05pt;margin-top:23.1pt;width:277.25pt;height:168pt;z-index:-25165817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lt="&quot;&quot;" o:spid="_x0000_s1026" fillcolor="#bdd6ee [1304]" stroked="f" strokeweight="1pt" w14:anchorId="709110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">
                <w10:wrap anchorx="margin"/>
              </v:rect>
            </w:pict>
          </mc:Fallback>
        </mc:AlternateContent>
      </w:r>
    </w:p>
    <w:p w14:paraId="36EC327F" w14:textId="3A176BCC" w:rsidR="005522F1" w:rsidRDefault="005522F1" w:rsidP="005522F1">
      <w:r>
        <w:rPr>
          <w:noProof/>
        </w:rPr>
        <w:drawing>
          <wp:anchor distT="0" distB="0" distL="114300" distR="114300" simplePos="0" relativeHeight="251658306" behindDoc="0" locked="0" layoutInCell="1" allowOverlap="1" wp14:anchorId="6E7261F4" wp14:editId="1F834A96">
            <wp:simplePos x="0" y="0"/>
            <wp:positionH relativeFrom="margin">
              <wp:align>left</wp:align>
            </wp:positionH>
            <wp:positionV relativeFrom="paragraph">
              <wp:posOffset>231775</wp:posOffset>
            </wp:positionV>
            <wp:extent cx="1604010" cy="1604010"/>
            <wp:effectExtent l="0" t="0" r="0" b="0"/>
            <wp:wrapNone/>
            <wp:docPr id="893307817" name="Picture 8933078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307817" name="Picture 8933078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010" cy="1604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1A1D">
        <w:t xml:space="preserve">A </w:t>
      </w:r>
      <w:r w:rsidR="00B91A1D" w:rsidRPr="00F55431">
        <w:rPr>
          <w:b/>
          <w:bCs/>
        </w:rPr>
        <w:t>trial period</w:t>
      </w:r>
      <w:r w:rsidR="00B91A1D">
        <w:t xml:space="preserve"> is</w:t>
      </w:r>
      <w:r>
        <w:t xml:space="preserve"> when:</w:t>
      </w:r>
    </w:p>
    <w:p w14:paraId="1742FA74" w14:textId="6E5E66AA" w:rsidR="00B91A1D" w:rsidRDefault="005522F1" w:rsidP="009F29C9">
      <w:pPr>
        <w:pStyle w:val="Listtoplevel"/>
      </w:pPr>
      <w:r>
        <w:t>the worker starts work</w:t>
      </w:r>
    </w:p>
    <w:p w14:paraId="7F8EF998" w14:textId="26AE444A" w:rsidR="00B91A1D" w:rsidRDefault="00B91A1D" w:rsidP="00B91A1D">
      <w:pPr>
        <w:pStyle w:val="Listtoplevel"/>
      </w:pPr>
      <w:r>
        <w:t>the manager can find out if the worker is a good fit for the job.</w:t>
      </w:r>
    </w:p>
    <w:p w14:paraId="2B0A4B09" w14:textId="77777777" w:rsidR="00B91A1D" w:rsidRDefault="00B91A1D" w:rsidP="00B91A1D"/>
    <w:p w14:paraId="44ED53D6" w14:textId="6582F598" w:rsidR="00B91A1D" w:rsidRDefault="00E7646C" w:rsidP="00B91A1D">
      <w:r>
        <w:rPr>
          <w:noProof/>
        </w:rPr>
        <mc:AlternateContent>
          <mc:Choice Requires="wpg">
            <w:drawing>
              <wp:anchor distT="0" distB="0" distL="114300" distR="114300" simplePos="0" relativeHeight="251658307" behindDoc="0" locked="0" layoutInCell="1" allowOverlap="1" wp14:anchorId="6C14BE87" wp14:editId="66EBF7E2">
                <wp:simplePos x="0" y="0"/>
                <wp:positionH relativeFrom="column">
                  <wp:posOffset>0</wp:posOffset>
                </wp:positionH>
                <wp:positionV relativeFrom="paragraph">
                  <wp:posOffset>201930</wp:posOffset>
                </wp:positionV>
                <wp:extent cx="1866900" cy="1917700"/>
                <wp:effectExtent l="0" t="0" r="0" b="6350"/>
                <wp:wrapNone/>
                <wp:docPr id="379033029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6900" cy="1758526"/>
                          <a:chOff x="0" y="159174"/>
                          <a:chExt cx="1866900" cy="1758526"/>
                        </a:xfrm>
                      </wpg:grpSpPr>
                      <pic:pic xmlns:pic="http://schemas.openxmlformats.org/drawingml/2006/picture">
                        <pic:nvPicPr>
                          <pic:cNvPr id="1877268314" name="Picture 57596700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59174"/>
                            <a:ext cx="1327785" cy="1002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0815121" name="Text Box 5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123950" y="1257300"/>
                            <a:ext cx="742950" cy="6604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9946F81" w14:textId="497FA68F" w:rsidR="00F55431" w:rsidRPr="008E0D7E" w:rsidRDefault="00F55431" w:rsidP="00F55431">
                              <w:pPr>
                                <w:ind w:left="0"/>
                                <w:rPr>
                                  <w:b/>
                                  <w:bCs/>
                                  <w:sz w:val="72"/>
                                  <w:szCs w:val="72"/>
                                  <w:lang w:val="en-NZ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72"/>
                                  <w:szCs w:val="72"/>
                                  <w:lang w:val="en-NZ"/>
                                </w:rPr>
                                <w:t>9</w:t>
                              </w:r>
                              <w:r w:rsidRPr="008E0D7E">
                                <w:rPr>
                                  <w:b/>
                                  <w:bCs/>
                                  <w:sz w:val="72"/>
                                  <w:szCs w:val="72"/>
                                  <w:lang w:val="en-NZ"/>
                                </w:rPr>
                                <w:t xml:space="preserve">0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7203408" name="Arrow: Right 2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04775" y="1381125"/>
                            <a:ext cx="890546" cy="41032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6C14BE87" id="Group 35" o:spid="_x0000_s1027" alt="&quot;&quot;" style="position:absolute;left:0;text-align:left;margin-left:0;margin-top:15.9pt;width:147pt;height:151pt;z-index:251658307" coordorigin=",1591" coordsize="18669,175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75967004" o:spid="_x0000_s1028" type="#_x0000_t75" alt="&quot;&quot;" style="position:absolute;top:1591;width:13277;height:10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">
                  <v:imagedata r:id="rId8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8" o:spid="_x0000_s1029" type="#_x0000_t202" alt="&quot;&quot;" style="position:absolute;left:11239;top:12573;width:7430;height:6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" fillcolor="white [3201]" stroked="f" strokeweight=".5pt">
                  <v:textbox>
                    <w:txbxContent>
                      <w:p w14:paraId="79946F81" w14:textId="497FA68F" w:rsidR="00F55431" w:rsidRPr="008E0D7E" w:rsidRDefault="00F55431" w:rsidP="00F55431">
                        <w:pPr>
                          <w:ind w:left="0"/>
                          <w:rPr>
                            <w:b/>
                            <w:bCs/>
                            <w:sz w:val="72"/>
                            <w:szCs w:val="72"/>
                            <w:lang w:val="en-NZ"/>
                          </w:rPr>
                        </w:pPr>
                        <w:r>
                          <w:rPr>
                            <w:b/>
                            <w:bCs/>
                            <w:sz w:val="72"/>
                            <w:szCs w:val="72"/>
                            <w:lang w:val="en-NZ"/>
                          </w:rPr>
                          <w:t>9</w:t>
                        </w:r>
                        <w:r w:rsidRPr="008E0D7E">
                          <w:rPr>
                            <w:b/>
                            <w:bCs/>
                            <w:sz w:val="72"/>
                            <w:szCs w:val="72"/>
                            <w:lang w:val="en-NZ"/>
                          </w:rPr>
                          <w:t xml:space="preserve">0 </w:t>
                        </w:r>
                      </w:p>
                    </w:txbxContent>
                  </v:textbox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22" o:spid="_x0000_s1030" type="#_x0000_t13" alt="&quot;&quot;" style="position:absolute;left:1047;top:13811;width:8906;height:41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" adj="16624" fillcolor="#4472c4 [3204]" strokecolor="#09101d [484]" strokeweight="1pt"/>
              </v:group>
            </w:pict>
          </mc:Fallback>
        </mc:AlternateContent>
      </w:r>
    </w:p>
    <w:p w14:paraId="5FB62217" w14:textId="2D7DA339" w:rsidR="00B91A1D" w:rsidRDefault="00B91A1D" w:rsidP="00B91A1D">
      <w:r>
        <w:t>A trial period goes for up to 90 days.</w:t>
      </w:r>
    </w:p>
    <w:p w14:paraId="6946B507" w14:textId="0CEAABEE" w:rsidR="00B91A1D" w:rsidRDefault="00B91A1D" w:rsidP="00B91A1D"/>
    <w:p w14:paraId="589BC43A" w14:textId="77777777" w:rsidR="00B91A1D" w:rsidRDefault="00B91A1D" w:rsidP="00B91A1D"/>
    <w:p w14:paraId="6AC3DA7B" w14:textId="7CA4D21D" w:rsidR="00B91A1D" w:rsidRDefault="00B91A1D" w:rsidP="00B91A1D">
      <w:r>
        <w:t xml:space="preserve">The manager can decide on a different number of days </w:t>
      </w:r>
      <w:r w:rsidR="009F29C9">
        <w:t xml:space="preserve">for </w:t>
      </w:r>
      <w:r>
        <w:t>the trial period.</w:t>
      </w:r>
    </w:p>
    <w:p w14:paraId="7D141177" w14:textId="77777777" w:rsidR="002D43B8" w:rsidRDefault="002D43B8">
      <w:pPr>
        <w:spacing w:line="240" w:lineRule="auto"/>
        <w:ind w:left="0"/>
      </w:pPr>
      <w:r>
        <w:br w:type="page"/>
      </w:r>
    </w:p>
    <w:p w14:paraId="5CE448D8" w14:textId="598058F1" w:rsidR="00B91A1D" w:rsidRDefault="00F55431" w:rsidP="00B91A1D">
      <w:r>
        <w:rPr>
          <w:noProof/>
        </w:rPr>
        <w:lastRenderedPageBreak/>
        <w:drawing>
          <wp:anchor distT="0" distB="0" distL="114300" distR="114300" simplePos="0" relativeHeight="251658309" behindDoc="0" locked="0" layoutInCell="1" allowOverlap="1" wp14:anchorId="1D1CEFDA" wp14:editId="020423A4">
            <wp:simplePos x="0" y="0"/>
            <wp:positionH relativeFrom="margin">
              <wp:align>left</wp:align>
            </wp:positionH>
            <wp:positionV relativeFrom="paragraph">
              <wp:posOffset>-178969</wp:posOffset>
            </wp:positionV>
            <wp:extent cx="1623600" cy="1299600"/>
            <wp:effectExtent l="0" t="0" r="0" b="0"/>
            <wp:wrapNone/>
            <wp:docPr id="1521999567" name="Picture 15219995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999567" name="Picture 15219995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600" cy="129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1A1D">
        <w:t xml:space="preserve">The number of days for the trial period must be written into the </w:t>
      </w:r>
      <w:r w:rsidR="00E053D8">
        <w:t>Individual Em</w:t>
      </w:r>
      <w:r w:rsidR="00B91A1D">
        <w:t xml:space="preserve">ployment </w:t>
      </w:r>
      <w:r w:rsidR="00E053D8">
        <w:t>A</w:t>
      </w:r>
      <w:r w:rsidR="00B91A1D">
        <w:t>greement.</w:t>
      </w:r>
    </w:p>
    <w:p w14:paraId="3CCB6195" w14:textId="77777777" w:rsidR="00B91A1D" w:rsidRDefault="00B91A1D" w:rsidP="00B91A1D"/>
    <w:p w14:paraId="616B662C" w14:textId="20EE242E" w:rsidR="00B91A1D" w:rsidRDefault="00F55431" w:rsidP="00B91A1D">
      <w:r>
        <w:rPr>
          <w:noProof/>
        </w:rPr>
        <w:drawing>
          <wp:anchor distT="0" distB="0" distL="114300" distR="114300" simplePos="0" relativeHeight="251658310" behindDoc="0" locked="0" layoutInCell="1" allowOverlap="1" wp14:anchorId="6A0E8520" wp14:editId="6BC41E2C">
            <wp:simplePos x="0" y="0"/>
            <wp:positionH relativeFrom="margin">
              <wp:align>left</wp:align>
            </wp:positionH>
            <wp:positionV relativeFrom="paragraph">
              <wp:posOffset>203200</wp:posOffset>
            </wp:positionV>
            <wp:extent cx="1562747" cy="1172060"/>
            <wp:effectExtent l="0" t="0" r="0" b="9525"/>
            <wp:wrapNone/>
            <wp:docPr id="311573737" name="Picture 3115737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573737" name="Picture 3115737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747" cy="1172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3B860A" w14:textId="1E22323E" w:rsidR="00B91A1D" w:rsidRDefault="00B91A1D" w:rsidP="00B91A1D">
      <w:r>
        <w:t>After the trial period the manager may ask the worker to:</w:t>
      </w:r>
    </w:p>
    <w:p w14:paraId="36922897" w14:textId="3B7A3055" w:rsidR="00B91A1D" w:rsidRDefault="00F55431" w:rsidP="00B91A1D">
      <w:pPr>
        <w:pStyle w:val="Listtoplevel"/>
      </w:pPr>
      <w:r>
        <w:drawing>
          <wp:anchor distT="0" distB="0" distL="114300" distR="114300" simplePos="0" relativeHeight="251658311" behindDoc="0" locked="0" layoutInCell="1" allowOverlap="1" wp14:anchorId="2A9F892A" wp14:editId="5DC65EB7">
            <wp:simplePos x="0" y="0"/>
            <wp:positionH relativeFrom="margin">
              <wp:align>left</wp:align>
            </wp:positionH>
            <wp:positionV relativeFrom="paragraph">
              <wp:posOffset>384589</wp:posOffset>
            </wp:positionV>
            <wp:extent cx="1455088" cy="1455088"/>
            <wp:effectExtent l="0" t="0" r="0" b="0"/>
            <wp:wrapNone/>
            <wp:docPr id="1559284724" name="Picture 15592847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284724" name="Picture 15592847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201" cy="14562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1A1D">
        <w:t>stay on at the job</w:t>
      </w:r>
    </w:p>
    <w:p w14:paraId="202C058B" w14:textId="1E36E84A" w:rsidR="00B91A1D" w:rsidRDefault="00B91A1D" w:rsidP="00B91A1D">
      <w:pPr>
        <w:pStyle w:val="Listtoplevel"/>
      </w:pPr>
      <w:r>
        <w:t xml:space="preserve">leave the job. </w:t>
      </w:r>
    </w:p>
    <w:p w14:paraId="53DD736C" w14:textId="77777777" w:rsidR="00B91A1D" w:rsidRDefault="00B91A1D" w:rsidP="00B91A1D"/>
    <w:p w14:paraId="71A1CC79" w14:textId="105325D5" w:rsidR="00B91A1D" w:rsidRDefault="00B91A1D" w:rsidP="00B91A1D"/>
    <w:p w14:paraId="672E40C8" w14:textId="47919E69" w:rsidR="00B91A1D" w:rsidRDefault="00BA4F12" w:rsidP="00B91A1D">
      <w:r>
        <w:rPr>
          <w:noProof/>
        </w:rPr>
        <mc:AlternateContent>
          <mc:Choice Requires="wpg">
            <w:drawing>
              <wp:anchor distT="0" distB="0" distL="114300" distR="114300" simplePos="0" relativeHeight="251658312" behindDoc="0" locked="0" layoutInCell="1" allowOverlap="1" wp14:anchorId="38770DAB" wp14:editId="1E2C7F81">
                <wp:simplePos x="0" y="0"/>
                <wp:positionH relativeFrom="column">
                  <wp:posOffset>0</wp:posOffset>
                </wp:positionH>
                <wp:positionV relativeFrom="paragraph">
                  <wp:posOffset>7813</wp:posOffset>
                </wp:positionV>
                <wp:extent cx="1955855" cy="1502631"/>
                <wp:effectExtent l="0" t="0" r="0" b="2540"/>
                <wp:wrapNone/>
                <wp:docPr id="1555729972" name="Group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5855" cy="1502631"/>
                          <a:chOff x="0" y="0"/>
                          <a:chExt cx="1955855" cy="1502631"/>
                        </a:xfrm>
                      </wpg:grpSpPr>
                      <pic:pic xmlns:pic="http://schemas.openxmlformats.org/drawingml/2006/picture">
                        <pic:nvPicPr>
                          <pic:cNvPr id="1885841586" name="Picture 101851385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815" cy="146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5861341" name="Picture 155867057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29085" y="675861"/>
                            <a:ext cx="826770" cy="8267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4E5E2735">
              <v:group id="Group 24" style="position:absolute;margin-left:0;margin-top:.6pt;width:154pt;height:118.3pt;z-index:251658312" alt="&quot;&quot;" coordsize="19558,15026" o:spid="_x0000_s1026" w14:anchorId="7E2C6B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">
                <v:shape id="Picture 1018513854" style="position:absolute;width:14408;height:14630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">
                  <v:imagedata o:title="" r:id="rId91"/>
                </v:shape>
                <v:shape id="Picture 1558670573" style="position:absolute;left:11290;top:6758;width:8268;height:8268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">
                  <v:imagedata o:title="" r:id="rId92"/>
                </v:shape>
              </v:group>
            </w:pict>
          </mc:Fallback>
        </mc:AlternateContent>
      </w:r>
      <w:r w:rsidR="00B91A1D">
        <w:t>The manager might choose to end the employment agreement during the trial period.</w:t>
      </w:r>
    </w:p>
    <w:p w14:paraId="74781830" w14:textId="77777777" w:rsidR="00B91A1D" w:rsidRDefault="00B91A1D" w:rsidP="00E053D8">
      <w:pPr>
        <w:spacing w:line="336" w:lineRule="auto"/>
      </w:pPr>
    </w:p>
    <w:p w14:paraId="3E44D9FB" w14:textId="34FB1B7A" w:rsidR="00B91A1D" w:rsidRDefault="00B91A1D" w:rsidP="00E053D8">
      <w:pPr>
        <w:spacing w:line="336" w:lineRule="auto"/>
      </w:pPr>
    </w:p>
    <w:p w14:paraId="726B456D" w14:textId="38D5737E" w:rsidR="00B91A1D" w:rsidRDefault="00BA4F12" w:rsidP="00E053D8">
      <w:pPr>
        <w:spacing w:line="33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313" behindDoc="0" locked="0" layoutInCell="1" allowOverlap="1" wp14:anchorId="55DACDD7" wp14:editId="2FF9176B">
                <wp:simplePos x="0" y="0"/>
                <wp:positionH relativeFrom="margin">
                  <wp:posOffset>-127330</wp:posOffset>
                </wp:positionH>
                <wp:positionV relativeFrom="paragraph">
                  <wp:posOffset>70485</wp:posOffset>
                </wp:positionV>
                <wp:extent cx="1955800" cy="1950720"/>
                <wp:effectExtent l="0" t="0" r="0" b="0"/>
                <wp:wrapNone/>
                <wp:docPr id="311750486" name="Group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5800" cy="1950720"/>
                          <a:chOff x="0" y="0"/>
                          <a:chExt cx="1788795" cy="1788795"/>
                        </a:xfrm>
                      </wpg:grpSpPr>
                      <pic:pic xmlns:pic="http://schemas.openxmlformats.org/drawingml/2006/picture">
                        <pic:nvPicPr>
                          <pic:cNvPr id="1310540795" name="Picture 109843547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795" cy="1788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4916289" name="Picture 31167096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3812" y="882595"/>
                            <a:ext cx="553085" cy="436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061BD473">
              <v:group id="Group 23" style="position:absolute;margin-left:-10.05pt;margin-top:5.55pt;width:154pt;height:153.6pt;z-index:251658313;mso-position-horizontal-relative:margin;mso-width-relative:margin;mso-height-relative:margin" alt="&quot;&quot;" coordsize="17887,17887" o:spid="_x0000_s1026" w14:anchorId="3594FBCB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1098435471" style="position:absolute;width:17887;height:17887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">
                  <v:imagedata o:title="" r:id="rId95"/>
                </v:shape>
                <v:shape id="Picture 311670961" style="position:absolute;left:6838;top:8825;width:5530;height:4369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">
                  <v:imagedata o:title="" r:id="rId96"/>
                </v:shape>
                <w10:wrap anchorx="margin"/>
              </v:group>
            </w:pict>
          </mc:Fallback>
        </mc:AlternateContent>
      </w:r>
      <w:r w:rsidR="00B91A1D">
        <w:t xml:space="preserve">The amount of </w:t>
      </w:r>
      <w:r w:rsidR="00B91A1D" w:rsidRPr="00934956">
        <w:rPr>
          <w:b/>
          <w:bCs/>
        </w:rPr>
        <w:t>notice</w:t>
      </w:r>
      <w:r w:rsidR="00B91A1D">
        <w:t xml:space="preserve"> given during the trial period must be written into the </w:t>
      </w:r>
      <w:r w:rsidR="00E053D8">
        <w:t>Individual E</w:t>
      </w:r>
      <w:r w:rsidR="00B91A1D">
        <w:t>mployment</w:t>
      </w:r>
      <w:r w:rsidR="00E053D8">
        <w:t xml:space="preserve"> A</w:t>
      </w:r>
      <w:r w:rsidR="00B91A1D">
        <w:t>greement.</w:t>
      </w:r>
    </w:p>
    <w:p w14:paraId="7ABD9183" w14:textId="77777777" w:rsidR="00E053D8" w:rsidRDefault="00E053D8" w:rsidP="00E053D8">
      <w:pPr>
        <w:spacing w:line="336" w:lineRule="auto"/>
      </w:pPr>
    </w:p>
    <w:p w14:paraId="5179455B" w14:textId="34389BCB" w:rsidR="00B91A1D" w:rsidRDefault="00934956" w:rsidP="00E053D8">
      <w:pPr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74" behindDoc="1" locked="0" layoutInCell="1" allowOverlap="1" wp14:anchorId="1F3E1762" wp14:editId="35F1265B">
                <wp:simplePos x="0" y="0"/>
                <wp:positionH relativeFrom="margin">
                  <wp:align>right</wp:align>
                </wp:positionH>
                <wp:positionV relativeFrom="paragraph">
                  <wp:posOffset>240029</wp:posOffset>
                </wp:positionV>
                <wp:extent cx="3521075" cy="828675"/>
                <wp:effectExtent l="0" t="0" r="3175" b="9525"/>
                <wp:wrapNone/>
                <wp:docPr id="711994367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8286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1A726A72">
              <v:rect id="Rectangle 10" style="position:absolute;margin-left:226.05pt;margin-top:18.9pt;width:277.25pt;height:65.25pt;z-index:-25165810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lt="&quot;&quot;" o:spid="_x0000_s1026" fillcolor="#bdd6ee [1304]" stroked="f" strokeweight="1pt" w14:anchorId="568F695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">
                <w10:wrap anchorx="margin"/>
              </v:rect>
            </w:pict>
          </mc:Fallback>
        </mc:AlternateContent>
      </w:r>
    </w:p>
    <w:p w14:paraId="4B00B90D" w14:textId="44E7AC2E" w:rsidR="00934956" w:rsidRDefault="00372D64" w:rsidP="00E053D8">
      <w:pPr>
        <w:spacing w:line="336" w:lineRule="auto"/>
      </w:pPr>
      <w:r>
        <w:t>Here g</w:t>
      </w:r>
      <w:r w:rsidR="00934956">
        <w:t xml:space="preserve">iving </w:t>
      </w:r>
      <w:r w:rsidR="00934956" w:rsidRPr="00934956">
        <w:rPr>
          <w:b/>
          <w:bCs/>
        </w:rPr>
        <w:t>notice</w:t>
      </w:r>
      <w:r w:rsidR="00934956">
        <w:t xml:space="preserve"> means </w:t>
      </w:r>
      <w:r w:rsidR="00832A6F">
        <w:t xml:space="preserve">telling the worker when </w:t>
      </w:r>
      <w:r w:rsidR="00934956">
        <w:t>the job</w:t>
      </w:r>
      <w:r w:rsidR="00832A6F">
        <w:t xml:space="preserve"> is ending</w:t>
      </w:r>
      <w:r w:rsidR="00934956">
        <w:t>.</w:t>
      </w:r>
    </w:p>
    <w:p w14:paraId="6F1753D6" w14:textId="77777777" w:rsidR="00610B56" w:rsidRDefault="00610B56" w:rsidP="00610B56">
      <w:pPr>
        <w:pStyle w:val="Heading1"/>
      </w:pPr>
      <w:bookmarkStart w:id="13" w:name="_What_might_be"/>
      <w:bookmarkStart w:id="14" w:name="_Toc192157170"/>
      <w:bookmarkEnd w:id="13"/>
      <w:r>
        <w:lastRenderedPageBreak/>
        <w:t>What might be added to an Individual Employment Agreement?</w:t>
      </w:r>
      <w:bookmarkEnd w:id="14"/>
    </w:p>
    <w:p w14:paraId="6CF81DBE" w14:textId="77777777" w:rsidR="00610B56" w:rsidRDefault="00610B56" w:rsidP="00610B56"/>
    <w:p w14:paraId="0599FC89" w14:textId="0BB9668A" w:rsidR="00610B56" w:rsidRDefault="00BA4F12" w:rsidP="00610B56">
      <w:r>
        <w:rPr>
          <w:noProof/>
        </w:rPr>
        <w:drawing>
          <wp:anchor distT="0" distB="0" distL="114300" distR="114300" simplePos="0" relativeHeight="251658314" behindDoc="0" locked="0" layoutInCell="1" allowOverlap="1" wp14:anchorId="329AE00B" wp14:editId="3049E36D">
            <wp:simplePos x="0" y="0"/>
            <wp:positionH relativeFrom="margin">
              <wp:align>left</wp:align>
            </wp:positionH>
            <wp:positionV relativeFrom="paragraph">
              <wp:posOffset>107950</wp:posOffset>
            </wp:positionV>
            <wp:extent cx="1602000" cy="1162800"/>
            <wp:effectExtent l="0" t="0" r="0" b="0"/>
            <wp:wrapNone/>
            <wp:docPr id="1189549588" name="Picture 11895495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549588" name="Picture 11895495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116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79C6A4" w14:textId="2C0D482A" w:rsidR="00610B56" w:rsidRDefault="00610B56" w:rsidP="00610B56">
      <w:r>
        <w:t>A manager might want to put more information in the Individual Employment Agreement about:</w:t>
      </w:r>
    </w:p>
    <w:p w14:paraId="7DC68E97" w14:textId="32EB4C3A" w:rsidR="00610B56" w:rsidRDefault="00BA4F12" w:rsidP="00610B56">
      <w:pPr>
        <w:pStyle w:val="Listtoplevel"/>
      </w:pPr>
      <w:r>
        <w:drawing>
          <wp:anchor distT="0" distB="0" distL="114300" distR="114300" simplePos="0" relativeHeight="251658315" behindDoc="0" locked="0" layoutInCell="1" allowOverlap="1" wp14:anchorId="4723B170" wp14:editId="0D919D1D">
            <wp:simplePos x="0" y="0"/>
            <wp:positionH relativeFrom="margin">
              <wp:align>left</wp:align>
            </wp:positionH>
            <wp:positionV relativeFrom="paragraph">
              <wp:posOffset>263167</wp:posOffset>
            </wp:positionV>
            <wp:extent cx="1502797" cy="1502797"/>
            <wp:effectExtent l="0" t="0" r="0" b="2540"/>
            <wp:wrapNone/>
            <wp:docPr id="1112425423" name="Picture 11124254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425423" name="Picture 11124254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2797" cy="15027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B56">
        <w:t>the workplace</w:t>
      </w:r>
    </w:p>
    <w:p w14:paraId="4559315D" w14:textId="77777777" w:rsidR="00610B56" w:rsidRDefault="00610B56" w:rsidP="00610B56">
      <w:pPr>
        <w:pStyle w:val="Listtoplevel"/>
      </w:pPr>
      <w:r>
        <w:t>the job.</w:t>
      </w:r>
    </w:p>
    <w:p w14:paraId="09C79607" w14:textId="77777777" w:rsidR="00610B56" w:rsidRDefault="00610B56" w:rsidP="00610B56"/>
    <w:p w14:paraId="48D34AD5" w14:textId="156F71F2" w:rsidR="00610B56" w:rsidRDefault="00610B56" w:rsidP="00610B56"/>
    <w:p w14:paraId="6CEAA15F" w14:textId="5AB80110" w:rsidR="00610B56" w:rsidRDefault="00191FC6" w:rsidP="00610B56">
      <w:r>
        <w:rPr>
          <w:noProof/>
        </w:rPr>
        <w:drawing>
          <wp:anchor distT="0" distB="0" distL="114300" distR="114300" simplePos="0" relativeHeight="251658330" behindDoc="0" locked="0" layoutInCell="1" allowOverlap="1" wp14:anchorId="555E33F0" wp14:editId="25F7D8EE">
            <wp:simplePos x="0" y="0"/>
            <wp:positionH relativeFrom="margin">
              <wp:align>left</wp:align>
            </wp:positionH>
            <wp:positionV relativeFrom="paragraph">
              <wp:posOffset>194310</wp:posOffset>
            </wp:positionV>
            <wp:extent cx="1602000" cy="1602000"/>
            <wp:effectExtent l="0" t="0" r="0" b="0"/>
            <wp:wrapNone/>
            <wp:docPr id="387497387" name="Picture 3874973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497387" name="Picture 3874973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16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B56">
        <w:t>This is because different workplaces can have different:</w:t>
      </w:r>
    </w:p>
    <w:p w14:paraId="003DAB1B" w14:textId="45048D92" w:rsidR="00610B56" w:rsidRDefault="00610B56" w:rsidP="00610B56">
      <w:pPr>
        <w:pStyle w:val="Listtoplevel"/>
      </w:pPr>
      <w:r>
        <w:t>rules</w:t>
      </w:r>
    </w:p>
    <w:p w14:paraId="58D9EC5F" w14:textId="2985C439" w:rsidR="00610B56" w:rsidRPr="00051481" w:rsidRDefault="00610B56" w:rsidP="00610B56">
      <w:pPr>
        <w:pStyle w:val="Listtoplevel"/>
      </w:pPr>
      <w:r>
        <w:t xml:space="preserve">ways of doing a job. </w:t>
      </w:r>
    </w:p>
    <w:p w14:paraId="2047A5FC" w14:textId="77777777" w:rsidR="002D43B8" w:rsidRDefault="002D43B8">
      <w:pPr>
        <w:spacing w:line="240" w:lineRule="auto"/>
        <w:ind w:left="0"/>
      </w:pPr>
      <w:r>
        <w:br w:type="page"/>
      </w:r>
    </w:p>
    <w:p w14:paraId="613FA3ED" w14:textId="38E0B9E0" w:rsidR="00610B56" w:rsidRDefault="00BA4F12" w:rsidP="00610B56">
      <w:pPr>
        <w:pStyle w:val="BodyText"/>
      </w:pPr>
      <w:r>
        <w:rPr>
          <w:noProof/>
        </w:rPr>
        <w:lastRenderedPageBreak/>
        <w:drawing>
          <wp:anchor distT="0" distB="0" distL="114300" distR="114300" simplePos="0" relativeHeight="251658316" behindDoc="0" locked="0" layoutInCell="1" allowOverlap="1" wp14:anchorId="129FF3B7" wp14:editId="57CB1BD7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602000" cy="1602000"/>
            <wp:effectExtent l="0" t="0" r="0" b="0"/>
            <wp:wrapNone/>
            <wp:docPr id="1810593054" name="Picture 18105930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593054" name="Picture 18105930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16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B56">
        <w:t>The manager might put in pages about things like:</w:t>
      </w:r>
    </w:p>
    <w:p w14:paraId="6180B142" w14:textId="77777777" w:rsidR="00610B56" w:rsidRDefault="00610B56" w:rsidP="00610B56">
      <w:pPr>
        <w:pStyle w:val="Listtoplevel"/>
      </w:pPr>
      <w:r>
        <w:t>rules like when the worker can use their phone</w:t>
      </w:r>
    </w:p>
    <w:p w14:paraId="211D1BFA" w14:textId="4874928B" w:rsidR="00610B56" w:rsidRDefault="00BA4F12" w:rsidP="00610B56">
      <w:pPr>
        <w:pStyle w:val="Listtoplevel"/>
      </w:pPr>
      <w:r>
        <w:drawing>
          <wp:anchor distT="0" distB="0" distL="114300" distR="114300" simplePos="0" relativeHeight="251658317" behindDoc="0" locked="0" layoutInCell="1" allowOverlap="1" wp14:anchorId="63C95E6F" wp14:editId="29630BDE">
            <wp:simplePos x="0" y="0"/>
            <wp:positionH relativeFrom="margin">
              <wp:align>left</wp:align>
            </wp:positionH>
            <wp:positionV relativeFrom="paragraph">
              <wp:posOffset>168910</wp:posOffset>
            </wp:positionV>
            <wp:extent cx="1591200" cy="1584000"/>
            <wp:effectExtent l="0" t="0" r="9525" b="0"/>
            <wp:wrapNone/>
            <wp:docPr id="1512793090" name="Picture 15127930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793090" name="Picture 15127930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2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B56">
        <w:t>health and safety</w:t>
      </w:r>
    </w:p>
    <w:p w14:paraId="74C707FB" w14:textId="48B0FA06" w:rsidR="00610B56" w:rsidRDefault="00610B56" w:rsidP="00610B56">
      <w:pPr>
        <w:pStyle w:val="Listtoplevel"/>
      </w:pPr>
      <w:r>
        <w:t>uniforms</w:t>
      </w:r>
    </w:p>
    <w:p w14:paraId="128A10F0" w14:textId="77777777" w:rsidR="00610B56" w:rsidRDefault="00610B56" w:rsidP="00610B56">
      <w:pPr>
        <w:pStyle w:val="Listtoplevel"/>
      </w:pPr>
      <w:r>
        <w:t>training</w:t>
      </w:r>
    </w:p>
    <w:p w14:paraId="55B87844" w14:textId="437FBC03" w:rsidR="00610B56" w:rsidRDefault="00BA4F12" w:rsidP="00610B56">
      <w:pPr>
        <w:pStyle w:val="Listtoplevel"/>
      </w:pPr>
      <w:r>
        <w:drawing>
          <wp:anchor distT="0" distB="0" distL="114300" distR="114300" simplePos="0" relativeHeight="251658318" behindDoc="0" locked="0" layoutInCell="1" allowOverlap="1" wp14:anchorId="2A70CAB3" wp14:editId="3F1D317D">
            <wp:simplePos x="0" y="0"/>
            <wp:positionH relativeFrom="margin">
              <wp:align>left</wp:align>
            </wp:positionH>
            <wp:positionV relativeFrom="paragraph">
              <wp:posOffset>262890</wp:posOffset>
            </wp:positionV>
            <wp:extent cx="1612800" cy="1612800"/>
            <wp:effectExtent l="0" t="0" r="6985" b="6985"/>
            <wp:wrapNone/>
            <wp:docPr id="857230043" name="Picture 8572300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230043" name="Picture 8572300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800" cy="161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B56">
        <w:t>tools</w:t>
      </w:r>
    </w:p>
    <w:p w14:paraId="20EAA192" w14:textId="7265B939" w:rsidR="00610B56" w:rsidRDefault="00610B56" w:rsidP="00610B56">
      <w:pPr>
        <w:pStyle w:val="Listtoplevel"/>
      </w:pPr>
      <w:r>
        <w:t>who to go to for support at the workplace.</w:t>
      </w:r>
    </w:p>
    <w:p w14:paraId="644521D9" w14:textId="77777777" w:rsidR="00610B56" w:rsidRDefault="00610B56" w:rsidP="00610B56"/>
    <w:p w14:paraId="4B306A6E" w14:textId="766E41CE" w:rsidR="00610B56" w:rsidRDefault="00BA4F12" w:rsidP="00610B56">
      <w:r>
        <w:rPr>
          <w:noProof/>
        </w:rPr>
        <w:drawing>
          <wp:anchor distT="0" distB="0" distL="114300" distR="114300" simplePos="0" relativeHeight="251658319" behindDoc="0" locked="0" layoutInCell="1" allowOverlap="1" wp14:anchorId="1DA8CDB9" wp14:editId="5215CCEA">
            <wp:simplePos x="0" y="0"/>
            <wp:positionH relativeFrom="margin">
              <wp:align>left</wp:align>
            </wp:positionH>
            <wp:positionV relativeFrom="paragraph">
              <wp:posOffset>187325</wp:posOffset>
            </wp:positionV>
            <wp:extent cx="1612800" cy="1612800"/>
            <wp:effectExtent l="0" t="0" r="6985" b="0"/>
            <wp:wrapNone/>
            <wp:docPr id="1268446321" name="Picture 12684463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446321" name="Picture 12684463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800" cy="161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6FEDAE" w14:textId="7025D521" w:rsidR="00610B56" w:rsidRDefault="00610B56" w:rsidP="00610B56">
      <w:r>
        <w:t>This information might also be put on posters on the walls at the workplace.</w:t>
      </w:r>
    </w:p>
    <w:p w14:paraId="2FFDFF62" w14:textId="77777777" w:rsidR="00610B56" w:rsidRDefault="00610B56" w:rsidP="00610B56">
      <w:pPr>
        <w:spacing w:line="240" w:lineRule="auto"/>
        <w:ind w:left="0"/>
      </w:pPr>
      <w:r>
        <w:br w:type="page"/>
      </w:r>
    </w:p>
    <w:p w14:paraId="4AA3849E" w14:textId="045AF0FB" w:rsidR="006A7EB3" w:rsidRDefault="006A7EB3" w:rsidP="006A7EB3">
      <w:pPr>
        <w:pStyle w:val="Heading1"/>
      </w:pPr>
      <w:bookmarkStart w:id="15" w:name="_Types_of_employment"/>
      <w:bookmarkStart w:id="16" w:name="_Toc192157171"/>
      <w:bookmarkEnd w:id="15"/>
      <w:r>
        <w:lastRenderedPageBreak/>
        <w:t xml:space="preserve">Types of </w:t>
      </w:r>
      <w:r w:rsidR="00E3319B">
        <w:t>employment</w:t>
      </w:r>
      <w:bookmarkEnd w:id="16"/>
    </w:p>
    <w:p w14:paraId="7E2384D3" w14:textId="77777777" w:rsidR="006A7EB3" w:rsidRDefault="006A7EB3" w:rsidP="006A7EB3"/>
    <w:p w14:paraId="33AB9448" w14:textId="4273AEBB" w:rsidR="006A7EB3" w:rsidRDefault="006A7EB3" w:rsidP="006A7EB3"/>
    <w:p w14:paraId="58644AEC" w14:textId="636B2F5D" w:rsidR="006A7EB3" w:rsidRDefault="00191FC6" w:rsidP="006A7EB3">
      <w:r>
        <w:rPr>
          <w:noProof/>
        </w:rPr>
        <w:drawing>
          <wp:anchor distT="0" distB="0" distL="114300" distR="114300" simplePos="0" relativeHeight="251658327" behindDoc="0" locked="0" layoutInCell="1" allowOverlap="1" wp14:anchorId="2204F162" wp14:editId="4FAC3F19">
            <wp:simplePos x="0" y="0"/>
            <wp:positionH relativeFrom="margin">
              <wp:align>left</wp:align>
            </wp:positionH>
            <wp:positionV relativeFrom="paragraph">
              <wp:posOffset>7841</wp:posOffset>
            </wp:positionV>
            <wp:extent cx="1463040" cy="1305299"/>
            <wp:effectExtent l="0" t="0" r="3810" b="0"/>
            <wp:wrapNone/>
            <wp:docPr id="1635759613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759613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305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7EB3">
        <w:t xml:space="preserve">The different types of </w:t>
      </w:r>
      <w:r w:rsidR="00E3319B">
        <w:t>employment</w:t>
      </w:r>
      <w:r w:rsidR="006A7EB3">
        <w:t xml:space="preserve"> a worker </w:t>
      </w:r>
      <w:r w:rsidR="00E3319B">
        <w:t xml:space="preserve">might get </w:t>
      </w:r>
      <w:r w:rsidR="006A7EB3">
        <w:t>are:</w:t>
      </w:r>
    </w:p>
    <w:p w14:paraId="1A9B257D" w14:textId="7A84CFAB" w:rsidR="006A7EB3" w:rsidRDefault="00191FC6" w:rsidP="006A7EB3">
      <w:pPr>
        <w:pStyle w:val="Listtoplevel"/>
      </w:pPr>
      <w:r>
        <w:drawing>
          <wp:anchor distT="0" distB="0" distL="114300" distR="114300" simplePos="0" relativeHeight="251658326" behindDoc="0" locked="0" layoutInCell="1" allowOverlap="1" wp14:anchorId="4546D2B4" wp14:editId="2A5666A3">
            <wp:simplePos x="0" y="0"/>
            <wp:positionH relativeFrom="margin">
              <wp:align>left</wp:align>
            </wp:positionH>
            <wp:positionV relativeFrom="paragraph">
              <wp:posOffset>650350</wp:posOffset>
            </wp:positionV>
            <wp:extent cx="1208405" cy="1445895"/>
            <wp:effectExtent l="0" t="0" r="0" b="1905"/>
            <wp:wrapNone/>
            <wp:docPr id="1799924594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924594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405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7EB3">
        <w:t>permanent employment</w:t>
      </w:r>
    </w:p>
    <w:p w14:paraId="4CF9F983" w14:textId="26E6ACED" w:rsidR="006A7EB3" w:rsidRDefault="006A7EB3" w:rsidP="006A7EB3">
      <w:pPr>
        <w:pStyle w:val="Listtoplevel"/>
      </w:pPr>
      <w:r>
        <w:t>fixed term employment</w:t>
      </w:r>
    </w:p>
    <w:p w14:paraId="2CE5ECE9" w14:textId="77777777" w:rsidR="006A7EB3" w:rsidRDefault="006A7EB3" w:rsidP="006A7EB3">
      <w:pPr>
        <w:pStyle w:val="Listtoplevel"/>
      </w:pPr>
      <w:r>
        <w:t>casual employment.</w:t>
      </w:r>
    </w:p>
    <w:p w14:paraId="0BBE63B7" w14:textId="77777777" w:rsidR="006A7EB3" w:rsidRDefault="006A7EB3" w:rsidP="006A7EB3"/>
    <w:p w14:paraId="22041862" w14:textId="501D8919" w:rsidR="006A7EB3" w:rsidRDefault="006A7EB3" w:rsidP="006A7EB3"/>
    <w:bookmarkStart w:id="17" w:name="_Toc192157172"/>
    <w:p w14:paraId="12282439" w14:textId="29CDF551" w:rsidR="006A7EB3" w:rsidRDefault="000C0BD1" w:rsidP="006A7EB3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320" behindDoc="0" locked="0" layoutInCell="1" allowOverlap="1" wp14:anchorId="5D48FF76" wp14:editId="1E77A75D">
                <wp:simplePos x="0" y="0"/>
                <wp:positionH relativeFrom="margin">
                  <wp:align>left</wp:align>
                </wp:positionH>
                <wp:positionV relativeFrom="paragraph">
                  <wp:posOffset>201516</wp:posOffset>
                </wp:positionV>
                <wp:extent cx="1591612" cy="1158233"/>
                <wp:effectExtent l="0" t="0" r="46990" b="42545"/>
                <wp:wrapNone/>
                <wp:docPr id="65870775" name="Group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1612" cy="1158233"/>
                          <a:chOff x="0" y="0"/>
                          <a:chExt cx="1591612" cy="1158233"/>
                        </a:xfrm>
                      </wpg:grpSpPr>
                      <pic:pic xmlns:pic="http://schemas.openxmlformats.org/drawingml/2006/picture">
                        <pic:nvPicPr>
                          <pic:cNvPr id="460546344" name="Picture 37978198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100" cy="1033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8982042" name="Arrow: Right 2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613204" y="673601"/>
                            <a:ext cx="978408" cy="484632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7840912A">
              <v:group id="Group 26" style="position:absolute;margin-left:0;margin-top:15.85pt;width:125.3pt;height:91.2pt;z-index:251658320;mso-position-horizontal:left;mso-position-horizontal-relative:margin;mso-width-relative:margin;mso-height-relative:margin" alt="&quot;&quot;" coordsize="15916,11582" o:spid="_x0000_s1026" w14:anchorId="05E9F4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">
                <v:shape id="Picture 379781984" style="position:absolute;width:13081;height:10331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">
                  <v:imagedata o:title="" r:id="rId107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textboxrect="0,@1,@6,@2" o:connecttype="custom" o:connectlocs="@0,0;0,10800;@0,21600;21600,10800" o:connectangles="270,180,90,0"/>
                  <v:handles>
                    <v:h position="#0,#1" xrange="0,21600" yrange="0,10800"/>
                  </v:handles>
                </v:shapetype>
                <v:shape id="Arrow: Right 25" style="position:absolute;left:6132;top:6736;width:9784;height:4846;visibility:visible;mso-wrap-style:square;v-text-anchor:middle" alt="&quot;&quot;" o:spid="_x0000_s1028" fillcolor="#4472c4 [3204]" strokecolor="#09101d [484]" strokeweight="1pt" type="#_x0000_t13" adj="1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"/>
                <w10:wrap anchorx="margin"/>
              </v:group>
            </w:pict>
          </mc:Fallback>
        </mc:AlternateContent>
      </w:r>
      <w:r w:rsidR="006A7EB3">
        <w:t>Permanent employment</w:t>
      </w:r>
      <w:bookmarkEnd w:id="17"/>
    </w:p>
    <w:p w14:paraId="29025029" w14:textId="70C08324" w:rsidR="006A7EB3" w:rsidRDefault="006A7EB3" w:rsidP="006A7EB3"/>
    <w:p w14:paraId="58CA0A3D" w14:textId="01C72544" w:rsidR="006A7EB3" w:rsidRDefault="006A7EB3" w:rsidP="006A7EB3">
      <w:r>
        <w:t>Permanent employment is when the worker does a job that has no end date.</w:t>
      </w:r>
    </w:p>
    <w:p w14:paraId="34549386" w14:textId="77777777" w:rsidR="002D43B8" w:rsidRDefault="002D43B8">
      <w:pPr>
        <w:spacing w:line="240" w:lineRule="auto"/>
        <w:ind w:left="0"/>
      </w:pPr>
      <w:r>
        <w:br w:type="page"/>
      </w:r>
    </w:p>
    <w:p w14:paraId="5F62DF71" w14:textId="2E48A7A8" w:rsidR="006A7EB3" w:rsidRDefault="00191FC6" w:rsidP="006A7EB3">
      <w:r>
        <w:rPr>
          <w:noProof/>
        </w:rPr>
        <w:lastRenderedPageBreak/>
        <w:drawing>
          <wp:anchor distT="0" distB="0" distL="114300" distR="114300" simplePos="0" relativeHeight="251658325" behindDoc="0" locked="0" layoutInCell="1" allowOverlap="1" wp14:anchorId="3F31DA9F" wp14:editId="5122E911">
            <wp:simplePos x="0" y="0"/>
            <wp:positionH relativeFrom="margin">
              <wp:align>left</wp:align>
            </wp:positionH>
            <wp:positionV relativeFrom="paragraph">
              <wp:posOffset>-151130</wp:posOffset>
            </wp:positionV>
            <wp:extent cx="1587600" cy="1587600"/>
            <wp:effectExtent l="0" t="0" r="0" b="0"/>
            <wp:wrapNone/>
            <wp:docPr id="515151713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151713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600" cy="158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7EB3">
        <w:t>Permanent employment can be:</w:t>
      </w:r>
    </w:p>
    <w:p w14:paraId="6F22CCC9" w14:textId="77777777" w:rsidR="006A7EB3" w:rsidRPr="00A74ABF" w:rsidRDefault="006A7EB3" w:rsidP="006A7EB3">
      <w:pPr>
        <w:pStyle w:val="Listtoplevel"/>
        <w:rPr>
          <w:b/>
          <w:bCs/>
        </w:rPr>
      </w:pPr>
      <w:r w:rsidRPr="00A74ABF">
        <w:rPr>
          <w:b/>
          <w:bCs/>
        </w:rPr>
        <w:t>full time</w:t>
      </w:r>
    </w:p>
    <w:p w14:paraId="251739F3" w14:textId="77777777" w:rsidR="006A7EB3" w:rsidRDefault="006A7EB3" w:rsidP="006A7EB3">
      <w:pPr>
        <w:pStyle w:val="Listtoplevel"/>
      </w:pPr>
      <w:r w:rsidRPr="00A74ABF">
        <w:rPr>
          <w:b/>
          <w:bCs/>
        </w:rPr>
        <w:t>part time</w:t>
      </w:r>
      <w:r>
        <w:t>.</w:t>
      </w:r>
    </w:p>
    <w:p w14:paraId="0716EDBB" w14:textId="6E91B4E6" w:rsidR="006A7EB3" w:rsidRDefault="000C0BD1" w:rsidP="006A7EB3">
      <w:r>
        <w:rPr>
          <w:noProof/>
        </w:rPr>
        <mc:AlternateContent>
          <mc:Choice Requires="wpg">
            <w:drawing>
              <wp:anchor distT="0" distB="0" distL="114300" distR="114300" simplePos="0" relativeHeight="251658321" behindDoc="0" locked="0" layoutInCell="1" allowOverlap="1" wp14:anchorId="66D5CBDF" wp14:editId="15E6E709">
                <wp:simplePos x="0" y="0"/>
                <wp:positionH relativeFrom="column">
                  <wp:posOffset>0</wp:posOffset>
                </wp:positionH>
                <wp:positionV relativeFrom="paragraph">
                  <wp:posOffset>330530</wp:posOffset>
                </wp:positionV>
                <wp:extent cx="1966815" cy="1270742"/>
                <wp:effectExtent l="0" t="0" r="0" b="5715"/>
                <wp:wrapNone/>
                <wp:docPr id="1743941894" name="Group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6815" cy="1270742"/>
                          <a:chOff x="0" y="0"/>
                          <a:chExt cx="1966815" cy="1270742"/>
                        </a:xfrm>
                      </wpg:grpSpPr>
                      <pic:pic xmlns:pic="http://schemas.openxmlformats.org/drawingml/2006/picture">
                        <pic:nvPicPr>
                          <pic:cNvPr id="1407183259" name="Picture 9385941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440" cy="1234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9964905" name="Text Box 5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223865" y="610342"/>
                            <a:ext cx="742950" cy="6604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9CAFE0E" w14:textId="38A7F8EF" w:rsidR="000C0BD1" w:rsidRPr="008E0D7E" w:rsidRDefault="007F6D02" w:rsidP="000C0BD1">
                              <w:pPr>
                                <w:ind w:left="0"/>
                                <w:rPr>
                                  <w:b/>
                                  <w:bCs/>
                                  <w:sz w:val="72"/>
                                  <w:szCs w:val="72"/>
                                  <w:lang w:val="en-NZ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72"/>
                                  <w:szCs w:val="72"/>
                                  <w:lang w:val="en-NZ"/>
                                </w:rPr>
                                <w:t>3</w:t>
                              </w:r>
                              <w:r w:rsidR="000C0BD1" w:rsidRPr="008E0D7E">
                                <w:rPr>
                                  <w:b/>
                                  <w:bCs/>
                                  <w:sz w:val="72"/>
                                  <w:szCs w:val="72"/>
                                  <w:lang w:val="en-NZ"/>
                                </w:rPr>
                                <w:t xml:space="preserve">0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0E4EB6B5">
              <v:group id="Group 27" style="position:absolute;left:0;text-align:left;margin-left:0;margin-top:26.05pt;width:154.85pt;height:100.05pt;z-index:251658321;mso-width-relative:margin;mso-height-relative:margin" alt="&quot;&quot;" coordsize="19668,12707" o:spid="_x0000_s1031" w14:anchorId="66D5CBD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">
                <v:shape id="Picture 938594133" style="position:absolute;width:12344;height:12344;visibility:visible;mso-wrap-style:square" alt="&quot;&quot;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">
                  <v:imagedata o:title="" r:id="rId11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8" style="position:absolute;left:12238;top:6103;width:7430;height:6604;visibility:visible;mso-wrap-style:square;v-text-anchor:top" alt="&quot;&quot;" o:spid="_x0000_s1033" fillcolor="white [3201]" stroked="f" strokeweight=".5pt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">
                  <v:textbox>
                    <w:txbxContent>
                      <w:p w:rsidRPr="008E0D7E" w:rsidR="000C0BD1" w:rsidP="000C0BD1" w:rsidRDefault="007F6D02" w14:paraId="3B1ADF09" w14:textId="38A7F8EF">
                        <w:pPr>
                          <w:ind w:left="0"/>
                          <w:rPr>
                            <w:b/>
                            <w:bCs/>
                            <w:sz w:val="72"/>
                            <w:szCs w:val="72"/>
                            <w:lang w:val="en-NZ"/>
                          </w:rPr>
                        </w:pPr>
                        <w:r>
                          <w:rPr>
                            <w:b/>
                            <w:bCs/>
                            <w:sz w:val="72"/>
                            <w:szCs w:val="72"/>
                            <w:lang w:val="en-NZ"/>
                          </w:rPr>
                          <w:t>3</w:t>
                        </w:r>
                        <w:r w:rsidRPr="008E0D7E" w:rsidR="000C0BD1">
                          <w:rPr>
                            <w:b/>
                            <w:bCs/>
                            <w:sz w:val="72"/>
                            <w:szCs w:val="72"/>
                            <w:lang w:val="en-NZ"/>
                          </w:rPr>
                          <w:t xml:space="preserve">0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5AAD93B" w14:textId="53BD1AE8" w:rsidR="006A7EB3" w:rsidRDefault="006A7EB3" w:rsidP="006A7EB3">
      <w:r>
        <w:rPr>
          <w:noProof/>
        </w:rPr>
        <mc:AlternateContent>
          <mc:Choice Requires="wps">
            <w:drawing>
              <wp:anchor distT="0" distB="0" distL="114300" distR="114300" simplePos="0" relativeHeight="251658267" behindDoc="1" locked="0" layoutInCell="1" allowOverlap="1" wp14:anchorId="3563778D" wp14:editId="089224AF">
                <wp:simplePos x="0" y="0"/>
                <wp:positionH relativeFrom="margin">
                  <wp:posOffset>2221560</wp:posOffset>
                </wp:positionH>
                <wp:positionV relativeFrom="paragraph">
                  <wp:posOffset>304165</wp:posOffset>
                </wp:positionV>
                <wp:extent cx="3521075" cy="762000"/>
                <wp:effectExtent l="0" t="0" r="3175" b="0"/>
                <wp:wrapNone/>
                <wp:docPr id="197413440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762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03F71A9D">
              <v:rect id="Rectangle 10" style="position:absolute;margin-left:174.95pt;margin-top:23.95pt;width:277.25pt;height:60pt;z-index:-25165821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lt="&quot;&quot;" o:spid="_x0000_s1026" fillcolor="#bdd6ee [1304]" stroked="f" strokeweight="1pt" w14:anchorId="324CA7E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">
                <w10:wrap anchorx="margin"/>
              </v:rect>
            </w:pict>
          </mc:Fallback>
        </mc:AlternateContent>
      </w:r>
    </w:p>
    <w:p w14:paraId="565C6C0C" w14:textId="18DA7E0F" w:rsidR="006A7EB3" w:rsidRDefault="006A7EB3" w:rsidP="006A7EB3">
      <w:r w:rsidRPr="00A74ABF">
        <w:rPr>
          <w:b/>
          <w:bCs/>
        </w:rPr>
        <w:t>Full time</w:t>
      </w:r>
      <w:r>
        <w:t xml:space="preserve"> work is </w:t>
      </w:r>
      <w:r w:rsidR="00AF07A2">
        <w:t>30</w:t>
      </w:r>
      <w:r>
        <w:t xml:space="preserve"> hours a week</w:t>
      </w:r>
      <w:r w:rsidR="00AF07A2">
        <w:t xml:space="preserve"> or more</w:t>
      </w:r>
      <w:r>
        <w:t xml:space="preserve"> by Aotearoa New Zealand law.</w:t>
      </w:r>
    </w:p>
    <w:p w14:paraId="32A9EA5E" w14:textId="77777777" w:rsidR="006A7EB3" w:rsidRDefault="006A7EB3" w:rsidP="006A7EB3"/>
    <w:p w14:paraId="3B90E21A" w14:textId="764F3EED" w:rsidR="006A7EB3" w:rsidRDefault="000C0BD1" w:rsidP="006A7EB3">
      <w:r>
        <w:rPr>
          <w:noProof/>
        </w:rPr>
        <w:drawing>
          <wp:anchor distT="0" distB="0" distL="114300" distR="114300" simplePos="0" relativeHeight="251658322" behindDoc="0" locked="0" layoutInCell="1" allowOverlap="1" wp14:anchorId="056EB5AE" wp14:editId="09B6900C">
            <wp:simplePos x="0" y="0"/>
            <wp:positionH relativeFrom="margin">
              <wp:align>left</wp:align>
            </wp:positionH>
            <wp:positionV relativeFrom="paragraph">
              <wp:posOffset>200715</wp:posOffset>
            </wp:positionV>
            <wp:extent cx="1651745" cy="1097280"/>
            <wp:effectExtent l="0" t="0" r="5715" b="7620"/>
            <wp:wrapNone/>
            <wp:docPr id="1135527709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527709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097" cy="1102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7EB3">
        <w:rPr>
          <w:noProof/>
        </w:rPr>
        <mc:AlternateContent>
          <mc:Choice Requires="wps">
            <w:drawing>
              <wp:anchor distT="0" distB="0" distL="114300" distR="114300" simplePos="0" relativeHeight="251658268" behindDoc="1" locked="0" layoutInCell="1" allowOverlap="1" wp14:anchorId="25888AE2" wp14:editId="1A7B0942">
                <wp:simplePos x="0" y="0"/>
                <wp:positionH relativeFrom="margin">
                  <wp:align>right</wp:align>
                </wp:positionH>
                <wp:positionV relativeFrom="paragraph">
                  <wp:posOffset>300355</wp:posOffset>
                </wp:positionV>
                <wp:extent cx="3521075" cy="762000"/>
                <wp:effectExtent l="0" t="0" r="3175" b="0"/>
                <wp:wrapNone/>
                <wp:docPr id="282410199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762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19F1AD5F">
              <v:rect id="Rectangle 10" style="position:absolute;margin-left:226.05pt;margin-top:23.65pt;width:277.25pt;height:60pt;z-index:-2516582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lt="&quot;&quot;" o:spid="_x0000_s1026" fillcolor="#bdd6ee [1304]" stroked="f" strokeweight="1pt" w14:anchorId="376F8CB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">
                <w10:wrap anchorx="margin"/>
              </v:rect>
            </w:pict>
          </mc:Fallback>
        </mc:AlternateContent>
      </w:r>
    </w:p>
    <w:p w14:paraId="403EE400" w14:textId="36CA5D2B" w:rsidR="006A7EB3" w:rsidRDefault="006A7EB3" w:rsidP="006A7EB3">
      <w:r w:rsidRPr="00A74ABF">
        <w:rPr>
          <w:b/>
          <w:bCs/>
        </w:rPr>
        <w:t>Part time</w:t>
      </w:r>
      <w:r>
        <w:t xml:space="preserve"> work is a set number of hours </w:t>
      </w:r>
      <w:r w:rsidR="003D62E6">
        <w:t xml:space="preserve">fewer </w:t>
      </w:r>
      <w:r>
        <w:t xml:space="preserve">than </w:t>
      </w:r>
      <w:r w:rsidR="00AF07A2">
        <w:t>3</w:t>
      </w:r>
      <w:r>
        <w:t>0.</w:t>
      </w:r>
    </w:p>
    <w:p w14:paraId="47BDA4B3" w14:textId="77777777" w:rsidR="006A7EB3" w:rsidRDefault="006A7EB3" w:rsidP="006A7EB3"/>
    <w:p w14:paraId="5164328E" w14:textId="77777777" w:rsidR="006A7EB3" w:rsidRDefault="006A7EB3" w:rsidP="006A7EB3"/>
    <w:p w14:paraId="0BF44F06" w14:textId="057C69AE" w:rsidR="006A7EB3" w:rsidRDefault="000C0BD1" w:rsidP="006A7EB3">
      <w:r>
        <w:rPr>
          <w:noProof/>
        </w:rPr>
        <w:drawing>
          <wp:anchor distT="0" distB="0" distL="114300" distR="114300" simplePos="0" relativeHeight="251658323" behindDoc="0" locked="0" layoutInCell="1" allowOverlap="1" wp14:anchorId="68DE7EAB" wp14:editId="1F05B0FC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594800" cy="1594800"/>
            <wp:effectExtent l="0" t="0" r="5715" b="0"/>
            <wp:wrapNone/>
            <wp:docPr id="1714996091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996091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159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7EB3">
        <w:t xml:space="preserve">The number of </w:t>
      </w:r>
      <w:r w:rsidR="0069089C">
        <w:t>work</w:t>
      </w:r>
      <w:r w:rsidR="006A7EB3">
        <w:t xml:space="preserve"> </w:t>
      </w:r>
      <w:r w:rsidR="0069089C">
        <w:t xml:space="preserve">hours </w:t>
      </w:r>
      <w:r w:rsidR="006A7EB3">
        <w:t>might be:</w:t>
      </w:r>
    </w:p>
    <w:p w14:paraId="36886010" w14:textId="77777777" w:rsidR="006A7EB3" w:rsidRDefault="006A7EB3" w:rsidP="006A7EB3">
      <w:pPr>
        <w:pStyle w:val="Listtoplevel"/>
      </w:pPr>
      <w:r>
        <w:t>advertised as part of the job</w:t>
      </w:r>
    </w:p>
    <w:p w14:paraId="28DA1936" w14:textId="77777777" w:rsidR="006A7EB3" w:rsidRDefault="006A7EB3" w:rsidP="006A7EB3">
      <w:pPr>
        <w:pStyle w:val="Listtoplevel"/>
      </w:pPr>
      <w:r>
        <w:t>agreed to by the:</w:t>
      </w:r>
    </w:p>
    <w:p w14:paraId="5205E676" w14:textId="7AA296E8" w:rsidR="006A7EB3" w:rsidRDefault="000C0BD1" w:rsidP="006A7EB3">
      <w:pPr>
        <w:pStyle w:val="Listsecondlevel"/>
      </w:pPr>
      <w:r>
        <w:rPr>
          <w:noProof/>
        </w:rPr>
        <w:drawing>
          <wp:anchor distT="0" distB="0" distL="114300" distR="114300" simplePos="0" relativeHeight="251658324" behindDoc="0" locked="0" layoutInCell="1" allowOverlap="1" wp14:anchorId="4A844D93" wp14:editId="26B8E6B6">
            <wp:simplePos x="0" y="0"/>
            <wp:positionH relativeFrom="margin">
              <wp:align>left</wp:align>
            </wp:positionH>
            <wp:positionV relativeFrom="paragraph">
              <wp:posOffset>273685</wp:posOffset>
            </wp:positionV>
            <wp:extent cx="1594800" cy="838800"/>
            <wp:effectExtent l="0" t="0" r="5715" b="0"/>
            <wp:wrapNone/>
            <wp:docPr id="826397795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397795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83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7EB3">
        <w:t>manager</w:t>
      </w:r>
    </w:p>
    <w:p w14:paraId="47671F66" w14:textId="77777777" w:rsidR="006A7EB3" w:rsidRDefault="006A7EB3" w:rsidP="006A7EB3">
      <w:pPr>
        <w:pStyle w:val="Listsecondlevel"/>
      </w:pPr>
      <w:r>
        <w:t>worker.</w:t>
      </w:r>
    </w:p>
    <w:p w14:paraId="03F58651" w14:textId="77777777" w:rsidR="002D43B8" w:rsidRDefault="002D43B8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bookmarkStart w:id="18" w:name="_Toc192157173"/>
      <w:r>
        <w:br w:type="page"/>
      </w:r>
    </w:p>
    <w:p w14:paraId="737BFD4D" w14:textId="5DDD0AD5" w:rsidR="006A7EB3" w:rsidRDefault="00372D64" w:rsidP="006A7EB3">
      <w:pPr>
        <w:pStyle w:val="Heading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328" behindDoc="0" locked="0" layoutInCell="1" allowOverlap="1" wp14:anchorId="4A67BD7B" wp14:editId="558DC7F0">
                <wp:simplePos x="0" y="0"/>
                <wp:positionH relativeFrom="column">
                  <wp:posOffset>0</wp:posOffset>
                </wp:positionH>
                <wp:positionV relativeFrom="paragraph">
                  <wp:posOffset>7315</wp:posOffset>
                </wp:positionV>
                <wp:extent cx="1722983" cy="1623695"/>
                <wp:effectExtent l="0" t="0" r="0" b="0"/>
                <wp:wrapNone/>
                <wp:docPr id="1335014005" name="Group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2983" cy="1623695"/>
                          <a:chOff x="0" y="0"/>
                          <a:chExt cx="1722983" cy="1623695"/>
                        </a:xfrm>
                      </wpg:grpSpPr>
                      <pic:pic xmlns:pic="http://schemas.openxmlformats.org/drawingml/2006/picture">
                        <pic:nvPicPr>
                          <pic:cNvPr id="80120349" name="Picture 37978198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465" cy="1033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1158349" name="Picture 37978198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9838" y="590550"/>
                            <a:ext cx="1033145" cy="10331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7694A239">
              <v:group id="Group 37" style="position:absolute;margin-left:0;margin-top:.6pt;width:135.65pt;height:127.85pt;z-index:251658328;mso-width-relative:margin" alt="&quot;&quot;" coordsize="17229,16236" o:spid="_x0000_s1026" w14:anchorId="720FF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">
                <v:shape id="Picture 379781984" style="position:absolute;width:13074;height:10331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">
                  <v:imagedata o:title="" r:id="rId107"/>
                </v:shape>
                <v:shape id="Picture 379781984" style="position:absolute;left:6898;top:5905;width:10331;height:10331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">
                  <v:imagedata o:title="" r:id="rId115"/>
                </v:shape>
              </v:group>
            </w:pict>
          </mc:Fallback>
        </mc:AlternateContent>
      </w:r>
      <w:r w:rsidR="006A7EB3">
        <w:t>Fixed term employment</w:t>
      </w:r>
      <w:bookmarkEnd w:id="18"/>
    </w:p>
    <w:p w14:paraId="76B16CA7" w14:textId="577B03DC" w:rsidR="006A7EB3" w:rsidRDefault="006A7EB3" w:rsidP="006A7EB3"/>
    <w:p w14:paraId="0FA24246" w14:textId="1228082B" w:rsidR="006A7EB3" w:rsidRDefault="006A7EB3" w:rsidP="006A7EB3">
      <w:r>
        <w:t xml:space="preserve">Fixed term employment is when the worker does a job that has </w:t>
      </w:r>
      <w:r w:rsidR="003D62E6">
        <w:t xml:space="preserve">a </w:t>
      </w:r>
      <w:r>
        <w:t>date when it will end.</w:t>
      </w:r>
    </w:p>
    <w:p w14:paraId="5ED537CB" w14:textId="77777777" w:rsidR="006A7EB3" w:rsidRDefault="006A7EB3" w:rsidP="006A7EB3"/>
    <w:p w14:paraId="34CA41B6" w14:textId="27DCFD00" w:rsidR="006A7EB3" w:rsidRDefault="00191FC6" w:rsidP="006A7EB3">
      <w:r>
        <w:rPr>
          <w:noProof/>
        </w:rPr>
        <w:drawing>
          <wp:anchor distT="0" distB="0" distL="114300" distR="114300" simplePos="0" relativeHeight="251658329" behindDoc="0" locked="0" layoutInCell="1" allowOverlap="1" wp14:anchorId="5963645A" wp14:editId="5CD17DD9">
            <wp:simplePos x="0" y="0"/>
            <wp:positionH relativeFrom="margin">
              <wp:align>left</wp:align>
            </wp:positionH>
            <wp:positionV relativeFrom="paragraph">
              <wp:posOffset>183515</wp:posOffset>
            </wp:positionV>
            <wp:extent cx="1598400" cy="1278000"/>
            <wp:effectExtent l="0" t="0" r="1905" b="0"/>
            <wp:wrapNone/>
            <wp:docPr id="1860876116" name="Picture 18608761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999567" name="Picture 15219995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2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7AA39" w14:textId="6BB2F539" w:rsidR="006A7EB3" w:rsidRDefault="006A7EB3" w:rsidP="006A7EB3">
      <w:r>
        <w:t>The reason why the job is fixed term must be written into the Individual Employment Agreement.</w:t>
      </w:r>
    </w:p>
    <w:p w14:paraId="2E5A3502" w14:textId="77777777" w:rsidR="006A7EB3" w:rsidRDefault="006A7EB3" w:rsidP="006A7EB3"/>
    <w:p w14:paraId="55B06192" w14:textId="64CDD0A7" w:rsidR="006A7EB3" w:rsidRDefault="006A7EB3" w:rsidP="006A7EB3"/>
    <w:p w14:paraId="6A9C01B1" w14:textId="20E10CD0" w:rsidR="006A7EB3" w:rsidRDefault="00191FC6" w:rsidP="006A7EB3">
      <w:r>
        <w:rPr>
          <w:noProof/>
        </w:rPr>
        <w:drawing>
          <wp:anchor distT="0" distB="0" distL="114300" distR="114300" simplePos="0" relativeHeight="251658331" behindDoc="0" locked="0" layoutInCell="1" allowOverlap="1" wp14:anchorId="0442E904" wp14:editId="0CD2614B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1620000" cy="1767600"/>
            <wp:effectExtent l="0" t="0" r="0" b="4445"/>
            <wp:wrapNone/>
            <wp:docPr id="100980097" name="Picture 1009800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80097" name="Picture 1009800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76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7EB3">
        <w:t>Having this reason written down supports</w:t>
      </w:r>
      <w:r w:rsidR="0069089C">
        <w:t xml:space="preserve"> everyone to know</w:t>
      </w:r>
      <w:r w:rsidR="006A7EB3">
        <w:t>:</w:t>
      </w:r>
    </w:p>
    <w:p w14:paraId="7A12F0AE" w14:textId="77777777" w:rsidR="0069089C" w:rsidRDefault="0069089C" w:rsidP="006A7EB3">
      <w:pPr>
        <w:pStyle w:val="Listtoplevel"/>
      </w:pPr>
      <w:r>
        <w:t>when the job will end</w:t>
      </w:r>
    </w:p>
    <w:p w14:paraId="535369CD" w14:textId="73C280DF" w:rsidR="006A7EB3" w:rsidRDefault="0069089C" w:rsidP="0063351F">
      <w:pPr>
        <w:pStyle w:val="Listtoplevel"/>
      </w:pPr>
      <w:r>
        <w:t xml:space="preserve">why the job will end. </w:t>
      </w:r>
    </w:p>
    <w:p w14:paraId="40880F1E" w14:textId="77777777" w:rsidR="002D43B8" w:rsidRDefault="002D43B8">
      <w:pPr>
        <w:spacing w:line="240" w:lineRule="auto"/>
        <w:ind w:left="0"/>
      </w:pPr>
      <w:r>
        <w:br w:type="page"/>
      </w:r>
    </w:p>
    <w:p w14:paraId="200BBEFF" w14:textId="7C2C09FC" w:rsidR="006A7EB3" w:rsidRDefault="00191FC6" w:rsidP="006A7EB3">
      <w:r>
        <w:rPr>
          <w:noProof/>
        </w:rPr>
        <w:lastRenderedPageBreak/>
        <w:drawing>
          <wp:anchor distT="0" distB="0" distL="114300" distR="114300" simplePos="0" relativeHeight="251658332" behindDoc="0" locked="0" layoutInCell="1" allowOverlap="1" wp14:anchorId="1B7977BB" wp14:editId="2D70BDBE">
            <wp:simplePos x="0" y="0"/>
            <wp:positionH relativeFrom="margin">
              <wp:align>left</wp:align>
            </wp:positionH>
            <wp:positionV relativeFrom="paragraph">
              <wp:posOffset>183515</wp:posOffset>
            </wp:positionV>
            <wp:extent cx="1558800" cy="1558800"/>
            <wp:effectExtent l="0" t="0" r="3810" b="0"/>
            <wp:wrapNone/>
            <wp:docPr id="1165601827" name="Picture 11656018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601827" name="Picture 11656018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800" cy="155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7EB3">
        <w:t>Some reasons for fixed term employment might be the job is:</w:t>
      </w:r>
    </w:p>
    <w:p w14:paraId="7DAAEFCF" w14:textId="77777777" w:rsidR="006A7EB3" w:rsidRDefault="006A7EB3" w:rsidP="006A7EB3">
      <w:pPr>
        <w:pStyle w:val="Listtoplevel"/>
      </w:pPr>
      <w:r>
        <w:t>seasonal like fruit picking</w:t>
      </w:r>
    </w:p>
    <w:p w14:paraId="21BEDABA" w14:textId="77777777" w:rsidR="006A7EB3" w:rsidRDefault="006A7EB3" w:rsidP="006A7EB3">
      <w:pPr>
        <w:pStyle w:val="Listtoplevel"/>
      </w:pPr>
      <w:r>
        <w:t>a project that must be finished.</w:t>
      </w:r>
    </w:p>
    <w:p w14:paraId="31D9D53B" w14:textId="77777777" w:rsidR="006A7EB3" w:rsidRDefault="006A7EB3" w:rsidP="006A7EB3"/>
    <w:p w14:paraId="0CD6131A" w14:textId="6C0D3FC1" w:rsidR="006A7EB3" w:rsidRDefault="00191FC6" w:rsidP="006A7EB3">
      <w:r>
        <w:rPr>
          <w:noProof/>
        </w:rPr>
        <w:drawing>
          <wp:anchor distT="0" distB="0" distL="114300" distR="114300" simplePos="0" relativeHeight="251658333" behindDoc="0" locked="0" layoutInCell="1" allowOverlap="1" wp14:anchorId="36C2298D" wp14:editId="32349806">
            <wp:simplePos x="0" y="0"/>
            <wp:positionH relativeFrom="margin">
              <wp:posOffset>-226695</wp:posOffset>
            </wp:positionH>
            <wp:positionV relativeFrom="paragraph">
              <wp:posOffset>269875</wp:posOffset>
            </wp:positionV>
            <wp:extent cx="1605600" cy="1134000"/>
            <wp:effectExtent l="0" t="0" r="0" b="0"/>
            <wp:wrapNone/>
            <wp:docPr id="1865487508" name="Picture 18654875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487508" name="Picture 18654875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600" cy="113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A777AF" w14:textId="370F967E" w:rsidR="006A7EB3" w:rsidRDefault="006A7EB3" w:rsidP="006A7EB3">
      <w:r>
        <w:t>Fixed term employment might be ended early for reasons like there is not enough work to do.</w:t>
      </w:r>
    </w:p>
    <w:p w14:paraId="32A720A2" w14:textId="77777777" w:rsidR="006A7EB3" w:rsidRDefault="006A7EB3" w:rsidP="006A7EB3"/>
    <w:p w14:paraId="509BB932" w14:textId="50388A09" w:rsidR="006A7EB3" w:rsidRDefault="00191FC6" w:rsidP="006A7EB3">
      <w:r>
        <w:rPr>
          <w:noProof/>
        </w:rPr>
        <w:drawing>
          <wp:anchor distT="0" distB="0" distL="114300" distR="114300" simplePos="0" relativeHeight="251658334" behindDoc="0" locked="0" layoutInCell="1" allowOverlap="1" wp14:anchorId="6C8D3B74" wp14:editId="5D24CD2D">
            <wp:simplePos x="0" y="0"/>
            <wp:positionH relativeFrom="margin">
              <wp:align>left</wp:align>
            </wp:positionH>
            <wp:positionV relativeFrom="paragraph">
              <wp:posOffset>118745</wp:posOffset>
            </wp:positionV>
            <wp:extent cx="1594800" cy="1594800"/>
            <wp:effectExtent l="0" t="0" r="0" b="0"/>
            <wp:wrapNone/>
            <wp:docPr id="402074822" name="Picture 4020748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074822" name="Picture 4020748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159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F27C8" w14:textId="09F8A97B" w:rsidR="006A7EB3" w:rsidRDefault="006A7EB3" w:rsidP="0069089C">
      <w:r>
        <w:t>If the fixed term employment end</w:t>
      </w:r>
      <w:r w:rsidR="00F6546D">
        <w:t>s</w:t>
      </w:r>
      <w:r>
        <w:t xml:space="preserve"> early </w:t>
      </w:r>
      <w:r w:rsidR="0069089C">
        <w:t xml:space="preserve">the manager must talk to the worker about the changes. </w:t>
      </w:r>
    </w:p>
    <w:p w14:paraId="6BD5F2C8" w14:textId="77777777" w:rsidR="006A7EB3" w:rsidRDefault="006A7EB3" w:rsidP="006A7EB3"/>
    <w:p w14:paraId="09CFC0C5" w14:textId="77777777" w:rsidR="006A7EB3" w:rsidRDefault="006A7EB3" w:rsidP="006A7EB3"/>
    <w:p w14:paraId="0222FE71" w14:textId="30EB7792" w:rsidR="006A7EB3" w:rsidRDefault="00191FC6" w:rsidP="006A7EB3">
      <w:r>
        <w:rPr>
          <w:noProof/>
        </w:rPr>
        <w:drawing>
          <wp:anchor distT="0" distB="0" distL="114300" distR="114300" simplePos="0" relativeHeight="251658335" behindDoc="0" locked="0" layoutInCell="1" allowOverlap="1" wp14:anchorId="5456EC96" wp14:editId="67F92C49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1602000" cy="1209600"/>
            <wp:effectExtent l="0" t="0" r="0" b="0"/>
            <wp:wrapNone/>
            <wp:docPr id="1554994322" name="Picture 15549943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994322" name="Picture 15549943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000" cy="12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7EB3">
        <w:t>This is so they can agree on things like:</w:t>
      </w:r>
    </w:p>
    <w:p w14:paraId="1387E35C" w14:textId="77777777" w:rsidR="006A7EB3" w:rsidRDefault="006A7EB3" w:rsidP="006A7EB3">
      <w:pPr>
        <w:pStyle w:val="Listtoplevel"/>
      </w:pPr>
      <w:r>
        <w:t>a new end date</w:t>
      </w:r>
    </w:p>
    <w:p w14:paraId="5F29FDA4" w14:textId="38499E5B" w:rsidR="006A7EB3" w:rsidRDefault="00191FC6" w:rsidP="006A7EB3">
      <w:pPr>
        <w:pStyle w:val="Listtoplevel"/>
      </w:pPr>
      <w:r>
        <w:drawing>
          <wp:anchor distT="0" distB="0" distL="114300" distR="114300" simplePos="0" relativeHeight="251658336" behindDoc="0" locked="0" layoutInCell="1" allowOverlap="1" wp14:anchorId="45B412E8" wp14:editId="16F2954D">
            <wp:simplePos x="0" y="0"/>
            <wp:positionH relativeFrom="margin">
              <wp:align>left</wp:align>
            </wp:positionH>
            <wp:positionV relativeFrom="paragraph">
              <wp:posOffset>309880</wp:posOffset>
            </wp:positionV>
            <wp:extent cx="1594800" cy="651600"/>
            <wp:effectExtent l="0" t="0" r="5715" b="0"/>
            <wp:wrapNone/>
            <wp:docPr id="543356926" name="Picture 5433569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356926" name="Picture 5433569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65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7EB3">
        <w:t>any money the worker needs to be paid.</w:t>
      </w:r>
    </w:p>
    <w:p w14:paraId="68F4566A" w14:textId="0A01CB20" w:rsidR="006A7EB3" w:rsidRDefault="0069089C" w:rsidP="006A7EB3">
      <w:pPr>
        <w:pStyle w:val="Heading2"/>
      </w:pPr>
      <w:bookmarkStart w:id="19" w:name="_Toc192157174"/>
      <w:r>
        <w:rPr>
          <w:noProof/>
        </w:rPr>
        <w:lastRenderedPageBreak/>
        <w:drawing>
          <wp:anchor distT="0" distB="0" distL="114300" distR="114300" simplePos="0" relativeHeight="251658270" behindDoc="0" locked="0" layoutInCell="1" allowOverlap="1" wp14:anchorId="21B27A8B" wp14:editId="5C67A8D3">
            <wp:simplePos x="0" y="0"/>
            <wp:positionH relativeFrom="margin">
              <wp:align>left</wp:align>
            </wp:positionH>
            <wp:positionV relativeFrom="paragraph">
              <wp:posOffset>162661</wp:posOffset>
            </wp:positionV>
            <wp:extent cx="1591200" cy="1591200"/>
            <wp:effectExtent l="0" t="0" r="0" b="9525"/>
            <wp:wrapNone/>
            <wp:docPr id="1793225022" name="Picture 17932250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225022" name="Picture 17932250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200" cy="159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7EB3">
        <w:t>Casual employment</w:t>
      </w:r>
      <w:bookmarkEnd w:id="19"/>
    </w:p>
    <w:p w14:paraId="00A4188C" w14:textId="5FF9B781" w:rsidR="006A7EB3" w:rsidRPr="00901160" w:rsidRDefault="006A7EB3" w:rsidP="006A7EB3"/>
    <w:p w14:paraId="324E65E3" w14:textId="77777777" w:rsidR="006A7EB3" w:rsidRDefault="006A7EB3" w:rsidP="006A7EB3">
      <w:r>
        <w:t>Casual employment is a job where:</w:t>
      </w:r>
    </w:p>
    <w:p w14:paraId="04A783B2" w14:textId="47549C09" w:rsidR="006A7EB3" w:rsidRDefault="006A7EB3" w:rsidP="006A7EB3">
      <w:pPr>
        <w:pStyle w:val="Listtoplevel"/>
      </w:pPr>
      <w:r>
        <w:t xml:space="preserve">the worker will </w:t>
      </w:r>
      <w:r w:rsidR="00180193">
        <w:t xml:space="preserve">be asked to </w:t>
      </w:r>
      <w:r>
        <w:t xml:space="preserve">work when they are needed </w:t>
      </w:r>
    </w:p>
    <w:p w14:paraId="2973F48E" w14:textId="2642AD10" w:rsidR="006A7EB3" w:rsidRDefault="006A7EB3" w:rsidP="006A7EB3">
      <w:pPr>
        <w:pStyle w:val="Listtoplevel"/>
      </w:pPr>
      <w:r>
        <w:drawing>
          <wp:anchor distT="0" distB="0" distL="114300" distR="114300" simplePos="0" relativeHeight="251658269" behindDoc="0" locked="0" layoutInCell="1" allowOverlap="1" wp14:anchorId="30394726" wp14:editId="01869E30">
            <wp:simplePos x="0" y="0"/>
            <wp:positionH relativeFrom="margin">
              <wp:align>left</wp:align>
            </wp:positionH>
            <wp:positionV relativeFrom="paragraph">
              <wp:posOffset>316865</wp:posOffset>
            </wp:positionV>
            <wp:extent cx="1598400" cy="1598400"/>
            <wp:effectExtent l="0" t="0" r="1905" b="1905"/>
            <wp:wrapNone/>
            <wp:docPr id="1197393005" name="Picture 11973930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393005" name="Picture 11973930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59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worker </w:t>
      </w:r>
      <w:r w:rsidR="0069089C">
        <w:t xml:space="preserve">can choose </w:t>
      </w:r>
      <w:r>
        <w:t>if they want to do the work</w:t>
      </w:r>
    </w:p>
    <w:p w14:paraId="6079C636" w14:textId="77777777" w:rsidR="006A7EB3" w:rsidRDefault="006A7EB3" w:rsidP="006A7EB3">
      <w:pPr>
        <w:pStyle w:val="Listtoplevel"/>
      </w:pPr>
      <w:r>
        <w:t xml:space="preserve">there is no promise the job will last for a long time. </w:t>
      </w:r>
    </w:p>
    <w:p w14:paraId="3AB5E6EA" w14:textId="77777777" w:rsidR="006A7EB3" w:rsidRDefault="006A7EB3" w:rsidP="006A7EB3"/>
    <w:p w14:paraId="6F686058" w14:textId="77777777" w:rsidR="006A7EB3" w:rsidRDefault="006A7EB3" w:rsidP="006A7EB3"/>
    <w:p w14:paraId="1244F8CC" w14:textId="7FB9E535" w:rsidR="006A7EB3" w:rsidRDefault="00372D64" w:rsidP="006A7EB3">
      <w:r>
        <w:rPr>
          <w:noProof/>
        </w:rPr>
        <mc:AlternateContent>
          <mc:Choice Requires="wpg">
            <w:drawing>
              <wp:anchor distT="0" distB="0" distL="114300" distR="114300" simplePos="0" relativeHeight="251658339" behindDoc="0" locked="0" layoutInCell="1" allowOverlap="1" wp14:anchorId="199B2B86" wp14:editId="518C85B7">
                <wp:simplePos x="0" y="0"/>
                <wp:positionH relativeFrom="column">
                  <wp:posOffset>0</wp:posOffset>
                </wp:positionH>
                <wp:positionV relativeFrom="paragraph">
                  <wp:posOffset>149022</wp:posOffset>
                </wp:positionV>
                <wp:extent cx="1753109" cy="909498"/>
                <wp:effectExtent l="0" t="0" r="0" b="5080"/>
                <wp:wrapNone/>
                <wp:docPr id="431140108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3109" cy="909498"/>
                          <a:chOff x="0" y="0"/>
                          <a:chExt cx="1753109" cy="909498"/>
                        </a:xfrm>
                      </wpg:grpSpPr>
                      <pic:pic xmlns:pic="http://schemas.openxmlformats.org/drawingml/2006/picture">
                        <pic:nvPicPr>
                          <pic:cNvPr id="161371322" name="Picture 9385941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200" cy="5217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1110416" name="Picture 9385941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25094" y="281483"/>
                            <a:ext cx="628015" cy="628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364AC84F">
              <v:group id="Group 38" style="position:absolute;margin-left:0;margin-top:11.75pt;width:138.05pt;height:71.6pt;z-index:251658339;mso-width-relative:margin;mso-height-relative:margin" alt="&quot;&quot;" coordsize="17531,9094" o:spid="_x0000_s1026" w14:anchorId="4EB2F8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">
                <v:shape id="Picture 938594133" style="position:absolute;width:16092;height:5217;visibility:visible;mso-wrap-style:square" alt="&quot;&quot;" o:spid="_x0000_s1027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">
                  <v:imagedata o:title="" r:id="rId127"/>
                </v:shape>
                <v:shape id="Picture 938594133" style="position:absolute;left:11250;top:2814;width:6281;height:6280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">
                  <v:imagedata o:title="" r:id="rId128"/>
                </v:shape>
              </v:group>
            </w:pict>
          </mc:Fallback>
        </mc:AlternateContent>
      </w:r>
      <w:r w:rsidR="006A7EB3">
        <w:t>Casual employment is the worker doing work at different times when they are asked to by the manager.</w:t>
      </w:r>
    </w:p>
    <w:p w14:paraId="7B096214" w14:textId="77777777" w:rsidR="006A7EB3" w:rsidRDefault="006A7EB3" w:rsidP="006A7EB3"/>
    <w:p w14:paraId="32048D68" w14:textId="548B109D" w:rsidR="006A7EB3" w:rsidRDefault="006A7EB3" w:rsidP="006A7EB3"/>
    <w:p w14:paraId="73B1973C" w14:textId="421D12A2" w:rsidR="006A7EB3" w:rsidRDefault="00372D64" w:rsidP="006A7EB3">
      <w:r>
        <w:rPr>
          <w:noProof/>
        </w:rPr>
        <mc:AlternateContent>
          <mc:Choice Requires="wpg">
            <w:drawing>
              <wp:anchor distT="0" distB="0" distL="114300" distR="114300" simplePos="0" relativeHeight="251658337" behindDoc="0" locked="0" layoutInCell="1" allowOverlap="1" wp14:anchorId="7060B361" wp14:editId="58B71B0E">
                <wp:simplePos x="0" y="0"/>
                <wp:positionH relativeFrom="column">
                  <wp:posOffset>0</wp:posOffset>
                </wp:positionH>
                <wp:positionV relativeFrom="paragraph">
                  <wp:posOffset>31750</wp:posOffset>
                </wp:positionV>
                <wp:extent cx="2118995" cy="1309370"/>
                <wp:effectExtent l="0" t="0" r="0" b="5080"/>
                <wp:wrapNone/>
                <wp:docPr id="1729850315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8995" cy="1309370"/>
                          <a:chOff x="0" y="0"/>
                          <a:chExt cx="2118995" cy="1309370"/>
                        </a:xfrm>
                      </wpg:grpSpPr>
                      <pic:pic xmlns:pic="http://schemas.openxmlformats.org/drawingml/2006/picture">
                        <pic:nvPicPr>
                          <pic:cNvPr id="307704797" name="Picture 9385941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064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0395552" name="Picture 9385941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6350" y="466725"/>
                            <a:ext cx="842645" cy="842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61187463">
              <v:group id="Group 39" style="position:absolute;margin-left:0;margin-top:2.5pt;width:166.85pt;height:103.1pt;z-index:251658337" alt="&quot;&quot;" coordsize="21189,13093" o:spid="_x0000_s1026" w14:anchorId="35F880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">
                <v:shape id="Picture 938594133" style="position:absolute;width:16713;height:10648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">
                  <v:imagedata o:title="" r:id="rId131"/>
                </v:shape>
                <v:shape id="Picture 938594133" style="position:absolute;left:12763;top:4667;width:8426;height:8426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">
                  <v:imagedata o:title="" r:id="rId132"/>
                </v:shape>
              </v:group>
            </w:pict>
          </mc:Fallback>
        </mc:AlternateContent>
      </w:r>
      <w:r w:rsidR="006A7EB3">
        <w:t xml:space="preserve">Casual employment is </w:t>
      </w:r>
      <w:r w:rsidR="006A7EB3" w:rsidRPr="00052DA1">
        <w:rPr>
          <w:b/>
          <w:bCs/>
        </w:rPr>
        <w:t>not</w:t>
      </w:r>
      <w:r w:rsidR="006A7EB3">
        <w:t xml:space="preserve"> working at the same time every week for example every </w:t>
      </w:r>
      <w:r w:rsidR="00784580">
        <w:t>weekday morning</w:t>
      </w:r>
      <w:r w:rsidR="006A7EB3">
        <w:t xml:space="preserve">. </w:t>
      </w:r>
    </w:p>
    <w:p w14:paraId="365035D0" w14:textId="77777777" w:rsidR="002D43B8" w:rsidRDefault="002D43B8">
      <w:pPr>
        <w:spacing w:line="240" w:lineRule="auto"/>
        <w:ind w:left="0"/>
      </w:pPr>
      <w:r>
        <w:br w:type="page"/>
      </w:r>
    </w:p>
    <w:p w14:paraId="4FA05E3B" w14:textId="2E420896" w:rsidR="006A7EB3" w:rsidRDefault="00784580" w:rsidP="006A7EB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338" behindDoc="0" locked="0" layoutInCell="1" allowOverlap="1" wp14:anchorId="62E153A7" wp14:editId="1A89C418">
                <wp:simplePos x="0" y="0"/>
                <wp:positionH relativeFrom="margin">
                  <wp:posOffset>-21946</wp:posOffset>
                </wp:positionH>
                <wp:positionV relativeFrom="paragraph">
                  <wp:posOffset>-109728</wp:posOffset>
                </wp:positionV>
                <wp:extent cx="1650134" cy="1158233"/>
                <wp:effectExtent l="0" t="0" r="45720" b="42545"/>
                <wp:wrapNone/>
                <wp:docPr id="1960458985" name="Group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0134" cy="1158233"/>
                          <a:chOff x="0" y="0"/>
                          <a:chExt cx="1650134" cy="1158233"/>
                        </a:xfrm>
                      </wpg:grpSpPr>
                      <pic:pic xmlns:pic="http://schemas.openxmlformats.org/drawingml/2006/picture">
                        <pic:nvPicPr>
                          <pic:cNvPr id="3648263" name="Picture 37978198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100" cy="1033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6080615" name="Arrow: Right 2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671726" y="673601"/>
                            <a:ext cx="978408" cy="484632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1B07B142">
              <v:group id="Group 26" style="position:absolute;margin-left:-1.75pt;margin-top:-8.65pt;width:129.95pt;height:91.2pt;z-index:251658338;mso-position-horizontal-relative:margin;mso-width-relative:margin;mso-height-relative:margin" alt="&quot;&quot;" coordsize="16501,11582" o:spid="_x0000_s1026" w14:anchorId="354458F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">
                <v:shape id="Picture 379781984" style="position:absolute;width:13081;height:10331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">
                  <v:imagedata o:title="" r:id="rId107"/>
                </v:shape>
                <v:shape id="Arrow: Right 25" style="position:absolute;left:6717;top:6736;width:9784;height:4846;visibility:visible;mso-wrap-style:square;v-text-anchor:middle" alt="&quot;&quot;" o:spid="_x0000_s1028" fillcolor="#4472c4 [3204]" strokecolor="#09101d [484]" strokeweight="1pt" type="#_x0000_t13" adj="1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"/>
                <w10:wrap anchorx="margin"/>
              </v:group>
            </w:pict>
          </mc:Fallback>
        </mc:AlternateContent>
      </w:r>
      <w:r w:rsidR="006A7EB3">
        <w:t>If the worker is asked to always work at the same time they must go on a permanent employment agreement.</w:t>
      </w:r>
    </w:p>
    <w:p w14:paraId="564BCF7B" w14:textId="77777777" w:rsidR="006A7EB3" w:rsidRDefault="006A7EB3" w:rsidP="006A7EB3">
      <w:pPr>
        <w:spacing w:line="240" w:lineRule="auto"/>
        <w:ind w:left="0"/>
      </w:pPr>
      <w:r>
        <w:br w:type="page"/>
      </w:r>
    </w:p>
    <w:p w14:paraId="5A36FF79" w14:textId="77777777" w:rsidR="00E63C9C" w:rsidRDefault="00E63C9C" w:rsidP="00E63C9C">
      <w:pPr>
        <w:pStyle w:val="Heading1"/>
      </w:pPr>
      <w:bookmarkStart w:id="20" w:name="_What_other_things"/>
      <w:bookmarkStart w:id="21" w:name="_Toc192157178"/>
      <w:bookmarkStart w:id="22" w:name="_Toc192157175"/>
      <w:bookmarkEnd w:id="20"/>
      <w:r>
        <w:lastRenderedPageBreak/>
        <w:t>Extra pay</w:t>
      </w:r>
      <w:bookmarkEnd w:id="21"/>
    </w:p>
    <w:p w14:paraId="0AF3BA39" w14:textId="77777777" w:rsidR="00E63C9C" w:rsidRDefault="00E63C9C" w:rsidP="00E63C9C"/>
    <w:p w14:paraId="433BDA73" w14:textId="77777777" w:rsidR="00E63C9C" w:rsidRDefault="00E63C9C" w:rsidP="00E63C9C">
      <w:r>
        <w:rPr>
          <w:noProof/>
        </w:rPr>
        <w:drawing>
          <wp:anchor distT="0" distB="0" distL="114300" distR="114300" simplePos="0" relativeHeight="251661457" behindDoc="0" locked="0" layoutInCell="1" allowOverlap="1" wp14:anchorId="78BCC6CF" wp14:editId="42E57E21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1587600" cy="1587600"/>
            <wp:effectExtent l="0" t="0" r="0" b="0"/>
            <wp:wrapNone/>
            <wp:docPr id="529266475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266475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600" cy="158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383B07" w14:textId="77777777" w:rsidR="00E63C9C" w:rsidRDefault="00E63C9C" w:rsidP="00E63C9C">
      <w:r>
        <w:t>If the worker is on an hourly wage they might get paid more money:</w:t>
      </w:r>
    </w:p>
    <w:p w14:paraId="0A3D5FCD" w14:textId="77777777" w:rsidR="00E63C9C" w:rsidRDefault="00E63C9C" w:rsidP="00E63C9C">
      <w:pPr>
        <w:pStyle w:val="Listtoplevel"/>
      </w:pPr>
      <w:r>
        <w:t>to make up for working on a public holiday</w:t>
      </w:r>
    </w:p>
    <w:p w14:paraId="6F90F04B" w14:textId="77777777" w:rsidR="00E63C9C" w:rsidRDefault="00E63C9C" w:rsidP="00E63C9C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662481" behindDoc="0" locked="0" layoutInCell="1" allowOverlap="1" wp14:anchorId="64BF64E0" wp14:editId="1D8DBFF7">
                <wp:simplePos x="0" y="0"/>
                <wp:positionH relativeFrom="column">
                  <wp:posOffset>0</wp:posOffset>
                </wp:positionH>
                <wp:positionV relativeFrom="paragraph">
                  <wp:posOffset>313055</wp:posOffset>
                </wp:positionV>
                <wp:extent cx="2130204" cy="897890"/>
                <wp:effectExtent l="0" t="0" r="0" b="0"/>
                <wp:wrapNone/>
                <wp:docPr id="1555028704" name="Group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0204" cy="897890"/>
                          <a:chOff x="0" y="0"/>
                          <a:chExt cx="2130204" cy="897890"/>
                        </a:xfrm>
                      </wpg:grpSpPr>
                      <pic:pic xmlns:pic="http://schemas.openxmlformats.org/drawingml/2006/picture">
                        <pic:nvPicPr>
                          <pic:cNvPr id="925288897" name="Picture 9385941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15" cy="897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7116697" name="Plus Sign 2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343025" y="28575"/>
                            <a:ext cx="787179" cy="787179"/>
                          </a:xfrm>
                          <a:prstGeom prst="mathPlus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6F44C749">
              <v:group id="Group 33" style="position:absolute;margin-left:0;margin-top:24.65pt;width:167.75pt;height:70.7pt;z-index:251662481" alt="&quot;&quot;" coordsize="21302,8978" o:spid="_x0000_s1026" w14:anchorId="661C1BAC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938594133" style="position:absolute;width:13519;height:8978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">
                  <v:imagedata o:title="" r:id="rId135"/>
                </v:shape>
                <v:shape id="Plus Sign 29" style="position:absolute;left:13430;top:285;width:7872;height:7872;visibility:visible;mso-wrap-style:square;v-text-anchor:middle" alt="&quot;&quot;" coordsize="787179,787179" o:spid="_x0000_s1028" fillcolor="#4472c4 [3204]" strokecolor="#09101d [484]" strokeweight="1pt" path="m104341,301017r196676,l301017,104341r185145,l486162,301017r196676,l682838,486162r-196676,l486162,682838r-185145,l301017,486162r-196676,l104341,30101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">
                  <v:stroke joinstyle="miter"/>
                  <v:path arrowok="t" o:connecttype="custom" o:connectlocs="104341,301017;301017,301017;301017,104341;486162,104341;486162,301017;682838,301017;682838,486162;486162,486162;486162,682838;301017,682838;301017,486162;104341,486162;104341,301017" o:connectangles="0,0,0,0,0,0,0,0,0,0,0,0,0"/>
                </v:shape>
              </v:group>
            </w:pict>
          </mc:Fallback>
        </mc:AlternateContent>
      </w:r>
      <w:r>
        <w:t>for working more hours than what is written in the Individual Employment Agreement.</w:t>
      </w:r>
    </w:p>
    <w:p w14:paraId="265F6FA0" w14:textId="77777777" w:rsidR="00E63C9C" w:rsidRDefault="00E63C9C" w:rsidP="00E63C9C"/>
    <w:p w14:paraId="364A02B3" w14:textId="77777777" w:rsidR="00E63C9C" w:rsidRDefault="00E63C9C" w:rsidP="00E63C9C">
      <w:r>
        <w:rPr>
          <w:noProof/>
        </w:rPr>
        <mc:AlternateContent>
          <mc:Choice Requires="wpg">
            <w:drawing>
              <wp:anchor distT="0" distB="0" distL="114300" distR="114300" simplePos="0" relativeHeight="251663505" behindDoc="0" locked="0" layoutInCell="1" allowOverlap="1" wp14:anchorId="620A315B" wp14:editId="1C145579">
                <wp:simplePos x="0" y="0"/>
                <wp:positionH relativeFrom="column">
                  <wp:posOffset>0</wp:posOffset>
                </wp:positionH>
                <wp:positionV relativeFrom="paragraph">
                  <wp:posOffset>182880</wp:posOffset>
                </wp:positionV>
                <wp:extent cx="2092104" cy="1247775"/>
                <wp:effectExtent l="0" t="0" r="0" b="9525"/>
                <wp:wrapNone/>
                <wp:docPr id="199553741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2104" cy="1247775"/>
                          <a:chOff x="0" y="0"/>
                          <a:chExt cx="2092104" cy="1247775"/>
                        </a:xfrm>
                      </wpg:grpSpPr>
                      <pic:pic xmlns:pic="http://schemas.openxmlformats.org/drawingml/2006/picture">
                        <pic:nvPicPr>
                          <pic:cNvPr id="1209843009" name="Picture 9385941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1131619" name="Plus Sign 2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304925" y="171450"/>
                            <a:ext cx="787179" cy="787179"/>
                          </a:xfrm>
                          <a:prstGeom prst="mathPlus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104EE81E">
              <v:group id="Group 34" style="position:absolute;margin-left:0;margin-top:14.4pt;width:164.75pt;height:98.25pt;z-index:251663505;mso-width-relative:margin" alt="&quot;&quot;" coordsize="20921,12477" o:spid="_x0000_s1026" w14:anchorId="4BC00E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">
                <v:shape id="Picture 938594133" style="position:absolute;width:12477;height:12477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">
                  <v:imagedata o:title="" r:id="rId137"/>
                </v:shape>
                <v:shape id="Plus Sign 29" style="position:absolute;left:13049;top:1714;width:7872;height:7872;visibility:visible;mso-wrap-style:square;v-text-anchor:middle" alt="&quot;&quot;" coordsize="787179,787179" o:spid="_x0000_s1028" fillcolor="#4472c4 [3204]" strokecolor="#09101d [484]" strokeweight="1pt" path="m104341,301017r196676,l301017,104341r185145,l486162,301017r196676,l682838,486162r-196676,l486162,682838r-185145,l301017,486162r-196676,l104341,30101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">
                  <v:stroke joinstyle="miter"/>
                  <v:path arrowok="t" o:connecttype="custom" o:connectlocs="104341,301017;301017,301017;301017,104341;486162,104341;486162,301017;682838,301017;682838,486162;486162,486162;486162,682838;301017,682838;301017,486162;104341,486162;104341,301017" o:connectangles="0,0,0,0,0,0,0,0,0,0,0,0,0"/>
                </v:shape>
              </v:group>
            </w:pict>
          </mc:Fallback>
        </mc:AlternateContent>
      </w:r>
    </w:p>
    <w:p w14:paraId="505661FF" w14:textId="77777777" w:rsidR="00E63C9C" w:rsidRPr="00887A60" w:rsidRDefault="00E63C9C" w:rsidP="00E63C9C">
      <w:r w:rsidRPr="00887A60">
        <w:t xml:space="preserve">This extra money is called </w:t>
      </w:r>
      <w:r w:rsidRPr="002A2039">
        <w:rPr>
          <w:b/>
          <w:bCs/>
        </w:rPr>
        <w:t>time and a half</w:t>
      </w:r>
      <w:r>
        <w:t>.</w:t>
      </w:r>
    </w:p>
    <w:p w14:paraId="1CFA4CBB" w14:textId="77777777" w:rsidR="00E63C9C" w:rsidRDefault="00E63C9C" w:rsidP="00E63C9C">
      <w:pPr>
        <w:spacing w:line="240" w:lineRule="auto"/>
        <w:ind w:left="0"/>
      </w:pPr>
      <w:r>
        <w:br w:type="page"/>
      </w:r>
    </w:p>
    <w:p w14:paraId="495E5449" w14:textId="77777777" w:rsidR="00E63C9C" w:rsidRDefault="00E63C9C" w:rsidP="00E63C9C">
      <w:r>
        <w:rPr>
          <w:noProof/>
        </w:rPr>
        <w:lastRenderedPageBreak/>
        <w:drawing>
          <wp:anchor distT="0" distB="0" distL="114300" distR="114300" simplePos="0" relativeHeight="251665553" behindDoc="0" locked="0" layoutInCell="1" allowOverlap="1" wp14:anchorId="76A511B3" wp14:editId="35A4F54B">
            <wp:simplePos x="0" y="0"/>
            <wp:positionH relativeFrom="margin">
              <wp:posOffset>103090</wp:posOffset>
            </wp:positionH>
            <wp:positionV relativeFrom="paragraph">
              <wp:posOffset>-55273</wp:posOffset>
            </wp:positionV>
            <wp:extent cx="1461562" cy="1033670"/>
            <wp:effectExtent l="0" t="0" r="0" b="0"/>
            <wp:wrapNone/>
            <wp:docPr id="554113721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113721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1562" cy="1033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433" behindDoc="1" locked="0" layoutInCell="1" allowOverlap="1" wp14:anchorId="1462FC11" wp14:editId="346CC608">
                <wp:simplePos x="0" y="0"/>
                <wp:positionH relativeFrom="margin">
                  <wp:align>right</wp:align>
                </wp:positionH>
                <wp:positionV relativeFrom="paragraph">
                  <wp:posOffset>-36775</wp:posOffset>
                </wp:positionV>
                <wp:extent cx="3521075" cy="2728570"/>
                <wp:effectExtent l="0" t="0" r="3175" b="0"/>
                <wp:wrapNone/>
                <wp:docPr id="43299027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272857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7221C686">
              <v:rect id="Rectangle 10" style="position:absolute;margin-left:226.05pt;margin-top:-2.9pt;width:277.25pt;height:214.85pt;z-index:-251656047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lt="&quot;&quot;" o:spid="_x0000_s1026" fillcolor="#bdd6ee [1304]" stroked="f" strokeweight="1pt" w14:anchorId="114500A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">
                <w10:wrap anchorx="margin"/>
              </v:rect>
            </w:pict>
          </mc:Fallback>
        </mc:AlternateContent>
      </w:r>
      <w:r w:rsidRPr="008B3952">
        <w:rPr>
          <w:b/>
          <w:bCs/>
        </w:rPr>
        <w:t>Time and a half</w:t>
      </w:r>
      <w:r>
        <w:t xml:space="preserve"> </w:t>
      </w:r>
      <w:proofErr w:type="gramStart"/>
      <w:r>
        <w:t>means</w:t>
      </w:r>
      <w:proofErr w:type="gramEnd"/>
      <w:r>
        <w:t xml:space="preserve"> the worker gets paid: </w:t>
      </w:r>
    </w:p>
    <w:p w14:paraId="42D450C2" w14:textId="77777777" w:rsidR="00E63C9C" w:rsidRDefault="00E63C9C" w:rsidP="00E63C9C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1664529" behindDoc="0" locked="0" layoutInCell="1" allowOverlap="1" wp14:anchorId="4BF6010A" wp14:editId="3792B832">
                <wp:simplePos x="0" y="0"/>
                <wp:positionH relativeFrom="column">
                  <wp:posOffset>381662</wp:posOffset>
                </wp:positionH>
                <wp:positionV relativeFrom="paragraph">
                  <wp:posOffset>308775</wp:posOffset>
                </wp:positionV>
                <wp:extent cx="787179" cy="787179"/>
                <wp:effectExtent l="0" t="0" r="0" b="0"/>
                <wp:wrapNone/>
                <wp:docPr id="1961024068" name="Plus Sign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179" cy="787179"/>
                        </a:xfrm>
                        <a:prstGeom prst="mathPlu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6A221E84">
              <v:shape id="Plus Sign 29" style="position:absolute;margin-left:30.05pt;margin-top:24.3pt;width:62pt;height:62pt;z-index:2516645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lt="&quot;&quot;" coordsize="787179,787179" o:spid="_x0000_s1026" fillcolor="#4472c4" strokecolor="#172c51" strokeweight="1pt" path="m104341,301017r196676,l301017,104341r185145,l486162,301017r196676,l682838,486162r-196676,l486162,682838r-185145,l301017,486162r-196676,l104341,301017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" w14:anchorId="5F9B260C">
                <v:stroke joinstyle="miter"/>
                <v:path arrowok="t" o:connecttype="custom" o:connectlocs="104341,301017;301017,301017;301017,104341;486162,104341;486162,301017;682838,301017;682838,486162;486162,486162;486162,682838;301017,682838;301017,486162;104341,486162;104341,301017" o:connectangles="0,0,0,0,0,0,0,0,0,0,0,0,0"/>
              </v:shape>
            </w:pict>
          </mc:Fallback>
        </mc:AlternateContent>
      </w:r>
      <w:r>
        <w:t xml:space="preserve">their usual amount </w:t>
      </w:r>
    </w:p>
    <w:p w14:paraId="662AECF4" w14:textId="77777777" w:rsidR="00E63C9C" w:rsidRPr="001D533F" w:rsidRDefault="00E63C9C" w:rsidP="00E63C9C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1D533F">
        <w:rPr>
          <w:b/>
          <w:bCs/>
        </w:rPr>
        <w:drawing>
          <wp:anchor distT="0" distB="0" distL="114300" distR="114300" simplePos="0" relativeHeight="251666577" behindDoc="0" locked="0" layoutInCell="1" allowOverlap="1" wp14:anchorId="12B12EA8" wp14:editId="3257AA5D">
            <wp:simplePos x="0" y="0"/>
            <wp:positionH relativeFrom="margin">
              <wp:align>left</wp:align>
            </wp:positionH>
            <wp:positionV relativeFrom="paragraph">
              <wp:posOffset>593476</wp:posOffset>
            </wp:positionV>
            <wp:extent cx="1027349" cy="516834"/>
            <wp:effectExtent l="0" t="0" r="1905" b="0"/>
            <wp:wrapNone/>
            <wp:docPr id="1008660552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660552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7349" cy="516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533F">
        <w:rPr>
          <w:b/>
          <w:bCs/>
        </w:rPr>
        <w:t>and</w:t>
      </w:r>
    </w:p>
    <w:p w14:paraId="17D13B9D" w14:textId="77777777" w:rsidR="00E63C9C" w:rsidRDefault="00E63C9C" w:rsidP="00E63C9C">
      <w:pPr>
        <w:pStyle w:val="Listtoplevel"/>
      </w:pPr>
      <w:r>
        <w:drawing>
          <wp:anchor distT="0" distB="0" distL="114300" distR="114300" simplePos="0" relativeHeight="251667601" behindDoc="0" locked="0" layoutInCell="1" allowOverlap="1" wp14:anchorId="682F88A0" wp14:editId="02994FF9">
            <wp:simplePos x="0" y="0"/>
            <wp:positionH relativeFrom="margin">
              <wp:posOffset>1073398</wp:posOffset>
            </wp:positionH>
            <wp:positionV relativeFrom="paragraph">
              <wp:posOffset>105024</wp:posOffset>
            </wp:positionV>
            <wp:extent cx="787179" cy="715831"/>
            <wp:effectExtent l="0" t="0" r="0" b="8255"/>
            <wp:wrapNone/>
            <wp:docPr id="1297531310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531310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7179" cy="715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half of that usual amount. </w:t>
      </w:r>
    </w:p>
    <w:p w14:paraId="50E8A9E3" w14:textId="77777777" w:rsidR="00E63C9C" w:rsidRDefault="00E63C9C" w:rsidP="00E63C9C"/>
    <w:p w14:paraId="08CA379E" w14:textId="77777777" w:rsidR="00E63C9C" w:rsidRDefault="00E63C9C" w:rsidP="00E63C9C"/>
    <w:p w14:paraId="50C46D2F" w14:textId="77777777" w:rsidR="00E63C9C" w:rsidRDefault="00E63C9C" w:rsidP="00E63C9C">
      <w:r>
        <w:rPr>
          <w:noProof/>
        </w:rPr>
        <w:drawing>
          <wp:anchor distT="0" distB="0" distL="114300" distR="114300" simplePos="0" relativeHeight="251668625" behindDoc="0" locked="0" layoutInCell="1" allowOverlap="1" wp14:anchorId="4E9DC1DF" wp14:editId="7ED05CEC">
            <wp:simplePos x="0" y="0"/>
            <wp:positionH relativeFrom="margin">
              <wp:align>left</wp:align>
            </wp:positionH>
            <wp:positionV relativeFrom="paragraph">
              <wp:posOffset>554355</wp:posOffset>
            </wp:positionV>
            <wp:extent cx="1652400" cy="867600"/>
            <wp:effectExtent l="0" t="0" r="5080" b="8890"/>
            <wp:wrapNone/>
            <wp:docPr id="871663021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663021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400" cy="86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Getting paid time and a half must be agreed to by the:</w:t>
      </w:r>
    </w:p>
    <w:p w14:paraId="1A9D742D" w14:textId="77777777" w:rsidR="00E63C9C" w:rsidRDefault="00E63C9C" w:rsidP="00E63C9C">
      <w:pPr>
        <w:pStyle w:val="Listtoplevel"/>
      </w:pPr>
      <w:r>
        <w:t>manager</w:t>
      </w:r>
    </w:p>
    <w:p w14:paraId="257E9C7E" w14:textId="77777777" w:rsidR="00E63C9C" w:rsidRPr="008B3952" w:rsidRDefault="00E63C9C" w:rsidP="00E63C9C">
      <w:pPr>
        <w:pStyle w:val="Listtoplevel"/>
        <w:rPr>
          <w:lang w:val="en-NZ"/>
        </w:rPr>
      </w:pPr>
      <w:r>
        <w:t>worker.</w:t>
      </w:r>
    </w:p>
    <w:p w14:paraId="601B7E35" w14:textId="054665D1" w:rsidR="00476D0D" w:rsidRDefault="00E63C9C" w:rsidP="00E63C9C">
      <w:pPr>
        <w:pStyle w:val="Heading1"/>
      </w:pPr>
      <w:bookmarkStart w:id="23" w:name="_Getting_support_at"/>
      <w:bookmarkEnd w:id="23"/>
      <w:r>
        <w:br w:type="page"/>
      </w:r>
      <w:r w:rsidR="009758F4">
        <w:lastRenderedPageBreak/>
        <w:t>What other things can happen when l</w:t>
      </w:r>
      <w:r w:rsidR="00B123A8">
        <w:t>eaving a job</w:t>
      </w:r>
      <w:r w:rsidR="009758F4">
        <w:t>?</w:t>
      </w:r>
      <w:bookmarkEnd w:id="22"/>
    </w:p>
    <w:p w14:paraId="77855C51" w14:textId="77777777" w:rsidR="00476D0D" w:rsidRDefault="00476D0D" w:rsidP="00D57C02"/>
    <w:p w14:paraId="79F84E5C" w14:textId="7C7E6118" w:rsidR="00B123A8" w:rsidRDefault="000C3518" w:rsidP="00D57C02">
      <w:r>
        <w:rPr>
          <w:noProof/>
        </w:rPr>
        <w:drawing>
          <wp:anchor distT="0" distB="0" distL="114300" distR="114300" simplePos="0" relativeHeight="251658340" behindDoc="0" locked="0" layoutInCell="1" allowOverlap="1" wp14:anchorId="0CB7A8B2" wp14:editId="09A6FEAA">
            <wp:simplePos x="0" y="0"/>
            <wp:positionH relativeFrom="margin">
              <wp:align>left</wp:align>
            </wp:positionH>
            <wp:positionV relativeFrom="paragraph">
              <wp:posOffset>187325</wp:posOffset>
            </wp:positionV>
            <wp:extent cx="1605600" cy="1605600"/>
            <wp:effectExtent l="0" t="0" r="0" b="0"/>
            <wp:wrapNone/>
            <wp:docPr id="1868456541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456541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600" cy="160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70487" w14:textId="310B93D5" w:rsidR="00B123A8" w:rsidRDefault="00E053D8" w:rsidP="00D57C02">
      <w:r>
        <w:t>Some of the reasons a worker might leave a job are</w:t>
      </w:r>
      <w:r w:rsidR="00B123A8">
        <w:t>:</w:t>
      </w:r>
    </w:p>
    <w:p w14:paraId="0C5E0049" w14:textId="57E0C832" w:rsidR="00B123A8" w:rsidRDefault="00B123A8" w:rsidP="00B123A8">
      <w:pPr>
        <w:pStyle w:val="Listtoplevel"/>
      </w:pPr>
      <w:r>
        <w:t>deciding to leave</w:t>
      </w:r>
    </w:p>
    <w:p w14:paraId="65FD4140" w14:textId="656D1C2D" w:rsidR="00B123A8" w:rsidRDefault="000C3518" w:rsidP="00B123A8">
      <w:pPr>
        <w:pStyle w:val="Listtoplevel"/>
      </w:pPr>
      <w:r>
        <w:drawing>
          <wp:anchor distT="0" distB="0" distL="114300" distR="114300" simplePos="0" relativeHeight="251658341" behindDoc="0" locked="0" layoutInCell="1" allowOverlap="1" wp14:anchorId="4C56EEBD" wp14:editId="587D7FBA">
            <wp:simplePos x="0" y="0"/>
            <wp:positionH relativeFrom="margin">
              <wp:align>left</wp:align>
            </wp:positionH>
            <wp:positionV relativeFrom="paragraph">
              <wp:posOffset>241300</wp:posOffset>
            </wp:positionV>
            <wp:extent cx="1591200" cy="1929600"/>
            <wp:effectExtent l="0" t="0" r="9525" b="0"/>
            <wp:wrapNone/>
            <wp:docPr id="855883170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883170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200" cy="19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23A8">
        <w:t>being given notice / fired</w:t>
      </w:r>
    </w:p>
    <w:p w14:paraId="588DA506" w14:textId="77777777" w:rsidR="00E053D8" w:rsidRDefault="00B123A8" w:rsidP="00B123A8">
      <w:pPr>
        <w:pStyle w:val="Listtoplevel"/>
      </w:pPr>
      <w:r>
        <w:t>being made redundant</w:t>
      </w:r>
    </w:p>
    <w:p w14:paraId="199A2361" w14:textId="1E237FD1" w:rsidR="00B123A8" w:rsidRDefault="00E053D8" w:rsidP="00B123A8">
      <w:pPr>
        <w:pStyle w:val="Listtoplevel"/>
      </w:pPr>
      <w:r>
        <w:t>going into retirement</w:t>
      </w:r>
      <w:r w:rsidR="00B123A8">
        <w:t>.</w:t>
      </w:r>
    </w:p>
    <w:p w14:paraId="5FD04B5C" w14:textId="165215F8" w:rsidR="00B123A8" w:rsidRDefault="00F67A66" w:rsidP="00D57C02">
      <w:r>
        <w:br/>
      </w:r>
    </w:p>
    <w:p w14:paraId="4A5968DB" w14:textId="58E4AE29" w:rsidR="00B123A8" w:rsidRDefault="00B123A8" w:rsidP="00B123A8">
      <w:pPr>
        <w:pStyle w:val="Heading2"/>
      </w:pPr>
      <w:bookmarkStart w:id="24" w:name="_Toc192157176"/>
      <w:r>
        <w:t>Retirement</w:t>
      </w:r>
      <w:bookmarkEnd w:id="24"/>
    </w:p>
    <w:p w14:paraId="33B4CE41" w14:textId="45133089" w:rsidR="00B123A8" w:rsidRDefault="00B123A8" w:rsidP="00D57C02"/>
    <w:p w14:paraId="778964D0" w14:textId="0C39D8BB" w:rsidR="00D57C02" w:rsidRDefault="000C3518" w:rsidP="00B123A8">
      <w:r>
        <w:rPr>
          <w:noProof/>
        </w:rPr>
        <w:drawing>
          <wp:anchor distT="0" distB="0" distL="114300" distR="114300" simplePos="0" relativeHeight="251658342" behindDoc="0" locked="0" layoutInCell="1" allowOverlap="1" wp14:anchorId="5DE68BE9" wp14:editId="2AEC249E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594800" cy="1594800"/>
            <wp:effectExtent l="0" t="0" r="5715" b="5715"/>
            <wp:wrapNone/>
            <wp:docPr id="728681476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681476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159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23A8">
        <w:t xml:space="preserve">A worker might leave a job because they are </w:t>
      </w:r>
      <w:r w:rsidR="00D57C02">
        <w:t xml:space="preserve">going into </w:t>
      </w:r>
      <w:r w:rsidR="00D57C02" w:rsidRPr="00EE1259">
        <w:rPr>
          <w:b/>
          <w:bCs/>
        </w:rPr>
        <w:t>retir</w:t>
      </w:r>
      <w:r w:rsidR="00D57C02">
        <w:rPr>
          <w:b/>
          <w:bCs/>
        </w:rPr>
        <w:t>ement</w:t>
      </w:r>
      <w:r w:rsidR="00D57C02" w:rsidRPr="00D57C02">
        <w:t>.</w:t>
      </w:r>
    </w:p>
    <w:p w14:paraId="7E6387D3" w14:textId="26F0D2FB" w:rsidR="00B123A8" w:rsidRDefault="00B123A8" w:rsidP="00B123A8"/>
    <w:p w14:paraId="023242A3" w14:textId="20D63765" w:rsidR="00B123A8" w:rsidRDefault="00B123A8" w:rsidP="00B123A8">
      <w:r>
        <w:rPr>
          <w:noProof/>
        </w:rPr>
        <mc:AlternateContent>
          <mc:Choice Requires="wps">
            <w:drawing>
              <wp:anchor distT="0" distB="0" distL="114300" distR="114300" simplePos="0" relativeHeight="251658257" behindDoc="1" locked="0" layoutInCell="1" allowOverlap="1" wp14:anchorId="16CCE989" wp14:editId="374EA6FC">
                <wp:simplePos x="0" y="0"/>
                <wp:positionH relativeFrom="margin">
                  <wp:align>right</wp:align>
                </wp:positionH>
                <wp:positionV relativeFrom="paragraph">
                  <wp:posOffset>303428</wp:posOffset>
                </wp:positionV>
                <wp:extent cx="3521075" cy="753466"/>
                <wp:effectExtent l="0" t="0" r="3175" b="8890"/>
                <wp:wrapNone/>
                <wp:docPr id="794957077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75346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4F6F6655">
              <v:rect id="Rectangle 10" style="position:absolute;margin-left:226.05pt;margin-top:23.9pt;width:277.25pt;height:59.35pt;z-index:-251658223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lt="&quot;&quot;" o:spid="_x0000_s1026" fillcolor="#bdd6ee [1304]" stroked="f" strokeweight="1pt" w14:anchorId="3906EB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">
                <w10:wrap anchorx="margin"/>
              </v:rect>
            </w:pict>
          </mc:Fallback>
        </mc:AlternateContent>
      </w:r>
    </w:p>
    <w:p w14:paraId="6AC9AF1B" w14:textId="2223CAEC" w:rsidR="002D43B8" w:rsidRDefault="00D57C02" w:rsidP="00E053D8">
      <w:r w:rsidRPr="00EE1259">
        <w:rPr>
          <w:b/>
          <w:bCs/>
        </w:rPr>
        <w:t>Retirement</w:t>
      </w:r>
      <w:r>
        <w:t xml:space="preserve"> means a </w:t>
      </w:r>
      <w:r w:rsidR="00B123A8">
        <w:t xml:space="preserve">person </w:t>
      </w:r>
      <w:r w:rsidR="00F67A66">
        <w:t>stops working</w:t>
      </w:r>
      <w:r>
        <w:t xml:space="preserve"> when they get older.</w:t>
      </w:r>
      <w:r w:rsidR="002D43B8">
        <w:br w:type="page"/>
      </w:r>
    </w:p>
    <w:p w14:paraId="570355DD" w14:textId="37265788" w:rsidR="00D57C02" w:rsidRDefault="0069089C" w:rsidP="00D57C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344" behindDoc="0" locked="0" layoutInCell="1" allowOverlap="1" wp14:anchorId="54F8C6BC" wp14:editId="589FA02A">
                <wp:simplePos x="0" y="0"/>
                <wp:positionH relativeFrom="column">
                  <wp:posOffset>0</wp:posOffset>
                </wp:positionH>
                <wp:positionV relativeFrom="paragraph">
                  <wp:posOffset>226695</wp:posOffset>
                </wp:positionV>
                <wp:extent cx="1681206" cy="2538730"/>
                <wp:effectExtent l="0" t="0" r="14605" b="0"/>
                <wp:wrapNone/>
                <wp:docPr id="598721360" name="Group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1206" cy="2538730"/>
                          <a:chOff x="0" y="0"/>
                          <a:chExt cx="1681206" cy="2538730"/>
                        </a:xfrm>
                      </wpg:grpSpPr>
                      <pic:pic xmlns:pic="http://schemas.openxmlformats.org/drawingml/2006/picture">
                        <pic:nvPicPr>
                          <pic:cNvPr id="1591244949" name="Picture 9385941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910" cy="1017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2243964" name="Picture 9385941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1038225"/>
                            <a:ext cx="985520" cy="1500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0669978" name="Arrow: Curved Down 2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5400000">
                            <a:off x="799783" y="818832"/>
                            <a:ext cx="1216152" cy="546694"/>
                          </a:xfrm>
                          <a:prstGeom prst="curved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24498BF1">
              <v:group id="Group 32" style="position:absolute;margin-left:0;margin-top:17.85pt;width:132.4pt;height:199.9pt;z-index:251658344" alt="&quot;&quot;" coordsize="16812,25387" o:spid="_x0000_s1026" w14:anchorId="6FA02B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">
                <v:shape id="Picture 938594133" style="position:absolute;width:14389;height:10172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">
                  <v:imagedata o:title="" r:id="rId147"/>
                </v:shape>
                <v:shape id="Picture 938594133" style="position:absolute;left:95;top:10382;width:9855;height:15005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">
                  <v:imagedata o:title="" r:id="rId148"/>
                </v:shape>
                <v:shapetype id="_x0000_t105" coordsize="21600,21600" o:spt="105" adj="12960,19440,14400" path="wr,0@3@23,0@22@4,0@15,0@1@23@7,0@13@2l@14@2@8@22@12@2at,0@3@23@11@2@17@26@15,0@1@23@17@26@15@22xewr,0@3@23@4,0@17@2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textboxrect="@45,@47,@46,@48" o:connecttype="custom" o:connectlocs="@17,0;@16,@22;@12,@2;@8,@22;@14,@2" o:connectangles="270,90,90,90,0" o:extrusionok="f"/>
                  <v:handles>
                    <v:h position="#0,bottomRight" xrange="@40,@29"/>
                    <v:h position="#1,bottomRight" xrange="@27,@21"/>
                    <v:h position="bottomRight,#2" yrange="@44,@22"/>
                  </v:handles>
                  <o:complex v:ext="view"/>
                </v:shapetype>
                <v:shape id="Arrow: Curved Down 28" style="position:absolute;left:7998;top:8188;width:12161;height:5467;rotation:90;visibility:visible;mso-wrap-style:square;v-text-anchor:middle" alt="&quot;&quot;" o:spid="_x0000_s1029" fillcolor="#4472c4 [3204]" strokecolor="#09101d [484]" strokeweight="1pt" type="#_x0000_t105" adj="16745,20386,1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"/>
              </v:group>
            </w:pict>
          </mc:Fallback>
        </mc:AlternateContent>
      </w:r>
      <w:r w:rsidR="00D57C02">
        <w:t xml:space="preserve">65 is the </w:t>
      </w:r>
      <w:proofErr w:type="gramStart"/>
      <w:r w:rsidR="00D57C02">
        <w:t>age</w:t>
      </w:r>
      <w:proofErr w:type="gramEnd"/>
      <w:r w:rsidR="00D57C02">
        <w:t xml:space="preserve"> people get </w:t>
      </w:r>
      <w:r w:rsidR="00D57C02" w:rsidRPr="00EE1259">
        <w:rPr>
          <w:b/>
          <w:bCs/>
        </w:rPr>
        <w:t>superannuation</w:t>
      </w:r>
      <w:r w:rsidR="00D57C02">
        <w:t xml:space="preserve">. </w:t>
      </w:r>
    </w:p>
    <w:p w14:paraId="3601E976" w14:textId="7BEC7C4A" w:rsidR="00D57C02" w:rsidRDefault="00D57C02" w:rsidP="00D57C02"/>
    <w:p w14:paraId="0266161C" w14:textId="278A0970" w:rsidR="00D57C02" w:rsidRDefault="0069089C" w:rsidP="00D57C02">
      <w:r>
        <w:rPr>
          <w:noProof/>
        </w:rPr>
        <mc:AlternateContent>
          <mc:Choice Requires="wps">
            <w:drawing>
              <wp:anchor distT="0" distB="0" distL="114300" distR="114300" simplePos="0" relativeHeight="251658258" behindDoc="1" locked="0" layoutInCell="1" allowOverlap="1" wp14:anchorId="69F54C84" wp14:editId="5F68D0B6">
                <wp:simplePos x="0" y="0"/>
                <wp:positionH relativeFrom="margin">
                  <wp:align>right</wp:align>
                </wp:positionH>
                <wp:positionV relativeFrom="paragraph">
                  <wp:posOffset>246490</wp:posOffset>
                </wp:positionV>
                <wp:extent cx="3521075" cy="1152525"/>
                <wp:effectExtent l="0" t="0" r="3175" b="9525"/>
                <wp:wrapNone/>
                <wp:docPr id="839077781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11525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2F1E2909">
              <v:rect id="Rectangle 10" style="position:absolute;margin-left:226.05pt;margin-top:19.4pt;width:277.25pt;height:90.75pt;z-index:-25165822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lt="&quot;&quot;" o:spid="_x0000_s1026" fillcolor="#bdd6ee [1304]" stroked="f" strokeweight="1pt" w14:anchorId="0E65130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">
                <w10:wrap anchorx="margin"/>
              </v:rect>
            </w:pict>
          </mc:Fallback>
        </mc:AlternateContent>
      </w:r>
    </w:p>
    <w:p w14:paraId="216AD32A" w14:textId="47FC905B" w:rsidR="00D57C02" w:rsidRDefault="00D57C02" w:rsidP="00D57C02">
      <w:r w:rsidRPr="00EE1259">
        <w:rPr>
          <w:b/>
          <w:bCs/>
        </w:rPr>
        <w:t>Superannuation</w:t>
      </w:r>
      <w:r>
        <w:t xml:space="preserve"> is a type of </w:t>
      </w:r>
      <w:r w:rsidR="00834C91">
        <w:br/>
        <w:t xml:space="preserve">benefit / </w:t>
      </w:r>
      <w:r w:rsidR="0069089C">
        <w:t>money</w:t>
      </w:r>
      <w:r>
        <w:t xml:space="preserve"> given to </w:t>
      </w:r>
      <w:r w:rsidR="00AF07A2">
        <w:t>older</w:t>
      </w:r>
      <w:r>
        <w:t xml:space="preserve"> people by the </w:t>
      </w:r>
      <w:r w:rsidR="000B2889">
        <w:t>Government</w:t>
      </w:r>
      <w:r>
        <w:t>.</w:t>
      </w:r>
    </w:p>
    <w:p w14:paraId="2ECA6001" w14:textId="77777777" w:rsidR="00B123A8" w:rsidRDefault="00B123A8" w:rsidP="00D57C02"/>
    <w:p w14:paraId="21652A25" w14:textId="77777777" w:rsidR="00B123A8" w:rsidRDefault="00B123A8" w:rsidP="00D57C02"/>
    <w:p w14:paraId="62A462F2" w14:textId="68A879C3" w:rsidR="00B123A8" w:rsidRDefault="00676335" w:rsidP="00D57C02">
      <w:r>
        <w:rPr>
          <w:noProof/>
        </w:rPr>
        <w:drawing>
          <wp:anchor distT="0" distB="0" distL="114300" distR="114300" simplePos="0" relativeHeight="251658345" behindDoc="0" locked="0" layoutInCell="1" allowOverlap="1" wp14:anchorId="2AF1AA6A" wp14:editId="25CD440D">
            <wp:simplePos x="0" y="0"/>
            <wp:positionH relativeFrom="margin">
              <wp:align>left</wp:align>
            </wp:positionH>
            <wp:positionV relativeFrom="paragraph">
              <wp:posOffset>111760</wp:posOffset>
            </wp:positionV>
            <wp:extent cx="1591200" cy="1591200"/>
            <wp:effectExtent l="0" t="0" r="9525" b="9525"/>
            <wp:wrapNone/>
            <wp:docPr id="1457966497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966497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200" cy="159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23A8">
        <w:t>A person going into retirement might leave their job:</w:t>
      </w:r>
    </w:p>
    <w:p w14:paraId="2A9D04D5" w14:textId="4BF394F4" w:rsidR="00B123A8" w:rsidRDefault="00B123A8" w:rsidP="00B123A8">
      <w:pPr>
        <w:pStyle w:val="Listtoplevel"/>
      </w:pPr>
      <w:r>
        <w:t>when they turn 65</w:t>
      </w:r>
    </w:p>
    <w:p w14:paraId="17FA54A3" w14:textId="0D658C90" w:rsidR="00B123A8" w:rsidRDefault="00B123A8" w:rsidP="00B123A8">
      <w:pPr>
        <w:pStyle w:val="Listtoplevel"/>
        <w:numPr>
          <w:ilvl w:val="0"/>
          <w:numId w:val="0"/>
        </w:numPr>
        <w:ind w:left="4253"/>
      </w:pPr>
      <w:r>
        <w:t>or</w:t>
      </w:r>
    </w:p>
    <w:p w14:paraId="4349284C" w14:textId="0BCE2152" w:rsidR="00B123A8" w:rsidRDefault="0069089C" w:rsidP="00B123A8">
      <w:pPr>
        <w:pStyle w:val="Listtoplevel"/>
      </w:pPr>
      <w:r>
        <w:drawing>
          <wp:anchor distT="0" distB="0" distL="114300" distR="114300" simplePos="0" relativeHeight="251658346" behindDoc="0" locked="0" layoutInCell="1" allowOverlap="1" wp14:anchorId="5A872459" wp14:editId="4EB8654A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1612800" cy="1612800"/>
            <wp:effectExtent l="0" t="0" r="6985" b="6985"/>
            <wp:wrapNone/>
            <wp:docPr id="2128938385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938385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800" cy="161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23A8">
        <w:t>at another time they decide on after they turn 65.</w:t>
      </w:r>
    </w:p>
    <w:p w14:paraId="48CAE26F" w14:textId="5DFEC723" w:rsidR="00B123A8" w:rsidRDefault="00B123A8">
      <w:pPr>
        <w:spacing w:line="240" w:lineRule="auto"/>
        <w:ind w:left="0"/>
      </w:pPr>
      <w:r>
        <w:br w:type="page"/>
      </w:r>
    </w:p>
    <w:p w14:paraId="65FE5753" w14:textId="64248077" w:rsidR="00B123A8" w:rsidRDefault="00AF07A2" w:rsidP="00B123A8">
      <w:pPr>
        <w:pStyle w:val="Heading2"/>
      </w:pPr>
      <w:r>
        <w:lastRenderedPageBreak/>
        <w:t>References</w:t>
      </w:r>
    </w:p>
    <w:p w14:paraId="43F9DBF0" w14:textId="5E627351" w:rsidR="00AF07A2" w:rsidRDefault="00AF07A2" w:rsidP="00D57C02">
      <w:r w:rsidRPr="00AF07A2">
        <w:rPr>
          <w:noProof/>
        </w:rPr>
        <w:drawing>
          <wp:anchor distT="0" distB="0" distL="114300" distR="114300" simplePos="0" relativeHeight="251680913" behindDoc="0" locked="0" layoutInCell="1" allowOverlap="1" wp14:anchorId="01EEC2D8" wp14:editId="0D47A41E">
            <wp:simplePos x="0" y="0"/>
            <wp:positionH relativeFrom="column">
              <wp:posOffset>0</wp:posOffset>
            </wp:positionH>
            <wp:positionV relativeFrom="paragraph">
              <wp:posOffset>266700</wp:posOffset>
            </wp:positionV>
            <wp:extent cx="1616400" cy="1033200"/>
            <wp:effectExtent l="0" t="0" r="3175" b="0"/>
            <wp:wrapNone/>
            <wp:docPr id="509902180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645017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400" cy="10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9185B9" w14:textId="7DB19D39" w:rsidR="00AF07A2" w:rsidRDefault="00AF07A2" w:rsidP="00D57C02">
      <w:r>
        <w:t xml:space="preserve">When </w:t>
      </w:r>
      <w:r w:rsidR="000B2889">
        <w:t xml:space="preserve">a worker </w:t>
      </w:r>
      <w:r w:rsidR="00E053D8">
        <w:t>applies</w:t>
      </w:r>
      <w:r>
        <w:t xml:space="preserve"> a new </w:t>
      </w:r>
      <w:proofErr w:type="gramStart"/>
      <w:r>
        <w:t>job</w:t>
      </w:r>
      <w:proofErr w:type="gramEnd"/>
      <w:r>
        <w:t xml:space="preserve"> the employer will often ask for references.</w:t>
      </w:r>
    </w:p>
    <w:p w14:paraId="34B996F3" w14:textId="17A68B79" w:rsidR="00AF07A2" w:rsidRDefault="00AF07A2" w:rsidP="00D57C02">
      <w:r w:rsidRPr="00AF07A2">
        <w:rPr>
          <w:noProof/>
        </w:rPr>
        <w:drawing>
          <wp:anchor distT="0" distB="0" distL="114300" distR="114300" simplePos="0" relativeHeight="251687057" behindDoc="0" locked="0" layoutInCell="1" allowOverlap="1" wp14:anchorId="67E71E21" wp14:editId="52A489CF">
            <wp:simplePos x="0" y="0"/>
            <wp:positionH relativeFrom="column">
              <wp:posOffset>0</wp:posOffset>
            </wp:positionH>
            <wp:positionV relativeFrom="paragraph">
              <wp:posOffset>345440</wp:posOffset>
            </wp:positionV>
            <wp:extent cx="1609200" cy="1609200"/>
            <wp:effectExtent l="0" t="0" r="0" b="0"/>
            <wp:wrapNone/>
            <wp:docPr id="732484370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484370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200" cy="160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02F2EC" w14:textId="472954C9" w:rsidR="00AF07A2" w:rsidRDefault="00AF07A2" w:rsidP="00D57C02">
      <w:r>
        <w:rPr>
          <w:noProof/>
        </w:rPr>
        <mc:AlternateContent>
          <mc:Choice Requires="wps">
            <w:drawing>
              <wp:anchor distT="0" distB="0" distL="114300" distR="114300" simplePos="0" relativeHeight="251685009" behindDoc="1" locked="0" layoutInCell="1" allowOverlap="1" wp14:anchorId="05C7B675" wp14:editId="56BCAF13">
                <wp:simplePos x="0" y="0"/>
                <wp:positionH relativeFrom="margin">
                  <wp:posOffset>2181225</wp:posOffset>
                </wp:positionH>
                <wp:positionV relativeFrom="paragraph">
                  <wp:posOffset>291465</wp:posOffset>
                </wp:positionV>
                <wp:extent cx="3521075" cy="733425"/>
                <wp:effectExtent l="0" t="0" r="3175" b="9525"/>
                <wp:wrapNone/>
                <wp:docPr id="445649276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7334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3F53673E">
              <v:rect id="Rectangle 10" style="position:absolute;margin-left:171.75pt;margin-top:22.95pt;width:277.25pt;height:57.75pt;z-index:-25163147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lt="&quot;&quot;" o:spid="_x0000_s1026" fillcolor="#bdd6ee [1304]" stroked="f" strokeweight="1pt" w14:anchorId="6A70A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">
                <w10:wrap anchorx="margin"/>
              </v:rect>
            </w:pict>
          </mc:Fallback>
        </mc:AlternateContent>
      </w:r>
    </w:p>
    <w:p w14:paraId="59F0B6EC" w14:textId="1A840ACB" w:rsidR="00AF07A2" w:rsidRDefault="00AF07A2" w:rsidP="00D57C02">
      <w:r w:rsidRPr="00AF07A2">
        <w:rPr>
          <w:b/>
          <w:bCs/>
        </w:rPr>
        <w:t>References</w:t>
      </w:r>
      <w:r>
        <w:t xml:space="preserve"> are when people say how </w:t>
      </w:r>
      <w:r w:rsidR="000B2889">
        <w:t xml:space="preserve">the worker </w:t>
      </w:r>
      <w:r>
        <w:t>did at other jobs.</w:t>
      </w:r>
    </w:p>
    <w:p w14:paraId="7162CE61" w14:textId="77777777" w:rsidR="00AF07A2" w:rsidRDefault="00AF07A2" w:rsidP="00D57C02"/>
    <w:p w14:paraId="69A70466" w14:textId="77777777" w:rsidR="00AF07A2" w:rsidRDefault="00AF07A2" w:rsidP="00D57C02"/>
    <w:p w14:paraId="590A04FF" w14:textId="3B225EBE" w:rsidR="00AF07A2" w:rsidRDefault="00AF07A2" w:rsidP="00AF07A2">
      <w:r>
        <w:rPr>
          <w:noProof/>
        </w:rPr>
        <w:drawing>
          <wp:anchor distT="0" distB="0" distL="114300" distR="114300" simplePos="0" relativeHeight="251672721" behindDoc="0" locked="0" layoutInCell="1" allowOverlap="1" wp14:anchorId="16B59842" wp14:editId="54120707">
            <wp:simplePos x="0" y="0"/>
            <wp:positionH relativeFrom="margin">
              <wp:align>left</wp:align>
            </wp:positionH>
            <wp:positionV relativeFrom="paragraph">
              <wp:posOffset>338455</wp:posOffset>
            </wp:positionV>
            <wp:extent cx="1609200" cy="1609200"/>
            <wp:effectExtent l="0" t="0" r="0" b="0"/>
            <wp:wrapNone/>
            <wp:docPr id="2135184915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184915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200" cy="160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>References</w:t>
      </w:r>
      <w:r>
        <w:t xml:space="preserve"> might include things like:</w:t>
      </w:r>
    </w:p>
    <w:p w14:paraId="706E878C" w14:textId="6B6AC888" w:rsidR="00AF07A2" w:rsidRDefault="00AF07A2" w:rsidP="00AF07A2">
      <w:pPr>
        <w:pStyle w:val="Listtoplevel"/>
      </w:pPr>
      <w:r>
        <w:t>the important things the worker did at the job</w:t>
      </w:r>
    </w:p>
    <w:p w14:paraId="5B52E8B0" w14:textId="3791FF57" w:rsidR="00AF07A2" w:rsidRDefault="00AF07A2" w:rsidP="00AF07A2">
      <w:pPr>
        <w:pStyle w:val="Listtoplevel"/>
      </w:pPr>
      <w:r>
        <w:t>what people at the workplace liked about the worker.</w:t>
      </w:r>
    </w:p>
    <w:p w14:paraId="6C7AD5F0" w14:textId="3AB1A870" w:rsidR="00AF07A2" w:rsidRDefault="00AF07A2" w:rsidP="00D57C02"/>
    <w:p w14:paraId="06B4EC7E" w14:textId="4C97A787" w:rsidR="00AF07A2" w:rsidRDefault="00762776" w:rsidP="00D57C02">
      <w:r w:rsidRPr="00AF07A2">
        <w:rPr>
          <w:noProof/>
        </w:rPr>
        <w:drawing>
          <wp:anchor distT="0" distB="0" distL="114300" distR="114300" simplePos="0" relativeHeight="251682961" behindDoc="0" locked="0" layoutInCell="1" allowOverlap="1" wp14:anchorId="65F4E311" wp14:editId="6E412414">
            <wp:simplePos x="0" y="0"/>
            <wp:positionH relativeFrom="column">
              <wp:posOffset>0</wp:posOffset>
            </wp:positionH>
            <wp:positionV relativeFrom="paragraph">
              <wp:posOffset>128600</wp:posOffset>
            </wp:positionV>
            <wp:extent cx="1601470" cy="1003935"/>
            <wp:effectExtent l="0" t="0" r="0" b="5715"/>
            <wp:wrapNone/>
            <wp:docPr id="1143948850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948850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100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47014E" w14:textId="46E0F338" w:rsidR="00AF07A2" w:rsidRDefault="00AF07A2" w:rsidP="00D57C02">
      <w:r>
        <w:t>Employers use references to decide who to give the job to.</w:t>
      </w:r>
    </w:p>
    <w:p w14:paraId="33F6310B" w14:textId="48AFCBF7" w:rsidR="00AF07A2" w:rsidRDefault="00AF07A2" w:rsidP="00D57C02"/>
    <w:p w14:paraId="6A4DE36A" w14:textId="77777777" w:rsidR="00762776" w:rsidRDefault="00762776" w:rsidP="00D57C02"/>
    <w:p w14:paraId="3414FBCB" w14:textId="15D5B776" w:rsidR="00AF07A2" w:rsidRDefault="00AF07A2" w:rsidP="00D57C02">
      <w:r w:rsidRPr="00AF07A2">
        <w:rPr>
          <w:noProof/>
        </w:rPr>
        <w:lastRenderedPageBreak/>
        <w:drawing>
          <wp:anchor distT="0" distB="0" distL="114300" distR="114300" simplePos="0" relativeHeight="251674769" behindDoc="0" locked="0" layoutInCell="1" allowOverlap="1" wp14:anchorId="1FF61971" wp14:editId="4B49EE20">
            <wp:simplePos x="0" y="0"/>
            <wp:positionH relativeFrom="margin">
              <wp:align>left</wp:align>
            </wp:positionH>
            <wp:positionV relativeFrom="paragraph">
              <wp:posOffset>-353060</wp:posOffset>
            </wp:positionV>
            <wp:extent cx="1407600" cy="1407600"/>
            <wp:effectExtent l="0" t="0" r="2540" b="2540"/>
            <wp:wrapNone/>
            <wp:docPr id="1114772062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772062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600" cy="140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Usually references are from employers </w:t>
      </w:r>
      <w:r w:rsidR="000B2889">
        <w:t xml:space="preserve">the worker has </w:t>
      </w:r>
      <w:r>
        <w:t>had before.</w:t>
      </w:r>
    </w:p>
    <w:p w14:paraId="0F155DFC" w14:textId="15687480" w:rsidR="00AF07A2" w:rsidRDefault="00AF07A2" w:rsidP="00D57C02"/>
    <w:p w14:paraId="46C804A8" w14:textId="77777777" w:rsidR="00AF07A2" w:rsidRDefault="00AF07A2" w:rsidP="00D57C02"/>
    <w:p w14:paraId="3BD60578" w14:textId="4048BE27" w:rsidR="00AF07A2" w:rsidRDefault="00AF07A2" w:rsidP="00D57C02">
      <w:r w:rsidRPr="00AF07A2">
        <w:rPr>
          <w:noProof/>
        </w:rPr>
        <w:drawing>
          <wp:anchor distT="0" distB="0" distL="114300" distR="114300" simplePos="0" relativeHeight="251676817" behindDoc="0" locked="0" layoutInCell="1" allowOverlap="1" wp14:anchorId="513170CB" wp14:editId="2180CF43">
            <wp:simplePos x="0" y="0"/>
            <wp:positionH relativeFrom="column">
              <wp:posOffset>1</wp:posOffset>
            </wp:positionH>
            <wp:positionV relativeFrom="paragraph">
              <wp:posOffset>0</wp:posOffset>
            </wp:positionV>
            <wp:extent cx="1295400" cy="1571526"/>
            <wp:effectExtent l="0" t="0" r="0" b="0"/>
            <wp:wrapNone/>
            <wp:docPr id="440845664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845664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888" cy="1575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When </w:t>
      </w:r>
      <w:r w:rsidR="000B2889">
        <w:t xml:space="preserve">a worker </w:t>
      </w:r>
      <w:r>
        <w:t>leave</w:t>
      </w:r>
      <w:r w:rsidR="000B2889">
        <w:t>s</w:t>
      </w:r>
      <w:r>
        <w:t xml:space="preserve"> a </w:t>
      </w:r>
      <w:proofErr w:type="gramStart"/>
      <w:r>
        <w:t>job</w:t>
      </w:r>
      <w:proofErr w:type="gramEnd"/>
      <w:r>
        <w:t xml:space="preserve"> </w:t>
      </w:r>
      <w:r w:rsidR="000B2889">
        <w:t xml:space="preserve">they </w:t>
      </w:r>
      <w:r>
        <w:t xml:space="preserve">can ask people if they </w:t>
      </w:r>
      <w:r w:rsidR="000B2889">
        <w:t xml:space="preserve">would </w:t>
      </w:r>
      <w:r>
        <w:t xml:space="preserve">be happy to give </w:t>
      </w:r>
      <w:r w:rsidR="000B2889">
        <w:t xml:space="preserve">them </w:t>
      </w:r>
      <w:r>
        <w:t>references.</w:t>
      </w:r>
    </w:p>
    <w:p w14:paraId="6FF532D8" w14:textId="36CF6F6A" w:rsidR="00AF07A2" w:rsidRDefault="00AF07A2" w:rsidP="00D57C02"/>
    <w:p w14:paraId="709410C8" w14:textId="16C5EC36" w:rsidR="00AF07A2" w:rsidRDefault="00AF07A2" w:rsidP="00D57C02">
      <w:r w:rsidRPr="00AF07A2">
        <w:rPr>
          <w:noProof/>
        </w:rPr>
        <w:drawing>
          <wp:anchor distT="0" distB="0" distL="114300" distR="114300" simplePos="0" relativeHeight="251678865" behindDoc="0" locked="0" layoutInCell="1" allowOverlap="1" wp14:anchorId="35F7F163" wp14:editId="28D33FF9">
            <wp:simplePos x="0" y="0"/>
            <wp:positionH relativeFrom="column">
              <wp:posOffset>0</wp:posOffset>
            </wp:positionH>
            <wp:positionV relativeFrom="paragraph">
              <wp:posOffset>349250</wp:posOffset>
            </wp:positionV>
            <wp:extent cx="1616400" cy="1033200"/>
            <wp:effectExtent l="0" t="0" r="3175" b="0"/>
            <wp:wrapNone/>
            <wp:docPr id="1023645017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645017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400" cy="10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34970B" w14:textId="31CEDA14" w:rsidR="00AF07A2" w:rsidRDefault="00AF07A2" w:rsidP="00D57C02">
      <w:r>
        <w:t xml:space="preserve">If they say </w:t>
      </w:r>
      <w:proofErr w:type="gramStart"/>
      <w:r>
        <w:t>yes</w:t>
      </w:r>
      <w:proofErr w:type="gramEnd"/>
      <w:r>
        <w:t xml:space="preserve"> </w:t>
      </w:r>
      <w:r w:rsidR="000B2889">
        <w:t xml:space="preserve">the worker </w:t>
      </w:r>
      <w:r>
        <w:t>can give the</w:t>
      </w:r>
      <w:r w:rsidR="000B2889">
        <w:t xml:space="preserve"> </w:t>
      </w:r>
      <w:r>
        <w:t>contact information to people who want references from them.</w:t>
      </w:r>
    </w:p>
    <w:p w14:paraId="146A6793" w14:textId="510A3713" w:rsidR="00AF07A2" w:rsidRDefault="00AF07A2" w:rsidP="00D57C02"/>
    <w:p w14:paraId="58284E55" w14:textId="0FEFC2CD" w:rsidR="00AF07A2" w:rsidRDefault="00AF07A2" w:rsidP="00D57C02">
      <w:bookmarkStart w:id="25" w:name="_Toc192157177"/>
      <w:r>
        <w:rPr>
          <w:noProof/>
        </w:rPr>
        <w:drawing>
          <wp:anchor distT="0" distB="0" distL="114300" distR="114300" simplePos="0" relativeHeight="251658347" behindDoc="0" locked="0" layoutInCell="1" allowOverlap="1" wp14:anchorId="5E751811" wp14:editId="70773904">
            <wp:simplePos x="0" y="0"/>
            <wp:positionH relativeFrom="margin">
              <wp:posOffset>0</wp:posOffset>
            </wp:positionH>
            <wp:positionV relativeFrom="paragraph">
              <wp:posOffset>60960</wp:posOffset>
            </wp:positionV>
            <wp:extent cx="1562400" cy="1569600"/>
            <wp:effectExtent l="0" t="0" r="0" b="0"/>
            <wp:wrapNone/>
            <wp:docPr id="2050494028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494028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400" cy="156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25"/>
    </w:p>
    <w:p w14:paraId="77649267" w14:textId="0BB14B1F" w:rsidR="0028705F" w:rsidRDefault="0028705F" w:rsidP="008157DB">
      <w:r>
        <w:t xml:space="preserve">Sometimes </w:t>
      </w:r>
      <w:r w:rsidR="00AF07A2">
        <w:t xml:space="preserve">when </w:t>
      </w:r>
      <w:r w:rsidR="000B2889">
        <w:t xml:space="preserve">a worker </w:t>
      </w:r>
      <w:r w:rsidR="00AF07A2">
        <w:t>leave</w:t>
      </w:r>
      <w:r w:rsidR="000B2889">
        <w:t>s</w:t>
      </w:r>
      <w:r w:rsidR="00AF07A2">
        <w:t xml:space="preserve"> a job </w:t>
      </w:r>
      <w:r w:rsidR="000B2889">
        <w:t xml:space="preserve">they </w:t>
      </w:r>
      <w:r w:rsidR="00AF07A2">
        <w:t xml:space="preserve">might be given </w:t>
      </w:r>
      <w:r>
        <w:t xml:space="preserve">a </w:t>
      </w:r>
      <w:r w:rsidRPr="0028705F">
        <w:rPr>
          <w:b/>
          <w:bCs/>
        </w:rPr>
        <w:t>letter of recommendation</w:t>
      </w:r>
      <w:r>
        <w:t>.</w:t>
      </w:r>
    </w:p>
    <w:p w14:paraId="22FEA88B" w14:textId="0DB6223F" w:rsidR="00B123A8" w:rsidRDefault="00B123A8" w:rsidP="008157DB"/>
    <w:p w14:paraId="314BB2D2" w14:textId="4919C90C" w:rsidR="00F67A66" w:rsidRDefault="00762776" w:rsidP="008157DB">
      <w:r>
        <w:rPr>
          <w:noProof/>
        </w:rPr>
        <mc:AlternateContent>
          <mc:Choice Requires="wps">
            <w:drawing>
              <wp:anchor distT="0" distB="0" distL="114300" distR="114300" simplePos="0" relativeHeight="251658259" behindDoc="1" locked="0" layoutInCell="1" allowOverlap="1" wp14:anchorId="3C3E4A46" wp14:editId="77B3B77C">
                <wp:simplePos x="0" y="0"/>
                <wp:positionH relativeFrom="margin">
                  <wp:posOffset>2217115</wp:posOffset>
                </wp:positionH>
                <wp:positionV relativeFrom="paragraph">
                  <wp:posOffset>288290</wp:posOffset>
                </wp:positionV>
                <wp:extent cx="3543300" cy="1076325"/>
                <wp:effectExtent l="0" t="0" r="0" b="9525"/>
                <wp:wrapNone/>
                <wp:docPr id="832721804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10763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727A2804">
              <v:rect id="Rectangle 10" style="position:absolute;margin-left:174.6pt;margin-top:22.7pt;width:279pt;height:84.75pt;z-index:-25165822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lt="&quot;&quot;" o:spid="_x0000_s1026" fillcolor="#bdd6ee [1304]" stroked="f" strokeweight="1pt" w14:anchorId="75837CF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">
                <w10:wrap anchorx="margin"/>
              </v:rect>
            </w:pict>
          </mc:Fallback>
        </mc:AlternateContent>
      </w:r>
      <w:r w:rsidR="00AF07A2">
        <w:rPr>
          <w:noProof/>
        </w:rPr>
        <w:drawing>
          <wp:anchor distT="0" distB="0" distL="114300" distR="114300" simplePos="0" relativeHeight="251658348" behindDoc="0" locked="0" layoutInCell="1" allowOverlap="1" wp14:anchorId="02F4ED42" wp14:editId="449317E4">
            <wp:simplePos x="0" y="0"/>
            <wp:positionH relativeFrom="margin">
              <wp:posOffset>0</wp:posOffset>
            </wp:positionH>
            <wp:positionV relativeFrom="paragraph">
              <wp:posOffset>273685</wp:posOffset>
            </wp:positionV>
            <wp:extent cx="1598400" cy="1598400"/>
            <wp:effectExtent l="0" t="0" r="0" b="1905"/>
            <wp:wrapNone/>
            <wp:docPr id="1486965928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965928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59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61032E" w14:textId="1D1B16D6" w:rsidR="0028705F" w:rsidRDefault="0028705F" w:rsidP="008157DB">
      <w:r>
        <w:t xml:space="preserve">Here a </w:t>
      </w:r>
      <w:r w:rsidRPr="00ED257C">
        <w:rPr>
          <w:b/>
          <w:bCs/>
        </w:rPr>
        <w:t>letter of recommendation</w:t>
      </w:r>
      <w:r>
        <w:t xml:space="preserve"> </w:t>
      </w:r>
      <w:r w:rsidR="00ED257C">
        <w:t>is a letter written about how well the worker did their job.</w:t>
      </w:r>
    </w:p>
    <w:p w14:paraId="610EEC14" w14:textId="56BFD3FF" w:rsidR="00ED257C" w:rsidRDefault="00ED257C" w:rsidP="008157DB"/>
    <w:p w14:paraId="17CAF52C" w14:textId="77777777" w:rsidR="00ED257C" w:rsidRDefault="00ED257C" w:rsidP="008157DB"/>
    <w:p w14:paraId="4997DF1B" w14:textId="6AF06094" w:rsidR="00D74FB9" w:rsidRDefault="00E1251D" w:rsidP="008157DB">
      <w:r>
        <w:rPr>
          <w:noProof/>
        </w:rPr>
        <w:lastRenderedPageBreak/>
        <w:drawing>
          <wp:anchor distT="0" distB="0" distL="114300" distR="114300" simplePos="0" relativeHeight="251658350" behindDoc="0" locked="0" layoutInCell="1" allowOverlap="1" wp14:anchorId="3E850B70" wp14:editId="3124EBCF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573200" cy="1206000"/>
            <wp:effectExtent l="0" t="0" r="8255" b="0"/>
            <wp:wrapNone/>
            <wp:docPr id="945562781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562781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200" cy="12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FB9">
        <w:t>The worker can use a letter of recommendation:</w:t>
      </w:r>
    </w:p>
    <w:p w14:paraId="7660F39C" w14:textId="6256F90E" w:rsidR="00D74FB9" w:rsidRDefault="00D74FB9" w:rsidP="00D74FB9">
      <w:pPr>
        <w:pStyle w:val="Listtoplevel"/>
      </w:pPr>
      <w:r>
        <w:t>when applying for another job</w:t>
      </w:r>
    </w:p>
    <w:p w14:paraId="03005DDE" w14:textId="5D5BB0F9" w:rsidR="00D74FB9" w:rsidRDefault="00E1251D" w:rsidP="00D74FB9">
      <w:pPr>
        <w:pStyle w:val="Listtoplevel"/>
      </w:pPr>
      <w:r>
        <w:drawing>
          <wp:anchor distT="0" distB="0" distL="114300" distR="114300" simplePos="0" relativeHeight="251658351" behindDoc="0" locked="0" layoutInCell="1" allowOverlap="1" wp14:anchorId="21A129BC" wp14:editId="101C9FD8">
            <wp:simplePos x="0" y="0"/>
            <wp:positionH relativeFrom="margin">
              <wp:align>left</wp:align>
            </wp:positionH>
            <wp:positionV relativeFrom="paragraph">
              <wp:posOffset>309880</wp:posOffset>
            </wp:positionV>
            <wp:extent cx="1551600" cy="1738800"/>
            <wp:effectExtent l="0" t="0" r="0" b="0"/>
            <wp:wrapNone/>
            <wp:docPr id="1780413366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413366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600" cy="173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FB9">
        <w:t>to show someone how good they are at a job</w:t>
      </w:r>
    </w:p>
    <w:p w14:paraId="5DEA5B43" w14:textId="451E6E80" w:rsidR="00D74FB9" w:rsidRDefault="1ABAE633" w:rsidP="004F65CD">
      <w:pPr>
        <w:pStyle w:val="Listtoplevel"/>
      </w:pPr>
      <w:r>
        <w:t xml:space="preserve">to show what work </w:t>
      </w:r>
      <w:r w:rsidRPr="004F65CD">
        <w:t>skills</w:t>
      </w:r>
      <w:r>
        <w:t xml:space="preserve"> they have.</w:t>
      </w:r>
    </w:p>
    <w:p w14:paraId="64D15E82" w14:textId="4F238482" w:rsidR="008157DB" w:rsidRDefault="008157DB">
      <w:pPr>
        <w:spacing w:line="240" w:lineRule="auto"/>
        <w:ind w:left="0"/>
      </w:pPr>
      <w:r>
        <w:br w:type="page"/>
      </w:r>
    </w:p>
    <w:p w14:paraId="241DD64A" w14:textId="16D80051" w:rsidR="006663DC" w:rsidRDefault="00FC5C0A" w:rsidP="00FC5C0A">
      <w:pPr>
        <w:pStyle w:val="Heading1"/>
      </w:pPr>
      <w:bookmarkStart w:id="26" w:name="_Extra_pay"/>
      <w:bookmarkStart w:id="27" w:name="_Toc192157179"/>
      <w:bookmarkEnd w:id="26"/>
      <w:r>
        <w:lastRenderedPageBreak/>
        <w:t>Getting support at work</w:t>
      </w:r>
      <w:bookmarkEnd w:id="27"/>
    </w:p>
    <w:p w14:paraId="32A9618D" w14:textId="40A7627B" w:rsidR="006663DC" w:rsidRDefault="006663DC" w:rsidP="006663DC"/>
    <w:p w14:paraId="2FD142B3" w14:textId="5A019083" w:rsidR="006663DC" w:rsidRDefault="003B0727" w:rsidP="006663DC">
      <w:r>
        <w:rPr>
          <w:noProof/>
        </w:rPr>
        <w:drawing>
          <wp:anchor distT="0" distB="0" distL="114300" distR="114300" simplePos="0" relativeHeight="251658360" behindDoc="0" locked="0" layoutInCell="1" allowOverlap="1" wp14:anchorId="0734FB92" wp14:editId="772BD424">
            <wp:simplePos x="0" y="0"/>
            <wp:positionH relativeFrom="margin">
              <wp:align>left</wp:align>
            </wp:positionH>
            <wp:positionV relativeFrom="paragraph">
              <wp:posOffset>151627</wp:posOffset>
            </wp:positionV>
            <wp:extent cx="1543050" cy="1543050"/>
            <wp:effectExtent l="0" t="0" r="0" b="0"/>
            <wp:wrapNone/>
            <wp:docPr id="261743634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743634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676" cy="1543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8BEE9B" w14:textId="22E22DBE" w:rsidR="006663DC" w:rsidRDefault="006663DC" w:rsidP="006663DC">
      <w:r>
        <w:t>The Individual Employment Agreement talks about getting support at work for things like:</w:t>
      </w:r>
    </w:p>
    <w:p w14:paraId="27A5E8C8" w14:textId="0377D2A0" w:rsidR="006663DC" w:rsidRDefault="003B0727" w:rsidP="006663DC">
      <w:pPr>
        <w:pStyle w:val="Listtoplevel"/>
      </w:pPr>
      <w:r>
        <w:drawing>
          <wp:anchor distT="0" distB="0" distL="114300" distR="114300" simplePos="0" relativeHeight="251658361" behindDoc="0" locked="0" layoutInCell="1" allowOverlap="1" wp14:anchorId="45F6CB63" wp14:editId="627EA1BB">
            <wp:simplePos x="0" y="0"/>
            <wp:positionH relativeFrom="margin">
              <wp:align>left</wp:align>
            </wp:positionH>
            <wp:positionV relativeFrom="paragraph">
              <wp:posOffset>534035</wp:posOffset>
            </wp:positionV>
            <wp:extent cx="1630993" cy="1104713"/>
            <wp:effectExtent l="0" t="0" r="7620" b="635"/>
            <wp:wrapNone/>
            <wp:docPr id="468161883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161883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993" cy="110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3DC">
        <w:t>asking questions</w:t>
      </w:r>
    </w:p>
    <w:p w14:paraId="4D51537E" w14:textId="483063F7" w:rsidR="006663DC" w:rsidRDefault="006663DC" w:rsidP="006663DC">
      <w:pPr>
        <w:pStyle w:val="Listtoplevel"/>
      </w:pPr>
      <w:r>
        <w:t>dealing with problems.</w:t>
      </w:r>
    </w:p>
    <w:p w14:paraId="4BF7D4C7" w14:textId="77777777" w:rsidR="006663DC" w:rsidRDefault="006663DC" w:rsidP="006663DC"/>
    <w:p w14:paraId="5CD33574" w14:textId="77777777" w:rsidR="006663DC" w:rsidRDefault="006663DC" w:rsidP="006663DC"/>
    <w:p w14:paraId="519CC48A" w14:textId="7E81BE85" w:rsidR="006663DC" w:rsidRDefault="001D533F" w:rsidP="006663DC">
      <w:r>
        <w:rPr>
          <w:noProof/>
        </w:rPr>
        <w:drawing>
          <wp:anchor distT="0" distB="0" distL="114300" distR="114300" simplePos="0" relativeHeight="251658362" behindDoc="0" locked="0" layoutInCell="1" allowOverlap="1" wp14:anchorId="6360060C" wp14:editId="352CEB6D">
            <wp:simplePos x="0" y="0"/>
            <wp:positionH relativeFrom="margin">
              <wp:align>left</wp:align>
            </wp:positionH>
            <wp:positionV relativeFrom="paragraph">
              <wp:posOffset>68580</wp:posOffset>
            </wp:positionV>
            <wp:extent cx="1594800" cy="1508400"/>
            <wp:effectExtent l="0" t="0" r="5715" b="0"/>
            <wp:wrapNone/>
            <wp:docPr id="102096204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96204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150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3DC">
        <w:t>The worker might also need support for things to do their job like:</w:t>
      </w:r>
    </w:p>
    <w:p w14:paraId="0388EB1E" w14:textId="07BFBDA5" w:rsidR="006663DC" w:rsidRDefault="006663DC" w:rsidP="006663DC">
      <w:pPr>
        <w:pStyle w:val="Listtoplevel"/>
      </w:pPr>
      <w:r>
        <w:t>tools</w:t>
      </w:r>
    </w:p>
    <w:p w14:paraId="35A164D8" w14:textId="2269E43C" w:rsidR="006663DC" w:rsidRDefault="001D533F" w:rsidP="006663DC">
      <w:pPr>
        <w:pStyle w:val="Listtoplevel"/>
      </w:pPr>
      <w:r>
        <w:drawing>
          <wp:anchor distT="0" distB="0" distL="114300" distR="114300" simplePos="0" relativeHeight="251658363" behindDoc="0" locked="0" layoutInCell="1" allowOverlap="1" wp14:anchorId="29B9EC98" wp14:editId="175072CA">
            <wp:simplePos x="0" y="0"/>
            <wp:positionH relativeFrom="margin">
              <wp:align>left</wp:align>
            </wp:positionH>
            <wp:positionV relativeFrom="paragraph">
              <wp:posOffset>507365</wp:posOffset>
            </wp:positionV>
            <wp:extent cx="1616400" cy="1616400"/>
            <wp:effectExtent l="0" t="0" r="3175" b="0"/>
            <wp:wrapNone/>
            <wp:docPr id="763467732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467732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400" cy="161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3DC">
        <w:t>computer equipment</w:t>
      </w:r>
    </w:p>
    <w:p w14:paraId="72F67487" w14:textId="2EBA9994" w:rsidR="006663DC" w:rsidRDefault="003B0727" w:rsidP="006663DC">
      <w:pPr>
        <w:pStyle w:val="Listtoplevel"/>
      </w:pPr>
      <w:r>
        <w:rPr>
          <w:b/>
          <w:bCs/>
        </w:rPr>
        <w:t>r</w:t>
      </w:r>
      <w:r w:rsidRPr="003B0727">
        <w:rPr>
          <w:b/>
          <w:bCs/>
        </w:rPr>
        <w:t>easonable accommodations</w:t>
      </w:r>
      <w:r w:rsidR="006663DC">
        <w:t>.</w:t>
      </w:r>
    </w:p>
    <w:p w14:paraId="179B045E" w14:textId="77777777" w:rsidR="00137786" w:rsidRDefault="00137786">
      <w:pPr>
        <w:spacing w:line="240" w:lineRule="auto"/>
        <w:ind w:left="0"/>
        <w:rPr>
          <w:noProof/>
        </w:rPr>
      </w:pPr>
      <w:r>
        <w:rPr>
          <w:noProof/>
        </w:rPr>
        <w:br w:type="page"/>
      </w:r>
    </w:p>
    <w:p w14:paraId="5C8933B0" w14:textId="336DD542" w:rsidR="004D03A8" w:rsidRDefault="004D03A8" w:rsidP="006663DC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65" behindDoc="1" locked="0" layoutInCell="1" allowOverlap="1" wp14:anchorId="0D4CB6BA" wp14:editId="5D081FB5">
                <wp:simplePos x="0" y="0"/>
                <wp:positionH relativeFrom="margin">
                  <wp:align>right</wp:align>
                </wp:positionH>
                <wp:positionV relativeFrom="paragraph">
                  <wp:posOffset>-87464</wp:posOffset>
                </wp:positionV>
                <wp:extent cx="3521075" cy="2870421"/>
                <wp:effectExtent l="0" t="0" r="3175" b="6350"/>
                <wp:wrapNone/>
                <wp:docPr id="1154123529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1075" cy="287042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5CE8D374">
              <v:rect id="Rectangle 10" style="position:absolute;margin-left:226.05pt;margin-top:-6.9pt;width:277.25pt;height:226pt;z-index:-25165811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lt="&quot;&quot;" o:spid="_x0000_s1026" fillcolor="#bdd6ee [1304]" stroked="f" strokeweight="1pt" w14:anchorId="4C19452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364" behindDoc="0" locked="0" layoutInCell="1" allowOverlap="1" wp14:anchorId="6C131389" wp14:editId="6465D18D">
            <wp:simplePos x="0" y="0"/>
            <wp:positionH relativeFrom="margin">
              <wp:align>left</wp:align>
            </wp:positionH>
            <wp:positionV relativeFrom="paragraph">
              <wp:posOffset>421005</wp:posOffset>
            </wp:positionV>
            <wp:extent cx="1598400" cy="1630800"/>
            <wp:effectExtent l="0" t="0" r="1905" b="7620"/>
            <wp:wrapNone/>
            <wp:docPr id="1568620816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467732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63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A </w:t>
      </w:r>
      <w:r w:rsidRPr="004D03A8">
        <w:rPr>
          <w:b/>
          <w:bCs/>
          <w:noProof/>
        </w:rPr>
        <w:t>reasonable accommodation</w:t>
      </w:r>
      <w:r>
        <w:rPr>
          <w:noProof/>
        </w:rPr>
        <w:t xml:space="preserve"> is making a change at the workplace that:</w:t>
      </w:r>
    </w:p>
    <w:p w14:paraId="22CED586" w14:textId="45630638" w:rsidR="004D03A8" w:rsidRDefault="004D03A8" w:rsidP="004D03A8">
      <w:pPr>
        <w:pStyle w:val="Listtoplevel"/>
      </w:pPr>
      <w:r>
        <w:t>a disabled person needs to do their job well</w:t>
      </w:r>
    </w:p>
    <w:p w14:paraId="46B653CF" w14:textId="37441A8B" w:rsidR="004D03A8" w:rsidRDefault="001D533F" w:rsidP="004D03A8">
      <w:pPr>
        <w:pStyle w:val="Listtoplevel"/>
      </w:pPr>
      <w:r>
        <w:t>is</w:t>
      </w:r>
      <w:r w:rsidR="004D03A8">
        <w:t xml:space="preserve"> not too hard to do. </w:t>
      </w:r>
    </w:p>
    <w:p w14:paraId="127BEAC1" w14:textId="67883026" w:rsidR="00052F08" w:rsidRDefault="00052F08" w:rsidP="006663DC"/>
    <w:p w14:paraId="367DEFDA" w14:textId="633CC0C5" w:rsidR="00684778" w:rsidRDefault="00613179" w:rsidP="006663DC">
      <w:r>
        <w:rPr>
          <w:noProof/>
        </w:rPr>
        <w:drawing>
          <wp:anchor distT="0" distB="0" distL="114300" distR="114300" simplePos="0" relativeHeight="251658366" behindDoc="0" locked="0" layoutInCell="1" allowOverlap="1" wp14:anchorId="2DC9EC4F" wp14:editId="6CD5E2AC">
            <wp:simplePos x="0" y="0"/>
            <wp:positionH relativeFrom="margin">
              <wp:align>left</wp:align>
            </wp:positionH>
            <wp:positionV relativeFrom="paragraph">
              <wp:posOffset>234315</wp:posOffset>
            </wp:positionV>
            <wp:extent cx="1587600" cy="1587600"/>
            <wp:effectExtent l="0" t="0" r="0" b="0"/>
            <wp:wrapNone/>
            <wp:docPr id="439018647" name="Picture 938594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018647" name="Picture 938594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600" cy="158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3E9B59" w14:textId="78214309" w:rsidR="00684778" w:rsidRDefault="00684778" w:rsidP="006663DC">
      <w:r>
        <w:t xml:space="preserve">The worker can tell the manager about the support they need when </w:t>
      </w:r>
      <w:r w:rsidR="001D533F">
        <w:t>they fill in</w:t>
      </w:r>
      <w:r>
        <w:t xml:space="preserve"> the Individual Employment Agreement. </w:t>
      </w:r>
    </w:p>
    <w:p w14:paraId="61FF940B" w14:textId="77777777" w:rsidR="000D2E5C" w:rsidRDefault="000D2E5C" w:rsidP="006663DC"/>
    <w:p w14:paraId="27AF9295" w14:textId="77777777" w:rsidR="000D2E5C" w:rsidRDefault="000D2E5C" w:rsidP="006663DC"/>
    <w:p w14:paraId="239EAC53" w14:textId="2D0BC7FF" w:rsidR="000D2E5C" w:rsidRDefault="00743CED" w:rsidP="006663DC">
      <w:r>
        <w:rPr>
          <w:noProof/>
        </w:rPr>
        <mc:AlternateContent>
          <mc:Choice Requires="wps">
            <w:drawing>
              <wp:anchor distT="0" distB="0" distL="114300" distR="114300" simplePos="0" relativeHeight="251696273" behindDoc="0" locked="0" layoutInCell="1" allowOverlap="1" wp14:anchorId="3804472C" wp14:editId="489D60A1">
                <wp:simplePos x="0" y="0"/>
                <wp:positionH relativeFrom="column">
                  <wp:posOffset>884872</wp:posOffset>
                </wp:positionH>
                <wp:positionV relativeFrom="paragraph">
                  <wp:posOffset>662983</wp:posOffset>
                </wp:positionV>
                <wp:extent cx="1312271" cy="601430"/>
                <wp:effectExtent l="145732" t="0" r="53023" b="14922"/>
                <wp:wrapNone/>
                <wp:docPr id="21946475" name="Arrow: Curved Down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819334">
                          <a:off x="0" y="0"/>
                          <a:ext cx="1312271" cy="601430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22BDA712">
              <v:shapetype id="_x0000_t105" coordsize="21600,21600" o:spt="105" adj="12960,19440,14400" path="wr,0@3@23,0@22@4,0@15,0@1@23@7,0@13@2l@14@2@8@22@12@2at,0@3@23@11@2@17@26@15,0@1@23@17@26@15@22xewr,0@3@23@4,0@17@26nfe" w14:anchorId="75B7BEEA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textboxrect="@45,@47,@46,@48" o:connecttype="custom" o:connectlocs="@17,0;@16,@22;@12,@2;@8,@22;@14,@2" o:connectangles="270,90,90,90,0" o:extrusionok="f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Arrow: Curved Down 32" style="position:absolute;margin-left:69.65pt;margin-top:52.2pt;width:103.35pt;height:47.35pt;rotation:4171731fd;z-index:2516962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lt="&quot;&quot;" o:spid="_x0000_s1026" fillcolor="#4472c4 [3204]" strokecolor="#09101d [484]" strokeweight="1pt" type="#_x0000_t105" adj="16650,20362,1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"/>
            </w:pict>
          </mc:Fallback>
        </mc:AlternateContent>
      </w:r>
      <w:r w:rsidR="00613179">
        <w:rPr>
          <w:noProof/>
        </w:rPr>
        <w:drawing>
          <wp:anchor distT="0" distB="0" distL="114300" distR="114300" simplePos="0" relativeHeight="251658367" behindDoc="0" locked="0" layoutInCell="1" allowOverlap="1" wp14:anchorId="46CC7D1C" wp14:editId="30A56C14">
            <wp:simplePos x="0" y="0"/>
            <wp:positionH relativeFrom="margin">
              <wp:align>left</wp:align>
            </wp:positionH>
            <wp:positionV relativeFrom="paragraph">
              <wp:posOffset>9414</wp:posOffset>
            </wp:positionV>
            <wp:extent cx="1292542" cy="1033669"/>
            <wp:effectExtent l="0" t="0" r="3175" b="0"/>
            <wp:wrapNone/>
            <wp:docPr id="1092682027" name="Picture 10926820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999567" name="Picture 15219995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542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2E5C">
        <w:t xml:space="preserve">The </w:t>
      </w:r>
      <w:r w:rsidR="00425C8F">
        <w:t xml:space="preserve">information about </w:t>
      </w:r>
      <w:r w:rsidR="000D2E5C">
        <w:t>support can be:</w:t>
      </w:r>
    </w:p>
    <w:p w14:paraId="64BB3D3B" w14:textId="1C0A82FA" w:rsidR="000D2E5C" w:rsidRDefault="00743CED" w:rsidP="000D2E5C">
      <w:pPr>
        <w:pStyle w:val="Listtoplevel"/>
      </w:pPr>
      <w:r>
        <w:drawing>
          <wp:anchor distT="0" distB="0" distL="114300" distR="114300" simplePos="0" relativeHeight="251695249" behindDoc="0" locked="0" layoutInCell="1" allowOverlap="1" wp14:anchorId="7B1DCE69" wp14:editId="041B1986">
            <wp:simplePos x="0" y="0"/>
            <wp:positionH relativeFrom="margin">
              <wp:posOffset>0</wp:posOffset>
            </wp:positionH>
            <wp:positionV relativeFrom="paragraph">
              <wp:posOffset>576489</wp:posOffset>
            </wp:positionV>
            <wp:extent cx="1611086" cy="2311496"/>
            <wp:effectExtent l="0" t="0" r="8255" b="0"/>
            <wp:wrapNone/>
            <wp:docPr id="836742658" name="Picture 8367426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742658" name="Picture 8367426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1086" cy="2311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2E5C">
        <w:t>written on another page</w:t>
      </w:r>
    </w:p>
    <w:p w14:paraId="1B7057DD" w14:textId="531F7965" w:rsidR="000D2E5C" w:rsidRDefault="000D2E5C" w:rsidP="000D2E5C">
      <w:pPr>
        <w:pStyle w:val="Listtoplevel"/>
      </w:pPr>
      <w:r>
        <w:t>added to the Individual Employment Agreement</w:t>
      </w:r>
      <w:r w:rsidR="00504D10">
        <w:t>.</w:t>
      </w:r>
    </w:p>
    <w:p w14:paraId="22F67667" w14:textId="77777777" w:rsidR="000D484A" w:rsidRDefault="000D484A">
      <w:pPr>
        <w:spacing w:line="240" w:lineRule="auto"/>
        <w:ind w:left="0"/>
      </w:pPr>
      <w:r>
        <w:br w:type="page"/>
      </w:r>
    </w:p>
    <w:p w14:paraId="77051C75" w14:textId="51116257" w:rsidR="00684778" w:rsidRDefault="00613179" w:rsidP="006663DC">
      <w:r>
        <w:rPr>
          <w:noProof/>
        </w:rPr>
        <w:lastRenderedPageBreak/>
        <w:drawing>
          <wp:anchor distT="0" distB="0" distL="114300" distR="114300" simplePos="0" relativeHeight="251658368" behindDoc="0" locked="0" layoutInCell="1" allowOverlap="1" wp14:anchorId="1A75F06E" wp14:editId="31DFABFD">
            <wp:simplePos x="0" y="0"/>
            <wp:positionH relativeFrom="margin">
              <wp:align>left</wp:align>
            </wp:positionH>
            <wp:positionV relativeFrom="paragraph">
              <wp:posOffset>86360</wp:posOffset>
            </wp:positionV>
            <wp:extent cx="1598400" cy="1526400"/>
            <wp:effectExtent l="0" t="0" r="1905" b="0"/>
            <wp:wrapNone/>
            <wp:docPr id="556273201" name="Picture 5562732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273201" name="Picture 5562732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52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4778">
        <w:t>The manager can tell the worker which person to talk to at the workplace about different things like who:</w:t>
      </w:r>
    </w:p>
    <w:p w14:paraId="4F314CAF" w14:textId="551B3F29" w:rsidR="00684778" w:rsidRDefault="00684778" w:rsidP="00684778">
      <w:pPr>
        <w:pStyle w:val="Listtoplevel"/>
      </w:pPr>
      <w:r>
        <w:t>does the pay</w:t>
      </w:r>
    </w:p>
    <w:p w14:paraId="12713B91" w14:textId="599E8E97" w:rsidR="00977E30" w:rsidRDefault="00613179" w:rsidP="00684778">
      <w:pPr>
        <w:pStyle w:val="Listtoplevel"/>
      </w:pPr>
      <w:r>
        <w:drawing>
          <wp:anchor distT="0" distB="0" distL="114300" distR="114300" simplePos="0" relativeHeight="251658369" behindDoc="0" locked="0" layoutInCell="1" allowOverlap="1" wp14:anchorId="0F39BE92" wp14:editId="32459130">
            <wp:simplePos x="0" y="0"/>
            <wp:positionH relativeFrom="margin">
              <wp:align>left</wp:align>
            </wp:positionH>
            <wp:positionV relativeFrom="paragraph">
              <wp:posOffset>248285</wp:posOffset>
            </wp:positionV>
            <wp:extent cx="1594800" cy="1299600"/>
            <wp:effectExtent l="0" t="0" r="5715" b="0"/>
            <wp:wrapNone/>
            <wp:docPr id="640504411" name="Picture 6405044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504411" name="Picture 6405044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00" cy="129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4778">
        <w:t>organi</w:t>
      </w:r>
      <w:r w:rsidR="001D533F">
        <w:t>s</w:t>
      </w:r>
      <w:r w:rsidR="00684778">
        <w:t xml:space="preserve">es </w:t>
      </w:r>
      <w:r>
        <w:t>support</w:t>
      </w:r>
    </w:p>
    <w:p w14:paraId="0BFC8FBF" w14:textId="3AB47D26" w:rsidR="00684778" w:rsidRDefault="00977E30" w:rsidP="00977E30">
      <w:pPr>
        <w:pStyle w:val="Listtoplevel"/>
      </w:pPr>
      <w:r>
        <w:t>is the union representative if the workplace has 1</w:t>
      </w:r>
      <w:r w:rsidR="00684778">
        <w:t>.</w:t>
      </w:r>
    </w:p>
    <w:p w14:paraId="6810DF7F" w14:textId="77777777" w:rsidR="00613179" w:rsidRDefault="00613179" w:rsidP="00613179"/>
    <w:p w14:paraId="05A5DFC5" w14:textId="6CF5C694" w:rsidR="00613179" w:rsidRDefault="00613179" w:rsidP="00425C8F">
      <w:r>
        <w:rPr>
          <w:noProof/>
        </w:rPr>
        <w:drawing>
          <wp:anchor distT="0" distB="0" distL="114300" distR="114300" simplePos="0" relativeHeight="251658370" behindDoc="0" locked="0" layoutInCell="1" allowOverlap="1" wp14:anchorId="4DBE0D60" wp14:editId="21C589D6">
            <wp:simplePos x="0" y="0"/>
            <wp:positionH relativeFrom="margin">
              <wp:align>left</wp:align>
            </wp:positionH>
            <wp:positionV relativeFrom="paragraph">
              <wp:posOffset>215900</wp:posOffset>
            </wp:positionV>
            <wp:extent cx="1584000" cy="1584000"/>
            <wp:effectExtent l="0" t="0" r="0" b="0"/>
            <wp:wrapNone/>
            <wp:docPr id="371480721" name="Picture 3714807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480721" name="Picture 3714807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8E0504" w14:textId="4333C817" w:rsidR="00977E30" w:rsidRDefault="00977E30" w:rsidP="00425C8F">
      <w:r>
        <w:t xml:space="preserve">The worker can tell the manager the name of </w:t>
      </w:r>
      <w:r w:rsidR="00AF07A2">
        <w:t>someone they trust</w:t>
      </w:r>
      <w:r>
        <w:t xml:space="preserve"> like their:</w:t>
      </w:r>
    </w:p>
    <w:p w14:paraId="22C86D95" w14:textId="6C9096B3" w:rsidR="00977E30" w:rsidRDefault="00977E30" w:rsidP="00977E30">
      <w:pPr>
        <w:pStyle w:val="Listtoplevel"/>
      </w:pPr>
      <w:r>
        <w:t>support worker</w:t>
      </w:r>
    </w:p>
    <w:p w14:paraId="2A62931D" w14:textId="01F23BCE" w:rsidR="00977E30" w:rsidRDefault="00762776" w:rsidP="00977E30">
      <w:pPr>
        <w:pStyle w:val="Listtoplevel"/>
      </w:pPr>
      <w:r>
        <w:drawing>
          <wp:anchor distT="0" distB="0" distL="114300" distR="114300" simplePos="0" relativeHeight="251658371" behindDoc="0" locked="0" layoutInCell="1" allowOverlap="1" wp14:anchorId="20EA6336" wp14:editId="2604D0A8">
            <wp:simplePos x="0" y="0"/>
            <wp:positionH relativeFrom="margin">
              <wp:align>left</wp:align>
            </wp:positionH>
            <wp:positionV relativeFrom="paragraph">
              <wp:posOffset>57785</wp:posOffset>
            </wp:positionV>
            <wp:extent cx="1598400" cy="1598400"/>
            <wp:effectExtent l="0" t="0" r="1905" b="0"/>
            <wp:wrapNone/>
            <wp:docPr id="873473666" name="Picture 8734736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473666" name="Picture 8734736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59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E30">
        <w:t>whānau / family member</w:t>
      </w:r>
    </w:p>
    <w:p w14:paraId="6632A7BD" w14:textId="42B9E682" w:rsidR="00977E30" w:rsidRDefault="00977E30" w:rsidP="00977E30">
      <w:pPr>
        <w:pStyle w:val="Listtoplevel"/>
      </w:pPr>
      <w:r>
        <w:t>friend.</w:t>
      </w:r>
    </w:p>
    <w:p w14:paraId="78C49529" w14:textId="504A4BF8" w:rsidR="00FC5C0A" w:rsidRDefault="00FC5C0A" w:rsidP="006663DC">
      <w:r>
        <w:br w:type="page"/>
      </w:r>
    </w:p>
    <w:p w14:paraId="1953CF72" w14:textId="77B7BDCE" w:rsidR="009E2BC0" w:rsidRDefault="00C331FF">
      <w:pPr>
        <w:spacing w:line="240" w:lineRule="auto"/>
        <w:ind w:left="0"/>
      </w:pPr>
      <w:r w:rsidRPr="00316DBA">
        <w:rPr>
          <w:rFonts w:eastAsia="Times New Roman" w:cs="Times New Roman"/>
          <w:noProof/>
          <w:sz w:val="28"/>
          <w:szCs w:val="28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58244" behindDoc="1" locked="0" layoutInCell="1" allowOverlap="1" wp14:anchorId="3034FC9D" wp14:editId="7EA4BFAF">
                <wp:simplePos x="0" y="0"/>
                <wp:positionH relativeFrom="margin">
                  <wp:posOffset>-342900</wp:posOffset>
                </wp:positionH>
                <wp:positionV relativeFrom="paragraph">
                  <wp:posOffset>-38100</wp:posOffset>
                </wp:positionV>
                <wp:extent cx="6234430" cy="8401050"/>
                <wp:effectExtent l="0" t="0" r="13970" b="1905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40105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5B1E1E80">
              <v:rect id="Rectangle: Rounded Corners 24" style="position:absolute;margin-left:-27pt;margin-top:-3pt;width:490.9pt;height:661.5pt;z-index:-2516582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spid="_x0000_s1026" filled="f" strokecolor="windowText" w14:anchorId="3D074DB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">
                <w10:wrap anchorx="margin"/>
              </v:rect>
            </w:pict>
          </mc:Fallback>
        </mc:AlternateContent>
      </w: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658245" behindDoc="0" locked="0" layoutInCell="1" allowOverlap="1" wp14:anchorId="60A924FC" wp14:editId="0195530C">
            <wp:simplePos x="0" y="0"/>
            <wp:positionH relativeFrom="margin">
              <wp:posOffset>-94615</wp:posOffset>
            </wp:positionH>
            <wp:positionV relativeFrom="paragraph">
              <wp:posOffset>217170</wp:posOffset>
            </wp:positionV>
            <wp:extent cx="1638300" cy="819382"/>
            <wp:effectExtent l="0" t="0" r="0" b="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9899EA" w14:textId="1986EB48" w:rsidR="004D3428" w:rsidRDefault="00316DBA" w:rsidP="00C331FF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sz w:val="28"/>
          <w:szCs w:val="28"/>
          <w:lang w:eastAsia="en-NZ"/>
        </w:rPr>
        <w:t>This information has been written by</w:t>
      </w:r>
      <w:r w:rsidR="004D3428" w:rsidRPr="00C331FF">
        <w:rPr>
          <w:rFonts w:eastAsia="Times New Roman" w:cs="Arial"/>
          <w:sz w:val="28"/>
          <w:szCs w:val="28"/>
          <w:lang w:eastAsia="en-NZ"/>
        </w:rPr>
        <w:t>:</w:t>
      </w:r>
    </w:p>
    <w:p w14:paraId="50DA21D3" w14:textId="77777777" w:rsidR="00C331FF" w:rsidRPr="00C331FF" w:rsidRDefault="00C331FF" w:rsidP="00C331FF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00066618" w14:textId="6D4CED82" w:rsidR="00C331FF" w:rsidRPr="00C331FF" w:rsidRDefault="00C331FF" w:rsidP="00C331FF">
      <w:pPr>
        <w:numPr>
          <w:ilvl w:val="0"/>
          <w:numId w:val="13"/>
        </w:numPr>
        <w:contextualSpacing/>
        <w:rPr>
          <w:rFonts w:eastAsia="Times New Roman" w:cs="Arial"/>
          <w:sz w:val="28"/>
          <w:szCs w:val="28"/>
          <w:lang w:eastAsia="en-NZ"/>
        </w:rPr>
      </w:pPr>
      <w:r w:rsidRPr="00C331FF">
        <w:rPr>
          <w:noProof/>
          <w:sz w:val="28"/>
          <w:szCs w:val="28"/>
        </w:rPr>
        <w:drawing>
          <wp:anchor distT="0" distB="0" distL="114300" distR="114300" simplePos="0" relativeHeight="251658383" behindDoc="0" locked="0" layoutInCell="1" allowOverlap="1" wp14:anchorId="7CEBE03C" wp14:editId="6BCCEE13">
            <wp:simplePos x="0" y="0"/>
            <wp:positionH relativeFrom="column">
              <wp:posOffset>1905</wp:posOffset>
            </wp:positionH>
            <wp:positionV relativeFrom="paragraph">
              <wp:posOffset>372110</wp:posOffset>
            </wp:positionV>
            <wp:extent cx="1236345" cy="857250"/>
            <wp:effectExtent l="0" t="0" r="1905" b="0"/>
            <wp:wrapThrough wrapText="bothSides">
              <wp:wrapPolygon edited="0">
                <wp:start x="0" y="0"/>
                <wp:lineTo x="0" y="21120"/>
                <wp:lineTo x="21300" y="21120"/>
                <wp:lineTo x="21300" y="0"/>
                <wp:lineTo x="0" y="0"/>
              </wp:wrapPolygon>
            </wp:wrapThrough>
            <wp:docPr id="1805711118" name="Picture 1" descr="A black and pin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711118" name="Picture 1" descr="A black and pin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34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35DB1">
        <w:rPr>
          <w:rFonts w:eastAsia="Times New Roman" w:cs="Arial"/>
          <w:sz w:val="28"/>
          <w:szCs w:val="28"/>
          <w:lang w:eastAsia="en-NZ"/>
        </w:rPr>
        <w:t>the</w:t>
      </w:r>
      <w:proofErr w:type="spellEnd"/>
      <w:r w:rsidR="00A35DB1">
        <w:rPr>
          <w:rFonts w:eastAsia="Times New Roman" w:cs="Arial"/>
          <w:sz w:val="28"/>
          <w:szCs w:val="28"/>
          <w:lang w:eastAsia="en-NZ"/>
        </w:rPr>
        <w:t xml:space="preserve"> </w:t>
      </w:r>
      <w:r w:rsidRPr="00C331FF">
        <w:rPr>
          <w:rFonts w:eastAsia="Times New Roman" w:cs="Arial"/>
          <w:sz w:val="28"/>
          <w:szCs w:val="28"/>
          <w:lang w:eastAsia="en-NZ"/>
        </w:rPr>
        <w:t xml:space="preserve">Make it Easy service of </w:t>
      </w:r>
      <w:r w:rsidR="004D3428" w:rsidRPr="00C331FF">
        <w:rPr>
          <w:rFonts w:eastAsia="Times New Roman" w:cs="Arial"/>
          <w:sz w:val="28"/>
          <w:szCs w:val="28"/>
          <w:lang w:eastAsia="en-NZ"/>
        </w:rPr>
        <w:t xml:space="preserve">People First New Zealand </w:t>
      </w:r>
      <w:proofErr w:type="spellStart"/>
      <w:r w:rsidR="004D3428" w:rsidRPr="00C331FF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="004D3428" w:rsidRPr="00C331FF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="004D3428" w:rsidRPr="00C331FF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</w:p>
    <w:p w14:paraId="4CD95CFD" w14:textId="49079C86" w:rsidR="00C331FF" w:rsidRPr="00C331FF" w:rsidRDefault="00C331FF" w:rsidP="00C331FF">
      <w:pPr>
        <w:ind w:left="3240"/>
        <w:contextualSpacing/>
        <w:rPr>
          <w:rFonts w:eastAsia="Times New Roman" w:cs="Arial"/>
          <w:sz w:val="28"/>
          <w:szCs w:val="28"/>
          <w:lang w:eastAsia="en-NZ"/>
        </w:rPr>
      </w:pPr>
    </w:p>
    <w:p w14:paraId="02CCF70A" w14:textId="6E7D8B65" w:rsidR="004D3428" w:rsidRPr="00C331FF" w:rsidRDefault="00137786" w:rsidP="00C331FF">
      <w:pPr>
        <w:numPr>
          <w:ilvl w:val="0"/>
          <w:numId w:val="13"/>
        </w:numPr>
        <w:contextualSpacing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sz w:val="28"/>
          <w:szCs w:val="28"/>
          <w:lang w:eastAsia="en-NZ"/>
        </w:rPr>
        <w:t xml:space="preserve">IHC </w:t>
      </w:r>
      <w:r w:rsidR="000D484A" w:rsidRPr="00C331FF">
        <w:rPr>
          <w:rFonts w:eastAsia="Times New Roman" w:cs="Arial"/>
          <w:sz w:val="28"/>
          <w:szCs w:val="28"/>
          <w:lang w:eastAsia="en-NZ"/>
        </w:rPr>
        <w:t xml:space="preserve">- </w:t>
      </w:r>
      <w:r w:rsidR="004D3428" w:rsidRPr="00C331FF">
        <w:rPr>
          <w:rFonts w:eastAsia="Times New Roman" w:cs="Arial"/>
          <w:sz w:val="28"/>
          <w:szCs w:val="28"/>
          <w:lang w:eastAsia="en-NZ"/>
        </w:rPr>
        <w:t>Nicolina Newcombe.</w:t>
      </w:r>
    </w:p>
    <w:p w14:paraId="7630A6ED" w14:textId="24A5C7D7" w:rsidR="00316DBA" w:rsidRPr="00C331FF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13488032" w14:textId="6FE7CD76" w:rsidR="00316DBA" w:rsidRPr="00C331FF" w:rsidRDefault="00C331FF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658243" behindDoc="0" locked="0" layoutInCell="1" allowOverlap="1" wp14:anchorId="223EDCD8" wp14:editId="4257ED4E">
            <wp:simplePos x="0" y="0"/>
            <wp:positionH relativeFrom="margin">
              <wp:posOffset>323850</wp:posOffset>
            </wp:positionH>
            <wp:positionV relativeFrom="paragraph">
              <wp:posOffset>38735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C331FF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5F6AB516" w14:textId="0C7460BC" w:rsidR="00316DBA" w:rsidRPr="00C331FF" w:rsidRDefault="00C331FF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noProof/>
          <w:sz w:val="28"/>
          <w:szCs w:val="28"/>
          <w:lang w:eastAsia="en-NZ"/>
        </w:rPr>
        <w:drawing>
          <wp:anchor distT="0" distB="0" distL="114300" distR="114300" simplePos="0" relativeHeight="251658247" behindDoc="0" locked="0" layoutInCell="1" allowOverlap="1" wp14:anchorId="1C24AFD8" wp14:editId="02C40FC1">
            <wp:simplePos x="0" y="0"/>
            <wp:positionH relativeFrom="column">
              <wp:posOffset>228600</wp:posOffset>
            </wp:positionH>
            <wp:positionV relativeFrom="paragraph">
              <wp:posOffset>261620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A black background with purpl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A black background with purple text&#10;&#10;Description automatically generated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1EC4E" w14:textId="0784CB35" w:rsidR="00316DBA" w:rsidRPr="00C331FF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13C3219D" w14:textId="77777777" w:rsidR="00316DBA" w:rsidRPr="00C331FF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3FED3D21" w14:textId="69BFB6A7" w:rsidR="00316DBA" w:rsidRPr="00C331FF" w:rsidRDefault="00C331FF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658246" behindDoc="1" locked="0" layoutInCell="1" allowOverlap="1" wp14:anchorId="6E5AF871" wp14:editId="6807D9C1">
            <wp:simplePos x="0" y="0"/>
            <wp:positionH relativeFrom="margin">
              <wp:posOffset>228600</wp:posOffset>
            </wp:positionH>
            <wp:positionV relativeFrom="paragraph">
              <wp:posOffset>52705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16DBA" w:rsidRPr="00C331FF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0B4F0491" w14:textId="5F80C2D8" w:rsidR="00316DBA" w:rsidRPr="00C331FF" w:rsidRDefault="00316DBA" w:rsidP="00316DBA">
      <w:pPr>
        <w:ind w:left="3240"/>
        <w:contextualSpacing/>
        <w:rPr>
          <w:rFonts w:eastAsia="Times New Roman" w:cs="Arial"/>
          <w:sz w:val="28"/>
          <w:szCs w:val="28"/>
          <w:lang w:eastAsia="en-NZ"/>
        </w:rPr>
      </w:pPr>
    </w:p>
    <w:p w14:paraId="716EDF87" w14:textId="77777777" w:rsidR="00316DBA" w:rsidRPr="00C331FF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sz w:val="28"/>
          <w:szCs w:val="28"/>
          <w:lang w:eastAsia="en-NZ"/>
        </w:rPr>
        <w:t>Change Images</w:t>
      </w:r>
    </w:p>
    <w:p w14:paraId="4582285E" w14:textId="3B29C0E1" w:rsidR="00316DBA" w:rsidRPr="00C331FF" w:rsidRDefault="00C331FF" w:rsidP="00316DBA">
      <w:pPr>
        <w:ind w:left="3240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C331FF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658250" behindDoc="0" locked="0" layoutInCell="1" allowOverlap="1" wp14:anchorId="382C9174" wp14:editId="1338B570">
            <wp:simplePos x="0" y="0"/>
            <wp:positionH relativeFrom="column">
              <wp:posOffset>323850</wp:posOffset>
            </wp:positionH>
            <wp:positionV relativeFrom="paragraph">
              <wp:posOffset>151130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36E66" w14:textId="0EFA80BE" w:rsidR="00316DBA" w:rsidRPr="00C331FF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proofErr w:type="spellStart"/>
      <w:r w:rsidRPr="00C331FF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C331FF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C331FF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C331FF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74BF0722" w14:textId="59A24B99" w:rsidR="00316DBA" w:rsidRPr="00C331FF" w:rsidRDefault="00316DBA" w:rsidP="00316DBA">
      <w:pPr>
        <w:ind w:left="3240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14:paraId="5F819983" w14:textId="728EAE1D" w:rsidR="00316DBA" w:rsidRPr="00C331FF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C331FF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9EB21AA" w14:textId="423B01ED" w:rsidR="00316DBA" w:rsidRPr="00C331FF" w:rsidRDefault="00C331FF" w:rsidP="00316DBA">
      <w:pPr>
        <w:ind w:left="3240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C331FF">
        <w:rPr>
          <w:rFonts w:eastAsia="Times New Roman" w:cs="Times New Roman"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658248" behindDoc="0" locked="0" layoutInCell="1" allowOverlap="1" wp14:anchorId="22961B62" wp14:editId="4742EC42">
            <wp:simplePos x="0" y="0"/>
            <wp:positionH relativeFrom="column">
              <wp:posOffset>323850</wp:posOffset>
            </wp:positionH>
            <wp:positionV relativeFrom="paragraph">
              <wp:posOffset>24765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773FE4" w14:textId="77777777" w:rsidR="00316DBA" w:rsidRPr="00C331FF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C331FF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25DACC18" w14:textId="77777777" w:rsidR="00316DBA" w:rsidRPr="00C331FF" w:rsidRDefault="00316DBA" w:rsidP="00316DBA">
      <w:pPr>
        <w:ind w:left="3240"/>
        <w:contextualSpacing/>
        <w:rPr>
          <w:rFonts w:eastAsia="Times New Roman" w:cs="Arial"/>
          <w:sz w:val="28"/>
          <w:szCs w:val="28"/>
          <w:lang w:eastAsia="en-NZ"/>
        </w:rPr>
      </w:pPr>
    </w:p>
    <w:p w14:paraId="55D48C62" w14:textId="77777777" w:rsidR="00316DBA" w:rsidRPr="00C331FF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noProof/>
          <w:sz w:val="28"/>
          <w:szCs w:val="28"/>
          <w:lang w:eastAsia="en-NZ"/>
        </w:rPr>
        <w:drawing>
          <wp:anchor distT="0" distB="0" distL="114300" distR="114300" simplePos="0" relativeHeight="251658249" behindDoc="0" locked="0" layoutInCell="1" allowOverlap="1" wp14:anchorId="27CBE968" wp14:editId="1A6CDCD5">
            <wp:simplePos x="0" y="0"/>
            <wp:positionH relativeFrom="column">
              <wp:posOffset>93345</wp:posOffset>
            </wp:positionH>
            <wp:positionV relativeFrom="paragraph">
              <wp:posOffset>27305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A logo for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A logo for a school&#10;&#10;Description automatically generated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1FF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561A795F" w14:textId="77777777" w:rsidR="00316DBA" w:rsidRPr="00C331FF" w:rsidRDefault="00316DBA" w:rsidP="00316DBA">
      <w:pPr>
        <w:ind w:left="3240"/>
        <w:contextualSpacing/>
        <w:rPr>
          <w:rFonts w:eastAsia="Times New Roman" w:cs="Arial"/>
          <w:sz w:val="28"/>
          <w:szCs w:val="28"/>
          <w:lang w:eastAsia="en-NZ"/>
        </w:rPr>
      </w:pPr>
    </w:p>
    <w:p w14:paraId="50AF0F52" w14:textId="77777777" w:rsidR="00316DBA" w:rsidRPr="00C331FF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C331FF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sectPr w:rsidR="00316DBA" w:rsidRPr="00C331FF" w:rsidSect="00315307">
      <w:headerReference w:type="even" r:id="rId181"/>
      <w:headerReference w:type="default" r:id="rId182"/>
      <w:footerReference w:type="even" r:id="rId183"/>
      <w:footerReference w:type="default" r:id="rId184"/>
      <w:headerReference w:type="first" r:id="rId185"/>
      <w:footerReference w:type="first" r:id="rId186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2591357" w14:textId="77777777" w:rsidR="00102600" w:rsidRDefault="00102600">
      <w:pPr>
        <w:spacing w:line="240" w:lineRule="auto"/>
      </w:pPr>
      <w:r>
        <w:separator/>
      </w:r>
    </w:p>
  </w:endnote>
  <w:endnote w:type="continuationSeparator" w:id="0">
    <w:p w14:paraId="0C2F79A9" w14:textId="77777777" w:rsidR="00102600" w:rsidRDefault="0010260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D378E93" w14:textId="77777777" w:rsidR="00E757C5" w:rsidRDefault="00BC7E04" w:rsidP="0063351F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7656495" w14:textId="77777777" w:rsidR="00E757C5" w:rsidRDefault="00E757C5" w:rsidP="0063351F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BBF6C13" w14:textId="77777777" w:rsidR="00E757C5" w:rsidRPr="00AA03EC" w:rsidRDefault="00BC7E04" w:rsidP="0063351F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9A1F9C2" w14:textId="77777777" w:rsidR="00E757C5" w:rsidRDefault="00E757C5" w:rsidP="0063351F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373329" w14:textId="77777777" w:rsidR="006E3715" w:rsidRDefault="006E371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32FB0F0" w14:textId="77777777" w:rsidR="00102600" w:rsidRDefault="00102600">
      <w:pPr>
        <w:spacing w:line="240" w:lineRule="auto"/>
      </w:pPr>
      <w:r>
        <w:separator/>
      </w:r>
    </w:p>
  </w:footnote>
  <w:footnote w:type="continuationSeparator" w:id="0">
    <w:p w14:paraId="49B0A618" w14:textId="77777777" w:rsidR="00102600" w:rsidRDefault="0010260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BFC8DA" w14:textId="3B7645E8" w:rsidR="006E3715" w:rsidRDefault="006E371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AC54A" w14:textId="4364AF7F" w:rsidR="006E3715" w:rsidRDefault="006E371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1B64D4" w14:textId="2DCD63B1" w:rsidR="006E3715" w:rsidRDefault="006E371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6314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9"/>
  </w:num>
  <w:num w:numId="4" w16cid:durableId="90706847">
    <w:abstractNumId w:val="10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8"/>
  </w:num>
  <w:num w:numId="9" w16cid:durableId="279923130">
    <w:abstractNumId w:val="1"/>
  </w:num>
  <w:num w:numId="10" w16cid:durableId="1141115467">
    <w:abstractNumId w:val="7"/>
  </w:num>
  <w:num w:numId="11" w16cid:durableId="1254901281">
    <w:abstractNumId w:val="0"/>
  </w:num>
  <w:num w:numId="12" w16cid:durableId="2111922917">
    <w:abstractNumId w:val="11"/>
  </w:num>
  <w:num w:numId="13" w16cid:durableId="5701906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NKwFANj/y3ctAAAA"/>
  </w:docVars>
  <w:rsids>
    <w:rsidRoot w:val="008F764F"/>
    <w:rsid w:val="000013CC"/>
    <w:rsid w:val="00004070"/>
    <w:rsid w:val="00005DB6"/>
    <w:rsid w:val="000064D2"/>
    <w:rsid w:val="0002043E"/>
    <w:rsid w:val="000227B4"/>
    <w:rsid w:val="0002532E"/>
    <w:rsid w:val="0002561D"/>
    <w:rsid w:val="0003092A"/>
    <w:rsid w:val="0004557B"/>
    <w:rsid w:val="00051481"/>
    <w:rsid w:val="00052DA1"/>
    <w:rsid w:val="00052F08"/>
    <w:rsid w:val="000724DD"/>
    <w:rsid w:val="00085E05"/>
    <w:rsid w:val="0009079F"/>
    <w:rsid w:val="00090942"/>
    <w:rsid w:val="00091C1C"/>
    <w:rsid w:val="000A3C46"/>
    <w:rsid w:val="000B2889"/>
    <w:rsid w:val="000C0BD1"/>
    <w:rsid w:val="000C1548"/>
    <w:rsid w:val="000C3518"/>
    <w:rsid w:val="000D2B45"/>
    <w:rsid w:val="000D2E5C"/>
    <w:rsid w:val="000D484A"/>
    <w:rsid w:val="000E0A4B"/>
    <w:rsid w:val="000E3A2A"/>
    <w:rsid w:val="000E73C6"/>
    <w:rsid w:val="00102600"/>
    <w:rsid w:val="0010508B"/>
    <w:rsid w:val="00107216"/>
    <w:rsid w:val="00122416"/>
    <w:rsid w:val="00124EA8"/>
    <w:rsid w:val="00137786"/>
    <w:rsid w:val="00145A37"/>
    <w:rsid w:val="00154169"/>
    <w:rsid w:val="00154DCF"/>
    <w:rsid w:val="001754F4"/>
    <w:rsid w:val="00180193"/>
    <w:rsid w:val="00191380"/>
    <w:rsid w:val="00191FC6"/>
    <w:rsid w:val="001938F6"/>
    <w:rsid w:val="00195066"/>
    <w:rsid w:val="001954CF"/>
    <w:rsid w:val="00196BE8"/>
    <w:rsid w:val="001A2054"/>
    <w:rsid w:val="001B292D"/>
    <w:rsid w:val="001B4DD5"/>
    <w:rsid w:val="001C00F9"/>
    <w:rsid w:val="001D223E"/>
    <w:rsid w:val="001D533F"/>
    <w:rsid w:val="001E3429"/>
    <w:rsid w:val="00201791"/>
    <w:rsid w:val="00213EBA"/>
    <w:rsid w:val="002163ED"/>
    <w:rsid w:val="00220F6A"/>
    <w:rsid w:val="00226C0D"/>
    <w:rsid w:val="00226F54"/>
    <w:rsid w:val="00235020"/>
    <w:rsid w:val="002471FA"/>
    <w:rsid w:val="00257D60"/>
    <w:rsid w:val="00261BF8"/>
    <w:rsid w:val="00266B9F"/>
    <w:rsid w:val="00274F6D"/>
    <w:rsid w:val="0027645D"/>
    <w:rsid w:val="00284D0D"/>
    <w:rsid w:val="00285D2F"/>
    <w:rsid w:val="0028705F"/>
    <w:rsid w:val="002920E6"/>
    <w:rsid w:val="002A111A"/>
    <w:rsid w:val="002A2039"/>
    <w:rsid w:val="002D43B8"/>
    <w:rsid w:val="00307990"/>
    <w:rsid w:val="00311EB8"/>
    <w:rsid w:val="00315307"/>
    <w:rsid w:val="00316DBA"/>
    <w:rsid w:val="003205FF"/>
    <w:rsid w:val="00323EB3"/>
    <w:rsid w:val="00340C7E"/>
    <w:rsid w:val="003631C1"/>
    <w:rsid w:val="00371C85"/>
    <w:rsid w:val="00372D64"/>
    <w:rsid w:val="003831EB"/>
    <w:rsid w:val="003978C1"/>
    <w:rsid w:val="003A1E01"/>
    <w:rsid w:val="003B0727"/>
    <w:rsid w:val="003B386C"/>
    <w:rsid w:val="003B42CF"/>
    <w:rsid w:val="003D39EB"/>
    <w:rsid w:val="003D3DB9"/>
    <w:rsid w:val="003D62E6"/>
    <w:rsid w:val="003D631D"/>
    <w:rsid w:val="003D6DB1"/>
    <w:rsid w:val="003E3149"/>
    <w:rsid w:val="003F07F7"/>
    <w:rsid w:val="003F5628"/>
    <w:rsid w:val="004002D2"/>
    <w:rsid w:val="004048C5"/>
    <w:rsid w:val="00422DDD"/>
    <w:rsid w:val="00423B6B"/>
    <w:rsid w:val="00425C8F"/>
    <w:rsid w:val="00431018"/>
    <w:rsid w:val="00437598"/>
    <w:rsid w:val="004508D3"/>
    <w:rsid w:val="004508FD"/>
    <w:rsid w:val="00453596"/>
    <w:rsid w:val="004535B5"/>
    <w:rsid w:val="004567B0"/>
    <w:rsid w:val="00466D97"/>
    <w:rsid w:val="004734FA"/>
    <w:rsid w:val="00476D0D"/>
    <w:rsid w:val="0047735B"/>
    <w:rsid w:val="00477B23"/>
    <w:rsid w:val="00493629"/>
    <w:rsid w:val="004C70E4"/>
    <w:rsid w:val="004D03A8"/>
    <w:rsid w:val="004D3428"/>
    <w:rsid w:val="004E6FBA"/>
    <w:rsid w:val="004F2323"/>
    <w:rsid w:val="004F56C0"/>
    <w:rsid w:val="004F65CD"/>
    <w:rsid w:val="00503AD5"/>
    <w:rsid w:val="00504D10"/>
    <w:rsid w:val="00510007"/>
    <w:rsid w:val="00514E9B"/>
    <w:rsid w:val="00522E5E"/>
    <w:rsid w:val="00527F24"/>
    <w:rsid w:val="00534A03"/>
    <w:rsid w:val="00544491"/>
    <w:rsid w:val="005457A2"/>
    <w:rsid w:val="005522F1"/>
    <w:rsid w:val="00570380"/>
    <w:rsid w:val="00573C2A"/>
    <w:rsid w:val="00577D24"/>
    <w:rsid w:val="00581BFC"/>
    <w:rsid w:val="0058450F"/>
    <w:rsid w:val="005861A7"/>
    <w:rsid w:val="00587769"/>
    <w:rsid w:val="005921AD"/>
    <w:rsid w:val="005A3797"/>
    <w:rsid w:val="005E1976"/>
    <w:rsid w:val="005E3866"/>
    <w:rsid w:val="005F3DAF"/>
    <w:rsid w:val="0060011B"/>
    <w:rsid w:val="00610B56"/>
    <w:rsid w:val="00611C30"/>
    <w:rsid w:val="00613179"/>
    <w:rsid w:val="00621884"/>
    <w:rsid w:val="0063351F"/>
    <w:rsid w:val="006450FB"/>
    <w:rsid w:val="0064667B"/>
    <w:rsid w:val="006557FE"/>
    <w:rsid w:val="006663DC"/>
    <w:rsid w:val="00676335"/>
    <w:rsid w:val="00683296"/>
    <w:rsid w:val="00684778"/>
    <w:rsid w:val="0069089C"/>
    <w:rsid w:val="006963CB"/>
    <w:rsid w:val="006A4B61"/>
    <w:rsid w:val="006A7EB3"/>
    <w:rsid w:val="006B2672"/>
    <w:rsid w:val="006B45FC"/>
    <w:rsid w:val="006C0122"/>
    <w:rsid w:val="006C0F54"/>
    <w:rsid w:val="006C5C26"/>
    <w:rsid w:val="006C7405"/>
    <w:rsid w:val="006D12ED"/>
    <w:rsid w:val="006E050D"/>
    <w:rsid w:val="006E3715"/>
    <w:rsid w:val="00705CA3"/>
    <w:rsid w:val="00734C63"/>
    <w:rsid w:val="00736E4E"/>
    <w:rsid w:val="00740C75"/>
    <w:rsid w:val="00743CED"/>
    <w:rsid w:val="00760DC8"/>
    <w:rsid w:val="007619FA"/>
    <w:rsid w:val="00762776"/>
    <w:rsid w:val="007813DC"/>
    <w:rsid w:val="007829EC"/>
    <w:rsid w:val="00784580"/>
    <w:rsid w:val="00795E4B"/>
    <w:rsid w:val="007A62E1"/>
    <w:rsid w:val="007A7ED2"/>
    <w:rsid w:val="007B05F3"/>
    <w:rsid w:val="007B64E0"/>
    <w:rsid w:val="007C4B27"/>
    <w:rsid w:val="007C7764"/>
    <w:rsid w:val="007E1283"/>
    <w:rsid w:val="007E527B"/>
    <w:rsid w:val="007E7233"/>
    <w:rsid w:val="007F6D02"/>
    <w:rsid w:val="008157DB"/>
    <w:rsid w:val="00825DE9"/>
    <w:rsid w:val="00827984"/>
    <w:rsid w:val="00830E61"/>
    <w:rsid w:val="00832A6F"/>
    <w:rsid w:val="00834C91"/>
    <w:rsid w:val="008357FF"/>
    <w:rsid w:val="00840E1C"/>
    <w:rsid w:val="0085204D"/>
    <w:rsid w:val="00863D53"/>
    <w:rsid w:val="0087792B"/>
    <w:rsid w:val="0088017B"/>
    <w:rsid w:val="008848CB"/>
    <w:rsid w:val="00884CC7"/>
    <w:rsid w:val="00887A60"/>
    <w:rsid w:val="00887F23"/>
    <w:rsid w:val="008A176F"/>
    <w:rsid w:val="008A1F30"/>
    <w:rsid w:val="008A3CC9"/>
    <w:rsid w:val="008B2BB7"/>
    <w:rsid w:val="008B3952"/>
    <w:rsid w:val="008B64B1"/>
    <w:rsid w:val="008D437D"/>
    <w:rsid w:val="008E3B5E"/>
    <w:rsid w:val="008F0C7E"/>
    <w:rsid w:val="008F2812"/>
    <w:rsid w:val="008F393F"/>
    <w:rsid w:val="008F764F"/>
    <w:rsid w:val="00901160"/>
    <w:rsid w:val="009102D9"/>
    <w:rsid w:val="00912F84"/>
    <w:rsid w:val="00915BD6"/>
    <w:rsid w:val="009173DA"/>
    <w:rsid w:val="00931F99"/>
    <w:rsid w:val="00934956"/>
    <w:rsid w:val="009411B0"/>
    <w:rsid w:val="0094516C"/>
    <w:rsid w:val="0095404D"/>
    <w:rsid w:val="00974E0B"/>
    <w:rsid w:val="009758F4"/>
    <w:rsid w:val="00977E30"/>
    <w:rsid w:val="0098180B"/>
    <w:rsid w:val="00995A94"/>
    <w:rsid w:val="009C7B46"/>
    <w:rsid w:val="009D6829"/>
    <w:rsid w:val="009E1616"/>
    <w:rsid w:val="009E16D4"/>
    <w:rsid w:val="009E178F"/>
    <w:rsid w:val="009E2BC0"/>
    <w:rsid w:val="009E40ED"/>
    <w:rsid w:val="009F023A"/>
    <w:rsid w:val="009F29C9"/>
    <w:rsid w:val="009F6DEE"/>
    <w:rsid w:val="00A05112"/>
    <w:rsid w:val="00A11389"/>
    <w:rsid w:val="00A12915"/>
    <w:rsid w:val="00A1608E"/>
    <w:rsid w:val="00A1675A"/>
    <w:rsid w:val="00A34A60"/>
    <w:rsid w:val="00A35DB1"/>
    <w:rsid w:val="00A4008D"/>
    <w:rsid w:val="00A6442B"/>
    <w:rsid w:val="00A67570"/>
    <w:rsid w:val="00A70A4B"/>
    <w:rsid w:val="00A74ABF"/>
    <w:rsid w:val="00A9484F"/>
    <w:rsid w:val="00AB6D20"/>
    <w:rsid w:val="00AF07A2"/>
    <w:rsid w:val="00AF633E"/>
    <w:rsid w:val="00B123A8"/>
    <w:rsid w:val="00B27187"/>
    <w:rsid w:val="00B30AC8"/>
    <w:rsid w:val="00B325E1"/>
    <w:rsid w:val="00B34F06"/>
    <w:rsid w:val="00B50B0B"/>
    <w:rsid w:val="00B571D1"/>
    <w:rsid w:val="00B6083A"/>
    <w:rsid w:val="00B612AE"/>
    <w:rsid w:val="00B81A2E"/>
    <w:rsid w:val="00B9194E"/>
    <w:rsid w:val="00B91A1D"/>
    <w:rsid w:val="00B91ECA"/>
    <w:rsid w:val="00B923D6"/>
    <w:rsid w:val="00BA15FF"/>
    <w:rsid w:val="00BA4F12"/>
    <w:rsid w:val="00BB7148"/>
    <w:rsid w:val="00BC6E03"/>
    <w:rsid w:val="00BC7E04"/>
    <w:rsid w:val="00BD34B6"/>
    <w:rsid w:val="00BE27E7"/>
    <w:rsid w:val="00BF033C"/>
    <w:rsid w:val="00BF31E3"/>
    <w:rsid w:val="00BF5DDC"/>
    <w:rsid w:val="00C10403"/>
    <w:rsid w:val="00C14938"/>
    <w:rsid w:val="00C200AE"/>
    <w:rsid w:val="00C20A2D"/>
    <w:rsid w:val="00C214FE"/>
    <w:rsid w:val="00C323A6"/>
    <w:rsid w:val="00C331FF"/>
    <w:rsid w:val="00C33E9C"/>
    <w:rsid w:val="00C44D99"/>
    <w:rsid w:val="00C77CB7"/>
    <w:rsid w:val="00CA27F2"/>
    <w:rsid w:val="00CB2FBD"/>
    <w:rsid w:val="00CC747F"/>
    <w:rsid w:val="00CD2B36"/>
    <w:rsid w:val="00D056D1"/>
    <w:rsid w:val="00D14CA1"/>
    <w:rsid w:val="00D2318B"/>
    <w:rsid w:val="00D30F84"/>
    <w:rsid w:val="00D319E1"/>
    <w:rsid w:val="00D34AD9"/>
    <w:rsid w:val="00D45932"/>
    <w:rsid w:val="00D53F74"/>
    <w:rsid w:val="00D54E42"/>
    <w:rsid w:val="00D551BE"/>
    <w:rsid w:val="00D57C02"/>
    <w:rsid w:val="00D652D9"/>
    <w:rsid w:val="00D67451"/>
    <w:rsid w:val="00D74FB9"/>
    <w:rsid w:val="00D77C9D"/>
    <w:rsid w:val="00D852B6"/>
    <w:rsid w:val="00D95D45"/>
    <w:rsid w:val="00D97720"/>
    <w:rsid w:val="00DA351D"/>
    <w:rsid w:val="00DB2586"/>
    <w:rsid w:val="00DC5D2A"/>
    <w:rsid w:val="00DF2E18"/>
    <w:rsid w:val="00E02C06"/>
    <w:rsid w:val="00E053D8"/>
    <w:rsid w:val="00E1251D"/>
    <w:rsid w:val="00E17BF8"/>
    <w:rsid w:val="00E25EA4"/>
    <w:rsid w:val="00E301CA"/>
    <w:rsid w:val="00E3319B"/>
    <w:rsid w:val="00E37D99"/>
    <w:rsid w:val="00E422EA"/>
    <w:rsid w:val="00E56A37"/>
    <w:rsid w:val="00E63C9C"/>
    <w:rsid w:val="00E70E61"/>
    <w:rsid w:val="00E73F70"/>
    <w:rsid w:val="00E757C5"/>
    <w:rsid w:val="00E7646C"/>
    <w:rsid w:val="00E90AF4"/>
    <w:rsid w:val="00EA567F"/>
    <w:rsid w:val="00EB2A6F"/>
    <w:rsid w:val="00EB33D4"/>
    <w:rsid w:val="00EB7E2C"/>
    <w:rsid w:val="00EC5F32"/>
    <w:rsid w:val="00EC69FE"/>
    <w:rsid w:val="00ED257C"/>
    <w:rsid w:val="00ED564A"/>
    <w:rsid w:val="00ED6A4E"/>
    <w:rsid w:val="00EE1259"/>
    <w:rsid w:val="00EF4A04"/>
    <w:rsid w:val="00F02443"/>
    <w:rsid w:val="00F044B5"/>
    <w:rsid w:val="00F16105"/>
    <w:rsid w:val="00F20BCC"/>
    <w:rsid w:val="00F32DCE"/>
    <w:rsid w:val="00F55431"/>
    <w:rsid w:val="00F6546D"/>
    <w:rsid w:val="00F67A66"/>
    <w:rsid w:val="00F80E91"/>
    <w:rsid w:val="00F87859"/>
    <w:rsid w:val="00F96F0F"/>
    <w:rsid w:val="00F97F21"/>
    <w:rsid w:val="00FA34A4"/>
    <w:rsid w:val="00FA5641"/>
    <w:rsid w:val="00FB51C8"/>
    <w:rsid w:val="00FC1BD7"/>
    <w:rsid w:val="00FC5C0A"/>
    <w:rsid w:val="00FC63B6"/>
    <w:rsid w:val="00FD1AD1"/>
    <w:rsid w:val="1ABAE633"/>
    <w:rsid w:val="44B2B5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1A0F3126"/>
  <w15:chartTrackingRefBased/>
  <w15:docId w15:val="{5166B225-2EA2-461F-8F98-5FCEF38A30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paragraph" w:styleId="Revision">
    <w:name w:val="Revision"/>
    <w:hidden/>
    <w:uiPriority w:val="99"/>
    <w:semiHidden/>
    <w:rsid w:val="003B42CF"/>
    <w:rPr>
      <w:rFonts w:ascii="Arial" w:eastAsiaTheme="minorEastAsia" w:hAnsi="Arial"/>
      <w:sz w:val="3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A34A60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A34A60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A34A60"/>
    <w:pPr>
      <w:spacing w:after="100"/>
      <w:ind w:left="320"/>
    </w:pPr>
  </w:style>
  <w:style w:type="character" w:styleId="UnresolvedMention">
    <w:name w:val="Unresolved Mention"/>
    <w:basedOn w:val="DefaultParagraphFont"/>
    <w:uiPriority w:val="99"/>
    <w:semiHidden/>
    <w:unhideWhenUsed/>
    <w:rsid w:val="00E7646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C331FF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1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png"/><Relationship Id="rId21" Type="http://schemas.openxmlformats.org/officeDocument/2006/relationships/image" Target="media/image11.jpeg"/><Relationship Id="rId63" Type="http://schemas.openxmlformats.org/officeDocument/2006/relationships/image" Target="media/image45.png"/><Relationship Id="rId84" Type="http://schemas.openxmlformats.org/officeDocument/2006/relationships/image" Target="media/image62.jpeg"/><Relationship Id="rId138" Type="http://schemas.openxmlformats.org/officeDocument/2006/relationships/image" Target="media/image107.png"/><Relationship Id="rId159" Type="http://schemas.openxmlformats.org/officeDocument/2006/relationships/image" Target="media/image128.png"/><Relationship Id="rId170" Type="http://schemas.openxmlformats.org/officeDocument/2006/relationships/image" Target="media/image139.jpeg"/><Relationship Id="rId107" Type="http://schemas.openxmlformats.org/officeDocument/2006/relationships/image" Target="media/image82.png"/><Relationship Id="rId11" Type="http://schemas.openxmlformats.org/officeDocument/2006/relationships/image" Target="media/image1.jpeg"/><Relationship Id="rId32" Type="http://schemas.openxmlformats.org/officeDocument/2006/relationships/image" Target="media/image22.jpeg"/><Relationship Id="rId53" Type="http://schemas.openxmlformats.org/officeDocument/2006/relationships/image" Target="media/image36.jpeg"/><Relationship Id="rId74" Type="http://schemas.openxmlformats.org/officeDocument/2006/relationships/image" Target="media/image52.png"/><Relationship Id="rId128" Type="http://schemas.openxmlformats.org/officeDocument/2006/relationships/image" Target="media/image103.png"/><Relationship Id="rId149" Type="http://schemas.openxmlformats.org/officeDocument/2006/relationships/image" Target="media/image118.png"/><Relationship Id="rId5" Type="http://schemas.openxmlformats.org/officeDocument/2006/relationships/numbering" Target="numbering.xml"/><Relationship Id="rId95" Type="http://schemas.openxmlformats.org/officeDocument/2006/relationships/image" Target="media/image700.png"/><Relationship Id="rId160" Type="http://schemas.openxmlformats.org/officeDocument/2006/relationships/image" Target="media/image129.jpeg"/><Relationship Id="rId181" Type="http://schemas.openxmlformats.org/officeDocument/2006/relationships/header" Target="header1.xml"/><Relationship Id="rId22" Type="http://schemas.openxmlformats.org/officeDocument/2006/relationships/image" Target="media/image12.png"/><Relationship Id="rId43" Type="http://schemas.openxmlformats.org/officeDocument/2006/relationships/image" Target="media/image240.png"/><Relationship Id="rId64" Type="http://schemas.openxmlformats.org/officeDocument/2006/relationships/image" Target="media/image46.jpeg"/><Relationship Id="rId118" Type="http://schemas.openxmlformats.org/officeDocument/2006/relationships/image" Target="media/image92.png"/><Relationship Id="rId139" Type="http://schemas.openxmlformats.org/officeDocument/2006/relationships/image" Target="media/image109.png"/><Relationship Id="rId85" Type="http://schemas.openxmlformats.org/officeDocument/2006/relationships/image" Target="media/image620.jpeg"/><Relationship Id="rId150" Type="http://schemas.openxmlformats.org/officeDocument/2006/relationships/image" Target="media/image119.png"/><Relationship Id="rId171" Type="http://schemas.openxmlformats.org/officeDocument/2006/relationships/image" Target="media/image140.jpeg"/><Relationship Id="rId12" Type="http://schemas.openxmlformats.org/officeDocument/2006/relationships/image" Target="media/image2.jpeg"/><Relationship Id="rId33" Type="http://schemas.openxmlformats.org/officeDocument/2006/relationships/image" Target="media/image23.jpeg"/><Relationship Id="rId108" Type="http://schemas.openxmlformats.org/officeDocument/2006/relationships/image" Target="media/image81.png"/><Relationship Id="rId129" Type="http://schemas.openxmlformats.org/officeDocument/2006/relationships/image" Target="media/image101.jpeg"/><Relationship Id="rId54" Type="http://schemas.openxmlformats.org/officeDocument/2006/relationships/image" Target="media/image37.png"/><Relationship Id="rId75" Type="http://schemas.openxmlformats.org/officeDocument/2006/relationships/image" Target="media/image53.jpeg"/><Relationship Id="rId96" Type="http://schemas.openxmlformats.org/officeDocument/2006/relationships/image" Target="media/image71.png"/><Relationship Id="rId140" Type="http://schemas.openxmlformats.org/officeDocument/2006/relationships/image" Target="media/image111.jpeg"/><Relationship Id="rId161" Type="http://schemas.openxmlformats.org/officeDocument/2006/relationships/image" Target="media/image130.png"/><Relationship Id="rId182" Type="http://schemas.openxmlformats.org/officeDocument/2006/relationships/header" Target="header2.xml"/><Relationship Id="rId6" Type="http://schemas.openxmlformats.org/officeDocument/2006/relationships/styles" Target="styles.xml"/><Relationship Id="rId23" Type="http://schemas.openxmlformats.org/officeDocument/2006/relationships/image" Target="media/image13.png"/><Relationship Id="rId119" Type="http://schemas.openxmlformats.org/officeDocument/2006/relationships/image" Target="media/image93.png"/><Relationship Id="rId44" Type="http://schemas.openxmlformats.org/officeDocument/2006/relationships/image" Target="media/image250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81" Type="http://schemas.openxmlformats.org/officeDocument/2006/relationships/image" Target="media/image59.png"/><Relationship Id="rId86" Type="http://schemas.openxmlformats.org/officeDocument/2006/relationships/image" Target="media/image63.png"/><Relationship Id="rId130" Type="http://schemas.openxmlformats.org/officeDocument/2006/relationships/image" Target="media/image102.png"/><Relationship Id="rId135" Type="http://schemas.openxmlformats.org/officeDocument/2006/relationships/image" Target="media/image1010.jpeg"/><Relationship Id="rId151" Type="http://schemas.openxmlformats.org/officeDocument/2006/relationships/image" Target="media/image120.jpeg"/><Relationship Id="rId156" Type="http://schemas.openxmlformats.org/officeDocument/2006/relationships/image" Target="media/image125.jpeg"/><Relationship Id="rId177" Type="http://schemas.openxmlformats.org/officeDocument/2006/relationships/image" Target="media/image146.jpeg"/><Relationship Id="rId172" Type="http://schemas.openxmlformats.org/officeDocument/2006/relationships/image" Target="media/image141.png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83.png"/><Relationship Id="rId34" Type="http://schemas.openxmlformats.org/officeDocument/2006/relationships/image" Target="media/image24.png"/><Relationship Id="rId50" Type="http://schemas.openxmlformats.org/officeDocument/2006/relationships/image" Target="media/image310.jpeg"/><Relationship Id="rId55" Type="http://schemas.openxmlformats.org/officeDocument/2006/relationships/hyperlink" Target="http://www.peoplefirst.org.nz/easy-read-library/resource/employment-agreement" TargetMode="External"/><Relationship Id="rId76" Type="http://schemas.openxmlformats.org/officeDocument/2006/relationships/image" Target="media/image54.png"/><Relationship Id="rId97" Type="http://schemas.openxmlformats.org/officeDocument/2006/relationships/image" Target="media/image71.jpeg"/><Relationship Id="rId104" Type="http://schemas.openxmlformats.org/officeDocument/2006/relationships/image" Target="media/image78.png"/><Relationship Id="rId120" Type="http://schemas.openxmlformats.org/officeDocument/2006/relationships/image" Target="media/image94.png"/><Relationship Id="rId125" Type="http://schemas.openxmlformats.org/officeDocument/2006/relationships/image" Target="media/image99.jpeg"/><Relationship Id="rId141" Type="http://schemas.openxmlformats.org/officeDocument/2006/relationships/image" Target="media/image112.png"/><Relationship Id="rId146" Type="http://schemas.openxmlformats.org/officeDocument/2006/relationships/image" Target="media/image117.jpeg"/><Relationship Id="rId167" Type="http://schemas.openxmlformats.org/officeDocument/2006/relationships/image" Target="media/image136.png"/><Relationship Id="rId188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image" Target="media/image49.png"/><Relationship Id="rId92" Type="http://schemas.openxmlformats.org/officeDocument/2006/relationships/image" Target="media/image69.png"/><Relationship Id="rId162" Type="http://schemas.openxmlformats.org/officeDocument/2006/relationships/image" Target="media/image131.png"/><Relationship Id="rId183" Type="http://schemas.openxmlformats.org/officeDocument/2006/relationships/footer" Target="footer1.xml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260.png"/><Relationship Id="rId87" Type="http://schemas.openxmlformats.org/officeDocument/2006/relationships/image" Target="media/image64.png"/><Relationship Id="rId110" Type="http://schemas.openxmlformats.org/officeDocument/2006/relationships/image" Target="media/image85.png"/><Relationship Id="rId115" Type="http://schemas.openxmlformats.org/officeDocument/2006/relationships/image" Target="media/image90.png"/><Relationship Id="rId131" Type="http://schemas.openxmlformats.org/officeDocument/2006/relationships/image" Target="media/image107.jpeg"/><Relationship Id="rId136" Type="http://schemas.openxmlformats.org/officeDocument/2006/relationships/image" Target="media/image106.jpeg"/><Relationship Id="rId157" Type="http://schemas.openxmlformats.org/officeDocument/2006/relationships/image" Target="media/image126.jpeg"/><Relationship Id="rId178" Type="http://schemas.openxmlformats.org/officeDocument/2006/relationships/image" Target="media/image147.png"/><Relationship Id="rId61" Type="http://schemas.openxmlformats.org/officeDocument/2006/relationships/image" Target="media/image43.png"/><Relationship Id="rId82" Type="http://schemas.openxmlformats.org/officeDocument/2006/relationships/image" Target="media/image60.png"/><Relationship Id="rId152" Type="http://schemas.openxmlformats.org/officeDocument/2006/relationships/image" Target="media/image121.png"/><Relationship Id="rId173" Type="http://schemas.openxmlformats.org/officeDocument/2006/relationships/image" Target="media/image142.png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56" Type="http://schemas.openxmlformats.org/officeDocument/2006/relationships/image" Target="media/image38.jpeg"/><Relationship Id="rId77" Type="http://schemas.openxmlformats.org/officeDocument/2006/relationships/image" Target="media/image55.jpeg"/><Relationship Id="rId100" Type="http://schemas.openxmlformats.org/officeDocument/2006/relationships/image" Target="media/image74.png"/><Relationship Id="rId105" Type="http://schemas.openxmlformats.org/officeDocument/2006/relationships/image" Target="media/image79.png"/><Relationship Id="rId126" Type="http://schemas.openxmlformats.org/officeDocument/2006/relationships/image" Target="media/image100.png"/><Relationship Id="rId147" Type="http://schemas.openxmlformats.org/officeDocument/2006/relationships/image" Target="media/image1140.png"/><Relationship Id="rId168" Type="http://schemas.openxmlformats.org/officeDocument/2006/relationships/image" Target="media/image137.png"/><Relationship Id="rId8" Type="http://schemas.openxmlformats.org/officeDocument/2006/relationships/webSettings" Target="webSettings.xml"/><Relationship Id="rId51" Type="http://schemas.openxmlformats.org/officeDocument/2006/relationships/image" Target="media/image320.png"/><Relationship Id="rId72" Type="http://schemas.openxmlformats.org/officeDocument/2006/relationships/image" Target="media/image50.png"/><Relationship Id="rId93" Type="http://schemas.openxmlformats.org/officeDocument/2006/relationships/image" Target="media/image68.png"/><Relationship Id="rId98" Type="http://schemas.openxmlformats.org/officeDocument/2006/relationships/image" Target="media/image72.png"/><Relationship Id="rId121" Type="http://schemas.openxmlformats.org/officeDocument/2006/relationships/image" Target="media/image95.jpeg"/><Relationship Id="rId142" Type="http://schemas.openxmlformats.org/officeDocument/2006/relationships/image" Target="media/image113.png"/><Relationship Id="rId163" Type="http://schemas.openxmlformats.org/officeDocument/2006/relationships/image" Target="media/image132.png"/><Relationship Id="rId184" Type="http://schemas.openxmlformats.org/officeDocument/2006/relationships/footer" Target="footer2.xml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1.png"/><Relationship Id="rId116" Type="http://schemas.openxmlformats.org/officeDocument/2006/relationships/image" Target="media/image89.png"/><Relationship Id="rId137" Type="http://schemas.openxmlformats.org/officeDocument/2006/relationships/image" Target="media/image110.jpeg"/><Relationship Id="rId158" Type="http://schemas.openxmlformats.org/officeDocument/2006/relationships/image" Target="media/image127.jpeg"/><Relationship Id="rId20" Type="http://schemas.openxmlformats.org/officeDocument/2006/relationships/image" Target="media/image10.jpeg"/><Relationship Id="rId62" Type="http://schemas.openxmlformats.org/officeDocument/2006/relationships/image" Target="media/image44.jpeg"/><Relationship Id="rId83" Type="http://schemas.openxmlformats.org/officeDocument/2006/relationships/image" Target="media/image61.png"/><Relationship Id="rId88" Type="http://schemas.openxmlformats.org/officeDocument/2006/relationships/image" Target="media/image65.png"/><Relationship Id="rId111" Type="http://schemas.openxmlformats.org/officeDocument/2006/relationships/image" Target="media/image84.jpeg"/><Relationship Id="rId132" Type="http://schemas.openxmlformats.org/officeDocument/2006/relationships/image" Target="media/image108.png"/><Relationship Id="rId153" Type="http://schemas.openxmlformats.org/officeDocument/2006/relationships/image" Target="media/image122.png"/><Relationship Id="rId174" Type="http://schemas.openxmlformats.org/officeDocument/2006/relationships/image" Target="media/image143.png"/><Relationship Id="rId179" Type="http://schemas.openxmlformats.org/officeDocument/2006/relationships/image" Target="media/image148.jpeg"/><Relationship Id="rId15" Type="http://schemas.openxmlformats.org/officeDocument/2006/relationships/image" Target="media/image5.jpeg"/><Relationship Id="rId36" Type="http://schemas.openxmlformats.org/officeDocument/2006/relationships/image" Target="media/image26.png"/><Relationship Id="rId57" Type="http://schemas.openxmlformats.org/officeDocument/2006/relationships/image" Target="media/image39.png"/><Relationship Id="rId106" Type="http://schemas.openxmlformats.org/officeDocument/2006/relationships/image" Target="media/image80.png"/><Relationship Id="rId127" Type="http://schemas.openxmlformats.org/officeDocument/2006/relationships/image" Target="media/image102.jpe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35.png"/><Relationship Id="rId73" Type="http://schemas.openxmlformats.org/officeDocument/2006/relationships/image" Target="media/image51.jpeg"/><Relationship Id="rId78" Type="http://schemas.openxmlformats.org/officeDocument/2006/relationships/image" Target="media/image56.jpeg"/><Relationship Id="rId94" Type="http://schemas.openxmlformats.org/officeDocument/2006/relationships/image" Target="media/image70.png"/><Relationship Id="rId99" Type="http://schemas.openxmlformats.org/officeDocument/2006/relationships/image" Target="media/image73.png"/><Relationship Id="rId101" Type="http://schemas.openxmlformats.org/officeDocument/2006/relationships/image" Target="media/image75.jpeg"/><Relationship Id="rId122" Type="http://schemas.openxmlformats.org/officeDocument/2006/relationships/image" Target="media/image96.png"/><Relationship Id="rId143" Type="http://schemas.openxmlformats.org/officeDocument/2006/relationships/image" Target="media/image114.png"/><Relationship Id="rId148" Type="http://schemas.openxmlformats.org/officeDocument/2006/relationships/image" Target="media/image115.jpeg"/><Relationship Id="rId164" Type="http://schemas.openxmlformats.org/officeDocument/2006/relationships/image" Target="media/image133.jpeg"/><Relationship Id="rId169" Type="http://schemas.openxmlformats.org/officeDocument/2006/relationships/image" Target="media/image138.png"/><Relationship Id="rId185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49.png"/><Relationship Id="rId26" Type="http://schemas.openxmlformats.org/officeDocument/2006/relationships/image" Target="media/image16.jpeg"/><Relationship Id="rId47" Type="http://schemas.openxmlformats.org/officeDocument/2006/relationships/image" Target="media/image32.jpeg"/><Relationship Id="rId89" Type="http://schemas.openxmlformats.org/officeDocument/2006/relationships/image" Target="media/image66.jpeg"/><Relationship Id="rId112" Type="http://schemas.openxmlformats.org/officeDocument/2006/relationships/image" Target="media/image86.png"/><Relationship Id="rId133" Type="http://schemas.openxmlformats.org/officeDocument/2006/relationships/image" Target="media/image104.png"/><Relationship Id="rId154" Type="http://schemas.openxmlformats.org/officeDocument/2006/relationships/image" Target="media/image123.jpeg"/><Relationship Id="rId175" Type="http://schemas.openxmlformats.org/officeDocument/2006/relationships/image" Target="media/image144.png"/><Relationship Id="rId16" Type="http://schemas.openxmlformats.org/officeDocument/2006/relationships/image" Target="media/image6.jpeg"/><Relationship Id="rId37" Type="http://schemas.openxmlformats.org/officeDocument/2006/relationships/image" Target="media/image27.jpg"/><Relationship Id="rId58" Type="http://schemas.openxmlformats.org/officeDocument/2006/relationships/image" Target="media/image40.png"/><Relationship Id="rId79" Type="http://schemas.openxmlformats.org/officeDocument/2006/relationships/image" Target="media/image57.png"/><Relationship Id="rId102" Type="http://schemas.openxmlformats.org/officeDocument/2006/relationships/image" Target="media/image76.png"/><Relationship Id="rId123" Type="http://schemas.openxmlformats.org/officeDocument/2006/relationships/image" Target="media/image97.png"/><Relationship Id="rId144" Type="http://schemas.openxmlformats.org/officeDocument/2006/relationships/image" Target="media/image115.png"/><Relationship Id="rId90" Type="http://schemas.openxmlformats.org/officeDocument/2006/relationships/image" Target="media/image67.png"/><Relationship Id="rId165" Type="http://schemas.openxmlformats.org/officeDocument/2006/relationships/image" Target="media/image134.png"/><Relationship Id="rId186" Type="http://schemas.openxmlformats.org/officeDocument/2006/relationships/footer" Target="footer3.xml"/><Relationship Id="rId27" Type="http://schemas.openxmlformats.org/officeDocument/2006/relationships/image" Target="media/image17.png"/><Relationship Id="rId48" Type="http://schemas.openxmlformats.org/officeDocument/2006/relationships/image" Target="media/image33.jpeg"/><Relationship Id="rId69" Type="http://schemas.openxmlformats.org/officeDocument/2006/relationships/image" Target="media/image460.png"/><Relationship Id="rId113" Type="http://schemas.openxmlformats.org/officeDocument/2006/relationships/image" Target="media/image87.png"/><Relationship Id="rId134" Type="http://schemas.openxmlformats.org/officeDocument/2006/relationships/image" Target="media/image105.jpeg"/><Relationship Id="rId80" Type="http://schemas.openxmlformats.org/officeDocument/2006/relationships/image" Target="media/image58.jpeg"/><Relationship Id="rId155" Type="http://schemas.openxmlformats.org/officeDocument/2006/relationships/image" Target="media/image124.png"/><Relationship Id="rId176" Type="http://schemas.openxmlformats.org/officeDocument/2006/relationships/image" Target="media/image145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1.png"/><Relationship Id="rId103" Type="http://schemas.openxmlformats.org/officeDocument/2006/relationships/image" Target="media/image77.png"/><Relationship Id="rId124" Type="http://schemas.openxmlformats.org/officeDocument/2006/relationships/image" Target="media/image98.png"/><Relationship Id="rId70" Type="http://schemas.openxmlformats.org/officeDocument/2006/relationships/image" Target="media/image48.png"/><Relationship Id="rId91" Type="http://schemas.openxmlformats.org/officeDocument/2006/relationships/image" Target="media/image68.jpeg"/><Relationship Id="rId145" Type="http://schemas.openxmlformats.org/officeDocument/2006/relationships/image" Target="media/image116.png"/><Relationship Id="rId166" Type="http://schemas.openxmlformats.org/officeDocument/2006/relationships/image" Target="media/image135.jpeg"/><Relationship Id="rId187" Type="http://schemas.openxmlformats.org/officeDocument/2006/relationships/fontTable" Target="fontTable.xml"/><Relationship Id="rId1" Type="http://schemas.openxmlformats.org/officeDocument/2006/relationships/customXml" Target="../customXml/item1.xml"/><Relationship Id="rId28" Type="http://schemas.openxmlformats.org/officeDocument/2006/relationships/image" Target="media/image18.png"/><Relationship Id="rId49" Type="http://schemas.openxmlformats.org/officeDocument/2006/relationships/image" Target="media/image34.png"/><Relationship Id="rId114" Type="http://schemas.openxmlformats.org/officeDocument/2006/relationships/image" Target="media/image8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ropbox\Supporting%20documents\Templates%20and%20inserts\Easy%20Read%20Template%20January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909a225-9d01-4495-81bc-6a3e6aacbd06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8D6854307195C4D9919F597DAD83740" ma:contentTypeVersion="10" ma:contentTypeDescription="Create a new document." ma:contentTypeScope="" ma:versionID="1ebd80158c2a8ff244d1cd22a858c90f">
  <xsd:schema xmlns:xsd="http://www.w3.org/2001/XMLSchema" xmlns:xs="http://www.w3.org/2001/XMLSchema" xmlns:p="http://schemas.microsoft.com/office/2006/metadata/properties" xmlns:ns2="c909a225-9d01-4495-81bc-6a3e6aacbd06" targetNamespace="http://schemas.microsoft.com/office/2006/metadata/properties" ma:root="true" ma:fieldsID="8c711818f784b44da4491f8081a455bd" ns2:_="">
    <xsd:import namespace="c909a225-9d01-4495-81bc-6a3e6aacbd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09a225-9d01-4495-81bc-6a3e6aacbd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CA3354A-66A6-42CE-AEE1-2F8B8162198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3344F0F-2DBA-4E9A-8EFA-4A212A2236E0}">
  <ds:schemaRefs>
    <ds:schemaRef ds:uri="http://schemas.microsoft.com/office/2006/metadata/properties"/>
    <ds:schemaRef ds:uri="http://schemas.microsoft.com/office/infopath/2007/PartnerControls"/>
    <ds:schemaRef ds:uri="c909a225-9d01-4495-81bc-6a3e6aacbd06"/>
  </ds:schemaRefs>
</ds:datastoreItem>
</file>

<file path=customXml/itemProps3.xml><?xml version="1.0" encoding="utf-8"?>
<ds:datastoreItem xmlns:ds="http://schemas.openxmlformats.org/officeDocument/2006/customXml" ds:itemID="{A55E8D30-2E3E-4783-AC6A-9DC781E2483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909a225-9d01-4495-81bc-6a3e6aacbd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B017841-44C3-4499-9B2E-4AD90667AE6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January 2025</Template>
  <TotalTime>3</TotalTime>
  <Pages>36</Pages>
  <Words>1652</Words>
  <Characters>9420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Kathryn Parrish</cp:lastModifiedBy>
  <cp:revision>3</cp:revision>
  <cp:lastPrinted>2025-08-04T00:55:00Z</cp:lastPrinted>
  <dcterms:created xsi:type="dcterms:W3CDTF">2025-08-04T00:55:00Z</dcterms:created>
  <dcterms:modified xsi:type="dcterms:W3CDTF">2025-08-04T01:01:00Z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0x010100C8D6854307195C4D9919F597DAD83740</vt:lpwstr>
  </property>
</Properties>
</file>