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9DDC09" w14:textId="0755A7AA" w:rsidR="00F87859" w:rsidRDefault="00CE10B9" w:rsidP="00F87859">
      <w:pPr>
        <w:rPr>
          <w:rFonts w:cs="Arial"/>
          <w:szCs w:val="32"/>
        </w:rPr>
      </w:pPr>
      <w:r>
        <w:rPr>
          <w:noProof/>
          <w:lang w:val="en-NZ" w:eastAsia="en-NZ"/>
        </w:rPr>
        <w:drawing>
          <wp:anchor distT="0" distB="0" distL="114300" distR="114300" simplePos="0" relativeHeight="251878400" behindDoc="0" locked="0" layoutInCell="1" allowOverlap="1" wp14:anchorId="4AAAFD88" wp14:editId="2EFC2374">
            <wp:simplePos x="0" y="0"/>
            <wp:positionH relativeFrom="margin">
              <wp:posOffset>0</wp:posOffset>
            </wp:positionH>
            <wp:positionV relativeFrom="paragraph">
              <wp:posOffset>-228600</wp:posOffset>
            </wp:positionV>
            <wp:extent cx="2403475" cy="1672590"/>
            <wp:effectExtent l="19050" t="19050" r="15875" b="22860"/>
            <wp:wrapNone/>
            <wp:docPr id="1607280800" name="Picture 41" descr="DPO Coalition logo">
              <a:extLst xmlns:a="http://schemas.openxmlformats.org/drawingml/2006/main">
                <a:ext uri="{C183D7F6-B498-43B3-948B-1728B52AA6E4}">
                  <adec:decorative xmlns:adec="http://schemas.microsoft.com/office/drawing/2017/decorative" val="0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7280800" name="Picture 41" descr="DPO Coalition logo">
                      <a:extLst>
                        <a:ext uri="{C183D7F6-B498-43B3-948B-1728B52AA6E4}">
                          <adec:decorative xmlns:adec="http://schemas.microsoft.com/office/drawing/2017/decorative" val="0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73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3475" cy="167259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75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70380">
        <w:rPr>
          <w:rFonts w:cs="Arial"/>
          <w:noProof/>
          <w:szCs w:val="32"/>
          <w:lang w:val="en-NZ" w:eastAsia="en-NZ"/>
        </w:rPr>
        <w:drawing>
          <wp:anchor distT="0" distB="0" distL="114300" distR="114300" simplePos="0" relativeHeight="251641856" behindDoc="0" locked="0" layoutInCell="1" allowOverlap="1" wp14:anchorId="6583A384" wp14:editId="10B1C4C1">
            <wp:simplePos x="0" y="0"/>
            <wp:positionH relativeFrom="margin">
              <wp:posOffset>4334539</wp:posOffset>
            </wp:positionH>
            <wp:positionV relativeFrom="page">
              <wp:posOffset>468288</wp:posOffset>
            </wp:positionV>
            <wp:extent cx="1392093" cy="2090089"/>
            <wp:effectExtent l="0" t="0" r="0" b="5715"/>
            <wp:wrapNone/>
            <wp:docPr id="60" name="Picture 60" descr="Easy Read logo shows a person holding two pieces of paper, one with text and one with text and pictures. An arrow points from the text one to the text and pictures one.">
              <a:extLst xmlns:a="http://schemas.openxmlformats.org/drawingml/2006/main">
                <a:ext uri="{C183D7F6-B498-43B3-948B-1728B52AA6E4}">
                  <adec:decorative xmlns:adec="http://schemas.microsoft.com/office/drawing/2017/decorative" val="0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Picture 60" descr="Easy Read logo shows a person holding two pieces of paper, one with text and one with text and pictures. An arrow points from the text one to the text and pictures one.">
                      <a:extLst>
                        <a:ext uri="{C183D7F6-B498-43B3-948B-1728B52AA6E4}">
                          <adec:decorative xmlns:adec="http://schemas.microsoft.com/office/drawing/2017/decorative" val="0"/>
                        </a:ext>
                      </a:extLst>
                    </pic:cNvPr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2093" cy="209008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0F1F56" w14:textId="77777777" w:rsidR="00F87859" w:rsidRDefault="00F87859" w:rsidP="00F87859">
      <w:pPr>
        <w:rPr>
          <w:rFonts w:cs="Arial"/>
          <w:szCs w:val="32"/>
        </w:rPr>
      </w:pPr>
    </w:p>
    <w:p w14:paraId="7331E674" w14:textId="4740786C" w:rsidR="00F87859" w:rsidRDefault="00F87859" w:rsidP="00F87859">
      <w:pPr>
        <w:spacing w:after="240"/>
        <w:jc w:val="center"/>
        <w:rPr>
          <w:rFonts w:cs="Arial"/>
          <w:szCs w:val="32"/>
        </w:rPr>
      </w:pPr>
      <w:r>
        <w:rPr>
          <w:rFonts w:cs="Arial"/>
          <w:szCs w:val="32"/>
        </w:rPr>
        <w:t xml:space="preserve"> </w:t>
      </w:r>
    </w:p>
    <w:p w14:paraId="5C62E387" w14:textId="4AE0B426" w:rsidR="00F87859" w:rsidRDefault="00F87859" w:rsidP="00F87859">
      <w:pPr>
        <w:rPr>
          <w:rFonts w:cs="Arial"/>
          <w:szCs w:val="32"/>
        </w:rPr>
      </w:pPr>
    </w:p>
    <w:p w14:paraId="58BFA7C1" w14:textId="01E59DD2" w:rsidR="00F87859" w:rsidRDefault="00F87859" w:rsidP="00F87859">
      <w:pPr>
        <w:rPr>
          <w:rFonts w:cs="Arial"/>
          <w:szCs w:val="32"/>
        </w:rPr>
      </w:pPr>
    </w:p>
    <w:p w14:paraId="4B937EAA" w14:textId="1A200ADE" w:rsidR="00F87859" w:rsidRDefault="00F87859" w:rsidP="007E7233">
      <w:pPr>
        <w:ind w:left="0"/>
        <w:rPr>
          <w:rFonts w:cs="Arial"/>
          <w:b/>
          <w:sz w:val="60"/>
          <w:szCs w:val="60"/>
        </w:rPr>
      </w:pPr>
    </w:p>
    <w:p w14:paraId="746F1AA5" w14:textId="1FD885E1" w:rsidR="00887F23" w:rsidRDefault="006A720E" w:rsidP="00F87859">
      <w:pPr>
        <w:pStyle w:val="Title"/>
      </w:pPr>
      <w:r>
        <w:t xml:space="preserve">Disabled People’s Organisations Coalition: Key Messages from </w:t>
      </w:r>
      <w:r w:rsidR="00244FA5">
        <w:t>October</w:t>
      </w:r>
      <w:r>
        <w:t xml:space="preserve"> 2024</w:t>
      </w:r>
    </w:p>
    <w:p w14:paraId="64F66578" w14:textId="3C9C4788" w:rsidR="00887F23" w:rsidRDefault="000A471C" w:rsidP="006A720E">
      <w:pPr>
        <w:pStyle w:val="Title"/>
        <w:jc w:val="left"/>
      </w:pPr>
      <w:r>
        <w:rPr>
          <w:noProof/>
        </w:rPr>
        <w:drawing>
          <wp:anchor distT="0" distB="0" distL="114300" distR="114300" simplePos="0" relativeHeight="252062720" behindDoc="0" locked="0" layoutInCell="1" allowOverlap="1" wp14:anchorId="4AC35018" wp14:editId="0A7F0D1C">
            <wp:simplePos x="0" y="0"/>
            <wp:positionH relativeFrom="margin">
              <wp:posOffset>571500</wp:posOffset>
            </wp:positionH>
            <wp:positionV relativeFrom="margin">
              <wp:posOffset>4686300</wp:posOffset>
            </wp:positionV>
            <wp:extent cx="4572000" cy="2943860"/>
            <wp:effectExtent l="0" t="0" r="0" b="0"/>
            <wp:wrapSquare wrapText="bothSides"/>
            <wp:docPr id="1148404263" name="Picture 112" descr="People sitting around a table talking">
              <a:extLst xmlns:a="http://schemas.openxmlformats.org/drawingml/2006/main">
                <a:ext uri="{C183D7F6-B498-43B3-948B-1728B52AA6E4}">
                  <adec:decorative xmlns:adec="http://schemas.microsoft.com/office/drawing/2017/decorative" val="0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8404263" name="Picture 112" descr="People sitting around a table talking">
                      <a:extLst>
                        <a:ext uri="{C183D7F6-B498-43B3-948B-1728B52AA6E4}">
                          <adec:decorative xmlns:adec="http://schemas.microsoft.com/office/drawing/2017/decorative" val="0"/>
                        </a:ext>
                      </a:extLst>
                    </pic:cNvPr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027" b="20572"/>
                    <a:stretch/>
                  </pic:blipFill>
                  <pic:spPr bwMode="auto">
                    <a:xfrm>
                      <a:off x="0" y="0"/>
                      <a:ext cx="4572000" cy="29438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9FA66D" w14:textId="6AF8125D" w:rsidR="00887F23" w:rsidRDefault="00887F23" w:rsidP="00F87859">
      <w:pPr>
        <w:pStyle w:val="Title"/>
      </w:pPr>
    </w:p>
    <w:p w14:paraId="16C08AC7" w14:textId="746ED66A" w:rsidR="00887F23" w:rsidRDefault="00887F23" w:rsidP="00F87859">
      <w:pPr>
        <w:pStyle w:val="Title"/>
      </w:pPr>
    </w:p>
    <w:p w14:paraId="22A803D2" w14:textId="3BA71ABB" w:rsidR="000E2B5E" w:rsidRDefault="00F87859" w:rsidP="00BF5DDC">
      <w:pPr>
        <w:pStyle w:val="Datepublished"/>
      </w:pPr>
      <w:r w:rsidRPr="00F87859">
        <w:br/>
        <w:t xml:space="preserve"> </w:t>
      </w:r>
      <w:r w:rsidR="00570380">
        <w:br/>
      </w:r>
      <w:r w:rsidR="00570380">
        <w:br/>
      </w:r>
    </w:p>
    <w:p w14:paraId="083D0DE9" w14:textId="77777777" w:rsidR="000E2B5E" w:rsidRDefault="000E2B5E" w:rsidP="00BF5DDC">
      <w:pPr>
        <w:pStyle w:val="Datepublished"/>
      </w:pPr>
    </w:p>
    <w:p w14:paraId="7398AC56" w14:textId="1B1365C9" w:rsidR="00F87859" w:rsidRPr="00570380" w:rsidRDefault="00887F23" w:rsidP="00BF5DDC">
      <w:pPr>
        <w:pStyle w:val="Datepublished"/>
      </w:pPr>
      <w:r w:rsidRPr="00570380">
        <w:t xml:space="preserve">Published: </w:t>
      </w:r>
      <w:r w:rsidR="00CA2880">
        <w:t>November</w:t>
      </w:r>
      <w:r w:rsidR="00467DBF">
        <w:t xml:space="preserve"> 2024</w:t>
      </w:r>
    </w:p>
    <w:p w14:paraId="43185A59" w14:textId="3261FF99" w:rsidR="00570380" w:rsidRPr="00570380" w:rsidRDefault="00F87859" w:rsidP="00570380">
      <w:pPr>
        <w:pStyle w:val="Heading1"/>
        <w:rPr>
          <w:noProof/>
          <w:lang w:val="en-NZ" w:eastAsia="en-NZ"/>
        </w:rPr>
      </w:pPr>
      <w:r w:rsidRPr="00153863">
        <w:br w:type="page"/>
      </w:r>
      <w:r w:rsidR="006A720E">
        <w:rPr>
          <w:noProof/>
          <w:lang w:val="en-NZ" w:eastAsia="en-NZ"/>
        </w:rPr>
        <w:lastRenderedPageBreak/>
        <w:t>The Disabled People’s Organisations Coalition</w:t>
      </w:r>
    </w:p>
    <w:p w14:paraId="184EF2F5" w14:textId="77777777" w:rsidR="00D852B6" w:rsidRDefault="00D852B6" w:rsidP="00124EA8"/>
    <w:p w14:paraId="75BC9268" w14:textId="11D8CF4F" w:rsidR="006A720E" w:rsidRDefault="008D7B41" w:rsidP="00124EA8">
      <w:r>
        <w:rPr>
          <w:noProof/>
        </w:rPr>
        <mc:AlternateContent>
          <mc:Choice Requires="wps">
            <w:drawing>
              <wp:anchor distT="0" distB="0" distL="114300" distR="114300" simplePos="0" relativeHeight="251640831" behindDoc="1" locked="0" layoutInCell="1" allowOverlap="1" wp14:anchorId="37F1A20D" wp14:editId="0ED5D5EA">
                <wp:simplePos x="0" y="0"/>
                <wp:positionH relativeFrom="column">
                  <wp:posOffset>2286000</wp:posOffset>
                </wp:positionH>
                <wp:positionV relativeFrom="paragraph">
                  <wp:posOffset>215900</wp:posOffset>
                </wp:positionV>
                <wp:extent cx="3429000" cy="3314700"/>
                <wp:effectExtent l="0" t="0" r="0" b="0"/>
                <wp:wrapNone/>
                <wp:docPr id="747398590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3314700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C4898C8" id="Rectangle 5" o:spid="_x0000_s1026" alt="&quot;&quot;" style="position:absolute;margin-left:180pt;margin-top:17pt;width:270pt;height:261pt;z-index:-25167564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" fillcolor="#c7ddf1" stroked="f" strokeweight="1pt"/>
            </w:pict>
          </mc:Fallback>
        </mc:AlternateContent>
      </w:r>
      <w:r w:rsidR="00CE10B9">
        <w:rPr>
          <w:noProof/>
          <w:lang w:val="en-NZ" w:eastAsia="en-NZ"/>
        </w:rPr>
        <w:drawing>
          <wp:anchor distT="0" distB="0" distL="114300" distR="114300" simplePos="0" relativeHeight="251882496" behindDoc="0" locked="0" layoutInCell="1" allowOverlap="1" wp14:anchorId="5E9041F4" wp14:editId="6C6301A3">
            <wp:simplePos x="0" y="0"/>
            <wp:positionH relativeFrom="margin">
              <wp:posOffset>0</wp:posOffset>
            </wp:positionH>
            <wp:positionV relativeFrom="paragraph">
              <wp:posOffset>328295</wp:posOffset>
            </wp:positionV>
            <wp:extent cx="1619885" cy="1619885"/>
            <wp:effectExtent l="0" t="0" r="0" b="0"/>
            <wp:wrapNone/>
            <wp:docPr id="1372538911" name="Picture 3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2538911" name="Picture 3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885" cy="1619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7CCD6E" w14:textId="254F00D9" w:rsidR="006A720E" w:rsidRDefault="006A720E" w:rsidP="00124EA8">
      <w:r>
        <w:t xml:space="preserve">The </w:t>
      </w:r>
      <w:r>
        <w:rPr>
          <w:b/>
          <w:bCs/>
        </w:rPr>
        <w:t>Disabled People’s Organisations Coalition</w:t>
      </w:r>
      <w:r>
        <w:t xml:space="preserve"> is a group of people who come from different disability organisations.</w:t>
      </w:r>
    </w:p>
    <w:p w14:paraId="2364B3C2" w14:textId="28B4997D" w:rsidR="006A720E" w:rsidRDefault="00CE10B9" w:rsidP="00124EA8">
      <w:r>
        <w:rPr>
          <w:noProof/>
          <w:lang w:val="en-NZ" w:eastAsia="en-NZ"/>
        </w:rPr>
        <w:drawing>
          <wp:anchor distT="0" distB="0" distL="114300" distR="114300" simplePos="0" relativeHeight="251884544" behindDoc="0" locked="0" layoutInCell="1" allowOverlap="1" wp14:anchorId="5AED88CE" wp14:editId="2D42B85C">
            <wp:simplePos x="0" y="0"/>
            <wp:positionH relativeFrom="margin">
              <wp:posOffset>0</wp:posOffset>
            </wp:positionH>
            <wp:positionV relativeFrom="paragraph">
              <wp:posOffset>288925</wp:posOffset>
            </wp:positionV>
            <wp:extent cx="1610995" cy="1610995"/>
            <wp:effectExtent l="0" t="0" r="8255" b="0"/>
            <wp:wrapNone/>
            <wp:docPr id="645728706" name="Picture 3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5728706" name="Picture 3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0995" cy="16109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E320306" w14:textId="39C00391" w:rsidR="006A720E" w:rsidRDefault="006A720E" w:rsidP="00124EA8"/>
    <w:p w14:paraId="19E1F727" w14:textId="712EBA79" w:rsidR="006A720E" w:rsidRDefault="006A720E" w:rsidP="00124EA8">
      <w:r>
        <w:t xml:space="preserve">A </w:t>
      </w:r>
      <w:r>
        <w:rPr>
          <w:b/>
          <w:bCs/>
        </w:rPr>
        <w:t>coalition</w:t>
      </w:r>
      <w:r>
        <w:t xml:space="preserve"> is a group of organisations that work towards shared goals. </w:t>
      </w:r>
    </w:p>
    <w:p w14:paraId="7B2642C9" w14:textId="395E12EC" w:rsidR="006A720E" w:rsidRDefault="006A720E" w:rsidP="00124EA8"/>
    <w:p w14:paraId="0FA45FDE" w14:textId="772F6FF4" w:rsidR="006A720E" w:rsidRDefault="00BC144F" w:rsidP="00124EA8">
      <w:r>
        <w:rPr>
          <w:noProof/>
          <w:lang w:val="en-NZ" w:eastAsia="en-NZ"/>
        </w:rPr>
        <w:drawing>
          <wp:anchor distT="0" distB="0" distL="114300" distR="114300" simplePos="0" relativeHeight="251886592" behindDoc="0" locked="0" layoutInCell="1" allowOverlap="1" wp14:anchorId="6B67B1E6" wp14:editId="73A77BDC">
            <wp:simplePos x="0" y="0"/>
            <wp:positionH relativeFrom="margin">
              <wp:posOffset>-3810</wp:posOffset>
            </wp:positionH>
            <wp:positionV relativeFrom="paragraph">
              <wp:posOffset>350520</wp:posOffset>
            </wp:positionV>
            <wp:extent cx="1457960" cy="1014095"/>
            <wp:effectExtent l="19050" t="19050" r="27940" b="14605"/>
            <wp:wrapNone/>
            <wp:docPr id="1058521307" name="Picture 3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8521307" name="Picture 3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73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960" cy="10140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BFBFB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FF472E" w14:textId="76676235" w:rsidR="006A720E" w:rsidRDefault="006A720E" w:rsidP="00124EA8">
      <w:r>
        <w:t xml:space="preserve">The Disabled People’s Organisations Coalition is also called the </w:t>
      </w:r>
      <w:r>
        <w:rPr>
          <w:b/>
          <w:bCs/>
        </w:rPr>
        <w:t>DPO Coalition</w:t>
      </w:r>
      <w:r>
        <w:t>.</w:t>
      </w:r>
    </w:p>
    <w:p w14:paraId="054554B7" w14:textId="371893CE" w:rsidR="006A720E" w:rsidRDefault="006A720E" w:rsidP="00124EA8"/>
    <w:p w14:paraId="69B557FD" w14:textId="4E29E96F" w:rsidR="006A720E" w:rsidRDefault="008D7B41" w:rsidP="00124EA8">
      <w:r>
        <w:rPr>
          <w:noProof/>
        </w:rPr>
        <mc:AlternateContent>
          <mc:Choice Requires="wps">
            <w:drawing>
              <wp:anchor distT="0" distB="0" distL="114300" distR="114300" simplePos="0" relativeHeight="251800576" behindDoc="1" locked="0" layoutInCell="1" allowOverlap="1" wp14:anchorId="69E24743" wp14:editId="3C7C3585">
                <wp:simplePos x="0" y="0"/>
                <wp:positionH relativeFrom="column">
                  <wp:posOffset>2286000</wp:posOffset>
                </wp:positionH>
                <wp:positionV relativeFrom="paragraph">
                  <wp:posOffset>208915</wp:posOffset>
                </wp:positionV>
                <wp:extent cx="3429000" cy="1257300"/>
                <wp:effectExtent l="0" t="0" r="0" b="0"/>
                <wp:wrapNone/>
                <wp:docPr id="228976739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1257300"/>
                        </a:xfrm>
                        <a:prstGeom prst="rect">
                          <a:avLst/>
                        </a:prstGeom>
                        <a:solidFill>
                          <a:srgbClr val="FFE699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C8CBCD" id="Rectangle 5" o:spid="_x0000_s1026" alt="&quot;&quot;" style="position:absolute;margin-left:180pt;margin-top:16.45pt;width:270pt;height:99pt;z-index:-251515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" fillcolor="#ffe699" stroked="f" strokeweight="1pt"/>
            </w:pict>
          </mc:Fallback>
        </mc:AlternateContent>
      </w:r>
      <w:r w:rsidR="00CE10B9">
        <w:rPr>
          <w:noProof/>
          <w:lang w:val="en-NZ" w:eastAsia="en-NZ"/>
        </w:rPr>
        <w:drawing>
          <wp:anchor distT="0" distB="0" distL="114300" distR="114300" simplePos="0" relativeHeight="251888640" behindDoc="0" locked="0" layoutInCell="1" allowOverlap="1" wp14:anchorId="15BD3354" wp14:editId="7B4789F9">
            <wp:simplePos x="0" y="0"/>
            <wp:positionH relativeFrom="margin">
              <wp:posOffset>0</wp:posOffset>
            </wp:positionH>
            <wp:positionV relativeFrom="paragraph">
              <wp:posOffset>92075</wp:posOffset>
            </wp:positionV>
            <wp:extent cx="1547193" cy="1502796"/>
            <wp:effectExtent l="0" t="0" r="0" b="2540"/>
            <wp:wrapNone/>
            <wp:docPr id="565529811" name="Picture 2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5529811" name="Picture 2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47193" cy="15027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036F144" w14:textId="78BDC967" w:rsidR="006A720E" w:rsidRDefault="006A720E" w:rsidP="00124EA8">
      <w:r>
        <w:t xml:space="preserve">When you see the </w:t>
      </w:r>
      <w:proofErr w:type="gramStart"/>
      <w:r>
        <w:t>words</w:t>
      </w:r>
      <w:proofErr w:type="gramEnd"/>
      <w:r>
        <w:t xml:space="preserve"> </w:t>
      </w:r>
      <w:r>
        <w:rPr>
          <w:b/>
          <w:bCs/>
        </w:rPr>
        <w:t xml:space="preserve">we </w:t>
      </w:r>
      <w:r w:rsidRPr="006A720E">
        <w:t>/</w:t>
      </w:r>
      <w:r>
        <w:rPr>
          <w:b/>
          <w:bCs/>
        </w:rPr>
        <w:t xml:space="preserve"> us </w:t>
      </w:r>
      <w:r>
        <w:t xml:space="preserve">in this </w:t>
      </w:r>
      <w:r w:rsidR="00666D83">
        <w:t>Easy Read</w:t>
      </w:r>
      <w:r>
        <w:t xml:space="preserve"> it means the DPO </w:t>
      </w:r>
      <w:r w:rsidR="00D0299E">
        <w:t>C</w:t>
      </w:r>
      <w:r>
        <w:t xml:space="preserve">oalition. </w:t>
      </w:r>
    </w:p>
    <w:p w14:paraId="18BC8DA1" w14:textId="77777777" w:rsidR="006A720E" w:rsidRDefault="006A720E" w:rsidP="00124EA8"/>
    <w:p w14:paraId="573F4973" w14:textId="7DDCFD9B" w:rsidR="00666D83" w:rsidRDefault="008D7B41" w:rsidP="00666D83">
      <w:r>
        <w:rPr>
          <w:noProof/>
          <w:lang w:val="en-NZ" w:eastAsia="en-NZ"/>
        </w:rPr>
        <w:lastRenderedPageBreak/>
        <w:drawing>
          <wp:anchor distT="0" distB="0" distL="114300" distR="114300" simplePos="0" relativeHeight="251941888" behindDoc="0" locked="0" layoutInCell="1" allowOverlap="1" wp14:anchorId="53545EFC" wp14:editId="1524A116">
            <wp:simplePos x="0" y="0"/>
            <wp:positionH relativeFrom="margin">
              <wp:posOffset>0</wp:posOffset>
            </wp:positionH>
            <wp:positionV relativeFrom="paragraph">
              <wp:posOffset>1028700</wp:posOffset>
            </wp:positionV>
            <wp:extent cx="1155700" cy="800100"/>
            <wp:effectExtent l="0" t="0" r="6350" b="0"/>
            <wp:wrapThrough wrapText="bothSides">
              <wp:wrapPolygon edited="0">
                <wp:start x="0" y="0"/>
                <wp:lineTo x="0" y="21086"/>
                <wp:lineTo x="21363" y="21086"/>
                <wp:lineTo x="21363" y="0"/>
                <wp:lineTo x="0" y="0"/>
              </wp:wrapPolygon>
            </wp:wrapThrough>
            <wp:docPr id="23741066" name="Picture 3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741066" name="Picture 3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6D83">
        <w:rPr>
          <w:noProof/>
          <w:lang w:val="en-NZ" w:eastAsia="en-NZ"/>
        </w:rPr>
        <w:drawing>
          <wp:anchor distT="0" distB="0" distL="114300" distR="114300" simplePos="0" relativeHeight="251940864" behindDoc="0" locked="0" layoutInCell="1" allowOverlap="1" wp14:anchorId="5B6D1C3C" wp14:editId="50A64151">
            <wp:simplePos x="0" y="0"/>
            <wp:positionH relativeFrom="margin">
              <wp:posOffset>-19050</wp:posOffset>
            </wp:positionH>
            <wp:positionV relativeFrom="paragraph">
              <wp:posOffset>0</wp:posOffset>
            </wp:positionV>
            <wp:extent cx="1150610" cy="800100"/>
            <wp:effectExtent l="19050" t="19050" r="12065" b="19050"/>
            <wp:wrapNone/>
            <wp:docPr id="1853801153" name="Picture 3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3801153" name="Picture 3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73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530" cy="803521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BFBFB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6D83">
        <w:t>The DPO Coalition is made up of members from these 7 disability organisations:</w:t>
      </w:r>
    </w:p>
    <w:p w14:paraId="31F1A6AE" w14:textId="5B0CAED3" w:rsidR="00666D83" w:rsidRDefault="00EF3FCC" w:rsidP="00666D83">
      <w:pPr>
        <w:pStyle w:val="Listtoplevel"/>
        <w:spacing w:before="720"/>
      </w:pPr>
      <w:r>
        <w:rPr>
          <w:lang w:val="en-NZ" w:eastAsia="en-NZ"/>
        </w:rPr>
        <w:drawing>
          <wp:anchor distT="0" distB="0" distL="114300" distR="114300" simplePos="0" relativeHeight="251942912" behindDoc="0" locked="0" layoutInCell="1" allowOverlap="1" wp14:anchorId="6CB6BA78" wp14:editId="3944889B">
            <wp:simplePos x="0" y="0"/>
            <wp:positionH relativeFrom="column">
              <wp:posOffset>-15240</wp:posOffset>
            </wp:positionH>
            <wp:positionV relativeFrom="paragraph">
              <wp:posOffset>777240</wp:posOffset>
            </wp:positionV>
            <wp:extent cx="800100" cy="987346"/>
            <wp:effectExtent l="0" t="0" r="0" b="3810"/>
            <wp:wrapNone/>
            <wp:docPr id="841223151" name="Picture 3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1223151" name="Picture 3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98734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6D83">
        <w:t>Balance Aotearoa</w:t>
      </w:r>
    </w:p>
    <w:p w14:paraId="1E943C40" w14:textId="4074C740" w:rsidR="00666D83" w:rsidRDefault="00666D83" w:rsidP="00666D83">
      <w:pPr>
        <w:pStyle w:val="Listtoplevel"/>
        <w:spacing w:before="720"/>
      </w:pPr>
      <w:r>
        <w:t>Blind Citizens New Zealand</w:t>
      </w:r>
    </w:p>
    <w:p w14:paraId="37D83153" w14:textId="6BF457CC" w:rsidR="00666D83" w:rsidRDefault="008D7B41" w:rsidP="00666D83">
      <w:pPr>
        <w:pStyle w:val="Listtoplevel"/>
        <w:spacing w:before="720"/>
      </w:pPr>
      <w:r>
        <w:rPr>
          <w:lang w:val="en-NZ" w:eastAsia="en-NZ"/>
        </w:rPr>
        <w:drawing>
          <wp:anchor distT="0" distB="0" distL="114300" distR="114300" simplePos="0" relativeHeight="251943936" behindDoc="0" locked="0" layoutInCell="1" allowOverlap="1" wp14:anchorId="12F510D9" wp14:editId="10307456">
            <wp:simplePos x="0" y="0"/>
            <wp:positionH relativeFrom="column">
              <wp:posOffset>12700</wp:posOffset>
            </wp:positionH>
            <wp:positionV relativeFrom="paragraph">
              <wp:posOffset>248285</wp:posOffset>
            </wp:positionV>
            <wp:extent cx="787400" cy="797204"/>
            <wp:effectExtent l="0" t="0" r="0" b="3175"/>
            <wp:wrapNone/>
            <wp:docPr id="883064261" name="Picture 3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3064261" name="Picture 3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7400" cy="79720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6D83">
        <w:t>Deaf Aotearoa</w:t>
      </w:r>
    </w:p>
    <w:p w14:paraId="7BE92154" w14:textId="797981C0" w:rsidR="00666D83" w:rsidRDefault="008D7B41" w:rsidP="00666D83">
      <w:pPr>
        <w:pStyle w:val="Listtoplevel"/>
        <w:spacing w:before="720"/>
      </w:pPr>
      <w:r>
        <w:rPr>
          <w:lang w:val="en-NZ" w:eastAsia="en-NZ"/>
        </w:rPr>
        <w:drawing>
          <wp:anchor distT="0" distB="0" distL="114300" distR="114300" simplePos="0" relativeHeight="251944960" behindDoc="0" locked="0" layoutInCell="1" allowOverlap="1" wp14:anchorId="7217D8F6" wp14:editId="5A95E161">
            <wp:simplePos x="0" y="0"/>
            <wp:positionH relativeFrom="column">
              <wp:posOffset>6350</wp:posOffset>
            </wp:positionH>
            <wp:positionV relativeFrom="paragraph">
              <wp:posOffset>363220</wp:posOffset>
            </wp:positionV>
            <wp:extent cx="793750" cy="642620"/>
            <wp:effectExtent l="0" t="0" r="6350" b="5080"/>
            <wp:wrapThrough wrapText="bothSides">
              <wp:wrapPolygon edited="0">
                <wp:start x="0" y="0"/>
                <wp:lineTo x="0" y="21130"/>
                <wp:lineTo x="21254" y="21130"/>
                <wp:lineTo x="21254" y="0"/>
                <wp:lineTo x="0" y="0"/>
              </wp:wrapPolygon>
            </wp:wrapThrough>
            <wp:docPr id="149081359" name="Picture 3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081359" name="Picture 3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750" cy="642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6D83">
        <w:t>Disabled Persons Assembly NZ</w:t>
      </w:r>
    </w:p>
    <w:p w14:paraId="39B08E19" w14:textId="7230A7A9" w:rsidR="00666D83" w:rsidRDefault="008D7B41" w:rsidP="00666D83">
      <w:pPr>
        <w:pStyle w:val="Listtoplevel"/>
        <w:spacing w:before="720"/>
      </w:pPr>
      <w:r>
        <w:rPr>
          <w:rFonts w:cs="Arial"/>
        </w:rPr>
        <w:drawing>
          <wp:anchor distT="0" distB="0" distL="114300" distR="114300" simplePos="0" relativeHeight="251945984" behindDoc="0" locked="0" layoutInCell="1" allowOverlap="1" wp14:anchorId="37A0D1FF" wp14:editId="42F42ACB">
            <wp:simplePos x="0" y="0"/>
            <wp:positionH relativeFrom="margin">
              <wp:posOffset>-8890</wp:posOffset>
            </wp:positionH>
            <wp:positionV relativeFrom="margin">
              <wp:posOffset>4707255</wp:posOffset>
            </wp:positionV>
            <wp:extent cx="847090" cy="568325"/>
            <wp:effectExtent l="0" t="0" r="0" b="3175"/>
            <wp:wrapSquare wrapText="bothSides"/>
            <wp:docPr id="267865453" name="Picture 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7865453" name="Picture 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7090" cy="568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66D83">
        <w:t>Mana Pasefika</w:t>
      </w:r>
    </w:p>
    <w:p w14:paraId="45483537" w14:textId="5DA5FCF3" w:rsidR="00666D83" w:rsidRDefault="008D7B41" w:rsidP="00666D83">
      <w:pPr>
        <w:pStyle w:val="Listtoplevel"/>
        <w:spacing w:before="720"/>
      </w:pPr>
      <w:r>
        <w:rPr>
          <w:lang w:val="en-NZ" w:eastAsia="en-NZ"/>
        </w:rPr>
        <w:drawing>
          <wp:anchor distT="0" distB="0" distL="114300" distR="114300" simplePos="0" relativeHeight="251947008" behindDoc="0" locked="0" layoutInCell="1" allowOverlap="1" wp14:anchorId="640DCBFD" wp14:editId="2C1A7E72">
            <wp:simplePos x="0" y="0"/>
            <wp:positionH relativeFrom="column">
              <wp:posOffset>12700</wp:posOffset>
            </wp:positionH>
            <wp:positionV relativeFrom="paragraph">
              <wp:posOffset>414655</wp:posOffset>
            </wp:positionV>
            <wp:extent cx="956945" cy="604167"/>
            <wp:effectExtent l="0" t="0" r="0" b="5715"/>
            <wp:wrapNone/>
            <wp:docPr id="1071877880" name="Picture 3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1877880" name="Picture 3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6945" cy="6041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66D83">
        <w:t>Muscular Dystrophy Association of New Zealand</w:t>
      </w:r>
    </w:p>
    <w:p w14:paraId="7E2E5A8A" w14:textId="2BC6517B" w:rsidR="00666D83" w:rsidRPr="00666D83" w:rsidRDefault="008D7B41" w:rsidP="00666D83">
      <w:pPr>
        <w:pStyle w:val="Listtoplevel"/>
        <w:spacing w:before="720"/>
      </w:pPr>
      <w:r>
        <w:drawing>
          <wp:anchor distT="0" distB="0" distL="114300" distR="114300" simplePos="0" relativeHeight="251952128" behindDoc="0" locked="0" layoutInCell="1" allowOverlap="1" wp14:anchorId="51D68970" wp14:editId="0F71A6F2">
            <wp:simplePos x="0" y="0"/>
            <wp:positionH relativeFrom="margin">
              <wp:posOffset>-17780</wp:posOffset>
            </wp:positionH>
            <wp:positionV relativeFrom="margin">
              <wp:posOffset>6477000</wp:posOffset>
            </wp:positionV>
            <wp:extent cx="1371600" cy="685800"/>
            <wp:effectExtent l="0" t="0" r="0" b="0"/>
            <wp:wrapSquare wrapText="bothSides"/>
            <wp:docPr id="868944175" name="Picture 4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8944175" name="Picture 4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66D83">
        <w:t xml:space="preserve">People First New Zealand </w:t>
      </w:r>
      <w:r w:rsidR="00666D83">
        <w:rPr>
          <w:rFonts w:cs="Arial"/>
        </w:rPr>
        <w:t>– Ngā Tāngata Tuatahi.</w:t>
      </w:r>
    </w:p>
    <w:p w14:paraId="41775028" w14:textId="7F11BD65" w:rsidR="00666D83" w:rsidRPr="00D0299E" w:rsidRDefault="00666D83" w:rsidP="00666D83">
      <w:pPr>
        <w:pStyle w:val="Listtoplevel"/>
        <w:numPr>
          <w:ilvl w:val="0"/>
          <w:numId w:val="0"/>
        </w:numPr>
        <w:spacing w:before="720"/>
        <w:ind w:left="4253"/>
      </w:pPr>
    </w:p>
    <w:p w14:paraId="35A9BD3A" w14:textId="43564EA8" w:rsidR="00D0299E" w:rsidRDefault="002A070D" w:rsidP="00D0299E">
      <w:r>
        <w:rPr>
          <w:noProof/>
          <w:lang w:val="en-NZ" w:eastAsia="en-NZ"/>
        </w:rPr>
        <w:lastRenderedPageBreak/>
        <w:drawing>
          <wp:anchor distT="0" distB="0" distL="114300" distR="114300" simplePos="0" relativeHeight="251905024" behindDoc="0" locked="0" layoutInCell="1" allowOverlap="1" wp14:anchorId="61146A95" wp14:editId="02851AC2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371600" cy="1034415"/>
            <wp:effectExtent l="0" t="0" r="0" b="0"/>
            <wp:wrapNone/>
            <wp:docPr id="1324673518" name="Picture 2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4673518" name="Picture 2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034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299E">
        <w:t>The DPO Coalition meets about every 6 weeks to talk about important things.</w:t>
      </w:r>
    </w:p>
    <w:p w14:paraId="14B94A98" w14:textId="77777777" w:rsidR="00D0299E" w:rsidRDefault="00D0299E" w:rsidP="00D0299E"/>
    <w:p w14:paraId="039FBAB1" w14:textId="12038A47" w:rsidR="00D0299E" w:rsidRDefault="00D0299E" w:rsidP="00D0299E"/>
    <w:p w14:paraId="558D039C" w14:textId="2CDC70BA" w:rsidR="00D0299E" w:rsidRDefault="00BC144F" w:rsidP="00D0299E">
      <w:r>
        <w:rPr>
          <w:noProof/>
          <w:lang w:val="en-NZ" w:eastAsia="en-NZ"/>
        </w:rPr>
        <w:drawing>
          <wp:anchor distT="0" distB="0" distL="114300" distR="114300" simplePos="0" relativeHeight="251907072" behindDoc="0" locked="0" layoutInCell="1" allowOverlap="1" wp14:anchorId="3853DB55" wp14:editId="47603D59">
            <wp:simplePos x="0" y="0"/>
            <wp:positionH relativeFrom="margin">
              <wp:posOffset>0</wp:posOffset>
            </wp:positionH>
            <wp:positionV relativeFrom="paragraph">
              <wp:posOffset>38735</wp:posOffset>
            </wp:positionV>
            <wp:extent cx="1371600" cy="953770"/>
            <wp:effectExtent l="19050" t="19050" r="19050" b="17780"/>
            <wp:wrapNone/>
            <wp:docPr id="5" name="Picture 3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3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73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95377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BFBFB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299E">
        <w:t xml:space="preserve">The DPO Coalition speaks up about disabled people getting their </w:t>
      </w:r>
      <w:r w:rsidR="00D0299E">
        <w:rPr>
          <w:b/>
          <w:bCs/>
        </w:rPr>
        <w:t>human rights</w:t>
      </w:r>
      <w:r w:rsidR="00D0299E">
        <w:t>.</w:t>
      </w:r>
    </w:p>
    <w:p w14:paraId="0619D1CC" w14:textId="77777777" w:rsidR="00D0299E" w:rsidRDefault="00D0299E" w:rsidP="00D0299E"/>
    <w:p w14:paraId="2C38D25C" w14:textId="1D327F83" w:rsidR="00D0299E" w:rsidRDefault="00A16ADD" w:rsidP="00D0299E">
      <w:r>
        <w:rPr>
          <w:noProof/>
        </w:rPr>
        <mc:AlternateContent>
          <mc:Choice Requires="wps">
            <w:drawing>
              <wp:anchor distT="0" distB="0" distL="114300" distR="114300" simplePos="0" relativeHeight="251802624" behindDoc="1" locked="0" layoutInCell="1" allowOverlap="1" wp14:anchorId="7A826BFD" wp14:editId="041DFC0C">
                <wp:simplePos x="0" y="0"/>
                <wp:positionH relativeFrom="column">
                  <wp:posOffset>2298700</wp:posOffset>
                </wp:positionH>
                <wp:positionV relativeFrom="paragraph">
                  <wp:posOffset>274320</wp:posOffset>
                </wp:positionV>
                <wp:extent cx="3429000" cy="2171700"/>
                <wp:effectExtent l="0" t="0" r="0" b="0"/>
                <wp:wrapNone/>
                <wp:docPr id="820676789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2171700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FEF204" id="Rectangle 5" o:spid="_x0000_s1026" alt="&quot;&quot;" style="position:absolute;margin-left:181pt;margin-top:21.6pt;width:270pt;height:171pt;z-index:-251513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" fillcolor="#c7ddf1" stroked="f" strokeweight="1pt"/>
            </w:pict>
          </mc:Fallback>
        </mc:AlternateContent>
      </w:r>
    </w:p>
    <w:p w14:paraId="3E331C54" w14:textId="35527E10" w:rsidR="00D0299E" w:rsidRDefault="002A070D" w:rsidP="00D0299E">
      <w:r>
        <w:rPr>
          <w:rFonts w:eastAsia="Times New Roman"/>
          <w:noProof/>
          <w:lang w:val="en-NZ" w:eastAsia="en-NZ"/>
        </w:rPr>
        <w:drawing>
          <wp:anchor distT="0" distB="0" distL="114300" distR="114300" simplePos="0" relativeHeight="251909120" behindDoc="0" locked="0" layoutInCell="1" allowOverlap="1" wp14:anchorId="1FDAC00B" wp14:editId="521E5401">
            <wp:simplePos x="0" y="0"/>
            <wp:positionH relativeFrom="margin">
              <wp:posOffset>0</wp:posOffset>
            </wp:positionH>
            <wp:positionV relativeFrom="paragraph">
              <wp:posOffset>38100</wp:posOffset>
            </wp:positionV>
            <wp:extent cx="1795782" cy="1714500"/>
            <wp:effectExtent l="0" t="0" r="0" b="0"/>
            <wp:wrapNone/>
            <wp:docPr id="4" name="Picture 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5782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299E">
        <w:rPr>
          <w:b/>
          <w:bCs/>
        </w:rPr>
        <w:t>Human rights</w:t>
      </w:r>
      <w:r w:rsidR="00D0299E">
        <w:t xml:space="preserve"> are things that the law says every person should:</w:t>
      </w:r>
    </w:p>
    <w:p w14:paraId="17FFBAAD" w14:textId="085BCF02" w:rsidR="00D0299E" w:rsidRDefault="00D0299E" w:rsidP="00D0299E">
      <w:pPr>
        <w:pStyle w:val="Listtoplevel"/>
      </w:pPr>
      <w:r>
        <w:t>have</w:t>
      </w:r>
    </w:p>
    <w:p w14:paraId="2DC96002" w14:textId="769E2C7A" w:rsidR="00D0299E" w:rsidRDefault="00D0299E" w:rsidP="00D0299E">
      <w:pPr>
        <w:pStyle w:val="Listtoplevel"/>
      </w:pPr>
      <w:r>
        <w:t>be able to do.</w:t>
      </w:r>
    </w:p>
    <w:p w14:paraId="5265CE36" w14:textId="77777777" w:rsidR="00D0299E" w:rsidRDefault="00D0299E" w:rsidP="00D0299E"/>
    <w:p w14:paraId="3DDACD8E" w14:textId="7067ECED" w:rsidR="00D0299E" w:rsidRDefault="002A070D" w:rsidP="00D0299E">
      <w:r>
        <w:rPr>
          <w:noProof/>
          <w:lang w:val="en-NZ" w:eastAsia="en-NZ"/>
        </w:rPr>
        <w:drawing>
          <wp:anchor distT="0" distB="0" distL="114300" distR="114300" simplePos="0" relativeHeight="251911168" behindDoc="0" locked="0" layoutInCell="1" allowOverlap="1" wp14:anchorId="0B97CDA5" wp14:editId="70897E94">
            <wp:simplePos x="0" y="0"/>
            <wp:positionH relativeFrom="column">
              <wp:posOffset>0</wp:posOffset>
            </wp:positionH>
            <wp:positionV relativeFrom="paragraph">
              <wp:posOffset>278130</wp:posOffset>
            </wp:positionV>
            <wp:extent cx="1543050" cy="1028700"/>
            <wp:effectExtent l="0" t="0" r="0" b="0"/>
            <wp:wrapNone/>
            <wp:docPr id="1456370242" name="Picture 2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6370242" name="Picture 2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19EDB07" w14:textId="73E69826" w:rsidR="00D0299E" w:rsidRPr="00D0299E" w:rsidRDefault="00D0299E" w:rsidP="00D0299E">
      <w:r>
        <w:t xml:space="preserve">The DPO Coalition talks with the </w:t>
      </w:r>
      <w:r w:rsidR="00467DBF">
        <w:t>G</w:t>
      </w:r>
      <w:r>
        <w:t xml:space="preserve">overnment about things to do with disability. </w:t>
      </w:r>
    </w:p>
    <w:p w14:paraId="3BB2D04D" w14:textId="511458F1" w:rsidR="00D0299E" w:rsidRDefault="00D0299E" w:rsidP="00D0299E">
      <w:pPr>
        <w:pStyle w:val="Listtoplevel"/>
        <w:numPr>
          <w:ilvl w:val="0"/>
          <w:numId w:val="0"/>
        </w:numPr>
        <w:ind w:left="4253" w:hanging="567"/>
        <w:rPr>
          <w:rFonts w:cs="Arial"/>
        </w:rPr>
      </w:pPr>
    </w:p>
    <w:p w14:paraId="193D73C7" w14:textId="77777777" w:rsidR="00D0299E" w:rsidRDefault="00D0299E" w:rsidP="00D0299E">
      <w:pPr>
        <w:pStyle w:val="Listtoplevel"/>
        <w:numPr>
          <w:ilvl w:val="0"/>
          <w:numId w:val="0"/>
        </w:numPr>
        <w:ind w:left="4253" w:hanging="567"/>
        <w:rPr>
          <w:rFonts w:cs="Arial"/>
        </w:rPr>
      </w:pPr>
    </w:p>
    <w:p w14:paraId="448C9E3B" w14:textId="0F9D5F83" w:rsidR="00D0299E" w:rsidRDefault="00D0299E" w:rsidP="00D0299E">
      <w:pPr>
        <w:pStyle w:val="Heading1"/>
      </w:pPr>
      <w:r>
        <w:lastRenderedPageBreak/>
        <w:t>What is this document about?</w:t>
      </w:r>
    </w:p>
    <w:p w14:paraId="53DC7B31" w14:textId="3D71C3AF" w:rsidR="00D0299E" w:rsidRDefault="002A070D" w:rsidP="00D0299E">
      <w:r>
        <w:rPr>
          <w:noProof/>
          <w:lang w:val="en-NZ" w:eastAsia="en-NZ"/>
        </w:rPr>
        <w:drawing>
          <wp:anchor distT="0" distB="0" distL="114300" distR="114300" simplePos="0" relativeHeight="251913216" behindDoc="0" locked="0" layoutInCell="1" allowOverlap="1" wp14:anchorId="5B69A25A" wp14:editId="65C9FA43">
            <wp:simplePos x="0" y="0"/>
            <wp:positionH relativeFrom="margin">
              <wp:posOffset>0</wp:posOffset>
            </wp:positionH>
            <wp:positionV relativeFrom="paragraph">
              <wp:posOffset>250825</wp:posOffset>
            </wp:positionV>
            <wp:extent cx="1371600" cy="2058670"/>
            <wp:effectExtent l="0" t="0" r="0" b="0"/>
            <wp:wrapNone/>
            <wp:docPr id="1022427280" name="Picture 2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2427280" name="Picture 2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20586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37C339" w14:textId="49A0829A" w:rsidR="00D0299E" w:rsidRDefault="00D0299E" w:rsidP="00D0299E"/>
    <w:p w14:paraId="68BE523C" w14:textId="19068D11" w:rsidR="00D0299E" w:rsidRDefault="001821B8" w:rsidP="00D0299E">
      <w:r>
        <w:t xml:space="preserve">This is an Easy Read document about some of the key messages from the DPO Coalition meetings in </w:t>
      </w:r>
      <w:r w:rsidR="00244FA5">
        <w:t>October</w:t>
      </w:r>
      <w:r>
        <w:t xml:space="preserve"> 2024.</w:t>
      </w:r>
    </w:p>
    <w:p w14:paraId="41AF31B9" w14:textId="77777777" w:rsidR="001821B8" w:rsidRDefault="001821B8" w:rsidP="00D0299E"/>
    <w:p w14:paraId="79C28239" w14:textId="3F402374" w:rsidR="001821B8" w:rsidRDefault="001821B8" w:rsidP="00D0299E"/>
    <w:p w14:paraId="5595B760" w14:textId="1A9CE3D9" w:rsidR="001821B8" w:rsidRDefault="002A070D" w:rsidP="00D0299E">
      <w:r>
        <w:rPr>
          <w:noProof/>
          <w:lang w:val="en-NZ" w:eastAsia="en-NZ"/>
        </w:rPr>
        <w:drawing>
          <wp:anchor distT="0" distB="0" distL="114300" distR="114300" simplePos="0" relativeHeight="251915264" behindDoc="0" locked="0" layoutInCell="1" allowOverlap="1" wp14:anchorId="2BB64B86" wp14:editId="1092B7FB">
            <wp:simplePos x="0" y="0"/>
            <wp:positionH relativeFrom="margin">
              <wp:posOffset>0</wp:posOffset>
            </wp:positionH>
            <wp:positionV relativeFrom="paragraph">
              <wp:posOffset>73025</wp:posOffset>
            </wp:positionV>
            <wp:extent cx="1828800" cy="1828800"/>
            <wp:effectExtent l="0" t="0" r="0" b="0"/>
            <wp:wrapThrough wrapText="bothSides">
              <wp:wrapPolygon edited="0">
                <wp:start x="4950" y="3825"/>
                <wp:lineTo x="3600" y="5175"/>
                <wp:lineTo x="3150" y="6300"/>
                <wp:lineTo x="3375" y="7875"/>
                <wp:lineTo x="6300" y="11475"/>
                <wp:lineTo x="1350" y="12375"/>
                <wp:lineTo x="0" y="13050"/>
                <wp:lineTo x="0" y="15750"/>
                <wp:lineTo x="1125" y="17100"/>
                <wp:lineTo x="1800" y="17550"/>
                <wp:lineTo x="19575" y="17550"/>
                <wp:lineTo x="20250" y="17100"/>
                <wp:lineTo x="21375" y="15750"/>
                <wp:lineTo x="21375" y="13050"/>
                <wp:lineTo x="20025" y="12375"/>
                <wp:lineTo x="14850" y="11475"/>
                <wp:lineTo x="17775" y="7875"/>
                <wp:lineTo x="18225" y="6750"/>
                <wp:lineTo x="17550" y="5175"/>
                <wp:lineTo x="16200" y="3825"/>
                <wp:lineTo x="4950" y="3825"/>
              </wp:wrapPolygon>
            </wp:wrapThrough>
            <wp:docPr id="973928564" name="Picture 2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3928564" name="Picture 2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28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821B8">
        <w:t>During these meetings the DPO Coalition met with lots of:</w:t>
      </w:r>
    </w:p>
    <w:p w14:paraId="594D7504" w14:textId="44FB3EBD" w:rsidR="001821B8" w:rsidRDefault="001821B8" w:rsidP="001821B8">
      <w:pPr>
        <w:pStyle w:val="Listtoplevel"/>
      </w:pPr>
      <w:r>
        <w:t>government agencies</w:t>
      </w:r>
    </w:p>
    <w:p w14:paraId="4232A1C8" w14:textId="2ECDBFBE" w:rsidR="001821B8" w:rsidRDefault="001821B8" w:rsidP="001821B8">
      <w:pPr>
        <w:pStyle w:val="Listtoplevel"/>
      </w:pPr>
      <w:r>
        <w:t>other community organisations.</w:t>
      </w:r>
    </w:p>
    <w:p w14:paraId="3F416F9C" w14:textId="41146AB3" w:rsidR="001821B8" w:rsidRDefault="008D7B41" w:rsidP="001821B8">
      <w:r>
        <w:rPr>
          <w:noProof/>
        </w:rPr>
        <w:drawing>
          <wp:anchor distT="0" distB="0" distL="114300" distR="114300" simplePos="0" relativeHeight="251953152" behindDoc="0" locked="0" layoutInCell="1" allowOverlap="1" wp14:anchorId="59E258D8" wp14:editId="161E48FD">
            <wp:simplePos x="0" y="0"/>
            <wp:positionH relativeFrom="margin">
              <wp:posOffset>0</wp:posOffset>
            </wp:positionH>
            <wp:positionV relativeFrom="margin">
              <wp:posOffset>5829300</wp:posOffset>
            </wp:positionV>
            <wp:extent cx="1651000" cy="1651000"/>
            <wp:effectExtent l="0" t="0" r="6350" b="0"/>
            <wp:wrapSquare wrapText="bothSides"/>
            <wp:docPr id="184397941" name="Picture 4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97941" name="Picture 4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1000" cy="1651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6BB5DB1" w14:textId="061919E3" w:rsidR="001821B8" w:rsidRDefault="001821B8" w:rsidP="001821B8"/>
    <w:p w14:paraId="5E26359D" w14:textId="18138CFC" w:rsidR="001821B8" w:rsidRDefault="001821B8" w:rsidP="001821B8">
      <w:r>
        <w:t>The meetings are to make sure the lives of disabled people in New Zealand are getting better.</w:t>
      </w:r>
    </w:p>
    <w:p w14:paraId="0978CCE2" w14:textId="77777777" w:rsidR="001821B8" w:rsidRDefault="001821B8" w:rsidP="001821B8"/>
    <w:p w14:paraId="36869540" w14:textId="77777777" w:rsidR="001821B8" w:rsidRDefault="001821B8" w:rsidP="001821B8"/>
    <w:p w14:paraId="1EC3015B" w14:textId="77777777" w:rsidR="001821B8" w:rsidRDefault="001821B8" w:rsidP="001821B8"/>
    <w:p w14:paraId="3CF5C1EC" w14:textId="77777777" w:rsidR="001821B8" w:rsidRDefault="001821B8" w:rsidP="001821B8"/>
    <w:p w14:paraId="6D2BB520" w14:textId="15E708B2" w:rsidR="001821B8" w:rsidRDefault="002A070D" w:rsidP="001821B8">
      <w:r>
        <w:rPr>
          <w:noProof/>
          <w:lang w:val="en-NZ" w:eastAsia="en-NZ"/>
        </w:rPr>
        <w:lastRenderedPageBreak/>
        <w:drawing>
          <wp:anchor distT="0" distB="0" distL="114300" distR="114300" simplePos="0" relativeHeight="251919360" behindDoc="0" locked="0" layoutInCell="1" allowOverlap="1" wp14:anchorId="08662491" wp14:editId="67A8D147">
            <wp:simplePos x="0" y="0"/>
            <wp:positionH relativeFrom="margin">
              <wp:posOffset>0</wp:posOffset>
            </wp:positionH>
            <wp:positionV relativeFrom="paragraph">
              <wp:posOffset>116205</wp:posOffset>
            </wp:positionV>
            <wp:extent cx="1433195" cy="1283335"/>
            <wp:effectExtent l="0" t="0" r="0" b="0"/>
            <wp:wrapNone/>
            <wp:docPr id="343207818" name="Picture 2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3207818" name="Picture 2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3195" cy="1283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821B8">
        <w:t>The 2 key things often talked about at DPO Coalition meetings are:</w:t>
      </w:r>
    </w:p>
    <w:p w14:paraId="37F0EA16" w14:textId="7188530D" w:rsidR="001821B8" w:rsidRPr="001821B8" w:rsidRDefault="001821B8" w:rsidP="001821B8">
      <w:pPr>
        <w:pStyle w:val="Listtoplevel"/>
      </w:pPr>
      <w:r>
        <w:rPr>
          <w:b/>
          <w:bCs/>
        </w:rPr>
        <w:t>accessibility</w:t>
      </w:r>
    </w:p>
    <w:p w14:paraId="5525834D" w14:textId="253A0C15" w:rsidR="001821B8" w:rsidRPr="001821B8" w:rsidRDefault="002A070D" w:rsidP="001821B8">
      <w:pPr>
        <w:pStyle w:val="Listtoplevel"/>
      </w:pPr>
      <w:r w:rsidRPr="00D86923">
        <w:drawing>
          <wp:anchor distT="0" distB="0" distL="114300" distR="114300" simplePos="0" relativeHeight="251921408" behindDoc="0" locked="0" layoutInCell="1" allowOverlap="1" wp14:anchorId="3BB56062" wp14:editId="52717A5E">
            <wp:simplePos x="0" y="0"/>
            <wp:positionH relativeFrom="margin">
              <wp:posOffset>6350</wp:posOffset>
            </wp:positionH>
            <wp:positionV relativeFrom="paragraph">
              <wp:posOffset>344805</wp:posOffset>
            </wp:positionV>
            <wp:extent cx="1165860" cy="1574800"/>
            <wp:effectExtent l="0" t="0" r="0" b="6350"/>
            <wp:wrapNone/>
            <wp:docPr id="1894884426" name="Picture 2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4884426" name="Picture 2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5860" cy="1574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821B8">
        <w:t xml:space="preserve">upholding the rights of disabled people under the </w:t>
      </w:r>
      <w:r w:rsidR="001821B8">
        <w:rPr>
          <w:b/>
          <w:bCs/>
        </w:rPr>
        <w:t xml:space="preserve">United Nations Convention on the Rights of Persons with Disabilities </w:t>
      </w:r>
      <w:r w:rsidR="001821B8">
        <w:rPr>
          <w:rFonts w:cs="Arial"/>
        </w:rPr>
        <w:t>– the Disability Convention.</w:t>
      </w:r>
    </w:p>
    <w:p w14:paraId="0B0DA6B7" w14:textId="57159F71" w:rsidR="001821B8" w:rsidRDefault="002A070D" w:rsidP="001821B8">
      <w:r>
        <w:rPr>
          <w:noProof/>
          <w:lang w:val="en-NZ" w:eastAsia="en-NZ"/>
        </w:rPr>
        <w:drawing>
          <wp:anchor distT="0" distB="0" distL="114300" distR="114300" simplePos="0" relativeHeight="251923456" behindDoc="0" locked="0" layoutInCell="1" allowOverlap="1" wp14:anchorId="1FA2FF25" wp14:editId="66703F5D">
            <wp:simplePos x="0" y="0"/>
            <wp:positionH relativeFrom="column">
              <wp:posOffset>-25400</wp:posOffset>
            </wp:positionH>
            <wp:positionV relativeFrom="paragraph">
              <wp:posOffset>333375</wp:posOffset>
            </wp:positionV>
            <wp:extent cx="1371600" cy="1398270"/>
            <wp:effectExtent l="0" t="0" r="0" b="0"/>
            <wp:wrapNone/>
            <wp:docPr id="651768767" name="Picture 2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1768767" name="Picture 2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98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72176F" w14:textId="681A275B" w:rsidR="001821B8" w:rsidRDefault="001821B8" w:rsidP="001821B8">
      <w:r>
        <w:rPr>
          <w:noProof/>
        </w:rPr>
        <mc:AlternateContent>
          <mc:Choice Requires="wps">
            <w:drawing>
              <wp:anchor distT="0" distB="0" distL="114300" distR="114300" simplePos="0" relativeHeight="251806720" behindDoc="1" locked="0" layoutInCell="1" allowOverlap="1" wp14:anchorId="22B0AE70" wp14:editId="57D935A9">
                <wp:simplePos x="0" y="0"/>
                <wp:positionH relativeFrom="column">
                  <wp:posOffset>2286000</wp:posOffset>
                </wp:positionH>
                <wp:positionV relativeFrom="paragraph">
                  <wp:posOffset>208915</wp:posOffset>
                </wp:positionV>
                <wp:extent cx="3429000" cy="914400"/>
                <wp:effectExtent l="0" t="0" r="0" b="0"/>
                <wp:wrapNone/>
                <wp:docPr id="465905068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914400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454CFA" id="Rectangle 5" o:spid="_x0000_s1026" alt="&quot;&quot;" style="position:absolute;margin-left:180pt;margin-top:16.45pt;width:270pt;height:1in;z-index:-251509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" fillcolor="#c7ddf1" stroked="f" strokeweight="1pt"/>
            </w:pict>
          </mc:Fallback>
        </mc:AlternateContent>
      </w:r>
    </w:p>
    <w:p w14:paraId="3BFCC0B9" w14:textId="6E58933E" w:rsidR="001821B8" w:rsidRDefault="001821B8" w:rsidP="001821B8">
      <w:r>
        <w:rPr>
          <w:b/>
          <w:bCs/>
        </w:rPr>
        <w:t xml:space="preserve">Accessibility </w:t>
      </w:r>
      <w:r>
        <w:t>means making things easier / safe for everyone to use.</w:t>
      </w:r>
    </w:p>
    <w:p w14:paraId="0CF2E663" w14:textId="50812E38" w:rsidR="001821B8" w:rsidRDefault="001821B8" w:rsidP="001821B8"/>
    <w:p w14:paraId="24D64642" w14:textId="5FB460E3" w:rsidR="001821B8" w:rsidRDefault="008D7B41" w:rsidP="001821B8">
      <w:r>
        <w:rPr>
          <w:noProof/>
        </w:rPr>
        <mc:AlternateContent>
          <mc:Choice Requires="wps">
            <w:drawing>
              <wp:anchor distT="0" distB="0" distL="114300" distR="114300" simplePos="0" relativeHeight="251804672" behindDoc="1" locked="0" layoutInCell="1" allowOverlap="1" wp14:anchorId="146659BA" wp14:editId="033D0AEF">
                <wp:simplePos x="0" y="0"/>
                <wp:positionH relativeFrom="column">
                  <wp:posOffset>2286000</wp:posOffset>
                </wp:positionH>
                <wp:positionV relativeFrom="paragraph">
                  <wp:posOffset>178435</wp:posOffset>
                </wp:positionV>
                <wp:extent cx="3429000" cy="3429000"/>
                <wp:effectExtent l="0" t="0" r="0" b="0"/>
                <wp:wrapNone/>
                <wp:docPr id="1220536672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3429000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13672F" id="Rectangle 5" o:spid="_x0000_s1026" alt="&quot;&quot;" style="position:absolute;margin-left:180pt;margin-top:14.05pt;width:270pt;height:270pt;z-index:-251511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" fillcolor="#c7ddf1" stroked="f" strokeweight="1pt"/>
            </w:pict>
          </mc:Fallback>
        </mc:AlternateContent>
      </w:r>
      <w:r w:rsidR="002A070D">
        <w:rPr>
          <w:noProof/>
          <w:lang w:val="en-NZ" w:eastAsia="en-NZ"/>
        </w:rPr>
        <w:drawing>
          <wp:anchor distT="0" distB="0" distL="114300" distR="114300" simplePos="0" relativeHeight="251925504" behindDoc="0" locked="0" layoutInCell="1" allowOverlap="1" wp14:anchorId="6EA9E2F0" wp14:editId="7B3BBD1B">
            <wp:simplePos x="0" y="0"/>
            <wp:positionH relativeFrom="margin">
              <wp:posOffset>0</wp:posOffset>
            </wp:positionH>
            <wp:positionV relativeFrom="paragraph">
              <wp:posOffset>241935</wp:posOffset>
            </wp:positionV>
            <wp:extent cx="1615440" cy="1615440"/>
            <wp:effectExtent l="0" t="0" r="3810" b="3810"/>
            <wp:wrapNone/>
            <wp:docPr id="139924501" name="Picture 1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924501" name="Picture 1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5440" cy="1615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58DFA78" w14:textId="12EC3BA1" w:rsidR="001821B8" w:rsidRDefault="001821B8" w:rsidP="001821B8">
      <w:r>
        <w:t xml:space="preserve">The </w:t>
      </w:r>
      <w:r>
        <w:rPr>
          <w:b/>
          <w:bCs/>
        </w:rPr>
        <w:t>United Nations Convention on the Rights of Persons with Disabilities / UNCR</w:t>
      </w:r>
      <w:r w:rsidR="001B2422">
        <w:rPr>
          <w:b/>
          <w:bCs/>
        </w:rPr>
        <w:t>PD</w:t>
      </w:r>
      <w:r>
        <w:rPr>
          <w:b/>
          <w:bCs/>
        </w:rPr>
        <w:t xml:space="preserve"> </w:t>
      </w:r>
      <w:r>
        <w:t>is a law lots of countries have agreed to.</w:t>
      </w:r>
    </w:p>
    <w:p w14:paraId="60EF6C94" w14:textId="139BD8E2" w:rsidR="001821B8" w:rsidRDefault="002A070D" w:rsidP="001821B8">
      <w:r>
        <w:rPr>
          <w:noProof/>
          <w:lang w:val="en-NZ" w:eastAsia="en-NZ"/>
        </w:rPr>
        <w:drawing>
          <wp:anchor distT="0" distB="0" distL="114300" distR="114300" simplePos="0" relativeHeight="251927552" behindDoc="0" locked="0" layoutInCell="1" allowOverlap="1" wp14:anchorId="0599AE7D" wp14:editId="3DD2AB58">
            <wp:simplePos x="0" y="0"/>
            <wp:positionH relativeFrom="column">
              <wp:posOffset>5080</wp:posOffset>
            </wp:positionH>
            <wp:positionV relativeFrom="paragraph">
              <wp:posOffset>168275</wp:posOffset>
            </wp:positionV>
            <wp:extent cx="1341120" cy="1612900"/>
            <wp:effectExtent l="0" t="0" r="0" b="6350"/>
            <wp:wrapThrough wrapText="bothSides">
              <wp:wrapPolygon edited="0">
                <wp:start x="0" y="0"/>
                <wp:lineTo x="0" y="21430"/>
                <wp:lineTo x="21170" y="21430"/>
                <wp:lineTo x="21170" y="0"/>
                <wp:lineTo x="0" y="0"/>
              </wp:wrapPolygon>
            </wp:wrapThrough>
            <wp:docPr id="264453000" name="Picture 1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4453000" name="Picture 1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1120" cy="1612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D433B9C" w14:textId="77777777" w:rsidR="001821B8" w:rsidRDefault="001821B8" w:rsidP="001821B8"/>
    <w:p w14:paraId="7877812F" w14:textId="77FF2E30" w:rsidR="001821B8" w:rsidRDefault="001821B8" w:rsidP="001821B8">
      <w:r>
        <w:t xml:space="preserve">It says what governments must do to make sure disabled people get the same rights as everybody else. </w:t>
      </w:r>
    </w:p>
    <w:p w14:paraId="556B6823" w14:textId="4C91FDE2" w:rsidR="00D16A9E" w:rsidRDefault="00244FA5" w:rsidP="00D16A9E">
      <w:pPr>
        <w:pStyle w:val="Heading1"/>
      </w:pPr>
      <w:r>
        <w:lastRenderedPageBreak/>
        <w:t>Whaikaha – Ministry of Disabled People</w:t>
      </w:r>
    </w:p>
    <w:p w14:paraId="12016324" w14:textId="157599CA" w:rsidR="00244FA5" w:rsidRDefault="00244FA5" w:rsidP="00244FA5"/>
    <w:p w14:paraId="1239C385" w14:textId="338D5DEB" w:rsidR="00244FA5" w:rsidRDefault="00244FA5" w:rsidP="00244FA5"/>
    <w:p w14:paraId="40BB2438" w14:textId="085404A7" w:rsidR="00244FA5" w:rsidRDefault="008B799A" w:rsidP="00244FA5">
      <w:r>
        <w:rPr>
          <w:noProof/>
        </w:rPr>
        <w:drawing>
          <wp:anchor distT="0" distB="0" distL="114300" distR="114300" simplePos="0" relativeHeight="252083200" behindDoc="0" locked="0" layoutInCell="1" allowOverlap="1" wp14:anchorId="681F3BD7" wp14:editId="0DBE461C">
            <wp:simplePos x="0" y="0"/>
            <wp:positionH relativeFrom="margin">
              <wp:align>left</wp:align>
            </wp:positionH>
            <wp:positionV relativeFrom="margin">
              <wp:posOffset>1422400</wp:posOffset>
            </wp:positionV>
            <wp:extent cx="2053087" cy="406257"/>
            <wp:effectExtent l="0" t="0" r="4445" b="0"/>
            <wp:wrapNone/>
            <wp:docPr id="668084526" name="Picture 7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8084526" name="Picture 7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8156" cy="41319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44FA5">
        <w:t xml:space="preserve">We </w:t>
      </w:r>
      <w:r w:rsidR="00C061CD">
        <w:t xml:space="preserve">first </w:t>
      </w:r>
      <w:r w:rsidR="00244FA5">
        <w:t>met with 3 people from Whaikaha – Ministry of Disabled People:</w:t>
      </w:r>
    </w:p>
    <w:p w14:paraId="0228DCD3" w14:textId="6564965A" w:rsidR="00244FA5" w:rsidRPr="00244FA5" w:rsidRDefault="00244FA5" w:rsidP="00244FA5">
      <w:pPr>
        <w:pStyle w:val="Listtoplevel"/>
      </w:pPr>
      <w:r>
        <w:t>Paula Tesoriero -</w:t>
      </w:r>
      <w:r w:rsidRPr="00244FA5">
        <w:t xml:space="preserve"> Chief Executive</w:t>
      </w:r>
    </w:p>
    <w:p w14:paraId="41D92489" w14:textId="1F86A747" w:rsidR="00D16A9E" w:rsidRDefault="00244FA5" w:rsidP="00244FA5">
      <w:pPr>
        <w:pStyle w:val="Listtoplevel"/>
      </w:pPr>
      <w:r>
        <w:t>Ben O’Meara</w:t>
      </w:r>
      <w:r w:rsidRPr="00244FA5">
        <w:t xml:space="preserve"> </w:t>
      </w:r>
      <w:r>
        <w:t xml:space="preserve"> - </w:t>
      </w:r>
      <w:r w:rsidRPr="00244FA5">
        <w:t>Deputy Chief Executive</w:t>
      </w:r>
    </w:p>
    <w:p w14:paraId="722943EB" w14:textId="5A14DF58" w:rsidR="00244FA5" w:rsidRDefault="00244FA5" w:rsidP="00244FA5">
      <w:pPr>
        <w:pStyle w:val="Listtoplevel"/>
      </w:pPr>
      <w:r>
        <w:t>Carole Lillico –</w:t>
      </w:r>
      <w:r w:rsidRPr="00244FA5">
        <w:t xml:space="preserve"> Manager</w:t>
      </w:r>
      <w:r>
        <w:t xml:space="preserve">, </w:t>
      </w:r>
      <w:r w:rsidRPr="00244FA5">
        <w:t>Partnerships and Voice</w:t>
      </w:r>
      <w:r>
        <w:t>.</w:t>
      </w:r>
    </w:p>
    <w:p w14:paraId="25B2977F" w14:textId="77777777" w:rsidR="00244FA5" w:rsidRDefault="00244FA5" w:rsidP="00244FA5"/>
    <w:p w14:paraId="1A8F06C2" w14:textId="5243C57A" w:rsidR="00C061CD" w:rsidRDefault="00C061CD" w:rsidP="00244FA5"/>
    <w:p w14:paraId="522EF1E9" w14:textId="51A0B82C" w:rsidR="00244FA5" w:rsidRDefault="008B799A" w:rsidP="00244FA5">
      <w:r>
        <w:rPr>
          <w:noProof/>
        </w:rPr>
        <w:drawing>
          <wp:anchor distT="0" distB="0" distL="114300" distR="114300" simplePos="0" relativeHeight="252084224" behindDoc="0" locked="0" layoutInCell="1" allowOverlap="1" wp14:anchorId="1ED423EB" wp14:editId="579468B4">
            <wp:simplePos x="0" y="0"/>
            <wp:positionH relativeFrom="margin">
              <wp:align>left</wp:align>
            </wp:positionH>
            <wp:positionV relativeFrom="paragraph">
              <wp:posOffset>12436</wp:posOffset>
            </wp:positionV>
            <wp:extent cx="1483744" cy="987184"/>
            <wp:effectExtent l="0" t="0" r="2540" b="3810"/>
            <wp:wrapNone/>
            <wp:docPr id="823780513" name="Picture 1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3780513" name="Picture 1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3744" cy="9871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61CD">
        <w:t xml:space="preserve">We talked about the future of Whaikaha as a </w:t>
      </w:r>
      <w:r w:rsidR="00C061CD">
        <w:rPr>
          <w:b/>
          <w:bCs/>
        </w:rPr>
        <w:t>standalone population ministry</w:t>
      </w:r>
      <w:r w:rsidR="00C061CD">
        <w:t>.</w:t>
      </w:r>
    </w:p>
    <w:p w14:paraId="15F15AD4" w14:textId="4AAFEB4B" w:rsidR="00C061CD" w:rsidRDefault="00C061CD" w:rsidP="00244FA5"/>
    <w:p w14:paraId="6D3D9D10" w14:textId="1DC648C7" w:rsidR="00C061CD" w:rsidRDefault="008B799A" w:rsidP="00244FA5">
      <w:r>
        <w:rPr>
          <w:noProof/>
        </w:rPr>
        <w:drawing>
          <wp:anchor distT="0" distB="0" distL="114300" distR="114300" simplePos="0" relativeHeight="252085248" behindDoc="0" locked="0" layoutInCell="1" allowOverlap="1" wp14:anchorId="288BE98D" wp14:editId="738194A2">
            <wp:simplePos x="0" y="0"/>
            <wp:positionH relativeFrom="margin">
              <wp:posOffset>-1055</wp:posOffset>
            </wp:positionH>
            <wp:positionV relativeFrom="page">
              <wp:posOffset>8340174</wp:posOffset>
            </wp:positionV>
            <wp:extent cx="1500505" cy="1500505"/>
            <wp:effectExtent l="0" t="0" r="4445" b="0"/>
            <wp:wrapNone/>
            <wp:docPr id="1105218889" name="Picture 1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5218889" name="Picture 1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0505" cy="1500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0AE3">
        <w:rPr>
          <w:noProof/>
        </w:rPr>
        <mc:AlternateContent>
          <mc:Choice Requires="wps">
            <w:drawing>
              <wp:anchor distT="0" distB="0" distL="114300" distR="114300" simplePos="0" relativeHeight="252064768" behindDoc="1" locked="0" layoutInCell="1" allowOverlap="1" wp14:anchorId="212F8A0B" wp14:editId="73A3B723">
                <wp:simplePos x="0" y="0"/>
                <wp:positionH relativeFrom="margin">
                  <wp:align>right</wp:align>
                </wp:positionH>
                <wp:positionV relativeFrom="paragraph">
                  <wp:posOffset>333375</wp:posOffset>
                </wp:positionV>
                <wp:extent cx="3514725" cy="1066800"/>
                <wp:effectExtent l="0" t="0" r="9525" b="0"/>
                <wp:wrapNone/>
                <wp:docPr id="2098992370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4725" cy="1066800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44F776" id="Rectangle 5" o:spid="_x0000_s1026" alt="&quot;&quot;" style="position:absolute;margin-left:225.55pt;margin-top:26.25pt;width:276.75pt;height:84pt;z-index:-2512517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" fillcolor="#c7ddf1" stroked="f" strokeweight="1pt">
                <w10:wrap anchorx="margin"/>
              </v:rect>
            </w:pict>
          </mc:Fallback>
        </mc:AlternateContent>
      </w:r>
    </w:p>
    <w:p w14:paraId="22AA453A" w14:textId="6BA34893" w:rsidR="00C061CD" w:rsidRPr="00C061CD" w:rsidRDefault="00C061CD" w:rsidP="00244FA5">
      <w:r>
        <w:t xml:space="preserve">A </w:t>
      </w:r>
      <w:r>
        <w:rPr>
          <w:b/>
          <w:bCs/>
        </w:rPr>
        <w:t>standalone population ministry</w:t>
      </w:r>
      <w:r>
        <w:t xml:space="preserve"> is a ministry whose work is focused on one group like disabled people.</w:t>
      </w:r>
    </w:p>
    <w:p w14:paraId="1298B9DB" w14:textId="3237A9EA" w:rsidR="00244FA5" w:rsidRDefault="008B799A" w:rsidP="00244FA5">
      <w:r>
        <w:rPr>
          <w:noProof/>
        </w:rPr>
        <w:lastRenderedPageBreak/>
        <w:drawing>
          <wp:anchor distT="0" distB="0" distL="114300" distR="114300" simplePos="0" relativeHeight="252086272" behindDoc="0" locked="0" layoutInCell="1" allowOverlap="1" wp14:anchorId="45FEB1CB" wp14:editId="4D30037C">
            <wp:simplePos x="0" y="0"/>
            <wp:positionH relativeFrom="margin">
              <wp:align>left</wp:align>
            </wp:positionH>
            <wp:positionV relativeFrom="margin">
              <wp:posOffset>-400050</wp:posOffset>
            </wp:positionV>
            <wp:extent cx="1714500" cy="1714500"/>
            <wp:effectExtent l="0" t="0" r="0" b="0"/>
            <wp:wrapNone/>
            <wp:docPr id="664121441" name="Picture 1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4121441" name="Picture 1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714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61CD">
        <w:t>We talked about what Whaikaha as a standalone population ministry might mean for disabled people.</w:t>
      </w:r>
    </w:p>
    <w:p w14:paraId="7D3C395F" w14:textId="4157F8BA" w:rsidR="00C061CD" w:rsidRDefault="00C061CD" w:rsidP="00244FA5"/>
    <w:p w14:paraId="4D75CC21" w14:textId="77777777" w:rsidR="00C061CD" w:rsidRDefault="00C061CD" w:rsidP="00244FA5"/>
    <w:p w14:paraId="140F0879" w14:textId="54F5876F" w:rsidR="00C061CD" w:rsidRDefault="00CA2A21" w:rsidP="00244FA5">
      <w:r>
        <w:rPr>
          <w:noProof/>
        </w:rPr>
        <w:drawing>
          <wp:anchor distT="0" distB="0" distL="114300" distR="114300" simplePos="0" relativeHeight="252087296" behindDoc="0" locked="0" layoutInCell="1" allowOverlap="1" wp14:anchorId="3CBBF137" wp14:editId="460296F8">
            <wp:simplePos x="0" y="0"/>
            <wp:positionH relativeFrom="margin">
              <wp:align>left</wp:align>
            </wp:positionH>
            <wp:positionV relativeFrom="page">
              <wp:posOffset>2762250</wp:posOffset>
            </wp:positionV>
            <wp:extent cx="1522161" cy="1657350"/>
            <wp:effectExtent l="0" t="0" r="1905" b="0"/>
            <wp:wrapNone/>
            <wp:docPr id="131547699" name="Picture 1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547699" name="Picture 1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2161" cy="1657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61CD">
        <w:t>We also talked about how to keep:</w:t>
      </w:r>
    </w:p>
    <w:p w14:paraId="33CFF452" w14:textId="14672B51" w:rsidR="00C061CD" w:rsidRDefault="00C061CD" w:rsidP="00C061CD">
      <w:pPr>
        <w:pStyle w:val="Listtoplevel"/>
      </w:pPr>
      <w:r>
        <w:t>working together</w:t>
      </w:r>
    </w:p>
    <w:p w14:paraId="0D9BD2D4" w14:textId="09B0ED1D" w:rsidR="00C061CD" w:rsidRDefault="00C061CD" w:rsidP="00C061CD">
      <w:pPr>
        <w:pStyle w:val="Listtoplevel"/>
      </w:pPr>
      <w:r>
        <w:t>building better relationships.</w:t>
      </w:r>
    </w:p>
    <w:p w14:paraId="01D5BBC9" w14:textId="77777777" w:rsidR="00C061CD" w:rsidRDefault="00C061CD" w:rsidP="00C061CD"/>
    <w:p w14:paraId="1354B25C" w14:textId="6153A6CC" w:rsidR="00C061CD" w:rsidRDefault="00CA2A21" w:rsidP="00C061CD">
      <w:r>
        <w:rPr>
          <w:noProof/>
        </w:rPr>
        <w:drawing>
          <wp:anchor distT="0" distB="0" distL="114300" distR="114300" simplePos="0" relativeHeight="252088320" behindDoc="0" locked="0" layoutInCell="1" allowOverlap="1" wp14:anchorId="4D8DC375" wp14:editId="6C6689A6">
            <wp:simplePos x="0" y="0"/>
            <wp:positionH relativeFrom="margin">
              <wp:align>left</wp:align>
            </wp:positionH>
            <wp:positionV relativeFrom="page">
              <wp:posOffset>4857750</wp:posOffset>
            </wp:positionV>
            <wp:extent cx="1968500" cy="1234440"/>
            <wp:effectExtent l="0" t="0" r="0" b="3810"/>
            <wp:wrapNone/>
            <wp:docPr id="32623157" name="Picture 2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623157" name="Picture 2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8500" cy="1234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E0A6D45" w14:textId="241C00B3" w:rsidR="00C061CD" w:rsidRDefault="00C061CD" w:rsidP="00C061CD">
      <w:r>
        <w:t>We had another meeting with 4 people from Whaikaha:</w:t>
      </w:r>
    </w:p>
    <w:p w14:paraId="1E83ED0F" w14:textId="77777777" w:rsidR="00C061CD" w:rsidRDefault="00C061CD" w:rsidP="00C061CD">
      <w:pPr>
        <w:pStyle w:val="Listtoplevel"/>
      </w:pPr>
      <w:r>
        <w:t>Ben O’Meara</w:t>
      </w:r>
      <w:r w:rsidRPr="00244FA5">
        <w:t xml:space="preserve"> </w:t>
      </w:r>
      <w:r>
        <w:t xml:space="preserve"> - </w:t>
      </w:r>
      <w:r w:rsidRPr="00244FA5">
        <w:t>Deputy Chief Executive</w:t>
      </w:r>
    </w:p>
    <w:p w14:paraId="462A149E" w14:textId="5765C5C4" w:rsidR="00C061CD" w:rsidRDefault="00C061CD" w:rsidP="00C061CD">
      <w:pPr>
        <w:pStyle w:val="Listtoplevel"/>
      </w:pPr>
      <w:r>
        <w:t>Carole Lillico –</w:t>
      </w:r>
      <w:r w:rsidRPr="00244FA5">
        <w:t xml:space="preserve"> Manager</w:t>
      </w:r>
      <w:r>
        <w:t xml:space="preserve">, </w:t>
      </w:r>
      <w:r w:rsidRPr="00244FA5">
        <w:t>Partnerships and Voice</w:t>
      </w:r>
    </w:p>
    <w:p w14:paraId="7D3BF6BF" w14:textId="5B88A891" w:rsidR="00C061CD" w:rsidRDefault="00C061CD" w:rsidP="00C061CD">
      <w:pPr>
        <w:pStyle w:val="Listtoplevel"/>
      </w:pPr>
      <w:r>
        <w:t>Dr Anna McMartin – Princial Advisor</w:t>
      </w:r>
    </w:p>
    <w:p w14:paraId="32780B93" w14:textId="0764A755" w:rsidR="00C061CD" w:rsidRDefault="00C061CD" w:rsidP="00C061CD">
      <w:pPr>
        <w:pStyle w:val="Listtoplevel"/>
      </w:pPr>
      <w:r>
        <w:t>Nigel Mehta-Wilson – Principal Advisor.</w:t>
      </w:r>
    </w:p>
    <w:p w14:paraId="3B741164" w14:textId="47E0214B" w:rsidR="00C061CD" w:rsidRDefault="00C061CD" w:rsidP="00C061CD">
      <w:pPr>
        <w:rPr>
          <w:b/>
          <w:bCs/>
        </w:rPr>
      </w:pPr>
      <w:r>
        <w:br w:type="page"/>
      </w:r>
      <w:r w:rsidR="00CA2A21">
        <w:rPr>
          <w:noProof/>
        </w:rPr>
        <w:lastRenderedPageBreak/>
        <w:drawing>
          <wp:anchor distT="0" distB="0" distL="114300" distR="114300" simplePos="0" relativeHeight="252089344" behindDoc="0" locked="0" layoutInCell="1" allowOverlap="1" wp14:anchorId="020D9D21" wp14:editId="34BB922D">
            <wp:simplePos x="0" y="0"/>
            <wp:positionH relativeFrom="margin">
              <wp:align>left</wp:align>
            </wp:positionH>
            <wp:positionV relativeFrom="paragraph">
              <wp:posOffset>-361950</wp:posOffset>
            </wp:positionV>
            <wp:extent cx="1895475" cy="1215823"/>
            <wp:effectExtent l="0" t="0" r="0" b="3810"/>
            <wp:wrapNone/>
            <wp:docPr id="1725339616" name="Picture 2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5339616" name="Picture 2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5475" cy="121582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In this meeting we talked about </w:t>
      </w:r>
      <w:r>
        <w:rPr>
          <w:b/>
          <w:bCs/>
        </w:rPr>
        <w:t>stewardship.</w:t>
      </w:r>
    </w:p>
    <w:p w14:paraId="7D4F9251" w14:textId="61487B71" w:rsidR="00C061CD" w:rsidRDefault="00C061CD" w:rsidP="00C061CD">
      <w:pPr>
        <w:rPr>
          <w:b/>
          <w:bCs/>
        </w:rPr>
      </w:pPr>
    </w:p>
    <w:p w14:paraId="64871765" w14:textId="34B47BC9" w:rsidR="00377EDD" w:rsidRDefault="001D7988" w:rsidP="00C061CD">
      <w:pPr>
        <w:rPr>
          <w:b/>
          <w:bCs/>
        </w:rPr>
      </w:pPr>
      <w:r>
        <w:rPr>
          <w:noProof/>
        </w:rPr>
        <w:drawing>
          <wp:anchor distT="0" distB="0" distL="114300" distR="114300" simplePos="0" relativeHeight="252090368" behindDoc="0" locked="0" layoutInCell="1" allowOverlap="1" wp14:anchorId="2633BA28" wp14:editId="1AE39F58">
            <wp:simplePos x="0" y="0"/>
            <wp:positionH relativeFrom="margin">
              <wp:align>left</wp:align>
            </wp:positionH>
            <wp:positionV relativeFrom="paragraph">
              <wp:posOffset>186690</wp:posOffset>
            </wp:positionV>
            <wp:extent cx="1781175" cy="1781175"/>
            <wp:effectExtent l="0" t="0" r="0" b="9525"/>
            <wp:wrapNone/>
            <wp:docPr id="750088394" name="Picture 2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0088394" name="Picture 2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1175" cy="1781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0AE3">
        <w:rPr>
          <w:noProof/>
        </w:rPr>
        <mc:AlternateContent>
          <mc:Choice Requires="wps">
            <w:drawing>
              <wp:anchor distT="0" distB="0" distL="114300" distR="114300" simplePos="0" relativeHeight="252066816" behindDoc="1" locked="0" layoutInCell="1" allowOverlap="1" wp14:anchorId="20D02755" wp14:editId="6AB5C049">
                <wp:simplePos x="0" y="0"/>
                <wp:positionH relativeFrom="margin">
                  <wp:align>right</wp:align>
                </wp:positionH>
                <wp:positionV relativeFrom="paragraph">
                  <wp:posOffset>262255</wp:posOffset>
                </wp:positionV>
                <wp:extent cx="3514725" cy="809625"/>
                <wp:effectExtent l="0" t="0" r="9525" b="9525"/>
                <wp:wrapNone/>
                <wp:docPr id="1474170607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4725" cy="809625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26B3169" id="Rectangle 5" o:spid="_x0000_s1026" alt="&quot;&quot;" style="position:absolute;margin-left:225.55pt;margin-top:20.65pt;width:276.75pt;height:63.75pt;z-index:-2512496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" fillcolor="#c7ddf1" stroked="f" strokeweight="1pt">
                <w10:wrap anchorx="margin"/>
              </v:rect>
            </w:pict>
          </mc:Fallback>
        </mc:AlternateContent>
      </w:r>
    </w:p>
    <w:p w14:paraId="3E0FD2FF" w14:textId="3C6E8A7C" w:rsidR="00C061CD" w:rsidRDefault="00C061CD" w:rsidP="00C061CD">
      <w:r>
        <w:rPr>
          <w:b/>
          <w:bCs/>
        </w:rPr>
        <w:t>Stewardship</w:t>
      </w:r>
      <w:r>
        <w:t xml:space="preserve"> mean</w:t>
      </w:r>
      <w:r w:rsidR="007C0AE3">
        <w:t>s taking care of something that is important.</w:t>
      </w:r>
    </w:p>
    <w:p w14:paraId="0968B127" w14:textId="1F0781D1" w:rsidR="00053D83" w:rsidRDefault="00053D83" w:rsidP="00C061CD">
      <w:pPr>
        <w:rPr>
          <w:rFonts w:eastAsiaTheme="minorHAnsi"/>
          <w:noProof/>
          <w:szCs w:val="22"/>
          <w:lang w:val="en-GB"/>
        </w:rPr>
      </w:pPr>
    </w:p>
    <w:p w14:paraId="6D9ACCAA" w14:textId="378178E4" w:rsidR="00053D83" w:rsidRDefault="00053D83" w:rsidP="00C061CD">
      <w:pPr>
        <w:rPr>
          <w:rFonts w:eastAsiaTheme="minorHAnsi"/>
          <w:noProof/>
          <w:szCs w:val="22"/>
          <w:lang w:val="en-GB"/>
        </w:rPr>
      </w:pPr>
    </w:p>
    <w:p w14:paraId="367370B4" w14:textId="463C6ABD" w:rsidR="00053D83" w:rsidRDefault="00053D83" w:rsidP="00C061CD">
      <w:pPr>
        <w:rPr>
          <w:rFonts w:eastAsiaTheme="minorHAnsi"/>
          <w:noProof/>
          <w:szCs w:val="22"/>
          <w:lang w:val="en-GB"/>
        </w:rPr>
      </w:pPr>
      <w:r>
        <w:rPr>
          <w:rFonts w:eastAsiaTheme="minorHAnsi"/>
          <w:noProof/>
          <w:szCs w:val="22"/>
          <w:lang w:val="en-GB"/>
        </w:rPr>
        <w:t xml:space="preserve">We talked about a </w:t>
      </w:r>
      <w:r>
        <w:rPr>
          <w:rFonts w:eastAsiaTheme="minorHAnsi"/>
          <w:b/>
          <w:bCs/>
          <w:noProof/>
          <w:szCs w:val="22"/>
          <w:lang w:val="en-GB"/>
        </w:rPr>
        <w:t>mandate</w:t>
      </w:r>
      <w:r>
        <w:rPr>
          <w:rFonts w:eastAsiaTheme="minorHAnsi"/>
          <w:noProof/>
          <w:szCs w:val="22"/>
          <w:lang w:val="en-GB"/>
        </w:rPr>
        <w:t xml:space="preserve"> that is in the UNCRPD.</w:t>
      </w:r>
    </w:p>
    <w:p w14:paraId="79175372" w14:textId="5AB49466" w:rsidR="00053D83" w:rsidRPr="007C0AE3" w:rsidRDefault="001D7988" w:rsidP="00C061CD">
      <w:pPr>
        <w:rPr>
          <w:rFonts w:eastAsiaTheme="minorHAnsi"/>
          <w:b/>
          <w:bCs/>
          <w:noProof/>
          <w:szCs w:val="22"/>
          <w:lang w:val="en-GB"/>
        </w:rPr>
      </w:pPr>
      <w:r>
        <w:rPr>
          <w:rFonts w:eastAsiaTheme="minorHAnsi"/>
          <w:b/>
          <w:bCs/>
          <w:noProof/>
          <w:szCs w:val="22"/>
          <w:lang w:val="en-GB"/>
        </w:rPr>
        <w:drawing>
          <wp:anchor distT="0" distB="0" distL="114300" distR="114300" simplePos="0" relativeHeight="252091392" behindDoc="0" locked="0" layoutInCell="1" allowOverlap="1" wp14:anchorId="1F42E60B" wp14:editId="2964A207">
            <wp:simplePos x="0" y="0"/>
            <wp:positionH relativeFrom="margin">
              <wp:align>left</wp:align>
            </wp:positionH>
            <wp:positionV relativeFrom="paragraph">
              <wp:posOffset>171450</wp:posOffset>
            </wp:positionV>
            <wp:extent cx="1487891" cy="1219130"/>
            <wp:effectExtent l="0" t="0" r="0" b="635"/>
            <wp:wrapNone/>
            <wp:docPr id="1191507843" name="Picture 2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1507843" name="Picture 2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7891" cy="12191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9B80FD4" w14:textId="07EAEDE1" w:rsidR="00053D83" w:rsidRDefault="007C0AE3" w:rsidP="00C061CD">
      <w:pPr>
        <w:rPr>
          <w:rFonts w:eastAsiaTheme="minorHAnsi"/>
          <w:noProof/>
          <w:szCs w:val="22"/>
          <w:lang w:val="en-GB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2068864" behindDoc="1" locked="0" layoutInCell="1" allowOverlap="1" wp14:anchorId="68BB4DF7" wp14:editId="599E930D">
                <wp:simplePos x="0" y="0"/>
                <wp:positionH relativeFrom="margin">
                  <wp:align>right</wp:align>
                </wp:positionH>
                <wp:positionV relativeFrom="paragraph">
                  <wp:posOffset>300990</wp:posOffset>
                </wp:positionV>
                <wp:extent cx="3514725" cy="809625"/>
                <wp:effectExtent l="0" t="0" r="9525" b="9525"/>
                <wp:wrapNone/>
                <wp:docPr id="2115332605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4725" cy="809625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FC8279" id="Rectangle 5" o:spid="_x0000_s1026" alt="&quot;&quot;" style="position:absolute;margin-left:225.55pt;margin-top:23.7pt;width:276.75pt;height:63.75pt;z-index:-25124761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" fillcolor="#c7ddf1" stroked="f" strokeweight="1pt">
                <w10:wrap anchorx="margin"/>
              </v:rect>
            </w:pict>
          </mc:Fallback>
        </mc:AlternateContent>
      </w:r>
    </w:p>
    <w:p w14:paraId="24F828E0" w14:textId="375ECA54" w:rsidR="00053D83" w:rsidRDefault="00053D83" w:rsidP="00C061CD">
      <w:pPr>
        <w:rPr>
          <w:rFonts w:eastAsiaTheme="minorHAnsi"/>
          <w:noProof/>
          <w:szCs w:val="22"/>
          <w:lang w:val="en-GB"/>
        </w:rPr>
      </w:pPr>
      <w:r>
        <w:rPr>
          <w:rFonts w:eastAsiaTheme="minorHAnsi"/>
          <w:noProof/>
          <w:szCs w:val="22"/>
          <w:lang w:val="en-GB"/>
        </w:rPr>
        <w:t xml:space="preserve">A </w:t>
      </w:r>
      <w:r w:rsidRPr="007C0AE3">
        <w:rPr>
          <w:rFonts w:eastAsiaTheme="minorHAnsi"/>
          <w:b/>
          <w:bCs/>
          <w:noProof/>
          <w:szCs w:val="22"/>
          <w:lang w:val="en-GB"/>
        </w:rPr>
        <w:t>mandate</w:t>
      </w:r>
      <w:r>
        <w:rPr>
          <w:rFonts w:eastAsiaTheme="minorHAnsi"/>
          <w:noProof/>
          <w:szCs w:val="22"/>
          <w:lang w:val="en-GB"/>
        </w:rPr>
        <w:t xml:space="preserve"> is</w:t>
      </w:r>
      <w:r w:rsidR="007C0AE3">
        <w:rPr>
          <w:rFonts w:eastAsiaTheme="minorHAnsi"/>
          <w:noProof/>
          <w:szCs w:val="22"/>
          <w:lang w:val="en-GB"/>
        </w:rPr>
        <w:t xml:space="preserve"> a special order that must be followed.</w:t>
      </w:r>
      <w:r w:rsidR="007C0AE3" w:rsidRPr="007C0AE3">
        <w:rPr>
          <w:noProof/>
        </w:rPr>
        <w:t xml:space="preserve"> </w:t>
      </w:r>
    </w:p>
    <w:p w14:paraId="104E0625" w14:textId="77777777" w:rsidR="00053D83" w:rsidRDefault="00053D83" w:rsidP="00C061CD">
      <w:pPr>
        <w:rPr>
          <w:rFonts w:eastAsiaTheme="minorHAnsi"/>
          <w:noProof/>
          <w:szCs w:val="22"/>
          <w:lang w:val="en-GB"/>
        </w:rPr>
      </w:pPr>
    </w:p>
    <w:p w14:paraId="0B361CB2" w14:textId="388FFE77" w:rsidR="00053D83" w:rsidRDefault="001D7988" w:rsidP="00C061CD">
      <w:pPr>
        <w:rPr>
          <w:rFonts w:eastAsiaTheme="minorHAnsi"/>
          <w:noProof/>
          <w:szCs w:val="22"/>
          <w:lang w:val="en-GB"/>
        </w:rPr>
      </w:pPr>
      <w:r>
        <w:rPr>
          <w:rFonts w:eastAsiaTheme="minorHAnsi"/>
          <w:noProof/>
          <w:szCs w:val="22"/>
          <w:lang w:val="en-GB"/>
        </w:rPr>
        <w:drawing>
          <wp:anchor distT="0" distB="0" distL="114300" distR="114300" simplePos="0" relativeHeight="252092416" behindDoc="0" locked="0" layoutInCell="1" allowOverlap="1" wp14:anchorId="30FC184E" wp14:editId="14A89CB8">
            <wp:simplePos x="0" y="0"/>
            <wp:positionH relativeFrom="margin">
              <wp:align>left</wp:align>
            </wp:positionH>
            <wp:positionV relativeFrom="paragraph">
              <wp:posOffset>181610</wp:posOffset>
            </wp:positionV>
            <wp:extent cx="1828804" cy="1828804"/>
            <wp:effectExtent l="0" t="0" r="0" b="0"/>
            <wp:wrapNone/>
            <wp:docPr id="1224835455" name="Picture 2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4835455" name="Picture 2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4" cy="18288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E622E21" w14:textId="4365EF09" w:rsidR="00053D83" w:rsidRDefault="00053D83" w:rsidP="00C061CD">
      <w:pPr>
        <w:rPr>
          <w:rFonts w:eastAsiaTheme="minorHAnsi"/>
          <w:noProof/>
          <w:szCs w:val="22"/>
          <w:lang w:val="en-GB"/>
        </w:rPr>
      </w:pPr>
      <w:r>
        <w:rPr>
          <w:rFonts w:eastAsiaTheme="minorHAnsi"/>
          <w:noProof/>
          <w:szCs w:val="22"/>
          <w:lang w:val="en-GB"/>
        </w:rPr>
        <w:t>This mandate says that the Government has to work with other groups to make sure disabled people have the same rights as everyone else.</w:t>
      </w:r>
    </w:p>
    <w:p w14:paraId="6C4AB65B" w14:textId="2332F74C" w:rsidR="00053D83" w:rsidRDefault="00053D83" w:rsidP="00053D83">
      <w:pPr>
        <w:rPr>
          <w:rFonts w:eastAsiaTheme="minorHAnsi"/>
          <w:noProof/>
          <w:szCs w:val="22"/>
          <w:lang w:val="en-GB"/>
        </w:rPr>
      </w:pPr>
    </w:p>
    <w:p w14:paraId="7F722620" w14:textId="25E45C58" w:rsidR="00053D83" w:rsidRDefault="001D7988" w:rsidP="00053D83">
      <w:pPr>
        <w:rPr>
          <w:rFonts w:eastAsiaTheme="minorHAnsi"/>
          <w:noProof/>
          <w:szCs w:val="22"/>
          <w:lang w:val="en-GB"/>
        </w:rPr>
      </w:pPr>
      <w:r>
        <w:rPr>
          <w:noProof/>
          <w:lang w:val="en-NZ" w:eastAsia="en-NZ"/>
        </w:rPr>
        <w:drawing>
          <wp:anchor distT="0" distB="0" distL="114300" distR="114300" simplePos="0" relativeHeight="252094464" behindDoc="0" locked="0" layoutInCell="1" allowOverlap="1" wp14:anchorId="3340629F" wp14:editId="2390FED6">
            <wp:simplePos x="0" y="0"/>
            <wp:positionH relativeFrom="margin">
              <wp:align>left</wp:align>
            </wp:positionH>
            <wp:positionV relativeFrom="paragraph">
              <wp:posOffset>33655</wp:posOffset>
            </wp:positionV>
            <wp:extent cx="1457960" cy="1014095"/>
            <wp:effectExtent l="19050" t="19050" r="27940" b="14605"/>
            <wp:wrapNone/>
            <wp:docPr id="466230147" name="Picture 3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230147" name="Picture 3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73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960" cy="10140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BFBFB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1D757F3" w14:textId="65FFEAEC" w:rsidR="00053D83" w:rsidRDefault="00053D83" w:rsidP="00C061CD">
      <w:pPr>
        <w:rPr>
          <w:rFonts w:eastAsiaTheme="minorHAnsi"/>
          <w:noProof/>
          <w:szCs w:val="22"/>
          <w:lang w:val="en-GB"/>
        </w:rPr>
      </w:pPr>
      <w:r>
        <w:rPr>
          <w:rFonts w:eastAsiaTheme="minorHAnsi"/>
          <w:noProof/>
          <w:szCs w:val="22"/>
          <w:lang w:val="en-GB"/>
        </w:rPr>
        <w:t>1 of the groups they need to work with is the DPOC.</w:t>
      </w:r>
    </w:p>
    <w:p w14:paraId="42319144" w14:textId="0F86E504" w:rsidR="00053D83" w:rsidRDefault="001D7988" w:rsidP="00C061CD">
      <w:pPr>
        <w:rPr>
          <w:rFonts w:eastAsiaTheme="minorHAnsi"/>
          <w:noProof/>
          <w:szCs w:val="22"/>
          <w:lang w:val="en-GB"/>
        </w:rPr>
      </w:pPr>
      <w:r>
        <w:rPr>
          <w:rFonts w:eastAsiaTheme="minorHAnsi"/>
          <w:noProof/>
          <w:szCs w:val="22"/>
          <w:lang w:val="en-GB"/>
        </w:rPr>
        <w:lastRenderedPageBreak/>
        <w:drawing>
          <wp:anchor distT="0" distB="0" distL="114300" distR="114300" simplePos="0" relativeHeight="252095488" behindDoc="0" locked="0" layoutInCell="1" allowOverlap="1" wp14:anchorId="2A37CFED" wp14:editId="0C8D0FDE">
            <wp:simplePos x="0" y="0"/>
            <wp:positionH relativeFrom="margin">
              <wp:align>left</wp:align>
            </wp:positionH>
            <wp:positionV relativeFrom="page">
              <wp:posOffset>638175</wp:posOffset>
            </wp:positionV>
            <wp:extent cx="1666875" cy="1666875"/>
            <wp:effectExtent l="0" t="0" r="0" b="9525"/>
            <wp:wrapNone/>
            <wp:docPr id="1878719547" name="Picture 2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8719547" name="Picture 2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6875" cy="1666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53D83">
        <w:rPr>
          <w:rFonts w:eastAsiaTheme="minorHAnsi"/>
          <w:noProof/>
          <w:szCs w:val="22"/>
          <w:lang w:val="en-GB"/>
        </w:rPr>
        <w:t>We reminded the people we met with that the future work programme Whaikaha is working on has to be what disabled people need.</w:t>
      </w:r>
    </w:p>
    <w:p w14:paraId="6FC99018" w14:textId="77777777" w:rsidR="00053D83" w:rsidRDefault="00053D83" w:rsidP="00C061CD">
      <w:pPr>
        <w:rPr>
          <w:rFonts w:eastAsiaTheme="minorHAnsi"/>
          <w:noProof/>
          <w:szCs w:val="22"/>
          <w:lang w:val="en-GB"/>
        </w:rPr>
      </w:pPr>
    </w:p>
    <w:p w14:paraId="676884CC" w14:textId="1F849B49" w:rsidR="00053D83" w:rsidRDefault="001D7988" w:rsidP="00C061CD">
      <w:pPr>
        <w:rPr>
          <w:rFonts w:eastAsiaTheme="minorHAnsi"/>
          <w:noProof/>
          <w:szCs w:val="22"/>
          <w:lang w:val="en-GB"/>
        </w:rPr>
      </w:pPr>
      <w:r>
        <w:rPr>
          <w:rFonts w:eastAsiaTheme="minorHAnsi"/>
          <w:noProof/>
          <w:szCs w:val="22"/>
          <w:lang w:val="en-GB"/>
        </w:rPr>
        <w:drawing>
          <wp:anchor distT="0" distB="0" distL="114300" distR="114300" simplePos="0" relativeHeight="252096512" behindDoc="0" locked="0" layoutInCell="1" allowOverlap="1" wp14:anchorId="1910FB26" wp14:editId="1AA66D00">
            <wp:simplePos x="0" y="0"/>
            <wp:positionH relativeFrom="margin">
              <wp:align>left</wp:align>
            </wp:positionH>
            <wp:positionV relativeFrom="page">
              <wp:posOffset>2676525</wp:posOffset>
            </wp:positionV>
            <wp:extent cx="1381125" cy="1545590"/>
            <wp:effectExtent l="0" t="0" r="9525" b="0"/>
            <wp:wrapNone/>
            <wp:docPr id="2104019967" name="Picture 2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4019967" name="Picture 2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1125" cy="15455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332DD11" w14:textId="632BB9D2" w:rsidR="00053D83" w:rsidRPr="00053D83" w:rsidRDefault="00826C26" w:rsidP="00C061CD">
      <w:pPr>
        <w:rPr>
          <w:rFonts w:eastAsiaTheme="minorHAnsi"/>
          <w:noProof/>
          <w:szCs w:val="22"/>
          <w:lang w:val="en-GB"/>
        </w:rPr>
      </w:pPr>
      <w:r>
        <w:rPr>
          <w:rFonts w:eastAsiaTheme="minorHAnsi"/>
          <w:noProof/>
          <w:szCs w:val="22"/>
          <w:lang w:val="en-GB"/>
        </w:rPr>
        <w:t>We look forward to working with Whaikaha on this in 2025.</w:t>
      </w:r>
    </w:p>
    <w:p w14:paraId="525AFB39" w14:textId="77777777" w:rsidR="00C061CD" w:rsidRDefault="00C061CD" w:rsidP="00C061CD">
      <w:pPr>
        <w:pStyle w:val="Listtoplevel"/>
        <w:numPr>
          <w:ilvl w:val="0"/>
          <w:numId w:val="0"/>
        </w:numPr>
        <w:ind w:left="4253"/>
      </w:pPr>
    </w:p>
    <w:p w14:paraId="1CA11E4A" w14:textId="2EB32249" w:rsidR="00826C26" w:rsidRDefault="00826C26">
      <w:pPr>
        <w:spacing w:line="240" w:lineRule="auto"/>
        <w:ind w:left="0"/>
      </w:pPr>
      <w:r>
        <w:br w:type="page"/>
      </w:r>
    </w:p>
    <w:p w14:paraId="2937045E" w14:textId="544C98FD" w:rsidR="00047DCA" w:rsidRDefault="00826C26" w:rsidP="00826C26">
      <w:pPr>
        <w:pStyle w:val="Heading1"/>
      </w:pPr>
      <w:r>
        <w:lastRenderedPageBreak/>
        <w:t>The Disability Support Services Taskforce – Ministry of Social Development</w:t>
      </w:r>
    </w:p>
    <w:p w14:paraId="2C042E1C" w14:textId="77777777" w:rsidR="00826C26" w:rsidRDefault="00826C26" w:rsidP="00826C26"/>
    <w:p w14:paraId="6E140C78" w14:textId="094C0159" w:rsidR="00826C26" w:rsidRDefault="00826C26" w:rsidP="00826C26"/>
    <w:p w14:paraId="39B0283E" w14:textId="43DC7B30" w:rsidR="00826C26" w:rsidRDefault="00773499" w:rsidP="00826C26">
      <w:r>
        <w:rPr>
          <w:noProof/>
        </w:rPr>
        <w:drawing>
          <wp:anchor distT="0" distB="0" distL="114300" distR="114300" simplePos="0" relativeHeight="252098560" behindDoc="0" locked="0" layoutInCell="1" allowOverlap="1" wp14:anchorId="3DB56FC2" wp14:editId="598CF8C5">
            <wp:simplePos x="0" y="0"/>
            <wp:positionH relativeFrom="margin">
              <wp:align>left</wp:align>
            </wp:positionH>
            <wp:positionV relativeFrom="margin">
              <wp:posOffset>1858010</wp:posOffset>
            </wp:positionV>
            <wp:extent cx="2095500" cy="618173"/>
            <wp:effectExtent l="0" t="0" r="0" b="0"/>
            <wp:wrapNone/>
            <wp:docPr id="987981486" name="Picture 9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7981486" name="Picture 9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0609" cy="622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26C26">
        <w:t>We met with 3 people from the Ministry of Social Development</w:t>
      </w:r>
      <w:r w:rsidR="00D2050D">
        <w:t>:</w:t>
      </w:r>
    </w:p>
    <w:p w14:paraId="1F68A5BB" w14:textId="77777777" w:rsidR="00D2050D" w:rsidRDefault="00D2050D" w:rsidP="00D2050D">
      <w:pPr>
        <w:pStyle w:val="Listtoplevel"/>
      </w:pPr>
      <w:r>
        <w:t>Chris Bunny:</w:t>
      </w:r>
    </w:p>
    <w:p w14:paraId="03F1900D" w14:textId="6D27800F" w:rsidR="00D2050D" w:rsidRDefault="00D2050D" w:rsidP="00D2050D">
      <w:pPr>
        <w:pStyle w:val="Listsecondlevel"/>
      </w:pPr>
      <w:r>
        <w:t xml:space="preserve">Deputy Chief Executive Disability Support Services </w:t>
      </w:r>
    </w:p>
    <w:p w14:paraId="6EEFC76F" w14:textId="5B19F13F" w:rsidR="00D2050D" w:rsidRDefault="00D2050D" w:rsidP="00D2050D">
      <w:pPr>
        <w:pStyle w:val="Listsecondlevel"/>
      </w:pPr>
      <w:r>
        <w:t>Taskforce lead for further work on the disability system.</w:t>
      </w:r>
    </w:p>
    <w:p w14:paraId="33CB8927" w14:textId="24ED65F8" w:rsidR="00D2050D" w:rsidRDefault="00D2050D" w:rsidP="00D2050D">
      <w:pPr>
        <w:pStyle w:val="Listtoplevel"/>
      </w:pPr>
      <w:r>
        <w:t>Kat Norman – Communications and Engagement Lead</w:t>
      </w:r>
    </w:p>
    <w:p w14:paraId="03534290" w14:textId="101EB4AB" w:rsidR="00D2050D" w:rsidRDefault="00D2050D" w:rsidP="00D2050D">
      <w:pPr>
        <w:pStyle w:val="Listtoplevel"/>
      </w:pPr>
      <w:r>
        <w:t>Grace Campbell-Macdonald – Taskforce Lead for Policy and Data.</w:t>
      </w:r>
    </w:p>
    <w:p w14:paraId="06193481" w14:textId="77777777" w:rsidR="00826C26" w:rsidRDefault="00826C26" w:rsidP="00826C26"/>
    <w:p w14:paraId="66518BD7" w14:textId="77777777" w:rsidR="00826C26" w:rsidRDefault="00826C26" w:rsidP="00826C26"/>
    <w:p w14:paraId="6A20010F" w14:textId="061E52ED" w:rsidR="00D2050D" w:rsidRDefault="00773499" w:rsidP="00826C26">
      <w:r>
        <w:rPr>
          <w:noProof/>
        </w:rPr>
        <w:lastRenderedPageBreak/>
        <w:drawing>
          <wp:anchor distT="0" distB="0" distL="114300" distR="114300" simplePos="0" relativeHeight="252100608" behindDoc="0" locked="0" layoutInCell="1" allowOverlap="1" wp14:anchorId="048FA07B" wp14:editId="1BA30F41">
            <wp:simplePos x="0" y="0"/>
            <wp:positionH relativeFrom="margin">
              <wp:align>left</wp:align>
            </wp:positionH>
            <wp:positionV relativeFrom="margin">
              <wp:posOffset>22225</wp:posOffset>
            </wp:positionV>
            <wp:extent cx="2095500" cy="618173"/>
            <wp:effectExtent l="0" t="0" r="0" b="0"/>
            <wp:wrapNone/>
            <wp:docPr id="1438924922" name="Picture 9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8924922" name="Picture 9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6181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0AE3">
        <w:rPr>
          <w:noProof/>
        </w:rPr>
        <mc:AlternateContent>
          <mc:Choice Requires="wps">
            <w:drawing>
              <wp:anchor distT="0" distB="0" distL="114300" distR="114300" simplePos="0" relativeHeight="252070912" behindDoc="1" locked="0" layoutInCell="1" allowOverlap="1" wp14:anchorId="0B01B9C1" wp14:editId="337C2E18">
                <wp:simplePos x="0" y="0"/>
                <wp:positionH relativeFrom="margin">
                  <wp:align>right</wp:align>
                </wp:positionH>
                <wp:positionV relativeFrom="paragraph">
                  <wp:posOffset>-47625</wp:posOffset>
                </wp:positionV>
                <wp:extent cx="3514725" cy="752475"/>
                <wp:effectExtent l="0" t="0" r="9525" b="9525"/>
                <wp:wrapNone/>
                <wp:docPr id="57197038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4725" cy="752475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62D56E" id="Rectangle 5" o:spid="_x0000_s1026" alt="&quot;&quot;" style="position:absolute;margin-left:225.55pt;margin-top:-3.75pt;width:276.75pt;height:59.25pt;z-index:-25124556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" fillcolor="#c7ddf1" stroked="f" strokeweight="1pt">
                <w10:wrap anchorx="margin"/>
              </v:rect>
            </w:pict>
          </mc:Fallback>
        </mc:AlternateContent>
      </w:r>
      <w:r w:rsidR="00826C26">
        <w:t xml:space="preserve">The Ministry of Social Development is also called </w:t>
      </w:r>
      <w:r w:rsidR="00826C26" w:rsidRPr="00D2050D">
        <w:rPr>
          <w:b/>
          <w:bCs/>
        </w:rPr>
        <w:t>MSD</w:t>
      </w:r>
      <w:r w:rsidR="00826C26">
        <w:t>.</w:t>
      </w:r>
    </w:p>
    <w:p w14:paraId="7DD6BAB7" w14:textId="67421039" w:rsidR="00D2050D" w:rsidRDefault="00D2050D" w:rsidP="00826C26"/>
    <w:p w14:paraId="13C85153" w14:textId="6C75536A" w:rsidR="00D2050D" w:rsidRDefault="00773499" w:rsidP="00826C26">
      <w:r>
        <w:rPr>
          <w:noProof/>
        </w:rPr>
        <w:drawing>
          <wp:anchor distT="0" distB="0" distL="114300" distR="114300" simplePos="0" relativeHeight="252101632" behindDoc="0" locked="0" layoutInCell="1" allowOverlap="1" wp14:anchorId="27D844AA" wp14:editId="7CF22871">
            <wp:simplePos x="0" y="0"/>
            <wp:positionH relativeFrom="margin">
              <wp:align>left</wp:align>
            </wp:positionH>
            <wp:positionV relativeFrom="paragraph">
              <wp:posOffset>72390</wp:posOffset>
            </wp:positionV>
            <wp:extent cx="1804434" cy="962025"/>
            <wp:effectExtent l="0" t="0" r="5715" b="0"/>
            <wp:wrapNone/>
            <wp:docPr id="1672194608" name="Picture 2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2194608" name="Picture 2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4434" cy="9620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A8756EA" w14:textId="4AFA2422" w:rsidR="00D2050D" w:rsidRDefault="00D2050D" w:rsidP="00826C26">
      <w:r>
        <w:t>This was our first meeting with the Taskforce.</w:t>
      </w:r>
    </w:p>
    <w:p w14:paraId="01B03547" w14:textId="477A57E4" w:rsidR="00D2050D" w:rsidRDefault="00773499" w:rsidP="00826C26">
      <w:r>
        <w:rPr>
          <w:noProof/>
        </w:rPr>
        <w:drawing>
          <wp:anchor distT="0" distB="0" distL="114300" distR="114300" simplePos="0" relativeHeight="252102656" behindDoc="0" locked="0" layoutInCell="1" allowOverlap="1" wp14:anchorId="314D304D" wp14:editId="71066BDC">
            <wp:simplePos x="0" y="0"/>
            <wp:positionH relativeFrom="margin">
              <wp:align>left</wp:align>
            </wp:positionH>
            <wp:positionV relativeFrom="paragraph">
              <wp:posOffset>144780</wp:posOffset>
            </wp:positionV>
            <wp:extent cx="1590675" cy="1175579"/>
            <wp:effectExtent l="0" t="0" r="0" b="5715"/>
            <wp:wrapNone/>
            <wp:docPr id="751090314" name="Picture 2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1090314" name="Picture 2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0675" cy="11755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E7D5E0" w14:textId="1A36E84B" w:rsidR="00D2050D" w:rsidRDefault="00D2050D" w:rsidP="00826C26"/>
    <w:p w14:paraId="4259E647" w14:textId="1CAAD8DA" w:rsidR="00D2050D" w:rsidRDefault="00D2050D" w:rsidP="00826C26">
      <w:r>
        <w:t>The meeting went well.</w:t>
      </w:r>
    </w:p>
    <w:p w14:paraId="07C9ACEC" w14:textId="77777777" w:rsidR="00D2050D" w:rsidRDefault="00D2050D" w:rsidP="00826C26"/>
    <w:p w14:paraId="75F1A4EE" w14:textId="2174165F" w:rsidR="00D2050D" w:rsidRDefault="00773499" w:rsidP="00826C26">
      <w:r>
        <w:rPr>
          <w:rFonts w:eastAsiaTheme="minorHAnsi"/>
          <w:noProof/>
          <w:szCs w:val="22"/>
          <w:lang w:val="en-GB"/>
        </w:rPr>
        <w:drawing>
          <wp:anchor distT="0" distB="0" distL="114300" distR="114300" simplePos="0" relativeHeight="252104704" behindDoc="0" locked="0" layoutInCell="1" allowOverlap="1" wp14:anchorId="7ED69D5A" wp14:editId="1E64DE05">
            <wp:simplePos x="0" y="0"/>
            <wp:positionH relativeFrom="margin">
              <wp:align>left</wp:align>
            </wp:positionH>
            <wp:positionV relativeFrom="paragraph">
              <wp:posOffset>155575</wp:posOffset>
            </wp:positionV>
            <wp:extent cx="1828804" cy="1828804"/>
            <wp:effectExtent l="0" t="0" r="0" b="0"/>
            <wp:wrapNone/>
            <wp:docPr id="2126142794" name="Picture 2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6142794" name="Picture 2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4" cy="18288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F964BB0" w14:textId="4C38286F" w:rsidR="00D2050D" w:rsidRDefault="00D2050D" w:rsidP="00826C26">
      <w:r>
        <w:t xml:space="preserve">The DPOC looks forward to working with Whaikaha around the issues in </w:t>
      </w:r>
      <w:r>
        <w:rPr>
          <w:b/>
          <w:bCs/>
        </w:rPr>
        <w:t>Phase 2</w:t>
      </w:r>
      <w:r>
        <w:t>.</w:t>
      </w:r>
    </w:p>
    <w:p w14:paraId="4662AC84" w14:textId="22EF5EC0" w:rsidR="00D2050D" w:rsidRDefault="00D2050D" w:rsidP="00826C26"/>
    <w:p w14:paraId="3AF0FD4B" w14:textId="1CF76323" w:rsidR="007C0AE3" w:rsidRDefault="00143EA9" w:rsidP="00826C26">
      <w:r>
        <w:rPr>
          <w:noProof/>
        </w:rPr>
        <mc:AlternateContent>
          <mc:Choice Requires="wps">
            <w:drawing>
              <wp:anchor distT="0" distB="0" distL="114300" distR="114300" simplePos="0" relativeHeight="252072960" behindDoc="1" locked="0" layoutInCell="1" allowOverlap="1" wp14:anchorId="2C11E43D" wp14:editId="3E01166D">
                <wp:simplePos x="0" y="0"/>
                <wp:positionH relativeFrom="margin">
                  <wp:align>right</wp:align>
                </wp:positionH>
                <wp:positionV relativeFrom="paragraph">
                  <wp:posOffset>251460</wp:posOffset>
                </wp:positionV>
                <wp:extent cx="3514725" cy="1136650"/>
                <wp:effectExtent l="0" t="0" r="9525" b="6350"/>
                <wp:wrapNone/>
                <wp:docPr id="1568382678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4725" cy="1136650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488CAE1" id="Rectangle 5" o:spid="_x0000_s1026" alt="&quot;&quot;" style="position:absolute;margin-left:225.55pt;margin-top:19.8pt;width:276.75pt;height:89.5pt;z-index:-2512435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" fillcolor="#c7ddf1" stroked="f" strokeweight="1pt">
                <w10:wrap anchorx="margin"/>
              </v:rect>
            </w:pict>
          </mc:Fallback>
        </mc:AlternateContent>
      </w:r>
    </w:p>
    <w:p w14:paraId="3CE8375C" w14:textId="4BD7EBDC" w:rsidR="00D2050D" w:rsidRDefault="00773499" w:rsidP="00826C26">
      <w:r>
        <w:rPr>
          <w:noProof/>
        </w:rPr>
        <w:drawing>
          <wp:anchor distT="0" distB="0" distL="114300" distR="114300" simplePos="0" relativeHeight="252106752" behindDoc="0" locked="0" layoutInCell="1" allowOverlap="1" wp14:anchorId="1D914260" wp14:editId="770F28F4">
            <wp:simplePos x="0" y="0"/>
            <wp:positionH relativeFrom="margin">
              <wp:align>left</wp:align>
            </wp:positionH>
            <wp:positionV relativeFrom="margin">
              <wp:posOffset>5887720</wp:posOffset>
            </wp:positionV>
            <wp:extent cx="2053087" cy="406257"/>
            <wp:effectExtent l="0" t="0" r="4445" b="0"/>
            <wp:wrapNone/>
            <wp:docPr id="1804321224" name="Picture 7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4321224" name="Picture 7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3087" cy="4062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2050D">
        <w:rPr>
          <w:b/>
          <w:bCs/>
        </w:rPr>
        <w:t>Phase 2</w:t>
      </w:r>
      <w:r w:rsidR="00D2050D">
        <w:t xml:space="preserve"> is about making</w:t>
      </w:r>
      <w:r w:rsidR="00101A80">
        <w:t xml:space="preserve"> plans for a </w:t>
      </w:r>
      <w:r w:rsidR="00101A80">
        <w:rPr>
          <w:b/>
          <w:bCs/>
        </w:rPr>
        <w:t>standalone</w:t>
      </w:r>
      <w:r w:rsidR="00101A80">
        <w:t xml:space="preserve"> Ministry of Disabled People.</w:t>
      </w:r>
      <w:r w:rsidR="00143EA9" w:rsidRPr="00143EA9">
        <w:rPr>
          <w:noProof/>
        </w:rPr>
        <w:t xml:space="preserve"> </w:t>
      </w:r>
    </w:p>
    <w:p w14:paraId="4AAEEAED" w14:textId="257C4393" w:rsidR="00101A80" w:rsidRDefault="00101A80" w:rsidP="00826C26"/>
    <w:p w14:paraId="5A3410D7" w14:textId="1F5F5D64" w:rsidR="007C0AE3" w:rsidRDefault="00143EA9" w:rsidP="00826C26">
      <w:r>
        <w:rPr>
          <w:noProof/>
        </w:rPr>
        <mc:AlternateContent>
          <mc:Choice Requires="wps">
            <w:drawing>
              <wp:anchor distT="0" distB="0" distL="114300" distR="114300" simplePos="0" relativeHeight="252075008" behindDoc="1" locked="0" layoutInCell="1" allowOverlap="1" wp14:anchorId="78807148" wp14:editId="288E761C">
                <wp:simplePos x="0" y="0"/>
                <wp:positionH relativeFrom="margin">
                  <wp:align>right</wp:align>
                </wp:positionH>
                <wp:positionV relativeFrom="paragraph">
                  <wp:posOffset>292100</wp:posOffset>
                </wp:positionV>
                <wp:extent cx="3514725" cy="752475"/>
                <wp:effectExtent l="0" t="0" r="9525" b="9525"/>
                <wp:wrapNone/>
                <wp:docPr id="814106569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4725" cy="752475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9AF79A" id="Rectangle 5" o:spid="_x0000_s1026" alt="&quot;&quot;" style="position:absolute;margin-left:225.55pt;margin-top:23pt;width:276.75pt;height:59.25pt;z-index:-25124147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" fillcolor="#c7ddf1" stroked="f" strokeweight="1pt">
                <w10:wrap anchorx="margin"/>
              </v:rect>
            </w:pict>
          </mc:Fallback>
        </mc:AlternateContent>
      </w:r>
    </w:p>
    <w:p w14:paraId="07D03308" w14:textId="09240D34" w:rsidR="00101A80" w:rsidRDefault="00101A80" w:rsidP="00826C26">
      <w:r w:rsidRPr="00143EA9">
        <w:rPr>
          <w:b/>
          <w:bCs/>
        </w:rPr>
        <w:t>Standalone</w:t>
      </w:r>
      <w:r>
        <w:t xml:space="preserve"> means not connected to anything else.</w:t>
      </w:r>
    </w:p>
    <w:p w14:paraId="6881E410" w14:textId="2CA2CDE3" w:rsidR="00101A80" w:rsidRDefault="00101A80" w:rsidP="00826C26"/>
    <w:p w14:paraId="47D4803B" w14:textId="55A7E9FF" w:rsidR="00101A80" w:rsidRDefault="00101A80" w:rsidP="00826C26"/>
    <w:p w14:paraId="150BC186" w14:textId="59D0C5C4" w:rsidR="00101A80" w:rsidRDefault="00773499" w:rsidP="00101A80">
      <w:r>
        <w:rPr>
          <w:noProof/>
        </w:rPr>
        <w:lastRenderedPageBreak/>
        <w:drawing>
          <wp:anchor distT="0" distB="0" distL="114300" distR="114300" simplePos="0" relativeHeight="252116992" behindDoc="0" locked="0" layoutInCell="1" allowOverlap="1" wp14:anchorId="393FCF83" wp14:editId="2349ABC6">
            <wp:simplePos x="0" y="0"/>
            <wp:positionH relativeFrom="column">
              <wp:posOffset>-66675</wp:posOffset>
            </wp:positionH>
            <wp:positionV relativeFrom="paragraph">
              <wp:posOffset>-200025</wp:posOffset>
            </wp:positionV>
            <wp:extent cx="1284945" cy="1238250"/>
            <wp:effectExtent l="0" t="0" r="0" b="0"/>
            <wp:wrapNone/>
            <wp:docPr id="866580842" name="Picture 3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6580842" name="Picture 3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4945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01A80">
        <w:t>The Taskforce will have a webpage where people can sign up to newsletters on what the Taskforce:</w:t>
      </w:r>
    </w:p>
    <w:p w14:paraId="0587296C" w14:textId="2D55E8BA" w:rsidR="00101A80" w:rsidRDefault="00773499" w:rsidP="00143EA9">
      <w:pPr>
        <w:pStyle w:val="Listtoplevel"/>
      </w:pPr>
      <w:r>
        <w:drawing>
          <wp:anchor distT="0" distB="0" distL="114300" distR="114300" simplePos="0" relativeHeight="252118016" behindDoc="0" locked="0" layoutInCell="1" allowOverlap="1" wp14:anchorId="5048E886" wp14:editId="5C4F85F9">
            <wp:simplePos x="0" y="0"/>
            <wp:positionH relativeFrom="margin">
              <wp:align>left</wp:align>
            </wp:positionH>
            <wp:positionV relativeFrom="page">
              <wp:posOffset>2276475</wp:posOffset>
            </wp:positionV>
            <wp:extent cx="933450" cy="1262163"/>
            <wp:effectExtent l="0" t="0" r="0" b="0"/>
            <wp:wrapNone/>
            <wp:docPr id="809444378" name="Picture 3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9444378" name="Picture 3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35907" cy="12654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01A80">
        <w:t>has done</w:t>
      </w:r>
    </w:p>
    <w:p w14:paraId="4488C9B0" w14:textId="4A68B0DD" w:rsidR="00101A80" w:rsidRDefault="00101A80" w:rsidP="00143EA9">
      <w:pPr>
        <w:pStyle w:val="Listtoplevel"/>
      </w:pPr>
      <w:r>
        <w:t>will do next.</w:t>
      </w:r>
    </w:p>
    <w:p w14:paraId="0D9708C4" w14:textId="22B3F204" w:rsidR="00101A80" w:rsidRDefault="00101A80" w:rsidP="00101A80"/>
    <w:p w14:paraId="5D95AB80" w14:textId="77430F03" w:rsidR="00101A80" w:rsidRDefault="00773499" w:rsidP="00101A80">
      <w:r>
        <w:rPr>
          <w:b/>
          <w:bCs/>
          <w:noProof/>
        </w:rPr>
        <w:drawing>
          <wp:anchor distT="0" distB="0" distL="114300" distR="114300" simplePos="0" relativeHeight="252119040" behindDoc="0" locked="0" layoutInCell="1" allowOverlap="1" wp14:anchorId="2C1CDFBD" wp14:editId="71D38063">
            <wp:simplePos x="0" y="0"/>
            <wp:positionH relativeFrom="margin">
              <wp:posOffset>-200025</wp:posOffset>
            </wp:positionH>
            <wp:positionV relativeFrom="paragraph">
              <wp:posOffset>355600</wp:posOffset>
            </wp:positionV>
            <wp:extent cx="838200" cy="838200"/>
            <wp:effectExtent l="0" t="0" r="0" b="0"/>
            <wp:wrapNone/>
            <wp:docPr id="1029977111" name="Picture 3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977111" name="Picture 3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820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8C86295" w14:textId="0D9DBC07" w:rsidR="00101A80" w:rsidRDefault="00773499" w:rsidP="00101A80">
      <w:r>
        <w:rPr>
          <w:b/>
          <w:bCs/>
          <w:noProof/>
        </w:rPr>
        <w:drawing>
          <wp:anchor distT="0" distB="0" distL="114300" distR="114300" simplePos="0" relativeHeight="252121088" behindDoc="0" locked="0" layoutInCell="1" allowOverlap="1" wp14:anchorId="557B31B5" wp14:editId="59F15B7C">
            <wp:simplePos x="0" y="0"/>
            <wp:positionH relativeFrom="margin">
              <wp:posOffset>857250</wp:posOffset>
            </wp:positionH>
            <wp:positionV relativeFrom="paragraph">
              <wp:posOffset>5080</wp:posOffset>
            </wp:positionV>
            <wp:extent cx="838200" cy="838200"/>
            <wp:effectExtent l="0" t="0" r="0" b="0"/>
            <wp:wrapNone/>
            <wp:docPr id="641063587" name="Picture 3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1063587" name="Picture 3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820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04DD">
        <w:t xml:space="preserve">You can visit this webpage from </w:t>
      </w:r>
      <w:r w:rsidR="00143EA9">
        <w:br/>
      </w:r>
      <w:r w:rsidR="009304DD" w:rsidRPr="00143EA9">
        <w:rPr>
          <w:b/>
          <w:bCs/>
        </w:rPr>
        <w:t>25 October 2024.</w:t>
      </w:r>
    </w:p>
    <w:p w14:paraId="505FCFA2" w14:textId="77777777" w:rsidR="009304DD" w:rsidRDefault="009304DD" w:rsidP="00101A80"/>
    <w:p w14:paraId="5F5AD008" w14:textId="6D633492" w:rsidR="00143EA9" w:rsidRDefault="00773499" w:rsidP="00101A80">
      <w:r>
        <w:rPr>
          <w:noProof/>
        </w:rPr>
        <w:drawing>
          <wp:anchor distT="0" distB="0" distL="114300" distR="114300" simplePos="0" relativeHeight="252122112" behindDoc="0" locked="0" layoutInCell="1" allowOverlap="1" wp14:anchorId="235BCB95" wp14:editId="1B4F9843">
            <wp:simplePos x="0" y="0"/>
            <wp:positionH relativeFrom="margin">
              <wp:posOffset>-19050</wp:posOffset>
            </wp:positionH>
            <wp:positionV relativeFrom="page">
              <wp:posOffset>5200650</wp:posOffset>
            </wp:positionV>
            <wp:extent cx="1323975" cy="1377950"/>
            <wp:effectExtent l="0" t="0" r="9525" b="0"/>
            <wp:wrapNone/>
            <wp:docPr id="1224864184" name="Picture 3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4864184" name="Picture 3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3975" cy="1377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0FDAFA8" w14:textId="56F76ED1" w:rsidR="009304DD" w:rsidRDefault="009304DD" w:rsidP="00101A80">
      <w:r>
        <w:t xml:space="preserve">You can find the </w:t>
      </w:r>
      <w:r w:rsidR="009D6829">
        <w:t>latest</w:t>
      </w:r>
      <w:r>
        <w:t xml:space="preserve"> newsletter at:</w:t>
      </w:r>
    </w:p>
    <w:p w14:paraId="3922EC3E" w14:textId="4C4AB3FE" w:rsidR="009304DD" w:rsidRDefault="009304DD" w:rsidP="00101A80"/>
    <w:p w14:paraId="5D366EED" w14:textId="1561F48B" w:rsidR="00143EA9" w:rsidRDefault="00143EA9" w:rsidP="00143EA9">
      <w:pPr>
        <w:rPr>
          <w:b/>
          <w:bCs/>
        </w:rPr>
      </w:pPr>
      <w:hyperlink r:id="rId54" w:history="1">
        <w:r w:rsidRPr="00143EA9">
          <w:rPr>
            <w:rStyle w:val="Hyperlink"/>
            <w:b/>
            <w:bCs/>
            <w:color w:val="auto"/>
            <w:u w:val="none"/>
          </w:rPr>
          <w:t>www.disabilitysupport.govt.nz</w:t>
        </w:r>
      </w:hyperlink>
    </w:p>
    <w:p w14:paraId="1DD5E096" w14:textId="77777777" w:rsidR="00143EA9" w:rsidRDefault="00143EA9" w:rsidP="00143EA9">
      <w:pPr>
        <w:rPr>
          <w:b/>
          <w:bCs/>
        </w:rPr>
      </w:pPr>
    </w:p>
    <w:p w14:paraId="125DCB6D" w14:textId="1949333E" w:rsidR="00143EA9" w:rsidRDefault="00773499" w:rsidP="00143EA9">
      <w:r>
        <w:rPr>
          <w:noProof/>
        </w:rPr>
        <w:drawing>
          <wp:anchor distT="0" distB="0" distL="114300" distR="114300" simplePos="0" relativeHeight="252123136" behindDoc="0" locked="0" layoutInCell="1" allowOverlap="1" wp14:anchorId="2BDF8732" wp14:editId="5791119D">
            <wp:simplePos x="0" y="0"/>
            <wp:positionH relativeFrom="margin">
              <wp:align>left</wp:align>
            </wp:positionH>
            <wp:positionV relativeFrom="page">
              <wp:posOffset>6886575</wp:posOffset>
            </wp:positionV>
            <wp:extent cx="1447800" cy="1854200"/>
            <wp:effectExtent l="0" t="0" r="0" b="0"/>
            <wp:wrapNone/>
            <wp:docPr id="492987610" name="Picture 3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2987610" name="Picture 3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1854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EB60CA" w14:textId="57F97D4F" w:rsidR="009D6829" w:rsidRPr="00143EA9" w:rsidRDefault="00143EA9" w:rsidP="00143EA9">
      <w:r>
        <w:t xml:space="preserve">This website is </w:t>
      </w:r>
      <w:r>
        <w:rPr>
          <w:b/>
          <w:bCs/>
        </w:rPr>
        <w:t>not</w:t>
      </w:r>
      <w:r>
        <w:t xml:space="preserve"> in Easy Read.</w:t>
      </w:r>
      <w:r w:rsidR="009D6829" w:rsidRPr="00143EA9">
        <w:br w:type="page"/>
      </w:r>
    </w:p>
    <w:p w14:paraId="53CD23C9" w14:textId="75B74920" w:rsidR="009304DD" w:rsidRDefault="009D6829" w:rsidP="009D6829">
      <w:pPr>
        <w:pStyle w:val="Heading1"/>
      </w:pPr>
      <w:r>
        <w:lastRenderedPageBreak/>
        <w:t>Donald Beasley Institute</w:t>
      </w:r>
    </w:p>
    <w:p w14:paraId="4947EA20" w14:textId="77777777" w:rsidR="009D6829" w:rsidRDefault="009D6829" w:rsidP="009D6829"/>
    <w:p w14:paraId="0A887DD4" w14:textId="1689A92B" w:rsidR="009D6829" w:rsidRDefault="00773499" w:rsidP="002B0439">
      <w:r>
        <w:rPr>
          <w:noProof/>
        </w:rPr>
        <w:drawing>
          <wp:anchor distT="0" distB="0" distL="114300" distR="114300" simplePos="0" relativeHeight="252125184" behindDoc="0" locked="0" layoutInCell="1" allowOverlap="1" wp14:anchorId="614CE9C4" wp14:editId="735D949D">
            <wp:simplePos x="0" y="0"/>
            <wp:positionH relativeFrom="margin">
              <wp:align>left</wp:align>
            </wp:positionH>
            <wp:positionV relativeFrom="margin">
              <wp:posOffset>1347470</wp:posOffset>
            </wp:positionV>
            <wp:extent cx="1781175" cy="857250"/>
            <wp:effectExtent l="0" t="0" r="9525" b="0"/>
            <wp:wrapSquare wrapText="bothSides"/>
            <wp:docPr id="56297144" name="Picture 6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297144" name="Picture 6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8176" cy="8606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1C98217" w14:textId="34575CA3" w:rsidR="009D6829" w:rsidRDefault="002B0439" w:rsidP="002B0439">
      <w:r>
        <w:t>We met with 2 people from the Donald Beasley Institute:</w:t>
      </w:r>
    </w:p>
    <w:p w14:paraId="3AA14BE0" w14:textId="5587BB6B" w:rsidR="002B0439" w:rsidRDefault="002B0439" w:rsidP="00143EA9">
      <w:pPr>
        <w:pStyle w:val="Listtoplevel"/>
      </w:pPr>
      <w:r>
        <w:t>Brigit Mirfin-Veitch – Director</w:t>
      </w:r>
    </w:p>
    <w:p w14:paraId="1528C4CB" w14:textId="4D672D98" w:rsidR="002B0439" w:rsidRDefault="002B0439" w:rsidP="00143EA9">
      <w:pPr>
        <w:pStyle w:val="Listtoplevel"/>
      </w:pPr>
      <w:r>
        <w:t>Umi Asaka – Research Lead.</w:t>
      </w:r>
    </w:p>
    <w:p w14:paraId="486968DE" w14:textId="77777777" w:rsidR="002B0439" w:rsidRDefault="002B0439" w:rsidP="002B0439"/>
    <w:p w14:paraId="18EA6F0F" w14:textId="6D30F52D" w:rsidR="002B0439" w:rsidRDefault="00143EA9" w:rsidP="002B0439">
      <w:r>
        <w:rPr>
          <w:noProof/>
        </w:rPr>
        <mc:AlternateContent>
          <mc:Choice Requires="wps">
            <w:drawing>
              <wp:anchor distT="0" distB="0" distL="114300" distR="114300" simplePos="0" relativeHeight="252077056" behindDoc="1" locked="0" layoutInCell="1" allowOverlap="1" wp14:anchorId="10F75A2E" wp14:editId="2ECFDE9D">
                <wp:simplePos x="0" y="0"/>
                <wp:positionH relativeFrom="margin">
                  <wp:align>right</wp:align>
                </wp:positionH>
                <wp:positionV relativeFrom="paragraph">
                  <wp:posOffset>294963</wp:posOffset>
                </wp:positionV>
                <wp:extent cx="3514725" cy="752475"/>
                <wp:effectExtent l="0" t="0" r="9525" b="9525"/>
                <wp:wrapNone/>
                <wp:docPr id="1516030860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4725" cy="752475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02777BA" id="Rectangle 5" o:spid="_x0000_s1026" alt="&quot;&quot;" style="position:absolute;margin-left:225.55pt;margin-top:23.25pt;width:276.75pt;height:59.25pt;z-index:-2512394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" fillcolor="#c7ddf1" stroked="f" strokeweight="1pt">
                <w10:wrap anchorx="margin"/>
              </v:rect>
            </w:pict>
          </mc:Fallback>
        </mc:AlternateContent>
      </w:r>
    </w:p>
    <w:p w14:paraId="1C8B86E7" w14:textId="1B0A176A" w:rsidR="002B0439" w:rsidRDefault="002B0439" w:rsidP="002B0439">
      <w:r>
        <w:t xml:space="preserve">The Donald Beasley Institute is also called the </w:t>
      </w:r>
      <w:r w:rsidRPr="00143EA9">
        <w:rPr>
          <w:b/>
          <w:bCs/>
        </w:rPr>
        <w:t>DBI</w:t>
      </w:r>
      <w:r>
        <w:t>.</w:t>
      </w:r>
      <w:r w:rsidR="00143EA9" w:rsidRPr="00143EA9">
        <w:rPr>
          <w:noProof/>
        </w:rPr>
        <w:t xml:space="preserve"> </w:t>
      </w:r>
    </w:p>
    <w:p w14:paraId="129E565A" w14:textId="326EF233" w:rsidR="002B0439" w:rsidRDefault="008A1FFA" w:rsidP="002B0439">
      <w:r>
        <w:rPr>
          <w:noProof/>
        </w:rPr>
        <w:drawing>
          <wp:anchor distT="0" distB="0" distL="114300" distR="114300" simplePos="0" relativeHeight="252126208" behindDoc="0" locked="0" layoutInCell="1" allowOverlap="1" wp14:anchorId="0F47D205" wp14:editId="693BB4C7">
            <wp:simplePos x="0" y="0"/>
            <wp:positionH relativeFrom="margin">
              <wp:align>left</wp:align>
            </wp:positionH>
            <wp:positionV relativeFrom="page">
              <wp:posOffset>5972175</wp:posOffset>
            </wp:positionV>
            <wp:extent cx="1771650" cy="1346200"/>
            <wp:effectExtent l="0" t="0" r="0" b="6350"/>
            <wp:wrapNone/>
            <wp:docPr id="6828733" name="Picture 3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28733" name="Picture 3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1650" cy="1346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6EAA41D" w14:textId="23E9C01D" w:rsidR="002B0439" w:rsidRDefault="002B0439" w:rsidP="002B0439"/>
    <w:p w14:paraId="7DF37DA5" w14:textId="4EB3312A" w:rsidR="002B0439" w:rsidRDefault="002B0439" w:rsidP="00620EF8">
      <w:r>
        <w:t>We talked about</w:t>
      </w:r>
      <w:r w:rsidR="008A1FFA">
        <w:t xml:space="preserve"> </w:t>
      </w:r>
      <w:r>
        <w:t>all the work that has happened since 2021</w:t>
      </w:r>
      <w:r w:rsidR="00620EF8">
        <w:t>.</w:t>
      </w:r>
    </w:p>
    <w:p w14:paraId="003D41D2" w14:textId="77777777" w:rsidR="008A1FFA" w:rsidRDefault="008A1FFA">
      <w:pPr>
        <w:spacing w:line="240" w:lineRule="auto"/>
        <w:ind w:left="0"/>
      </w:pPr>
      <w:r>
        <w:br w:type="page"/>
      </w:r>
    </w:p>
    <w:p w14:paraId="411408D4" w14:textId="5498CDBF" w:rsidR="002B0439" w:rsidRDefault="008A1FFA" w:rsidP="008A1FFA">
      <w:r>
        <w:rPr>
          <w:noProof/>
        </w:rPr>
        <w:lastRenderedPageBreak/>
        <w:drawing>
          <wp:anchor distT="0" distB="0" distL="114300" distR="114300" simplePos="0" relativeHeight="252127232" behindDoc="0" locked="0" layoutInCell="1" allowOverlap="1" wp14:anchorId="2906CC5E" wp14:editId="11E0697E">
            <wp:simplePos x="0" y="0"/>
            <wp:positionH relativeFrom="column">
              <wp:posOffset>76200</wp:posOffset>
            </wp:positionH>
            <wp:positionV relativeFrom="page">
              <wp:posOffset>828676</wp:posOffset>
            </wp:positionV>
            <wp:extent cx="1251679" cy="1504950"/>
            <wp:effectExtent l="0" t="0" r="5715" b="0"/>
            <wp:wrapNone/>
            <wp:docPr id="1828446885" name="Picture 4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8446885" name="Picture 4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3472" cy="150710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We also talked about </w:t>
      </w:r>
      <w:r w:rsidR="00143EA9">
        <w:t>working to make</w:t>
      </w:r>
      <w:r w:rsidR="002B0439">
        <w:t xml:space="preserve"> sure disabled people have the same rights as everyone else through:</w:t>
      </w:r>
    </w:p>
    <w:p w14:paraId="74861674" w14:textId="296DF633" w:rsidR="002B0439" w:rsidRDefault="008A1FFA" w:rsidP="008A1FFA">
      <w:pPr>
        <w:pStyle w:val="Listtoplevel"/>
      </w:pPr>
      <w:r>
        <w:drawing>
          <wp:anchor distT="0" distB="0" distL="114300" distR="114300" simplePos="0" relativeHeight="252128256" behindDoc="0" locked="0" layoutInCell="1" allowOverlap="1" wp14:anchorId="718F445A" wp14:editId="6046A979">
            <wp:simplePos x="0" y="0"/>
            <wp:positionH relativeFrom="margin">
              <wp:align>left</wp:align>
            </wp:positionH>
            <wp:positionV relativeFrom="paragraph">
              <wp:posOffset>283845</wp:posOffset>
            </wp:positionV>
            <wp:extent cx="1498695" cy="1400175"/>
            <wp:effectExtent l="0" t="0" r="6350" b="0"/>
            <wp:wrapNone/>
            <wp:docPr id="1227692436" name="Picture 4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7692436" name="Picture 4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8695" cy="1400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B0439">
        <w:t>supports</w:t>
      </w:r>
    </w:p>
    <w:p w14:paraId="53CDB758" w14:textId="0D87AFBF" w:rsidR="002B0439" w:rsidRDefault="002B0439" w:rsidP="008A1FFA">
      <w:pPr>
        <w:pStyle w:val="Listtoplevel"/>
      </w:pPr>
      <w:r>
        <w:t>services.</w:t>
      </w:r>
    </w:p>
    <w:p w14:paraId="0B657265" w14:textId="77777777" w:rsidR="002B0439" w:rsidRDefault="002B0439" w:rsidP="002B0439"/>
    <w:p w14:paraId="1D9B3506" w14:textId="77777777" w:rsidR="00143EA9" w:rsidRDefault="00143EA9" w:rsidP="002B0439"/>
    <w:p w14:paraId="7AC78EAC" w14:textId="052A33F1" w:rsidR="002B0439" w:rsidRDefault="008A1FFA" w:rsidP="002B0439">
      <w:r>
        <w:rPr>
          <w:noProof/>
        </w:rPr>
        <w:drawing>
          <wp:anchor distT="0" distB="0" distL="114300" distR="114300" simplePos="0" relativeHeight="252129280" behindDoc="0" locked="0" layoutInCell="1" allowOverlap="1" wp14:anchorId="18D22A3A" wp14:editId="13D15215">
            <wp:simplePos x="0" y="0"/>
            <wp:positionH relativeFrom="margin">
              <wp:align>left</wp:align>
            </wp:positionH>
            <wp:positionV relativeFrom="margin">
              <wp:posOffset>3526790</wp:posOffset>
            </wp:positionV>
            <wp:extent cx="1806747" cy="1276350"/>
            <wp:effectExtent l="0" t="0" r="3175" b="0"/>
            <wp:wrapNone/>
            <wp:docPr id="1498255867" name="Picture 4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8255867" name="Picture 4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6747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85181">
        <w:t xml:space="preserve">We also talked about </w:t>
      </w:r>
      <w:r>
        <w:t xml:space="preserve">planning for </w:t>
      </w:r>
      <w:r w:rsidR="00685181">
        <w:t xml:space="preserve">when </w:t>
      </w:r>
      <w:r w:rsidR="002B0439">
        <w:t xml:space="preserve">some smaller reports </w:t>
      </w:r>
      <w:r w:rsidR="00685181">
        <w:t>will be released.</w:t>
      </w:r>
    </w:p>
    <w:p w14:paraId="5376D474" w14:textId="5B8129B7" w:rsidR="00143EA9" w:rsidRDefault="00143EA9" w:rsidP="002B0439"/>
    <w:p w14:paraId="6158AB00" w14:textId="3C653769" w:rsidR="00143EA9" w:rsidRDefault="00143EA9" w:rsidP="002B0439"/>
    <w:p w14:paraId="09BC3CA4" w14:textId="3B226033" w:rsidR="00685181" w:rsidRDefault="008A1FFA" w:rsidP="002B0439">
      <w:r>
        <w:rPr>
          <w:noProof/>
        </w:rPr>
        <mc:AlternateContent>
          <mc:Choice Requires="wpg">
            <w:drawing>
              <wp:anchor distT="0" distB="0" distL="114300" distR="114300" simplePos="0" relativeHeight="252135424" behindDoc="0" locked="0" layoutInCell="1" allowOverlap="1" wp14:anchorId="30D1506E" wp14:editId="4A39507B">
                <wp:simplePos x="0" y="0"/>
                <wp:positionH relativeFrom="margin">
                  <wp:align>left</wp:align>
                </wp:positionH>
                <wp:positionV relativeFrom="paragraph">
                  <wp:posOffset>64135</wp:posOffset>
                </wp:positionV>
                <wp:extent cx="1685925" cy="1313502"/>
                <wp:effectExtent l="0" t="0" r="9525" b="1270"/>
                <wp:wrapNone/>
                <wp:docPr id="2085902843" name="Group 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5925" cy="1313502"/>
                          <a:chOff x="0" y="0"/>
                          <a:chExt cx="2029460" cy="1581150"/>
                        </a:xfrm>
                      </wpg:grpSpPr>
                      <pic:pic xmlns:pic="http://schemas.openxmlformats.org/drawingml/2006/picture">
                        <pic:nvPicPr>
                          <pic:cNvPr id="1182366698" name="Picture 43" descr="A calendar with a x on i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4610" cy="10001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33535106" name="Picture 43" descr="A calendar with a x on i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33375" y="285750"/>
                            <a:ext cx="1324610" cy="10001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82169811" name="Picture 43" descr="A calendar with a x on i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04850" y="581025"/>
                            <a:ext cx="1324610" cy="100012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723DFB1" id="Group 44" o:spid="_x0000_s1026" style="position:absolute;margin-left:0;margin-top:5.05pt;width:132.75pt;height:103.45pt;z-index:252135424;mso-position-horizontal:left;mso-position-horizontal-relative:margin;mso-width-relative:margin;mso-height-relative:margin" coordsize="20294,15811" o:gfxdata="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3" o:spid="_x0000_s1027" type="#_x0000_t75" alt="A calendar with a x on it&#10;&#10;Description automatically generated" style="position:absolute;width:13246;height:100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">
                  <v:imagedata r:id="rId67" o:title="A calendar with a x on it&#10;&#10;Description automatically generated"/>
                </v:shape>
                <v:shape id="Picture 43" o:spid="_x0000_s1028" type="#_x0000_t75" alt="A calendar with a x on it&#10;&#10;Description automatically generated" style="position:absolute;left:3333;top:2857;width:13246;height:100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">
                  <v:imagedata r:id="rId68" o:title="A calendar with a x on it&#10;&#10;Description automatically generated"/>
                </v:shape>
                <v:shape id="Picture 43" o:spid="_x0000_s1029" type="#_x0000_t75" alt="A calendar with a x on it&#10;&#10;Description automatically generated" style="position:absolute;left:7048;top:5810;width:13246;height:100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">
                  <v:imagedata r:id="rId68" o:title="A calendar with a x on it&#10;&#10;Description automatically generated"/>
                </v:shape>
                <w10:wrap anchorx="margin"/>
              </v:group>
            </w:pict>
          </mc:Fallback>
        </mc:AlternateContent>
      </w:r>
      <w:r w:rsidR="00685181">
        <w:t>We are happy to say that the DPOC will keep working the DBI for the next 3 years.</w:t>
      </w:r>
    </w:p>
    <w:p w14:paraId="4C2FC92F" w14:textId="77777777" w:rsidR="00685181" w:rsidRDefault="00685181" w:rsidP="002B0439"/>
    <w:p w14:paraId="7842041D" w14:textId="77777777" w:rsidR="00685181" w:rsidRDefault="00685181" w:rsidP="002B0439"/>
    <w:p w14:paraId="2521C4EF" w14:textId="01C2E0B4" w:rsidR="00685181" w:rsidRDefault="008A1FFA" w:rsidP="008A1FFA">
      <w:r>
        <w:rPr>
          <w:noProof/>
        </w:rPr>
        <w:drawing>
          <wp:anchor distT="0" distB="0" distL="114300" distR="114300" simplePos="0" relativeHeight="252136448" behindDoc="0" locked="0" layoutInCell="1" allowOverlap="1" wp14:anchorId="6B4194EE" wp14:editId="22E1C46D">
            <wp:simplePos x="0" y="0"/>
            <wp:positionH relativeFrom="margin">
              <wp:align>left</wp:align>
            </wp:positionH>
            <wp:positionV relativeFrom="page">
              <wp:posOffset>8220075</wp:posOffset>
            </wp:positionV>
            <wp:extent cx="2019300" cy="515441"/>
            <wp:effectExtent l="0" t="0" r="0" b="0"/>
            <wp:wrapNone/>
            <wp:docPr id="1145520399" name="Picture 4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5520399" name="Picture 4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51544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85181">
        <w:t xml:space="preserve">We will talk with </w:t>
      </w:r>
      <w:r w:rsidR="00143EA9">
        <w:t>DBI</w:t>
      </w:r>
      <w:r w:rsidR="00685181">
        <w:t xml:space="preserve"> about </w:t>
      </w:r>
      <w:r w:rsidR="00143EA9">
        <w:t>checking</w:t>
      </w:r>
      <w:r w:rsidR="00685181">
        <w:t xml:space="preserve"> to see how</w:t>
      </w:r>
      <w:r w:rsidR="00143EA9">
        <w:t xml:space="preserve"> well</w:t>
      </w:r>
      <w:r w:rsidR="00685181">
        <w:t xml:space="preserve"> the New Zealand Government is doing following the UNCRPD.</w:t>
      </w:r>
    </w:p>
    <w:p w14:paraId="6CAEF329" w14:textId="77777777" w:rsidR="00685181" w:rsidRDefault="00685181">
      <w:pPr>
        <w:spacing w:line="240" w:lineRule="auto"/>
        <w:ind w:left="0"/>
      </w:pPr>
      <w:r>
        <w:br w:type="page"/>
      </w:r>
    </w:p>
    <w:p w14:paraId="05FCB418" w14:textId="1EFAA38E" w:rsidR="00685181" w:rsidRPr="00685181" w:rsidRDefault="00685181" w:rsidP="00685181">
      <w:pPr>
        <w:pStyle w:val="Heading1"/>
      </w:pPr>
      <w:r>
        <w:lastRenderedPageBreak/>
        <w:t>Sonja Eriksen – Principal Disability Advisor for the Ministry of Social Development</w:t>
      </w:r>
    </w:p>
    <w:p w14:paraId="2D2B893F" w14:textId="77777777" w:rsidR="009304DD" w:rsidRDefault="009304DD" w:rsidP="00685181"/>
    <w:p w14:paraId="122414AB" w14:textId="77777777" w:rsidR="009304DD" w:rsidRDefault="009304DD" w:rsidP="00685181"/>
    <w:p w14:paraId="791CF059" w14:textId="34A53DED" w:rsidR="009304DD" w:rsidRDefault="008A1FFA" w:rsidP="00685181">
      <w:r>
        <w:rPr>
          <w:noProof/>
        </w:rPr>
        <w:drawing>
          <wp:anchor distT="0" distB="0" distL="114300" distR="114300" simplePos="0" relativeHeight="252138496" behindDoc="0" locked="0" layoutInCell="1" allowOverlap="1" wp14:anchorId="18EAD3B8" wp14:editId="6D6FDA1B">
            <wp:simplePos x="0" y="0"/>
            <wp:positionH relativeFrom="margin">
              <wp:align>left</wp:align>
            </wp:positionH>
            <wp:positionV relativeFrom="margin">
              <wp:posOffset>2339975</wp:posOffset>
            </wp:positionV>
            <wp:extent cx="2095500" cy="618173"/>
            <wp:effectExtent l="0" t="0" r="0" b="0"/>
            <wp:wrapNone/>
            <wp:docPr id="103435736" name="Picture 9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435736" name="Picture 9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6181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0AE3">
        <w:t>We met with Sonja Eriksen – Principal Disability Advisor for the Ministry of Social Development.</w:t>
      </w:r>
    </w:p>
    <w:p w14:paraId="140694ED" w14:textId="7E10DD63" w:rsidR="007C0AE3" w:rsidRDefault="007C0AE3" w:rsidP="00685181"/>
    <w:p w14:paraId="280D7C3C" w14:textId="64D53212" w:rsidR="007C0AE3" w:rsidRDefault="007340D5" w:rsidP="00685181">
      <w:r>
        <w:rPr>
          <w:noProof/>
        </w:rPr>
        <w:drawing>
          <wp:anchor distT="0" distB="0" distL="114300" distR="114300" simplePos="0" relativeHeight="252141568" behindDoc="0" locked="0" layoutInCell="1" allowOverlap="1" wp14:anchorId="74674398" wp14:editId="6E01788B">
            <wp:simplePos x="0" y="0"/>
            <wp:positionH relativeFrom="margin">
              <wp:align>left</wp:align>
            </wp:positionH>
            <wp:positionV relativeFrom="paragraph">
              <wp:posOffset>10160</wp:posOffset>
            </wp:positionV>
            <wp:extent cx="1676400" cy="1314071"/>
            <wp:effectExtent l="0" t="0" r="0" b="635"/>
            <wp:wrapNone/>
            <wp:docPr id="1944008351" name="Picture 4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4008351" name="Picture 4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6400" cy="13140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8AB3236" w14:textId="42A6ABD1" w:rsidR="007C0AE3" w:rsidRDefault="007C0AE3" w:rsidP="00685181">
      <w:r>
        <w:t xml:space="preserve">We talked about the </w:t>
      </w:r>
      <w:r>
        <w:rPr>
          <w:b/>
          <w:bCs/>
        </w:rPr>
        <w:t>Accessibility Charter</w:t>
      </w:r>
      <w:r>
        <w:t>.</w:t>
      </w:r>
    </w:p>
    <w:p w14:paraId="47D37894" w14:textId="2A3B6FA4" w:rsidR="007C0AE3" w:rsidRDefault="007C0AE3" w:rsidP="00685181"/>
    <w:p w14:paraId="40A43133" w14:textId="0A2D3BFB" w:rsidR="00143EA9" w:rsidRDefault="008A1FFA" w:rsidP="00685181">
      <w:r>
        <w:rPr>
          <w:noProof/>
        </w:rPr>
        <mc:AlternateContent>
          <mc:Choice Requires="wps">
            <w:drawing>
              <wp:anchor distT="0" distB="0" distL="114300" distR="114300" simplePos="0" relativeHeight="252140544" behindDoc="1" locked="0" layoutInCell="1" allowOverlap="1" wp14:anchorId="538885D0" wp14:editId="5CAA1931">
                <wp:simplePos x="0" y="0"/>
                <wp:positionH relativeFrom="margin">
                  <wp:align>right</wp:align>
                </wp:positionH>
                <wp:positionV relativeFrom="paragraph">
                  <wp:posOffset>251460</wp:posOffset>
                </wp:positionV>
                <wp:extent cx="3514725" cy="1533525"/>
                <wp:effectExtent l="0" t="0" r="9525" b="9525"/>
                <wp:wrapNone/>
                <wp:docPr id="1436685819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4725" cy="1533525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DACFF7" id="Rectangle 5" o:spid="_x0000_s1026" alt="&quot;&quot;" style="position:absolute;margin-left:225.55pt;margin-top:19.8pt;width:276.75pt;height:120.75pt;z-index:-251175936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" fillcolor="#c7ddf1" stroked="f" strokeweight="1pt">
                <w10:wrap anchorx="margin"/>
              </v:rect>
            </w:pict>
          </mc:Fallback>
        </mc:AlternateContent>
      </w:r>
    </w:p>
    <w:p w14:paraId="3754E5CD" w14:textId="779A48F1" w:rsidR="007C0AE3" w:rsidRDefault="007340D5" w:rsidP="00685181">
      <w:r>
        <w:rPr>
          <w:noProof/>
        </w:rPr>
        <w:drawing>
          <wp:anchor distT="0" distB="0" distL="114300" distR="114300" simplePos="0" relativeHeight="252142592" behindDoc="0" locked="0" layoutInCell="1" allowOverlap="1" wp14:anchorId="64FCB6A9" wp14:editId="3D4A7F46">
            <wp:simplePos x="0" y="0"/>
            <wp:positionH relativeFrom="margin">
              <wp:align>left</wp:align>
            </wp:positionH>
            <wp:positionV relativeFrom="paragraph">
              <wp:posOffset>10795</wp:posOffset>
            </wp:positionV>
            <wp:extent cx="1437513" cy="1466850"/>
            <wp:effectExtent l="0" t="0" r="0" b="0"/>
            <wp:wrapNone/>
            <wp:docPr id="60067464" name="Picture 47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067464" name="Picture 47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7513" cy="1466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43EA9">
        <w:t xml:space="preserve">The </w:t>
      </w:r>
      <w:r w:rsidR="00143EA9">
        <w:rPr>
          <w:b/>
          <w:bCs/>
        </w:rPr>
        <w:t>Accessibility Charter</w:t>
      </w:r>
      <w:r w:rsidR="00143EA9">
        <w:t xml:space="preserve"> is an agreement by government agencies to make sure that what they do is accessible to everyone.</w:t>
      </w:r>
    </w:p>
    <w:p w14:paraId="05365414" w14:textId="41B51B03" w:rsidR="00143EA9" w:rsidRDefault="007340D5" w:rsidP="00685181">
      <w:r>
        <w:rPr>
          <w:noProof/>
        </w:rPr>
        <w:drawing>
          <wp:anchor distT="0" distB="0" distL="114300" distR="114300" simplePos="0" relativeHeight="252143616" behindDoc="0" locked="0" layoutInCell="1" allowOverlap="1" wp14:anchorId="6E3BBD0F" wp14:editId="30761683">
            <wp:simplePos x="0" y="0"/>
            <wp:positionH relativeFrom="margin">
              <wp:align>left</wp:align>
            </wp:positionH>
            <wp:positionV relativeFrom="margin">
              <wp:posOffset>7091680</wp:posOffset>
            </wp:positionV>
            <wp:extent cx="1438275" cy="1438275"/>
            <wp:effectExtent l="0" t="0" r="9525" b="0"/>
            <wp:wrapNone/>
            <wp:docPr id="489742505" name="Picture 48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9742505" name="Picture 48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8275" cy="1438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5F1B1CE" w14:textId="32BAC21A" w:rsidR="00143EA9" w:rsidRPr="00143EA9" w:rsidRDefault="00143EA9" w:rsidP="00685181"/>
    <w:p w14:paraId="67A5B006" w14:textId="39136DC7" w:rsidR="007C0AE3" w:rsidRDefault="007C0AE3" w:rsidP="00685181">
      <w:r>
        <w:t xml:space="preserve">Sonja told us that the Accessibility Charter is still a </w:t>
      </w:r>
      <w:r>
        <w:rPr>
          <w:b/>
          <w:bCs/>
        </w:rPr>
        <w:t>live document.</w:t>
      </w:r>
    </w:p>
    <w:p w14:paraId="170D7495" w14:textId="77777777" w:rsidR="007C0AE3" w:rsidRDefault="007C0AE3" w:rsidP="00685181"/>
    <w:p w14:paraId="790D453E" w14:textId="29D98EFA" w:rsidR="00143EA9" w:rsidRDefault="007340D5" w:rsidP="00685181">
      <w:r>
        <w:rPr>
          <w:noProof/>
        </w:rPr>
        <w:lastRenderedPageBreak/>
        <w:drawing>
          <wp:anchor distT="0" distB="0" distL="114300" distR="114300" simplePos="0" relativeHeight="252144640" behindDoc="0" locked="0" layoutInCell="1" allowOverlap="1" wp14:anchorId="267AED3B" wp14:editId="1DE68B2E">
            <wp:simplePos x="0" y="0"/>
            <wp:positionH relativeFrom="column">
              <wp:posOffset>-104775</wp:posOffset>
            </wp:positionH>
            <wp:positionV relativeFrom="page">
              <wp:posOffset>704850</wp:posOffset>
            </wp:positionV>
            <wp:extent cx="1743075" cy="1743075"/>
            <wp:effectExtent l="0" t="0" r="9525" b="0"/>
            <wp:wrapNone/>
            <wp:docPr id="294037309" name="Picture 4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4037309" name="Picture 4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3075" cy="1743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43EA9">
        <w:rPr>
          <w:noProof/>
        </w:rPr>
        <mc:AlternateContent>
          <mc:Choice Requires="wps">
            <w:drawing>
              <wp:anchor distT="0" distB="0" distL="114300" distR="114300" simplePos="0" relativeHeight="252079104" behindDoc="1" locked="0" layoutInCell="1" allowOverlap="1" wp14:anchorId="53325851" wp14:editId="5730215D">
                <wp:simplePos x="0" y="0"/>
                <wp:positionH relativeFrom="margin">
                  <wp:posOffset>2276475</wp:posOffset>
                </wp:positionH>
                <wp:positionV relativeFrom="paragraph">
                  <wp:posOffset>-104775</wp:posOffset>
                </wp:positionV>
                <wp:extent cx="3514725" cy="3581400"/>
                <wp:effectExtent l="0" t="0" r="9525" b="0"/>
                <wp:wrapNone/>
                <wp:docPr id="1245891410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4725" cy="3581400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9C356B" id="Rectangle 5" o:spid="_x0000_s1026" alt="&quot;&quot;" style="position:absolute;margin-left:179.25pt;margin-top:-8.25pt;width:276.75pt;height:282pt;z-index:-251237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" fillcolor="#c7ddf1" stroked="f" strokeweight="1pt">
                <w10:wrap anchorx="margin"/>
              </v:rect>
            </w:pict>
          </mc:Fallback>
        </mc:AlternateContent>
      </w:r>
      <w:r w:rsidR="00143EA9">
        <w:t xml:space="preserve">A </w:t>
      </w:r>
      <w:r w:rsidR="00143EA9">
        <w:rPr>
          <w:b/>
          <w:bCs/>
        </w:rPr>
        <w:t xml:space="preserve">live document </w:t>
      </w:r>
      <w:r w:rsidR="00143EA9">
        <w:t>is a document that:</w:t>
      </w:r>
    </w:p>
    <w:p w14:paraId="120472A1" w14:textId="40B425EC" w:rsidR="00143EA9" w:rsidRDefault="00143EA9" w:rsidP="007340D5">
      <w:pPr>
        <w:pStyle w:val="Listtoplevel"/>
      </w:pPr>
      <w:r>
        <w:t>can be changed over time</w:t>
      </w:r>
    </w:p>
    <w:p w14:paraId="3EF62127" w14:textId="18965C0D" w:rsidR="007C0AE3" w:rsidRDefault="00143EA9" w:rsidP="007340D5">
      <w:pPr>
        <w:pStyle w:val="Listtoplevel"/>
      </w:pPr>
      <w:r>
        <w:t>can be updated with new ideas.</w:t>
      </w:r>
    </w:p>
    <w:p w14:paraId="355A3C0D" w14:textId="707DA899" w:rsidR="00143EA9" w:rsidRDefault="007340D5" w:rsidP="00143EA9">
      <w:r>
        <w:rPr>
          <w:noProof/>
        </w:rPr>
        <w:drawing>
          <wp:anchor distT="0" distB="0" distL="114300" distR="114300" simplePos="0" relativeHeight="252145664" behindDoc="0" locked="0" layoutInCell="1" allowOverlap="1" wp14:anchorId="45ED1475" wp14:editId="236612A8">
            <wp:simplePos x="0" y="0"/>
            <wp:positionH relativeFrom="column">
              <wp:posOffset>-123825</wp:posOffset>
            </wp:positionH>
            <wp:positionV relativeFrom="paragraph">
              <wp:posOffset>311785</wp:posOffset>
            </wp:positionV>
            <wp:extent cx="1638300" cy="1236884"/>
            <wp:effectExtent l="0" t="0" r="0" b="1905"/>
            <wp:wrapNone/>
            <wp:docPr id="1952480585" name="Picture 5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2480585" name="Picture 5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8300" cy="123688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CA2C022" w14:textId="0FE5731C" w:rsidR="00143EA9" w:rsidRDefault="00143EA9" w:rsidP="00143EA9"/>
    <w:p w14:paraId="63C52DF6" w14:textId="036C6CB6" w:rsidR="00143EA9" w:rsidRDefault="00143EA9" w:rsidP="00143EA9">
      <w:r>
        <w:t>This helps to keep documents like the accessibility charter up to date with what disabled people need.</w:t>
      </w:r>
    </w:p>
    <w:p w14:paraId="36FA7FB6" w14:textId="77777777" w:rsidR="00143EA9" w:rsidRDefault="00143EA9" w:rsidP="00143EA9"/>
    <w:p w14:paraId="47CCCE51" w14:textId="7A32534E" w:rsidR="00143EA9" w:rsidRPr="00143EA9" w:rsidRDefault="00143EA9" w:rsidP="00143EA9"/>
    <w:p w14:paraId="7AE3BCC7" w14:textId="69231B6C" w:rsidR="007C0AE3" w:rsidRDefault="007340D5" w:rsidP="00685181">
      <w:r>
        <w:rPr>
          <w:noProof/>
        </w:rPr>
        <w:drawing>
          <wp:anchor distT="0" distB="0" distL="114300" distR="114300" simplePos="0" relativeHeight="252146688" behindDoc="0" locked="0" layoutInCell="1" allowOverlap="1" wp14:anchorId="61CCE19B" wp14:editId="7834F9F5">
            <wp:simplePos x="0" y="0"/>
            <wp:positionH relativeFrom="margin">
              <wp:align>left</wp:align>
            </wp:positionH>
            <wp:positionV relativeFrom="page">
              <wp:posOffset>5067300</wp:posOffset>
            </wp:positionV>
            <wp:extent cx="1690668" cy="1838325"/>
            <wp:effectExtent l="0" t="0" r="5080" b="0"/>
            <wp:wrapNone/>
            <wp:docPr id="1522745332" name="Picture 5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2745332" name="Picture 5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0668" cy="1838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0AE3">
        <w:t>Sonja said that a lot of government agencies are still going to the accessibility training.</w:t>
      </w:r>
    </w:p>
    <w:p w14:paraId="3F528EE9" w14:textId="46CC0455" w:rsidR="007C0AE3" w:rsidRDefault="007C0AE3" w:rsidP="00685181"/>
    <w:p w14:paraId="2D78ACE5" w14:textId="5C94507E" w:rsidR="007C0AE3" w:rsidRDefault="007C0AE3" w:rsidP="00685181"/>
    <w:p w14:paraId="18D80065" w14:textId="7C55CD29" w:rsidR="007C0AE3" w:rsidRDefault="007C0AE3" w:rsidP="00685181">
      <w:r>
        <w:t>This is good news.</w:t>
      </w:r>
    </w:p>
    <w:p w14:paraId="606162B6" w14:textId="098C94F3" w:rsidR="007C0AE3" w:rsidRDefault="007C0AE3" w:rsidP="00685181"/>
    <w:p w14:paraId="1F1767B1" w14:textId="578A68AA" w:rsidR="007C0AE3" w:rsidRDefault="007C0AE3" w:rsidP="00685181"/>
    <w:p w14:paraId="1CE13FF9" w14:textId="77777777" w:rsidR="0022038B" w:rsidRDefault="0022038B">
      <w:pPr>
        <w:spacing w:line="240" w:lineRule="auto"/>
        <w:ind w:left="0"/>
      </w:pPr>
      <w:r>
        <w:br w:type="page"/>
      </w:r>
    </w:p>
    <w:p w14:paraId="37A8B34C" w14:textId="73DE148D" w:rsidR="007C0AE3" w:rsidRDefault="0022038B" w:rsidP="00685181">
      <w:r>
        <w:rPr>
          <w:b/>
          <w:bCs/>
          <w:noProof/>
        </w:rPr>
        <w:lastRenderedPageBreak/>
        <w:drawing>
          <wp:anchor distT="0" distB="0" distL="114300" distR="114300" simplePos="0" relativeHeight="252147712" behindDoc="0" locked="0" layoutInCell="1" allowOverlap="1" wp14:anchorId="246AAE20" wp14:editId="236B2930">
            <wp:simplePos x="0" y="0"/>
            <wp:positionH relativeFrom="margin">
              <wp:posOffset>-91440</wp:posOffset>
            </wp:positionH>
            <wp:positionV relativeFrom="paragraph">
              <wp:posOffset>-129540</wp:posOffset>
            </wp:positionV>
            <wp:extent cx="1153795" cy="1238040"/>
            <wp:effectExtent l="0" t="0" r="8255" b="635"/>
            <wp:wrapNone/>
            <wp:docPr id="1554925662" name="Picture 5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4925662" name="Picture 5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3795" cy="1238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0AE3">
        <w:t xml:space="preserve">Sonja </w:t>
      </w:r>
      <w:r>
        <w:t xml:space="preserve">also </w:t>
      </w:r>
      <w:r w:rsidR="007C0AE3">
        <w:t xml:space="preserve">told us that the </w:t>
      </w:r>
      <w:r w:rsidR="007C0AE3">
        <w:rPr>
          <w:b/>
          <w:bCs/>
        </w:rPr>
        <w:t>criteria</w:t>
      </w:r>
      <w:r w:rsidR="007C0AE3">
        <w:t xml:space="preserve"> for the </w:t>
      </w:r>
      <w:r w:rsidR="007C0AE3">
        <w:rPr>
          <w:b/>
          <w:bCs/>
        </w:rPr>
        <w:t>disability allowance</w:t>
      </w:r>
      <w:r w:rsidR="007C0AE3">
        <w:t xml:space="preserve"> has not changed.</w:t>
      </w:r>
    </w:p>
    <w:p w14:paraId="796B8406" w14:textId="77777777" w:rsidR="007C0AE3" w:rsidRDefault="007C0AE3" w:rsidP="00685181"/>
    <w:p w14:paraId="3480AF65" w14:textId="4EC32716" w:rsidR="007C0AE3" w:rsidRDefault="0022038B" w:rsidP="00685181">
      <w:r>
        <w:rPr>
          <w:noProof/>
        </w:rPr>
        <w:drawing>
          <wp:anchor distT="0" distB="0" distL="114300" distR="114300" simplePos="0" relativeHeight="252150784" behindDoc="0" locked="0" layoutInCell="1" allowOverlap="1" wp14:anchorId="47978F3A" wp14:editId="58A6D765">
            <wp:simplePos x="0" y="0"/>
            <wp:positionH relativeFrom="column">
              <wp:posOffset>-150495</wp:posOffset>
            </wp:positionH>
            <wp:positionV relativeFrom="margin">
              <wp:posOffset>1539240</wp:posOffset>
            </wp:positionV>
            <wp:extent cx="1485900" cy="1485900"/>
            <wp:effectExtent l="0" t="0" r="0" b="0"/>
            <wp:wrapNone/>
            <wp:docPr id="960371955" name="Picture 5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0371955" name="Picture 5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85900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51D46C0" w14:textId="2B469B5E" w:rsidR="00143EA9" w:rsidRDefault="007340D5" w:rsidP="00685181">
      <w:r>
        <w:rPr>
          <w:noProof/>
        </w:rPr>
        <mc:AlternateContent>
          <mc:Choice Requires="wps">
            <w:drawing>
              <wp:anchor distT="0" distB="0" distL="114300" distR="114300" simplePos="0" relativeHeight="252149760" behindDoc="1" locked="0" layoutInCell="1" allowOverlap="1" wp14:anchorId="6FBB408E" wp14:editId="1A0B0F7F">
                <wp:simplePos x="0" y="0"/>
                <wp:positionH relativeFrom="margin">
                  <wp:align>right</wp:align>
                </wp:positionH>
                <wp:positionV relativeFrom="paragraph">
                  <wp:posOffset>-57150</wp:posOffset>
                </wp:positionV>
                <wp:extent cx="3514725" cy="737870"/>
                <wp:effectExtent l="0" t="0" r="9525" b="5080"/>
                <wp:wrapNone/>
                <wp:docPr id="2086340689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4725" cy="737870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CEA67F" id="Rectangle 5" o:spid="_x0000_s1026" alt="&quot;&quot;" style="position:absolute;margin-left:225.55pt;margin-top:-4.5pt;width:276.75pt;height:58.1pt;z-index:-25116672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" fillcolor="#c7ddf1" stroked="f" strokeweight="1pt">
                <w10:wrap anchorx="margin"/>
              </v:rect>
            </w:pict>
          </mc:Fallback>
        </mc:AlternateContent>
      </w:r>
      <w:r w:rsidR="00143EA9">
        <w:rPr>
          <w:b/>
          <w:bCs/>
        </w:rPr>
        <w:t>Criteria</w:t>
      </w:r>
      <w:r w:rsidR="00143EA9">
        <w:t xml:space="preserve"> means a list of things that things that need to be true.</w:t>
      </w:r>
    </w:p>
    <w:p w14:paraId="7C49BE20" w14:textId="165C7097" w:rsidR="007340D5" w:rsidRDefault="007340D5" w:rsidP="00685181"/>
    <w:p w14:paraId="5C2E3824" w14:textId="4C94427F" w:rsidR="007340D5" w:rsidRDefault="007340D5" w:rsidP="00685181"/>
    <w:p w14:paraId="3C0EF00D" w14:textId="27490710" w:rsidR="00143EA9" w:rsidRDefault="006804FE" w:rsidP="00685181">
      <w:r>
        <w:rPr>
          <w:noProof/>
        </w:rPr>
        <w:drawing>
          <wp:anchor distT="0" distB="0" distL="114300" distR="114300" simplePos="0" relativeHeight="252152832" behindDoc="0" locked="0" layoutInCell="1" allowOverlap="1" wp14:anchorId="3A399703" wp14:editId="3F70F4A7">
            <wp:simplePos x="0" y="0"/>
            <wp:positionH relativeFrom="column">
              <wp:posOffset>-391160</wp:posOffset>
            </wp:positionH>
            <wp:positionV relativeFrom="page">
              <wp:posOffset>4495800</wp:posOffset>
            </wp:positionV>
            <wp:extent cx="1397635" cy="1266825"/>
            <wp:effectExtent l="0" t="0" r="0" b="0"/>
            <wp:wrapNone/>
            <wp:docPr id="937606080" name="Picture 5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37606080" name="Picture 5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7635" cy="1266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C6767">
        <w:rPr>
          <w:noProof/>
        </w:rPr>
        <w:drawing>
          <wp:anchor distT="0" distB="0" distL="114300" distR="114300" simplePos="0" relativeHeight="252151808" behindDoc="0" locked="0" layoutInCell="1" allowOverlap="1" wp14:anchorId="45F1F077" wp14:editId="6B6678BE">
            <wp:simplePos x="0" y="0"/>
            <wp:positionH relativeFrom="margin">
              <wp:align>left</wp:align>
            </wp:positionH>
            <wp:positionV relativeFrom="paragraph">
              <wp:posOffset>368935</wp:posOffset>
            </wp:positionV>
            <wp:extent cx="1604749" cy="1352067"/>
            <wp:effectExtent l="0" t="0" r="0" b="635"/>
            <wp:wrapNone/>
            <wp:docPr id="2055678603" name="Picture 5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5678603" name="Picture 5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4749" cy="13520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43EA9">
        <w:rPr>
          <w:noProof/>
        </w:rPr>
        <mc:AlternateContent>
          <mc:Choice Requires="wps">
            <w:drawing>
              <wp:anchor distT="0" distB="0" distL="114300" distR="114300" simplePos="0" relativeHeight="252081152" behindDoc="1" locked="0" layoutInCell="1" allowOverlap="1" wp14:anchorId="19866E5F" wp14:editId="6D029046">
                <wp:simplePos x="0" y="0"/>
                <wp:positionH relativeFrom="margin">
                  <wp:posOffset>2208362</wp:posOffset>
                </wp:positionH>
                <wp:positionV relativeFrom="paragraph">
                  <wp:posOffset>-77638</wp:posOffset>
                </wp:positionV>
                <wp:extent cx="3514725" cy="1414241"/>
                <wp:effectExtent l="0" t="0" r="9525" b="0"/>
                <wp:wrapNone/>
                <wp:docPr id="1298229805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14725" cy="1414241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5AE1152" id="Rectangle 5" o:spid="_x0000_s1026" alt="&quot;&quot;" style="position:absolute;margin-left:173.9pt;margin-top:-6.1pt;width:276.75pt;height:111.35pt;z-index:-2512353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" fillcolor="#c7ddf1" stroked="f" strokeweight="1pt">
                <w10:wrap anchorx="margin"/>
              </v:rect>
            </w:pict>
          </mc:Fallback>
        </mc:AlternateContent>
      </w:r>
      <w:r w:rsidR="00143EA9">
        <w:rPr>
          <w:b/>
          <w:bCs/>
        </w:rPr>
        <w:t>Disability Allowance</w:t>
      </w:r>
      <w:r w:rsidR="00143EA9">
        <w:t xml:space="preserve"> is money paid by the government to support people with extra costs because of their disability.</w:t>
      </w:r>
      <w:r w:rsidR="00143EA9" w:rsidRPr="00143EA9">
        <w:rPr>
          <w:noProof/>
        </w:rPr>
        <w:t xml:space="preserve"> </w:t>
      </w:r>
    </w:p>
    <w:p w14:paraId="4F3C728D" w14:textId="77777777" w:rsidR="00143EA9" w:rsidRDefault="00143EA9" w:rsidP="00685181"/>
    <w:p w14:paraId="68E3CA7B" w14:textId="7246F59A" w:rsidR="00143EA9" w:rsidRPr="00143EA9" w:rsidRDefault="00143EA9" w:rsidP="00685181"/>
    <w:p w14:paraId="30393E37" w14:textId="1591F216" w:rsidR="007C0AE3" w:rsidRDefault="007C0AE3" w:rsidP="00685181">
      <w:r>
        <w:t xml:space="preserve">If something </w:t>
      </w:r>
      <w:r w:rsidR="001C6767">
        <w:t xml:space="preserve">already </w:t>
      </w:r>
      <w:r>
        <w:t xml:space="preserve">fits the criteria for the disability </w:t>
      </w:r>
      <w:proofErr w:type="gramStart"/>
      <w:r>
        <w:t>allowanc</w:t>
      </w:r>
      <w:r w:rsidR="001C6767">
        <w:t>e</w:t>
      </w:r>
      <w:proofErr w:type="gramEnd"/>
      <w:r>
        <w:t xml:space="preserve"> then it will fit the criteria in the future too.</w:t>
      </w:r>
    </w:p>
    <w:p w14:paraId="27E09049" w14:textId="77777777" w:rsidR="007C0AE3" w:rsidRDefault="007C0AE3" w:rsidP="00685181"/>
    <w:p w14:paraId="7F4027EF" w14:textId="77777777" w:rsidR="007C0AE3" w:rsidRPr="007C0AE3" w:rsidRDefault="007C0AE3" w:rsidP="00685181"/>
    <w:p w14:paraId="40ACFEDE" w14:textId="06ADD6B5" w:rsidR="00826C26" w:rsidRDefault="00D2050D" w:rsidP="00143EA9">
      <w:pPr>
        <w:spacing w:line="240" w:lineRule="auto"/>
        <w:ind w:left="0"/>
      </w:pPr>
      <w:r>
        <w:br w:type="page"/>
      </w:r>
    </w:p>
    <w:p w14:paraId="2A7CA997" w14:textId="53F1C150" w:rsidR="008A5752" w:rsidRPr="001821B8" w:rsidRDefault="008A5752" w:rsidP="008A5752">
      <w:pPr>
        <w:pStyle w:val="Heading1"/>
      </w:pPr>
      <w:r>
        <w:lastRenderedPageBreak/>
        <w:t>Voice of disabled people</w:t>
      </w:r>
    </w:p>
    <w:p w14:paraId="4518EE19" w14:textId="77777777" w:rsidR="006A720E" w:rsidRDefault="006A720E" w:rsidP="008A5752"/>
    <w:p w14:paraId="19F83E27" w14:textId="71C1C892" w:rsidR="00D16A9E" w:rsidRDefault="002A070D" w:rsidP="008A5752">
      <w:r>
        <w:rPr>
          <w:noProof/>
        </w:rPr>
        <w:drawing>
          <wp:anchor distT="0" distB="0" distL="114300" distR="114300" simplePos="0" relativeHeight="251929600" behindDoc="0" locked="0" layoutInCell="1" allowOverlap="1" wp14:anchorId="142551DA" wp14:editId="56043698">
            <wp:simplePos x="0" y="0"/>
            <wp:positionH relativeFrom="margin">
              <wp:posOffset>0</wp:posOffset>
            </wp:positionH>
            <wp:positionV relativeFrom="paragraph">
              <wp:posOffset>240665</wp:posOffset>
            </wp:positionV>
            <wp:extent cx="1830859" cy="1143000"/>
            <wp:effectExtent l="0" t="0" r="0" b="0"/>
            <wp:wrapNone/>
            <wp:docPr id="310664048" name="Picture 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0664048" name="Picture 2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3744" cy="11448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DDC50FC" w14:textId="09BB4E91" w:rsidR="00D16A9E" w:rsidRDefault="00D16A9E" w:rsidP="008A5752">
      <w:r>
        <w:t>The DPO Coalition is the first place the Government goes to when they want to hear from disabled people.</w:t>
      </w:r>
    </w:p>
    <w:p w14:paraId="69E50AA8" w14:textId="7C657A4B" w:rsidR="00D16A9E" w:rsidRDefault="00FD4129" w:rsidP="008A5752">
      <w:r w:rsidRPr="00BE1C6B">
        <w:rPr>
          <w:rFonts w:eastAsia="Times New Roman"/>
          <w:noProof/>
          <w:lang w:val="en-NZ" w:eastAsia="en-NZ"/>
        </w:rPr>
        <w:drawing>
          <wp:anchor distT="0" distB="0" distL="114300" distR="114300" simplePos="0" relativeHeight="251931648" behindDoc="0" locked="0" layoutInCell="1" allowOverlap="1" wp14:anchorId="765EDB7E" wp14:editId="7AAF4712">
            <wp:simplePos x="0" y="0"/>
            <wp:positionH relativeFrom="margin">
              <wp:posOffset>0</wp:posOffset>
            </wp:positionH>
            <wp:positionV relativeFrom="paragraph">
              <wp:posOffset>98425</wp:posOffset>
            </wp:positionV>
            <wp:extent cx="1371600" cy="1493892"/>
            <wp:effectExtent l="0" t="0" r="0" b="0"/>
            <wp:wrapNone/>
            <wp:docPr id="439" name="Picture 43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9" name="Picture 43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493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EDA418" w14:textId="410B2156" w:rsidR="00D16A9E" w:rsidRDefault="00D16A9E" w:rsidP="008A5752"/>
    <w:p w14:paraId="4B38B30D" w14:textId="4115CCFA" w:rsidR="00D16A9E" w:rsidRDefault="00D16A9E" w:rsidP="008A5752">
      <w:r>
        <w:t>The DPO Coalition is always looking for new organisations to join us.</w:t>
      </w:r>
    </w:p>
    <w:p w14:paraId="6400F4A9" w14:textId="6BD9A6CB" w:rsidR="00D16A9E" w:rsidRDefault="00FD4129" w:rsidP="008A5752">
      <w:r>
        <w:rPr>
          <w:rFonts w:eastAsia="Times New Roman"/>
          <w:noProof/>
          <w:lang w:eastAsia="en-NZ"/>
        </w:rPr>
        <mc:AlternateContent>
          <mc:Choice Requires="wpg">
            <w:drawing>
              <wp:anchor distT="0" distB="0" distL="114300" distR="114300" simplePos="0" relativeHeight="251933696" behindDoc="0" locked="0" layoutInCell="1" allowOverlap="1" wp14:anchorId="46780F84" wp14:editId="31468649">
                <wp:simplePos x="0" y="0"/>
                <wp:positionH relativeFrom="column">
                  <wp:posOffset>31750</wp:posOffset>
                </wp:positionH>
                <wp:positionV relativeFrom="paragraph">
                  <wp:posOffset>295275</wp:posOffset>
                </wp:positionV>
                <wp:extent cx="1666875" cy="1549400"/>
                <wp:effectExtent l="0" t="19050" r="47625" b="0"/>
                <wp:wrapNone/>
                <wp:docPr id="1909918724" name="Group 38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66875" cy="1549400"/>
                          <a:chOff x="0" y="0"/>
                          <a:chExt cx="1666875" cy="1549400"/>
                        </a:xfrm>
                      </wpg:grpSpPr>
                      <pic:pic xmlns:pic="http://schemas.openxmlformats.org/drawingml/2006/picture">
                        <pic:nvPicPr>
                          <pic:cNvPr id="1334111340" name="Picture 803556718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77800"/>
                            <a:ext cx="1130300" cy="1371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048354336" name="Speech Bubble: Oval 21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/>
                        <wps:spPr>
                          <a:xfrm>
                            <a:off x="1066800" y="0"/>
                            <a:ext cx="600075" cy="457200"/>
                          </a:xfrm>
                          <a:prstGeom prst="wedgeEllipseCallout">
                            <a:avLst/>
                          </a:prstGeom>
                          <a:noFill/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170C767" w14:textId="77777777" w:rsidR="00FD4129" w:rsidRDefault="00FD4129" w:rsidP="00FD4129">
                              <w:pPr>
                                <w:ind w:left="0"/>
                                <w:jc w:val="center"/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3586428" name="Text Box 22">
                          <a:extLst>
                            <a:ext uri="{C183D7F6-B498-43B3-948B-1728B52AA6E4}">
                              <adec:decorative xmlns:adec="http://schemas.microsoft.com/office/drawing/2017/decorative" val="1"/>
                            </a:ext>
                          </a:extLst>
                        </wps:cNvPr>
                        <wps:cNvSpPr txBox="1"/>
                        <wps:spPr>
                          <a:xfrm>
                            <a:off x="1174750" y="95250"/>
                            <a:ext cx="419100" cy="266700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53B90483" w14:textId="77777777" w:rsidR="00FD4129" w:rsidRPr="00B06F41" w:rsidRDefault="00FD4129" w:rsidP="00FD4129">
                              <w:pPr>
                                <w:ind w:left="0"/>
                                <w:rPr>
                                  <w:b/>
                                  <w:bCs/>
                                  <w:sz w:val="24"/>
                                  <w:lang w:val="en-NZ"/>
                                </w:rPr>
                              </w:pPr>
                              <w:r w:rsidRPr="00B06F41">
                                <w:rPr>
                                  <w:b/>
                                  <w:bCs/>
                                  <w:sz w:val="24"/>
                                  <w:lang w:val="en-NZ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6780F84" id="Group 38" o:spid="_x0000_s1026" alt="&quot;&quot;" style="position:absolute;left:0;text-align:left;margin-left:2.5pt;margin-top:23.25pt;width:131.25pt;height:122pt;z-index:251933696" coordsize="16668,1549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03556718" o:spid="_x0000_s1027" type="#_x0000_t75" alt="&quot;&quot;" style="position:absolute;top:1778;width:11303;height:137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">
                  <v:imagedata r:id="rId83" o:title=""/>
                </v:shape>
                <v:shapetype id="_x0000_t63" coordsize="21600,21600" o:spt="63" adj="1350,25920" path="wr,,21600,21600@15@16@17@18l@21@22xe">
                  <v:stroke joinstyle="miter"/>
                  <v:formulas>
                    <v:f eqn="val #0"/>
                    <v:f eqn="val #1"/>
                    <v:f eqn="sum 10800 0 #0"/>
                    <v:f eqn="sum 10800 0 #1"/>
                    <v:f eqn="atan2 @2 @3"/>
                    <v:f eqn="sumangle @4 11 0"/>
                    <v:f eqn="sumangle @4 0 11"/>
                    <v:f eqn="cos 10800 @4"/>
                    <v:f eqn="sin 10800 @4"/>
                    <v:f eqn="cos 10800 @5"/>
                    <v:f eqn="sin 10800 @5"/>
                    <v:f eqn="cos 10800 @6"/>
                    <v:f eqn="sin 10800 @6"/>
                    <v:f eqn="sum 10800 0 @7"/>
                    <v:f eqn="sum 10800 0 @8"/>
                    <v:f eqn="sum 10800 0 @9"/>
                    <v:f eqn="sum 10800 0 @10"/>
                    <v:f eqn="sum 10800 0 @11"/>
                    <v:f eqn="sum 10800 0 @12"/>
                    <v:f eqn="mod @2 @3 0"/>
                    <v:f eqn="sum @19 0 10800"/>
                    <v:f eqn="if @20 #0 @13"/>
                    <v:f eqn="if @20 #1 @14"/>
                  </v:formulas>
                  <v:path o:connecttype="custom" o:connectlocs="10800,0;3163,3163;0,10800;3163,18437;10800,21600;18437,18437;21600,10800;18437,3163;@21,@22" textboxrect="3163,3163,18437,18437"/>
                  <v:handles>
                    <v:h position="#0,#1"/>
                  </v:handles>
                </v:shapetype>
                <v:shape id="Speech Bubble: Oval 21" o:spid="_x0000_s1028" type="#_x0000_t63" alt="&quot;&quot;" style="position:absolute;left:10668;width:6000;height:45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" adj="6300,24300" filled="f" strokecolor="#09101d [484]" strokeweight="1pt">
                  <v:textbox>
                    <w:txbxContent>
                      <w:p w14:paraId="5170C767" w14:textId="77777777" w:rsidR="00FD4129" w:rsidRDefault="00FD4129" w:rsidP="00FD4129">
                        <w:pPr>
                          <w:ind w:left="0"/>
                          <w:jc w:val="center"/>
                        </w:pPr>
                      </w:p>
                    </w:txbxContent>
                  </v:textbox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2" o:spid="_x0000_s1029" type="#_x0000_t202" alt="&quot;&quot;" style="position:absolute;left:11747;top:952;width:4191;height:26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" fillcolor="white [3201]" stroked="f" strokeweight=".5pt">
                  <v:textbox>
                    <w:txbxContent>
                      <w:p w14:paraId="53B90483" w14:textId="77777777" w:rsidR="00FD4129" w:rsidRPr="00B06F41" w:rsidRDefault="00FD4129" w:rsidP="00FD4129">
                        <w:pPr>
                          <w:ind w:left="0"/>
                          <w:rPr>
                            <w:b/>
                            <w:bCs/>
                            <w:sz w:val="24"/>
                            <w:lang w:val="en-NZ"/>
                          </w:rPr>
                        </w:pPr>
                        <w:r w:rsidRPr="00B06F41">
                          <w:rPr>
                            <w:b/>
                            <w:bCs/>
                            <w:sz w:val="24"/>
                            <w:lang w:val="en-NZ"/>
                          </w:rPr>
                          <w:t>NO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AD2D672" w14:textId="76CB2F11" w:rsidR="00D16A9E" w:rsidRDefault="00D16A9E" w:rsidP="008A5752"/>
    <w:p w14:paraId="1A4E4D77" w14:textId="7B6047A7" w:rsidR="00D16A9E" w:rsidRDefault="00D16A9E" w:rsidP="008A5752">
      <w:r>
        <w:t xml:space="preserve">New members must </w:t>
      </w:r>
      <w:r w:rsidRPr="00D16A9E">
        <w:rPr>
          <w:b/>
          <w:bCs/>
        </w:rPr>
        <w:t>represent</w:t>
      </w:r>
      <w:r>
        <w:t xml:space="preserve"> disabled people who are not already represented by another organisation.</w:t>
      </w:r>
    </w:p>
    <w:p w14:paraId="66CA59B2" w14:textId="6FEFB00B" w:rsidR="00D16A9E" w:rsidRDefault="00D16A9E" w:rsidP="008A5752"/>
    <w:p w14:paraId="59D468EB" w14:textId="63E30F00" w:rsidR="00D16A9E" w:rsidRDefault="007E1D3E" w:rsidP="008A5752">
      <w:r>
        <w:rPr>
          <w:noProof/>
        </w:rPr>
        <mc:AlternateContent>
          <mc:Choice Requires="wps">
            <w:drawing>
              <wp:anchor distT="0" distB="0" distL="114300" distR="114300" simplePos="0" relativeHeight="251876352" behindDoc="1" locked="0" layoutInCell="1" allowOverlap="1" wp14:anchorId="2DF5E2B2" wp14:editId="42EC6F23">
                <wp:simplePos x="0" y="0"/>
                <wp:positionH relativeFrom="column">
                  <wp:posOffset>2286000</wp:posOffset>
                </wp:positionH>
                <wp:positionV relativeFrom="paragraph">
                  <wp:posOffset>287020</wp:posOffset>
                </wp:positionV>
                <wp:extent cx="3429000" cy="1104900"/>
                <wp:effectExtent l="0" t="0" r="0" b="0"/>
                <wp:wrapNone/>
                <wp:docPr id="1899015580" name="Rectangle 5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1104900"/>
                        </a:xfrm>
                        <a:prstGeom prst="rect">
                          <a:avLst/>
                        </a:prstGeom>
                        <a:solidFill>
                          <a:srgbClr val="C7DDF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3E3B40" id="Rectangle 5" o:spid="_x0000_s1026" alt="&quot;&quot;" style="position:absolute;margin-left:180pt;margin-top:22.6pt;width:270pt;height:87pt;z-index:-251440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" fillcolor="#c7ddf1" stroked="f" strokeweight="1pt"/>
            </w:pict>
          </mc:Fallback>
        </mc:AlternateContent>
      </w:r>
      <w:r w:rsidR="00FD4129">
        <w:rPr>
          <w:noProof/>
          <w:lang w:val="en-NZ" w:eastAsia="en-NZ"/>
        </w:rPr>
        <w:drawing>
          <wp:anchor distT="0" distB="0" distL="114300" distR="114300" simplePos="0" relativeHeight="251935744" behindDoc="0" locked="0" layoutInCell="1" allowOverlap="1" wp14:anchorId="24E6A0DF" wp14:editId="799A6506">
            <wp:simplePos x="0" y="0"/>
            <wp:positionH relativeFrom="margin">
              <wp:posOffset>0</wp:posOffset>
            </wp:positionH>
            <wp:positionV relativeFrom="paragraph">
              <wp:posOffset>21590</wp:posOffset>
            </wp:positionV>
            <wp:extent cx="1752600" cy="1752600"/>
            <wp:effectExtent l="0" t="0" r="0" b="0"/>
            <wp:wrapNone/>
            <wp:docPr id="475" name="Picture 47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5" name="Picture 47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E3742F3" w14:textId="4504CAC0" w:rsidR="00D16A9E" w:rsidRDefault="00D16A9E" w:rsidP="008A5752">
      <w:r>
        <w:rPr>
          <w:b/>
          <w:bCs/>
        </w:rPr>
        <w:t xml:space="preserve">Represent </w:t>
      </w:r>
      <w:r>
        <w:t>means to speak up for a group of people about something important to them.</w:t>
      </w:r>
    </w:p>
    <w:p w14:paraId="784559D1" w14:textId="77A6D91D" w:rsidR="00D16A9E" w:rsidRDefault="00D16A9E" w:rsidP="008A5752"/>
    <w:p w14:paraId="16403195" w14:textId="69ECCBA9" w:rsidR="00D16A9E" w:rsidRDefault="00D16A9E" w:rsidP="008A5752"/>
    <w:p w14:paraId="505CD95A" w14:textId="7E8907B9" w:rsidR="00D16A9E" w:rsidRDefault="00D16A9E" w:rsidP="008A5752"/>
    <w:p w14:paraId="188BCCAD" w14:textId="7B3904BF" w:rsidR="00D16A9E" w:rsidRDefault="00FD4129" w:rsidP="008A5752">
      <w:r w:rsidRPr="00892ABE">
        <w:rPr>
          <w:rFonts w:eastAsia="Times New Roman"/>
          <w:noProof/>
          <w:lang w:val="en-NZ" w:eastAsia="en-NZ"/>
        </w:rPr>
        <w:lastRenderedPageBreak/>
        <w:drawing>
          <wp:anchor distT="0" distB="0" distL="114300" distR="114300" simplePos="0" relativeHeight="251937792" behindDoc="0" locked="0" layoutInCell="1" allowOverlap="1" wp14:anchorId="7C52BF5F" wp14:editId="33229476">
            <wp:simplePos x="0" y="0"/>
            <wp:positionH relativeFrom="margin">
              <wp:posOffset>25400</wp:posOffset>
            </wp:positionH>
            <wp:positionV relativeFrom="paragraph">
              <wp:posOffset>635</wp:posOffset>
            </wp:positionV>
            <wp:extent cx="1371600" cy="1371600"/>
            <wp:effectExtent l="0" t="0" r="0" b="0"/>
            <wp:wrapNone/>
            <wp:docPr id="440" name="Picture 44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0" name="Picture 44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6A9E">
        <w:t xml:space="preserve">You can contact us by </w:t>
      </w:r>
      <w:r w:rsidR="00D16A9E">
        <w:rPr>
          <w:b/>
          <w:bCs/>
        </w:rPr>
        <w:t xml:space="preserve">emailing </w:t>
      </w:r>
      <w:r w:rsidR="00D16A9E">
        <w:t>us at:</w:t>
      </w:r>
    </w:p>
    <w:p w14:paraId="670DE9E6" w14:textId="77777777" w:rsidR="00D16A9E" w:rsidRDefault="00D16A9E" w:rsidP="008A5752"/>
    <w:p w14:paraId="0A14D1E8" w14:textId="55CA6F69" w:rsidR="00D16A9E" w:rsidRPr="00D16A9E" w:rsidRDefault="00D16A9E" w:rsidP="008A5752">
      <w:pPr>
        <w:rPr>
          <w:b/>
          <w:bCs/>
        </w:rPr>
      </w:pPr>
      <w:r w:rsidRPr="00D16A9E">
        <w:rPr>
          <w:b/>
          <w:bCs/>
        </w:rPr>
        <w:t>us-dpo@groups.io</w:t>
      </w:r>
      <w:r>
        <w:rPr>
          <w:b/>
          <w:bCs/>
        </w:rPr>
        <w:t xml:space="preserve"> </w:t>
      </w:r>
    </w:p>
    <w:p w14:paraId="6FEDB9F7" w14:textId="77777777" w:rsidR="00D16A9E" w:rsidRPr="00D16A9E" w:rsidRDefault="00D16A9E" w:rsidP="008A5752"/>
    <w:p w14:paraId="4D9FFB23" w14:textId="77777777" w:rsidR="006A720E" w:rsidRDefault="006A720E" w:rsidP="00124EA8"/>
    <w:p w14:paraId="1CC4C780" w14:textId="77777777" w:rsidR="006A720E" w:rsidRDefault="006A720E" w:rsidP="00124EA8"/>
    <w:p w14:paraId="47608619" w14:textId="77777777" w:rsidR="006A720E" w:rsidRDefault="006A720E" w:rsidP="00124EA8"/>
    <w:p w14:paraId="2FC08EEC" w14:textId="77777777" w:rsidR="006A720E" w:rsidRDefault="006A720E" w:rsidP="00124EA8"/>
    <w:p w14:paraId="3C9714EB" w14:textId="77777777" w:rsidR="006A720E" w:rsidRDefault="006A720E" w:rsidP="00124EA8"/>
    <w:p w14:paraId="28793303" w14:textId="77777777" w:rsidR="006A720E" w:rsidRDefault="006A720E" w:rsidP="00124EA8"/>
    <w:p w14:paraId="351D7A27" w14:textId="77777777" w:rsidR="006A720E" w:rsidRDefault="006A720E" w:rsidP="00124EA8"/>
    <w:p w14:paraId="351B8B28" w14:textId="77777777" w:rsidR="006A720E" w:rsidRDefault="006A720E" w:rsidP="00124EA8"/>
    <w:p w14:paraId="3AF03A5F" w14:textId="2CFC334B" w:rsidR="006A720E" w:rsidRDefault="007711E8" w:rsidP="007711E8">
      <w:pPr>
        <w:spacing w:line="240" w:lineRule="auto"/>
        <w:ind w:left="0"/>
      </w:pPr>
      <w:r>
        <w:br w:type="page"/>
      </w:r>
    </w:p>
    <w:p w14:paraId="5DCB08BC" w14:textId="0FC407D6" w:rsidR="000A3C46" w:rsidRDefault="004405AB" w:rsidP="006A720E">
      <w:r>
        <w:rPr>
          <w:noProof/>
          <w:lang w:val="en-NZ" w:eastAsia="en-NZ"/>
        </w:rPr>
        <w:lastRenderedPageBreak/>
        <w:drawing>
          <wp:anchor distT="0" distB="0" distL="114300" distR="114300" simplePos="0" relativeHeight="251880448" behindDoc="0" locked="0" layoutInCell="1" allowOverlap="1" wp14:anchorId="48517951" wp14:editId="085CD4F9">
            <wp:simplePos x="0" y="0"/>
            <wp:positionH relativeFrom="margin">
              <wp:posOffset>0</wp:posOffset>
            </wp:positionH>
            <wp:positionV relativeFrom="paragraph">
              <wp:posOffset>228601</wp:posOffset>
            </wp:positionV>
            <wp:extent cx="1485900" cy="1034044"/>
            <wp:effectExtent l="19050" t="19050" r="19050" b="13970"/>
            <wp:wrapNone/>
            <wp:docPr id="343947645" name="Picture 4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3947645" name="Picture 4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773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540" cy="1037273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bg1">
                          <a:lumMod val="75000"/>
                          <a:lumOff val="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bookmarkStart w:id="0" w:name="_Hlk53559738"/>
    <w:p w14:paraId="511B0BF5" w14:textId="17A428F5" w:rsidR="00EC5F32" w:rsidRPr="00E43F08" w:rsidRDefault="00EC5F32" w:rsidP="00EC5F32">
      <w:pPr>
        <w:spacing w:after="120"/>
        <w:ind w:left="3402"/>
        <w:rPr>
          <w:rFonts w:eastAsia="Times New Roman" w:cs="Arial"/>
          <w:szCs w:val="32"/>
          <w:lang w:eastAsia="en-NZ"/>
        </w:rPr>
      </w:pPr>
      <w:r w:rsidRPr="00E43F08">
        <w:rPr>
          <w:rFonts w:eastAsia="Times New Roman" w:cs="Times New Roman"/>
          <w:noProof/>
          <w:lang w:eastAsia="en-NZ"/>
        </w:rPr>
        <mc:AlternateContent>
          <mc:Choice Requires="wps">
            <w:drawing>
              <wp:anchor distT="0" distB="0" distL="114300" distR="114300" simplePos="0" relativeHeight="251767808" behindDoc="1" locked="0" layoutInCell="1" allowOverlap="1" wp14:anchorId="5D622B8F" wp14:editId="2FA0E0D0">
                <wp:simplePos x="0" y="0"/>
                <wp:positionH relativeFrom="margin">
                  <wp:posOffset>-343949</wp:posOffset>
                </wp:positionH>
                <wp:positionV relativeFrom="paragraph">
                  <wp:posOffset>-268448</wp:posOffset>
                </wp:positionV>
                <wp:extent cx="6234430" cy="9241015"/>
                <wp:effectExtent l="0" t="0" r="13970" b="17780"/>
                <wp:wrapNone/>
                <wp:docPr id="332" name="Rectangle: Rounded Corners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4430" cy="9241015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1E0CE2" id="Rectangle: Rounded Corners 24" o:spid="_x0000_s1026" style="position:absolute;margin-left:-27.1pt;margin-top:-21.15pt;width:490.9pt;height:727.65pt;z-index:-251548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" filled="f" strokecolor="windowText">
                <w10:wrap anchorx="margin"/>
              </v:rect>
            </w:pict>
          </mc:Fallback>
        </mc:AlternateContent>
      </w:r>
      <w:r w:rsidRPr="00E43F08">
        <w:rPr>
          <w:rFonts w:eastAsia="Times New Roman" w:cs="Arial"/>
          <w:szCs w:val="32"/>
          <w:lang w:eastAsia="en-NZ"/>
        </w:rPr>
        <w:t xml:space="preserve">This information has been written by </w:t>
      </w:r>
      <w:r w:rsidR="00FB5085">
        <w:rPr>
          <w:rFonts w:eastAsia="Times New Roman" w:cs="Arial"/>
          <w:szCs w:val="32"/>
          <w:lang w:eastAsia="en-NZ"/>
        </w:rPr>
        <w:t>the DPO Coalition.</w:t>
      </w:r>
    </w:p>
    <w:p w14:paraId="15A692EB" w14:textId="77777777" w:rsidR="00EC5F32" w:rsidRPr="00E43F08" w:rsidRDefault="00EC5F32" w:rsidP="00EC5F32">
      <w:pPr>
        <w:spacing w:after="120"/>
        <w:ind w:left="3402"/>
        <w:rPr>
          <w:rFonts w:eastAsia="Times New Roman" w:cs="Arial"/>
          <w:sz w:val="24"/>
          <w:szCs w:val="32"/>
          <w:lang w:eastAsia="en-NZ"/>
        </w:rPr>
      </w:pPr>
    </w:p>
    <w:p w14:paraId="325EFDD7" w14:textId="77777777" w:rsidR="00EC5F32" w:rsidRPr="00E43F08" w:rsidRDefault="00683296" w:rsidP="00EC5F32">
      <w:pPr>
        <w:spacing w:after="120"/>
        <w:ind w:left="3402"/>
        <w:rPr>
          <w:rFonts w:eastAsia="Times New Roman" w:cs="Arial"/>
          <w:szCs w:val="32"/>
          <w:lang w:eastAsia="en-NZ"/>
        </w:rPr>
      </w:pPr>
      <w:r>
        <w:rPr>
          <w:noProof/>
        </w:rPr>
        <w:drawing>
          <wp:anchor distT="0" distB="0" distL="114300" distR="114300" simplePos="0" relativeHeight="251796480" behindDoc="0" locked="0" layoutInCell="1" allowOverlap="1" wp14:anchorId="725CB29D" wp14:editId="5749D1D3">
            <wp:simplePos x="0" y="0"/>
            <wp:positionH relativeFrom="margin">
              <wp:posOffset>0</wp:posOffset>
            </wp:positionH>
            <wp:positionV relativeFrom="paragraph">
              <wp:posOffset>12700</wp:posOffset>
            </wp:positionV>
            <wp:extent cx="1981200" cy="855980"/>
            <wp:effectExtent l="0" t="0" r="0" b="1270"/>
            <wp:wrapNone/>
            <wp:docPr id="1336230554" name="Picture 5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6230554" name="Picture 5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855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C5F32" w:rsidRPr="00E43F08">
        <w:rPr>
          <w:rFonts w:eastAsia="Times New Roman" w:cs="Arial"/>
          <w:szCs w:val="32"/>
          <w:lang w:eastAsia="en-NZ"/>
        </w:rPr>
        <w:t>It has been transla</w:t>
      </w:r>
      <w:r w:rsidR="00EC5F32">
        <w:rPr>
          <w:rFonts w:eastAsia="Times New Roman" w:cs="Arial"/>
          <w:szCs w:val="32"/>
          <w:lang w:eastAsia="en-NZ"/>
        </w:rPr>
        <w:t xml:space="preserve">ted into Easy Read by the Make </w:t>
      </w:r>
      <w:proofErr w:type="gramStart"/>
      <w:r w:rsidR="00EC5F32">
        <w:rPr>
          <w:rFonts w:eastAsia="Times New Roman" w:cs="Arial"/>
          <w:szCs w:val="32"/>
          <w:lang w:eastAsia="en-NZ"/>
        </w:rPr>
        <w:t>i</w:t>
      </w:r>
      <w:r w:rsidR="00EC5F32" w:rsidRPr="00E43F08">
        <w:rPr>
          <w:rFonts w:eastAsia="Times New Roman" w:cs="Arial"/>
          <w:szCs w:val="32"/>
          <w:lang w:eastAsia="en-NZ"/>
        </w:rPr>
        <w:t>t</w:t>
      </w:r>
      <w:proofErr w:type="gramEnd"/>
      <w:r w:rsidR="00EC5F32" w:rsidRPr="00E43F08">
        <w:rPr>
          <w:rFonts w:eastAsia="Times New Roman" w:cs="Arial"/>
          <w:szCs w:val="32"/>
          <w:lang w:eastAsia="en-NZ"/>
        </w:rPr>
        <w:t xml:space="preserve"> Easy </w:t>
      </w:r>
      <w:r w:rsidR="00EC5F32">
        <w:rPr>
          <w:rFonts w:eastAsia="Times New Roman" w:cs="Arial"/>
          <w:szCs w:val="32"/>
          <w:lang w:eastAsia="en-NZ"/>
        </w:rPr>
        <w:t xml:space="preserve">Kia </w:t>
      </w:r>
      <w:proofErr w:type="spellStart"/>
      <w:r w:rsidR="00EC5F32">
        <w:rPr>
          <w:rFonts w:eastAsia="Times New Roman" w:cs="Arial"/>
          <w:szCs w:val="32"/>
          <w:lang w:eastAsia="en-NZ"/>
        </w:rPr>
        <w:t>Māmā</w:t>
      </w:r>
      <w:proofErr w:type="spellEnd"/>
      <w:r w:rsidR="00EC5F32">
        <w:rPr>
          <w:rFonts w:eastAsia="Times New Roman" w:cs="Arial"/>
          <w:szCs w:val="32"/>
          <w:lang w:eastAsia="en-NZ"/>
        </w:rPr>
        <w:t xml:space="preserve"> Mai </w:t>
      </w:r>
      <w:r w:rsidR="00EC5F32" w:rsidRPr="00E43F08">
        <w:rPr>
          <w:rFonts w:eastAsia="Times New Roman" w:cs="Arial"/>
          <w:szCs w:val="32"/>
          <w:lang w:eastAsia="en-NZ"/>
        </w:rPr>
        <w:t>service of People First New Zealand Ngā Tāngata Tuatahi.</w:t>
      </w:r>
    </w:p>
    <w:p w14:paraId="013CEAFD" w14:textId="77777777" w:rsidR="00EC5F32" w:rsidRPr="00E43F08" w:rsidRDefault="00683296" w:rsidP="00EC5F32">
      <w:pPr>
        <w:spacing w:after="120"/>
        <w:ind w:left="3402"/>
        <w:rPr>
          <w:rFonts w:eastAsia="Times New Roman" w:cs="Arial"/>
          <w:sz w:val="24"/>
          <w:szCs w:val="32"/>
          <w:lang w:eastAsia="en-NZ"/>
        </w:rPr>
      </w:pPr>
      <w:r>
        <w:rPr>
          <w:noProof/>
        </w:rPr>
        <w:drawing>
          <wp:anchor distT="0" distB="0" distL="114300" distR="114300" simplePos="0" relativeHeight="251795456" behindDoc="0" locked="0" layoutInCell="1" allowOverlap="1" wp14:anchorId="6C20BCB2" wp14:editId="4D913923">
            <wp:simplePos x="0" y="0"/>
            <wp:positionH relativeFrom="margin">
              <wp:align>left</wp:align>
            </wp:positionH>
            <wp:positionV relativeFrom="paragraph">
              <wp:posOffset>174426</wp:posOffset>
            </wp:positionV>
            <wp:extent cx="1971675" cy="986117"/>
            <wp:effectExtent l="0" t="0" r="0" b="5080"/>
            <wp:wrapNone/>
            <wp:docPr id="1960139436" name="Picture 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0139436" name="Picture 4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5" cy="986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90FA323" w14:textId="77777777" w:rsidR="00EC5F32" w:rsidRPr="00E43F08" w:rsidRDefault="00EC5F32" w:rsidP="00EC5F32">
      <w:pPr>
        <w:spacing w:after="120"/>
        <w:ind w:left="3402"/>
        <w:rPr>
          <w:rFonts w:eastAsia="Times New Roman" w:cs="Arial"/>
          <w:szCs w:val="32"/>
          <w:lang w:eastAsia="en-NZ"/>
        </w:rPr>
      </w:pPr>
      <w:r w:rsidRPr="00E43F08">
        <w:rPr>
          <w:rFonts w:ascii="Calibri" w:eastAsia="Times New Roman" w:hAnsi="Calibri" w:cs="Times New Roman"/>
          <w:noProof/>
          <w:sz w:val="6"/>
          <w:lang w:eastAsia="en-NZ"/>
        </w:rPr>
        <w:drawing>
          <wp:anchor distT="0" distB="0" distL="114300" distR="114300" simplePos="0" relativeHeight="251764736" behindDoc="1" locked="0" layoutInCell="1" allowOverlap="1" wp14:anchorId="30B34D91" wp14:editId="73F1B69E">
            <wp:simplePos x="0" y="0"/>
            <wp:positionH relativeFrom="margin">
              <wp:posOffset>283845</wp:posOffset>
            </wp:positionH>
            <wp:positionV relativeFrom="paragraph">
              <wp:posOffset>1071880</wp:posOffset>
            </wp:positionV>
            <wp:extent cx="1304925" cy="800100"/>
            <wp:effectExtent l="0" t="0" r="9525" b="0"/>
            <wp:wrapThrough wrapText="bothSides">
              <wp:wrapPolygon edited="0">
                <wp:start x="0" y="0"/>
                <wp:lineTo x="0" y="21086"/>
                <wp:lineTo x="21442" y="21086"/>
                <wp:lineTo x="21442" y="0"/>
                <wp:lineTo x="0" y="0"/>
              </wp:wrapPolygon>
            </wp:wrapThrough>
            <wp:docPr id="300" name="Picture 30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" name="Picture 30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43F08">
        <w:rPr>
          <w:rFonts w:eastAsia="Times New Roman" w:cs="Arial"/>
          <w:szCs w:val="32"/>
          <w:lang w:eastAsia="en-NZ"/>
        </w:rPr>
        <w:t>The ideas in this document are not the ideas of People First New Zealand Ngā Tāngata Tuatahi.</w:t>
      </w:r>
    </w:p>
    <w:p w14:paraId="07F2242D" w14:textId="77777777" w:rsidR="00EC5F32" w:rsidRPr="00E43F08" w:rsidRDefault="00EC5F32" w:rsidP="00EC5F32">
      <w:pPr>
        <w:spacing w:after="120"/>
        <w:ind w:left="3402"/>
        <w:rPr>
          <w:rFonts w:eastAsia="Times New Roman" w:cs="Arial"/>
          <w:sz w:val="24"/>
          <w:szCs w:val="32"/>
          <w:lang w:eastAsia="en-NZ"/>
        </w:rPr>
      </w:pPr>
    </w:p>
    <w:p w14:paraId="6F6282A3" w14:textId="77777777" w:rsidR="00EC5F32" w:rsidRPr="00E43F08" w:rsidRDefault="00EC5F32" w:rsidP="00EC5F32">
      <w:pPr>
        <w:ind w:left="3402"/>
        <w:rPr>
          <w:rFonts w:eastAsia="Times New Roman" w:cs="Arial"/>
          <w:szCs w:val="32"/>
          <w:lang w:eastAsia="en-NZ"/>
        </w:rPr>
      </w:pPr>
      <w:r>
        <w:rPr>
          <w:rFonts w:eastAsia="Times New Roman" w:cs="Arial"/>
          <w:szCs w:val="32"/>
          <w:lang w:eastAsia="en-NZ"/>
        </w:rPr>
        <w:t>Make i</w:t>
      </w:r>
      <w:r w:rsidRPr="00E43F08">
        <w:rPr>
          <w:rFonts w:eastAsia="Times New Roman" w:cs="Arial"/>
          <w:szCs w:val="32"/>
          <w:lang w:eastAsia="en-NZ"/>
        </w:rPr>
        <w:t>t Easy uses images from:</w:t>
      </w:r>
    </w:p>
    <w:p w14:paraId="313A96D2" w14:textId="77777777" w:rsidR="00EC5F32" w:rsidRPr="00EC6639" w:rsidRDefault="00EC5F32" w:rsidP="00EC5F32">
      <w:pPr>
        <w:ind w:left="3402"/>
        <w:contextualSpacing/>
        <w:rPr>
          <w:rFonts w:eastAsia="Calibri" w:cs="Arial"/>
          <w:sz w:val="20"/>
          <w:szCs w:val="32"/>
          <w:lang w:val="en-GB" w:eastAsia="en-NZ"/>
        </w:rPr>
      </w:pPr>
    </w:p>
    <w:p w14:paraId="2FB8D23A" w14:textId="77777777" w:rsidR="00EC5F32" w:rsidRPr="00E43F08" w:rsidRDefault="00EC5F32" w:rsidP="00EC5F32">
      <w:pPr>
        <w:pStyle w:val="Listbulletbackpage"/>
        <w:numPr>
          <w:ilvl w:val="0"/>
          <w:numId w:val="12"/>
        </w:numPr>
        <w:spacing w:line="360" w:lineRule="auto"/>
        <w:ind w:left="3969" w:hanging="567"/>
      </w:pPr>
      <w:r w:rsidRPr="00E43F08">
        <w:rPr>
          <w:rFonts w:eastAsia="Times New Roman"/>
          <w:noProof/>
        </w:rPr>
        <w:drawing>
          <wp:anchor distT="0" distB="0" distL="114300" distR="114300" simplePos="0" relativeHeight="251768832" behindDoc="0" locked="0" layoutInCell="1" allowOverlap="1" wp14:anchorId="25FB8D24" wp14:editId="4B71F279">
            <wp:simplePos x="0" y="0"/>
            <wp:positionH relativeFrom="margin">
              <wp:posOffset>32385</wp:posOffset>
            </wp:positionH>
            <wp:positionV relativeFrom="paragraph">
              <wp:posOffset>106045</wp:posOffset>
            </wp:positionV>
            <wp:extent cx="1809750" cy="203835"/>
            <wp:effectExtent l="0" t="0" r="0" b="5715"/>
            <wp:wrapNone/>
            <wp:docPr id="99" name="Picture 99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Picture 99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9750" cy="203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43F08">
        <w:t>Changepeople.org</w:t>
      </w:r>
    </w:p>
    <w:p w14:paraId="6065D00A" w14:textId="77777777" w:rsidR="00EC5F32" w:rsidRPr="00E43F08" w:rsidRDefault="00EC5F32" w:rsidP="00EC5F32">
      <w:pPr>
        <w:pStyle w:val="Listbulletbackpage"/>
        <w:numPr>
          <w:ilvl w:val="0"/>
          <w:numId w:val="12"/>
        </w:numPr>
        <w:spacing w:line="360" w:lineRule="auto"/>
        <w:ind w:left="3969" w:hanging="567"/>
        <w:rPr>
          <w:rFonts w:eastAsia="Times New Roman"/>
          <w:sz w:val="2"/>
        </w:rPr>
      </w:pPr>
    </w:p>
    <w:p w14:paraId="3CEAE8B9" w14:textId="77777777" w:rsidR="00EC5F32" w:rsidRPr="00E43F08" w:rsidRDefault="00EC5F32" w:rsidP="00EC5F32">
      <w:pPr>
        <w:pStyle w:val="Listbulletbackpage"/>
        <w:numPr>
          <w:ilvl w:val="6"/>
          <w:numId w:val="12"/>
        </w:numPr>
        <w:spacing w:line="360" w:lineRule="auto"/>
        <w:ind w:left="3969" w:hanging="567"/>
      </w:pPr>
      <w:r>
        <w:rPr>
          <w:noProof/>
          <w:sz w:val="20"/>
        </w:rPr>
        <w:drawing>
          <wp:anchor distT="0" distB="0" distL="114300" distR="114300" simplePos="0" relativeHeight="251769856" behindDoc="0" locked="0" layoutInCell="1" allowOverlap="1" wp14:anchorId="5CEDE59C" wp14:editId="4D3A5595">
            <wp:simplePos x="0" y="0"/>
            <wp:positionH relativeFrom="column">
              <wp:posOffset>419735</wp:posOffset>
            </wp:positionH>
            <wp:positionV relativeFrom="paragraph">
              <wp:posOffset>9525</wp:posOffset>
            </wp:positionV>
            <wp:extent cx="1036955" cy="1098550"/>
            <wp:effectExtent l="0" t="0" r="0" b="6350"/>
            <wp:wrapNone/>
            <wp:docPr id="100" name="Picture 100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Picture 100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6955" cy="1098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43F08">
        <w:t>Photosymbols.com</w:t>
      </w:r>
    </w:p>
    <w:p w14:paraId="1AEED9ED" w14:textId="77777777" w:rsidR="00EC5F32" w:rsidRPr="00E43F08" w:rsidRDefault="00EC5F32" w:rsidP="00EC5F32">
      <w:pPr>
        <w:pStyle w:val="Listbulletbackpage"/>
        <w:numPr>
          <w:ilvl w:val="0"/>
          <w:numId w:val="12"/>
        </w:numPr>
        <w:spacing w:line="360" w:lineRule="auto"/>
        <w:ind w:left="3969" w:hanging="567"/>
        <w:rPr>
          <w:rFonts w:eastAsia="Times New Roman"/>
          <w:sz w:val="2"/>
        </w:rPr>
      </w:pPr>
    </w:p>
    <w:p w14:paraId="582B0EF8" w14:textId="77777777" w:rsidR="00EC5F32" w:rsidRPr="00AF668B" w:rsidRDefault="00EC5F32" w:rsidP="00EC5F32">
      <w:pPr>
        <w:pStyle w:val="Listbulletbackpage"/>
        <w:numPr>
          <w:ilvl w:val="0"/>
          <w:numId w:val="12"/>
        </w:numPr>
        <w:spacing w:line="360" w:lineRule="auto"/>
        <w:ind w:left="3969" w:hanging="567"/>
      </w:pPr>
      <w:r w:rsidRPr="00AF668B">
        <w:rPr>
          <w:color w:val="000000"/>
          <w:shd w:val="clear" w:color="auto" w:fill="FFFFFF"/>
        </w:rPr>
        <w:t>SGC Image Works</w:t>
      </w:r>
    </w:p>
    <w:p w14:paraId="06EA30F1" w14:textId="77777777" w:rsidR="00EC5F32" w:rsidRPr="00CF46AA" w:rsidRDefault="00EC5F32" w:rsidP="00EC5F32">
      <w:pPr>
        <w:pStyle w:val="Listbulletbackpage"/>
        <w:numPr>
          <w:ilvl w:val="0"/>
          <w:numId w:val="12"/>
        </w:numPr>
        <w:spacing w:line="360" w:lineRule="auto"/>
        <w:ind w:left="3969" w:hanging="567"/>
      </w:pPr>
      <w:proofErr w:type="spellStart"/>
      <w:r w:rsidRPr="00AF668B">
        <w:t>Huriana</w:t>
      </w:r>
      <w:proofErr w:type="spellEnd"/>
      <w:r w:rsidRPr="00CF46AA">
        <w:rPr>
          <w:shd w:val="clear" w:color="auto" w:fill="FFFFFF"/>
        </w:rPr>
        <w:t> Kopeke-Te Aho</w:t>
      </w:r>
    </w:p>
    <w:p w14:paraId="61642FCB" w14:textId="77777777" w:rsidR="00EC5F32" w:rsidRPr="00AF668B" w:rsidRDefault="00EC5F32" w:rsidP="00EC5F32">
      <w:pPr>
        <w:pStyle w:val="Listbulletbackpage"/>
        <w:numPr>
          <w:ilvl w:val="0"/>
          <w:numId w:val="12"/>
        </w:numPr>
        <w:spacing w:line="360" w:lineRule="auto"/>
        <w:ind w:left="3969" w:hanging="567"/>
      </w:pPr>
      <w:r>
        <w:rPr>
          <w:noProof/>
          <w:shd w:val="clear" w:color="auto" w:fill="FFFFFF"/>
        </w:rPr>
        <w:drawing>
          <wp:anchor distT="0" distB="0" distL="114300" distR="114300" simplePos="0" relativeHeight="251793408" behindDoc="0" locked="0" layoutInCell="1" allowOverlap="1" wp14:anchorId="4E575463" wp14:editId="51F20AB2">
            <wp:simplePos x="0" y="0"/>
            <wp:positionH relativeFrom="column">
              <wp:posOffset>556260</wp:posOffset>
            </wp:positionH>
            <wp:positionV relativeFrom="paragraph">
              <wp:posOffset>15875</wp:posOffset>
            </wp:positionV>
            <wp:extent cx="763270" cy="763270"/>
            <wp:effectExtent l="0" t="0" r="0" b="0"/>
            <wp:wrapNone/>
            <wp:docPr id="399041371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9041371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3270" cy="7632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F46AA">
        <w:rPr>
          <w:shd w:val="clear" w:color="auto" w:fill="FFFFFF"/>
        </w:rPr>
        <w:t>T.</w:t>
      </w:r>
      <w:r w:rsidR="003831EB">
        <w:rPr>
          <w:shd w:val="clear" w:color="auto" w:fill="FFFFFF"/>
        </w:rPr>
        <w:t xml:space="preserve"> </w:t>
      </w:r>
      <w:r w:rsidRPr="00CF46AA">
        <w:rPr>
          <w:shd w:val="clear" w:color="auto" w:fill="FFFFFF"/>
        </w:rPr>
        <w:t>Wood.</w:t>
      </w:r>
    </w:p>
    <w:p w14:paraId="5B8A58F5" w14:textId="77777777" w:rsidR="00E757C5" w:rsidRPr="0060011B" w:rsidRDefault="00EC5F32" w:rsidP="00EC5F32">
      <w:pPr>
        <w:spacing w:after="120"/>
        <w:ind w:left="3402"/>
        <w:rPr>
          <w:rFonts w:eastAsia="Times New Roman" w:cs="Times New Roman"/>
        </w:rPr>
      </w:pPr>
      <w:r w:rsidRPr="00E43F08">
        <w:rPr>
          <w:rFonts w:ascii="Calibri" w:eastAsia="Times New Roman" w:hAnsi="Calibri" w:cs="Times New Roman"/>
          <w:noProof/>
          <w:lang w:eastAsia="en-NZ"/>
        </w:rPr>
        <w:drawing>
          <wp:anchor distT="0" distB="0" distL="114300" distR="114300" simplePos="0" relativeHeight="251766784" behindDoc="0" locked="0" layoutInCell="1" allowOverlap="1" wp14:anchorId="38C90C00" wp14:editId="1AF7CDDA">
            <wp:simplePos x="0" y="0"/>
            <wp:positionH relativeFrom="column">
              <wp:posOffset>648335</wp:posOffset>
            </wp:positionH>
            <wp:positionV relativeFrom="paragraph">
              <wp:posOffset>659130</wp:posOffset>
            </wp:positionV>
            <wp:extent cx="571500" cy="838200"/>
            <wp:effectExtent l="0" t="0" r="0" b="0"/>
            <wp:wrapNone/>
            <wp:docPr id="296" name="Picture 296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6" name="Picture 296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9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4051"/>
                    <a:stretch/>
                  </pic:blipFill>
                  <pic:spPr bwMode="auto">
                    <a:xfrm>
                      <a:off x="0" y="0"/>
                      <a:ext cx="571500" cy="838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Times New Roman" w:cs="Arial"/>
          <w:szCs w:val="32"/>
          <w:lang w:eastAsia="en-NZ"/>
        </w:rPr>
        <w:br/>
      </w:r>
      <w:r w:rsidRPr="00E43F08">
        <w:rPr>
          <w:rFonts w:eastAsia="Times New Roman" w:cs="Arial"/>
          <w:szCs w:val="32"/>
        </w:rPr>
        <w:t>All images used in this Easy Read document are subject to copyright rules and cannot be used without permission.</w:t>
      </w:r>
      <w:bookmarkEnd w:id="0"/>
    </w:p>
    <w:sectPr w:rsidR="00E757C5" w:rsidRPr="0060011B" w:rsidSect="00315307">
      <w:footerReference w:type="even" r:id="rId93"/>
      <w:footerReference w:type="default" r:id="rId94"/>
      <w:pgSz w:w="11906" w:h="16838"/>
      <w:pgMar w:top="1440" w:right="1440" w:bottom="1440" w:left="1440" w:header="708" w:footer="708" w:gutter="0"/>
      <w:pgBorders w:display="firstPage" w:offsetFrom="page">
        <w:top w:val="single" w:sz="24" w:space="24" w:color="4472C4" w:themeColor="accent1"/>
        <w:left w:val="single" w:sz="24" w:space="24" w:color="4472C4" w:themeColor="accent1"/>
        <w:bottom w:val="single" w:sz="24" w:space="24" w:color="4472C4" w:themeColor="accent1"/>
        <w:right w:val="single" w:sz="24" w:space="24" w:color="4472C4" w:themeColor="accent1"/>
      </w:pgBorders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DE01D7" w14:textId="77777777" w:rsidR="00D05FC3" w:rsidRDefault="00D05FC3">
      <w:pPr>
        <w:spacing w:line="240" w:lineRule="auto"/>
      </w:pPr>
      <w:r>
        <w:separator/>
      </w:r>
    </w:p>
  </w:endnote>
  <w:endnote w:type="continuationSeparator" w:id="0">
    <w:p w14:paraId="2DDF83B0" w14:textId="77777777" w:rsidR="00D05FC3" w:rsidRDefault="00D05FC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1507136821"/>
      <w:docPartObj>
        <w:docPartGallery w:val="Page Numbers (Bottom of Page)"/>
        <w:docPartUnique/>
      </w:docPartObj>
    </w:sdtPr>
    <w:sdtContent>
      <w:p w14:paraId="3E2807EB" w14:textId="77777777" w:rsidR="00E757C5" w:rsidRDefault="00BC7E04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315307"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20C48D27" w14:textId="77777777" w:rsidR="00E757C5" w:rsidRDefault="00E757C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  <w:sz w:val="28"/>
        <w:szCs w:val="28"/>
      </w:rPr>
      <w:id w:val="-1545434605"/>
      <w:docPartObj>
        <w:docPartGallery w:val="Page Numbers (Bottom of Page)"/>
        <w:docPartUnique/>
      </w:docPartObj>
    </w:sdtPr>
    <w:sdtContent>
      <w:p w14:paraId="3C87ED40" w14:textId="77777777" w:rsidR="00E757C5" w:rsidRPr="00AA03EC" w:rsidRDefault="00BC7E04">
        <w:pPr>
          <w:pStyle w:val="Footer"/>
          <w:framePr w:wrap="none" w:vAnchor="text" w:hAnchor="margin" w:xAlign="right" w:y="1"/>
          <w:rPr>
            <w:rStyle w:val="PageNumber"/>
            <w:sz w:val="28"/>
            <w:szCs w:val="28"/>
          </w:rPr>
        </w:pPr>
        <w:r w:rsidRPr="00AA03EC">
          <w:rPr>
            <w:rStyle w:val="PageNumber"/>
            <w:sz w:val="28"/>
            <w:szCs w:val="28"/>
          </w:rPr>
          <w:fldChar w:fldCharType="begin"/>
        </w:r>
        <w:r w:rsidRPr="00AA03EC">
          <w:rPr>
            <w:rStyle w:val="PageNumber"/>
            <w:sz w:val="28"/>
            <w:szCs w:val="28"/>
          </w:rPr>
          <w:instrText xml:space="preserve"> PAGE </w:instrText>
        </w:r>
        <w:r w:rsidRPr="00AA03EC">
          <w:rPr>
            <w:rStyle w:val="PageNumber"/>
            <w:sz w:val="28"/>
            <w:szCs w:val="28"/>
          </w:rPr>
          <w:fldChar w:fldCharType="separate"/>
        </w:r>
        <w:r w:rsidRPr="00AA03EC">
          <w:rPr>
            <w:rStyle w:val="PageNumber"/>
            <w:noProof/>
            <w:sz w:val="28"/>
            <w:szCs w:val="28"/>
          </w:rPr>
          <w:t>2</w:t>
        </w:r>
        <w:r w:rsidRPr="00AA03EC">
          <w:rPr>
            <w:rStyle w:val="PageNumber"/>
            <w:sz w:val="28"/>
            <w:szCs w:val="28"/>
          </w:rPr>
          <w:fldChar w:fldCharType="end"/>
        </w:r>
      </w:p>
    </w:sdtContent>
  </w:sdt>
  <w:p w14:paraId="45A57FE6" w14:textId="77777777" w:rsidR="00E757C5" w:rsidRDefault="00E757C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FEB5788" w14:textId="77777777" w:rsidR="00D05FC3" w:rsidRDefault="00D05FC3">
      <w:pPr>
        <w:spacing w:line="240" w:lineRule="auto"/>
      </w:pPr>
      <w:r>
        <w:separator/>
      </w:r>
    </w:p>
  </w:footnote>
  <w:footnote w:type="continuationSeparator" w:id="0">
    <w:p w14:paraId="03E8F032" w14:textId="77777777" w:rsidR="00D05FC3" w:rsidRDefault="00D05FC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3"/>
    <w:multiLevelType w:val="singleLevel"/>
    <w:tmpl w:val="2B3E4C90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763423E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5C80450"/>
    <w:multiLevelType w:val="hybridMultilevel"/>
    <w:tmpl w:val="439048C4"/>
    <w:lvl w:ilvl="0" w:tplc="18EA529E">
      <w:start w:val="1"/>
      <w:numFmt w:val="bullet"/>
      <w:pStyle w:val="ListParagraph"/>
      <w:lvlText w:val=""/>
      <w:lvlJc w:val="left"/>
      <w:pPr>
        <w:ind w:left="4253" w:hanging="56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74942"/>
    <w:multiLevelType w:val="multilevel"/>
    <w:tmpl w:val="F098811C"/>
    <w:styleLink w:val="CurrentList1"/>
    <w:lvl w:ilvl="0">
      <w:start w:val="1"/>
      <w:numFmt w:val="bullet"/>
      <w:lvlText w:val=""/>
      <w:lvlJc w:val="left"/>
      <w:pPr>
        <w:ind w:left="4253" w:hanging="56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D545DB"/>
    <w:multiLevelType w:val="hybridMultilevel"/>
    <w:tmpl w:val="51E2B864"/>
    <w:lvl w:ilvl="0" w:tplc="5EF8CBA2">
      <w:start w:val="1"/>
      <w:numFmt w:val="bullet"/>
      <w:pStyle w:val="Listparagraph2"/>
      <w:lvlText w:val="o"/>
      <w:lvlJc w:val="left"/>
      <w:pPr>
        <w:ind w:left="4973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56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5" w15:restartNumberingAfterBreak="0">
    <w:nsid w:val="29526E32"/>
    <w:multiLevelType w:val="hybridMultilevel"/>
    <w:tmpl w:val="380ED266"/>
    <w:lvl w:ilvl="0" w:tplc="1DB4FA24">
      <w:start w:val="1"/>
      <w:numFmt w:val="bullet"/>
      <w:pStyle w:val="Listbulletbackpage"/>
      <w:lvlText w:val=""/>
      <w:lvlJc w:val="left"/>
      <w:pPr>
        <w:ind w:left="43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6" w15:restartNumberingAfterBreak="0">
    <w:nsid w:val="2B5C248A"/>
    <w:multiLevelType w:val="hybridMultilevel"/>
    <w:tmpl w:val="E5FC90C6"/>
    <w:lvl w:ilvl="0" w:tplc="14090001">
      <w:start w:val="1"/>
      <w:numFmt w:val="bullet"/>
      <w:lvlText w:val=""/>
      <w:lvlJc w:val="left"/>
      <w:pPr>
        <w:ind w:left="4406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7" w15:restartNumberingAfterBreak="0">
    <w:nsid w:val="32CA19C6"/>
    <w:multiLevelType w:val="hybridMultilevel"/>
    <w:tmpl w:val="DCB215F2"/>
    <w:lvl w:ilvl="0" w:tplc="14090001">
      <w:start w:val="1"/>
      <w:numFmt w:val="bullet"/>
      <w:lvlText w:val=""/>
      <w:lvlJc w:val="left"/>
      <w:pPr>
        <w:ind w:left="4406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8" w15:restartNumberingAfterBreak="0">
    <w:nsid w:val="36D00B54"/>
    <w:multiLevelType w:val="hybridMultilevel"/>
    <w:tmpl w:val="6D609B4A"/>
    <w:lvl w:ilvl="0" w:tplc="08090003">
      <w:start w:val="1"/>
      <w:numFmt w:val="bullet"/>
      <w:lvlText w:val="o"/>
      <w:lvlJc w:val="left"/>
      <w:pPr>
        <w:ind w:left="4406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9" w15:restartNumberingAfterBreak="0">
    <w:nsid w:val="42836C4A"/>
    <w:multiLevelType w:val="hybridMultilevel"/>
    <w:tmpl w:val="55587210"/>
    <w:lvl w:ilvl="0" w:tplc="14090001">
      <w:start w:val="1"/>
      <w:numFmt w:val="bullet"/>
      <w:lvlText w:val=""/>
      <w:lvlJc w:val="left"/>
      <w:pPr>
        <w:ind w:left="4406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10" w15:restartNumberingAfterBreak="0">
    <w:nsid w:val="4D020E99"/>
    <w:multiLevelType w:val="multilevel"/>
    <w:tmpl w:val="83142376"/>
    <w:styleLink w:val="CurrentList2"/>
    <w:lvl w:ilvl="0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11" w15:restartNumberingAfterBreak="0">
    <w:nsid w:val="4EA54E0E"/>
    <w:multiLevelType w:val="hybridMultilevel"/>
    <w:tmpl w:val="6256E60A"/>
    <w:lvl w:ilvl="0" w:tplc="AD06692C">
      <w:start w:val="1"/>
      <w:numFmt w:val="bullet"/>
      <w:pStyle w:val="Listsecondlevel"/>
      <w:lvlText w:val="o"/>
      <w:lvlJc w:val="left"/>
      <w:pPr>
        <w:ind w:left="4046" w:hanging="360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BB087C"/>
    <w:multiLevelType w:val="hybridMultilevel"/>
    <w:tmpl w:val="67E07CD0"/>
    <w:lvl w:ilvl="0" w:tplc="B05C50B8">
      <w:start w:val="1"/>
      <w:numFmt w:val="bullet"/>
      <w:lvlText w:val="o"/>
      <w:lvlJc w:val="left"/>
      <w:pPr>
        <w:ind w:left="4973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569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1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13" w15:restartNumberingAfterBreak="0">
    <w:nsid w:val="605C6DCD"/>
    <w:multiLevelType w:val="hybridMultilevel"/>
    <w:tmpl w:val="36662EFC"/>
    <w:lvl w:ilvl="0" w:tplc="14090001">
      <w:start w:val="1"/>
      <w:numFmt w:val="bullet"/>
      <w:lvlText w:val=""/>
      <w:lvlJc w:val="left"/>
      <w:pPr>
        <w:ind w:left="4406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abstractNum w:abstractNumId="14" w15:restartNumberingAfterBreak="0">
    <w:nsid w:val="63580316"/>
    <w:multiLevelType w:val="multilevel"/>
    <w:tmpl w:val="67E07CD0"/>
    <w:styleLink w:val="Listparagraph2ndlevel"/>
    <w:lvl w:ilvl="0">
      <w:start w:val="1"/>
      <w:numFmt w:val="bullet"/>
      <w:lvlText w:val="o"/>
      <w:lvlJc w:val="left"/>
      <w:pPr>
        <w:ind w:left="4973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5693" w:hanging="360"/>
      </w:pPr>
      <w:rPr>
        <w:rFonts w:ascii="Arial" w:hAnsi="Arial" w:hint="default"/>
        <w:sz w:val="32"/>
      </w:rPr>
    </w:lvl>
    <w:lvl w:ilvl="2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7133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785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8573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9293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1001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10733" w:hanging="360"/>
      </w:pPr>
      <w:rPr>
        <w:rFonts w:ascii="Wingdings" w:hAnsi="Wingdings" w:hint="default"/>
      </w:rPr>
    </w:lvl>
  </w:abstractNum>
  <w:abstractNum w:abstractNumId="15" w15:restartNumberingAfterBreak="0">
    <w:nsid w:val="65565CD0"/>
    <w:multiLevelType w:val="hybridMultilevel"/>
    <w:tmpl w:val="ADCCE106"/>
    <w:lvl w:ilvl="0" w:tplc="14090001">
      <w:start w:val="1"/>
      <w:numFmt w:val="bullet"/>
      <w:lvlText w:val=""/>
      <w:lvlJc w:val="left"/>
      <w:pPr>
        <w:ind w:left="449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521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593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665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737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809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881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953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10250" w:hanging="360"/>
      </w:pPr>
      <w:rPr>
        <w:rFonts w:ascii="Wingdings" w:hAnsi="Wingdings" w:hint="default"/>
      </w:rPr>
    </w:lvl>
  </w:abstractNum>
  <w:abstractNum w:abstractNumId="16" w15:restartNumberingAfterBreak="0">
    <w:nsid w:val="6CE153A3"/>
    <w:multiLevelType w:val="hybridMultilevel"/>
    <w:tmpl w:val="A86C9FD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02A42D1"/>
    <w:multiLevelType w:val="hybridMultilevel"/>
    <w:tmpl w:val="2E90C93A"/>
    <w:lvl w:ilvl="0" w:tplc="14090001">
      <w:start w:val="1"/>
      <w:numFmt w:val="bullet"/>
      <w:lvlText w:val=""/>
      <w:lvlJc w:val="left"/>
      <w:pPr>
        <w:ind w:left="4406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5126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5846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6566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7286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8006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8726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9446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10166" w:hanging="360"/>
      </w:pPr>
      <w:rPr>
        <w:rFonts w:ascii="Wingdings" w:hAnsi="Wingdings" w:hint="default"/>
      </w:rPr>
    </w:lvl>
  </w:abstractNum>
  <w:num w:numId="1" w16cid:durableId="1313756596">
    <w:abstractNumId w:val="5"/>
  </w:num>
  <w:num w:numId="2" w16cid:durableId="1751925994">
    <w:abstractNumId w:val="2"/>
  </w:num>
  <w:num w:numId="3" w16cid:durableId="930426864">
    <w:abstractNumId w:val="12"/>
  </w:num>
  <w:num w:numId="4" w16cid:durableId="90706847">
    <w:abstractNumId w:val="14"/>
  </w:num>
  <w:num w:numId="5" w16cid:durableId="313334513">
    <w:abstractNumId w:val="8"/>
  </w:num>
  <w:num w:numId="6" w16cid:durableId="2033803924">
    <w:abstractNumId w:val="4"/>
  </w:num>
  <w:num w:numId="7" w16cid:durableId="808132422">
    <w:abstractNumId w:val="3"/>
  </w:num>
  <w:num w:numId="8" w16cid:durableId="1143546541">
    <w:abstractNumId w:val="11"/>
  </w:num>
  <w:num w:numId="9" w16cid:durableId="279923130">
    <w:abstractNumId w:val="1"/>
  </w:num>
  <w:num w:numId="10" w16cid:durableId="1141115467">
    <w:abstractNumId w:val="10"/>
  </w:num>
  <w:num w:numId="11" w16cid:durableId="1254901281">
    <w:abstractNumId w:val="0"/>
  </w:num>
  <w:num w:numId="12" w16cid:durableId="2111922917">
    <w:abstractNumId w:val="16"/>
  </w:num>
  <w:num w:numId="13" w16cid:durableId="75178161">
    <w:abstractNumId w:val="15"/>
  </w:num>
  <w:num w:numId="14" w16cid:durableId="1350109358">
    <w:abstractNumId w:val="7"/>
  </w:num>
  <w:num w:numId="15" w16cid:durableId="1429889456">
    <w:abstractNumId w:val="13"/>
  </w:num>
  <w:num w:numId="16" w16cid:durableId="892621196">
    <w:abstractNumId w:val="6"/>
  </w:num>
  <w:num w:numId="17" w16cid:durableId="286359054">
    <w:abstractNumId w:val="9"/>
  </w:num>
  <w:num w:numId="18" w16cid:durableId="9498689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stylePaneFormatFilter w:val="1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A0MrE0MrOwMDY1MDRQ0lEKTi0uzszPAykwqwUAJqWO8ywAAAA="/>
  </w:docVars>
  <w:rsids>
    <w:rsidRoot w:val="00BA41F7"/>
    <w:rsid w:val="000013CC"/>
    <w:rsid w:val="00005DB6"/>
    <w:rsid w:val="000064D2"/>
    <w:rsid w:val="000075C3"/>
    <w:rsid w:val="000227B4"/>
    <w:rsid w:val="00024A2E"/>
    <w:rsid w:val="0003092A"/>
    <w:rsid w:val="00035E07"/>
    <w:rsid w:val="0004557B"/>
    <w:rsid w:val="00047DCA"/>
    <w:rsid w:val="00053D83"/>
    <w:rsid w:val="0007692C"/>
    <w:rsid w:val="00085E05"/>
    <w:rsid w:val="0009079F"/>
    <w:rsid w:val="000A3C46"/>
    <w:rsid w:val="000A471C"/>
    <w:rsid w:val="000B2D6F"/>
    <w:rsid w:val="000C17C2"/>
    <w:rsid w:val="000D2B45"/>
    <w:rsid w:val="000E2B5E"/>
    <w:rsid w:val="000F24AB"/>
    <w:rsid w:val="000F2EE8"/>
    <w:rsid w:val="000F6249"/>
    <w:rsid w:val="00101A80"/>
    <w:rsid w:val="00122416"/>
    <w:rsid w:val="00124EA8"/>
    <w:rsid w:val="00125C2A"/>
    <w:rsid w:val="00142017"/>
    <w:rsid w:val="00143EA9"/>
    <w:rsid w:val="0016636A"/>
    <w:rsid w:val="001754F4"/>
    <w:rsid w:val="001821B8"/>
    <w:rsid w:val="00191307"/>
    <w:rsid w:val="001B1389"/>
    <w:rsid w:val="001B2422"/>
    <w:rsid w:val="001B4DD5"/>
    <w:rsid w:val="001C6767"/>
    <w:rsid w:val="001D223E"/>
    <w:rsid w:val="001D34A9"/>
    <w:rsid w:val="001D5A00"/>
    <w:rsid w:val="001D7988"/>
    <w:rsid w:val="001E3429"/>
    <w:rsid w:val="001E707E"/>
    <w:rsid w:val="00201791"/>
    <w:rsid w:val="0021019D"/>
    <w:rsid w:val="00215FB6"/>
    <w:rsid w:val="0022038B"/>
    <w:rsid w:val="00222E0B"/>
    <w:rsid w:val="002241AA"/>
    <w:rsid w:val="00226F54"/>
    <w:rsid w:val="00244FA5"/>
    <w:rsid w:val="00255339"/>
    <w:rsid w:val="00257D60"/>
    <w:rsid w:val="00261BF8"/>
    <w:rsid w:val="00264C10"/>
    <w:rsid w:val="00266B9F"/>
    <w:rsid w:val="002A070D"/>
    <w:rsid w:val="002A56A8"/>
    <w:rsid w:val="002B0439"/>
    <w:rsid w:val="002D4230"/>
    <w:rsid w:val="002D6316"/>
    <w:rsid w:val="00311AA1"/>
    <w:rsid w:val="00315307"/>
    <w:rsid w:val="00323EB3"/>
    <w:rsid w:val="00324CDF"/>
    <w:rsid w:val="0033108B"/>
    <w:rsid w:val="0035567C"/>
    <w:rsid w:val="00357417"/>
    <w:rsid w:val="00365BAB"/>
    <w:rsid w:val="00371C85"/>
    <w:rsid w:val="00373BEF"/>
    <w:rsid w:val="00375FD1"/>
    <w:rsid w:val="00377EDD"/>
    <w:rsid w:val="003831EB"/>
    <w:rsid w:val="003841FF"/>
    <w:rsid w:val="003A44E0"/>
    <w:rsid w:val="003D461A"/>
    <w:rsid w:val="003E13D2"/>
    <w:rsid w:val="003F07F7"/>
    <w:rsid w:val="003F5628"/>
    <w:rsid w:val="00401AE8"/>
    <w:rsid w:val="00420346"/>
    <w:rsid w:val="004219E2"/>
    <w:rsid w:val="004405AB"/>
    <w:rsid w:val="004535B5"/>
    <w:rsid w:val="004567B0"/>
    <w:rsid w:val="00460C32"/>
    <w:rsid w:val="00467DBF"/>
    <w:rsid w:val="00482108"/>
    <w:rsid w:val="00483814"/>
    <w:rsid w:val="00486F2B"/>
    <w:rsid w:val="004970D4"/>
    <w:rsid w:val="004C04E8"/>
    <w:rsid w:val="004D62D6"/>
    <w:rsid w:val="004F111B"/>
    <w:rsid w:val="004F56C0"/>
    <w:rsid w:val="00503AD5"/>
    <w:rsid w:val="00507C85"/>
    <w:rsid w:val="00520647"/>
    <w:rsid w:val="00522E5E"/>
    <w:rsid w:val="00543331"/>
    <w:rsid w:val="00544E0D"/>
    <w:rsid w:val="0054660F"/>
    <w:rsid w:val="005576E9"/>
    <w:rsid w:val="00570380"/>
    <w:rsid w:val="0058341F"/>
    <w:rsid w:val="00583FA2"/>
    <w:rsid w:val="005921AD"/>
    <w:rsid w:val="00592F49"/>
    <w:rsid w:val="005A3BCA"/>
    <w:rsid w:val="005B405C"/>
    <w:rsid w:val="005F495E"/>
    <w:rsid w:val="0060011B"/>
    <w:rsid w:val="00601E69"/>
    <w:rsid w:val="00620EF8"/>
    <w:rsid w:val="00621884"/>
    <w:rsid w:val="00627CE8"/>
    <w:rsid w:val="00633A86"/>
    <w:rsid w:val="0064667B"/>
    <w:rsid w:val="006518B5"/>
    <w:rsid w:val="00653E69"/>
    <w:rsid w:val="006652A2"/>
    <w:rsid w:val="00666D83"/>
    <w:rsid w:val="00670B95"/>
    <w:rsid w:val="006804FE"/>
    <w:rsid w:val="0068276A"/>
    <w:rsid w:val="00683296"/>
    <w:rsid w:val="00685181"/>
    <w:rsid w:val="006A720E"/>
    <w:rsid w:val="006B12F2"/>
    <w:rsid w:val="006B45FC"/>
    <w:rsid w:val="006C5C26"/>
    <w:rsid w:val="006D12ED"/>
    <w:rsid w:val="006D13CA"/>
    <w:rsid w:val="006E050D"/>
    <w:rsid w:val="00700401"/>
    <w:rsid w:val="00703B9A"/>
    <w:rsid w:val="00705CA3"/>
    <w:rsid w:val="00721394"/>
    <w:rsid w:val="007340D5"/>
    <w:rsid w:val="00736E4E"/>
    <w:rsid w:val="007412FA"/>
    <w:rsid w:val="00770DBA"/>
    <w:rsid w:val="007711E8"/>
    <w:rsid w:val="00773499"/>
    <w:rsid w:val="007829EC"/>
    <w:rsid w:val="007A49D4"/>
    <w:rsid w:val="007A60A0"/>
    <w:rsid w:val="007C0AE3"/>
    <w:rsid w:val="007C7764"/>
    <w:rsid w:val="007E1D3E"/>
    <w:rsid w:val="007E5BF5"/>
    <w:rsid w:val="007E7233"/>
    <w:rsid w:val="00805E58"/>
    <w:rsid w:val="00826C26"/>
    <w:rsid w:val="008336F8"/>
    <w:rsid w:val="00837C74"/>
    <w:rsid w:val="00840E1C"/>
    <w:rsid w:val="00843A68"/>
    <w:rsid w:val="00863D53"/>
    <w:rsid w:val="00871EFF"/>
    <w:rsid w:val="008848CB"/>
    <w:rsid w:val="00887A8B"/>
    <w:rsid w:val="00887F23"/>
    <w:rsid w:val="008A1FFA"/>
    <w:rsid w:val="008A5752"/>
    <w:rsid w:val="008B799A"/>
    <w:rsid w:val="008D433B"/>
    <w:rsid w:val="008D437D"/>
    <w:rsid w:val="008D7B41"/>
    <w:rsid w:val="009304DD"/>
    <w:rsid w:val="009411B0"/>
    <w:rsid w:val="0094516C"/>
    <w:rsid w:val="00974E0B"/>
    <w:rsid w:val="0098180B"/>
    <w:rsid w:val="009B1911"/>
    <w:rsid w:val="009B69F9"/>
    <w:rsid w:val="009D6829"/>
    <w:rsid w:val="009F1D14"/>
    <w:rsid w:val="00A05171"/>
    <w:rsid w:val="00A12915"/>
    <w:rsid w:val="00A1608E"/>
    <w:rsid w:val="00A16ADD"/>
    <w:rsid w:val="00A445CD"/>
    <w:rsid w:val="00A62DD8"/>
    <w:rsid w:val="00A67570"/>
    <w:rsid w:val="00A81703"/>
    <w:rsid w:val="00A87C18"/>
    <w:rsid w:val="00AA432D"/>
    <w:rsid w:val="00AD66F9"/>
    <w:rsid w:val="00B42E27"/>
    <w:rsid w:val="00B50B0B"/>
    <w:rsid w:val="00B81A2E"/>
    <w:rsid w:val="00B9440B"/>
    <w:rsid w:val="00BA41F7"/>
    <w:rsid w:val="00BB0CE9"/>
    <w:rsid w:val="00BB6B89"/>
    <w:rsid w:val="00BC144F"/>
    <w:rsid w:val="00BC7E04"/>
    <w:rsid w:val="00BD07EE"/>
    <w:rsid w:val="00BD34B6"/>
    <w:rsid w:val="00BF4F85"/>
    <w:rsid w:val="00BF5DDC"/>
    <w:rsid w:val="00C061CD"/>
    <w:rsid w:val="00C200AE"/>
    <w:rsid w:val="00C61D5D"/>
    <w:rsid w:val="00C82D42"/>
    <w:rsid w:val="00CA2880"/>
    <w:rsid w:val="00CA2A21"/>
    <w:rsid w:val="00CD426B"/>
    <w:rsid w:val="00CD57E8"/>
    <w:rsid w:val="00CD5E23"/>
    <w:rsid w:val="00CD6461"/>
    <w:rsid w:val="00CE10B9"/>
    <w:rsid w:val="00D0299E"/>
    <w:rsid w:val="00D050A7"/>
    <w:rsid w:val="00D05FC3"/>
    <w:rsid w:val="00D16A9E"/>
    <w:rsid w:val="00D2050D"/>
    <w:rsid w:val="00D652D9"/>
    <w:rsid w:val="00D67451"/>
    <w:rsid w:val="00D852B6"/>
    <w:rsid w:val="00DA1C9A"/>
    <w:rsid w:val="00DA7C04"/>
    <w:rsid w:val="00DB0A4B"/>
    <w:rsid w:val="00DC5D2A"/>
    <w:rsid w:val="00DE4DFE"/>
    <w:rsid w:val="00DF2E18"/>
    <w:rsid w:val="00E17BF8"/>
    <w:rsid w:val="00E25EA4"/>
    <w:rsid w:val="00E301CA"/>
    <w:rsid w:val="00E5268F"/>
    <w:rsid w:val="00E56A37"/>
    <w:rsid w:val="00E65008"/>
    <w:rsid w:val="00E70E61"/>
    <w:rsid w:val="00E757C5"/>
    <w:rsid w:val="00E807D8"/>
    <w:rsid w:val="00E81F29"/>
    <w:rsid w:val="00E864BB"/>
    <w:rsid w:val="00E94944"/>
    <w:rsid w:val="00E95E2E"/>
    <w:rsid w:val="00EA567F"/>
    <w:rsid w:val="00EB64D6"/>
    <w:rsid w:val="00EC5F32"/>
    <w:rsid w:val="00ED68A5"/>
    <w:rsid w:val="00EF3FCC"/>
    <w:rsid w:val="00EF4A04"/>
    <w:rsid w:val="00F20BCC"/>
    <w:rsid w:val="00F268FA"/>
    <w:rsid w:val="00F32CE7"/>
    <w:rsid w:val="00F32DCE"/>
    <w:rsid w:val="00F534AB"/>
    <w:rsid w:val="00F87859"/>
    <w:rsid w:val="00FB5085"/>
    <w:rsid w:val="00FC1BD7"/>
    <w:rsid w:val="00FD4129"/>
    <w:rsid w:val="00FF41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EE9420"/>
  <w15:chartTrackingRefBased/>
  <w15:docId w15:val="{AAAF37FE-5201-4CA6-9807-795FF75247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N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uiPriority="31"/>
    <w:lsdException w:name="Intense Reference" w:semiHidden="1" w:uiPriority="32"/>
    <w:lsdException w:name="Book Title" w:semiHidden="1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4"/>
    <w:qFormat/>
    <w:rsid w:val="00BF5DDC"/>
    <w:pPr>
      <w:spacing w:line="360" w:lineRule="auto"/>
      <w:ind w:left="3686"/>
    </w:pPr>
    <w:rPr>
      <w:rFonts w:ascii="Arial" w:eastAsiaTheme="minorEastAsia" w:hAnsi="Arial"/>
      <w:sz w:val="32"/>
      <w:lang w:val="en-AU"/>
    </w:rPr>
  </w:style>
  <w:style w:type="paragraph" w:styleId="Heading1">
    <w:name w:val="heading 1"/>
    <w:next w:val="BodyText"/>
    <w:link w:val="Heading1Char"/>
    <w:uiPriority w:val="1"/>
    <w:qFormat/>
    <w:rsid w:val="003F5628"/>
    <w:pPr>
      <w:keepNext/>
      <w:keepLines/>
      <w:widowControl w:val="0"/>
      <w:pBdr>
        <w:top w:val="single" w:sz="18" w:space="10" w:color="4472C4" w:themeColor="accent1"/>
        <w:left w:val="single" w:sz="18" w:space="4" w:color="4472C4" w:themeColor="accent1"/>
        <w:bottom w:val="single" w:sz="18" w:space="0" w:color="4472C4" w:themeColor="accent1"/>
        <w:right w:val="single" w:sz="18" w:space="4" w:color="4472C4" w:themeColor="accent1"/>
      </w:pBdr>
      <w:spacing w:line="360" w:lineRule="auto"/>
      <w:jc w:val="center"/>
      <w:outlineLvl w:val="0"/>
    </w:pPr>
    <w:rPr>
      <w:rFonts w:ascii="Arial" w:eastAsia="Arial Unicode MS" w:hAnsi="Arial"/>
      <w:b/>
      <w:kern w:val="28"/>
      <w:sz w:val="44"/>
      <w:lang w:val="en-AU"/>
    </w:rPr>
  </w:style>
  <w:style w:type="paragraph" w:styleId="Heading2">
    <w:name w:val="heading 2"/>
    <w:basedOn w:val="Normal"/>
    <w:next w:val="Normal"/>
    <w:link w:val="Heading2Char"/>
    <w:uiPriority w:val="1"/>
    <w:qFormat/>
    <w:rsid w:val="003F5628"/>
    <w:pPr>
      <w:keepNext/>
      <w:keepLines/>
      <w:outlineLvl w:val="1"/>
    </w:pPr>
    <w:rPr>
      <w:rFonts w:eastAsiaTheme="majorEastAsia" w:cstheme="majorBidi"/>
      <w:b/>
      <w:color w:val="000000" w:themeColor="text1"/>
      <w:sz w:val="3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1"/>
    <w:rsid w:val="00BF5DDC"/>
    <w:rPr>
      <w:rFonts w:ascii="Arial" w:eastAsia="Arial Unicode MS" w:hAnsi="Arial"/>
      <w:b/>
      <w:kern w:val="28"/>
      <w:sz w:val="44"/>
      <w:lang w:val="en-AU"/>
    </w:rPr>
  </w:style>
  <w:style w:type="paragraph" w:styleId="BodyText">
    <w:name w:val="Body Text"/>
    <w:basedOn w:val="Normal"/>
    <w:link w:val="BodyTextChar"/>
    <w:uiPriority w:val="99"/>
    <w:semiHidden/>
    <w:unhideWhenUsed/>
    <w:rsid w:val="006C5C2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C5C26"/>
  </w:style>
  <w:style w:type="paragraph" w:styleId="ListParagraph">
    <w:name w:val="List Paragraph"/>
    <w:aliases w:val="List first level"/>
    <w:basedOn w:val="ListBullet"/>
    <w:link w:val="ListParagraphChar"/>
    <w:uiPriority w:val="34"/>
    <w:qFormat/>
    <w:rsid w:val="00736E4E"/>
    <w:pPr>
      <w:numPr>
        <w:numId w:val="2"/>
      </w:numPr>
      <w:spacing w:before="480"/>
      <w:ind w:left="4167"/>
      <w:contextualSpacing w:val="0"/>
    </w:pPr>
    <w:rPr>
      <w:rFonts w:eastAsiaTheme="minorHAnsi"/>
      <w:szCs w:val="22"/>
      <w:lang w:val="en-GB"/>
    </w:rPr>
  </w:style>
  <w:style w:type="character" w:customStyle="1" w:styleId="ListParagraphChar">
    <w:name w:val="List Paragraph Char"/>
    <w:aliases w:val="List first level Char"/>
    <w:basedOn w:val="DefaultParagraphFont"/>
    <w:link w:val="ListParagraph"/>
    <w:uiPriority w:val="34"/>
    <w:locked/>
    <w:rsid w:val="00BF5DDC"/>
    <w:rPr>
      <w:rFonts w:ascii="Arial" w:hAnsi="Arial"/>
      <w:sz w:val="32"/>
      <w:szCs w:val="22"/>
      <w:lang w:val="en-GB"/>
    </w:rPr>
  </w:style>
  <w:style w:type="paragraph" w:styleId="Title">
    <w:name w:val="Title"/>
    <w:basedOn w:val="Normal"/>
    <w:next w:val="Normal"/>
    <w:link w:val="TitleChar"/>
    <w:autoRedefine/>
    <w:qFormat/>
    <w:rsid w:val="00F87859"/>
    <w:pPr>
      <w:spacing w:after="200"/>
      <w:ind w:left="0"/>
      <w:contextualSpacing/>
      <w:jc w:val="center"/>
    </w:pPr>
    <w:rPr>
      <w:rFonts w:eastAsiaTheme="majorEastAsia" w:cstheme="majorBidi"/>
      <w:b/>
      <w:color w:val="000000" w:themeColor="text1"/>
      <w:spacing w:val="-10"/>
      <w:kern w:val="28"/>
      <w:sz w:val="60"/>
      <w:szCs w:val="60"/>
      <w:lang w:val="en-NZ" w:eastAsia="en-GB"/>
    </w:rPr>
  </w:style>
  <w:style w:type="character" w:customStyle="1" w:styleId="TitleChar">
    <w:name w:val="Title Char"/>
    <w:basedOn w:val="DefaultParagraphFont"/>
    <w:link w:val="Title"/>
    <w:rsid w:val="00BF5DDC"/>
    <w:rPr>
      <w:rFonts w:ascii="Arial" w:eastAsiaTheme="majorEastAsia" w:hAnsi="Arial" w:cstheme="majorBidi"/>
      <w:b/>
      <w:color w:val="000000" w:themeColor="text1"/>
      <w:spacing w:val="-10"/>
      <w:kern w:val="28"/>
      <w:sz w:val="60"/>
      <w:szCs w:val="60"/>
      <w:lang w:eastAsia="en-GB"/>
    </w:rPr>
  </w:style>
  <w:style w:type="character" w:styleId="Hyperlink">
    <w:name w:val="Hyperlink"/>
    <w:basedOn w:val="DefaultParagraphFont"/>
    <w:uiPriority w:val="99"/>
    <w:semiHidden/>
    <w:rsid w:val="00F87859"/>
    <w:rPr>
      <w:color w:val="64BCB5"/>
      <w:u w:val="single"/>
    </w:rPr>
  </w:style>
  <w:style w:type="paragraph" w:styleId="Footer">
    <w:name w:val="footer"/>
    <w:basedOn w:val="Normal"/>
    <w:link w:val="FooterChar"/>
    <w:uiPriority w:val="99"/>
    <w:semiHidden/>
    <w:rsid w:val="00F8785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F5DDC"/>
    <w:rPr>
      <w:rFonts w:ascii="Arial" w:eastAsiaTheme="minorEastAsia" w:hAnsi="Arial"/>
      <w:sz w:val="32"/>
      <w:lang w:val="en-AU"/>
    </w:rPr>
  </w:style>
  <w:style w:type="character" w:styleId="PageNumber">
    <w:name w:val="page number"/>
    <w:basedOn w:val="DefaultParagraphFont"/>
    <w:uiPriority w:val="99"/>
    <w:semiHidden/>
    <w:unhideWhenUsed/>
    <w:rsid w:val="00F87859"/>
  </w:style>
  <w:style w:type="character" w:styleId="FollowedHyperlink">
    <w:name w:val="FollowedHyperlink"/>
    <w:basedOn w:val="DefaultParagraphFont"/>
    <w:uiPriority w:val="99"/>
    <w:semiHidden/>
    <w:unhideWhenUsed/>
    <w:rsid w:val="00F87859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rsid w:val="00261BF8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F5DDC"/>
    <w:rPr>
      <w:rFonts w:ascii="Arial" w:eastAsiaTheme="minorEastAsia" w:hAnsi="Arial"/>
      <w:sz w:val="32"/>
      <w:lang w:val="en-AU"/>
    </w:rPr>
  </w:style>
  <w:style w:type="character" w:customStyle="1" w:styleId="Heading2Char">
    <w:name w:val="Heading 2 Char"/>
    <w:basedOn w:val="DefaultParagraphFont"/>
    <w:link w:val="Heading2"/>
    <w:uiPriority w:val="1"/>
    <w:rsid w:val="00BF5DDC"/>
    <w:rPr>
      <w:rFonts w:ascii="Arial" w:eastAsiaTheme="majorEastAsia" w:hAnsi="Arial" w:cstheme="majorBidi"/>
      <w:b/>
      <w:color w:val="000000" w:themeColor="text1"/>
      <w:sz w:val="36"/>
      <w:szCs w:val="26"/>
      <w:lang w:val="en-AU"/>
    </w:rPr>
  </w:style>
  <w:style w:type="paragraph" w:styleId="NoSpacing">
    <w:name w:val="No Spacing"/>
    <w:uiPriority w:val="9"/>
    <w:semiHidden/>
    <w:rsid w:val="0003092A"/>
    <w:pPr>
      <w:ind w:left="3686"/>
    </w:pPr>
    <w:rPr>
      <w:rFonts w:ascii="Arial" w:eastAsiaTheme="minorEastAsia" w:hAnsi="Arial"/>
      <w:sz w:val="44"/>
      <w:lang w:val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EF4A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F4A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F4A04"/>
    <w:rPr>
      <w:rFonts w:ascii="Arial" w:eastAsiaTheme="minorEastAsia" w:hAnsi="Arial"/>
      <w:sz w:val="20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4A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4A04"/>
    <w:rPr>
      <w:rFonts w:ascii="Arial" w:eastAsiaTheme="minorEastAsia" w:hAnsi="Arial"/>
      <w:b/>
      <w:bCs/>
      <w:sz w:val="20"/>
      <w:szCs w:val="20"/>
      <w:lang w:val="en-AU"/>
    </w:rPr>
  </w:style>
  <w:style w:type="paragraph" w:styleId="Subtitle">
    <w:name w:val="Subtitle"/>
    <w:aliases w:val="Published date"/>
    <w:next w:val="Normal"/>
    <w:link w:val="SubtitleChar"/>
    <w:uiPriority w:val="11"/>
    <w:semiHidden/>
    <w:qFormat/>
    <w:rsid w:val="003F5628"/>
    <w:pPr>
      <w:spacing w:line="360" w:lineRule="auto"/>
      <w:jc w:val="center"/>
    </w:pPr>
    <w:rPr>
      <w:rFonts w:ascii="Arial" w:eastAsiaTheme="majorEastAsia" w:hAnsi="Arial" w:cstheme="majorBidi"/>
      <w:b/>
      <w:color w:val="000000" w:themeColor="text1"/>
      <w:sz w:val="44"/>
      <w:szCs w:val="26"/>
      <w:lang w:val="en-AU"/>
    </w:rPr>
  </w:style>
  <w:style w:type="character" w:customStyle="1" w:styleId="SubtitleChar">
    <w:name w:val="Subtitle Char"/>
    <w:aliases w:val="Published date Char"/>
    <w:basedOn w:val="DefaultParagraphFont"/>
    <w:link w:val="Subtitle"/>
    <w:uiPriority w:val="11"/>
    <w:semiHidden/>
    <w:rsid w:val="00BF5DDC"/>
    <w:rPr>
      <w:rFonts w:ascii="Arial" w:eastAsiaTheme="majorEastAsia" w:hAnsi="Arial" w:cstheme="majorBidi"/>
      <w:b/>
      <w:color w:val="000000" w:themeColor="text1"/>
      <w:sz w:val="44"/>
      <w:szCs w:val="26"/>
      <w:lang w:val="en-AU"/>
    </w:rPr>
  </w:style>
  <w:style w:type="paragraph" w:customStyle="1" w:styleId="contentspage">
    <w:name w:val="contents page"/>
    <w:basedOn w:val="Normal"/>
    <w:uiPriority w:val="3"/>
    <w:qFormat/>
    <w:rsid w:val="0064667B"/>
    <w:pPr>
      <w:tabs>
        <w:tab w:val="right" w:leader="dot" w:pos="8959"/>
      </w:tabs>
      <w:ind w:left="3402" w:right="-188"/>
    </w:pPr>
    <w:rPr>
      <w:rFonts w:cs="Arial"/>
      <w:bCs/>
      <w:szCs w:val="32"/>
    </w:rPr>
  </w:style>
  <w:style w:type="numbering" w:customStyle="1" w:styleId="Listparagraph2ndlevel">
    <w:name w:val="List paragraph 2nd level"/>
    <w:basedOn w:val="NoList"/>
    <w:uiPriority w:val="99"/>
    <w:rsid w:val="006B45FC"/>
    <w:pPr>
      <w:numPr>
        <w:numId w:val="4"/>
      </w:numPr>
    </w:pPr>
  </w:style>
  <w:style w:type="paragraph" w:customStyle="1" w:styleId="Listparagraph2">
    <w:name w:val="List paragraph 2"/>
    <w:basedOn w:val="ListParagraph"/>
    <w:uiPriority w:val="8"/>
    <w:semiHidden/>
    <w:rsid w:val="006B45FC"/>
    <w:pPr>
      <w:numPr>
        <w:numId w:val="6"/>
      </w:numPr>
      <w:ind w:left="4820" w:hanging="567"/>
    </w:pPr>
    <w:rPr>
      <w:shd w:val="clear" w:color="auto" w:fill="FFFFFF"/>
      <w:lang w:eastAsia="en-GB"/>
    </w:rPr>
  </w:style>
  <w:style w:type="paragraph" w:customStyle="1" w:styleId="Listsecondlevel">
    <w:name w:val="List second level"/>
    <w:basedOn w:val="ListParagraph"/>
    <w:next w:val="Listparagraph2"/>
    <w:uiPriority w:val="6"/>
    <w:qFormat/>
    <w:rsid w:val="0098180B"/>
    <w:pPr>
      <w:numPr>
        <w:numId w:val="8"/>
      </w:numPr>
      <w:ind w:left="4820" w:hanging="567"/>
    </w:pPr>
  </w:style>
  <w:style w:type="numbering" w:customStyle="1" w:styleId="CurrentList1">
    <w:name w:val="Current List1"/>
    <w:uiPriority w:val="99"/>
    <w:rsid w:val="006B45FC"/>
    <w:pPr>
      <w:numPr>
        <w:numId w:val="7"/>
      </w:numPr>
    </w:pPr>
  </w:style>
  <w:style w:type="character" w:styleId="SubtleReference">
    <w:name w:val="Subtle Reference"/>
    <w:basedOn w:val="DefaultParagraphFont"/>
    <w:uiPriority w:val="31"/>
    <w:semiHidden/>
    <w:rsid w:val="00863D53"/>
    <w:rPr>
      <w:smallCaps/>
      <w:color w:val="5A5A5A" w:themeColor="text1" w:themeTint="A5"/>
    </w:rPr>
  </w:style>
  <w:style w:type="paragraph" w:styleId="ListBullet">
    <w:name w:val="List Bullet"/>
    <w:basedOn w:val="Normal"/>
    <w:uiPriority w:val="99"/>
    <w:semiHidden/>
    <w:unhideWhenUsed/>
    <w:rsid w:val="00863D53"/>
    <w:pPr>
      <w:numPr>
        <w:numId w:val="9"/>
      </w:numPr>
      <w:contextualSpacing/>
    </w:pPr>
  </w:style>
  <w:style w:type="paragraph" w:customStyle="1" w:styleId="Datepublished">
    <w:name w:val="Date published"/>
    <w:basedOn w:val="Subtitle"/>
    <w:link w:val="DatepublishedChar"/>
    <w:uiPriority w:val="2"/>
    <w:qFormat/>
    <w:rsid w:val="00BF5DDC"/>
  </w:style>
  <w:style w:type="paragraph" w:customStyle="1" w:styleId="Listtoplevel">
    <w:name w:val="List top level"/>
    <w:basedOn w:val="ListParagraph"/>
    <w:link w:val="ListtoplevelChar"/>
    <w:uiPriority w:val="5"/>
    <w:qFormat/>
    <w:rsid w:val="00C200AE"/>
    <w:pPr>
      <w:ind w:left="4253"/>
    </w:pPr>
    <w:rPr>
      <w:noProof/>
    </w:rPr>
  </w:style>
  <w:style w:type="character" w:customStyle="1" w:styleId="DatepublishedChar">
    <w:name w:val="Date published Char"/>
    <w:basedOn w:val="SubtitleChar"/>
    <w:link w:val="Datepublished"/>
    <w:uiPriority w:val="2"/>
    <w:rsid w:val="00BF5DDC"/>
    <w:rPr>
      <w:rFonts w:ascii="Arial" w:eastAsiaTheme="majorEastAsia" w:hAnsi="Arial" w:cstheme="majorBidi"/>
      <w:b/>
      <w:color w:val="000000" w:themeColor="text1"/>
      <w:sz w:val="44"/>
      <w:szCs w:val="26"/>
      <w:lang w:val="en-AU"/>
    </w:rPr>
  </w:style>
  <w:style w:type="character" w:customStyle="1" w:styleId="ListtoplevelChar">
    <w:name w:val="List top level Char"/>
    <w:basedOn w:val="ListParagraphChar"/>
    <w:link w:val="Listtoplevel"/>
    <w:uiPriority w:val="5"/>
    <w:rsid w:val="00C200AE"/>
    <w:rPr>
      <w:rFonts w:ascii="Arial" w:hAnsi="Arial"/>
      <w:noProof/>
      <w:sz w:val="32"/>
      <w:szCs w:val="22"/>
      <w:lang w:val="en-GB"/>
    </w:rPr>
  </w:style>
  <w:style w:type="numbering" w:customStyle="1" w:styleId="CurrentList2">
    <w:name w:val="Current List2"/>
    <w:uiPriority w:val="99"/>
    <w:rsid w:val="00257D60"/>
    <w:pPr>
      <w:numPr>
        <w:numId w:val="10"/>
      </w:numPr>
    </w:pPr>
  </w:style>
  <w:style w:type="paragraph" w:customStyle="1" w:styleId="Listbulletbackpage">
    <w:name w:val="List bullet backpage"/>
    <w:basedOn w:val="ListBullet2"/>
    <w:uiPriority w:val="4"/>
    <w:rsid w:val="00257D60"/>
    <w:pPr>
      <w:numPr>
        <w:numId w:val="1"/>
      </w:numPr>
      <w:spacing w:line="240" w:lineRule="auto"/>
      <w:ind w:left="3969" w:hanging="567"/>
    </w:pPr>
    <w:rPr>
      <w:rFonts w:eastAsia="Calibri" w:cs="Arial"/>
      <w:szCs w:val="32"/>
      <w:lang w:val="en-GB" w:eastAsia="en-NZ"/>
    </w:rPr>
  </w:style>
  <w:style w:type="paragraph" w:styleId="ListBullet2">
    <w:name w:val="List Bullet 2"/>
    <w:basedOn w:val="Normal"/>
    <w:uiPriority w:val="99"/>
    <w:semiHidden/>
    <w:unhideWhenUsed/>
    <w:rsid w:val="00257D60"/>
    <w:pPr>
      <w:numPr>
        <w:numId w:val="11"/>
      </w:numPr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D16A9E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670B95"/>
    <w:rPr>
      <w:color w:val="666666"/>
    </w:rPr>
  </w:style>
  <w:style w:type="paragraph" w:styleId="Revision">
    <w:name w:val="Revision"/>
    <w:hidden/>
    <w:uiPriority w:val="99"/>
    <w:semiHidden/>
    <w:rsid w:val="00024A2E"/>
    <w:rPr>
      <w:rFonts w:ascii="Arial" w:eastAsiaTheme="minorEastAsia" w:hAnsi="Arial"/>
      <w:sz w:val="32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575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76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png"/><Relationship Id="rId21" Type="http://schemas.openxmlformats.org/officeDocument/2006/relationships/image" Target="media/image14.jpeg"/><Relationship Id="rId42" Type="http://schemas.openxmlformats.org/officeDocument/2006/relationships/image" Target="media/image35.png"/><Relationship Id="rId47" Type="http://schemas.openxmlformats.org/officeDocument/2006/relationships/image" Target="media/image40.jpeg"/><Relationship Id="rId68" Type="http://schemas.openxmlformats.org/officeDocument/2006/relationships/image" Target="media/image56.jpeg"/><Relationship Id="rId84" Type="http://schemas.openxmlformats.org/officeDocument/2006/relationships/image" Target="media/image71.png"/><Relationship Id="rId89" Type="http://schemas.openxmlformats.org/officeDocument/2006/relationships/image" Target="media/image76.png"/><Relationship Id="rId16" Type="http://schemas.openxmlformats.org/officeDocument/2006/relationships/image" Target="media/image9.jpeg"/><Relationship Id="rId11" Type="http://schemas.openxmlformats.org/officeDocument/2006/relationships/image" Target="media/image4.png"/><Relationship Id="rId32" Type="http://schemas.openxmlformats.org/officeDocument/2006/relationships/image" Target="media/image25.jpeg"/><Relationship Id="rId37" Type="http://schemas.openxmlformats.org/officeDocument/2006/relationships/image" Target="media/image30.jpeg"/><Relationship Id="rId53" Type="http://schemas.openxmlformats.org/officeDocument/2006/relationships/image" Target="media/image46.jpeg"/><Relationship Id="rId58" Type="http://schemas.openxmlformats.org/officeDocument/2006/relationships/image" Target="media/image50.jpeg"/><Relationship Id="rId74" Type="http://schemas.openxmlformats.org/officeDocument/2006/relationships/image" Target="media/image61.jpeg"/><Relationship Id="rId79" Type="http://schemas.openxmlformats.org/officeDocument/2006/relationships/image" Target="media/image66.png"/><Relationship Id="rId5" Type="http://schemas.openxmlformats.org/officeDocument/2006/relationships/webSettings" Target="webSettings.xml"/><Relationship Id="rId90" Type="http://schemas.openxmlformats.org/officeDocument/2006/relationships/image" Target="media/image77.png"/><Relationship Id="rId95" Type="http://schemas.openxmlformats.org/officeDocument/2006/relationships/fontTable" Target="fontTable.xml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png"/><Relationship Id="rId30" Type="http://schemas.openxmlformats.org/officeDocument/2006/relationships/image" Target="media/image23.jpeg"/><Relationship Id="rId35" Type="http://schemas.openxmlformats.org/officeDocument/2006/relationships/image" Target="media/image28.png"/><Relationship Id="rId43" Type="http://schemas.openxmlformats.org/officeDocument/2006/relationships/image" Target="media/image36.png"/><Relationship Id="rId48" Type="http://schemas.openxmlformats.org/officeDocument/2006/relationships/image" Target="media/image41.jpeg"/><Relationship Id="rId56" Type="http://schemas.openxmlformats.org/officeDocument/2006/relationships/image" Target="media/image48.jpeg"/><Relationship Id="rId69" Type="http://schemas.openxmlformats.org/officeDocument/2006/relationships/image" Target="media/image54.jpeg"/><Relationship Id="rId77" Type="http://schemas.openxmlformats.org/officeDocument/2006/relationships/image" Target="media/image64.png"/><Relationship Id="rId8" Type="http://schemas.openxmlformats.org/officeDocument/2006/relationships/image" Target="media/image1.png"/><Relationship Id="rId51" Type="http://schemas.openxmlformats.org/officeDocument/2006/relationships/image" Target="media/image44.png"/><Relationship Id="rId72" Type="http://schemas.openxmlformats.org/officeDocument/2006/relationships/image" Target="media/image59.png"/><Relationship Id="rId80" Type="http://schemas.openxmlformats.org/officeDocument/2006/relationships/image" Target="media/image67.png"/><Relationship Id="rId85" Type="http://schemas.openxmlformats.org/officeDocument/2006/relationships/image" Target="media/image72.png"/><Relationship Id="rId93" Type="http://schemas.openxmlformats.org/officeDocument/2006/relationships/footer" Target="footer1.xml"/><Relationship Id="rId3" Type="http://schemas.openxmlformats.org/officeDocument/2006/relationships/styles" Target="styl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38" Type="http://schemas.openxmlformats.org/officeDocument/2006/relationships/image" Target="media/image31.png"/><Relationship Id="rId46" Type="http://schemas.openxmlformats.org/officeDocument/2006/relationships/image" Target="media/image39.jpeg"/><Relationship Id="rId59" Type="http://schemas.openxmlformats.org/officeDocument/2006/relationships/image" Target="media/image51.jpeg"/><Relationship Id="rId67" Type="http://schemas.openxmlformats.org/officeDocument/2006/relationships/image" Target="media/image55.jpeg"/><Relationship Id="rId20" Type="http://schemas.openxmlformats.org/officeDocument/2006/relationships/image" Target="media/image13.png"/><Relationship Id="rId41" Type="http://schemas.openxmlformats.org/officeDocument/2006/relationships/image" Target="media/image34.jpeg"/><Relationship Id="rId54" Type="http://schemas.openxmlformats.org/officeDocument/2006/relationships/hyperlink" Target="https://www.disabilitysupport.govt.nz/" TargetMode="External"/><Relationship Id="rId70" Type="http://schemas.openxmlformats.org/officeDocument/2006/relationships/image" Target="media/image57.jpeg"/><Relationship Id="rId75" Type="http://schemas.openxmlformats.org/officeDocument/2006/relationships/image" Target="media/image62.jpeg"/><Relationship Id="rId83" Type="http://schemas.openxmlformats.org/officeDocument/2006/relationships/image" Target="media/image70.jpeg"/><Relationship Id="rId88" Type="http://schemas.openxmlformats.org/officeDocument/2006/relationships/image" Target="media/image75.jpeg"/><Relationship Id="rId91" Type="http://schemas.openxmlformats.org/officeDocument/2006/relationships/image" Target="media/image78.jpeg"/><Relationship Id="rId9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png"/><Relationship Id="rId49" Type="http://schemas.openxmlformats.org/officeDocument/2006/relationships/image" Target="media/image42.png"/><Relationship Id="rId57" Type="http://schemas.openxmlformats.org/officeDocument/2006/relationships/image" Target="media/image49.jpeg"/><Relationship Id="rId10" Type="http://schemas.openxmlformats.org/officeDocument/2006/relationships/image" Target="media/image3.png"/><Relationship Id="rId31" Type="http://schemas.openxmlformats.org/officeDocument/2006/relationships/image" Target="media/image24.png"/><Relationship Id="rId44" Type="http://schemas.openxmlformats.org/officeDocument/2006/relationships/image" Target="media/image37.png"/><Relationship Id="rId52" Type="http://schemas.openxmlformats.org/officeDocument/2006/relationships/image" Target="media/image45.png"/><Relationship Id="rId60" Type="http://schemas.openxmlformats.org/officeDocument/2006/relationships/image" Target="media/image52.jpeg"/><Relationship Id="rId73" Type="http://schemas.openxmlformats.org/officeDocument/2006/relationships/image" Target="media/image60.png"/><Relationship Id="rId78" Type="http://schemas.openxmlformats.org/officeDocument/2006/relationships/image" Target="media/image65.jpeg"/><Relationship Id="rId81" Type="http://schemas.openxmlformats.org/officeDocument/2006/relationships/image" Target="media/image68.jpeg"/><Relationship Id="rId86" Type="http://schemas.openxmlformats.org/officeDocument/2006/relationships/image" Target="media/image73.jpeg"/><Relationship Id="rId94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9" Type="http://schemas.openxmlformats.org/officeDocument/2006/relationships/image" Target="media/image32.jpeg"/><Relationship Id="rId34" Type="http://schemas.openxmlformats.org/officeDocument/2006/relationships/image" Target="media/image27.jpeg"/><Relationship Id="rId50" Type="http://schemas.openxmlformats.org/officeDocument/2006/relationships/image" Target="media/image43.jpeg"/><Relationship Id="rId55" Type="http://schemas.openxmlformats.org/officeDocument/2006/relationships/image" Target="media/image47.png"/><Relationship Id="rId76" Type="http://schemas.openxmlformats.org/officeDocument/2006/relationships/image" Target="media/image63.jpeg"/><Relationship Id="rId7" Type="http://schemas.openxmlformats.org/officeDocument/2006/relationships/endnotes" Target="endnotes.xml"/><Relationship Id="rId71" Type="http://schemas.openxmlformats.org/officeDocument/2006/relationships/image" Target="media/image58.jpeg"/><Relationship Id="rId92" Type="http://schemas.openxmlformats.org/officeDocument/2006/relationships/image" Target="media/image79.png"/><Relationship Id="rId2" Type="http://schemas.openxmlformats.org/officeDocument/2006/relationships/numbering" Target="numbering.xml"/><Relationship Id="rId29" Type="http://schemas.openxmlformats.org/officeDocument/2006/relationships/image" Target="media/image22.jpeg"/><Relationship Id="rId24" Type="http://schemas.openxmlformats.org/officeDocument/2006/relationships/image" Target="media/image17.jpeg"/><Relationship Id="rId40" Type="http://schemas.openxmlformats.org/officeDocument/2006/relationships/image" Target="media/image33.png"/><Relationship Id="rId45" Type="http://schemas.openxmlformats.org/officeDocument/2006/relationships/image" Target="media/image38.jpg"/><Relationship Id="rId87" Type="http://schemas.openxmlformats.org/officeDocument/2006/relationships/image" Target="media/image74.png"/><Relationship Id="rId61" Type="http://schemas.openxmlformats.org/officeDocument/2006/relationships/image" Target="media/image53.jpeg"/><Relationship Id="rId82" Type="http://schemas.openxmlformats.org/officeDocument/2006/relationships/image" Target="media/image69.jpeg"/><Relationship Id="rId19" Type="http://schemas.openxmlformats.org/officeDocument/2006/relationships/image" Target="media/image1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aura%20H\Downloads\Easy%20Read%20Template%20October%202023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609D23-71C3-4423-AF77-53A9E73D2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Easy Read Template October 2023.dotx</Template>
  <TotalTime>7</TotalTime>
  <Pages>21</Pages>
  <Words>1096</Words>
  <Characters>6250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Rachael Wiltshire</dc:creator>
  <cp:keywords/>
  <dc:description/>
  <cp:lastModifiedBy>Jordan Jacques</cp:lastModifiedBy>
  <cp:revision>6</cp:revision>
  <dcterms:created xsi:type="dcterms:W3CDTF">2024-11-28T11:36:00Z</dcterms:created>
  <dcterms:modified xsi:type="dcterms:W3CDTF">2024-12-09T21:35:00Z</dcterms:modified>
</cp:coreProperties>
</file>