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35D853" w14:textId="54767FEF" w:rsidR="00F87859" w:rsidRDefault="00AC7F97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34688" behindDoc="0" locked="0" layoutInCell="1" allowOverlap="1" wp14:anchorId="2C7E0F6C" wp14:editId="2358CE14">
            <wp:simplePos x="0" y="0"/>
            <wp:positionH relativeFrom="margin">
              <wp:posOffset>4524375</wp:posOffset>
            </wp:positionH>
            <wp:positionV relativeFrom="page">
              <wp:posOffset>622935</wp:posOffset>
            </wp:positionV>
            <wp:extent cx="1391920" cy="2021205"/>
            <wp:effectExtent l="0" t="0" r="0" b="0"/>
            <wp:wrapNone/>
            <wp:docPr id="60" name="Picture 60" descr="Rainbow Easy Read logo shows a person holding two pieces of paper, one with text and one with text and pictures. An arrow points from the text one to the text and pictures one. There is a rainbow border around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Rainbow Easy Read logo shows a person holding two pieces of paper, one with text and one with text and pictures. An arrow points from the text one to the text and pictures one. There is a rainbow border around the imag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2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506">
        <w:rPr>
          <w:noProof/>
        </w:rPr>
        <mc:AlternateContent>
          <mc:Choice Requires="wpg">
            <w:drawing>
              <wp:anchor distT="0" distB="0" distL="114300" distR="114300" simplePos="0" relativeHeight="251792384" behindDoc="1" locked="0" layoutInCell="1" allowOverlap="1" wp14:anchorId="4E8B5B4E" wp14:editId="20E6AD02">
                <wp:simplePos x="0" y="0"/>
                <wp:positionH relativeFrom="column">
                  <wp:posOffset>-637953</wp:posOffset>
                </wp:positionH>
                <wp:positionV relativeFrom="paragraph">
                  <wp:posOffset>-584791</wp:posOffset>
                </wp:positionV>
                <wp:extent cx="7000875" cy="10172700"/>
                <wp:effectExtent l="0" t="0" r="9525" b="0"/>
                <wp:wrapNone/>
                <wp:docPr id="1034908993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10172700"/>
                          <a:chOff x="0" y="0"/>
                          <a:chExt cx="7000875" cy="10172700"/>
                        </a:xfrm>
                      </wpg:grpSpPr>
                      <wps:wsp>
                        <wps:cNvPr id="690611164" name="Rectangle 1" descr="Rainbow concrete texture"/>
                        <wps:cNvSpPr/>
                        <wps:spPr>
                          <a:xfrm>
                            <a:off x="0" y="0"/>
                            <a:ext cx="7000875" cy="101727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987298" name="Rectangle 2"/>
                        <wps:cNvSpPr/>
                        <wps:spPr>
                          <a:xfrm>
                            <a:off x="74427" y="63796"/>
                            <a:ext cx="6848475" cy="100342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56CF99" id="Group 19" o:spid="_x0000_s1026" style="position:absolute;margin-left:-50.25pt;margin-top:-46.05pt;width:551.25pt;height:801pt;z-index:-251524096" coordsize="70008,101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">
                <v:rect id="Rectangle 1" o:spid="_x0000_s1027" alt="Rainbow concrete texture" style="position:absolute;width:70008;height:1017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" stroked="f" strokeweight="1pt">
                  <v:fill r:id="rId13" o:title="Rainbow concrete texture" recolor="t" rotate="t" type="frame"/>
                </v:rect>
                <v:rect id="Rectangle 2" o:spid="_x0000_s1028" style="position:absolute;left:744;top:637;width:68485;height:1003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" fillcolor="white [3212]" stroked="f" strokeweight="1pt"/>
              </v:group>
            </w:pict>
          </mc:Fallback>
        </mc:AlternateContent>
      </w:r>
      <w:r w:rsidR="001A041D">
        <w:rPr>
          <w:noProof/>
        </w:rPr>
        <w:drawing>
          <wp:anchor distT="0" distB="0" distL="114300" distR="114300" simplePos="0" relativeHeight="251930624" behindDoc="0" locked="0" layoutInCell="1" allowOverlap="1" wp14:anchorId="0CB1A85B" wp14:editId="4C87F41A">
            <wp:simplePos x="0" y="0"/>
            <wp:positionH relativeFrom="margin">
              <wp:posOffset>-129540</wp:posOffset>
            </wp:positionH>
            <wp:positionV relativeFrom="paragraph">
              <wp:posOffset>-414798</wp:posOffset>
            </wp:positionV>
            <wp:extent cx="2057400" cy="1028992"/>
            <wp:effectExtent l="0" t="0" r="0" b="0"/>
            <wp:wrapNone/>
            <wp:docPr id="1843536010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2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8C882" w14:textId="25CD3563" w:rsidR="00F87859" w:rsidRDefault="00FD2E83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561DD261" wp14:editId="16AC6323">
            <wp:simplePos x="0" y="0"/>
            <wp:positionH relativeFrom="margin">
              <wp:posOffset>-83820</wp:posOffset>
            </wp:positionH>
            <wp:positionV relativeFrom="paragraph">
              <wp:posOffset>389112</wp:posOffset>
            </wp:positionV>
            <wp:extent cx="1866900" cy="805815"/>
            <wp:effectExtent l="0" t="0" r="0" b="0"/>
            <wp:wrapNone/>
            <wp:docPr id="6623197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113B2" w14:textId="770F6CC8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48D5FCB" w14:textId="512DDDD5" w:rsidR="00F87859" w:rsidRDefault="00F87859" w:rsidP="00F87859">
      <w:pPr>
        <w:rPr>
          <w:rFonts w:cs="Arial"/>
          <w:szCs w:val="32"/>
        </w:rPr>
      </w:pPr>
    </w:p>
    <w:p w14:paraId="2EA0B734" w14:textId="1637CD92" w:rsidR="00F87859" w:rsidRDefault="00F87859" w:rsidP="00F87859">
      <w:pPr>
        <w:rPr>
          <w:rFonts w:cs="Arial"/>
          <w:szCs w:val="32"/>
        </w:rPr>
      </w:pPr>
    </w:p>
    <w:p w14:paraId="66A1122A" w14:textId="0DB185A4" w:rsidR="00F87859" w:rsidRPr="0073798F" w:rsidRDefault="00F87859" w:rsidP="007E7233">
      <w:pPr>
        <w:ind w:left="0"/>
        <w:rPr>
          <w:rFonts w:cs="Arial"/>
          <w:b/>
          <w:sz w:val="40"/>
          <w:szCs w:val="40"/>
        </w:rPr>
      </w:pPr>
    </w:p>
    <w:p w14:paraId="46CD56B8" w14:textId="514BCC47" w:rsidR="000D39D0" w:rsidRDefault="00057455" w:rsidP="00B14C75">
      <w:pPr>
        <w:pStyle w:val="Title"/>
      </w:pPr>
      <w:r>
        <w:t xml:space="preserve">Rainbow Easy Read: </w:t>
      </w:r>
      <w:r>
        <w:br/>
        <w:t xml:space="preserve">Finding </w:t>
      </w:r>
      <w:r w:rsidR="009C7A41">
        <w:t>s</w:t>
      </w:r>
      <w:r>
        <w:t>upport</w:t>
      </w:r>
      <w:r w:rsidR="009C7A41">
        <w:t xml:space="preserve"> and community</w:t>
      </w:r>
    </w:p>
    <w:p w14:paraId="688F18E0" w14:textId="7DD12143" w:rsidR="007E6438" w:rsidRPr="007E6438" w:rsidRDefault="007E6438" w:rsidP="007E6438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  <w:bookmarkStart w:id="0" w:name="_Hlk190328486"/>
      <w:bookmarkStart w:id="1" w:name="_Toc181692085"/>
      <w:r w:rsidRPr="009D39EB">
        <w:rPr>
          <w:noProof/>
        </w:rPr>
        <w:drawing>
          <wp:anchor distT="0" distB="0" distL="114300" distR="114300" simplePos="0" relativeHeight="252003328" behindDoc="0" locked="0" layoutInCell="1" allowOverlap="1" wp14:anchorId="4C37E78E" wp14:editId="42A47242">
            <wp:simplePos x="0" y="0"/>
            <wp:positionH relativeFrom="margin">
              <wp:posOffset>768985</wp:posOffset>
            </wp:positionH>
            <wp:positionV relativeFrom="paragraph">
              <wp:posOffset>223520</wp:posOffset>
            </wp:positionV>
            <wp:extent cx="3896360" cy="3810000"/>
            <wp:effectExtent l="0" t="0" r="0" b="0"/>
            <wp:wrapNone/>
            <wp:docPr id="1465208310" name="Picture 17" descr="Two people hugging and smiling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208310" name="Picture 17" descr="Two people hugging and smiling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438"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  <w:br/>
      </w:r>
    </w:p>
    <w:p w14:paraId="54BA368B" w14:textId="77777777" w:rsidR="007E6438" w:rsidRPr="007E6438" w:rsidRDefault="007E6438" w:rsidP="007E6438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06CB654A" w14:textId="77777777" w:rsidR="007E6438" w:rsidRPr="007E6438" w:rsidRDefault="007E6438" w:rsidP="007E6438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43F985D9" w14:textId="77777777" w:rsidR="007E6438" w:rsidRPr="007E6438" w:rsidRDefault="007E6438" w:rsidP="007E6438">
      <w:pPr>
        <w:spacing w:after="200"/>
        <w:ind w:left="0"/>
        <w:contextualSpacing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60"/>
          <w:szCs w:val="60"/>
          <w:lang w:val="en-NZ" w:eastAsia="en-GB"/>
        </w:rPr>
      </w:pPr>
    </w:p>
    <w:p w14:paraId="5690B7FD" w14:textId="77777777" w:rsidR="007E6438" w:rsidRPr="007E6438" w:rsidRDefault="007E6438" w:rsidP="007E6438">
      <w:pPr>
        <w:ind w:left="0"/>
        <w:jc w:val="center"/>
        <w:rPr>
          <w:rFonts w:eastAsiaTheme="majorEastAsia" w:cstheme="majorBidi"/>
          <w:b/>
          <w:color w:val="000000" w:themeColor="text1"/>
          <w:sz w:val="44"/>
          <w:szCs w:val="26"/>
        </w:rPr>
      </w:pPr>
      <w:r w:rsidRPr="007E6438">
        <w:rPr>
          <w:rFonts w:eastAsiaTheme="majorEastAsia" w:cstheme="majorBidi"/>
          <w:b/>
          <w:color w:val="000000" w:themeColor="text1"/>
          <w:sz w:val="44"/>
          <w:szCs w:val="26"/>
        </w:rPr>
        <w:br/>
        <w:t xml:space="preserve"> </w:t>
      </w:r>
      <w:r w:rsidRPr="007E6438">
        <w:rPr>
          <w:rFonts w:eastAsiaTheme="majorEastAsia" w:cstheme="majorBidi"/>
          <w:b/>
          <w:color w:val="000000" w:themeColor="text1"/>
          <w:sz w:val="44"/>
          <w:szCs w:val="26"/>
        </w:rPr>
        <w:br/>
      </w:r>
      <w:r w:rsidRPr="007E6438">
        <w:rPr>
          <w:rFonts w:eastAsiaTheme="majorEastAsia" w:cstheme="majorBidi"/>
          <w:b/>
          <w:color w:val="000000" w:themeColor="text1"/>
          <w:sz w:val="44"/>
          <w:szCs w:val="26"/>
        </w:rPr>
        <w:br/>
      </w:r>
      <w:bookmarkEnd w:id="0"/>
      <w:r w:rsidRPr="007E6438">
        <w:rPr>
          <w:rFonts w:eastAsiaTheme="majorEastAsia" w:cstheme="majorBidi"/>
          <w:b/>
          <w:color w:val="000000" w:themeColor="text1"/>
          <w:sz w:val="44"/>
          <w:szCs w:val="26"/>
        </w:rPr>
        <w:t>Published: February 2025</w:t>
      </w:r>
    </w:p>
    <w:p w14:paraId="78A973EB" w14:textId="77777777" w:rsidR="00DA4A48" w:rsidRDefault="00DA4A48" w:rsidP="00DA4A48">
      <w:pPr>
        <w:pStyle w:val="Heading1"/>
      </w:pPr>
      <w:r>
        <w:lastRenderedPageBreak/>
        <w:t>Before you begin</w:t>
      </w:r>
      <w:bookmarkEnd w:id="1"/>
    </w:p>
    <w:p w14:paraId="31C67EEE" w14:textId="77777777" w:rsidR="00DA4A48" w:rsidRDefault="00DA4A48" w:rsidP="00DA4A48"/>
    <w:p w14:paraId="76839BBF" w14:textId="5EA5EB6A" w:rsidR="00DA4A48" w:rsidRDefault="00DA4A48" w:rsidP="00DA4A48">
      <w:r w:rsidRPr="009D39EB">
        <w:rPr>
          <w:noProof/>
        </w:rPr>
        <w:drawing>
          <wp:anchor distT="0" distB="0" distL="114300" distR="114300" simplePos="0" relativeHeight="252051456" behindDoc="0" locked="0" layoutInCell="1" allowOverlap="1" wp14:anchorId="60F475F8" wp14:editId="03EBB235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1441347" cy="2038350"/>
            <wp:effectExtent l="0" t="0" r="6985" b="0"/>
            <wp:wrapNone/>
            <wp:docPr id="97860752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60752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511" cy="204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AD33E" w14:textId="2A717BC5" w:rsidR="00DA4A48" w:rsidRDefault="00DA4A48" w:rsidP="00DA4A48">
      <w:r>
        <w:t>This is a long document.</w:t>
      </w:r>
    </w:p>
    <w:p w14:paraId="7E86B7E1" w14:textId="58A645D0" w:rsidR="00DA4A48" w:rsidRDefault="00DA4A48" w:rsidP="00DA4A48"/>
    <w:p w14:paraId="11492216" w14:textId="561A9CC2" w:rsidR="00DA4A48" w:rsidRDefault="00DA4A48" w:rsidP="00DA4A48"/>
    <w:p w14:paraId="3DAD5679" w14:textId="05F681CB" w:rsidR="00DA4A48" w:rsidRDefault="00DA4A48" w:rsidP="00DA4A48">
      <w:r>
        <w:t>It can be hard for some people to read a document this long.</w:t>
      </w:r>
    </w:p>
    <w:p w14:paraId="3DDB2770" w14:textId="77777777" w:rsidR="00DA4A48" w:rsidRDefault="00DA4A48" w:rsidP="00DA4A48"/>
    <w:p w14:paraId="1B84D878" w14:textId="77777777" w:rsidR="00DA4A48" w:rsidRDefault="00DA4A48" w:rsidP="00DA4A48"/>
    <w:p w14:paraId="527132D5" w14:textId="7A63E3A5" w:rsidR="00DA4A48" w:rsidRDefault="00940C5C" w:rsidP="00DA4A48">
      <w:r w:rsidRPr="009D39EB">
        <w:rPr>
          <w:noProof/>
        </w:rPr>
        <w:drawing>
          <wp:anchor distT="0" distB="0" distL="114300" distR="114300" simplePos="0" relativeHeight="252057600" behindDoc="0" locked="0" layoutInCell="1" allowOverlap="1" wp14:anchorId="33A723EA" wp14:editId="64992333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47825" cy="1647825"/>
            <wp:effectExtent l="0" t="0" r="0" b="9525"/>
            <wp:wrapNone/>
            <wp:docPr id="1897446241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46241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A48">
        <w:t>Some things you can do to make it easier are:</w:t>
      </w:r>
    </w:p>
    <w:p w14:paraId="5BB7FAE8" w14:textId="77777777" w:rsidR="00DA4A48" w:rsidRPr="00DA4A48" w:rsidRDefault="00DA4A48" w:rsidP="00DA4A48">
      <w:pPr>
        <w:pStyle w:val="Listtoplevel"/>
      </w:pPr>
      <w:r w:rsidRPr="00DA4A48">
        <w:t>read it a few pages at a time</w:t>
      </w:r>
    </w:p>
    <w:p w14:paraId="3C2174D7" w14:textId="2936DF7A" w:rsidR="00DA4A48" w:rsidRPr="00DA4A48" w:rsidRDefault="00940C5C" w:rsidP="00DA4A48">
      <w:pPr>
        <w:pStyle w:val="Listtoplevel"/>
      </w:pPr>
      <w:r w:rsidRPr="009D39EB">
        <w:drawing>
          <wp:anchor distT="0" distB="0" distL="114300" distR="114300" simplePos="0" relativeHeight="252053504" behindDoc="0" locked="0" layoutInCell="1" allowOverlap="1" wp14:anchorId="4A73D4B7" wp14:editId="04204238">
            <wp:simplePos x="0" y="0"/>
            <wp:positionH relativeFrom="margin">
              <wp:align>left</wp:align>
            </wp:positionH>
            <wp:positionV relativeFrom="paragraph">
              <wp:posOffset>721360</wp:posOffset>
            </wp:positionV>
            <wp:extent cx="1790539" cy="1257300"/>
            <wp:effectExtent l="0" t="0" r="635" b="0"/>
            <wp:wrapNone/>
            <wp:docPr id="196334273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4273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539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A48" w:rsidRPr="00DA4A48">
        <w:t>set aside some quiet time to look at it</w:t>
      </w:r>
    </w:p>
    <w:p w14:paraId="5165DB30" w14:textId="096600BC" w:rsidR="00DA4A48" w:rsidRPr="00DA4A48" w:rsidRDefault="00DA4A48" w:rsidP="00DA4A48">
      <w:pPr>
        <w:pStyle w:val="Listtoplevel"/>
      </w:pPr>
      <w:r w:rsidRPr="00DA4A48">
        <w:t>have someone read it with you to support you to understand it.</w:t>
      </w:r>
    </w:p>
    <w:p w14:paraId="178077B5" w14:textId="77777777" w:rsidR="00DA4A48" w:rsidRDefault="00DA4A48" w:rsidP="00DA4A48"/>
    <w:p w14:paraId="1110B4D2" w14:textId="77777777" w:rsidR="00DA4A48" w:rsidRDefault="00DA4A48" w:rsidP="00DA4A48"/>
    <w:p w14:paraId="3203C4A5" w14:textId="77777777" w:rsidR="00DA4A48" w:rsidRDefault="00DA4A48" w:rsidP="00DA4A48"/>
    <w:p w14:paraId="39EF00A2" w14:textId="2A1B5F87" w:rsidR="00DA4A48" w:rsidRDefault="00F87859" w:rsidP="00DA4A48">
      <w:pPr>
        <w:rPr>
          <w:rFonts w:eastAsia="Arial Unicode MS"/>
          <w:b/>
        </w:rPr>
      </w:pPr>
      <w:r w:rsidRPr="00153863">
        <w:br w:type="page"/>
      </w:r>
    </w:p>
    <w:p w14:paraId="2BB543D2" w14:textId="2431FD55" w:rsidR="0032259F" w:rsidRDefault="0032259F" w:rsidP="0032259F">
      <w:pPr>
        <w:pStyle w:val="Heading1"/>
      </w:pPr>
      <w:bookmarkStart w:id="2" w:name="_Toc181692086"/>
      <w:r>
        <w:t xml:space="preserve">What </w:t>
      </w:r>
      <w:r w:rsidR="00DA4A48">
        <w:t>you will find in this document</w:t>
      </w:r>
      <w:bookmarkEnd w:id="2"/>
    </w:p>
    <w:p w14:paraId="1924D706" w14:textId="77777777" w:rsidR="00AC675D" w:rsidRDefault="00AC675D" w:rsidP="00940D20">
      <w:pPr>
        <w:pStyle w:val="contentspage"/>
        <w:spacing w:line="324" w:lineRule="auto"/>
        <w:rPr>
          <w:noProof/>
          <w:lang w:val="en-NZ" w:eastAsia="en-NZ"/>
        </w:rPr>
      </w:pPr>
    </w:p>
    <w:p w14:paraId="4D6BC317" w14:textId="7DDC44D9" w:rsidR="00AC675D" w:rsidRDefault="00940D20" w:rsidP="00940D20">
      <w:pPr>
        <w:pStyle w:val="contentspage"/>
        <w:spacing w:line="324" w:lineRule="auto"/>
        <w:rPr>
          <w:noProof/>
          <w:lang w:val="en-NZ" w:eastAsia="en-NZ"/>
        </w:rPr>
      </w:pPr>
      <w:r w:rsidRPr="009D39EB">
        <w:rPr>
          <w:noProof/>
        </w:rPr>
        <w:drawing>
          <wp:anchor distT="0" distB="0" distL="114300" distR="114300" simplePos="0" relativeHeight="252498944" behindDoc="0" locked="0" layoutInCell="1" allowOverlap="1" wp14:anchorId="3907ED6E" wp14:editId="168CB9CC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1428750" cy="1428750"/>
            <wp:effectExtent l="0" t="0" r="0" b="0"/>
            <wp:wrapNone/>
            <wp:docPr id="22616000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41246" w14:textId="6186AA7D" w:rsidR="00AC675D" w:rsidRPr="00AC675D" w:rsidRDefault="00AC675D" w:rsidP="00940D20">
      <w:pPr>
        <w:pStyle w:val="contentspage"/>
        <w:spacing w:line="324" w:lineRule="auto"/>
        <w:jc w:val="right"/>
        <w:rPr>
          <w:b/>
          <w:bCs w:val="0"/>
          <w:noProof/>
          <w:lang w:val="en-NZ" w:eastAsia="en-NZ"/>
        </w:rPr>
      </w:pPr>
      <w:r w:rsidRPr="00AC675D">
        <w:rPr>
          <w:b/>
          <w:bCs w:val="0"/>
          <w:noProof/>
          <w:lang w:val="en-NZ" w:eastAsia="en-NZ"/>
        </w:rPr>
        <w:t>Page number:</w:t>
      </w:r>
    </w:p>
    <w:p w14:paraId="3B10CBD1" w14:textId="508E4AE6" w:rsidR="00AC675D" w:rsidRDefault="00AC675D" w:rsidP="00940D20">
      <w:pPr>
        <w:pStyle w:val="contentspage"/>
        <w:spacing w:line="324" w:lineRule="auto"/>
        <w:rPr>
          <w:noProof/>
          <w:lang w:val="en-NZ" w:eastAsia="en-NZ"/>
        </w:rPr>
      </w:pPr>
    </w:p>
    <w:p w14:paraId="547990E8" w14:textId="264F5FA0" w:rsidR="00AC675D" w:rsidRDefault="00AC675D" w:rsidP="00940D20">
      <w:pPr>
        <w:pStyle w:val="contentspage"/>
        <w:spacing w:line="336" w:lineRule="auto"/>
        <w:rPr>
          <w:noProof/>
          <w:lang w:val="en-NZ" w:eastAsia="en-NZ"/>
        </w:rPr>
      </w:pPr>
    </w:p>
    <w:p w14:paraId="254D61E0" w14:textId="598FDEBA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hyperlink w:anchor="_About_this_guide" w:history="1"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 xml:space="preserve">About this </w:t>
        </w:r>
        <w:r w:rsidR="00386766">
          <w:rPr>
            <w:rStyle w:val="Hyperlink"/>
            <w:noProof/>
            <w:color w:val="000000" w:themeColor="text1"/>
            <w:u w:val="none"/>
            <w:lang w:val="en-NZ" w:eastAsia="en-NZ"/>
          </w:rPr>
          <w:t>Easy Read</w:t>
        </w:r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</w:hyperlink>
      <w:r w:rsidR="00386766">
        <w:t>3</w:t>
      </w:r>
    </w:p>
    <w:p w14:paraId="12908A89" w14:textId="1F48A262" w:rsidR="00AC675D" w:rsidRPr="004B0309" w:rsidRDefault="00940D20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r w:rsidRPr="00407FAF">
        <w:rPr>
          <w:noProof/>
        </w:rPr>
        <w:drawing>
          <wp:anchor distT="0" distB="0" distL="114300" distR="114300" simplePos="0" relativeHeight="252578816" behindDoc="0" locked="0" layoutInCell="1" allowOverlap="1" wp14:anchorId="2844B3EC" wp14:editId="097DC289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1343025" cy="1343025"/>
            <wp:effectExtent l="0" t="0" r="9525" b="9525"/>
            <wp:wrapNone/>
            <wp:docPr id="104017968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02293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A7025" w14:textId="0B2DD845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184791BA" w14:textId="2B108F69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hyperlink w:anchor="_Emergencies_and_the" w:history="1"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>Emergencies and the police</w:t>
        </w:r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386766">
          <w:rPr>
            <w:rStyle w:val="Hyperlink"/>
            <w:noProof/>
            <w:color w:val="000000" w:themeColor="text1"/>
            <w:u w:val="none"/>
            <w:lang w:val="en-NZ" w:eastAsia="en-NZ"/>
          </w:rPr>
          <w:t>5</w:t>
        </w:r>
      </w:hyperlink>
    </w:p>
    <w:p w14:paraId="6F6298E5" w14:textId="48E549AF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288932B7" w14:textId="2EA1EF85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0CAE56AE" w14:textId="0A0D6C9B" w:rsidR="00AC675D" w:rsidRPr="004B0309" w:rsidRDefault="00940D20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r w:rsidRPr="004B0309">
        <w:rPr>
          <w:noProof/>
          <w:color w:val="000000" w:themeColor="text1"/>
        </w:rPr>
        <w:drawing>
          <wp:anchor distT="0" distB="0" distL="114300" distR="114300" simplePos="0" relativeHeight="252503040" behindDoc="0" locked="0" layoutInCell="1" allowOverlap="1" wp14:anchorId="0BA1FFC1" wp14:editId="2FC073D8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619250" cy="1619250"/>
            <wp:effectExtent l="0" t="0" r="0" b="0"/>
            <wp:wrapNone/>
            <wp:docPr id="33635489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4954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Friends_and_family" w:history="1">
        <w:r w:rsidR="00AC675D"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>Friends and family</w:t>
        </w:r>
        <w:r w:rsidR="00AC675D"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386766">
          <w:rPr>
            <w:rStyle w:val="Hyperlink"/>
            <w:noProof/>
            <w:color w:val="000000" w:themeColor="text1"/>
            <w:u w:val="none"/>
            <w:lang w:val="en-NZ" w:eastAsia="en-NZ"/>
          </w:rPr>
          <w:t>9</w:t>
        </w:r>
      </w:hyperlink>
    </w:p>
    <w:p w14:paraId="49A973A6" w14:textId="2849484D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4EC27533" w14:textId="77777777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173FF6FA" w14:textId="46F95A2B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hyperlink w:anchor="_Rainbow_organisations" w:history="1"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>Rainbow organisations</w:t>
        </w:r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386766">
          <w:rPr>
            <w:rStyle w:val="Hyperlink"/>
            <w:noProof/>
            <w:color w:val="000000" w:themeColor="text1"/>
            <w:u w:val="none"/>
            <w:lang w:val="en-NZ" w:eastAsia="en-NZ"/>
          </w:rPr>
          <w:t>15</w:t>
        </w:r>
      </w:hyperlink>
    </w:p>
    <w:p w14:paraId="45F71FB3" w14:textId="77777777" w:rsidR="00AC675D" w:rsidRDefault="00AC675D" w:rsidP="00940D20">
      <w:pPr>
        <w:pStyle w:val="contentspage"/>
        <w:spacing w:line="336" w:lineRule="auto"/>
        <w:ind w:right="-187"/>
        <w:rPr>
          <w:noProof/>
          <w:lang w:val="en-NZ" w:eastAsia="en-NZ"/>
        </w:rPr>
      </w:pPr>
    </w:p>
    <w:p w14:paraId="7ACC50B4" w14:textId="37C8D41E" w:rsidR="00AC675D" w:rsidRDefault="00AC675D" w:rsidP="00940D20">
      <w:pPr>
        <w:pStyle w:val="contentspage"/>
        <w:spacing w:line="336" w:lineRule="auto"/>
        <w:ind w:right="-187"/>
        <w:rPr>
          <w:noProof/>
          <w:lang w:val="en-NZ" w:eastAsia="en-NZ"/>
        </w:rPr>
      </w:pPr>
    </w:p>
    <w:p w14:paraId="66BA931E" w14:textId="6B8170C6" w:rsidR="00AC675D" w:rsidRPr="004B0309" w:rsidRDefault="00386766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r w:rsidRPr="009D3E70">
        <w:rPr>
          <w:noProof/>
        </w:rPr>
        <w:drawing>
          <wp:anchor distT="0" distB="0" distL="114300" distR="114300" simplePos="0" relativeHeight="252654592" behindDoc="0" locked="0" layoutInCell="1" allowOverlap="1" wp14:anchorId="2FD9D8CC" wp14:editId="535ED1E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990725" cy="1449705"/>
            <wp:effectExtent l="0" t="0" r="9525" b="0"/>
            <wp:wrapNone/>
            <wp:docPr id="287423755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822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Mental_health" w:history="1">
        <w:r w:rsidR="00AC675D"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>Mental health</w:t>
        </w:r>
        <w:r w:rsidR="00AC675D"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</w:hyperlink>
      <w:r w:rsidR="00EE7C1C">
        <w:t>3</w:t>
      </w:r>
      <w:r w:rsidR="003A5D89">
        <w:rPr>
          <w:rStyle w:val="Hyperlink"/>
          <w:noProof/>
          <w:color w:val="000000" w:themeColor="text1"/>
          <w:u w:val="none"/>
          <w:lang w:val="en-NZ" w:eastAsia="en-NZ"/>
        </w:rPr>
        <w:t>4</w:t>
      </w:r>
    </w:p>
    <w:p w14:paraId="7B4C9EB3" w14:textId="77777777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23E6DB99" w14:textId="45A4CC5B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19003686" w14:textId="540FDCB1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hyperlink w:anchor="_Sexual_health" w:history="1"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>Sexual health</w:t>
        </w:r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4</w:t>
        </w:r>
      </w:hyperlink>
      <w:r w:rsidR="00EE7C1C">
        <w:t>4</w:t>
      </w:r>
    </w:p>
    <w:p w14:paraId="4FF43102" w14:textId="69B84CBA" w:rsidR="00AC675D" w:rsidRPr="004B0309" w:rsidRDefault="00940D20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r w:rsidRPr="004B0309">
        <w:rPr>
          <w:noProof/>
          <w:color w:val="000000" w:themeColor="text1"/>
        </w:rPr>
        <w:drawing>
          <wp:anchor distT="0" distB="0" distL="114300" distR="114300" simplePos="0" relativeHeight="252580864" behindDoc="0" locked="0" layoutInCell="1" allowOverlap="1" wp14:anchorId="6B10466E" wp14:editId="0EE82E3C">
            <wp:simplePos x="0" y="0"/>
            <wp:positionH relativeFrom="margin">
              <wp:align>left</wp:align>
            </wp:positionH>
            <wp:positionV relativeFrom="paragraph">
              <wp:posOffset>264160</wp:posOffset>
            </wp:positionV>
            <wp:extent cx="1428750" cy="1428750"/>
            <wp:effectExtent l="0" t="0" r="0" b="0"/>
            <wp:wrapNone/>
            <wp:docPr id="32970259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0259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CE608" w14:textId="3F66E6FD" w:rsidR="00AC675D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</w:p>
    <w:p w14:paraId="3BDB1089" w14:textId="4698F353" w:rsidR="0032259F" w:rsidRPr="004B0309" w:rsidRDefault="00AC675D" w:rsidP="00940D20">
      <w:pPr>
        <w:pStyle w:val="contentspage"/>
        <w:spacing w:line="336" w:lineRule="auto"/>
        <w:ind w:right="-187"/>
        <w:rPr>
          <w:noProof/>
          <w:color w:val="000000" w:themeColor="text1"/>
          <w:lang w:val="en-NZ" w:eastAsia="en-NZ"/>
        </w:rPr>
      </w:pPr>
      <w:hyperlink w:anchor="_Thank_you" w:history="1"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>Thank you</w:t>
        </w:r>
        <w:r w:rsidRPr="004B030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  <w:r w:rsidR="00EE7C1C">
          <w:rPr>
            <w:rStyle w:val="Hyperlink"/>
            <w:noProof/>
            <w:color w:val="000000" w:themeColor="text1"/>
            <w:u w:val="none"/>
            <w:lang w:val="en-NZ" w:eastAsia="en-NZ"/>
          </w:rPr>
          <w:t>45</w:t>
        </w:r>
      </w:hyperlink>
    </w:p>
    <w:p w14:paraId="32DA8A52" w14:textId="77777777" w:rsidR="00AC675D" w:rsidRDefault="00AC675D" w:rsidP="00940D20">
      <w:pPr>
        <w:pStyle w:val="contentspage"/>
        <w:spacing w:line="324" w:lineRule="auto"/>
        <w:rPr>
          <w:noProof/>
          <w:lang w:val="en-NZ" w:eastAsia="en-NZ"/>
        </w:rPr>
      </w:pPr>
    </w:p>
    <w:p w14:paraId="3C601989" w14:textId="23C7594C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3" w:name="_About_this_guide"/>
      <w:bookmarkStart w:id="4" w:name="_Toc181692087"/>
      <w:bookmarkEnd w:id="3"/>
      <w:r>
        <w:rPr>
          <w:noProof/>
          <w:lang w:val="en-NZ" w:eastAsia="en-NZ"/>
        </w:rPr>
        <w:t xml:space="preserve">About this </w:t>
      </w:r>
      <w:bookmarkEnd w:id="4"/>
      <w:r w:rsidR="00386766">
        <w:rPr>
          <w:noProof/>
          <w:lang w:val="en-NZ" w:eastAsia="en-NZ"/>
        </w:rPr>
        <w:t>Easy Read</w:t>
      </w:r>
    </w:p>
    <w:p w14:paraId="4DC07183" w14:textId="77777777" w:rsidR="00D852B6" w:rsidRDefault="00D852B6" w:rsidP="00124EA8"/>
    <w:p w14:paraId="653E8F45" w14:textId="4588F0DE" w:rsidR="00065506" w:rsidRDefault="00DA4A48" w:rsidP="00124EA8">
      <w:r w:rsidRPr="009D39EB">
        <w:rPr>
          <w:noProof/>
        </w:rPr>
        <w:drawing>
          <wp:anchor distT="0" distB="0" distL="114300" distR="114300" simplePos="0" relativeHeight="251962368" behindDoc="0" locked="0" layoutInCell="1" allowOverlap="1" wp14:anchorId="07BF6A9B" wp14:editId="2FAE93B2">
            <wp:simplePos x="0" y="0"/>
            <wp:positionH relativeFrom="margin">
              <wp:posOffset>0</wp:posOffset>
            </wp:positionH>
            <wp:positionV relativeFrom="paragraph">
              <wp:posOffset>218440</wp:posOffset>
            </wp:positionV>
            <wp:extent cx="1516380" cy="1516380"/>
            <wp:effectExtent l="0" t="0" r="0" b="7620"/>
            <wp:wrapNone/>
            <wp:docPr id="59511515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1515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D01DE" w14:textId="08FD8BCD" w:rsidR="00DA2730" w:rsidRDefault="00065506" w:rsidP="00124EA8">
      <w:r>
        <w:t>This is a</w:t>
      </w:r>
      <w:r w:rsidR="003E6ED7">
        <w:t>n Easy Read</w:t>
      </w:r>
      <w:r>
        <w:t xml:space="preserve"> guide to </w:t>
      </w:r>
      <w:r w:rsidR="005F080D">
        <w:t xml:space="preserve">getting support if you are part of the </w:t>
      </w:r>
      <w:r w:rsidR="005F080D" w:rsidRPr="005F080D">
        <w:rPr>
          <w:b/>
          <w:bCs/>
        </w:rPr>
        <w:t>rainbow community</w:t>
      </w:r>
      <w:r>
        <w:t>.</w:t>
      </w:r>
    </w:p>
    <w:p w14:paraId="4DCF91CC" w14:textId="77777777" w:rsidR="001A041D" w:rsidRDefault="001A041D" w:rsidP="001A041D">
      <w:pPr>
        <w:rPr>
          <w:rFonts w:cs="Arial"/>
          <w:b/>
          <w:bCs/>
          <w:szCs w:val="32"/>
        </w:rPr>
      </w:pPr>
    </w:p>
    <w:p w14:paraId="2F192756" w14:textId="4AAF50F9" w:rsidR="001A041D" w:rsidRDefault="001A041D" w:rsidP="001A041D">
      <w:pPr>
        <w:rPr>
          <w:rFonts w:cs="Arial"/>
          <w:b/>
          <w:bCs/>
          <w:szCs w:val="32"/>
        </w:rPr>
      </w:pPr>
      <w:r w:rsidRPr="00407FAF">
        <w:rPr>
          <w:noProof/>
        </w:rPr>
        <w:drawing>
          <wp:anchor distT="0" distB="0" distL="114300" distR="114300" simplePos="0" relativeHeight="251959296" behindDoc="0" locked="0" layoutInCell="1" allowOverlap="1" wp14:anchorId="16A755D6" wp14:editId="6E63F973">
            <wp:simplePos x="0" y="0"/>
            <wp:positionH relativeFrom="margin">
              <wp:posOffset>0</wp:posOffset>
            </wp:positionH>
            <wp:positionV relativeFrom="paragraph">
              <wp:posOffset>42545</wp:posOffset>
            </wp:positionV>
            <wp:extent cx="1567543" cy="1567543"/>
            <wp:effectExtent l="0" t="0" r="0" b="0"/>
            <wp:wrapNone/>
            <wp:docPr id="7330870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0870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60320" behindDoc="1" locked="0" layoutInCell="1" allowOverlap="1" wp14:anchorId="055FD8CE" wp14:editId="0C65926A">
                <wp:simplePos x="0" y="0"/>
                <wp:positionH relativeFrom="margin">
                  <wp:posOffset>2083435</wp:posOffset>
                </wp:positionH>
                <wp:positionV relativeFrom="paragraph">
                  <wp:posOffset>301625</wp:posOffset>
                </wp:positionV>
                <wp:extent cx="3716655" cy="1066800"/>
                <wp:effectExtent l="0" t="0" r="0" b="0"/>
                <wp:wrapNone/>
                <wp:docPr id="932948455" name="Rectangle 9329484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655" cy="10668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8B54E5" id="Rectangle 932948455" o:spid="_x0000_s1026" alt="&quot;&quot;" style="position:absolute;margin-left:164.05pt;margin-top:23.75pt;width:292.65pt;height:84pt;z-index:-25135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</w:p>
    <w:p w14:paraId="7306DB1E" w14:textId="26E8C3E1" w:rsidR="001A041D" w:rsidRDefault="001A041D" w:rsidP="001A041D">
      <w:r>
        <w:t xml:space="preserve">The </w:t>
      </w:r>
      <w:r w:rsidRPr="00894501">
        <w:rPr>
          <w:b/>
          <w:bCs/>
        </w:rPr>
        <w:t>rainbow community</w:t>
      </w:r>
      <w:r>
        <w:t xml:space="preserve"> is also sometimes called the LGBTQIA+ community.</w:t>
      </w:r>
    </w:p>
    <w:p w14:paraId="6D2A443D" w14:textId="4B3E0EE2" w:rsidR="003E6ED7" w:rsidRDefault="003E6ED7" w:rsidP="001A041D">
      <w:r w:rsidRPr="00407FAF">
        <w:rPr>
          <w:noProof/>
        </w:rPr>
        <w:drawing>
          <wp:anchor distT="0" distB="0" distL="114300" distR="114300" simplePos="0" relativeHeight="252561408" behindDoc="0" locked="0" layoutInCell="1" allowOverlap="1" wp14:anchorId="072EFFC9" wp14:editId="4F3D9B5B">
            <wp:simplePos x="0" y="0"/>
            <wp:positionH relativeFrom="margin">
              <wp:posOffset>259080</wp:posOffset>
            </wp:positionH>
            <wp:positionV relativeFrom="paragraph">
              <wp:posOffset>339090</wp:posOffset>
            </wp:positionV>
            <wp:extent cx="1206500" cy="1752600"/>
            <wp:effectExtent l="0" t="0" r="0" b="0"/>
            <wp:wrapNone/>
            <wp:docPr id="31701603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5129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8EB4A" w14:textId="29170F7C" w:rsidR="003E6ED7" w:rsidRDefault="003E6ED7" w:rsidP="001A041D"/>
    <w:p w14:paraId="304EF78C" w14:textId="0CFC6F14" w:rsidR="003E6ED7" w:rsidRDefault="003E6ED7" w:rsidP="003E6ED7">
      <w:r>
        <w:t>This guide is part of the Rainbow Resources Project.</w:t>
      </w:r>
    </w:p>
    <w:p w14:paraId="3EB54C16" w14:textId="77777777" w:rsidR="003E6ED7" w:rsidRDefault="003E6ED7" w:rsidP="003E6ED7">
      <w:pPr>
        <w:spacing w:line="240" w:lineRule="auto"/>
        <w:ind w:left="0"/>
      </w:pPr>
    </w:p>
    <w:p w14:paraId="4C34C5BA" w14:textId="1E68CC1B" w:rsidR="003E6ED7" w:rsidRDefault="003E6ED7" w:rsidP="003E6ED7">
      <w:pPr>
        <w:rPr>
          <w:noProof/>
        </w:rPr>
      </w:pPr>
    </w:p>
    <w:p w14:paraId="1F925354" w14:textId="356AF715" w:rsidR="003E6ED7" w:rsidRDefault="003E6ED7" w:rsidP="003E6ED7">
      <w:pPr>
        <w:rPr>
          <w:noProof/>
        </w:rPr>
      </w:pPr>
      <w:r w:rsidRPr="007554DC">
        <w:rPr>
          <w:noProof/>
        </w:rPr>
        <w:drawing>
          <wp:anchor distT="0" distB="0" distL="114300" distR="114300" simplePos="0" relativeHeight="252562432" behindDoc="0" locked="0" layoutInCell="1" allowOverlap="1" wp14:anchorId="6A59EDF2" wp14:editId="20605109">
            <wp:simplePos x="0" y="0"/>
            <wp:positionH relativeFrom="margin">
              <wp:posOffset>114300</wp:posOffset>
            </wp:positionH>
            <wp:positionV relativeFrom="paragraph">
              <wp:posOffset>342900</wp:posOffset>
            </wp:positionV>
            <wp:extent cx="1409286" cy="1466850"/>
            <wp:effectExtent l="0" t="0" r="635" b="0"/>
            <wp:wrapNone/>
            <wp:docPr id="494730252" name="Picture 18" descr="A computer keyboard and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528089" name="Picture 18" descr="A computer keyboard and a glob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86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You can find all the Rainbow Easy Reads at:</w:t>
      </w:r>
    </w:p>
    <w:p w14:paraId="4B93806D" w14:textId="77777777" w:rsidR="003E6ED7" w:rsidRDefault="003E6ED7" w:rsidP="003E6ED7">
      <w:pPr>
        <w:rPr>
          <w:noProof/>
        </w:rPr>
      </w:pPr>
    </w:p>
    <w:p w14:paraId="74B2B74D" w14:textId="77777777" w:rsidR="003E6ED7" w:rsidRPr="009679CF" w:rsidRDefault="003E6ED7" w:rsidP="003E6ED7">
      <w:pPr>
        <w:rPr>
          <w:b/>
          <w:bCs/>
          <w:color w:val="000000" w:themeColor="text1"/>
        </w:rPr>
      </w:pPr>
      <w:hyperlink r:id="rId29" w:history="1">
        <w:r w:rsidRPr="009679CF">
          <w:rPr>
            <w:rStyle w:val="Hyperlink"/>
            <w:b/>
            <w:bCs/>
            <w:noProof/>
            <w:color w:val="000000" w:themeColor="text1"/>
            <w:u w:val="none"/>
          </w:rPr>
          <w:t>linktr.ee/rainboweasyread</w:t>
        </w:r>
      </w:hyperlink>
      <w:r w:rsidRPr="009679CF">
        <w:rPr>
          <w:b/>
          <w:bCs/>
          <w:noProof/>
          <w:color w:val="000000" w:themeColor="text1"/>
        </w:rPr>
        <w:t xml:space="preserve"> </w:t>
      </w:r>
    </w:p>
    <w:p w14:paraId="7054D33C" w14:textId="77777777" w:rsidR="003E6ED7" w:rsidRDefault="003E6ED7" w:rsidP="001A041D"/>
    <w:p w14:paraId="44541C80" w14:textId="77777777" w:rsidR="001A041D" w:rsidRDefault="001A041D" w:rsidP="00124EA8"/>
    <w:p w14:paraId="437B26CA" w14:textId="77777777" w:rsidR="005F080D" w:rsidRDefault="005F080D" w:rsidP="00065506"/>
    <w:p w14:paraId="21912FF3" w14:textId="77777777" w:rsidR="005F080D" w:rsidRDefault="005F080D" w:rsidP="00065506"/>
    <w:p w14:paraId="322C8CE4" w14:textId="35D89433" w:rsidR="005F080D" w:rsidRDefault="00C50FA4" w:rsidP="00124EA8">
      <w:r w:rsidRPr="00235DE4">
        <w:rPr>
          <w:noProof/>
        </w:rPr>
        <w:drawing>
          <wp:anchor distT="0" distB="0" distL="114300" distR="114300" simplePos="0" relativeHeight="252061696" behindDoc="0" locked="0" layoutInCell="1" allowOverlap="1" wp14:anchorId="5E2B74AD" wp14:editId="77D54982">
            <wp:simplePos x="0" y="0"/>
            <wp:positionH relativeFrom="margin">
              <wp:posOffset>38100</wp:posOffset>
            </wp:positionH>
            <wp:positionV relativeFrom="paragraph">
              <wp:posOffset>9525</wp:posOffset>
            </wp:positionV>
            <wp:extent cx="1533525" cy="1843742"/>
            <wp:effectExtent l="0" t="0" r="0" b="4445"/>
            <wp:wrapNone/>
            <wp:docPr id="11890982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098219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671" cy="184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5B4">
        <w:t>You might need support as a rainbow person for things like:</w:t>
      </w:r>
    </w:p>
    <w:p w14:paraId="4FB3C0D5" w14:textId="077EF168" w:rsidR="001315B4" w:rsidRDefault="001315B4" w:rsidP="001315B4">
      <w:pPr>
        <w:pStyle w:val="Listtoplevel"/>
      </w:pPr>
      <w:r>
        <w:t>your human rights</w:t>
      </w:r>
    </w:p>
    <w:p w14:paraId="29D2E8DC" w14:textId="634EFC23" w:rsidR="001315B4" w:rsidRDefault="00C50FA4" w:rsidP="001315B4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61FB2B01" wp14:editId="685EB67E">
                <wp:simplePos x="0" y="0"/>
                <wp:positionH relativeFrom="column">
                  <wp:posOffset>133350</wp:posOffset>
                </wp:positionH>
                <wp:positionV relativeFrom="paragraph">
                  <wp:posOffset>678180</wp:posOffset>
                </wp:positionV>
                <wp:extent cx="1385570" cy="1592580"/>
                <wp:effectExtent l="0" t="0" r="5080" b="7620"/>
                <wp:wrapNone/>
                <wp:docPr id="136223497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5570" cy="1592580"/>
                          <a:chOff x="0" y="0"/>
                          <a:chExt cx="1385570" cy="1592580"/>
                        </a:xfrm>
                      </wpg:grpSpPr>
                      <pic:pic xmlns:pic="http://schemas.openxmlformats.org/drawingml/2006/picture">
                        <pic:nvPicPr>
                          <pic:cNvPr id="1805485871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559749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675" y="1905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9528486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0" y="352425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6A7C6" id="Group 21" o:spid="_x0000_s1026" style="position:absolute;margin-left:10.5pt;margin-top:53.4pt;width:109.1pt;height:125.4pt;z-index:252068864" coordsize="13855,159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width:13855;height:15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">
                  <v:imagedata r:id="rId34" o:title=""/>
                </v:shape>
                <v:shape id="Picture 5" o:spid="_x0000_s1028" type="#_x0000_t75" alt="&quot;&quot;" style="position:absolute;left:4476;top:190;width:3906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">
                  <v:imagedata r:id="rId35" o:title=""/>
                </v:shape>
                <v:shape id="Picture 5" o:spid="_x0000_s1029" type="#_x0000_t75" alt="&quot;&quot;" style="position:absolute;left:5334;top:3524;width:2476;height:2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">
                  <v:imagedata r:id="rId36" o:title=""/>
                </v:shape>
              </v:group>
            </w:pict>
          </mc:Fallback>
        </mc:AlternateContent>
      </w:r>
      <w:r w:rsidR="001315B4">
        <w:t>who to talk to when you want to know things about your rainbow identity</w:t>
      </w:r>
    </w:p>
    <w:p w14:paraId="69ADB195" w14:textId="4A1218A2" w:rsidR="001315B4" w:rsidRDefault="001315B4" w:rsidP="001315B4">
      <w:pPr>
        <w:pStyle w:val="Listtoplevel"/>
      </w:pPr>
      <w:r>
        <w:t xml:space="preserve">where to find people like you </w:t>
      </w:r>
    </w:p>
    <w:p w14:paraId="0ACAD278" w14:textId="1810C41C" w:rsidR="001315B4" w:rsidRDefault="00C50FA4" w:rsidP="001315B4">
      <w:pPr>
        <w:pStyle w:val="Listtoplevel"/>
      </w:pPr>
      <w:r w:rsidRPr="00407FAF">
        <w:drawing>
          <wp:anchor distT="0" distB="0" distL="114300" distR="114300" simplePos="0" relativeHeight="252070912" behindDoc="0" locked="0" layoutInCell="1" allowOverlap="1" wp14:anchorId="6838C49F" wp14:editId="7C4E55C3">
            <wp:simplePos x="0" y="0"/>
            <wp:positionH relativeFrom="margin">
              <wp:posOffset>74428</wp:posOffset>
            </wp:positionH>
            <wp:positionV relativeFrom="paragraph">
              <wp:posOffset>546632</wp:posOffset>
            </wp:positionV>
            <wp:extent cx="1970784" cy="1275907"/>
            <wp:effectExtent l="0" t="0" r="0" b="635"/>
            <wp:wrapNone/>
            <wp:docPr id="37105273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05273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4" cy="127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5B4">
        <w:t>what to do in an emergency</w:t>
      </w:r>
    </w:p>
    <w:p w14:paraId="26391252" w14:textId="3BAAB84A" w:rsidR="001315B4" w:rsidRDefault="001315B4" w:rsidP="001F4698">
      <w:pPr>
        <w:pStyle w:val="Listtoplevel"/>
      </w:pPr>
      <w:r>
        <w:t>knowing about your sexual health.</w:t>
      </w:r>
    </w:p>
    <w:p w14:paraId="4F0F5CD7" w14:textId="5F915B23" w:rsidR="001315B4" w:rsidRDefault="001315B4" w:rsidP="00DA4A48"/>
    <w:p w14:paraId="49C46EB6" w14:textId="539432C8" w:rsidR="001315B4" w:rsidRDefault="00153FF3" w:rsidP="00DA4A48">
      <w:r w:rsidRPr="00153FF3">
        <w:rPr>
          <w:noProof/>
        </w:rPr>
        <w:drawing>
          <wp:anchor distT="0" distB="0" distL="114300" distR="114300" simplePos="0" relativeHeight="252612608" behindDoc="0" locked="0" layoutInCell="1" allowOverlap="1" wp14:anchorId="2CAF953B" wp14:editId="2B3384E8">
            <wp:simplePos x="0" y="0"/>
            <wp:positionH relativeFrom="column">
              <wp:posOffset>5004</wp:posOffset>
            </wp:positionH>
            <wp:positionV relativeFrom="paragraph">
              <wp:posOffset>184835</wp:posOffset>
            </wp:positionV>
            <wp:extent cx="1565453" cy="1565453"/>
            <wp:effectExtent l="0" t="0" r="0" b="0"/>
            <wp:wrapNone/>
            <wp:docPr id="1351543944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543944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453" cy="156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0F8C5" w14:textId="757EC6B1" w:rsidR="001315B4" w:rsidRDefault="001315B4" w:rsidP="001315B4">
      <w:r>
        <w:t>This support can come from:</w:t>
      </w:r>
    </w:p>
    <w:p w14:paraId="5C9F0A1C" w14:textId="74BD5D06" w:rsidR="001315B4" w:rsidRDefault="001315B4" w:rsidP="001315B4">
      <w:pPr>
        <w:pStyle w:val="Listtoplevel"/>
      </w:pPr>
      <w:r>
        <w:t>whānau / family</w:t>
      </w:r>
    </w:p>
    <w:p w14:paraId="572A113C" w14:textId="1FA6A678" w:rsidR="001315B4" w:rsidRDefault="00153FF3" w:rsidP="00153FF3">
      <w:pPr>
        <w:pStyle w:val="Listtoplevel"/>
      </w:pPr>
      <w:r w:rsidRPr="00153FF3">
        <w:drawing>
          <wp:anchor distT="0" distB="0" distL="114300" distR="114300" simplePos="0" relativeHeight="252614656" behindDoc="0" locked="0" layoutInCell="1" allowOverlap="1" wp14:anchorId="44F95773" wp14:editId="61726C99">
            <wp:simplePos x="0" y="0"/>
            <wp:positionH relativeFrom="column">
              <wp:posOffset>6553</wp:posOffset>
            </wp:positionH>
            <wp:positionV relativeFrom="paragraph">
              <wp:posOffset>379451</wp:posOffset>
            </wp:positionV>
            <wp:extent cx="1667866" cy="1667866"/>
            <wp:effectExtent l="0" t="0" r="8890" b="8890"/>
            <wp:wrapNone/>
            <wp:docPr id="282054175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54175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866" cy="166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15B4">
        <w:t>friends</w:t>
      </w:r>
    </w:p>
    <w:p w14:paraId="4D243A7F" w14:textId="10B6BFA3" w:rsidR="001315B4" w:rsidRDefault="001315B4" w:rsidP="001315B4">
      <w:pPr>
        <w:pStyle w:val="Listtoplevel"/>
      </w:pPr>
      <w:r>
        <w:t>rainbow organisations</w:t>
      </w:r>
    </w:p>
    <w:p w14:paraId="61DBD9CF" w14:textId="33FCCCFA" w:rsidR="001315B4" w:rsidRDefault="001315B4" w:rsidP="001315B4">
      <w:pPr>
        <w:pStyle w:val="Listtoplevel"/>
      </w:pPr>
      <w:r>
        <w:t>healthcare providers.</w:t>
      </w:r>
    </w:p>
    <w:p w14:paraId="27D3F527" w14:textId="35ED2501" w:rsidR="005F080D" w:rsidRDefault="005F080D" w:rsidP="005F080D">
      <w:pPr>
        <w:pStyle w:val="Heading1"/>
      </w:pPr>
      <w:bookmarkStart w:id="5" w:name="_Your_human_rights"/>
      <w:bookmarkStart w:id="6" w:name="_Emergencies_and_the"/>
      <w:bookmarkStart w:id="7" w:name="_Toc181692091"/>
      <w:bookmarkEnd w:id="5"/>
      <w:bookmarkEnd w:id="6"/>
      <w:r>
        <w:t>Emergenc</w:t>
      </w:r>
      <w:r w:rsidR="00550306">
        <w:t>ies and the police</w:t>
      </w:r>
      <w:bookmarkEnd w:id="7"/>
    </w:p>
    <w:p w14:paraId="2A973586" w14:textId="2A1CA77C" w:rsidR="00763ECA" w:rsidRDefault="00153FF3" w:rsidP="00763ECA">
      <w:r w:rsidRPr="00153FF3">
        <w:rPr>
          <w:noProof/>
        </w:rPr>
        <w:drawing>
          <wp:anchor distT="0" distB="0" distL="114300" distR="114300" simplePos="0" relativeHeight="252616704" behindDoc="0" locked="0" layoutInCell="1" allowOverlap="1" wp14:anchorId="62AFAAEF" wp14:editId="0ABBA3C3">
            <wp:simplePos x="0" y="0"/>
            <wp:positionH relativeFrom="column">
              <wp:posOffset>0</wp:posOffset>
            </wp:positionH>
            <wp:positionV relativeFrom="paragraph">
              <wp:posOffset>350698</wp:posOffset>
            </wp:positionV>
            <wp:extent cx="1536192" cy="1536192"/>
            <wp:effectExtent l="0" t="0" r="6985" b="6985"/>
            <wp:wrapNone/>
            <wp:docPr id="1691592666" name="Picture 44" descr="A person and person in uniform talk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92666" name="Picture 44" descr="A person and person in uniform talk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09861" w14:textId="380EC808" w:rsidR="00763ECA" w:rsidRDefault="00763ECA" w:rsidP="00763ECA"/>
    <w:p w14:paraId="47997E42" w14:textId="6BB625B2" w:rsidR="00763ECA" w:rsidRDefault="00763ECA" w:rsidP="00763ECA">
      <w:r>
        <w:t xml:space="preserve">If an emergency happens </w:t>
      </w:r>
      <w:r w:rsidR="008205FE">
        <w:t>phone</w:t>
      </w:r>
      <w:r>
        <w:t xml:space="preserve"> the </w:t>
      </w:r>
      <w:r w:rsidR="00D556EB">
        <w:t xml:space="preserve">police </w:t>
      </w:r>
      <w:r>
        <w:t xml:space="preserve">on </w:t>
      </w:r>
      <w:r w:rsidRPr="00763ECA">
        <w:rPr>
          <w:b/>
          <w:bCs/>
        </w:rPr>
        <w:t>111</w:t>
      </w:r>
      <w:r>
        <w:t>.</w:t>
      </w:r>
    </w:p>
    <w:p w14:paraId="3181B3F9" w14:textId="77777777" w:rsidR="00763ECA" w:rsidRDefault="00763ECA" w:rsidP="00763ECA"/>
    <w:p w14:paraId="1A0313DF" w14:textId="77777777" w:rsidR="00763ECA" w:rsidRDefault="00763ECA" w:rsidP="00763ECA"/>
    <w:p w14:paraId="3534F682" w14:textId="34903F40" w:rsidR="00763ECA" w:rsidRDefault="001D7D79" w:rsidP="00763ECA">
      <w:r w:rsidRPr="00407FAF">
        <w:rPr>
          <w:noProof/>
        </w:rPr>
        <w:drawing>
          <wp:anchor distT="0" distB="0" distL="114300" distR="114300" simplePos="0" relativeHeight="252169216" behindDoc="0" locked="0" layoutInCell="1" allowOverlap="1" wp14:anchorId="0ECDA246" wp14:editId="683327DD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1726970" cy="1276350"/>
            <wp:effectExtent l="0" t="0" r="6985" b="0"/>
            <wp:wrapNone/>
            <wp:docPr id="35533252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33252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97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ECA">
        <w:t>A rainbow person could have an emergency like:</w:t>
      </w:r>
    </w:p>
    <w:p w14:paraId="3DF5C251" w14:textId="343A1DA6" w:rsidR="0017675C" w:rsidRDefault="00763ECA" w:rsidP="001F4698">
      <w:pPr>
        <w:pStyle w:val="Listtoplevel"/>
      </w:pPr>
      <w:r>
        <w:t>violence like being</w:t>
      </w:r>
      <w:r w:rsidR="0017675C">
        <w:t xml:space="preserve">: </w:t>
      </w:r>
    </w:p>
    <w:p w14:paraId="7F10248A" w14:textId="6470F25E" w:rsidR="0017675C" w:rsidRDefault="001D7D79" w:rsidP="0017675C">
      <w:pPr>
        <w:pStyle w:val="Listsecondlevel"/>
      </w:pPr>
      <w:r w:rsidRPr="00407FAF">
        <w:rPr>
          <w:noProof/>
        </w:rPr>
        <w:drawing>
          <wp:anchor distT="0" distB="0" distL="114300" distR="114300" simplePos="0" relativeHeight="252171264" behindDoc="0" locked="0" layoutInCell="1" allowOverlap="1" wp14:anchorId="063D5377" wp14:editId="0D8D4A78">
            <wp:simplePos x="0" y="0"/>
            <wp:positionH relativeFrom="margin">
              <wp:align>left</wp:align>
            </wp:positionH>
            <wp:positionV relativeFrom="paragraph">
              <wp:posOffset>328295</wp:posOffset>
            </wp:positionV>
            <wp:extent cx="1628775" cy="1496376"/>
            <wp:effectExtent l="0" t="0" r="0" b="8890"/>
            <wp:wrapNone/>
            <wp:docPr id="49753931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3931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ECA">
        <w:t>hit</w:t>
      </w:r>
    </w:p>
    <w:p w14:paraId="0DD72BC5" w14:textId="221D9885" w:rsidR="00763ECA" w:rsidRDefault="00763ECA" w:rsidP="0017675C">
      <w:pPr>
        <w:pStyle w:val="Listsecondlevel"/>
      </w:pPr>
      <w:r>
        <w:t>held so you cannot move</w:t>
      </w:r>
    </w:p>
    <w:p w14:paraId="7B681F9D" w14:textId="0A2C215B" w:rsidR="00763ECA" w:rsidRDefault="00763ECA" w:rsidP="00763ECA">
      <w:pPr>
        <w:pStyle w:val="Listtoplevel"/>
      </w:pPr>
      <w:r>
        <w:t xml:space="preserve">being chased </w:t>
      </w:r>
      <w:r w:rsidR="0017675C">
        <w:t xml:space="preserve">or </w:t>
      </w:r>
      <w:r>
        <w:t>followed</w:t>
      </w:r>
    </w:p>
    <w:p w14:paraId="7255B345" w14:textId="42DCDB3E" w:rsidR="00763ECA" w:rsidRDefault="001D7D79" w:rsidP="00763ECA">
      <w:pPr>
        <w:pStyle w:val="Listtoplevel"/>
      </w:pPr>
      <w:r w:rsidRPr="00407FAF">
        <w:drawing>
          <wp:anchor distT="0" distB="0" distL="114300" distR="114300" simplePos="0" relativeHeight="252173312" behindDoc="0" locked="0" layoutInCell="1" allowOverlap="1" wp14:anchorId="45FD0160" wp14:editId="006E8768">
            <wp:simplePos x="0" y="0"/>
            <wp:positionH relativeFrom="margin">
              <wp:align>left</wp:align>
            </wp:positionH>
            <wp:positionV relativeFrom="paragraph">
              <wp:posOffset>36830</wp:posOffset>
            </wp:positionV>
            <wp:extent cx="1600200" cy="1290998"/>
            <wp:effectExtent l="0" t="0" r="0" b="4445"/>
            <wp:wrapNone/>
            <wp:docPr id="4039403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403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9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75C">
        <w:t>someone trying to make you have sex when you do not want to – this is rape</w:t>
      </w:r>
    </w:p>
    <w:p w14:paraId="6BC89ED1" w14:textId="2DD39E9C" w:rsidR="00763ECA" w:rsidRDefault="003E6ED7" w:rsidP="00763ECA">
      <w:pPr>
        <w:pStyle w:val="Listtoplevel"/>
      </w:pPr>
      <w:r w:rsidRPr="009D39EB">
        <w:drawing>
          <wp:anchor distT="0" distB="0" distL="114300" distR="114300" simplePos="0" relativeHeight="252175360" behindDoc="0" locked="0" layoutInCell="1" allowOverlap="1" wp14:anchorId="101016C9" wp14:editId="2B4D61E5">
            <wp:simplePos x="0" y="0"/>
            <wp:positionH relativeFrom="margin">
              <wp:posOffset>-19050</wp:posOffset>
            </wp:positionH>
            <wp:positionV relativeFrom="paragraph">
              <wp:posOffset>47625</wp:posOffset>
            </wp:positionV>
            <wp:extent cx="1619250" cy="1619250"/>
            <wp:effectExtent l="0" t="0" r="0" b="0"/>
            <wp:wrapNone/>
            <wp:docPr id="128787492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7578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ECA">
        <w:t xml:space="preserve">being taken to a place to do </w:t>
      </w:r>
      <w:r w:rsidR="00763ECA" w:rsidRPr="00E762DD">
        <w:rPr>
          <w:b/>
          <w:bCs/>
        </w:rPr>
        <w:t>conversion practices</w:t>
      </w:r>
      <w:r w:rsidR="00763ECA">
        <w:t xml:space="preserve"> without telling you what is happening.</w:t>
      </w:r>
    </w:p>
    <w:p w14:paraId="39F99CF7" w14:textId="6AA1B651" w:rsidR="00E762DD" w:rsidRDefault="00E762DD" w:rsidP="00E762DD">
      <w:r w:rsidRPr="002511CB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604416" behindDoc="1" locked="0" layoutInCell="1" allowOverlap="1" wp14:anchorId="70A69CEA" wp14:editId="3B72955F">
                <wp:simplePos x="0" y="0"/>
                <wp:positionH relativeFrom="margin">
                  <wp:posOffset>2219325</wp:posOffset>
                </wp:positionH>
                <wp:positionV relativeFrom="paragraph">
                  <wp:posOffset>-41910</wp:posOffset>
                </wp:positionV>
                <wp:extent cx="3592830" cy="2390775"/>
                <wp:effectExtent l="0" t="0" r="7620" b="9525"/>
                <wp:wrapNone/>
                <wp:docPr id="530312816" name="Rectangle 5303128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830" cy="23907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8258CF" id="Rectangle 530312816" o:spid="_x0000_s1026" alt="&quot;&quot;" style="position:absolute;margin-left:174.75pt;margin-top:-3.3pt;width:282.9pt;height:188.25pt;z-index:-25071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>
        <w:rPr>
          <w:rFonts w:eastAsia="Times New Roman"/>
          <w:b/>
          <w:bCs/>
          <w:noProof/>
          <w:lang w:eastAsia="en-NZ"/>
        </w:rPr>
        <w:drawing>
          <wp:anchor distT="0" distB="0" distL="114300" distR="114300" simplePos="0" relativeHeight="252605440" behindDoc="0" locked="0" layoutInCell="1" allowOverlap="1" wp14:anchorId="72DD3717" wp14:editId="58DC4406">
            <wp:simplePos x="0" y="0"/>
            <wp:positionH relativeFrom="margin">
              <wp:posOffset>168433</wp:posOffset>
            </wp:positionH>
            <wp:positionV relativeFrom="page">
              <wp:posOffset>923925</wp:posOffset>
            </wp:positionV>
            <wp:extent cx="1409700" cy="2407614"/>
            <wp:effectExtent l="0" t="0" r="0" b="0"/>
            <wp:wrapNone/>
            <wp:docPr id="93661247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61247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4076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39EB">
        <w:rPr>
          <w:noProof/>
        </w:rPr>
        <w:drawing>
          <wp:anchor distT="0" distB="0" distL="114300" distR="114300" simplePos="0" relativeHeight="252606464" behindDoc="0" locked="0" layoutInCell="1" allowOverlap="1" wp14:anchorId="69788E1C" wp14:editId="73845A1D">
            <wp:simplePos x="0" y="0"/>
            <wp:positionH relativeFrom="margin">
              <wp:posOffset>627321</wp:posOffset>
            </wp:positionH>
            <wp:positionV relativeFrom="paragraph">
              <wp:posOffset>875060</wp:posOffset>
            </wp:positionV>
            <wp:extent cx="850604" cy="850604"/>
            <wp:effectExtent l="0" t="0" r="0" b="6985"/>
            <wp:wrapNone/>
            <wp:docPr id="85033254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9038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42" cy="85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1CB">
        <w:rPr>
          <w:b/>
          <w:bCs/>
        </w:rPr>
        <w:t>Conversion practices</w:t>
      </w:r>
      <w:r>
        <w:t xml:space="preserve"> </w:t>
      </w:r>
      <w:proofErr w:type="gramStart"/>
      <w:r>
        <w:t>are things that are</w:t>
      </w:r>
      <w:proofErr w:type="gramEnd"/>
      <w:r>
        <w:t xml:space="preserve"> done to force a person to change their:</w:t>
      </w:r>
    </w:p>
    <w:p w14:paraId="3807709F" w14:textId="6FD87301" w:rsidR="00E762DD" w:rsidRDefault="00E762DD" w:rsidP="00E762DD">
      <w:pPr>
        <w:pStyle w:val="Listtoplevel"/>
      </w:pPr>
      <w:r>
        <w:t>gender</w:t>
      </w:r>
    </w:p>
    <w:p w14:paraId="107842C8" w14:textId="54B294BD" w:rsidR="00E762DD" w:rsidRDefault="00E762DD" w:rsidP="00E762DD">
      <w:pPr>
        <w:pStyle w:val="Listtoplevel"/>
      </w:pPr>
      <w:r>
        <w:t xml:space="preserve">sexual orientation. </w:t>
      </w:r>
    </w:p>
    <w:p w14:paraId="349F6697" w14:textId="4E6E6979" w:rsidR="00E762DD" w:rsidRPr="00E762DD" w:rsidRDefault="00E762DD" w:rsidP="00A947BC">
      <w:pPr>
        <w:rPr>
          <w:b/>
          <w:bCs/>
        </w:rPr>
      </w:pPr>
    </w:p>
    <w:p w14:paraId="50FE4FFA" w14:textId="77777777" w:rsidR="00E762DD" w:rsidRDefault="00E762DD" w:rsidP="00A947BC"/>
    <w:p w14:paraId="71836E3D" w14:textId="77777777" w:rsidR="00E762DD" w:rsidRDefault="00E762DD" w:rsidP="00A947BC"/>
    <w:p w14:paraId="065283DC" w14:textId="622F7091" w:rsidR="00400CC6" w:rsidRDefault="001D7D79" w:rsidP="00A947BC">
      <w:r w:rsidRPr="009D39EB">
        <w:rPr>
          <w:noProof/>
        </w:rPr>
        <w:drawing>
          <wp:anchor distT="0" distB="0" distL="114300" distR="114300" simplePos="0" relativeHeight="252177408" behindDoc="0" locked="0" layoutInCell="1" allowOverlap="1" wp14:anchorId="3F00BB34" wp14:editId="52B1621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19250" cy="1619250"/>
            <wp:effectExtent l="0" t="0" r="0" b="0"/>
            <wp:wrapNone/>
            <wp:docPr id="107899749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99749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7BC">
        <w:t xml:space="preserve">The </w:t>
      </w:r>
      <w:r w:rsidR="00550306">
        <w:t>p</w:t>
      </w:r>
      <w:r w:rsidR="00A947BC">
        <w:t xml:space="preserve">olice also have </w:t>
      </w:r>
      <w:r w:rsidR="00A947BC" w:rsidRPr="00400CC6">
        <w:rPr>
          <w:b/>
          <w:bCs/>
        </w:rPr>
        <w:t>diversity liaison officers</w:t>
      </w:r>
      <w:r w:rsidR="00A947BC">
        <w:t xml:space="preserve"> who </w:t>
      </w:r>
      <w:r w:rsidR="00400CC6">
        <w:t>support rainbow people with things that are not emergencies.</w:t>
      </w:r>
    </w:p>
    <w:p w14:paraId="609DB456" w14:textId="77777777" w:rsidR="00400CC6" w:rsidRDefault="00400CC6" w:rsidP="00A947BC"/>
    <w:p w14:paraId="5F022833" w14:textId="6582D8FD" w:rsidR="00400CC6" w:rsidRDefault="00550306" w:rsidP="00A947BC">
      <w:r w:rsidRPr="002511CB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17664" behindDoc="1" locked="0" layoutInCell="1" allowOverlap="1" wp14:anchorId="1B87803A" wp14:editId="55F55FAA">
                <wp:simplePos x="0" y="0"/>
                <wp:positionH relativeFrom="margin">
                  <wp:posOffset>2188210</wp:posOffset>
                </wp:positionH>
                <wp:positionV relativeFrom="paragraph">
                  <wp:posOffset>339090</wp:posOffset>
                </wp:positionV>
                <wp:extent cx="3535680" cy="2705100"/>
                <wp:effectExtent l="0" t="0" r="7620" b="0"/>
                <wp:wrapNone/>
                <wp:docPr id="844093634" name="Rectangle 8440936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27051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0230BD" id="Rectangle 844093634" o:spid="_x0000_s1026" alt="&quot;&quot;" style="position:absolute;margin-left:172.3pt;margin-top:26.7pt;width:278.4pt;height:213pt;z-index:-25129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</w:p>
    <w:p w14:paraId="6F0F85CF" w14:textId="67CB5AC4" w:rsidR="00A947BC" w:rsidRDefault="001D7D79" w:rsidP="00A947BC">
      <w:r w:rsidRPr="009D39EB">
        <w:rPr>
          <w:noProof/>
        </w:rPr>
        <w:drawing>
          <wp:anchor distT="0" distB="0" distL="114300" distR="114300" simplePos="0" relativeHeight="252179456" behindDoc="0" locked="0" layoutInCell="1" allowOverlap="1" wp14:anchorId="38B87CE8" wp14:editId="7A0DC24B">
            <wp:simplePos x="0" y="0"/>
            <wp:positionH relativeFrom="margin">
              <wp:align>left</wp:align>
            </wp:positionH>
            <wp:positionV relativeFrom="paragraph">
              <wp:posOffset>401955</wp:posOffset>
            </wp:positionV>
            <wp:extent cx="1881963" cy="1881963"/>
            <wp:effectExtent l="0" t="0" r="4445" b="0"/>
            <wp:wrapNone/>
            <wp:docPr id="305546150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46150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421" cy="188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CC6">
        <w:t xml:space="preserve">Police </w:t>
      </w:r>
      <w:r w:rsidR="00400CC6" w:rsidRPr="00400CC6">
        <w:rPr>
          <w:b/>
          <w:bCs/>
        </w:rPr>
        <w:t>diversity liaison officers</w:t>
      </w:r>
      <w:r w:rsidR="00400CC6">
        <w:t xml:space="preserve"> </w:t>
      </w:r>
      <w:r w:rsidR="00A947BC">
        <w:t>support contact between:</w:t>
      </w:r>
    </w:p>
    <w:p w14:paraId="596C8598" w14:textId="45738E42" w:rsidR="00A947BC" w:rsidRDefault="00A947BC" w:rsidP="00A947BC">
      <w:pPr>
        <w:pStyle w:val="Listtoplevel"/>
      </w:pPr>
      <w:r>
        <w:t>the police</w:t>
      </w:r>
    </w:p>
    <w:p w14:paraId="07124DE6" w14:textId="628EE27C" w:rsidR="00A947BC" w:rsidRPr="004B7AAD" w:rsidRDefault="00A947BC" w:rsidP="00A947BC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4B7AAD">
        <w:rPr>
          <w:b/>
          <w:bCs/>
        </w:rPr>
        <w:t>and</w:t>
      </w:r>
    </w:p>
    <w:p w14:paraId="571B6BC0" w14:textId="47C5D5DC" w:rsidR="00A947BC" w:rsidRDefault="00A947BC" w:rsidP="00A947BC">
      <w:pPr>
        <w:pStyle w:val="Listtoplevel"/>
      </w:pPr>
      <w:r>
        <w:t>the rainbow community.</w:t>
      </w:r>
    </w:p>
    <w:p w14:paraId="6EFF7944" w14:textId="0901ADAB" w:rsidR="00550306" w:rsidRDefault="00550306" w:rsidP="00550306"/>
    <w:p w14:paraId="651502FB" w14:textId="362C242E" w:rsidR="00550306" w:rsidRDefault="00550306" w:rsidP="00550306"/>
    <w:p w14:paraId="58F6F9FD" w14:textId="5674BEC5" w:rsidR="00550306" w:rsidRDefault="00E762DD" w:rsidP="00550306">
      <w:r>
        <w:rPr>
          <w:noProof/>
        </w:rPr>
        <mc:AlternateContent>
          <mc:Choice Requires="wpg">
            <w:drawing>
              <wp:anchor distT="0" distB="0" distL="114300" distR="114300" simplePos="0" relativeHeight="252185600" behindDoc="0" locked="0" layoutInCell="1" allowOverlap="1" wp14:anchorId="645EFED2" wp14:editId="21EAC610">
                <wp:simplePos x="0" y="0"/>
                <wp:positionH relativeFrom="margin">
                  <wp:posOffset>138430</wp:posOffset>
                </wp:positionH>
                <wp:positionV relativeFrom="paragraph">
                  <wp:posOffset>85725</wp:posOffset>
                </wp:positionV>
                <wp:extent cx="1743075" cy="2276475"/>
                <wp:effectExtent l="0" t="19050" r="9525" b="9525"/>
                <wp:wrapNone/>
                <wp:docPr id="928094129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2276475"/>
                          <a:chOff x="-28263" y="0"/>
                          <a:chExt cx="1724025" cy="2414270"/>
                        </a:xfrm>
                      </wpg:grpSpPr>
                      <pic:pic xmlns:pic="http://schemas.openxmlformats.org/drawingml/2006/picture">
                        <pic:nvPicPr>
                          <pic:cNvPr id="52758427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8263" y="533400"/>
                            <a:ext cx="1724025" cy="18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51762489" name="Speech Bubble: Oval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676275" y="0"/>
                            <a:ext cx="819150" cy="61214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60E5AA" w14:textId="77777777" w:rsidR="001D7D79" w:rsidRDefault="001D7D79" w:rsidP="001D7D79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46962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100" y="19050"/>
                            <a:ext cx="5810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5EFED2" id="Group 30" o:spid="_x0000_s1026" alt="&quot;&quot;" style="position:absolute;left:0;text-align:left;margin-left:10.9pt;margin-top:6.75pt;width:137.25pt;height:179.25pt;z-index:252185600;mso-position-horizontal-relative:margin;mso-width-relative:margin;mso-height-relative:margin" coordorigin="-282" coordsize="17240,241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&quot;&quot;" style="position:absolute;left:-282;top:5334;width:17239;height:18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">
                  <v:imagedata r:id="rId57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29" o:spid="_x0000_s1028" type="#_x0000_t63" alt="&quot;&quot;" style="position:absolute;left:6762;width:8192;height:612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7E60E5AA" w14:textId="77777777" w:rsidR="001D7D79" w:rsidRDefault="001D7D79" w:rsidP="001D7D79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29" type="#_x0000_t75" alt="&quot;&quot;" style="position:absolute;left:8001;top:190;width:5810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">
                  <v:imagedata r:id="rId58" o:title=""/>
                </v:shape>
                <w10:wrap anchorx="margin"/>
              </v:group>
            </w:pict>
          </mc:Fallback>
        </mc:AlternateContent>
      </w:r>
      <w:r w:rsidR="00550306">
        <w:t>The police have some rainbow people working for them.</w:t>
      </w:r>
    </w:p>
    <w:p w14:paraId="5F8AB11A" w14:textId="77777777" w:rsidR="00550306" w:rsidRPr="00E762DD" w:rsidRDefault="00550306" w:rsidP="00550306">
      <w:pPr>
        <w:rPr>
          <w:sz w:val="28"/>
          <w:szCs w:val="28"/>
        </w:rPr>
      </w:pPr>
    </w:p>
    <w:p w14:paraId="688B6AFA" w14:textId="69E39502" w:rsidR="00550306" w:rsidRPr="00E762DD" w:rsidRDefault="00550306" w:rsidP="00550306">
      <w:pPr>
        <w:rPr>
          <w:sz w:val="28"/>
          <w:szCs w:val="28"/>
        </w:rPr>
      </w:pPr>
    </w:p>
    <w:p w14:paraId="0F9A9153" w14:textId="52FB2321" w:rsidR="00550306" w:rsidRDefault="00550306" w:rsidP="00550306">
      <w:r>
        <w:t xml:space="preserve">This supports the police to know what it is like to be a rainbow person. </w:t>
      </w:r>
    </w:p>
    <w:p w14:paraId="191DA4EE" w14:textId="0983D418" w:rsidR="00400CC6" w:rsidRPr="00E762DD" w:rsidRDefault="00400CC6">
      <w:pPr>
        <w:spacing w:line="240" w:lineRule="auto"/>
        <w:ind w:left="0"/>
        <w:rPr>
          <w:sz w:val="28"/>
          <w:szCs w:val="28"/>
        </w:rPr>
      </w:pPr>
    </w:p>
    <w:p w14:paraId="211CF675" w14:textId="57C75F09" w:rsidR="00550306" w:rsidRPr="00E762DD" w:rsidRDefault="00550306">
      <w:pPr>
        <w:spacing w:line="240" w:lineRule="auto"/>
        <w:ind w:left="0"/>
        <w:rPr>
          <w:sz w:val="28"/>
          <w:szCs w:val="28"/>
        </w:rPr>
      </w:pPr>
    </w:p>
    <w:p w14:paraId="0A77CAD4" w14:textId="77777777" w:rsidR="00E762DD" w:rsidRPr="00E762DD" w:rsidRDefault="00E762DD">
      <w:pPr>
        <w:spacing w:line="240" w:lineRule="auto"/>
        <w:ind w:left="0"/>
        <w:rPr>
          <w:sz w:val="28"/>
          <w:szCs w:val="28"/>
        </w:rPr>
      </w:pPr>
    </w:p>
    <w:p w14:paraId="6AE1BFA0" w14:textId="649CCCDA" w:rsidR="00A947BC" w:rsidRDefault="005A7C92" w:rsidP="00400CC6">
      <w:r w:rsidRPr="009D39EB">
        <w:rPr>
          <w:noProof/>
        </w:rPr>
        <w:drawing>
          <wp:anchor distT="0" distB="0" distL="114300" distR="114300" simplePos="0" relativeHeight="252187648" behindDoc="0" locked="0" layoutInCell="1" allowOverlap="1" wp14:anchorId="6E6BB317" wp14:editId="462FB20A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1619250" cy="1548450"/>
            <wp:effectExtent l="0" t="0" r="0" b="0"/>
            <wp:wrapNone/>
            <wp:docPr id="154760651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60651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5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CC6">
        <w:t>Police diversity liaison officers can:</w:t>
      </w:r>
    </w:p>
    <w:p w14:paraId="75D1D961" w14:textId="32CDE238" w:rsidR="00400CC6" w:rsidRDefault="00400CC6" w:rsidP="00E762DD">
      <w:pPr>
        <w:pStyle w:val="Listtoplevel"/>
        <w:spacing w:before="400"/>
      </w:pPr>
      <w:r>
        <w:t>support you to make a complaint about conversion practices</w:t>
      </w:r>
    </w:p>
    <w:p w14:paraId="1DA6BFA2" w14:textId="0DB1C6FD" w:rsidR="005A7C92" w:rsidRDefault="005A7C92" w:rsidP="00E762DD">
      <w:pPr>
        <w:pStyle w:val="Listtoplevel"/>
        <w:spacing w:before="400"/>
      </w:pPr>
      <w:r>
        <mc:AlternateContent>
          <mc:Choice Requires="wpg">
            <w:drawing>
              <wp:anchor distT="0" distB="0" distL="114300" distR="114300" simplePos="0" relativeHeight="252195840" behindDoc="0" locked="0" layoutInCell="1" allowOverlap="1" wp14:anchorId="782B9C9E" wp14:editId="2ECE0AF7">
                <wp:simplePos x="0" y="0"/>
                <wp:positionH relativeFrom="column">
                  <wp:posOffset>0</wp:posOffset>
                </wp:positionH>
                <wp:positionV relativeFrom="paragraph">
                  <wp:posOffset>706755</wp:posOffset>
                </wp:positionV>
                <wp:extent cx="1619250" cy="1885950"/>
                <wp:effectExtent l="0" t="19050" r="0" b="0"/>
                <wp:wrapNone/>
                <wp:docPr id="1797266334" name="Group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250" cy="1885950"/>
                          <a:chOff x="0" y="0"/>
                          <a:chExt cx="1866900" cy="2295525"/>
                        </a:xfrm>
                      </wpg:grpSpPr>
                      <pic:pic xmlns:pic="http://schemas.openxmlformats.org/drawingml/2006/picture">
                        <pic:nvPicPr>
                          <pic:cNvPr id="50414172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8625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82118223" name="Speech Bubble: Oval 3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609600" y="0"/>
                            <a:ext cx="914400" cy="612648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9218C9" w14:textId="77777777" w:rsidR="005A7C92" w:rsidRDefault="005A7C92" w:rsidP="005A7C92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992185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25" y="28575"/>
                            <a:ext cx="587375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2B9C9E" id="Group 33" o:spid="_x0000_s1030" alt="&quot;&quot;" style="position:absolute;left:0;text-align:left;margin-left:0;margin-top:55.65pt;width:127.5pt;height:148.5pt;z-index:252195840;mso-width-relative:margin;mso-height-relative:margin" coordsize="18669,22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">
                <v:shape id="Picture 17" o:spid="_x0000_s1031" type="#_x0000_t75" alt="&quot;&quot;" style="position:absolute;top:4286;width:18669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">
                  <v:imagedata r:id="rId61" o:title=""/>
                </v:shape>
                <v:shape id="Speech Bubble: Oval 31" o:spid="_x0000_s1032" type="#_x0000_t63" alt="&quot;&quot;" style="position:absolute;left:6096;width:9144;height:612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" adj="6300,24300" filled="f" strokecolor="#09101d [484]" strokeweight="1pt">
                  <v:textbox>
                    <w:txbxContent>
                      <w:p w14:paraId="129218C9" w14:textId="77777777" w:rsidR="005A7C92" w:rsidRDefault="005A7C92" w:rsidP="005A7C92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17" o:spid="_x0000_s1033" type="#_x0000_t75" alt="&quot;&quot;" style="position:absolute;left:7715;top:285;width:5874;height: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">
                  <v:imagedata r:id="rId62" o:title=""/>
                </v:shape>
              </v:group>
            </w:pict>
          </mc:Fallback>
        </mc:AlternateContent>
      </w:r>
      <w:r>
        <w:t>support you if there is violence happening in your rainbow relationship</w:t>
      </w:r>
    </w:p>
    <w:p w14:paraId="69B95A16" w14:textId="28C798F8" w:rsidR="00400CC6" w:rsidRDefault="00400CC6" w:rsidP="00E762DD">
      <w:pPr>
        <w:pStyle w:val="Listtoplevel"/>
        <w:spacing w:before="400"/>
      </w:pPr>
      <w:r>
        <w:t xml:space="preserve">give you information on how the police can </w:t>
      </w:r>
      <w:r w:rsidR="00F5190A">
        <w:t>work together</w:t>
      </w:r>
      <w:r>
        <w:t xml:space="preserve"> with your rainbow group / organisation</w:t>
      </w:r>
    </w:p>
    <w:p w14:paraId="485C11D9" w14:textId="6CA964D2" w:rsidR="008205FE" w:rsidRDefault="005A7C92" w:rsidP="00E762DD">
      <w:pPr>
        <w:pStyle w:val="Listtoplevel"/>
        <w:spacing w:before="400"/>
      </w:pPr>
      <w: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5A5B16AF" wp14:editId="545EF462">
                <wp:simplePos x="0" y="0"/>
                <wp:positionH relativeFrom="column">
                  <wp:posOffset>0</wp:posOffset>
                </wp:positionH>
                <wp:positionV relativeFrom="paragraph">
                  <wp:posOffset>340360</wp:posOffset>
                </wp:positionV>
                <wp:extent cx="1871980" cy="2200275"/>
                <wp:effectExtent l="0" t="0" r="0" b="9525"/>
                <wp:wrapNone/>
                <wp:docPr id="130799826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980" cy="2200275"/>
                          <a:chOff x="0" y="0"/>
                          <a:chExt cx="1871980" cy="2200275"/>
                        </a:xfrm>
                      </wpg:grpSpPr>
                      <pic:pic xmlns:pic="http://schemas.openxmlformats.org/drawingml/2006/picture">
                        <pic:nvPicPr>
                          <pic:cNvPr id="1346263394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8150"/>
                            <a:ext cx="187198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9161068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0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E7677" id="Group 32" o:spid="_x0000_s1026" style="position:absolute;margin-left:0;margin-top:26.8pt;width:147.4pt;height:173.25pt;z-index:252205056" coordsize="18719,22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">
                <v:shape id="Picture 17" o:spid="_x0000_s1027" type="#_x0000_t75" alt="&quot;&quot;" style="position:absolute;top:4381;width:18719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">
                  <v:imagedata r:id="rId65" o:title=""/>
                </v:shape>
                <v:shape id="Picture 5" o:spid="_x0000_s1028" type="#_x0000_t75" alt="&quot;&quot;" style="position:absolute;left:4953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">
                  <v:imagedata r:id="rId66" o:title=""/>
                </v:shape>
              </v:group>
            </w:pict>
          </mc:Fallback>
        </mc:AlternateContent>
      </w:r>
      <w:r w:rsidR="00E762DD">
        <w:t>tell you</w:t>
      </w:r>
      <w:r w:rsidR="00400CC6">
        <w:t xml:space="preserve"> </w:t>
      </w:r>
      <w:r w:rsidR="00550306">
        <w:t xml:space="preserve">how the </w:t>
      </w:r>
      <w:r w:rsidR="00D556EB">
        <w:t xml:space="preserve">police </w:t>
      </w:r>
      <w:r w:rsidR="00550306">
        <w:t>can support you with a problem</w:t>
      </w:r>
    </w:p>
    <w:p w14:paraId="2A08A77E" w14:textId="2AF696CE" w:rsidR="008205FE" w:rsidRDefault="008205FE" w:rsidP="00E762DD">
      <w:pPr>
        <w:pStyle w:val="Listsecondlevel"/>
        <w:spacing w:before="440"/>
      </w:pPr>
      <w:r>
        <w:t>at work</w:t>
      </w:r>
    </w:p>
    <w:p w14:paraId="4FA98675" w14:textId="6034C39D" w:rsidR="00400CC6" w:rsidRDefault="008205FE" w:rsidP="00E762DD">
      <w:pPr>
        <w:pStyle w:val="Listsecondlevel"/>
        <w:spacing w:before="440"/>
      </w:pPr>
      <w:r>
        <w:t>in your community</w:t>
      </w:r>
      <w:r w:rsidR="00550306">
        <w:t>.</w:t>
      </w:r>
    </w:p>
    <w:p w14:paraId="6191770C" w14:textId="6CC21693" w:rsidR="00550306" w:rsidRDefault="005A7C92" w:rsidP="00550306">
      <w:r w:rsidRPr="00407FAF">
        <w:rPr>
          <w:noProof/>
        </w:rPr>
        <w:drawing>
          <wp:anchor distT="0" distB="0" distL="114300" distR="114300" simplePos="0" relativeHeight="252197888" behindDoc="0" locked="0" layoutInCell="1" allowOverlap="1" wp14:anchorId="41C61AEA" wp14:editId="31877DB3">
            <wp:simplePos x="0" y="0"/>
            <wp:positionH relativeFrom="margin">
              <wp:align>left</wp:align>
            </wp:positionH>
            <wp:positionV relativeFrom="paragraph">
              <wp:posOffset>-99695</wp:posOffset>
            </wp:positionV>
            <wp:extent cx="1555609" cy="1619250"/>
            <wp:effectExtent l="0" t="0" r="6985" b="0"/>
            <wp:wrapNone/>
            <wp:docPr id="31756560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70828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609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306">
        <w:t xml:space="preserve">You can find information about police diversity liaison officers at this </w:t>
      </w:r>
      <w:r w:rsidR="00550306" w:rsidRPr="00550306">
        <w:rPr>
          <w:b/>
          <w:bCs/>
        </w:rPr>
        <w:t>website</w:t>
      </w:r>
      <w:r w:rsidR="00550306">
        <w:t>:</w:t>
      </w:r>
    </w:p>
    <w:p w14:paraId="37B7B45D" w14:textId="77777777" w:rsidR="00550306" w:rsidRDefault="00550306" w:rsidP="00550306"/>
    <w:p w14:paraId="1DF1B516" w14:textId="4F2FDEB7" w:rsidR="00550306" w:rsidRPr="00550306" w:rsidRDefault="005A7C92" w:rsidP="00550306">
      <w:pPr>
        <w:rPr>
          <w:b/>
          <w:bCs/>
        </w:rPr>
      </w:pPr>
      <w:r w:rsidRPr="00407FAF">
        <w:rPr>
          <w:noProof/>
        </w:rPr>
        <w:drawing>
          <wp:anchor distT="0" distB="0" distL="114300" distR="114300" simplePos="0" relativeHeight="252199936" behindDoc="0" locked="0" layoutInCell="1" allowOverlap="1" wp14:anchorId="0E50CA03" wp14:editId="35EDF8F2">
            <wp:simplePos x="0" y="0"/>
            <wp:positionH relativeFrom="margin">
              <wp:posOffset>0</wp:posOffset>
            </wp:positionH>
            <wp:positionV relativeFrom="paragraph">
              <wp:posOffset>307975</wp:posOffset>
            </wp:positionV>
            <wp:extent cx="1386840" cy="1776730"/>
            <wp:effectExtent l="0" t="0" r="3810" b="0"/>
            <wp:wrapNone/>
            <wp:docPr id="37841044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3869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69" w:history="1">
        <w:r w:rsidR="00550306" w:rsidRPr="00550306">
          <w:rPr>
            <w:rStyle w:val="Hyperlink"/>
            <w:b/>
            <w:bCs/>
            <w:color w:val="000000" w:themeColor="text1"/>
            <w:u w:val="none"/>
          </w:rPr>
          <w:t>tinyurl.com/3vp6mx52</w:t>
        </w:r>
      </w:hyperlink>
    </w:p>
    <w:p w14:paraId="52CF5358" w14:textId="131607A4" w:rsidR="00550306" w:rsidRDefault="00550306" w:rsidP="00550306"/>
    <w:p w14:paraId="53BE3E98" w14:textId="572883E3" w:rsidR="00550306" w:rsidRDefault="00550306" w:rsidP="00550306"/>
    <w:p w14:paraId="2C6D4E3A" w14:textId="57B8B09C" w:rsidR="00550306" w:rsidRDefault="00550306" w:rsidP="00550306">
      <w:r>
        <w:t>This website is not in Easy Read.</w:t>
      </w:r>
    </w:p>
    <w:p w14:paraId="79FC3067" w14:textId="77777777" w:rsidR="008205FE" w:rsidRDefault="008205FE" w:rsidP="00550306"/>
    <w:p w14:paraId="728D1221" w14:textId="77777777" w:rsidR="008205FE" w:rsidRDefault="008205FE" w:rsidP="00550306"/>
    <w:p w14:paraId="1FD452A6" w14:textId="482F237D" w:rsidR="008205FE" w:rsidRDefault="005A7C92" w:rsidP="00550306">
      <w:r w:rsidRPr="00407FAF">
        <w:rPr>
          <w:noProof/>
        </w:rPr>
        <w:drawing>
          <wp:anchor distT="0" distB="0" distL="114300" distR="114300" simplePos="0" relativeHeight="252201984" behindDoc="0" locked="0" layoutInCell="1" allowOverlap="1" wp14:anchorId="30BC0D89" wp14:editId="0574293E">
            <wp:simplePos x="0" y="0"/>
            <wp:positionH relativeFrom="margin">
              <wp:align>left</wp:align>
            </wp:positionH>
            <wp:positionV relativeFrom="paragraph">
              <wp:posOffset>38099</wp:posOffset>
            </wp:positionV>
            <wp:extent cx="1514475" cy="1514475"/>
            <wp:effectExtent l="0" t="0" r="9525" b="9525"/>
            <wp:wrapNone/>
            <wp:docPr id="127056135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56135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5FE">
        <w:t xml:space="preserve">You can </w:t>
      </w:r>
      <w:r w:rsidR="008205FE" w:rsidRPr="008205FE">
        <w:rPr>
          <w:b/>
          <w:bCs/>
        </w:rPr>
        <w:t>email</w:t>
      </w:r>
      <w:r w:rsidR="008205FE">
        <w:t xml:space="preserve"> the police diversity liaison officers at:</w:t>
      </w:r>
    </w:p>
    <w:p w14:paraId="0AB7850F" w14:textId="77777777" w:rsidR="008205FE" w:rsidRDefault="008205FE" w:rsidP="00550306"/>
    <w:p w14:paraId="0D7EC5DE" w14:textId="53360350" w:rsidR="008205FE" w:rsidRPr="008205FE" w:rsidRDefault="008205FE" w:rsidP="00550306">
      <w:pPr>
        <w:rPr>
          <w:b/>
          <w:bCs/>
        </w:rPr>
      </w:pPr>
      <w:r w:rsidRPr="008205FE">
        <w:rPr>
          <w:b/>
          <w:bCs/>
        </w:rPr>
        <w:t>DLOs@police.govt.nz</w:t>
      </w:r>
    </w:p>
    <w:p w14:paraId="3736088A" w14:textId="71DD8599" w:rsidR="008205FE" w:rsidRDefault="008205FE">
      <w:pPr>
        <w:spacing w:line="240" w:lineRule="auto"/>
        <w:ind w:left="0"/>
      </w:pPr>
      <w:r>
        <w:br w:type="page"/>
      </w:r>
    </w:p>
    <w:p w14:paraId="1867B8A6" w14:textId="7A5EB441" w:rsidR="00221E51" w:rsidRDefault="00221E51" w:rsidP="00221E51">
      <w:pPr>
        <w:pStyle w:val="Heading1"/>
      </w:pPr>
      <w:bookmarkStart w:id="8" w:name="_Friends_and_family"/>
      <w:bookmarkStart w:id="9" w:name="_Toc181692092"/>
      <w:bookmarkEnd w:id="8"/>
      <w:r>
        <w:t>Friends and family</w:t>
      </w:r>
      <w:bookmarkEnd w:id="9"/>
    </w:p>
    <w:p w14:paraId="531944DA" w14:textId="77777777" w:rsidR="0072412B" w:rsidRDefault="0072412B" w:rsidP="0072412B"/>
    <w:p w14:paraId="3546E51E" w14:textId="2E13271A" w:rsidR="0072412B" w:rsidRDefault="005A7C92" w:rsidP="0072412B">
      <w:r w:rsidRPr="00407FAF">
        <w:rPr>
          <w:noProof/>
        </w:rPr>
        <w:drawing>
          <wp:anchor distT="0" distB="0" distL="114300" distR="114300" simplePos="0" relativeHeight="252207104" behindDoc="0" locked="0" layoutInCell="1" allowOverlap="1" wp14:anchorId="2FCFE890" wp14:editId="59D22AAB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600200" cy="1600200"/>
            <wp:effectExtent l="0" t="0" r="0" b="0"/>
            <wp:wrapNone/>
            <wp:docPr id="87061608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61608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F3E49" w14:textId="5FB7B09B" w:rsidR="0072412B" w:rsidRDefault="0072412B" w:rsidP="0072412B">
      <w:r>
        <w:t xml:space="preserve">It can sometimes be hard to be a rainbow person. </w:t>
      </w:r>
    </w:p>
    <w:p w14:paraId="27C4D442" w14:textId="77777777" w:rsidR="00057455" w:rsidRDefault="00057455" w:rsidP="0072412B"/>
    <w:p w14:paraId="040A9476" w14:textId="77777777" w:rsidR="00057455" w:rsidRDefault="00057455" w:rsidP="0072412B"/>
    <w:p w14:paraId="5FA0AB5F" w14:textId="461AA1FD" w:rsidR="00057455" w:rsidRDefault="004A6746" w:rsidP="0072412B">
      <w:r w:rsidRPr="00407FAF">
        <w:rPr>
          <w:noProof/>
        </w:rPr>
        <w:drawing>
          <wp:anchor distT="0" distB="0" distL="114300" distR="114300" simplePos="0" relativeHeight="252209152" behindDoc="0" locked="0" layoutInCell="1" allowOverlap="1" wp14:anchorId="32D4F4EB" wp14:editId="6EBBBE81">
            <wp:simplePos x="0" y="0"/>
            <wp:positionH relativeFrom="margin">
              <wp:align>left</wp:align>
            </wp:positionH>
            <wp:positionV relativeFrom="paragraph">
              <wp:posOffset>154305</wp:posOffset>
            </wp:positionV>
            <wp:extent cx="1718362" cy="1257300"/>
            <wp:effectExtent l="0" t="0" r="0" b="0"/>
            <wp:wrapNone/>
            <wp:docPr id="170886972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86972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62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455">
        <w:t>You might want support to:</w:t>
      </w:r>
    </w:p>
    <w:p w14:paraId="1DFA6125" w14:textId="2478BB89" w:rsidR="00057455" w:rsidRDefault="00057455" w:rsidP="00057455">
      <w:pPr>
        <w:pStyle w:val="Listtoplevel"/>
      </w:pPr>
      <w:r>
        <w:t>get healthcare</w:t>
      </w:r>
    </w:p>
    <w:p w14:paraId="10BACDEA" w14:textId="110101CB" w:rsidR="00057455" w:rsidRDefault="00057455" w:rsidP="00057455">
      <w:pPr>
        <w:pStyle w:val="Listtoplevel"/>
      </w:pPr>
      <w:r>
        <w:t>go to a rainbow event</w:t>
      </w:r>
    </w:p>
    <w:p w14:paraId="355979F8" w14:textId="3FE58934" w:rsidR="00057455" w:rsidRDefault="004A6746" w:rsidP="00057455">
      <w:pPr>
        <w:pStyle w:val="Listtoplevel"/>
      </w:pPr>
      <w:r w:rsidRPr="00407FAF">
        <w:drawing>
          <wp:anchor distT="0" distB="0" distL="114300" distR="114300" simplePos="0" relativeHeight="252211200" behindDoc="0" locked="0" layoutInCell="1" allowOverlap="1" wp14:anchorId="279AE3C0" wp14:editId="338859A5">
            <wp:simplePos x="0" y="0"/>
            <wp:positionH relativeFrom="margin">
              <wp:align>left</wp:align>
            </wp:positionH>
            <wp:positionV relativeFrom="paragraph">
              <wp:posOffset>318770</wp:posOffset>
            </wp:positionV>
            <wp:extent cx="1619250" cy="1619250"/>
            <wp:effectExtent l="0" t="0" r="0" b="0"/>
            <wp:wrapNone/>
            <wp:docPr id="73974954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4954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455">
        <w:t>find other rainbow:</w:t>
      </w:r>
    </w:p>
    <w:p w14:paraId="63A464F7" w14:textId="67B257F7" w:rsidR="00057455" w:rsidRDefault="00057455" w:rsidP="00057455">
      <w:pPr>
        <w:pStyle w:val="Listsecondlevel"/>
      </w:pPr>
      <w:r>
        <w:t>people</w:t>
      </w:r>
    </w:p>
    <w:p w14:paraId="70D2025F" w14:textId="77777777" w:rsidR="00057455" w:rsidRDefault="00057455" w:rsidP="00057455">
      <w:pPr>
        <w:pStyle w:val="Listsecondlevel"/>
      </w:pPr>
      <w:r>
        <w:t>organisations</w:t>
      </w:r>
    </w:p>
    <w:p w14:paraId="62B51BF1" w14:textId="0640DEAE" w:rsidR="00057455" w:rsidRDefault="00C40A32" w:rsidP="0005745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01AB69B2" wp14:editId="10E3CF4F">
                <wp:simplePos x="0" y="0"/>
                <wp:positionH relativeFrom="column">
                  <wp:posOffset>0</wp:posOffset>
                </wp:positionH>
                <wp:positionV relativeFrom="paragraph">
                  <wp:posOffset>316230</wp:posOffset>
                </wp:positionV>
                <wp:extent cx="1409700" cy="1868170"/>
                <wp:effectExtent l="0" t="0" r="0" b="0"/>
                <wp:wrapNone/>
                <wp:docPr id="558771037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9700" cy="1868170"/>
                          <a:chOff x="0" y="0"/>
                          <a:chExt cx="1409700" cy="1868170"/>
                        </a:xfrm>
                      </wpg:grpSpPr>
                      <pic:pic xmlns:pic="http://schemas.openxmlformats.org/drawingml/2006/picture">
                        <pic:nvPicPr>
                          <pic:cNvPr id="291088010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5857468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90354" flipV="1">
                            <a:off x="285750" y="1362075"/>
                            <a:ext cx="205105" cy="123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2928653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4852" flipV="1">
                            <a:off x="914400" y="1333500"/>
                            <a:ext cx="205105" cy="123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B5B4B9" id="Group 41" o:spid="_x0000_s1026" alt="&quot;&quot;" style="position:absolute;margin-left:0;margin-top:24.9pt;width:111pt;height:147.1pt;z-index:252218368" coordsize="14097,186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">
                <v:shape id="Picture 5" o:spid="_x0000_s1027" type="#_x0000_t75" alt="&quot;&quot;" style="position:absolute;width:14097;height:18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">
                  <v:imagedata r:id="rId75" o:title=""/>
                </v:shape>
                <v:shape id="Picture 10" o:spid="_x0000_s1028" type="#_x0000_t75" alt="&quot;&quot;" style="position:absolute;left:2857;top:13620;width:2051;height:1232;rotation:121202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" stroked="t" strokecolor="#bfbfbf [2412]">
                  <v:imagedata r:id="rId76" o:title=""/>
                  <v:path arrowok="t"/>
                </v:shape>
                <v:shape id="Picture 10" o:spid="_x0000_s1029" type="#_x0000_t75" alt="&quot;&quot;" style="position:absolute;left:9144;top:13335;width:2051;height:1231;rotation:-109756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" stroked="t" strokecolor="#bfbfbf [2412]">
                  <v:imagedata r:id="rId76" o:title=""/>
                  <v:path arrowok="t"/>
                </v:shape>
              </v:group>
            </w:pict>
          </mc:Fallback>
        </mc:AlternateContent>
      </w:r>
      <w:r w:rsidR="00057455">
        <w:t>deal with:</w:t>
      </w:r>
    </w:p>
    <w:p w14:paraId="00A760E5" w14:textId="36EF8BD3" w:rsidR="00057455" w:rsidRPr="004B7AAD" w:rsidRDefault="00057455" w:rsidP="00057455">
      <w:pPr>
        <w:pStyle w:val="Listsecondlevel"/>
        <w:rPr>
          <w:b/>
          <w:bCs/>
        </w:rPr>
      </w:pPr>
      <w:r w:rsidRPr="004B7AAD">
        <w:rPr>
          <w:b/>
          <w:bCs/>
        </w:rPr>
        <w:t>discrimination</w:t>
      </w:r>
    </w:p>
    <w:p w14:paraId="6833035B" w14:textId="44A0A6BD" w:rsidR="00057455" w:rsidRDefault="00057455" w:rsidP="00057455">
      <w:pPr>
        <w:pStyle w:val="Listsecondlevel"/>
      </w:pPr>
      <w:r>
        <w:t>your rights.</w:t>
      </w:r>
    </w:p>
    <w:p w14:paraId="1ADC8FAE" w14:textId="2B1620B4" w:rsidR="00057455" w:rsidRDefault="00057455" w:rsidP="0072412B"/>
    <w:p w14:paraId="2E826A96" w14:textId="303D4B5A" w:rsidR="004B7AAD" w:rsidRDefault="00ED7E38" w:rsidP="004B7AAD">
      <w:pPr>
        <w:rPr>
          <w:rStyle w:val="normaltextrun"/>
          <w:rFonts w:cs="Arial"/>
          <w:szCs w:val="32"/>
        </w:rPr>
      </w:pPr>
      <w:r w:rsidRPr="00ED7E38">
        <w:rPr>
          <w:rFonts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69600" behindDoc="1" locked="0" layoutInCell="1" allowOverlap="1" wp14:anchorId="38F729C6" wp14:editId="03A10BFF">
                <wp:simplePos x="0" y="0"/>
                <wp:positionH relativeFrom="margin">
                  <wp:posOffset>2114550</wp:posOffset>
                </wp:positionH>
                <wp:positionV relativeFrom="paragraph">
                  <wp:posOffset>-114300</wp:posOffset>
                </wp:positionV>
                <wp:extent cx="3649980" cy="2857500"/>
                <wp:effectExtent l="0" t="0" r="7620" b="0"/>
                <wp:wrapNone/>
                <wp:docPr id="329416633" name="Rectangle 3294166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980" cy="28575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95268" id="Rectangle 329416633" o:spid="_x0000_s1026" alt="&quot;&quot;" style="position:absolute;margin-left:166.5pt;margin-top:-9pt;width:287.4pt;height:225pt;z-index:-25074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  <w:r w:rsidR="004B7AAD" w:rsidRPr="00ED7E38">
        <w:rPr>
          <w:rFonts w:asciiTheme="minorHAnsi" w:hAnsiTheme="minorHAnsi"/>
          <w:noProof/>
        </w:rPr>
        <w:drawing>
          <wp:anchor distT="0" distB="0" distL="114300" distR="114300" simplePos="0" relativeHeight="252567552" behindDoc="0" locked="0" layoutInCell="1" allowOverlap="1" wp14:anchorId="6847E20D" wp14:editId="2E6DFE64">
            <wp:simplePos x="0" y="0"/>
            <wp:positionH relativeFrom="margin">
              <wp:posOffset>0</wp:posOffset>
            </wp:positionH>
            <wp:positionV relativeFrom="paragraph">
              <wp:posOffset>-209550</wp:posOffset>
            </wp:positionV>
            <wp:extent cx="1676400" cy="1577321"/>
            <wp:effectExtent l="0" t="0" r="0" b="4445"/>
            <wp:wrapNone/>
            <wp:docPr id="528832556" name="Picture 528832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832556" name="Picture 528832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7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7E38">
        <w:t>Here</w:t>
      </w:r>
      <w:r>
        <w:rPr>
          <w:b/>
          <w:bCs/>
        </w:rPr>
        <w:t xml:space="preserve"> d</w:t>
      </w:r>
      <w:r w:rsidR="004B7AAD" w:rsidRPr="00DA16D5">
        <w:rPr>
          <w:b/>
          <w:bCs/>
        </w:rPr>
        <w:t>iscrimination</w:t>
      </w:r>
      <w:r w:rsidR="004B7AAD">
        <w:t xml:space="preserve"> </w:t>
      </w:r>
      <w:r w:rsidR="004B7AAD">
        <w:rPr>
          <w:rStyle w:val="normaltextrun"/>
          <w:rFonts w:cs="Arial"/>
          <w:szCs w:val="32"/>
        </w:rPr>
        <w:t>is when people are treated unfairly because of:</w:t>
      </w:r>
    </w:p>
    <w:p w14:paraId="5C3FCA57" w14:textId="3CC64E18" w:rsidR="004B7AAD" w:rsidRDefault="00ED7E38" w:rsidP="004B7AAD">
      <w:pPr>
        <w:pStyle w:val="ListParagraph"/>
        <w:rPr>
          <w:rStyle w:val="eop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2565504" behindDoc="0" locked="0" layoutInCell="1" allowOverlap="1" wp14:anchorId="6385A83A" wp14:editId="1EAECD95">
            <wp:simplePos x="0" y="0"/>
            <wp:positionH relativeFrom="margin">
              <wp:align>left</wp:align>
            </wp:positionH>
            <wp:positionV relativeFrom="paragraph">
              <wp:posOffset>662940</wp:posOffset>
            </wp:positionV>
            <wp:extent cx="1705610" cy="1525270"/>
            <wp:effectExtent l="0" t="0" r="889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1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AAD">
        <w:rPr>
          <w:rStyle w:val="normaltextrun"/>
        </w:rPr>
        <w:t>their</w:t>
      </w:r>
      <w:r w:rsidR="004B7AAD" w:rsidRPr="002D48A8">
        <w:rPr>
          <w:rStyle w:val="normaltextrun"/>
        </w:rPr>
        <w:t xml:space="preserve"> </w:t>
      </w:r>
      <w:r w:rsidR="004B7AAD" w:rsidRPr="00940D20">
        <w:rPr>
          <w:rStyle w:val="normaltextrun"/>
          <w:b/>
          <w:bCs/>
        </w:rPr>
        <w:t>gender</w:t>
      </w:r>
      <w:r w:rsidR="004B7AAD" w:rsidRPr="002D48A8">
        <w:rPr>
          <w:rStyle w:val="eop"/>
        </w:rPr>
        <w:t> </w:t>
      </w:r>
    </w:p>
    <w:p w14:paraId="1642613F" w14:textId="4CCF0381" w:rsidR="004B7AAD" w:rsidRPr="002D48A8" w:rsidRDefault="004B7AAD" w:rsidP="004B7AAD">
      <w:pPr>
        <w:pStyle w:val="ListParagraph"/>
      </w:pPr>
      <w:r>
        <w:rPr>
          <w:rStyle w:val="eop"/>
        </w:rPr>
        <w:t xml:space="preserve">being </w:t>
      </w:r>
      <w:r w:rsidRPr="00940D20">
        <w:rPr>
          <w:rStyle w:val="eop"/>
          <w:b/>
          <w:bCs/>
        </w:rPr>
        <w:t>transgender</w:t>
      </w:r>
    </w:p>
    <w:p w14:paraId="0B99681C" w14:textId="79C73320" w:rsidR="004B7AAD" w:rsidRPr="002D48A8" w:rsidRDefault="004B7AAD" w:rsidP="004B7AAD">
      <w:pPr>
        <w:pStyle w:val="ListParagraph"/>
      </w:pPr>
      <w:r>
        <w:rPr>
          <w:rStyle w:val="normaltextrun"/>
        </w:rPr>
        <w:t xml:space="preserve">their </w:t>
      </w:r>
      <w:r w:rsidRPr="00940D20">
        <w:rPr>
          <w:rStyle w:val="normaltextrun"/>
          <w:b/>
          <w:bCs/>
        </w:rPr>
        <w:t>sexuality</w:t>
      </w:r>
      <w:r w:rsidRPr="002D48A8">
        <w:rPr>
          <w:rStyle w:val="normaltextrun"/>
        </w:rPr>
        <w:t>. </w:t>
      </w:r>
      <w:r w:rsidRPr="002D48A8">
        <w:rPr>
          <w:rStyle w:val="eop"/>
        </w:rPr>
        <w:t> </w:t>
      </w:r>
    </w:p>
    <w:p w14:paraId="186DEED6" w14:textId="218DB9E6" w:rsidR="00940D20" w:rsidRDefault="00940D20" w:rsidP="0072412B"/>
    <w:p w14:paraId="0C375B81" w14:textId="587F4539" w:rsidR="00940D20" w:rsidRDefault="00940D20" w:rsidP="0072412B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82912" behindDoc="1" locked="0" layoutInCell="1" allowOverlap="1" wp14:anchorId="2DD4DA30" wp14:editId="036E787B">
                <wp:simplePos x="0" y="0"/>
                <wp:positionH relativeFrom="margin">
                  <wp:align>right</wp:align>
                </wp:positionH>
                <wp:positionV relativeFrom="paragraph">
                  <wp:posOffset>258445</wp:posOffset>
                </wp:positionV>
                <wp:extent cx="3624580" cy="2562225"/>
                <wp:effectExtent l="0" t="0" r="0" b="9525"/>
                <wp:wrapNone/>
                <wp:docPr id="48426128" name="Rectangle 48426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4580" cy="25622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1670B" id="Rectangle 48426128" o:spid="_x0000_s1026" alt="&quot;&quot;" style="position:absolute;margin-left:234.2pt;margin-top:20.35pt;width:285.4pt;height:201.75pt;z-index:-250733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" fillcolor="#e8d9f3" stroked="f" strokeweight="1pt">
                <w10:wrap anchorx="margin"/>
              </v:rect>
            </w:pict>
          </mc:Fallback>
        </mc:AlternateContent>
      </w:r>
    </w:p>
    <w:p w14:paraId="0C03424C" w14:textId="258F7912" w:rsidR="00940D20" w:rsidRDefault="00153FF3" w:rsidP="00940D20">
      <w:r w:rsidRPr="004178B7">
        <w:rPr>
          <w:noProof/>
        </w:rPr>
        <w:drawing>
          <wp:anchor distT="0" distB="0" distL="114300" distR="114300" simplePos="0" relativeHeight="252618752" behindDoc="0" locked="0" layoutInCell="1" allowOverlap="1" wp14:anchorId="4206B5D3" wp14:editId="468A0CC6">
            <wp:simplePos x="0" y="0"/>
            <wp:positionH relativeFrom="column">
              <wp:posOffset>-158750</wp:posOffset>
            </wp:positionH>
            <wp:positionV relativeFrom="paragraph">
              <wp:posOffset>165100</wp:posOffset>
            </wp:positionV>
            <wp:extent cx="2057400" cy="1379220"/>
            <wp:effectExtent l="0" t="0" r="0" b="0"/>
            <wp:wrapNone/>
            <wp:docPr id="619585614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8561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D20" w:rsidRPr="006E50A1">
        <w:rPr>
          <w:b/>
          <w:bCs/>
        </w:rPr>
        <w:t>Gender</w:t>
      </w:r>
      <w:r w:rsidR="00940D20">
        <w:t xml:space="preserve"> is if you are a:</w:t>
      </w:r>
    </w:p>
    <w:p w14:paraId="74132550" w14:textId="64FA335E" w:rsidR="00940D20" w:rsidRPr="006E50A1" w:rsidRDefault="00940D20" w:rsidP="00940D20">
      <w:pPr>
        <w:pStyle w:val="Listtoplevel"/>
      </w:pPr>
      <w:r>
        <w:t>m</w:t>
      </w:r>
      <w:r w:rsidRPr="006E50A1">
        <w:t>an</w:t>
      </w:r>
    </w:p>
    <w:p w14:paraId="1D8B67C0" w14:textId="6D918A2B" w:rsidR="00940D20" w:rsidRPr="006E50A1" w:rsidRDefault="00153FF3" w:rsidP="00940D20">
      <w:pPr>
        <w:pStyle w:val="Listtoplevel"/>
      </w:pPr>
      <w:r w:rsidRPr="004178B7">
        <w:drawing>
          <wp:anchor distT="0" distB="0" distL="114300" distR="114300" simplePos="0" relativeHeight="252619776" behindDoc="0" locked="0" layoutInCell="1" allowOverlap="1" wp14:anchorId="6924D224" wp14:editId="0B662B0F">
            <wp:simplePos x="0" y="0"/>
            <wp:positionH relativeFrom="column">
              <wp:posOffset>203200</wp:posOffset>
            </wp:positionH>
            <wp:positionV relativeFrom="paragraph">
              <wp:posOffset>10160</wp:posOffset>
            </wp:positionV>
            <wp:extent cx="1247775" cy="1247775"/>
            <wp:effectExtent l="0" t="0" r="9525" b="9525"/>
            <wp:wrapNone/>
            <wp:docPr id="1132384736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84736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D20">
        <w:t>w</w:t>
      </w:r>
      <w:r w:rsidR="00940D20" w:rsidRPr="006E50A1">
        <w:t>oman</w:t>
      </w:r>
    </w:p>
    <w:p w14:paraId="0817E3A1" w14:textId="77777777" w:rsidR="00940D20" w:rsidRDefault="00940D20" w:rsidP="00940D20">
      <w:pPr>
        <w:pStyle w:val="Listtoplevel"/>
      </w:pPr>
      <w:r>
        <w:t>a</w:t>
      </w:r>
      <w:r w:rsidRPr="006E50A1">
        <w:t xml:space="preserve">nother gender like </w:t>
      </w:r>
      <w:r w:rsidRPr="006E50A1">
        <w:rPr>
          <w:b/>
          <w:bCs/>
        </w:rPr>
        <w:t>non-binary</w:t>
      </w:r>
      <w:r w:rsidRPr="006E50A1">
        <w:t>.</w:t>
      </w:r>
    </w:p>
    <w:p w14:paraId="7D4EBF72" w14:textId="1C9AAF33" w:rsidR="00940D20" w:rsidRDefault="00940D20" w:rsidP="00ED7E38"/>
    <w:p w14:paraId="33B96DE9" w14:textId="0BF500A4" w:rsidR="00ED7E38" w:rsidRDefault="00ED7E38">
      <w:pPr>
        <w:spacing w:line="240" w:lineRule="auto"/>
        <w:ind w:left="0"/>
      </w:pPr>
      <w:r>
        <w:br w:type="page"/>
      </w:r>
    </w:p>
    <w:p w14:paraId="457C1901" w14:textId="77777777" w:rsidR="00ED7E38" w:rsidRDefault="00ED7E38" w:rsidP="00ED7E38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83936" behindDoc="1" locked="0" layoutInCell="1" allowOverlap="1" wp14:anchorId="03A64E21" wp14:editId="2FF89A96">
                <wp:simplePos x="0" y="0"/>
                <wp:positionH relativeFrom="margin">
                  <wp:align>right</wp:align>
                </wp:positionH>
                <wp:positionV relativeFrom="paragraph">
                  <wp:posOffset>-114301</wp:posOffset>
                </wp:positionV>
                <wp:extent cx="3524250" cy="2825115"/>
                <wp:effectExtent l="0" t="0" r="0" b="0"/>
                <wp:wrapNone/>
                <wp:docPr id="1190652446" name="Rectangle 11906524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282511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AA730" id="Rectangle 1190652446" o:spid="_x0000_s1026" alt="&quot;&quot;" style="position:absolute;margin-left:226.3pt;margin-top:-9pt;width:277.5pt;height:222.45pt;z-index:-250732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" fillcolor="#e8d9f3" stroked="f" strokeweight="1pt">
                <w10:wrap anchorx="margin"/>
              </v:rect>
            </w:pict>
          </mc:Fallback>
        </mc:AlternateContent>
      </w:r>
      <w:r w:rsidR="00940D20" w:rsidRPr="009D39EB">
        <w:rPr>
          <w:noProof/>
        </w:rPr>
        <w:drawing>
          <wp:anchor distT="0" distB="0" distL="114300" distR="114300" simplePos="0" relativeHeight="252590080" behindDoc="0" locked="0" layoutInCell="1" allowOverlap="1" wp14:anchorId="681D3FA8" wp14:editId="2F712615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1495425" cy="2554026"/>
            <wp:effectExtent l="0" t="0" r="0" b="0"/>
            <wp:wrapNone/>
            <wp:docPr id="89155589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55589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27" cy="255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D20" w:rsidRPr="006E50A1">
        <w:rPr>
          <w:b/>
          <w:bCs/>
        </w:rPr>
        <w:t>Non-binary</w:t>
      </w:r>
      <w:r w:rsidR="00940D20">
        <w:t xml:space="preserve"> is a term for people who are not just a:</w:t>
      </w:r>
    </w:p>
    <w:p w14:paraId="04B13B16" w14:textId="66A43B19" w:rsidR="00940D20" w:rsidRDefault="00940D20" w:rsidP="00ED7E38">
      <w:pPr>
        <w:pStyle w:val="Listtoplevel"/>
      </w:pPr>
      <w:r>
        <w:t>man</w:t>
      </w:r>
    </w:p>
    <w:p w14:paraId="1E347CC8" w14:textId="77777777" w:rsidR="00940D20" w:rsidRDefault="00940D20" w:rsidP="00940D20">
      <w:pPr>
        <w:pStyle w:val="Listtoplevel"/>
        <w:numPr>
          <w:ilvl w:val="0"/>
          <w:numId w:val="0"/>
        </w:numPr>
        <w:ind w:left="4253"/>
      </w:pPr>
      <w:r>
        <w:t xml:space="preserve">or </w:t>
      </w:r>
    </w:p>
    <w:p w14:paraId="5EA3CA90" w14:textId="77777777" w:rsidR="00940D20" w:rsidRPr="006E50A1" w:rsidRDefault="00940D20" w:rsidP="00940D20">
      <w:pPr>
        <w:pStyle w:val="Listtoplevel"/>
      </w:pPr>
      <w:r>
        <w:t>woman.</w:t>
      </w:r>
    </w:p>
    <w:p w14:paraId="126462D6" w14:textId="77777777" w:rsidR="00940D20" w:rsidRDefault="00940D20" w:rsidP="00940D20"/>
    <w:p w14:paraId="26BBD672" w14:textId="0A7BE2BF" w:rsidR="00940D20" w:rsidRDefault="00ED7E38" w:rsidP="00940D20">
      <w:pPr>
        <w:rPr>
          <w:b/>
          <w:bCs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600320" behindDoc="1" locked="0" layoutInCell="1" allowOverlap="1" wp14:anchorId="6C3226DA" wp14:editId="7F574648">
                <wp:simplePos x="0" y="0"/>
                <wp:positionH relativeFrom="margin">
                  <wp:posOffset>2228850</wp:posOffset>
                </wp:positionH>
                <wp:positionV relativeFrom="paragraph">
                  <wp:posOffset>231775</wp:posOffset>
                </wp:positionV>
                <wp:extent cx="3533775" cy="1181100"/>
                <wp:effectExtent l="0" t="0" r="9525" b="0"/>
                <wp:wrapNone/>
                <wp:docPr id="868345269" name="Rectangle 8683452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11811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F5EB0E" id="Rectangle 868345269" o:spid="_x0000_s1026" alt="&quot;&quot;" style="position:absolute;margin-left:175.5pt;margin-top:18.25pt;width:278.25pt;height:93pt;z-index:-25071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598272" behindDoc="0" locked="0" layoutInCell="1" allowOverlap="1" wp14:anchorId="5E6F9CA6" wp14:editId="73262D24">
                <wp:simplePos x="0" y="0"/>
                <wp:positionH relativeFrom="column">
                  <wp:posOffset>0</wp:posOffset>
                </wp:positionH>
                <wp:positionV relativeFrom="paragraph">
                  <wp:posOffset>214630</wp:posOffset>
                </wp:positionV>
                <wp:extent cx="2133600" cy="1134745"/>
                <wp:effectExtent l="0" t="0" r="0" b="8255"/>
                <wp:wrapNone/>
                <wp:docPr id="318802774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3381" cy="1134745"/>
                          <a:chOff x="0" y="0"/>
                          <a:chExt cx="2133381" cy="1134745"/>
                        </a:xfrm>
                      </wpg:grpSpPr>
                      <pic:pic xmlns:pic="http://schemas.openxmlformats.org/drawingml/2006/picture">
                        <pic:nvPicPr>
                          <pic:cNvPr id="634050205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1038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86750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305143" y="28575"/>
                            <a:ext cx="828238" cy="1106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243391" name="Arrow: Right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923925" y="447675"/>
                            <a:ext cx="400050" cy="17145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B5F3A0" id="Group 44" o:spid="_x0000_s1026" alt="&quot;&quot;" style="position:absolute;margin-left:0;margin-top:16.9pt;width:168pt;height:89.35pt;z-index:252598272" coordsize="21333,113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">
                <v:shape id="Picture 10" o:spid="_x0000_s1027" type="#_x0000_t75" alt="&quot;&quot;" style="position:absolute;width:8629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">
                  <v:imagedata r:id="rId85" o:title=""/>
                </v:shape>
                <v:shape id="Picture 10" o:spid="_x0000_s1028" type="#_x0000_t75" alt="&quot;&quot;" style="position:absolute;left:13051;top:285;width:8282;height:1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">
                  <v:imagedata r:id="rId86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2" o:spid="_x0000_s1029" type="#_x0000_t13" alt="&quot;&quot;" style="position:absolute;left:9239;top:4476;width:4000;height:1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" adj="16971" fillcolor="#4472c4 [3204]" strokecolor="#09101d [484]" strokeweight="1pt"/>
              </v:group>
            </w:pict>
          </mc:Fallback>
        </mc:AlternateContent>
      </w:r>
    </w:p>
    <w:p w14:paraId="4C9EE235" w14:textId="4E27AF43" w:rsidR="00940D20" w:rsidRDefault="00940D20" w:rsidP="00940D20">
      <w:pPr>
        <w:rPr>
          <w:rFonts w:cs="Arial"/>
          <w:b/>
          <w:bCs/>
          <w:noProof/>
          <w:szCs w:val="32"/>
          <w:lang w:eastAsia="en-NZ"/>
        </w:rPr>
      </w:pPr>
      <w:r w:rsidRPr="00611045">
        <w:rPr>
          <w:b/>
          <w:bCs/>
        </w:rPr>
        <w:t>Transgender</w:t>
      </w:r>
      <w:r>
        <w:t xml:space="preserve"> people have a different gender to the one people thought they </w:t>
      </w:r>
      <w:r w:rsidR="00ED7E38">
        <w:t>were</w:t>
      </w:r>
      <w:r>
        <w:t xml:space="preserve"> when they were born</w:t>
      </w:r>
      <w:r w:rsidR="00ED7E38">
        <w:rPr>
          <w:rFonts w:cs="Arial"/>
          <w:b/>
          <w:bCs/>
          <w:noProof/>
          <w:szCs w:val="32"/>
          <w:lang w:eastAsia="en-NZ"/>
        </w:rPr>
        <w:t>.</w:t>
      </w:r>
    </w:p>
    <w:p w14:paraId="19B0AEE6" w14:textId="36497CB5" w:rsidR="00ED7E38" w:rsidRDefault="00ED7E38" w:rsidP="00940D20"/>
    <w:p w14:paraId="05C21E71" w14:textId="12474988" w:rsidR="00940D20" w:rsidRDefault="00ED7E38">
      <w:pPr>
        <w:spacing w:line="240" w:lineRule="auto"/>
        <w:ind w:left="0"/>
        <w:rPr>
          <w:b/>
          <w:bCs/>
        </w:rPr>
      </w:pP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84960" behindDoc="1" locked="0" layoutInCell="1" allowOverlap="1" wp14:anchorId="774CFFCC" wp14:editId="4710684B">
                <wp:simplePos x="0" y="0"/>
                <wp:positionH relativeFrom="margin">
                  <wp:align>right</wp:align>
                </wp:positionH>
                <wp:positionV relativeFrom="paragraph">
                  <wp:posOffset>147955</wp:posOffset>
                </wp:positionV>
                <wp:extent cx="3535680" cy="2257425"/>
                <wp:effectExtent l="0" t="0" r="7620" b="9525"/>
                <wp:wrapNone/>
                <wp:docPr id="578375882" name="Rectangle 5783758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22574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FE74BD" id="Rectangle 578375882" o:spid="_x0000_s1026" alt="&quot;&quot;" style="position:absolute;margin-left:227.2pt;margin-top:11.65pt;width:278.4pt;height:177.75pt;z-index:-250731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" fillcolor="#e8d9f3" stroked="f" strokeweight="1pt">
                <w10:wrap anchorx="margin"/>
              </v:rect>
            </w:pict>
          </mc:Fallback>
        </mc:AlternateContent>
      </w:r>
    </w:p>
    <w:p w14:paraId="0658FAAD" w14:textId="7C85CBF4" w:rsidR="00940D20" w:rsidRDefault="00153FF3" w:rsidP="00940D20">
      <w:r w:rsidRPr="009D3E70">
        <w:rPr>
          <w:b/>
          <w:bCs/>
          <w:noProof/>
        </w:rPr>
        <w:drawing>
          <wp:anchor distT="0" distB="0" distL="114300" distR="114300" simplePos="0" relativeHeight="252621824" behindDoc="0" locked="0" layoutInCell="1" allowOverlap="1" wp14:anchorId="33EE529E" wp14:editId="58E43E5B">
            <wp:simplePos x="0" y="0"/>
            <wp:positionH relativeFrom="column">
              <wp:posOffset>-12755</wp:posOffset>
            </wp:positionH>
            <wp:positionV relativeFrom="paragraph">
              <wp:posOffset>132439</wp:posOffset>
            </wp:positionV>
            <wp:extent cx="1790700" cy="1790700"/>
            <wp:effectExtent l="0" t="0" r="0" b="0"/>
            <wp:wrapNone/>
            <wp:docPr id="487053354" name="Picture 22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53354" name="Picture 22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D20">
        <w:rPr>
          <w:noProof/>
        </w:rPr>
        <mc:AlternateContent>
          <mc:Choice Requires="wpg">
            <w:drawing>
              <wp:anchor distT="0" distB="0" distL="114300" distR="114300" simplePos="0" relativeHeight="252591104" behindDoc="0" locked="0" layoutInCell="1" allowOverlap="1" wp14:anchorId="356A1A28" wp14:editId="35BA459A">
                <wp:simplePos x="0" y="0"/>
                <wp:positionH relativeFrom="column">
                  <wp:posOffset>-12755</wp:posOffset>
                </wp:positionH>
                <wp:positionV relativeFrom="paragraph">
                  <wp:posOffset>132439</wp:posOffset>
                </wp:positionV>
                <wp:extent cx="1609725" cy="457200"/>
                <wp:effectExtent l="19050" t="19050" r="47625" b="95250"/>
                <wp:wrapNone/>
                <wp:docPr id="965045991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725" cy="457200"/>
                          <a:chOff x="19050" y="0"/>
                          <a:chExt cx="1609725" cy="457200"/>
                        </a:xfrm>
                      </wpg:grpSpPr>
                      <wps:wsp>
                        <wps:cNvPr id="1601431336" name="Speech Bubble: Oval 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76300" y="0"/>
                            <a:ext cx="752475" cy="45720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763CDD" w14:textId="77777777" w:rsidR="00940D20" w:rsidRDefault="00940D20" w:rsidP="00940D2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082204" name="Speech Bubble: Oval 1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19050" y="0"/>
                            <a:ext cx="752475" cy="457200"/>
                          </a:xfrm>
                          <a:prstGeom prst="wedgeEllipseCallou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472C4">
                                <a:shade val="1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09CCD1" w14:textId="77777777" w:rsidR="00940D20" w:rsidRDefault="00940D20" w:rsidP="00940D2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546885" name="Heart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000125" y="104775"/>
                            <a:ext cx="295275" cy="266700"/>
                          </a:xfrm>
                          <a:prstGeom prst="hear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183382" name="Heart 1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52400" y="104775"/>
                            <a:ext cx="295275" cy="266700"/>
                          </a:xfrm>
                          <a:prstGeom prst="hear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406889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675" y="133350"/>
                            <a:ext cx="2381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04385910" name="Multiplication Sign 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276350" y="114300"/>
                            <a:ext cx="304800" cy="295275"/>
                          </a:xfrm>
                          <a:prstGeom prst="mathMultiply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6A1A28" id="Group 18" o:spid="_x0000_s1034" alt="&quot;&quot;" style="position:absolute;left:0;text-align:left;margin-left:-1pt;margin-top:10.45pt;width:126.75pt;height:36pt;z-index:252591104;mso-width-relative:margin;mso-height-relative:margin" coordorigin="190" coordsize="16097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"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15" o:spid="_x0000_s1035" type="#_x0000_t63" alt="&quot;&quot;" style="position:absolute;left:8763;width:7524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42763CDD" w14:textId="77777777" w:rsidR="00940D20" w:rsidRDefault="00940D20" w:rsidP="00940D2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Speech Bubble: Oval 15" o:spid="_x0000_s1036" type="#_x0000_t63" alt="&quot;&quot;" style="position:absolute;left:190;width:7525;height:45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" adj="6300,24300" filled="f" strokecolor="#172c51" strokeweight="1pt">
                  <v:textbox>
                    <w:txbxContent>
                      <w:p w14:paraId="4D09CCD1" w14:textId="77777777" w:rsidR="00940D20" w:rsidRDefault="00940D20" w:rsidP="00940D2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Heart 16" o:spid="_x0000_s1037" alt="&quot;&quot;" style="position:absolute;left:10001;top:1047;width:2953;height:2667;visibility:visible;mso-wrap-style:square;v-text-anchor:middle" coordsize="29527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" path="m147638,66675v61515,-155575,301426,,,200025c-153789,66675,86122,-88900,147638,66675xe" fillcolor="red" stroked="f" strokeweight="1pt">
                  <v:stroke joinstyle="miter"/>
                  <v:path arrowok="t" o:connecttype="custom" o:connectlocs="147638,66675;147638,266700;147638,66675" o:connectangles="0,0,0"/>
                </v:shape>
                <v:shape id="Heart 16" o:spid="_x0000_s1038" alt="&quot;&quot;" style="position:absolute;left:1524;top:1047;width:2952;height:2667;visibility:visible;mso-wrap-style:square;v-text-anchor:middle" coordsize="295275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" path="m147638,66675v61515,-155575,301426,,,200025c-153789,66675,86122,-88900,147638,66675xe" fillcolor="red" stroked="f" strokeweight="1pt">
                  <v:stroke joinstyle="miter"/>
                  <v:path arrowok="t" o:connecttype="custom" o:connectlocs="147638,66675;147638,266700;147638,66675" o:connectangles="0,0,0"/>
                </v:shape>
                <v:shape id="Picture 17" o:spid="_x0000_s1039" type="#_x0000_t75" alt="&quot;&quot;" style="position:absolute;left:4476;top:1333;width:2382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">
                  <v:imagedata r:id="rId89" o:title=""/>
                </v:shape>
                <v:shape id="Multiplication Sign 17" o:spid="_x0000_s1040" alt="&quot;&quot;" style="position:absolute;left:12763;top:1143;width:3048;height:2952;visibility:visible;mso-wrap-style:square;v-text-anchor:middle" coordsize="304800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" path="m49044,95858l97366,45977r55034,53314l207434,45977r48322,49881l202306,147638r53450,51779l207434,249298,152400,195984,97366,249298,49044,199417r53450,-51779l49044,95858xe" fillcolor="black [3213]" stroked="f" strokeweight="1pt">
                  <v:stroke joinstyle="miter"/>
                  <v:path arrowok="t" o:connecttype="custom" o:connectlocs="49044,95858;97366,45977;152400,99291;207434,45977;255756,95858;202306,147638;255756,199417;207434,249298;152400,195984;97366,249298;49044,199417;102494,147638;49044,95858" o:connectangles="0,0,0,0,0,0,0,0,0,0,0,0,0"/>
                </v:shape>
              </v:group>
            </w:pict>
          </mc:Fallback>
        </mc:AlternateContent>
      </w:r>
      <w:r w:rsidR="00940D20" w:rsidRPr="003E2BA4">
        <w:rPr>
          <w:b/>
          <w:bCs/>
        </w:rPr>
        <w:t>Sexual orientation</w:t>
      </w:r>
      <w:r w:rsidR="00940D20">
        <w:t xml:space="preserve"> is about the gender of the people you:</w:t>
      </w:r>
    </w:p>
    <w:p w14:paraId="1E957626" w14:textId="7D45ABE1" w:rsidR="00940D20" w:rsidRDefault="00940D20" w:rsidP="00940D20">
      <w:pPr>
        <w:pStyle w:val="Listtoplevel"/>
      </w:pPr>
      <w:r>
        <w:t>are attracted to</w:t>
      </w:r>
    </w:p>
    <w:p w14:paraId="66E2453A" w14:textId="77777777" w:rsidR="00940D20" w:rsidRDefault="00940D20" w:rsidP="00940D20">
      <w:pPr>
        <w:pStyle w:val="Listtoplevel"/>
      </w:pPr>
      <w:r>
        <w:t>want to have sex with.</w:t>
      </w:r>
    </w:p>
    <w:p w14:paraId="1186AF78" w14:textId="77777777" w:rsidR="00940D20" w:rsidRDefault="00940D20" w:rsidP="00940D20"/>
    <w:p w14:paraId="20398460" w14:textId="77777777" w:rsidR="00ED7E38" w:rsidRDefault="00ED7E38">
      <w:pPr>
        <w:spacing w:line="240" w:lineRule="auto"/>
        <w:ind w:left="0"/>
      </w:pPr>
      <w:r>
        <w:br w:type="page"/>
      </w:r>
    </w:p>
    <w:p w14:paraId="4740F147" w14:textId="0FE74EA9" w:rsidR="00940D20" w:rsidRDefault="00ED7E38" w:rsidP="00940D20">
      <w:r w:rsidRPr="009D39EB">
        <w:rPr>
          <w:noProof/>
        </w:rPr>
        <w:drawing>
          <wp:anchor distT="0" distB="0" distL="114300" distR="114300" simplePos="0" relativeHeight="252592128" behindDoc="0" locked="0" layoutInCell="1" allowOverlap="1" wp14:anchorId="67281FD4" wp14:editId="5A734F40">
            <wp:simplePos x="0" y="0"/>
            <wp:positionH relativeFrom="margin">
              <wp:posOffset>0</wp:posOffset>
            </wp:positionH>
            <wp:positionV relativeFrom="paragraph">
              <wp:posOffset>-199390</wp:posOffset>
            </wp:positionV>
            <wp:extent cx="1352550" cy="1791970"/>
            <wp:effectExtent l="0" t="0" r="0" b="0"/>
            <wp:wrapNone/>
            <wp:docPr id="3527783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7783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602368" behindDoc="1" locked="0" layoutInCell="1" allowOverlap="1" wp14:anchorId="6424395C" wp14:editId="37C16065">
                <wp:simplePos x="0" y="0"/>
                <wp:positionH relativeFrom="margin">
                  <wp:posOffset>2228850</wp:posOffset>
                </wp:positionH>
                <wp:positionV relativeFrom="paragraph">
                  <wp:posOffset>-123825</wp:posOffset>
                </wp:positionV>
                <wp:extent cx="3535680" cy="2876550"/>
                <wp:effectExtent l="0" t="0" r="7620" b="0"/>
                <wp:wrapNone/>
                <wp:docPr id="944015521" name="Rectangle 9440155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28765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20A1A0" id="Rectangle 944015521" o:spid="_x0000_s1026" alt="&quot;&quot;" style="position:absolute;margin-left:175.5pt;margin-top:-9.75pt;width:278.4pt;height:226.5pt;z-index:-25071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" fillcolor="#e8d9f3" stroked="f" strokeweight="1pt">
                <w10:wrap anchorx="margin"/>
              </v:rect>
            </w:pict>
          </mc:Fallback>
        </mc:AlternateContent>
      </w:r>
      <w:r w:rsidR="00940D20">
        <w:t xml:space="preserve">Some </w:t>
      </w:r>
      <w:r w:rsidR="00940D20" w:rsidRPr="00ED7E38">
        <w:rPr>
          <w:b/>
          <w:bCs/>
        </w:rPr>
        <w:t>sexual orientations</w:t>
      </w:r>
      <w:r w:rsidR="00940D20">
        <w:t xml:space="preserve"> are:</w:t>
      </w:r>
    </w:p>
    <w:p w14:paraId="2175143A" w14:textId="097A28A4" w:rsidR="00940D20" w:rsidRDefault="00940D20" w:rsidP="00940D20">
      <w:pPr>
        <w:pStyle w:val="Listtoplevel"/>
      </w:pPr>
      <w:r>
        <w:t>gay / lesbian – being attracted to people who are the same gender as you</w:t>
      </w:r>
    </w:p>
    <w:p w14:paraId="2395A9F9" w14:textId="7B774227" w:rsidR="00940D20" w:rsidRDefault="00153FF3" w:rsidP="00940D20">
      <w:pPr>
        <w:pStyle w:val="Listtoplevel"/>
      </w:pPr>
      <w:r w:rsidRPr="009D3E70">
        <w:drawing>
          <wp:anchor distT="0" distB="0" distL="114300" distR="114300" simplePos="0" relativeHeight="252623872" behindDoc="0" locked="0" layoutInCell="1" allowOverlap="1" wp14:anchorId="2931D8BE" wp14:editId="7854AD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90725" cy="1449705"/>
            <wp:effectExtent l="0" t="0" r="9525" b="0"/>
            <wp:wrapNone/>
            <wp:docPr id="9739822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822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D20">
        <w:t>bisexual – being attracted to more than one gender.</w:t>
      </w:r>
    </w:p>
    <w:p w14:paraId="57B96DCE" w14:textId="475799B7" w:rsidR="00940D20" w:rsidRDefault="00940D20" w:rsidP="00940D20"/>
    <w:p w14:paraId="256CCEA9" w14:textId="77777777" w:rsidR="00ED7E38" w:rsidRDefault="00ED7E38" w:rsidP="0072412B"/>
    <w:p w14:paraId="54B8956E" w14:textId="1F589C31" w:rsidR="0072412B" w:rsidRDefault="004A6746" w:rsidP="0072412B">
      <w:r w:rsidRPr="00407FAF">
        <w:rPr>
          <w:noProof/>
        </w:rPr>
        <w:drawing>
          <wp:anchor distT="0" distB="0" distL="114300" distR="114300" simplePos="0" relativeHeight="252220416" behindDoc="0" locked="0" layoutInCell="1" allowOverlap="1" wp14:anchorId="4FFEEDA0" wp14:editId="0E94BE4D">
            <wp:simplePos x="0" y="0"/>
            <wp:positionH relativeFrom="margin">
              <wp:posOffset>0</wp:posOffset>
            </wp:positionH>
            <wp:positionV relativeFrom="paragraph">
              <wp:posOffset>-116840</wp:posOffset>
            </wp:positionV>
            <wp:extent cx="1619250" cy="1619250"/>
            <wp:effectExtent l="0" t="0" r="0" b="0"/>
            <wp:wrapNone/>
            <wp:docPr id="92663793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63793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12B">
        <w:t>You might find support from:</w:t>
      </w:r>
    </w:p>
    <w:p w14:paraId="0869F305" w14:textId="4C430FF2" w:rsidR="0072412B" w:rsidRDefault="0072412B" w:rsidP="0072412B">
      <w:pPr>
        <w:pStyle w:val="Listtoplevel"/>
      </w:pPr>
      <w:r>
        <w:t>whānau / family</w:t>
      </w:r>
    </w:p>
    <w:p w14:paraId="428B0CC7" w14:textId="3B774144" w:rsidR="0072412B" w:rsidRDefault="004A6746" w:rsidP="0072412B">
      <w:pPr>
        <w:pStyle w:val="Listtoplevel"/>
      </w:pPr>
      <w:r w:rsidRPr="00407FAF">
        <w:drawing>
          <wp:anchor distT="0" distB="0" distL="114300" distR="114300" simplePos="0" relativeHeight="252222464" behindDoc="0" locked="0" layoutInCell="1" allowOverlap="1" wp14:anchorId="53DC03BA" wp14:editId="7B555714">
            <wp:simplePos x="0" y="0"/>
            <wp:positionH relativeFrom="margin">
              <wp:posOffset>0</wp:posOffset>
            </wp:positionH>
            <wp:positionV relativeFrom="paragraph">
              <wp:posOffset>666750</wp:posOffset>
            </wp:positionV>
            <wp:extent cx="1581150" cy="1581150"/>
            <wp:effectExtent l="0" t="0" r="0" b="0"/>
            <wp:wrapNone/>
            <wp:docPr id="74665619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5619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12B">
        <w:t>friends</w:t>
      </w:r>
    </w:p>
    <w:p w14:paraId="5A93F35B" w14:textId="556F92AC" w:rsidR="00E361E5" w:rsidRDefault="00E361E5" w:rsidP="0072412B">
      <w:pPr>
        <w:pStyle w:val="Listtoplevel"/>
      </w:pPr>
      <w:r>
        <w:t>support people</w:t>
      </w:r>
    </w:p>
    <w:p w14:paraId="11A5F10E" w14:textId="07E77EB5" w:rsidR="0072412B" w:rsidRDefault="004A6746" w:rsidP="0072412B">
      <w:pPr>
        <w:pStyle w:val="Listtoplevel"/>
      </w:pPr>
      <w:r w:rsidRPr="00407FAF">
        <w:drawing>
          <wp:anchor distT="0" distB="0" distL="114300" distR="114300" simplePos="0" relativeHeight="252224512" behindDoc="0" locked="0" layoutInCell="1" allowOverlap="1" wp14:anchorId="3CC86A46" wp14:editId="13FA8292">
            <wp:simplePos x="0" y="0"/>
            <wp:positionH relativeFrom="margin">
              <wp:align>left</wp:align>
            </wp:positionH>
            <wp:positionV relativeFrom="paragraph">
              <wp:posOffset>985520</wp:posOffset>
            </wp:positionV>
            <wp:extent cx="1743740" cy="1743740"/>
            <wp:effectExtent l="0" t="0" r="8890" b="8890"/>
            <wp:wrapNone/>
            <wp:docPr id="20938204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8204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448" cy="174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12B">
        <w:t>people you meet through rainbow:</w:t>
      </w:r>
    </w:p>
    <w:p w14:paraId="1B6C8039" w14:textId="35BF5332" w:rsidR="0072412B" w:rsidRDefault="0072412B" w:rsidP="0072412B">
      <w:pPr>
        <w:pStyle w:val="Listsecondlevel"/>
      </w:pPr>
      <w:r>
        <w:t>organisations</w:t>
      </w:r>
    </w:p>
    <w:p w14:paraId="67869CB7" w14:textId="2209D0AD" w:rsidR="0072412B" w:rsidRDefault="0072412B" w:rsidP="0072412B">
      <w:pPr>
        <w:pStyle w:val="Listsecondlevel"/>
      </w:pPr>
      <w:r>
        <w:t>events.</w:t>
      </w:r>
    </w:p>
    <w:p w14:paraId="6B1825B4" w14:textId="77777777" w:rsidR="00E361E5" w:rsidRDefault="00E361E5" w:rsidP="00E361E5"/>
    <w:p w14:paraId="5F344392" w14:textId="682930C9" w:rsidR="00E361E5" w:rsidRDefault="004B7AAD" w:rsidP="00E361E5">
      <w:r>
        <w:rPr>
          <w:noProof/>
        </w:rPr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5E4CDFED" wp14:editId="0F2661FC">
                <wp:simplePos x="0" y="0"/>
                <wp:positionH relativeFrom="column">
                  <wp:posOffset>219075</wp:posOffset>
                </wp:positionH>
                <wp:positionV relativeFrom="paragraph">
                  <wp:posOffset>190500</wp:posOffset>
                </wp:positionV>
                <wp:extent cx="1514475" cy="1963420"/>
                <wp:effectExtent l="0" t="0" r="9525" b="0"/>
                <wp:wrapNone/>
                <wp:docPr id="1665076239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4475" cy="1963420"/>
                          <a:chOff x="0" y="0"/>
                          <a:chExt cx="1514475" cy="1963420"/>
                        </a:xfrm>
                      </wpg:grpSpPr>
                      <pic:pic xmlns:pic="http://schemas.openxmlformats.org/drawingml/2006/picture">
                        <pic:nvPicPr>
                          <pic:cNvPr id="42499801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96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0676705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75" y="9525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EEDDAB" id="Group 43" o:spid="_x0000_s1026" alt="&quot;&quot;" style="position:absolute;margin-left:17.25pt;margin-top:15pt;width:119.25pt;height:154.6pt;z-index:252229632" coordsize="15144,196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">
                <v:shape id="Picture 5" o:spid="_x0000_s1027" type="#_x0000_t75" alt="&quot;&quot;" style="position:absolute;width:15144;height:19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">
                  <v:imagedata r:id="rId96" o:title=""/>
                </v:shape>
                <v:shape id="Picture 5" o:spid="_x0000_s1028" type="#_x0000_t75" alt="&quot;&quot;" style="position:absolute;left:4857;top:952;width:876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">
                  <v:imagedata r:id="rId97" o:title=""/>
                </v:shape>
              </v:group>
            </w:pict>
          </mc:Fallback>
        </mc:AlternateContent>
      </w:r>
      <w:r w:rsidR="00E361E5">
        <w:t xml:space="preserve">You might want to find </w:t>
      </w:r>
      <w:r w:rsidR="004A6746">
        <w:t xml:space="preserve">out </w:t>
      </w:r>
      <w:r w:rsidR="00E361E5">
        <w:t>what someone thinks of rainbow people before you:</w:t>
      </w:r>
    </w:p>
    <w:p w14:paraId="4AD99170" w14:textId="2BEA25BC" w:rsidR="00E361E5" w:rsidRDefault="00E361E5" w:rsidP="00E361E5">
      <w:pPr>
        <w:pStyle w:val="Listtoplevel"/>
      </w:pPr>
      <w:r>
        <w:t>come out to them</w:t>
      </w:r>
    </w:p>
    <w:p w14:paraId="5393A928" w14:textId="64001F8F" w:rsidR="00E361E5" w:rsidRDefault="00E361E5" w:rsidP="00E361E5">
      <w:pPr>
        <w:pStyle w:val="Listtoplevel"/>
      </w:pPr>
      <w:r>
        <w:t>ask them for support.</w:t>
      </w:r>
    </w:p>
    <w:p w14:paraId="4E150C92" w14:textId="365D0F0B" w:rsidR="00E361E5" w:rsidRDefault="00E361E5" w:rsidP="00E361E5"/>
    <w:p w14:paraId="7635F7FE" w14:textId="35FA054F" w:rsidR="00E361E5" w:rsidRDefault="00E361E5" w:rsidP="00E361E5"/>
    <w:p w14:paraId="42DDB130" w14:textId="7BBB614F" w:rsidR="00E361E5" w:rsidRDefault="004A6746" w:rsidP="00E361E5">
      <w:r w:rsidRPr="00407FAF">
        <w:rPr>
          <w:noProof/>
        </w:rPr>
        <w:drawing>
          <wp:anchor distT="0" distB="0" distL="114300" distR="114300" simplePos="0" relativeHeight="252231680" behindDoc="0" locked="0" layoutInCell="1" allowOverlap="1" wp14:anchorId="3EB38562" wp14:editId="7B03A14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724025" cy="1724025"/>
            <wp:effectExtent l="0" t="0" r="9525" b="0"/>
            <wp:wrapNone/>
            <wp:docPr id="171821657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21657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1E5">
        <w:t>You might find out what someone thinks by listening to what they say about other rainbow people who are:</w:t>
      </w:r>
    </w:p>
    <w:p w14:paraId="6E5947E5" w14:textId="605036E2" w:rsidR="00E361E5" w:rsidRDefault="00E361E5" w:rsidP="00E361E5">
      <w:pPr>
        <w:pStyle w:val="Listtoplevel"/>
      </w:pPr>
      <w:r>
        <w:t>well known</w:t>
      </w:r>
    </w:p>
    <w:p w14:paraId="624CAC5D" w14:textId="13F1A893" w:rsidR="00E361E5" w:rsidRDefault="004A6746" w:rsidP="00E361E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1ED029C0" wp14:editId="09A2B29A">
                <wp:simplePos x="0" y="0"/>
                <wp:positionH relativeFrom="column">
                  <wp:posOffset>0</wp:posOffset>
                </wp:positionH>
                <wp:positionV relativeFrom="paragraph">
                  <wp:posOffset>156210</wp:posOffset>
                </wp:positionV>
                <wp:extent cx="1619250" cy="1619250"/>
                <wp:effectExtent l="0" t="0" r="0" b="0"/>
                <wp:wrapNone/>
                <wp:docPr id="354889676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250" cy="1619250"/>
                          <a:chOff x="0" y="0"/>
                          <a:chExt cx="1619250" cy="1619250"/>
                        </a:xfrm>
                      </wpg:grpSpPr>
                      <pic:pic xmlns:pic="http://schemas.openxmlformats.org/drawingml/2006/picture">
                        <pic:nvPicPr>
                          <pic:cNvPr id="96634218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7681389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425" y="28575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81A43" id="Group 34" o:spid="_x0000_s1026" alt="&quot;&quot;" style="position:absolute;margin-left:0;margin-top:12.3pt;width:127.5pt;height:127.5pt;z-index:252236800" coordsize="16192,16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">
                <v:shape id="Picture 5" o:spid="_x0000_s1027" type="#_x0000_t75" alt="&quot;&quot;" style="position:absolute;width:16192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">
                  <v:imagedata r:id="rId101" o:title=""/>
                </v:shape>
                <v:shape id="Picture 5" o:spid="_x0000_s1028" type="#_x0000_t75" alt="&quot;&quot;" style="position:absolute;left:3524;top:2857;width:7334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">
                  <v:imagedata r:id="rId102" o:title=""/>
                </v:shape>
              </v:group>
            </w:pict>
          </mc:Fallback>
        </mc:AlternateContent>
      </w:r>
      <w:r w:rsidR="00E361E5">
        <w:t>in the news</w:t>
      </w:r>
    </w:p>
    <w:p w14:paraId="43C669A0" w14:textId="404324E3" w:rsidR="00E361E5" w:rsidRDefault="00E361E5" w:rsidP="00E361E5">
      <w:pPr>
        <w:pStyle w:val="Listtoplevel"/>
      </w:pPr>
      <w:r>
        <w:t>on television</w:t>
      </w:r>
    </w:p>
    <w:p w14:paraId="639AA87E" w14:textId="6AEAE2CB" w:rsidR="00E361E5" w:rsidRDefault="00153FF3" w:rsidP="00153FF3">
      <w:pPr>
        <w:pStyle w:val="Listtoplevel"/>
      </w:pPr>
      <w:r w:rsidRPr="00153FF3">
        <w:drawing>
          <wp:anchor distT="0" distB="0" distL="114300" distR="114300" simplePos="0" relativeHeight="252625920" behindDoc="0" locked="0" layoutInCell="1" allowOverlap="1" wp14:anchorId="0A0CD07E" wp14:editId="57582220">
            <wp:simplePos x="0" y="0"/>
            <wp:positionH relativeFrom="column">
              <wp:posOffset>95885</wp:posOffset>
            </wp:positionH>
            <wp:positionV relativeFrom="paragraph">
              <wp:posOffset>237546</wp:posOffset>
            </wp:positionV>
            <wp:extent cx="1696415" cy="2399527"/>
            <wp:effectExtent l="0" t="0" r="0" b="0"/>
            <wp:wrapNone/>
            <wp:docPr id="888978461" name="Picture 45" descr="A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78461" name="Picture 45" descr="A person holding a bab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415" cy="239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1E5">
        <w:t>in movies</w:t>
      </w:r>
    </w:p>
    <w:p w14:paraId="3EF1E434" w14:textId="19F7A985" w:rsidR="00E361E5" w:rsidRDefault="00E361E5" w:rsidP="00E361E5">
      <w:pPr>
        <w:pStyle w:val="Listtoplevel"/>
      </w:pPr>
      <w:r>
        <w:t xml:space="preserve">friends </w:t>
      </w:r>
    </w:p>
    <w:p w14:paraId="650B4C43" w14:textId="64AB6EDC" w:rsidR="00E361E5" w:rsidRDefault="00E361E5" w:rsidP="00E361E5">
      <w:pPr>
        <w:pStyle w:val="Listtoplevel"/>
      </w:pPr>
      <w:r>
        <w:t>family.</w:t>
      </w:r>
    </w:p>
    <w:p w14:paraId="24BA1202" w14:textId="77777777" w:rsidR="00E361E5" w:rsidRDefault="00E361E5" w:rsidP="00E361E5"/>
    <w:p w14:paraId="2EB8FB8B" w14:textId="77777777" w:rsidR="00E361E5" w:rsidRDefault="00E361E5" w:rsidP="00E361E5"/>
    <w:p w14:paraId="795A5912" w14:textId="3D539527" w:rsidR="00E361E5" w:rsidRPr="00E361E5" w:rsidRDefault="00784409" w:rsidP="00E361E5">
      <w:bookmarkStart w:id="10" w:name="_Hlk190435922"/>
      <w:r w:rsidRPr="00784409">
        <w:rPr>
          <w:noProof/>
        </w:rPr>
        <w:drawing>
          <wp:anchor distT="0" distB="0" distL="114300" distR="114300" simplePos="0" relativeHeight="252608512" behindDoc="0" locked="0" layoutInCell="1" allowOverlap="1" wp14:anchorId="3B03B7CF" wp14:editId="761DF4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02409" cy="2674961"/>
            <wp:effectExtent l="19050" t="19050" r="22225" b="11430"/>
            <wp:wrapNone/>
            <wp:docPr id="632224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24486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908293" cy="26832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1E5">
        <w:t xml:space="preserve">You can find out more about coming out in the </w:t>
      </w:r>
      <w:r>
        <w:t>Easy Read called:</w:t>
      </w:r>
      <w:r>
        <w:br/>
      </w:r>
      <w:r>
        <w:br/>
      </w:r>
      <w:r w:rsidR="00E361E5" w:rsidRPr="00E361E5">
        <w:rPr>
          <w:b/>
          <w:bCs/>
        </w:rPr>
        <w:t xml:space="preserve">Rainbow Easy Reads: Coming </w:t>
      </w:r>
      <w:r w:rsidR="009A7E5B">
        <w:rPr>
          <w:b/>
          <w:bCs/>
        </w:rPr>
        <w:t>o</w:t>
      </w:r>
      <w:r w:rsidR="009A7E5B" w:rsidRPr="00E361E5">
        <w:rPr>
          <w:b/>
          <w:bCs/>
        </w:rPr>
        <w:t>ut</w:t>
      </w:r>
      <w:r w:rsidR="00E361E5">
        <w:t>:</w:t>
      </w:r>
    </w:p>
    <w:p w14:paraId="3CD01ED4" w14:textId="77777777" w:rsidR="00E361E5" w:rsidRDefault="00E361E5" w:rsidP="00E361E5"/>
    <w:p w14:paraId="3F49355D" w14:textId="77777777" w:rsidR="00784409" w:rsidRDefault="00784409" w:rsidP="00E361E5"/>
    <w:p w14:paraId="3368C3C9" w14:textId="40FF2B53" w:rsidR="00784409" w:rsidRDefault="00784409" w:rsidP="00E361E5">
      <w:r>
        <w:t>You can find this Easy Read at:</w:t>
      </w:r>
      <w:r>
        <w:br/>
      </w:r>
    </w:p>
    <w:p w14:paraId="130400CC" w14:textId="05A5B083" w:rsidR="00E361E5" w:rsidRPr="00784409" w:rsidRDefault="00784409" w:rsidP="00E361E5">
      <w:pPr>
        <w:rPr>
          <w:b/>
          <w:bCs/>
          <w:color w:val="000000" w:themeColor="text1"/>
        </w:rPr>
      </w:pPr>
      <w:r w:rsidRPr="00784409">
        <w:rPr>
          <w:noProof/>
        </w:rPr>
        <w:drawing>
          <wp:anchor distT="0" distB="0" distL="114300" distR="114300" simplePos="0" relativeHeight="252610560" behindDoc="0" locked="0" layoutInCell="1" allowOverlap="1" wp14:anchorId="48F517BA" wp14:editId="764C7456">
            <wp:simplePos x="0" y="0"/>
            <wp:positionH relativeFrom="column">
              <wp:posOffset>0</wp:posOffset>
            </wp:positionH>
            <wp:positionV relativeFrom="paragraph">
              <wp:posOffset>344558</wp:posOffset>
            </wp:positionV>
            <wp:extent cx="1903483" cy="2671638"/>
            <wp:effectExtent l="19050" t="19050" r="20955" b="14605"/>
            <wp:wrapNone/>
            <wp:docPr id="1683397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97244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11462" cy="268283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06" w:history="1">
        <w:r w:rsidRPr="00784409">
          <w:rPr>
            <w:rStyle w:val="Hyperlink"/>
            <w:b/>
            <w:bCs/>
            <w:color w:val="000000" w:themeColor="text1"/>
            <w:u w:val="none"/>
          </w:rPr>
          <w:t>https://tinyurl.com/RERout</w:t>
        </w:r>
      </w:hyperlink>
      <w:r w:rsidRPr="00784409">
        <w:rPr>
          <w:b/>
          <w:bCs/>
          <w:color w:val="000000" w:themeColor="text1"/>
        </w:rPr>
        <w:t xml:space="preserve"> </w:t>
      </w:r>
    </w:p>
    <w:p w14:paraId="2408D66A" w14:textId="7141D56D" w:rsidR="00057455" w:rsidRDefault="00057455" w:rsidP="00E361E5"/>
    <w:p w14:paraId="7668CF28" w14:textId="77777777" w:rsidR="00784409" w:rsidRDefault="00784409" w:rsidP="00E361E5"/>
    <w:p w14:paraId="46A24FA8" w14:textId="526B38A4" w:rsidR="00E361E5" w:rsidRDefault="00E361E5" w:rsidP="00E361E5">
      <w:r>
        <w:t xml:space="preserve">You can find out more about supporting rainbow people in the </w:t>
      </w:r>
      <w:r w:rsidR="00784409">
        <w:t>Easy Read called:</w:t>
      </w:r>
      <w:r w:rsidR="00784409">
        <w:br/>
      </w:r>
      <w:r w:rsidR="00784409">
        <w:br/>
      </w:r>
      <w:r w:rsidRPr="00E361E5">
        <w:rPr>
          <w:b/>
          <w:bCs/>
        </w:rPr>
        <w:t>Rainbow Easy Reads: Supporting your rainbow friends and whānau</w:t>
      </w:r>
      <w:r>
        <w:t>:</w:t>
      </w:r>
    </w:p>
    <w:p w14:paraId="5782F38D" w14:textId="77777777" w:rsidR="00EB03F9" w:rsidRDefault="00EB03F9" w:rsidP="00E361E5"/>
    <w:p w14:paraId="2568D59F" w14:textId="127CA24E" w:rsidR="00784409" w:rsidRDefault="00784409" w:rsidP="00E361E5">
      <w:r>
        <w:t>You can find this Easy Read at:</w:t>
      </w:r>
      <w:r>
        <w:br/>
      </w:r>
    </w:p>
    <w:p w14:paraId="2CF9B7D4" w14:textId="2132867B" w:rsidR="00E361E5" w:rsidRPr="00712DB7" w:rsidRDefault="00712DB7" w:rsidP="00E361E5">
      <w:pPr>
        <w:rPr>
          <w:b/>
          <w:bCs/>
          <w:color w:val="000000" w:themeColor="text1"/>
        </w:rPr>
      </w:pPr>
      <w:hyperlink r:id="rId107" w:history="1">
        <w:r w:rsidRPr="00712DB7">
          <w:rPr>
            <w:rStyle w:val="Hyperlink"/>
            <w:b/>
            <w:bCs/>
            <w:color w:val="000000" w:themeColor="text1"/>
            <w:u w:val="none"/>
          </w:rPr>
          <w:t>https://tinyurl.com/RERsupport</w:t>
        </w:r>
      </w:hyperlink>
      <w:r w:rsidRPr="00712DB7">
        <w:rPr>
          <w:b/>
          <w:bCs/>
          <w:color w:val="000000" w:themeColor="text1"/>
        </w:rPr>
        <w:t xml:space="preserve"> </w:t>
      </w:r>
    </w:p>
    <w:p w14:paraId="4BB966F5" w14:textId="2F116D51" w:rsidR="00221E51" w:rsidRDefault="00221E5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rPr>
          <w:rFonts w:eastAsia="Arial Unicode MS"/>
          <w:b/>
          <w:kern w:val="28"/>
          <w:sz w:val="44"/>
        </w:rPr>
        <w:br w:type="page"/>
      </w:r>
    </w:p>
    <w:p w14:paraId="55155BF9" w14:textId="5601A6C5" w:rsidR="006A47F3" w:rsidRDefault="006A47F3" w:rsidP="006A47F3">
      <w:pPr>
        <w:pStyle w:val="Heading1"/>
      </w:pPr>
      <w:bookmarkStart w:id="11" w:name="_Rainbow_organisations"/>
      <w:bookmarkStart w:id="12" w:name="_Toc181692093"/>
      <w:bookmarkEnd w:id="10"/>
      <w:bookmarkEnd w:id="11"/>
      <w:r>
        <w:t>Rainbow organisations</w:t>
      </w:r>
      <w:bookmarkEnd w:id="12"/>
    </w:p>
    <w:p w14:paraId="2F764CA1" w14:textId="0538ECC4" w:rsidR="006A47F3" w:rsidRDefault="006A47F3" w:rsidP="006A47F3"/>
    <w:p w14:paraId="686688EA" w14:textId="73DFCA7B" w:rsidR="006A47F3" w:rsidRDefault="00153FF3" w:rsidP="006A47F3">
      <w:r w:rsidRPr="00153FF3">
        <w:rPr>
          <w:noProof/>
        </w:rPr>
        <w:drawing>
          <wp:anchor distT="0" distB="0" distL="114300" distR="114300" simplePos="0" relativeHeight="252627968" behindDoc="0" locked="0" layoutInCell="1" allowOverlap="1" wp14:anchorId="5A6FC5C9" wp14:editId="6B67C21F">
            <wp:simplePos x="0" y="0"/>
            <wp:positionH relativeFrom="column">
              <wp:posOffset>15903</wp:posOffset>
            </wp:positionH>
            <wp:positionV relativeFrom="paragraph">
              <wp:posOffset>342541</wp:posOffset>
            </wp:positionV>
            <wp:extent cx="1701828" cy="1701828"/>
            <wp:effectExtent l="0" t="0" r="0" b="0"/>
            <wp:wrapNone/>
            <wp:docPr id="656116409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11640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28" cy="170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F5D56" w14:textId="7F68E121" w:rsidR="006A47F3" w:rsidRDefault="006A47F3" w:rsidP="006A47F3">
      <w:r>
        <w:t>There are rainbow organisations in Aotearoa New Zealand who can support you with things like:</w:t>
      </w:r>
    </w:p>
    <w:p w14:paraId="3CCC8E66" w14:textId="32E13FC0" w:rsidR="006A47F3" w:rsidRDefault="00D73AE1" w:rsidP="006A47F3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50112" behindDoc="0" locked="0" layoutInCell="1" allowOverlap="1" wp14:anchorId="7B86319F" wp14:editId="3E4A2CB1">
                <wp:simplePos x="0" y="0"/>
                <wp:positionH relativeFrom="column">
                  <wp:posOffset>19050</wp:posOffset>
                </wp:positionH>
                <wp:positionV relativeFrom="paragraph">
                  <wp:posOffset>929005</wp:posOffset>
                </wp:positionV>
                <wp:extent cx="1685925" cy="1685925"/>
                <wp:effectExtent l="0" t="0" r="0" b="9525"/>
                <wp:wrapNone/>
                <wp:docPr id="2053610239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1685925"/>
                          <a:chOff x="0" y="0"/>
                          <a:chExt cx="1685925" cy="1685925"/>
                        </a:xfrm>
                      </wpg:grpSpPr>
                      <pic:pic xmlns:pic="http://schemas.openxmlformats.org/drawingml/2006/picture">
                        <pic:nvPicPr>
                          <pic:cNvPr id="117758306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063642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00" y="51435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16834E" id="Group 35" o:spid="_x0000_s1026" alt="&quot;&quot;" style="position:absolute;margin-left:1.5pt;margin-top:73.15pt;width:132.75pt;height:132.75pt;z-index:252250112" coordsize="16859,16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">
                <v:shape id="Picture 5" o:spid="_x0000_s1027" type="#_x0000_t75" alt="&quot;&quot;" style="position:absolute;width:16859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">
                  <v:imagedata r:id="rId111" o:title=""/>
                </v:shape>
                <v:shape id="Picture 5" o:spid="_x0000_s1028" type="#_x0000_t75" alt="&quot;&quot;" style="position:absolute;left:9144;top:5143;width:2952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">
                  <v:imagedata r:id="rId112" o:title=""/>
                </v:shape>
              </v:group>
            </w:pict>
          </mc:Fallback>
        </mc:AlternateContent>
      </w:r>
      <w:r w:rsidR="006A47F3">
        <w:t>places to hang out / meet other rainbow people</w:t>
      </w:r>
    </w:p>
    <w:p w14:paraId="0E7FB6F3" w14:textId="443B52B8" w:rsidR="006A47F3" w:rsidRDefault="006A47F3" w:rsidP="006A47F3">
      <w:pPr>
        <w:pStyle w:val="Listtoplevel"/>
      </w:pPr>
      <w:r>
        <w:t>getting information about being a rainbow person</w:t>
      </w:r>
    </w:p>
    <w:p w14:paraId="321D9ACD" w14:textId="097C7413" w:rsidR="006A47F3" w:rsidRDefault="00057455" w:rsidP="006A47F3">
      <w:pPr>
        <w:pStyle w:val="Listtoplevel"/>
      </w:pPr>
      <w:r>
        <w:t>heathcare</w:t>
      </w:r>
    </w:p>
    <w:p w14:paraId="4910BB5D" w14:textId="1FEE7173" w:rsidR="00057455" w:rsidRDefault="00D73AE1" w:rsidP="006A47F3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55232" behindDoc="0" locked="0" layoutInCell="1" allowOverlap="1" wp14:anchorId="35ADCEC6" wp14:editId="3EA166C8">
                <wp:simplePos x="0" y="0"/>
                <wp:positionH relativeFrom="column">
                  <wp:posOffset>0</wp:posOffset>
                </wp:positionH>
                <wp:positionV relativeFrom="paragraph">
                  <wp:posOffset>493395</wp:posOffset>
                </wp:positionV>
                <wp:extent cx="1848485" cy="1340485"/>
                <wp:effectExtent l="0" t="0" r="0" b="0"/>
                <wp:wrapNone/>
                <wp:docPr id="278024199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8485" cy="1340485"/>
                          <a:chOff x="0" y="0"/>
                          <a:chExt cx="1848485" cy="1340485"/>
                        </a:xfrm>
                      </wpg:grpSpPr>
                      <pic:pic xmlns:pic="http://schemas.openxmlformats.org/drawingml/2006/picture">
                        <pic:nvPicPr>
                          <pic:cNvPr id="604358910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485" cy="1340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2135101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00" y="19050"/>
                            <a:ext cx="605790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427AC4" id="Group 1" o:spid="_x0000_s1026" alt="&quot;&quot;" style="position:absolute;margin-left:0;margin-top:38.85pt;width:145.55pt;height:105.55pt;z-index:252255232" coordsize="18484,13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">
                <v:shape id="Picture 5" o:spid="_x0000_s1027" type="#_x0000_t75" alt="&quot;&quot;" style="position:absolute;width:18484;height:1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">
                  <v:imagedata r:id="rId115" o:title=""/>
                </v:shape>
                <v:shape id="Picture 5" o:spid="_x0000_s1028" type="#_x0000_t75" alt="&quot;&quot;" style="position:absolute;left:5715;top:190;width:6057;height:6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">
                  <v:imagedata r:id="rId116" o:title=""/>
                </v:shape>
              </v:group>
            </w:pict>
          </mc:Fallback>
        </mc:AlternateContent>
      </w:r>
      <w:r w:rsidR="00057455">
        <w:t>mental health</w:t>
      </w:r>
    </w:p>
    <w:p w14:paraId="34C88510" w14:textId="0792A5C7" w:rsidR="006A47F3" w:rsidRDefault="006A47F3" w:rsidP="006A47F3">
      <w:pPr>
        <w:pStyle w:val="Listtoplevel"/>
      </w:pPr>
      <w:r>
        <w:t>being a rainbow person at:</w:t>
      </w:r>
    </w:p>
    <w:p w14:paraId="0BA58172" w14:textId="77777777" w:rsidR="006A47F3" w:rsidRDefault="006A47F3" w:rsidP="006A47F3">
      <w:pPr>
        <w:pStyle w:val="Listsecondlevel"/>
      </w:pPr>
      <w:r>
        <w:t>school</w:t>
      </w:r>
    </w:p>
    <w:p w14:paraId="6C81BE2D" w14:textId="7DBCC0C8" w:rsidR="005C7A20" w:rsidRDefault="00EA632D" w:rsidP="006A47F3">
      <w:pPr>
        <w:pStyle w:val="Listsecondlevel"/>
      </w:pPr>
      <w:r w:rsidRPr="00407FAF">
        <w:rPr>
          <w:noProof/>
        </w:rPr>
        <w:drawing>
          <wp:anchor distT="0" distB="0" distL="114300" distR="114300" simplePos="0" relativeHeight="252259328" behindDoc="0" locked="0" layoutInCell="1" allowOverlap="1" wp14:anchorId="33E7DAA9" wp14:editId="50F0D063">
            <wp:simplePos x="0" y="0"/>
            <wp:positionH relativeFrom="margin">
              <wp:posOffset>-47625</wp:posOffset>
            </wp:positionH>
            <wp:positionV relativeFrom="paragraph">
              <wp:posOffset>275590</wp:posOffset>
            </wp:positionV>
            <wp:extent cx="2142954" cy="1148316"/>
            <wp:effectExtent l="0" t="0" r="0" b="0"/>
            <wp:wrapNone/>
            <wp:docPr id="197975701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75701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954" cy="114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work</w:t>
      </w:r>
    </w:p>
    <w:p w14:paraId="6763A297" w14:textId="228DE4B3" w:rsidR="006A47F3" w:rsidRDefault="005C7A20" w:rsidP="006A47F3">
      <w:pPr>
        <w:pStyle w:val="Listsecondlevel"/>
      </w:pPr>
      <w:r>
        <w:t>church</w:t>
      </w:r>
      <w:r w:rsidR="006A47F3">
        <w:t>.</w:t>
      </w:r>
    </w:p>
    <w:p w14:paraId="0A6E831A" w14:textId="77777777" w:rsidR="00057455" w:rsidRDefault="00057455" w:rsidP="006A47F3"/>
    <w:p w14:paraId="74617330" w14:textId="290B10FB" w:rsidR="006A47F3" w:rsidRDefault="00EA632D" w:rsidP="006A47F3">
      <w:r>
        <w:rPr>
          <w:noProof/>
        </w:rPr>
        <mc:AlternateContent>
          <mc:Choice Requires="wpg">
            <w:drawing>
              <wp:anchor distT="0" distB="0" distL="114300" distR="114300" simplePos="0" relativeHeight="252274688" behindDoc="0" locked="0" layoutInCell="1" allowOverlap="1" wp14:anchorId="2897266E" wp14:editId="414DC371">
                <wp:simplePos x="0" y="0"/>
                <wp:positionH relativeFrom="column">
                  <wp:posOffset>0</wp:posOffset>
                </wp:positionH>
                <wp:positionV relativeFrom="paragraph">
                  <wp:posOffset>161925</wp:posOffset>
                </wp:positionV>
                <wp:extent cx="2190750" cy="1634064"/>
                <wp:effectExtent l="0" t="0" r="0" b="42545"/>
                <wp:wrapNone/>
                <wp:docPr id="1536697465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634064"/>
                          <a:chOff x="0" y="0"/>
                          <a:chExt cx="2190750" cy="1634064"/>
                        </a:xfrm>
                      </wpg:grpSpPr>
                      <pic:pic xmlns:pic="http://schemas.openxmlformats.org/drawingml/2006/picture">
                        <pic:nvPicPr>
                          <pic:cNvPr id="881691379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08527674" name="Arrow: Curved Right 3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7557906">
                            <a:off x="1116013" y="992187"/>
                            <a:ext cx="409575" cy="874179"/>
                          </a:xfrm>
                          <a:prstGeom prst="curvedRight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919870" name="Arrow: Curved Down 3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488153">
                            <a:off x="1400175" y="533400"/>
                            <a:ext cx="790575" cy="409575"/>
                          </a:xfrm>
                          <a:prstGeom prst="curvedDownArrow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EB9123" id="Group 38" o:spid="_x0000_s1026" alt="&quot;&quot;" style="position:absolute;margin-left:0;margin-top:12.75pt;width:172.5pt;height:128.65pt;z-index:252274688" coordsize="21907,16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">
                <v:shape id="Picture 5" o:spid="_x0000_s1027" type="#_x0000_t75" alt="&quot;&quot;" style="position:absolute;width:18573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">
                  <v:imagedata r:id="rId119" o:title=""/>
                </v:shape>
                <v:shapetype id="_x0000_t102" coordsize="21600,21600" o:spt="102" adj="12960,19440,14400" path="ar,0@23@3@22,,0@4,0@15@23@1,0@7@2@13l@2@14@22@8@2@12wa,0@23@3@2@11@26@17,0@15@23@1@26@17@22@15xear,0@23@3,0@4@26@17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0,@17;@2,@14;@22,@8;@2,@12;@22,@16" o:connectangles="180,90,0,0,0" textboxrect="@47,@45,@48,@46"/>
                  <v:handles>
                    <v:h position="bottomRight,#0" yrange="@40,@29"/>
                    <v:h position="bottomRight,#1" yrange="@27,@21"/>
                    <v:h position="#2,bottomRight" xrange="@44,@22"/>
                  </v:handles>
                  <o:complex v:ext="view"/>
                </v:shapetype>
                <v:shape id="Arrow: Curved Right 36" o:spid="_x0000_s1028" type="#_x0000_t102" alt="&quot;&quot;" style="position:absolute;left:11160;top:9921;width:4096;height:8741;rotation:-441504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" adj="16540,20335,16200" fillcolor="red" strokecolor="#09101d [484]" strokeweight="1pt"/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37" o:spid="_x0000_s1029" type="#_x0000_t105" alt="&quot;&quot;" style="position:absolute;left:14001;top:5334;width:7906;height:4095;rotation:271772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" adj="16005,20201,16200" fillcolor="red" strokecolor="#09101d [484]" strokeweight="1pt"/>
              </v:group>
            </w:pict>
          </mc:Fallback>
        </mc:AlternateContent>
      </w:r>
      <w:r w:rsidR="006A47F3">
        <w:t>There are also organisations who support:</w:t>
      </w:r>
    </w:p>
    <w:p w14:paraId="598CEDB3" w14:textId="1AA7265A" w:rsidR="006A47F3" w:rsidRDefault="006A47F3" w:rsidP="006A47F3">
      <w:pPr>
        <w:pStyle w:val="Listtoplevel"/>
      </w:pPr>
      <w:r>
        <w:t>rainbow people from other countries who now live in Aotearoa New Zealand</w:t>
      </w:r>
    </w:p>
    <w:p w14:paraId="0E87D036" w14:textId="710BDA0A" w:rsidR="006A47F3" w:rsidRPr="00DA22FF" w:rsidRDefault="00EA632D" w:rsidP="006A47F3">
      <w:pPr>
        <w:pStyle w:val="Listtoplevel"/>
      </w:pPr>
      <w:r w:rsidRPr="00407FAF">
        <w:drawing>
          <wp:anchor distT="0" distB="0" distL="114300" distR="114300" simplePos="0" relativeHeight="252271616" behindDoc="0" locked="0" layoutInCell="1" allowOverlap="1" wp14:anchorId="6EB8B475" wp14:editId="38A8DDB2">
            <wp:simplePos x="0" y="0"/>
            <wp:positionH relativeFrom="margin">
              <wp:align>left</wp:align>
            </wp:positionH>
            <wp:positionV relativeFrom="paragraph">
              <wp:posOffset>148590</wp:posOffset>
            </wp:positionV>
            <wp:extent cx="1600200" cy="1600200"/>
            <wp:effectExtent l="0" t="0" r="0" b="0"/>
            <wp:wrapNone/>
            <wp:docPr id="165683675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83675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 w:rsidRPr="00DA22FF">
        <w:t>rainbow</w:t>
      </w:r>
      <w:r w:rsidR="006A47F3">
        <w:rPr>
          <w:b/>
          <w:bCs/>
        </w:rPr>
        <w:t xml:space="preserve"> </w:t>
      </w:r>
      <w:r w:rsidR="006A47F3" w:rsidRPr="00A06D6D">
        <w:rPr>
          <w:b/>
          <w:bCs/>
        </w:rPr>
        <w:t>refugee</w:t>
      </w:r>
      <w:r w:rsidR="006A47F3">
        <w:rPr>
          <w:b/>
          <w:bCs/>
        </w:rPr>
        <w:t>s</w:t>
      </w:r>
      <w:r w:rsidR="006A47F3">
        <w:t xml:space="preserve"> and </w:t>
      </w:r>
      <w:r w:rsidR="006A47F3" w:rsidRPr="00A06D6D">
        <w:rPr>
          <w:b/>
          <w:bCs/>
        </w:rPr>
        <w:t>asylum seeker</w:t>
      </w:r>
      <w:r w:rsidR="006A47F3">
        <w:rPr>
          <w:b/>
          <w:bCs/>
        </w:rPr>
        <w:t>s</w:t>
      </w:r>
    </w:p>
    <w:p w14:paraId="0B4B557A" w14:textId="77777777" w:rsidR="006A47F3" w:rsidRDefault="006A47F3" w:rsidP="006A47F3">
      <w:pPr>
        <w:pStyle w:val="Listtoplevel"/>
      </w:pPr>
      <w:r>
        <w:rPr>
          <w:b/>
          <w:bCs/>
        </w:rPr>
        <w:t>intersex people</w:t>
      </w:r>
      <w:r>
        <w:t>.</w:t>
      </w:r>
    </w:p>
    <w:p w14:paraId="641AE317" w14:textId="77777777" w:rsidR="006A47F3" w:rsidRDefault="006A47F3" w:rsidP="006A47F3"/>
    <w:p w14:paraId="7686C4EA" w14:textId="38A9672E" w:rsidR="006A47F3" w:rsidRDefault="00BA0BC6" w:rsidP="006A47F3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7120" behindDoc="1" locked="0" layoutInCell="1" allowOverlap="1" wp14:anchorId="2E3D98A5" wp14:editId="16DECEBE">
                <wp:simplePos x="0" y="0"/>
                <wp:positionH relativeFrom="margin">
                  <wp:align>right</wp:align>
                </wp:positionH>
                <wp:positionV relativeFrom="paragraph">
                  <wp:posOffset>300990</wp:posOffset>
                </wp:positionV>
                <wp:extent cx="3535901" cy="1152525"/>
                <wp:effectExtent l="0" t="0" r="7620" b="9525"/>
                <wp:wrapNone/>
                <wp:docPr id="1781497460" name="Rectangle 17814974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901" cy="11525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E378A" id="Rectangle 1781497460" o:spid="_x0000_s1026" alt="&quot;&quot;" style="position:absolute;margin-left:227.2pt;margin-top:23.7pt;width:278.4pt;height:90.75pt;z-index:-25127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" fillcolor="#e8d9f3" stroked="f" strokeweight="1pt">
                <w10:wrap anchorx="margin"/>
              </v:rect>
            </w:pict>
          </mc:Fallback>
        </mc:AlternateContent>
      </w:r>
    </w:p>
    <w:p w14:paraId="734E058A" w14:textId="030695A7" w:rsidR="00BA0BC6" w:rsidRDefault="00EA632D" w:rsidP="006A47F3">
      <w:r w:rsidRPr="00407FAF">
        <w:rPr>
          <w:noProof/>
        </w:rPr>
        <w:drawing>
          <wp:anchor distT="0" distB="0" distL="114300" distR="114300" simplePos="0" relativeHeight="252265472" behindDoc="0" locked="0" layoutInCell="1" allowOverlap="1" wp14:anchorId="3B624BD8" wp14:editId="1550A51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04975" cy="1704975"/>
            <wp:effectExtent l="0" t="0" r="9525" b="0"/>
            <wp:wrapNone/>
            <wp:docPr id="53409752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09752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 xml:space="preserve">A </w:t>
      </w:r>
      <w:r w:rsidR="006A47F3" w:rsidRPr="00DA22FF">
        <w:rPr>
          <w:b/>
          <w:bCs/>
        </w:rPr>
        <w:t>refugee</w:t>
      </w:r>
      <w:r w:rsidR="006A47F3">
        <w:t xml:space="preserve"> is</w:t>
      </w:r>
      <w:r w:rsidR="00BA0BC6">
        <w:t xml:space="preserve"> a person who has had to leave their country because of something like a war.</w:t>
      </w:r>
    </w:p>
    <w:p w14:paraId="0B70C33B" w14:textId="57880F90" w:rsidR="00BA0BC6" w:rsidRDefault="00BA0BC6" w:rsidP="006A47F3"/>
    <w:p w14:paraId="7562301C" w14:textId="6A3B6109" w:rsidR="00BA0BC6" w:rsidRDefault="00BA0BC6">
      <w:pPr>
        <w:spacing w:line="240" w:lineRule="auto"/>
        <w:ind w:left="0"/>
      </w:pPr>
      <w:r>
        <w:br w:type="page"/>
      </w:r>
    </w:p>
    <w:p w14:paraId="52DC8BE5" w14:textId="2DAA158E" w:rsidR="006A47F3" w:rsidRDefault="0062440C" w:rsidP="000C4595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9168" behindDoc="1" locked="0" layoutInCell="1" allowOverlap="1" wp14:anchorId="4E4968B8" wp14:editId="7CAE18AD">
                <wp:simplePos x="0" y="0"/>
                <wp:positionH relativeFrom="margin">
                  <wp:posOffset>2219325</wp:posOffset>
                </wp:positionH>
                <wp:positionV relativeFrom="paragraph">
                  <wp:posOffset>-104775</wp:posOffset>
                </wp:positionV>
                <wp:extent cx="3535680" cy="3943350"/>
                <wp:effectExtent l="0" t="0" r="7620" b="0"/>
                <wp:wrapNone/>
                <wp:docPr id="425633656" name="Rectangle 4256336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39433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ACA4EC" id="Rectangle 425633656" o:spid="_x0000_s1026" alt="&quot;&quot;" style="position:absolute;margin-left:174.75pt;margin-top:-8.25pt;width:278.4pt;height:310.5pt;z-index:-25127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" fillcolor="#e8d9f3" stroked="f" strokeweight="1pt">
                <w10:wrap anchorx="margin"/>
              </v:rect>
            </w:pict>
          </mc:Fallback>
        </mc:AlternateContent>
      </w:r>
      <w:r w:rsidR="00EA632D" w:rsidRPr="00407FAF">
        <w:rPr>
          <w:noProof/>
        </w:rPr>
        <w:drawing>
          <wp:anchor distT="0" distB="0" distL="114300" distR="114300" simplePos="0" relativeHeight="252263424" behindDoc="0" locked="0" layoutInCell="1" allowOverlap="1" wp14:anchorId="7028BD76" wp14:editId="4177359D">
            <wp:simplePos x="0" y="0"/>
            <wp:positionH relativeFrom="margin">
              <wp:align>left</wp:align>
            </wp:positionH>
            <wp:positionV relativeFrom="paragraph">
              <wp:posOffset>-47324</wp:posOffset>
            </wp:positionV>
            <wp:extent cx="1765138" cy="1123950"/>
            <wp:effectExtent l="0" t="0" r="6985" b="0"/>
            <wp:wrapNone/>
            <wp:docPr id="43266156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66156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138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BC6" w:rsidRPr="00BA0BC6">
        <w:t>An</w:t>
      </w:r>
      <w:r w:rsidR="00BA0BC6">
        <w:rPr>
          <w:b/>
          <w:bCs/>
        </w:rPr>
        <w:t xml:space="preserve"> a</w:t>
      </w:r>
      <w:r w:rsidR="006A47F3" w:rsidRPr="00DA22FF">
        <w:rPr>
          <w:b/>
          <w:bCs/>
        </w:rPr>
        <w:t>sylum seeker</w:t>
      </w:r>
      <w:r w:rsidR="006A47F3">
        <w:t xml:space="preserve"> </w:t>
      </w:r>
      <w:r w:rsidR="00BA0BC6">
        <w:t>is a person who</w:t>
      </w:r>
      <w:r w:rsidR="000C4595">
        <w:t xml:space="preserve"> </w:t>
      </w:r>
      <w:r w:rsidR="00BA0BC6">
        <w:t>is wanting protection in another country.</w:t>
      </w:r>
    </w:p>
    <w:p w14:paraId="06F14D47" w14:textId="51EA5463" w:rsidR="00BA0BC6" w:rsidRDefault="00BA0BC6" w:rsidP="00BA0BC6"/>
    <w:p w14:paraId="12E47700" w14:textId="57BDE96D" w:rsidR="00BA0BC6" w:rsidRDefault="00EA632D" w:rsidP="00BA0BC6">
      <w:r w:rsidRPr="00407FAF">
        <w:rPr>
          <w:noProof/>
        </w:rPr>
        <w:drawing>
          <wp:anchor distT="0" distB="0" distL="114300" distR="114300" simplePos="0" relativeHeight="252267520" behindDoc="0" locked="0" layoutInCell="1" allowOverlap="1" wp14:anchorId="09AB26A9" wp14:editId="51DA7A7C">
            <wp:simplePos x="0" y="0"/>
            <wp:positionH relativeFrom="margin">
              <wp:align>left</wp:align>
            </wp:positionH>
            <wp:positionV relativeFrom="paragraph">
              <wp:posOffset>349070</wp:posOffset>
            </wp:positionV>
            <wp:extent cx="1527658" cy="1438275"/>
            <wp:effectExtent l="0" t="0" r="0" b="0"/>
            <wp:wrapNone/>
            <wp:docPr id="96181863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81863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658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2F9B2" w14:textId="0F3AA44D" w:rsidR="00BA0BC6" w:rsidRDefault="00BA0BC6" w:rsidP="00BA0BC6">
      <w:r>
        <w:t>An asylum seeker might be wanting protection because</w:t>
      </w:r>
      <w:r w:rsidR="000C4595">
        <w:t xml:space="preserve"> of something like</w:t>
      </w:r>
      <w:r>
        <w:t>:</w:t>
      </w:r>
    </w:p>
    <w:p w14:paraId="124074DC" w14:textId="6E2B0C1F" w:rsidR="00BA0BC6" w:rsidRDefault="00BA0BC6" w:rsidP="00BA0BC6">
      <w:pPr>
        <w:pStyle w:val="Listtoplevel"/>
      </w:pPr>
      <w:r>
        <w:t>they are a rainbow person</w:t>
      </w:r>
    </w:p>
    <w:p w14:paraId="0C0EEF93" w14:textId="56A32AF7" w:rsidR="00BA0BC6" w:rsidRDefault="00EA632D" w:rsidP="00BA0BC6">
      <w:pPr>
        <w:pStyle w:val="Listtoplevel"/>
      </w:pPr>
      <w:r w:rsidRPr="00407FAF">
        <w:drawing>
          <wp:anchor distT="0" distB="0" distL="114300" distR="114300" simplePos="0" relativeHeight="252269568" behindDoc="0" locked="0" layoutInCell="1" allowOverlap="1" wp14:anchorId="0C55576A" wp14:editId="4599CF0C">
            <wp:simplePos x="0" y="0"/>
            <wp:positionH relativeFrom="margin">
              <wp:align>left</wp:align>
            </wp:positionH>
            <wp:positionV relativeFrom="paragraph">
              <wp:posOffset>309880</wp:posOffset>
            </wp:positionV>
            <wp:extent cx="1647825" cy="940071"/>
            <wp:effectExtent l="0" t="0" r="0" b="0"/>
            <wp:wrapNone/>
            <wp:docPr id="165524943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24943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384" cy="94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BC6">
        <w:t>their religion</w:t>
      </w:r>
      <w:r w:rsidR="000C4595">
        <w:t xml:space="preserve"> is discriminated against where they came from</w:t>
      </w:r>
      <w:r w:rsidR="00BA0BC6">
        <w:t>.</w:t>
      </w:r>
    </w:p>
    <w:p w14:paraId="71EFB56B" w14:textId="54A02B43" w:rsidR="006A47F3" w:rsidRDefault="006A47F3" w:rsidP="006A47F3"/>
    <w:p w14:paraId="140FB2EC" w14:textId="52303DB3" w:rsidR="006A47F3" w:rsidRDefault="000C4595" w:rsidP="006A47F3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 wp14:anchorId="15BE6C05" wp14:editId="3DF593E4">
                <wp:simplePos x="0" y="0"/>
                <wp:positionH relativeFrom="margin">
                  <wp:posOffset>2216785</wp:posOffset>
                </wp:positionH>
                <wp:positionV relativeFrom="paragraph">
                  <wp:posOffset>282575</wp:posOffset>
                </wp:positionV>
                <wp:extent cx="3535680" cy="2838450"/>
                <wp:effectExtent l="0" t="0" r="7620" b="0"/>
                <wp:wrapNone/>
                <wp:docPr id="1008847685" name="Rectangle 10088476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283845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196731" id="Rectangle 1008847685" o:spid="_x0000_s1026" alt="&quot;&quot;" style="position:absolute;margin-left:174.55pt;margin-top:22.25pt;width:278.4pt;height:223.5pt;z-index:-25127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</w:p>
    <w:p w14:paraId="559EED85" w14:textId="7F8CDE0F" w:rsidR="002E0F65" w:rsidRDefault="00EA632D" w:rsidP="002E0F65">
      <w:r w:rsidRPr="00407FAF">
        <w:rPr>
          <w:noProof/>
        </w:rPr>
        <w:drawing>
          <wp:anchor distT="0" distB="0" distL="114300" distR="114300" simplePos="0" relativeHeight="252278784" behindDoc="0" locked="0" layoutInCell="1" allowOverlap="1" wp14:anchorId="77576631" wp14:editId="5F4F8E5B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600200" cy="1600200"/>
            <wp:effectExtent l="0" t="0" r="0" b="0"/>
            <wp:wrapNone/>
            <wp:docPr id="65973349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3349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 w:rsidRPr="00DA22FF">
        <w:rPr>
          <w:b/>
          <w:bCs/>
        </w:rPr>
        <w:t>Intersex people</w:t>
      </w:r>
      <w:r w:rsidR="006A47F3">
        <w:t xml:space="preserve"> </w:t>
      </w:r>
      <w:r w:rsidR="002E0F65">
        <w:t>have</w:t>
      </w:r>
      <w:r w:rsidR="000C4595">
        <w:t xml:space="preserve"> bodies </w:t>
      </w:r>
      <w:r w:rsidR="002E0F65">
        <w:t>with natural differences like in their:</w:t>
      </w:r>
    </w:p>
    <w:p w14:paraId="61E47D3E" w14:textId="13248631" w:rsidR="002E0F65" w:rsidRDefault="004B7AAD" w:rsidP="002E0F65">
      <w:pPr>
        <w:pStyle w:val="Listtoplevel"/>
      </w:pPr>
      <w:r>
        <w:t>private parts</w:t>
      </w:r>
    </w:p>
    <w:p w14:paraId="1E427994" w14:textId="5639A8FF" w:rsidR="002E0F65" w:rsidRPr="00515B57" w:rsidRDefault="00AB32CB" w:rsidP="002E0F65">
      <w:pPr>
        <w:pStyle w:val="Listtoplevel"/>
        <w:rPr>
          <w:b/>
          <w:bCs/>
        </w:rPr>
      </w:pPr>
      <w:r w:rsidRPr="00407FAF">
        <w:drawing>
          <wp:anchor distT="0" distB="0" distL="114300" distR="114300" simplePos="0" relativeHeight="252280832" behindDoc="0" locked="0" layoutInCell="1" allowOverlap="1" wp14:anchorId="289B2ECC" wp14:editId="0A151DC4">
            <wp:simplePos x="0" y="0"/>
            <wp:positionH relativeFrom="margin">
              <wp:align>left</wp:align>
            </wp:positionH>
            <wp:positionV relativeFrom="paragraph">
              <wp:posOffset>478155</wp:posOffset>
            </wp:positionV>
            <wp:extent cx="1743739" cy="1743739"/>
            <wp:effectExtent l="0" t="0" r="0" b="0"/>
            <wp:wrapNone/>
            <wp:docPr id="75203586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03586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678" cy="174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F65" w:rsidRPr="00515B57">
        <w:rPr>
          <w:b/>
          <w:bCs/>
        </w:rPr>
        <w:t>hormones</w:t>
      </w:r>
    </w:p>
    <w:p w14:paraId="38ED393A" w14:textId="2ADF5E84" w:rsidR="000C4595" w:rsidRPr="000C4595" w:rsidRDefault="002E0F65" w:rsidP="002E0F65">
      <w:pPr>
        <w:pStyle w:val="Listtoplevel"/>
      </w:pPr>
      <w:r w:rsidRPr="00515B57">
        <w:rPr>
          <w:b/>
          <w:bCs/>
        </w:rPr>
        <w:t>chromosomes</w:t>
      </w:r>
      <w:r w:rsidR="000C4595" w:rsidRPr="000C4595">
        <w:t>.</w:t>
      </w:r>
    </w:p>
    <w:p w14:paraId="469F2C51" w14:textId="12971F2C" w:rsidR="006A47F3" w:rsidRDefault="006A47F3" w:rsidP="006A47F3"/>
    <w:p w14:paraId="1B6A5CE2" w14:textId="0D0FB95E" w:rsidR="00515B57" w:rsidRDefault="00515B57" w:rsidP="008A0B25"/>
    <w:p w14:paraId="54D64CF0" w14:textId="77777777" w:rsidR="008A0B25" w:rsidRDefault="008A0B25" w:rsidP="008A0B25"/>
    <w:p w14:paraId="1879F4CA" w14:textId="74F2A9CA" w:rsidR="00515B57" w:rsidRDefault="000B74FF" w:rsidP="00515B57">
      <w:r w:rsidRPr="00407FAF">
        <w:rPr>
          <w:noProof/>
        </w:rPr>
        <w:drawing>
          <wp:anchor distT="0" distB="0" distL="114300" distR="114300" simplePos="0" relativeHeight="252286976" behindDoc="0" locked="0" layoutInCell="1" allowOverlap="1" wp14:anchorId="2CD988FB" wp14:editId="3925B77F">
            <wp:simplePos x="0" y="0"/>
            <wp:positionH relativeFrom="margin">
              <wp:align>left</wp:align>
            </wp:positionH>
            <wp:positionV relativeFrom="paragraph">
              <wp:posOffset>-183515</wp:posOffset>
            </wp:positionV>
            <wp:extent cx="1657350" cy="1657350"/>
            <wp:effectExtent l="0" t="0" r="0" b="0"/>
            <wp:wrapNone/>
            <wp:docPr id="83843144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43144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927" cy="165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B57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45312" behindDoc="1" locked="0" layoutInCell="1" allowOverlap="1" wp14:anchorId="5E22998D" wp14:editId="1749C3DD">
                <wp:simplePos x="0" y="0"/>
                <wp:positionH relativeFrom="margin">
                  <wp:posOffset>2247900</wp:posOffset>
                </wp:positionH>
                <wp:positionV relativeFrom="paragraph">
                  <wp:posOffset>-28575</wp:posOffset>
                </wp:positionV>
                <wp:extent cx="3497580" cy="1066800"/>
                <wp:effectExtent l="0" t="0" r="7620" b="0"/>
                <wp:wrapNone/>
                <wp:docPr id="1634877296" name="Rectangle 16348772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7580" cy="106680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C45A9" id="Rectangle 1634877296" o:spid="_x0000_s1026" alt="&quot;&quot;" style="position:absolute;margin-left:177pt;margin-top:-2.25pt;width:275.4pt;height:84pt;z-index:-25127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  <w:r w:rsidR="00515B57" w:rsidRPr="00515B57">
        <w:rPr>
          <w:b/>
          <w:bCs/>
        </w:rPr>
        <w:t>Hormones</w:t>
      </w:r>
      <w:r w:rsidR="00515B57">
        <w:t xml:space="preserve"> are chemicals in the body which tell the body how it should work.</w:t>
      </w:r>
    </w:p>
    <w:p w14:paraId="156963C9" w14:textId="6DEC61B1" w:rsidR="00515B57" w:rsidRDefault="00515B57" w:rsidP="00515B57"/>
    <w:p w14:paraId="668ED8A0" w14:textId="121ED742" w:rsidR="00515B57" w:rsidRDefault="000B74FF" w:rsidP="00515B57">
      <w:r w:rsidRPr="00407FAF">
        <w:rPr>
          <w:noProof/>
        </w:rPr>
        <w:drawing>
          <wp:anchor distT="0" distB="0" distL="114300" distR="114300" simplePos="0" relativeHeight="252282880" behindDoc="0" locked="0" layoutInCell="1" allowOverlap="1" wp14:anchorId="56805D65" wp14:editId="6723A079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1541721" cy="1541721"/>
            <wp:effectExtent l="0" t="0" r="1905" b="0"/>
            <wp:wrapNone/>
            <wp:docPr id="9600066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0066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734" cy="154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B57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43264" behindDoc="1" locked="0" layoutInCell="1" allowOverlap="1" wp14:anchorId="58F41716" wp14:editId="1137732A">
                <wp:simplePos x="0" y="0"/>
                <wp:positionH relativeFrom="margin">
                  <wp:posOffset>2266950</wp:posOffset>
                </wp:positionH>
                <wp:positionV relativeFrom="paragraph">
                  <wp:posOffset>315595</wp:posOffset>
                </wp:positionV>
                <wp:extent cx="3497580" cy="1076325"/>
                <wp:effectExtent l="0" t="0" r="7620" b="9525"/>
                <wp:wrapNone/>
                <wp:docPr id="1085535223" name="Rectangle 10855352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7580" cy="10763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67FE55" id="Rectangle 1085535223" o:spid="_x0000_s1026" alt="&quot;&quot;" style="position:absolute;margin-left:178.5pt;margin-top:24.85pt;width:275.4pt;height:84.75pt;z-index:-25127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" fillcolor="#e8d9f3" stroked="f" strokeweight="1pt">
                <w10:wrap anchorx="margin"/>
              </v:rect>
            </w:pict>
          </mc:Fallback>
        </mc:AlternateContent>
      </w:r>
    </w:p>
    <w:p w14:paraId="140822F2" w14:textId="7B7104CB" w:rsidR="00515B57" w:rsidRDefault="000B74FF" w:rsidP="00515B57"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4F21257B" wp14:editId="5CD02B9B">
                <wp:simplePos x="0" y="0"/>
                <wp:positionH relativeFrom="column">
                  <wp:posOffset>83820</wp:posOffset>
                </wp:positionH>
                <wp:positionV relativeFrom="paragraph">
                  <wp:posOffset>620395</wp:posOffset>
                </wp:positionV>
                <wp:extent cx="713510" cy="448134"/>
                <wp:effectExtent l="0" t="114300" r="86995" b="47625"/>
                <wp:wrapNone/>
                <wp:docPr id="112863783" name="Arrow: Curved Down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503849">
                          <a:off x="0" y="0"/>
                          <a:ext cx="713510" cy="448134"/>
                        </a:xfrm>
                        <a:prstGeom prst="curved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4CDB" id="Arrow: Curved Down 37" o:spid="_x0000_s1026" type="#_x0000_t105" alt="&quot;&quot;" style="position:absolute;margin-left:6.6pt;margin-top:48.85pt;width:56.2pt;height:35.3pt;rotation:-9935423fd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" adj="14817,19904,16200" fillcolor="red" strokecolor="#09101d [484]" strokeweight="1pt"/>
            </w:pict>
          </mc:Fallback>
        </mc:AlternateContent>
      </w:r>
      <w:r w:rsidR="00515B57" w:rsidRPr="00515B57">
        <w:rPr>
          <w:b/>
          <w:bCs/>
        </w:rPr>
        <w:t>Chromosomes</w:t>
      </w:r>
      <w:r w:rsidR="00515B57">
        <w:t xml:space="preserve"> are types of cells in </w:t>
      </w:r>
      <w:r w:rsidR="000D36F6">
        <w:t xml:space="preserve">the </w:t>
      </w:r>
      <w:r w:rsidR="00515B57">
        <w:t xml:space="preserve">body which tell the body how it should look. </w:t>
      </w:r>
    </w:p>
    <w:p w14:paraId="36EB4B33" w14:textId="145106A0" w:rsidR="00515B57" w:rsidRDefault="00515B57" w:rsidP="00515B57"/>
    <w:p w14:paraId="2EE20AFB" w14:textId="7492E8D0" w:rsidR="00702BE6" w:rsidRDefault="000B74FF" w:rsidP="00515B57">
      <w:r w:rsidRPr="00407FAF">
        <w:rPr>
          <w:noProof/>
        </w:rPr>
        <w:drawing>
          <wp:anchor distT="0" distB="0" distL="114300" distR="114300" simplePos="0" relativeHeight="252289024" behindDoc="0" locked="0" layoutInCell="1" allowOverlap="1" wp14:anchorId="0D60523A" wp14:editId="76FD42F9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1276350" cy="1771405"/>
            <wp:effectExtent l="0" t="0" r="0" b="635"/>
            <wp:wrapNone/>
            <wp:docPr id="145995966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5966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665" cy="177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296E3" w14:textId="1C7FAE2A" w:rsidR="00702BE6" w:rsidRDefault="000B74FF" w:rsidP="00515B57">
      <w:r w:rsidRPr="00407FAF">
        <w:rPr>
          <w:noProof/>
        </w:rPr>
        <w:drawing>
          <wp:anchor distT="0" distB="0" distL="114300" distR="114300" simplePos="0" relativeHeight="252291072" behindDoc="0" locked="0" layoutInCell="1" allowOverlap="1" wp14:anchorId="38A5DDE6" wp14:editId="6CFF415E">
            <wp:simplePos x="0" y="0"/>
            <wp:positionH relativeFrom="margin">
              <wp:posOffset>800100</wp:posOffset>
            </wp:positionH>
            <wp:positionV relativeFrom="paragraph">
              <wp:posOffset>771525</wp:posOffset>
            </wp:positionV>
            <wp:extent cx="762000" cy="762000"/>
            <wp:effectExtent l="0" t="0" r="0" b="0"/>
            <wp:wrapNone/>
            <wp:docPr id="114773919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84158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409">
        <w:t xml:space="preserve">This </w:t>
      </w:r>
      <w:r w:rsidR="00B8739C">
        <w:t>Easy Read</w:t>
      </w:r>
      <w:r w:rsidR="00784409">
        <w:t xml:space="preserve"> talks about s</w:t>
      </w:r>
      <w:r w:rsidR="00702BE6">
        <w:t>ome of the rainbow organisations in Aotearoa New Zealand</w:t>
      </w:r>
      <w:r w:rsidR="00784409">
        <w:t>.</w:t>
      </w:r>
    </w:p>
    <w:p w14:paraId="6749B230" w14:textId="77777777" w:rsidR="00702BE6" w:rsidRDefault="00702BE6" w:rsidP="00515B57"/>
    <w:p w14:paraId="3BE343F9" w14:textId="77777777" w:rsidR="00702BE6" w:rsidRDefault="00702BE6" w:rsidP="00515B57"/>
    <w:p w14:paraId="374F0AFC" w14:textId="19B19B75" w:rsidR="00702BE6" w:rsidRDefault="000B74FF" w:rsidP="00515B57">
      <w:r>
        <w:rPr>
          <w:noProof/>
        </w:rPr>
        <mc:AlternateContent>
          <mc:Choice Requires="wpg">
            <w:drawing>
              <wp:anchor distT="0" distB="0" distL="114300" distR="114300" simplePos="0" relativeHeight="252298240" behindDoc="0" locked="0" layoutInCell="1" allowOverlap="1" wp14:anchorId="4DA5A966" wp14:editId="177B972E">
                <wp:simplePos x="0" y="0"/>
                <wp:positionH relativeFrom="column">
                  <wp:posOffset>0</wp:posOffset>
                </wp:positionH>
                <wp:positionV relativeFrom="paragraph">
                  <wp:posOffset>286385</wp:posOffset>
                </wp:positionV>
                <wp:extent cx="1895475" cy="1962150"/>
                <wp:effectExtent l="0" t="0" r="9525" b="0"/>
                <wp:wrapNone/>
                <wp:docPr id="1117593345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475" cy="1962150"/>
                          <a:chOff x="0" y="0"/>
                          <a:chExt cx="1895475" cy="1962150"/>
                        </a:xfrm>
                      </wpg:grpSpPr>
                      <pic:pic xmlns:pic="http://schemas.openxmlformats.org/drawingml/2006/picture">
                        <pic:nvPicPr>
                          <pic:cNvPr id="1031808314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480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7029751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00" y="1019175"/>
                            <a:ext cx="3714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9332309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775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AAD31F" id="Group 39" o:spid="_x0000_s1026" alt="&quot;&quot;" style="position:absolute;margin-left:0;margin-top:22.55pt;width:149.25pt;height:154.5pt;z-index:252298240" coordsize="18954,19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">
                <v:shape id="Picture 5" o:spid="_x0000_s1027" type="#_x0000_t75" alt="&quot;&quot;" style="position:absolute;top:3048;width:16573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">
                  <v:imagedata r:id="rId133" o:title=""/>
                </v:shape>
                <v:shape id="Picture 5" o:spid="_x0000_s1028" type="#_x0000_t75" alt="&quot;&quot;" style="position:absolute;left:6096;top:10191;width:3714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">
                  <v:imagedata r:id="rId116" o:title=""/>
                </v:shape>
                <v:shape id="Picture 5" o:spid="_x0000_s1029" type="#_x0000_t75" alt="&quot;&quot;" style="position:absolute;left:12477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">
                  <v:imagedata r:id="rId134" o:title=""/>
                </v:shape>
              </v:group>
            </w:pict>
          </mc:Fallback>
        </mc:AlternateContent>
      </w:r>
      <w:r w:rsidR="00702BE6">
        <w:t xml:space="preserve">You might find other rainbow </w:t>
      </w:r>
      <w:r w:rsidR="00702BE6">
        <w:br/>
        <w:t>organisation</w:t>
      </w:r>
      <w:r w:rsidR="008A0B25">
        <w:t>s</w:t>
      </w:r>
      <w:r w:rsidR="00702BE6">
        <w:t xml:space="preserve"> / group</w:t>
      </w:r>
      <w:r w:rsidR="008A0B25">
        <w:t>s</w:t>
      </w:r>
      <w:r w:rsidR="00702BE6">
        <w:t xml:space="preserve"> in your community by:</w:t>
      </w:r>
    </w:p>
    <w:p w14:paraId="3DD524D0" w14:textId="0EB9EFFB" w:rsidR="00702BE6" w:rsidRDefault="00702BE6" w:rsidP="00702BE6">
      <w:pPr>
        <w:pStyle w:val="Listtoplevel"/>
      </w:pPr>
      <w:r>
        <w:t>asking people</w:t>
      </w:r>
    </w:p>
    <w:p w14:paraId="0E11CC55" w14:textId="55457F86" w:rsidR="00702BE6" w:rsidRDefault="00702BE6" w:rsidP="00702BE6">
      <w:pPr>
        <w:pStyle w:val="Listtoplevel"/>
      </w:pPr>
      <w:r>
        <w:t xml:space="preserve">looking on the internet. </w:t>
      </w:r>
    </w:p>
    <w:p w14:paraId="6B8E3B50" w14:textId="0A98C30E" w:rsidR="00702BE6" w:rsidRDefault="00702BE6" w:rsidP="00515B57"/>
    <w:p w14:paraId="212B0781" w14:textId="36DA883B" w:rsidR="00702BE6" w:rsidRDefault="00702BE6" w:rsidP="00515B57"/>
    <w:p w14:paraId="75DA9898" w14:textId="7414385F" w:rsidR="006A47F3" w:rsidRDefault="00803F79" w:rsidP="006A47F3">
      <w:pPr>
        <w:pStyle w:val="Heading2"/>
      </w:pPr>
      <w:bookmarkStart w:id="13" w:name="_Toc181692094"/>
      <w:r w:rsidRPr="00407FAF">
        <w:rPr>
          <w:noProof/>
        </w:rPr>
        <w:drawing>
          <wp:anchor distT="0" distB="0" distL="114300" distR="114300" simplePos="0" relativeHeight="252535808" behindDoc="0" locked="0" layoutInCell="1" allowOverlap="1" wp14:anchorId="0E40860C" wp14:editId="6DDA6183">
            <wp:simplePos x="0" y="0"/>
            <wp:positionH relativeFrom="margin">
              <wp:align>left</wp:align>
            </wp:positionH>
            <wp:positionV relativeFrom="paragraph">
              <wp:posOffset>-295275</wp:posOffset>
            </wp:positionV>
            <wp:extent cx="2019300" cy="2019300"/>
            <wp:effectExtent l="0" t="0" r="0" b="0"/>
            <wp:wrapNone/>
            <wp:docPr id="105560697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60697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A47F3">
        <w:t>RainbowYOUTH</w:t>
      </w:r>
      <w:bookmarkEnd w:id="13"/>
      <w:proofErr w:type="spellEnd"/>
    </w:p>
    <w:p w14:paraId="5E1CE93E" w14:textId="14CB5A52" w:rsidR="006A47F3" w:rsidRDefault="006A47F3" w:rsidP="006A47F3"/>
    <w:p w14:paraId="162CCA44" w14:textId="4BDFA686" w:rsidR="006A47F3" w:rsidRDefault="006A47F3" w:rsidP="006A47F3">
      <w:proofErr w:type="spellStart"/>
      <w:r>
        <w:t>RainbowYOUTH</w:t>
      </w:r>
      <w:proofErr w:type="spellEnd"/>
      <w:r>
        <w:t xml:space="preserve"> supports:</w:t>
      </w:r>
    </w:p>
    <w:p w14:paraId="4F5844E8" w14:textId="46C389D9" w:rsidR="006A47F3" w:rsidRDefault="00B8739C" w:rsidP="00B8739C">
      <w:pPr>
        <w:pStyle w:val="Listtoplevel"/>
      </w:pPr>
      <w:r w:rsidRPr="00B8739C">
        <w:drawing>
          <wp:anchor distT="0" distB="0" distL="114300" distR="114300" simplePos="0" relativeHeight="252630016" behindDoc="0" locked="0" layoutInCell="1" allowOverlap="1" wp14:anchorId="52A84DF3" wp14:editId="6F70C5CD">
            <wp:simplePos x="0" y="0"/>
            <wp:positionH relativeFrom="column">
              <wp:posOffset>7620</wp:posOffset>
            </wp:positionH>
            <wp:positionV relativeFrom="paragraph">
              <wp:posOffset>447178</wp:posOffset>
            </wp:positionV>
            <wp:extent cx="2011680" cy="2011680"/>
            <wp:effectExtent l="0" t="0" r="7620" b="7620"/>
            <wp:wrapNone/>
            <wp:docPr id="36337823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37823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young rainbow people who are up to about 27 years of age</w:t>
      </w:r>
    </w:p>
    <w:p w14:paraId="08584696" w14:textId="46776965" w:rsidR="006A47F3" w:rsidRDefault="006A47F3" w:rsidP="006A47F3">
      <w:pPr>
        <w:pStyle w:val="Listtoplevel"/>
      </w:pPr>
      <w:r>
        <w:t xml:space="preserve">their whānau / </w:t>
      </w:r>
      <w:r w:rsidR="00261474">
        <w:t>families</w:t>
      </w:r>
    </w:p>
    <w:p w14:paraId="3D9894DA" w14:textId="77777777" w:rsidR="006A47F3" w:rsidRDefault="006A47F3" w:rsidP="006A47F3">
      <w:pPr>
        <w:pStyle w:val="Listtoplevel"/>
      </w:pPr>
      <w:r>
        <w:t>teachers.</w:t>
      </w:r>
    </w:p>
    <w:p w14:paraId="06CAEACA" w14:textId="652CA73D" w:rsidR="00515B57" w:rsidRDefault="00515B57" w:rsidP="00702BE6"/>
    <w:p w14:paraId="3AC400DF" w14:textId="73FCBFA4" w:rsidR="00702BE6" w:rsidRDefault="00B5210C" w:rsidP="00702BE6">
      <w:r w:rsidRPr="00B5210C">
        <w:rPr>
          <w:noProof/>
        </w:rPr>
        <w:drawing>
          <wp:anchor distT="0" distB="0" distL="114300" distR="114300" simplePos="0" relativeHeight="252632064" behindDoc="0" locked="0" layoutInCell="1" allowOverlap="1" wp14:anchorId="0B9209D5" wp14:editId="3BA4C9D8">
            <wp:simplePos x="0" y="0"/>
            <wp:positionH relativeFrom="column">
              <wp:posOffset>0</wp:posOffset>
            </wp:positionH>
            <wp:positionV relativeFrom="paragraph">
              <wp:posOffset>347566</wp:posOffset>
            </wp:positionV>
            <wp:extent cx="1693628" cy="1693628"/>
            <wp:effectExtent l="0" t="0" r="1905" b="1905"/>
            <wp:wrapNone/>
            <wp:docPr id="1396426022" name="Picture 48" descr="A person sitting on a couch knit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426022" name="Picture 48" descr="A person sitting on a couch knitt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17" cy="169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8442F" w14:textId="34852C2E" w:rsidR="006A47F3" w:rsidRDefault="006A47F3" w:rsidP="006A47F3">
      <w:r>
        <w:t>They have groups for many things like:</w:t>
      </w:r>
    </w:p>
    <w:p w14:paraId="15FC801D" w14:textId="77777777" w:rsidR="006A47F3" w:rsidRDefault="006A47F3" w:rsidP="006A47F3">
      <w:pPr>
        <w:pStyle w:val="Listtoplevel"/>
      </w:pPr>
      <w:r>
        <w:t>doing art and craft</w:t>
      </w:r>
    </w:p>
    <w:p w14:paraId="12CBA57D" w14:textId="2D47B8F9" w:rsidR="006A47F3" w:rsidRDefault="000B74FF" w:rsidP="006A47F3">
      <w:pPr>
        <w:pStyle w:val="Listtoplevel"/>
      </w:pPr>
      <w:r w:rsidRPr="00407FAF">
        <w:drawing>
          <wp:anchor distT="0" distB="0" distL="114300" distR="114300" simplePos="0" relativeHeight="252306432" behindDoc="0" locked="0" layoutInCell="1" allowOverlap="1" wp14:anchorId="4390EE33" wp14:editId="1114AA29">
            <wp:simplePos x="0" y="0"/>
            <wp:positionH relativeFrom="margin">
              <wp:align>left</wp:align>
            </wp:positionH>
            <wp:positionV relativeFrom="paragraph">
              <wp:posOffset>323097</wp:posOffset>
            </wp:positionV>
            <wp:extent cx="1743075" cy="1743075"/>
            <wp:effectExtent l="0" t="0" r="9525" b="0"/>
            <wp:wrapNone/>
            <wp:docPr id="193594366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94366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social events like hanging out</w:t>
      </w:r>
    </w:p>
    <w:p w14:paraId="299874CB" w14:textId="7A79CA02" w:rsidR="006A47F3" w:rsidRDefault="006A47F3" w:rsidP="006A47F3">
      <w:pPr>
        <w:pStyle w:val="Listtoplevel"/>
      </w:pPr>
      <w:r>
        <w:t>learning about being a rainbow person.</w:t>
      </w:r>
    </w:p>
    <w:p w14:paraId="58C5550E" w14:textId="12DD7472" w:rsidR="006A47F3" w:rsidRDefault="00B73542" w:rsidP="006A47F3">
      <w:r w:rsidRPr="00407FAF">
        <w:rPr>
          <w:noProof/>
        </w:rPr>
        <w:drawing>
          <wp:anchor distT="0" distB="0" distL="114300" distR="114300" simplePos="0" relativeHeight="252308480" behindDoc="0" locked="0" layoutInCell="1" allowOverlap="1" wp14:anchorId="63880814" wp14:editId="60D0AE60">
            <wp:simplePos x="0" y="0"/>
            <wp:positionH relativeFrom="margin">
              <wp:align>left</wp:align>
            </wp:positionH>
            <wp:positionV relativeFrom="paragraph">
              <wp:posOffset>281172</wp:posOffset>
            </wp:positionV>
            <wp:extent cx="1276350" cy="1771405"/>
            <wp:effectExtent l="0" t="0" r="0" b="635"/>
            <wp:wrapNone/>
            <wp:docPr id="105394557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5966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7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CD49A" w14:textId="6D4889DA" w:rsidR="006A47F3" w:rsidRDefault="006A47F3" w:rsidP="006A47F3"/>
    <w:p w14:paraId="7554DB9A" w14:textId="410D1804" w:rsidR="006A47F3" w:rsidRDefault="006A47F3" w:rsidP="006A47F3">
      <w:r>
        <w:t xml:space="preserve">There are </w:t>
      </w:r>
      <w:proofErr w:type="spellStart"/>
      <w:r>
        <w:t>RainbowYOUTH</w:t>
      </w:r>
      <w:proofErr w:type="spellEnd"/>
      <w:r>
        <w:t xml:space="preserve"> groups all over the motu / country. </w:t>
      </w:r>
    </w:p>
    <w:p w14:paraId="5379A3F9" w14:textId="77777777" w:rsidR="006A47F3" w:rsidRDefault="006A47F3" w:rsidP="006A47F3"/>
    <w:p w14:paraId="7C945933" w14:textId="2E72D7B9" w:rsidR="006A47F3" w:rsidRDefault="0032406B" w:rsidP="006A47F3">
      <w:r w:rsidRPr="00407FAF">
        <w:rPr>
          <w:noProof/>
        </w:rPr>
        <w:drawing>
          <wp:anchor distT="0" distB="0" distL="114300" distR="114300" simplePos="0" relativeHeight="252310528" behindDoc="0" locked="0" layoutInCell="1" allowOverlap="1" wp14:anchorId="2B411972" wp14:editId="40BE7DA7">
            <wp:simplePos x="0" y="0"/>
            <wp:positionH relativeFrom="margin">
              <wp:align>left</wp:align>
            </wp:positionH>
            <wp:positionV relativeFrom="paragraph">
              <wp:posOffset>-231140</wp:posOffset>
            </wp:positionV>
            <wp:extent cx="1555609" cy="1619250"/>
            <wp:effectExtent l="0" t="0" r="6985" b="0"/>
            <wp:wrapNone/>
            <wp:docPr id="155734392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70828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609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 xml:space="preserve">You can find more information about </w:t>
      </w:r>
      <w:proofErr w:type="spellStart"/>
      <w:r w:rsidR="006A47F3">
        <w:t>RainbowYOUTH</w:t>
      </w:r>
      <w:proofErr w:type="spellEnd"/>
      <w:r w:rsidR="006A47F3">
        <w:t xml:space="preserve"> at their </w:t>
      </w:r>
      <w:r w:rsidR="006A47F3" w:rsidRPr="00192556">
        <w:rPr>
          <w:b/>
          <w:bCs/>
        </w:rPr>
        <w:t>website</w:t>
      </w:r>
      <w:r w:rsidR="006A47F3">
        <w:t>:</w:t>
      </w:r>
    </w:p>
    <w:p w14:paraId="622F003F" w14:textId="77777777" w:rsidR="006A47F3" w:rsidRDefault="006A47F3" w:rsidP="006A47F3"/>
    <w:p w14:paraId="40296181" w14:textId="77777777" w:rsidR="006A47F3" w:rsidRPr="00192556" w:rsidRDefault="006A47F3" w:rsidP="006A47F3">
      <w:pPr>
        <w:rPr>
          <w:b/>
          <w:bCs/>
        </w:rPr>
      </w:pPr>
      <w:hyperlink r:id="rId138" w:history="1">
        <w:r w:rsidRPr="00192556">
          <w:rPr>
            <w:rStyle w:val="Hyperlink"/>
            <w:b/>
            <w:bCs/>
            <w:color w:val="000000" w:themeColor="text1"/>
            <w:u w:val="none"/>
          </w:rPr>
          <w:t>www.ry.org.nz</w:t>
        </w:r>
      </w:hyperlink>
    </w:p>
    <w:p w14:paraId="0E8E6BEE" w14:textId="73B36960" w:rsidR="006A47F3" w:rsidRDefault="0032406B" w:rsidP="006A47F3">
      <w:r w:rsidRPr="00407FAF">
        <w:rPr>
          <w:noProof/>
        </w:rPr>
        <w:drawing>
          <wp:anchor distT="0" distB="0" distL="114300" distR="114300" simplePos="0" relativeHeight="252312576" behindDoc="0" locked="0" layoutInCell="1" allowOverlap="1" wp14:anchorId="54C85001" wp14:editId="66E75545">
            <wp:simplePos x="0" y="0"/>
            <wp:positionH relativeFrom="margin">
              <wp:align>left</wp:align>
            </wp:positionH>
            <wp:positionV relativeFrom="paragraph">
              <wp:posOffset>165100</wp:posOffset>
            </wp:positionV>
            <wp:extent cx="1307805" cy="1675475"/>
            <wp:effectExtent l="0" t="0" r="6985" b="1270"/>
            <wp:wrapNone/>
            <wp:docPr id="178633845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3869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96" cy="167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CF49AE" w14:textId="4176554E" w:rsidR="006A47F3" w:rsidRDefault="006A47F3" w:rsidP="006A47F3"/>
    <w:p w14:paraId="134A3EE1" w14:textId="3E864359" w:rsidR="006A47F3" w:rsidRDefault="006A47F3" w:rsidP="006A47F3">
      <w:r>
        <w:t>This website is not in Easy Read.</w:t>
      </w:r>
    </w:p>
    <w:p w14:paraId="14522EC3" w14:textId="39D3129B" w:rsidR="00515B57" w:rsidRDefault="00515B57" w:rsidP="00702BE6"/>
    <w:p w14:paraId="44D054D6" w14:textId="3BA76D3D" w:rsidR="00D73AE1" w:rsidRDefault="00D73AE1" w:rsidP="00804D96">
      <w:pPr>
        <w:rPr>
          <w:rFonts w:eastAsiaTheme="majorEastAsia"/>
        </w:rPr>
      </w:pPr>
      <w:bookmarkStart w:id="14" w:name="_Toc181692095"/>
    </w:p>
    <w:p w14:paraId="2FD8A35E" w14:textId="6F25EE8D" w:rsidR="006A47F3" w:rsidRDefault="004E4F29" w:rsidP="006A47F3">
      <w:pPr>
        <w:pStyle w:val="Heading2"/>
      </w:pPr>
      <w:r w:rsidRPr="00407FAF">
        <w:rPr>
          <w:noProof/>
        </w:rPr>
        <w:drawing>
          <wp:anchor distT="0" distB="0" distL="114300" distR="114300" simplePos="0" relativeHeight="252537856" behindDoc="0" locked="0" layoutInCell="1" allowOverlap="1" wp14:anchorId="2B950539" wp14:editId="14E8F8A2">
            <wp:simplePos x="0" y="0"/>
            <wp:positionH relativeFrom="margin">
              <wp:posOffset>-17780</wp:posOffset>
            </wp:positionH>
            <wp:positionV relativeFrom="paragraph">
              <wp:posOffset>344170</wp:posOffset>
            </wp:positionV>
            <wp:extent cx="1846580" cy="308610"/>
            <wp:effectExtent l="0" t="0" r="1270" b="0"/>
            <wp:wrapNone/>
            <wp:docPr id="164502441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02441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A47F3">
        <w:t>InsideOUT</w:t>
      </w:r>
      <w:bookmarkEnd w:id="14"/>
      <w:proofErr w:type="spellEnd"/>
    </w:p>
    <w:p w14:paraId="25000D4A" w14:textId="52070108" w:rsidR="006A47F3" w:rsidRDefault="006A47F3" w:rsidP="006A47F3"/>
    <w:p w14:paraId="0E0A95F2" w14:textId="00D070E3" w:rsidR="006A47F3" w:rsidRDefault="004E4F29" w:rsidP="006A47F3">
      <w:r w:rsidRPr="00407FAF">
        <w:rPr>
          <w:noProof/>
        </w:rPr>
        <w:drawing>
          <wp:anchor distT="0" distB="0" distL="114300" distR="114300" simplePos="0" relativeHeight="252314624" behindDoc="0" locked="0" layoutInCell="1" allowOverlap="1" wp14:anchorId="5DA9A5C9" wp14:editId="53BF1D98">
            <wp:simplePos x="0" y="0"/>
            <wp:positionH relativeFrom="margin">
              <wp:posOffset>-100965</wp:posOffset>
            </wp:positionH>
            <wp:positionV relativeFrom="paragraph">
              <wp:posOffset>400685</wp:posOffset>
            </wp:positionV>
            <wp:extent cx="1928909" cy="1123950"/>
            <wp:effectExtent l="0" t="0" r="0" b="0"/>
            <wp:wrapNone/>
            <wp:docPr id="200170832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70832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909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A47F3">
        <w:t>InsideOUT</w:t>
      </w:r>
      <w:proofErr w:type="spellEnd"/>
      <w:r w:rsidR="006A47F3">
        <w:t xml:space="preserve"> supports young people:</w:t>
      </w:r>
    </w:p>
    <w:p w14:paraId="47271205" w14:textId="2E57FEA3" w:rsidR="006A47F3" w:rsidRDefault="006A47F3" w:rsidP="006A47F3">
      <w:pPr>
        <w:pStyle w:val="Listtoplevel"/>
      </w:pPr>
      <w:r>
        <w:t>at school</w:t>
      </w:r>
    </w:p>
    <w:p w14:paraId="40EB30FE" w14:textId="089DA017" w:rsidR="006A47F3" w:rsidRDefault="006A47F3" w:rsidP="006A47F3">
      <w:pPr>
        <w:pStyle w:val="Listtoplevel"/>
      </w:pPr>
      <w:r>
        <w:t>at work.</w:t>
      </w:r>
    </w:p>
    <w:p w14:paraId="3A377CE7" w14:textId="52FFAF6D" w:rsidR="00702BE6" w:rsidRDefault="00702BE6" w:rsidP="004B7AAD"/>
    <w:p w14:paraId="4C5CB510" w14:textId="4DBBE611" w:rsidR="00804D96" w:rsidRDefault="00804D96">
      <w:pPr>
        <w:spacing w:line="240" w:lineRule="auto"/>
        <w:ind w:left="0"/>
      </w:pPr>
      <w:r>
        <w:br w:type="page"/>
      </w:r>
    </w:p>
    <w:p w14:paraId="77143451" w14:textId="314DF228" w:rsidR="006A47F3" w:rsidRDefault="00804D96" w:rsidP="006A47F3">
      <w:r>
        <w:rPr>
          <w:noProof/>
        </w:rPr>
        <mc:AlternateContent>
          <mc:Choice Requires="wpg">
            <w:drawing>
              <wp:anchor distT="0" distB="0" distL="114300" distR="114300" simplePos="0" relativeHeight="252319744" behindDoc="0" locked="0" layoutInCell="1" allowOverlap="1" wp14:anchorId="529B6CE7" wp14:editId="65DF2EC7">
                <wp:simplePos x="0" y="0"/>
                <wp:positionH relativeFrom="column">
                  <wp:posOffset>0</wp:posOffset>
                </wp:positionH>
                <wp:positionV relativeFrom="paragraph">
                  <wp:posOffset>352425</wp:posOffset>
                </wp:positionV>
                <wp:extent cx="1956435" cy="1419225"/>
                <wp:effectExtent l="0" t="0" r="5715" b="9525"/>
                <wp:wrapNone/>
                <wp:docPr id="1082123193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6435" cy="1419225"/>
                          <a:chOff x="0" y="0"/>
                          <a:chExt cx="1956435" cy="1419225"/>
                        </a:xfrm>
                      </wpg:grpSpPr>
                      <pic:pic xmlns:pic="http://schemas.openxmlformats.org/drawingml/2006/picture">
                        <pic:nvPicPr>
                          <pic:cNvPr id="369811202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43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16115941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0" y="9525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748DB" id="Group 40" o:spid="_x0000_s1026" style="position:absolute;margin-left:0;margin-top:27.75pt;width:154.05pt;height:111.75pt;z-index:252319744" coordsize="19564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">
                <v:shape id="Picture 5" o:spid="_x0000_s1027" type="#_x0000_t75" alt="&quot;&quot;" style="position:absolute;width:19564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">
                  <v:imagedata r:id="rId144" o:title=""/>
                </v:shape>
                <v:shape id="Picture 5" o:spid="_x0000_s1028" type="#_x0000_t75" alt="&quot;&quot;" style="position:absolute;left:5334;top:95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">
                  <v:imagedata r:id="rId145" o:title=""/>
                </v:shape>
              </v:group>
            </w:pict>
          </mc:Fallback>
        </mc:AlternateContent>
      </w:r>
      <w:proofErr w:type="spellStart"/>
      <w:r w:rsidR="006A47F3">
        <w:t>InsideOUT</w:t>
      </w:r>
      <w:proofErr w:type="spellEnd"/>
      <w:r w:rsidR="006A47F3">
        <w:t xml:space="preserve"> does things like:</w:t>
      </w:r>
    </w:p>
    <w:p w14:paraId="5D27F1F9" w14:textId="5E670594" w:rsidR="006A47F3" w:rsidRDefault="006A47F3" w:rsidP="006A47F3">
      <w:pPr>
        <w:pStyle w:val="Listtoplevel"/>
      </w:pPr>
      <w:r>
        <w:t>meetings at schools to talk about rainbow issues with students</w:t>
      </w:r>
    </w:p>
    <w:p w14:paraId="607AC2AF" w14:textId="77DD0A6B" w:rsidR="006A47F3" w:rsidRDefault="006A47F3" w:rsidP="006A47F3">
      <w:pPr>
        <w:pStyle w:val="Listtoplevel"/>
      </w:pPr>
      <w:r w:rsidRPr="001462C4">
        <w:t>workshops</w:t>
      </w:r>
      <w:r>
        <w:t xml:space="preserve"> for teachers on how to support their rainbow students</w:t>
      </w:r>
    </w:p>
    <w:p w14:paraId="608B9C9F" w14:textId="75E5A65A" w:rsidR="006A47F3" w:rsidRDefault="0032406B" w:rsidP="006A47F3">
      <w:pPr>
        <w:pStyle w:val="Listtoplevel"/>
      </w:pPr>
      <w:r w:rsidRPr="00407FAF">
        <w:drawing>
          <wp:anchor distT="0" distB="0" distL="114300" distR="114300" simplePos="0" relativeHeight="252321792" behindDoc="0" locked="0" layoutInCell="1" allowOverlap="1" wp14:anchorId="7AD69EE4" wp14:editId="3E126AF9">
            <wp:simplePos x="0" y="0"/>
            <wp:positionH relativeFrom="margin">
              <wp:posOffset>0</wp:posOffset>
            </wp:positionH>
            <wp:positionV relativeFrom="paragraph">
              <wp:posOffset>67945</wp:posOffset>
            </wp:positionV>
            <wp:extent cx="1828800" cy="1828800"/>
            <wp:effectExtent l="0" t="0" r="0" b="0"/>
            <wp:wrapNone/>
            <wp:docPr id="13454093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4093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training for workplaces so they can:</w:t>
      </w:r>
    </w:p>
    <w:p w14:paraId="670472ED" w14:textId="77777777" w:rsidR="006A47F3" w:rsidRDefault="006A47F3" w:rsidP="006A47F3">
      <w:pPr>
        <w:pStyle w:val="Listsecondlevel"/>
      </w:pPr>
      <w:r>
        <w:t>be safer for rainbow people</w:t>
      </w:r>
    </w:p>
    <w:p w14:paraId="30B9CEE8" w14:textId="77777777" w:rsidR="006A47F3" w:rsidRDefault="006A47F3" w:rsidP="006A47F3">
      <w:pPr>
        <w:pStyle w:val="Listsecondlevel"/>
      </w:pPr>
      <w:r>
        <w:t>include rainbow people.</w:t>
      </w:r>
    </w:p>
    <w:p w14:paraId="634367D5" w14:textId="77777777" w:rsidR="006A47F3" w:rsidRDefault="006A47F3" w:rsidP="006A47F3"/>
    <w:p w14:paraId="2BF33025" w14:textId="28BFF3EE" w:rsidR="006A47F3" w:rsidRDefault="006A47F3" w:rsidP="006A47F3"/>
    <w:p w14:paraId="2B8AC626" w14:textId="66FDAC6D" w:rsidR="006A47F3" w:rsidRDefault="00D73AE1" w:rsidP="006A47F3">
      <w:r w:rsidRPr="00407FAF">
        <w:rPr>
          <w:noProof/>
        </w:rPr>
        <w:drawing>
          <wp:anchor distT="0" distB="0" distL="114300" distR="114300" simplePos="0" relativeHeight="252323840" behindDoc="0" locked="0" layoutInCell="1" allowOverlap="1" wp14:anchorId="291BD352" wp14:editId="639EB4C3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1943100" cy="1943100"/>
            <wp:effectExtent l="0" t="0" r="0" b="0"/>
            <wp:wrapNone/>
            <wp:docPr id="103266797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66797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A47F3">
        <w:t>InsideOUT</w:t>
      </w:r>
      <w:proofErr w:type="spellEnd"/>
      <w:r w:rsidR="006A47F3">
        <w:t xml:space="preserve"> also has </w:t>
      </w:r>
      <w:r w:rsidR="00515B57">
        <w:t>things</w:t>
      </w:r>
      <w:r w:rsidR="006A47F3">
        <w:t xml:space="preserve"> to share like:</w:t>
      </w:r>
    </w:p>
    <w:p w14:paraId="05E056F5" w14:textId="61A163DE" w:rsidR="006A47F3" w:rsidRDefault="006A47F3" w:rsidP="006A47F3">
      <w:pPr>
        <w:pStyle w:val="Listtoplevel"/>
      </w:pPr>
      <w:r>
        <w:t>books</w:t>
      </w:r>
    </w:p>
    <w:p w14:paraId="0A749C7F" w14:textId="499C5989" w:rsidR="006A47F3" w:rsidRDefault="006A47F3" w:rsidP="006A47F3">
      <w:pPr>
        <w:pStyle w:val="Listtoplevel"/>
      </w:pPr>
      <w:r>
        <w:t>videos.</w:t>
      </w:r>
    </w:p>
    <w:p w14:paraId="36A45D0C" w14:textId="18092881" w:rsidR="00702BE6" w:rsidRDefault="00702BE6" w:rsidP="004B7AAD"/>
    <w:p w14:paraId="61E311D3" w14:textId="77777777" w:rsidR="00804D96" w:rsidRDefault="00804D96" w:rsidP="004B7AAD"/>
    <w:p w14:paraId="13EC51C4" w14:textId="02D0EAD1" w:rsidR="00D73AE1" w:rsidRDefault="00D73AE1" w:rsidP="004B7AAD"/>
    <w:p w14:paraId="3FC37D8F" w14:textId="23CCFF76" w:rsidR="006A47F3" w:rsidRDefault="00804D96" w:rsidP="006A47F3">
      <w:r w:rsidRPr="00407FAF">
        <w:rPr>
          <w:noProof/>
        </w:rPr>
        <w:drawing>
          <wp:anchor distT="0" distB="0" distL="114300" distR="114300" simplePos="0" relativeHeight="252327936" behindDoc="0" locked="0" layoutInCell="1" allowOverlap="1" wp14:anchorId="6ABF1D05" wp14:editId="5A8982AB">
            <wp:simplePos x="0" y="0"/>
            <wp:positionH relativeFrom="margin">
              <wp:posOffset>0</wp:posOffset>
            </wp:positionH>
            <wp:positionV relativeFrom="paragraph">
              <wp:posOffset>-229870</wp:posOffset>
            </wp:positionV>
            <wp:extent cx="1573910" cy="1638300"/>
            <wp:effectExtent l="0" t="0" r="7620" b="0"/>
            <wp:wrapNone/>
            <wp:docPr id="179729278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70828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91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 xml:space="preserve">You can find out more about </w:t>
      </w:r>
      <w:proofErr w:type="spellStart"/>
      <w:r w:rsidR="006A47F3">
        <w:t>InsideOUT</w:t>
      </w:r>
      <w:proofErr w:type="spellEnd"/>
      <w:r w:rsidR="006A47F3">
        <w:t xml:space="preserve"> at their website:</w:t>
      </w:r>
    </w:p>
    <w:p w14:paraId="49B4BD14" w14:textId="77777777" w:rsidR="006A47F3" w:rsidRDefault="006A47F3" w:rsidP="006A47F3"/>
    <w:p w14:paraId="35C671D9" w14:textId="77777777" w:rsidR="006A47F3" w:rsidRPr="00007D3E" w:rsidRDefault="006A47F3" w:rsidP="006A47F3">
      <w:pPr>
        <w:rPr>
          <w:b/>
          <w:bCs/>
        </w:rPr>
      </w:pPr>
      <w:hyperlink r:id="rId149" w:history="1">
        <w:r w:rsidRPr="00007D3E">
          <w:rPr>
            <w:rStyle w:val="Hyperlink"/>
            <w:b/>
            <w:bCs/>
            <w:color w:val="000000" w:themeColor="text1"/>
            <w:u w:val="none"/>
          </w:rPr>
          <w:t>www.insideout.org.nz</w:t>
        </w:r>
      </w:hyperlink>
    </w:p>
    <w:p w14:paraId="190A538C" w14:textId="49CDD123" w:rsidR="006A47F3" w:rsidRDefault="0032406B" w:rsidP="006A47F3">
      <w:r w:rsidRPr="00407FAF">
        <w:rPr>
          <w:noProof/>
        </w:rPr>
        <w:drawing>
          <wp:anchor distT="0" distB="0" distL="114300" distR="114300" simplePos="0" relativeHeight="252329984" behindDoc="0" locked="0" layoutInCell="1" allowOverlap="1" wp14:anchorId="07F4AA65" wp14:editId="6866AE30">
            <wp:simplePos x="0" y="0"/>
            <wp:positionH relativeFrom="margin">
              <wp:posOffset>0</wp:posOffset>
            </wp:positionH>
            <wp:positionV relativeFrom="paragraph">
              <wp:posOffset>176530</wp:posOffset>
            </wp:positionV>
            <wp:extent cx="1209675" cy="1549758"/>
            <wp:effectExtent l="0" t="0" r="0" b="0"/>
            <wp:wrapNone/>
            <wp:docPr id="166089022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3869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4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3E0CD" w14:textId="5500C6C9" w:rsidR="006A47F3" w:rsidRDefault="006A47F3" w:rsidP="006A47F3"/>
    <w:p w14:paraId="2D43E221" w14:textId="590256EE" w:rsidR="006A47F3" w:rsidRDefault="006A47F3" w:rsidP="006A47F3">
      <w:r>
        <w:t>This website is not in Easy Read.</w:t>
      </w:r>
    </w:p>
    <w:p w14:paraId="5859854D" w14:textId="34DC444A" w:rsidR="00515B57" w:rsidRDefault="00515B57" w:rsidP="0032406B"/>
    <w:p w14:paraId="5CD970C8" w14:textId="77777777" w:rsidR="001462C4" w:rsidRDefault="001462C4" w:rsidP="0032406B"/>
    <w:p w14:paraId="45959A4F" w14:textId="47B78ECF" w:rsidR="006A47F3" w:rsidRPr="008205FE" w:rsidRDefault="0032406B" w:rsidP="001462C4">
      <w:pPr>
        <w:rPr>
          <w:b/>
          <w:bCs/>
        </w:rPr>
      </w:pPr>
      <w:r w:rsidRPr="00407FAF">
        <w:rPr>
          <w:noProof/>
        </w:rPr>
        <w:drawing>
          <wp:anchor distT="0" distB="0" distL="114300" distR="114300" simplePos="0" relativeHeight="252332032" behindDoc="0" locked="0" layoutInCell="1" allowOverlap="1" wp14:anchorId="6B413E8E" wp14:editId="46355FFF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28750" cy="1428750"/>
            <wp:effectExtent l="0" t="0" r="0" b="0"/>
            <wp:wrapNone/>
            <wp:docPr id="113834847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56135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 xml:space="preserve">You can contact </w:t>
      </w:r>
      <w:proofErr w:type="spellStart"/>
      <w:r w:rsidR="006A47F3">
        <w:t>InsideO</w:t>
      </w:r>
      <w:r w:rsidR="00261474">
        <w:t>UT</w:t>
      </w:r>
      <w:proofErr w:type="spellEnd"/>
      <w:r w:rsidR="006A47F3">
        <w:t xml:space="preserve"> by</w:t>
      </w:r>
      <w:r w:rsidR="001462C4">
        <w:t xml:space="preserve"> </w:t>
      </w:r>
      <w:r w:rsidR="006A47F3">
        <w:rPr>
          <w:b/>
          <w:bCs/>
        </w:rPr>
        <w:t>e</w:t>
      </w:r>
      <w:r w:rsidR="006A47F3" w:rsidRPr="008205FE">
        <w:rPr>
          <w:b/>
          <w:bCs/>
        </w:rPr>
        <w:t>mail:</w:t>
      </w:r>
    </w:p>
    <w:p w14:paraId="3E6BAE07" w14:textId="5D6D45E2" w:rsidR="001462C4" w:rsidRDefault="001462C4" w:rsidP="001462C4">
      <w:pPr>
        <w:rPr>
          <w:b/>
          <w:bCs/>
        </w:rPr>
      </w:pPr>
    </w:p>
    <w:p w14:paraId="174D955B" w14:textId="2E757667" w:rsidR="006A47F3" w:rsidRPr="001462C4" w:rsidRDefault="00784409" w:rsidP="001462C4">
      <w:pPr>
        <w:rPr>
          <w:b/>
          <w:bCs/>
        </w:rPr>
      </w:pPr>
      <w:r>
        <w:rPr>
          <w:b/>
          <w:bCs/>
        </w:rPr>
        <w:t>support</w:t>
      </w:r>
      <w:r w:rsidR="006A47F3" w:rsidRPr="001462C4">
        <w:rPr>
          <w:b/>
          <w:bCs/>
        </w:rPr>
        <w:t>@insideout.org.nz</w:t>
      </w:r>
    </w:p>
    <w:p w14:paraId="2AFAFC2C" w14:textId="58F429A2" w:rsidR="004B7AAD" w:rsidRDefault="004B7AAD" w:rsidP="00804D96">
      <w:pPr>
        <w:rPr>
          <w:rFonts w:eastAsiaTheme="minorHAnsi"/>
          <w:noProof/>
          <w:lang w:val="en-GB"/>
        </w:rPr>
      </w:pPr>
    </w:p>
    <w:p w14:paraId="23B6DBB8" w14:textId="77777777" w:rsidR="00B5210C" w:rsidRDefault="00B5210C" w:rsidP="00804D96">
      <w:pPr>
        <w:rPr>
          <w:rFonts w:eastAsiaTheme="minorHAnsi"/>
          <w:noProof/>
          <w:lang w:val="en-GB"/>
        </w:rPr>
      </w:pPr>
    </w:p>
    <w:p w14:paraId="16677092" w14:textId="0E18289B" w:rsidR="006A47F3" w:rsidRDefault="0032406B" w:rsidP="001462C4">
      <w:r w:rsidRPr="00407FAF">
        <w:rPr>
          <w:noProof/>
        </w:rPr>
        <w:drawing>
          <wp:anchor distT="0" distB="0" distL="114300" distR="114300" simplePos="0" relativeHeight="252334080" behindDoc="0" locked="0" layoutInCell="1" allowOverlap="1" wp14:anchorId="7D2854EA" wp14:editId="08B09D72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1514475" cy="1514475"/>
            <wp:effectExtent l="0" t="0" r="0" b="9525"/>
            <wp:wrapNone/>
            <wp:docPr id="188923776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23776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2C4">
        <w:t xml:space="preserve">You can </w:t>
      </w:r>
      <w:r w:rsidR="00B5210C">
        <w:t xml:space="preserve">also </w:t>
      </w:r>
      <w:r w:rsidR="001462C4">
        <w:t xml:space="preserve">contact </w:t>
      </w:r>
      <w:proofErr w:type="spellStart"/>
      <w:r w:rsidR="001462C4">
        <w:t>Inside</w:t>
      </w:r>
      <w:r w:rsidR="00261474">
        <w:t>OUT</w:t>
      </w:r>
      <w:proofErr w:type="spellEnd"/>
      <w:r w:rsidR="00261474">
        <w:t xml:space="preserve"> </w:t>
      </w:r>
      <w:r w:rsidR="001462C4">
        <w:t xml:space="preserve">by </w:t>
      </w:r>
      <w:r w:rsidR="001462C4" w:rsidRPr="00B5210C">
        <w:rPr>
          <w:b/>
          <w:bCs/>
        </w:rPr>
        <w:t>phone</w:t>
      </w:r>
      <w:r w:rsidR="001462C4">
        <w:t>:</w:t>
      </w:r>
    </w:p>
    <w:p w14:paraId="1F47FE86" w14:textId="451A1DCE" w:rsidR="001462C4" w:rsidRDefault="001462C4" w:rsidP="001462C4">
      <w:pPr>
        <w:rPr>
          <w:b/>
          <w:bCs/>
        </w:rPr>
      </w:pPr>
    </w:p>
    <w:p w14:paraId="19564079" w14:textId="0417C75D" w:rsidR="006A47F3" w:rsidRPr="001462C4" w:rsidRDefault="006A47F3" w:rsidP="001462C4">
      <w:pPr>
        <w:rPr>
          <w:b/>
          <w:bCs/>
        </w:rPr>
      </w:pPr>
      <w:r w:rsidRPr="001462C4">
        <w:rPr>
          <w:b/>
          <w:bCs/>
        </w:rPr>
        <w:t>027 331 4507</w:t>
      </w:r>
    </w:p>
    <w:p w14:paraId="5810161F" w14:textId="77777777" w:rsidR="00515B57" w:rsidRDefault="00515B57" w:rsidP="006A47F3"/>
    <w:p w14:paraId="43C0541C" w14:textId="5576E1D1" w:rsidR="004B7AAD" w:rsidRDefault="004B7AAD" w:rsidP="00515B57"/>
    <w:p w14:paraId="0F1E70CC" w14:textId="35348F35" w:rsidR="006A47F3" w:rsidRDefault="00257380" w:rsidP="00515B57">
      <w:r>
        <w:rPr>
          <w:noProof/>
        </w:rPr>
        <mc:AlternateContent>
          <mc:Choice Requires="wpg">
            <w:drawing>
              <wp:anchor distT="0" distB="0" distL="114300" distR="114300" simplePos="0" relativeHeight="252572672" behindDoc="0" locked="0" layoutInCell="1" allowOverlap="1" wp14:anchorId="3C66ABA9" wp14:editId="75A478AF">
                <wp:simplePos x="0" y="0"/>
                <wp:positionH relativeFrom="column">
                  <wp:posOffset>-19050</wp:posOffset>
                </wp:positionH>
                <wp:positionV relativeFrom="paragraph">
                  <wp:posOffset>123825</wp:posOffset>
                </wp:positionV>
                <wp:extent cx="1762125" cy="1143000"/>
                <wp:effectExtent l="0" t="0" r="9525" b="0"/>
                <wp:wrapNone/>
                <wp:docPr id="1489311101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143000"/>
                          <a:chOff x="1" y="0"/>
                          <a:chExt cx="1598294" cy="982980"/>
                        </a:xfrm>
                      </wpg:grpSpPr>
                      <pic:pic xmlns:pic="http://schemas.openxmlformats.org/drawingml/2006/picture">
                        <pic:nvPicPr>
                          <pic:cNvPr id="852189906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1104900" cy="55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26415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100" y="257175"/>
                            <a:ext cx="79819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9DFFF5" id="Group 44" o:spid="_x0000_s1026" alt="&quot;&quot;" style="position:absolute;margin-left:-1.5pt;margin-top:9.75pt;width:138.75pt;height:90pt;z-index:252572672;mso-width-relative:margin;mso-height-relative:margin" coordorigin="" coordsize="15982,98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">
                <v:shape id="Picture 5" o:spid="_x0000_s1027" type="#_x0000_t75" alt="&quot;&quot;" style="position:absolute;width:11049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">
                  <v:imagedata r:id="rId154" o:title=""/>
                </v:shape>
                <v:shape id="Picture 5" o:spid="_x0000_s1028" type="#_x0000_t75" alt="&quot;&quot;" style="position:absolute;left:8001;top:2571;width:7981;height:7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">
                  <v:imagedata r:id="rId155" o:title=""/>
                </v:shape>
              </v:group>
            </w:pict>
          </mc:Fallback>
        </mc:AlternateContent>
      </w:r>
      <w:r w:rsidR="006A47F3">
        <w:t xml:space="preserve">This phone number will cost money to call. </w:t>
      </w:r>
    </w:p>
    <w:p w14:paraId="151D3CF3" w14:textId="2929C5D6" w:rsidR="00515B57" w:rsidRDefault="00515B57" w:rsidP="00257380"/>
    <w:p w14:paraId="792573BA" w14:textId="1E73F63E" w:rsidR="00804D96" w:rsidRDefault="00804D96">
      <w:pPr>
        <w:spacing w:line="240" w:lineRule="auto"/>
        <w:ind w:left="0"/>
      </w:pPr>
      <w:r>
        <w:br w:type="page"/>
      </w:r>
    </w:p>
    <w:p w14:paraId="1DDA0E77" w14:textId="05F5DA85" w:rsidR="006A47F3" w:rsidRDefault="0032406B" w:rsidP="006A47F3">
      <w:pPr>
        <w:pStyle w:val="Heading2"/>
      </w:pPr>
      <w:bookmarkStart w:id="15" w:name="_Toc181692096"/>
      <w:r w:rsidRPr="00407FAF">
        <w:rPr>
          <w:noProof/>
        </w:rPr>
        <w:drawing>
          <wp:anchor distT="0" distB="0" distL="114300" distR="114300" simplePos="0" relativeHeight="252340224" behindDoc="0" locked="0" layoutInCell="1" allowOverlap="1" wp14:anchorId="1268509F" wp14:editId="3A99B089">
            <wp:simplePos x="0" y="0"/>
            <wp:positionH relativeFrom="margin">
              <wp:posOffset>0</wp:posOffset>
            </wp:positionH>
            <wp:positionV relativeFrom="paragraph">
              <wp:posOffset>-200025</wp:posOffset>
            </wp:positionV>
            <wp:extent cx="1800225" cy="1800225"/>
            <wp:effectExtent l="0" t="0" r="9525" b="9525"/>
            <wp:wrapNone/>
            <wp:docPr id="159504977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04977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Gender Minorities Aotearoa</w:t>
      </w:r>
      <w:bookmarkEnd w:id="15"/>
    </w:p>
    <w:p w14:paraId="5169A23A" w14:textId="02103118" w:rsidR="006A47F3" w:rsidRDefault="006A47F3" w:rsidP="006A47F3"/>
    <w:p w14:paraId="5C817159" w14:textId="43CCC807" w:rsidR="006A47F3" w:rsidRDefault="00F8793B" w:rsidP="006A47F3">
      <w:r w:rsidRPr="00F8793B">
        <w:rPr>
          <w:noProof/>
        </w:rPr>
        <w:drawing>
          <wp:anchor distT="0" distB="0" distL="114300" distR="114300" simplePos="0" relativeHeight="252634112" behindDoc="0" locked="0" layoutInCell="1" allowOverlap="1" wp14:anchorId="46A1E366" wp14:editId="2A2950D6">
            <wp:simplePos x="0" y="0"/>
            <wp:positionH relativeFrom="column">
              <wp:posOffset>-111318</wp:posOffset>
            </wp:positionH>
            <wp:positionV relativeFrom="paragraph">
              <wp:posOffset>790382</wp:posOffset>
            </wp:positionV>
            <wp:extent cx="1782621" cy="2170706"/>
            <wp:effectExtent l="0" t="0" r="0" b="0"/>
            <wp:wrapNone/>
            <wp:docPr id="16554023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4023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621" cy="217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Gender Minorities Aotearoa supports transgender people including people who are:</w:t>
      </w:r>
    </w:p>
    <w:p w14:paraId="6CE63AD9" w14:textId="485E05EC" w:rsidR="006A47F3" w:rsidRDefault="006A47F3" w:rsidP="00F8793B">
      <w:pPr>
        <w:pStyle w:val="Listtoplevel"/>
      </w:pPr>
      <w:r>
        <w:t>trans men</w:t>
      </w:r>
    </w:p>
    <w:p w14:paraId="576C76AA" w14:textId="437B63DE" w:rsidR="006A47F3" w:rsidRDefault="006A47F3" w:rsidP="006A47F3">
      <w:pPr>
        <w:pStyle w:val="Listtoplevel"/>
      </w:pPr>
      <w:r>
        <w:t>trans women</w:t>
      </w:r>
    </w:p>
    <w:p w14:paraId="77113DE2" w14:textId="19195B0B" w:rsidR="006A47F3" w:rsidRDefault="006554AC" w:rsidP="006A47F3">
      <w:pPr>
        <w:pStyle w:val="Listtoplevel"/>
      </w:pPr>
      <w:r w:rsidRPr="00407FAF">
        <w:drawing>
          <wp:anchor distT="0" distB="0" distL="114300" distR="114300" simplePos="0" relativeHeight="252344320" behindDoc="0" locked="0" layoutInCell="1" allowOverlap="1" wp14:anchorId="0AA5766F" wp14:editId="710B1819">
            <wp:simplePos x="0" y="0"/>
            <wp:positionH relativeFrom="margin">
              <wp:posOffset>0</wp:posOffset>
            </wp:positionH>
            <wp:positionV relativeFrom="paragraph">
              <wp:posOffset>523240</wp:posOffset>
            </wp:positionV>
            <wp:extent cx="1514475" cy="1514475"/>
            <wp:effectExtent l="0" t="0" r="9525" b="9525"/>
            <wp:wrapNone/>
            <wp:docPr id="44360259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60259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non-binary</w:t>
      </w:r>
    </w:p>
    <w:p w14:paraId="6B7FF70B" w14:textId="25C531EF" w:rsidR="006A47F3" w:rsidRPr="003006FA" w:rsidRDefault="006A47F3" w:rsidP="006A47F3">
      <w:pPr>
        <w:pStyle w:val="Listtoplevel"/>
        <w:rPr>
          <w:b/>
          <w:bCs/>
        </w:rPr>
      </w:pPr>
      <w:r w:rsidRPr="003006FA">
        <w:rPr>
          <w:b/>
          <w:bCs/>
        </w:rPr>
        <w:t>takatāpui</w:t>
      </w:r>
    </w:p>
    <w:p w14:paraId="27354939" w14:textId="77777777" w:rsidR="006A47F3" w:rsidRDefault="006A47F3" w:rsidP="006A47F3">
      <w:pPr>
        <w:pStyle w:val="Listtoplevel"/>
      </w:pPr>
      <w:r w:rsidRPr="00BA0BC6">
        <w:t>intersex</w:t>
      </w:r>
      <w:r>
        <w:t>.</w:t>
      </w:r>
    </w:p>
    <w:p w14:paraId="0FCAD3A5" w14:textId="77777777" w:rsidR="00ED7E38" w:rsidRDefault="00ED7E38" w:rsidP="006A47F3"/>
    <w:p w14:paraId="4246DCA9" w14:textId="0B8F3401" w:rsidR="006A47F3" w:rsidRDefault="00A5787C" w:rsidP="006A47F3">
      <w:r>
        <w:rPr>
          <w:rFonts w:cs="Arial"/>
          <w:b/>
          <w:bCs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349440" behindDoc="0" locked="0" layoutInCell="1" allowOverlap="1" wp14:anchorId="74E18009" wp14:editId="51A86F1E">
                <wp:simplePos x="0" y="0"/>
                <wp:positionH relativeFrom="column">
                  <wp:posOffset>0</wp:posOffset>
                </wp:positionH>
                <wp:positionV relativeFrom="paragraph">
                  <wp:posOffset>331470</wp:posOffset>
                </wp:positionV>
                <wp:extent cx="1969770" cy="1771650"/>
                <wp:effectExtent l="0" t="0" r="0" b="0"/>
                <wp:wrapNone/>
                <wp:docPr id="801806313" name="Group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9770" cy="1771650"/>
                          <a:chOff x="0" y="0"/>
                          <a:chExt cx="1969770" cy="1771650"/>
                        </a:xfrm>
                      </wpg:grpSpPr>
                      <pic:pic xmlns:pic="http://schemas.openxmlformats.org/drawingml/2006/picture">
                        <pic:nvPicPr>
                          <pic:cNvPr id="1022896111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77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9793086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0" y="771525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335257" id="Group 45" o:spid="_x0000_s1026" alt="&quot;&quot;" style="position:absolute;margin-left:0;margin-top:26.1pt;width:155.1pt;height:139.5pt;z-index:252349440" coordsize="19697,17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">
                <v:shape id="Picture 5" o:spid="_x0000_s1027" type="#_x0000_t75" alt="&quot;&quot;" style="position:absolute;width:19697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">
                  <v:imagedata r:id="rId159" o:title=""/>
                </v:shape>
                <v:shape id="Picture 5" o:spid="_x0000_s1028" type="#_x0000_t75" alt="&quot;&quot;" style="position:absolute;left:4572;top:7715;width:10001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">
                  <v:imagedata r:id="rId145" o:title=""/>
                </v:shape>
              </v:group>
            </w:pict>
          </mc:Fallback>
        </mc:AlternateContent>
      </w:r>
    </w:p>
    <w:p w14:paraId="764C7C59" w14:textId="1B5E56F2" w:rsidR="006A47F3" w:rsidRDefault="00257380" w:rsidP="001462C4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5072" behindDoc="1" locked="0" layoutInCell="1" allowOverlap="1" wp14:anchorId="2465AA11" wp14:editId="31DA1831">
                <wp:simplePos x="0" y="0"/>
                <wp:positionH relativeFrom="margin">
                  <wp:posOffset>2188210</wp:posOffset>
                </wp:positionH>
                <wp:positionV relativeFrom="paragraph">
                  <wp:posOffset>-14605</wp:posOffset>
                </wp:positionV>
                <wp:extent cx="3535680" cy="695325"/>
                <wp:effectExtent l="0" t="0" r="7620" b="9525"/>
                <wp:wrapNone/>
                <wp:docPr id="1074964166" name="Rectangle 10749641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69532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B0A32" id="Rectangle 1074964166" o:spid="_x0000_s1026" alt="&quot;&quot;" style="position:absolute;margin-left:172.3pt;margin-top:-1.15pt;width:278.4pt;height:54.75pt;z-index:-25128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" fillcolor="#e8d9f3" stroked="f" strokeweight="1pt">
                <w10:wrap anchorx="margin"/>
              </v:rect>
            </w:pict>
          </mc:Fallback>
        </mc:AlternateContent>
      </w:r>
      <w:proofErr w:type="spellStart"/>
      <w:r w:rsidR="006A47F3" w:rsidRPr="003006FA">
        <w:rPr>
          <w:b/>
          <w:bCs/>
        </w:rPr>
        <w:t>Takatāpui</w:t>
      </w:r>
      <w:proofErr w:type="spellEnd"/>
      <w:r w:rsidR="006A47F3">
        <w:t xml:space="preserve"> </w:t>
      </w:r>
      <w:r w:rsidR="00BA0BC6">
        <w:t xml:space="preserve">is a word only for </w:t>
      </w:r>
      <w:proofErr w:type="gramStart"/>
      <w:r w:rsidR="00BA0BC6">
        <w:t xml:space="preserve">Māori </w:t>
      </w:r>
      <w:r w:rsidR="00C40A32" w:rsidRPr="00C40A32">
        <w:t xml:space="preserve"> </w:t>
      </w:r>
      <w:r w:rsidR="00C40A32">
        <w:t>rainbow</w:t>
      </w:r>
      <w:proofErr w:type="gramEnd"/>
      <w:r w:rsidR="00C40A32">
        <w:t xml:space="preserve"> </w:t>
      </w:r>
      <w:r w:rsidR="00BA0BC6">
        <w:t>people.</w:t>
      </w:r>
    </w:p>
    <w:p w14:paraId="0422B599" w14:textId="251A07F3" w:rsidR="001462C4" w:rsidRDefault="001462C4" w:rsidP="001462C4"/>
    <w:p w14:paraId="189A3BE0" w14:textId="2346632C" w:rsidR="00804D96" w:rsidRDefault="00804D96">
      <w:pPr>
        <w:spacing w:line="240" w:lineRule="auto"/>
        <w:ind w:left="0"/>
      </w:pPr>
      <w:r>
        <w:br w:type="page"/>
      </w:r>
    </w:p>
    <w:p w14:paraId="6F4B5B30" w14:textId="68DEA9F2" w:rsidR="006A47F3" w:rsidRDefault="00C40A32" w:rsidP="006A47F3">
      <w:r>
        <w:rPr>
          <w:noProof/>
        </w:rPr>
        <w:drawing>
          <wp:anchor distT="0" distB="0" distL="114300" distR="114300" simplePos="0" relativeHeight="252351488" behindDoc="0" locked="0" layoutInCell="1" allowOverlap="1" wp14:anchorId="4D4686F4" wp14:editId="45BBAB7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14500" cy="1714500"/>
            <wp:effectExtent l="0" t="0" r="0" b="0"/>
            <wp:wrapNone/>
            <wp:docPr id="142004081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04081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7F3">
        <w:t>Gender Minorities Aotearoa has information for transgender people about:</w:t>
      </w:r>
    </w:p>
    <w:p w14:paraId="38F64031" w14:textId="57113944" w:rsidR="006A47F3" w:rsidRDefault="006A47F3" w:rsidP="006A47F3">
      <w:pPr>
        <w:pStyle w:val="Listtoplevel"/>
      </w:pPr>
      <w:r>
        <w:t xml:space="preserve">healthcare </w:t>
      </w:r>
    </w:p>
    <w:p w14:paraId="0B818246" w14:textId="14D4CEAA" w:rsidR="002434C8" w:rsidRDefault="00C40A32" w:rsidP="006A47F3">
      <w:pPr>
        <w:pStyle w:val="Listtoplevel"/>
      </w:pPr>
      <w:r>
        <w:drawing>
          <wp:anchor distT="0" distB="0" distL="114300" distR="114300" simplePos="0" relativeHeight="252353536" behindDoc="0" locked="0" layoutInCell="1" allowOverlap="1" wp14:anchorId="76A6E4E6" wp14:editId="4BACC3D9">
            <wp:simplePos x="0" y="0"/>
            <wp:positionH relativeFrom="margin">
              <wp:align>left</wp:align>
            </wp:positionH>
            <wp:positionV relativeFrom="paragraph">
              <wp:posOffset>146685</wp:posOffset>
            </wp:positionV>
            <wp:extent cx="1586284" cy="1552575"/>
            <wp:effectExtent l="0" t="0" r="0" b="0"/>
            <wp:wrapNone/>
            <wp:docPr id="19230718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0718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84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4C8">
        <w:t>sexual health</w:t>
      </w:r>
    </w:p>
    <w:p w14:paraId="43EE2476" w14:textId="222B19A3" w:rsidR="002434C8" w:rsidRDefault="002434C8" w:rsidP="006A47F3">
      <w:pPr>
        <w:pStyle w:val="Listtoplevel"/>
      </w:pPr>
      <w:r>
        <w:t>mental health</w:t>
      </w:r>
    </w:p>
    <w:p w14:paraId="5A096619" w14:textId="352A83CA" w:rsidR="006A47F3" w:rsidRDefault="00C40A32" w:rsidP="006A47F3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357632" behindDoc="0" locked="0" layoutInCell="1" allowOverlap="1" wp14:anchorId="569F1FE4" wp14:editId="2C98FD7B">
                <wp:simplePos x="0" y="0"/>
                <wp:positionH relativeFrom="margin">
                  <wp:posOffset>66675</wp:posOffset>
                </wp:positionH>
                <wp:positionV relativeFrom="paragraph">
                  <wp:posOffset>494665</wp:posOffset>
                </wp:positionV>
                <wp:extent cx="1371600" cy="1743075"/>
                <wp:effectExtent l="0" t="0" r="0" b="9525"/>
                <wp:wrapNone/>
                <wp:docPr id="1083619037" name="Group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1743075"/>
                          <a:chOff x="0" y="0"/>
                          <a:chExt cx="1409700" cy="1868170"/>
                        </a:xfrm>
                      </wpg:grpSpPr>
                      <pic:pic xmlns:pic="http://schemas.openxmlformats.org/drawingml/2006/picture">
                        <pic:nvPicPr>
                          <pic:cNvPr id="524835565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47572898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90354" flipV="1">
                            <a:off x="285750" y="1362075"/>
                            <a:ext cx="205105" cy="123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3061113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4852" flipV="1">
                            <a:off x="914400" y="1333500"/>
                            <a:ext cx="205105" cy="123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CB4F1C" id="Group 41" o:spid="_x0000_s1026" alt="&quot;&quot;" style="position:absolute;margin-left:5.25pt;margin-top:38.95pt;width:108pt;height:137.25pt;z-index:252357632;mso-position-horizontal-relative:margin;mso-width-relative:margin;mso-height-relative:margin" coordsize="14097,186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">
                <v:shape id="Picture 5" o:spid="_x0000_s1027" type="#_x0000_t75" alt="&quot;&quot;" style="position:absolute;width:14097;height:18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">
                  <v:imagedata r:id="rId163" o:title=""/>
                </v:shape>
                <v:shape id="Picture 10" o:spid="_x0000_s1028" type="#_x0000_t75" alt="&quot;&quot;" style="position:absolute;left:2857;top:13620;width:2051;height:1232;rotation:121202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" stroked="t" strokecolor="#bfbfbf [2412]">
                  <v:imagedata r:id="rId76" o:title=""/>
                  <v:path arrowok="t"/>
                </v:shape>
                <v:shape id="Picture 10" o:spid="_x0000_s1029" type="#_x0000_t75" alt="&quot;&quot;" style="position:absolute;left:9144;top:13335;width:2051;height:1231;rotation:-109756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" stroked="t" strokecolor="#bfbfbf [2412]">
                  <v:imagedata r:id="rId76" o:title=""/>
                  <v:path arrowok="t"/>
                </v:shape>
                <w10:wrap anchorx="margin"/>
              </v:group>
            </w:pict>
          </mc:Fallback>
        </mc:AlternateContent>
      </w:r>
      <w:r w:rsidR="006A47F3">
        <w:t>housing</w:t>
      </w:r>
    </w:p>
    <w:p w14:paraId="359EC62B" w14:textId="3EC8B73D" w:rsidR="006A47F3" w:rsidRDefault="006A47F3" w:rsidP="006A47F3">
      <w:pPr>
        <w:pStyle w:val="Listtoplevel"/>
      </w:pPr>
      <w:r>
        <w:t>jobs</w:t>
      </w:r>
    </w:p>
    <w:p w14:paraId="2725277B" w14:textId="760483B5" w:rsidR="006A47F3" w:rsidRDefault="006A47F3" w:rsidP="006A47F3">
      <w:pPr>
        <w:pStyle w:val="Listtoplevel"/>
      </w:pPr>
      <w:r>
        <w:t>human rights</w:t>
      </w:r>
    </w:p>
    <w:p w14:paraId="57685493" w14:textId="1CAB5FCB" w:rsidR="006A47F3" w:rsidRDefault="00C40A32" w:rsidP="006A47F3">
      <w:pPr>
        <w:pStyle w:val="Listtoplevel"/>
      </w:pPr>
      <w:r>
        <w:drawing>
          <wp:anchor distT="0" distB="0" distL="114300" distR="114300" simplePos="0" relativeHeight="252355584" behindDoc="0" locked="0" layoutInCell="1" allowOverlap="1" wp14:anchorId="5C2C02B4" wp14:editId="3DE245B5">
            <wp:simplePos x="0" y="0"/>
            <wp:positionH relativeFrom="margin">
              <wp:align>left</wp:align>
            </wp:positionH>
            <wp:positionV relativeFrom="paragraph">
              <wp:posOffset>497205</wp:posOffset>
            </wp:positionV>
            <wp:extent cx="1637414" cy="1893950"/>
            <wp:effectExtent l="0" t="0" r="1270" b="0"/>
            <wp:wrapNone/>
            <wp:docPr id="40938361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38361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82" cy="190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7F3">
        <w:t>school</w:t>
      </w:r>
    </w:p>
    <w:p w14:paraId="588182C3" w14:textId="2FA16419" w:rsidR="006A47F3" w:rsidRDefault="006A47F3" w:rsidP="006A47F3">
      <w:pPr>
        <w:pStyle w:val="Listtoplevel"/>
      </w:pPr>
      <w:r>
        <w:t>legal issues.</w:t>
      </w:r>
    </w:p>
    <w:p w14:paraId="7B825A3D" w14:textId="77777777" w:rsidR="006A47F3" w:rsidRDefault="006A47F3" w:rsidP="006A47F3"/>
    <w:p w14:paraId="52CCC979" w14:textId="77777777" w:rsidR="006A47F3" w:rsidRDefault="006A47F3" w:rsidP="006A47F3">
      <w:pPr>
        <w:spacing w:line="240" w:lineRule="auto"/>
        <w:ind w:left="0"/>
      </w:pPr>
      <w:r>
        <w:br w:type="page"/>
      </w:r>
    </w:p>
    <w:p w14:paraId="155A15C7" w14:textId="78F2B577" w:rsidR="006A47F3" w:rsidRDefault="005E2F47" w:rsidP="006A47F3">
      <w:r>
        <w:rPr>
          <w:noProof/>
        </w:rPr>
        <w:drawing>
          <wp:anchor distT="0" distB="0" distL="114300" distR="114300" simplePos="0" relativeHeight="252363776" behindDoc="0" locked="0" layoutInCell="1" allowOverlap="1" wp14:anchorId="4E5CA736" wp14:editId="1390CCAA">
            <wp:simplePos x="0" y="0"/>
            <wp:positionH relativeFrom="margin">
              <wp:posOffset>342900</wp:posOffset>
            </wp:positionH>
            <wp:positionV relativeFrom="paragraph">
              <wp:posOffset>152400</wp:posOffset>
            </wp:positionV>
            <wp:extent cx="476250" cy="285750"/>
            <wp:effectExtent l="0" t="0" r="0" b="0"/>
            <wp:wrapNone/>
            <wp:docPr id="89750498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0498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1728" behindDoc="0" locked="0" layoutInCell="1" allowOverlap="1" wp14:anchorId="02FA973F" wp14:editId="5415B35A">
            <wp:simplePos x="0" y="0"/>
            <wp:positionH relativeFrom="margin">
              <wp:posOffset>0</wp:posOffset>
            </wp:positionH>
            <wp:positionV relativeFrom="paragraph">
              <wp:posOffset>-51435</wp:posOffset>
            </wp:positionV>
            <wp:extent cx="1766570" cy="1447800"/>
            <wp:effectExtent l="0" t="0" r="5080" b="0"/>
            <wp:wrapNone/>
            <wp:docPr id="94626980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26980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7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7F3">
        <w:t>Gender Minorities Aotearoa supports transgender people with:</w:t>
      </w:r>
    </w:p>
    <w:p w14:paraId="3C023F92" w14:textId="1228996F" w:rsidR="006A47F3" w:rsidRDefault="00F8793B" w:rsidP="006A47F3">
      <w:pPr>
        <w:pStyle w:val="Listtoplevel"/>
      </w:pPr>
      <w:r w:rsidRPr="00F8793B">
        <w:drawing>
          <wp:anchor distT="0" distB="0" distL="114300" distR="114300" simplePos="0" relativeHeight="252636160" behindDoc="0" locked="0" layoutInCell="1" allowOverlap="1" wp14:anchorId="6A394BE5" wp14:editId="3A92ECE6">
            <wp:simplePos x="0" y="0"/>
            <wp:positionH relativeFrom="column">
              <wp:posOffset>69850</wp:posOffset>
            </wp:positionH>
            <wp:positionV relativeFrom="paragraph">
              <wp:posOffset>937563</wp:posOffset>
            </wp:positionV>
            <wp:extent cx="1598212" cy="1598212"/>
            <wp:effectExtent l="0" t="0" r="2540" b="2540"/>
            <wp:wrapNone/>
            <wp:docPr id="944943229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43229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12" cy="159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courses to learn about life as a transgender person</w:t>
      </w:r>
    </w:p>
    <w:p w14:paraId="652A585B" w14:textId="6F534002" w:rsidR="006A47F3" w:rsidRDefault="006A47F3" w:rsidP="00F8793B">
      <w:pPr>
        <w:pStyle w:val="Listtoplevel"/>
      </w:pPr>
      <w:r>
        <w:t>groups to:</w:t>
      </w:r>
    </w:p>
    <w:p w14:paraId="248C9891" w14:textId="79D7BA7A" w:rsidR="006A47F3" w:rsidRDefault="006A47F3" w:rsidP="006A47F3">
      <w:pPr>
        <w:pStyle w:val="Listsecondlevel"/>
      </w:pPr>
      <w:r>
        <w:t>hang out with other rainbow people</w:t>
      </w:r>
    </w:p>
    <w:p w14:paraId="40C5AFAB" w14:textId="6419D08E" w:rsidR="006A47F3" w:rsidRPr="00510623" w:rsidRDefault="005E2F47" w:rsidP="006A47F3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2359680" behindDoc="0" locked="0" layoutInCell="1" allowOverlap="1" wp14:anchorId="27EA4A71" wp14:editId="04413187">
            <wp:simplePos x="0" y="0"/>
            <wp:positionH relativeFrom="margin">
              <wp:align>left</wp:align>
            </wp:positionH>
            <wp:positionV relativeFrom="paragraph">
              <wp:posOffset>100330</wp:posOffset>
            </wp:positionV>
            <wp:extent cx="1666875" cy="1336675"/>
            <wp:effectExtent l="0" t="0" r="9525" b="0"/>
            <wp:wrapNone/>
            <wp:docPr id="58854590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4590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7F3">
        <w:rPr>
          <w:lang w:eastAsia="en-US"/>
        </w:rPr>
        <w:t>do events together.</w:t>
      </w:r>
    </w:p>
    <w:p w14:paraId="7AF1076A" w14:textId="060CFE19" w:rsidR="006A47F3" w:rsidRDefault="006A47F3" w:rsidP="006A47F3">
      <w:pPr>
        <w:pStyle w:val="Listtoplevel"/>
      </w:pPr>
      <w:r>
        <w:t>cloth</w:t>
      </w:r>
      <w:r w:rsidR="005E2F47">
        <w:t>es</w:t>
      </w:r>
      <w:r>
        <w:t>.</w:t>
      </w:r>
    </w:p>
    <w:p w14:paraId="0BB6549D" w14:textId="77777777" w:rsidR="006A47F3" w:rsidRDefault="006A47F3" w:rsidP="006A47F3"/>
    <w:p w14:paraId="6CD8BC1C" w14:textId="77777777" w:rsidR="006A47F3" w:rsidRDefault="006A47F3" w:rsidP="006A47F3"/>
    <w:p w14:paraId="51B57D66" w14:textId="406BD179" w:rsidR="006A47F3" w:rsidRDefault="005E2F47" w:rsidP="006A47F3">
      <w:r>
        <w:rPr>
          <w:noProof/>
        </w:rPr>
        <w:drawing>
          <wp:anchor distT="0" distB="0" distL="114300" distR="114300" simplePos="0" relativeHeight="252367872" behindDoc="0" locked="0" layoutInCell="1" allowOverlap="1" wp14:anchorId="6C77AE45" wp14:editId="583AA718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504950" cy="1566506"/>
            <wp:effectExtent l="0" t="0" r="0" b="0"/>
            <wp:wrapNone/>
            <wp:docPr id="59131438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1438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6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7F3">
        <w:t>You can find out more about Gender Minorities Aotearoa at this website:</w:t>
      </w:r>
    </w:p>
    <w:p w14:paraId="3A989C61" w14:textId="77777777" w:rsidR="006A47F3" w:rsidRDefault="006A47F3" w:rsidP="006A47F3"/>
    <w:p w14:paraId="0BB4056A" w14:textId="77777777" w:rsidR="006A47F3" w:rsidRDefault="006A47F3" w:rsidP="006A47F3">
      <w:pPr>
        <w:rPr>
          <w:b/>
          <w:bCs/>
          <w:color w:val="000000" w:themeColor="text1"/>
        </w:rPr>
      </w:pPr>
      <w:hyperlink r:id="rId169" w:history="1">
        <w:r w:rsidRPr="001F568B">
          <w:rPr>
            <w:rStyle w:val="Hyperlink"/>
            <w:b/>
            <w:bCs/>
            <w:color w:val="000000" w:themeColor="text1"/>
            <w:u w:val="none"/>
          </w:rPr>
          <w:t>www.genderminorities.com</w:t>
        </w:r>
      </w:hyperlink>
    </w:p>
    <w:p w14:paraId="144074A0" w14:textId="77777777" w:rsidR="006A47F3" w:rsidRDefault="006A47F3" w:rsidP="006A47F3">
      <w:pPr>
        <w:rPr>
          <w:b/>
          <w:bCs/>
          <w:color w:val="000000" w:themeColor="text1"/>
        </w:rPr>
      </w:pPr>
    </w:p>
    <w:p w14:paraId="07C6CBAF" w14:textId="1C325CEA" w:rsidR="006A47F3" w:rsidRDefault="005E2F47" w:rsidP="006A47F3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369920" behindDoc="0" locked="0" layoutInCell="1" allowOverlap="1" wp14:anchorId="285DB86E" wp14:editId="5D293622">
            <wp:simplePos x="0" y="0"/>
            <wp:positionH relativeFrom="margin">
              <wp:posOffset>180340</wp:posOffset>
            </wp:positionH>
            <wp:positionV relativeFrom="paragraph">
              <wp:posOffset>56515</wp:posOffset>
            </wp:positionV>
            <wp:extent cx="1362710" cy="1745615"/>
            <wp:effectExtent l="0" t="0" r="8890" b="6985"/>
            <wp:wrapNone/>
            <wp:docPr id="37193328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3328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C6FD9" w14:textId="09339D9E" w:rsidR="00057455" w:rsidRDefault="006A47F3" w:rsidP="006A47F3">
      <w:pPr>
        <w:rPr>
          <w:color w:val="000000" w:themeColor="text1"/>
        </w:rPr>
      </w:pPr>
      <w:r w:rsidRPr="001F568B">
        <w:rPr>
          <w:color w:val="000000" w:themeColor="text1"/>
        </w:rPr>
        <w:t>This website is not in Easy Read.</w:t>
      </w:r>
    </w:p>
    <w:p w14:paraId="5D22129F" w14:textId="77777777" w:rsidR="00057455" w:rsidRDefault="00057455" w:rsidP="006A47F3">
      <w:pPr>
        <w:rPr>
          <w:color w:val="000000" w:themeColor="text1"/>
        </w:rPr>
      </w:pPr>
    </w:p>
    <w:p w14:paraId="201A6A81" w14:textId="77777777" w:rsidR="00057455" w:rsidRDefault="00057455" w:rsidP="006A47F3">
      <w:pPr>
        <w:rPr>
          <w:color w:val="000000" w:themeColor="text1"/>
        </w:rPr>
      </w:pPr>
    </w:p>
    <w:p w14:paraId="057E1428" w14:textId="77777777" w:rsidR="00057455" w:rsidRDefault="00057455" w:rsidP="006A47F3">
      <w:pPr>
        <w:rPr>
          <w:color w:val="000000" w:themeColor="text1"/>
        </w:rPr>
      </w:pPr>
    </w:p>
    <w:p w14:paraId="6F21DF70" w14:textId="5B37B837" w:rsidR="00C50A3F" w:rsidRDefault="00C50A3F" w:rsidP="00C50A3F">
      <w:pPr>
        <w:pStyle w:val="Heading2"/>
      </w:pPr>
      <w:bookmarkStart w:id="16" w:name="_Toc181692097"/>
      <w:r>
        <w:br w:type="page"/>
      </w:r>
      <w:r w:rsidR="004E4F29">
        <w:rPr>
          <w:noProof/>
        </w:rPr>
        <w:drawing>
          <wp:anchor distT="0" distB="0" distL="114300" distR="114300" simplePos="0" relativeHeight="252563456" behindDoc="0" locked="0" layoutInCell="1" allowOverlap="1" wp14:anchorId="302B7A00" wp14:editId="2A1180DD">
            <wp:simplePos x="0" y="0"/>
            <wp:positionH relativeFrom="column">
              <wp:posOffset>-28575</wp:posOffset>
            </wp:positionH>
            <wp:positionV relativeFrom="paragraph">
              <wp:posOffset>104140</wp:posOffset>
            </wp:positionV>
            <wp:extent cx="2145665" cy="314325"/>
            <wp:effectExtent l="0" t="0" r="6985" b="9525"/>
            <wp:wrapThrough wrapText="bothSides">
              <wp:wrapPolygon edited="0">
                <wp:start x="0" y="0"/>
                <wp:lineTo x="0" y="20945"/>
                <wp:lineTo x="21479" y="20945"/>
                <wp:lineTo x="21479" y="0"/>
                <wp:lineTo x="0" y="0"/>
              </wp:wrapPolygon>
            </wp:wrapThrough>
            <wp:docPr id="16182515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To Be Frank</w:t>
      </w:r>
    </w:p>
    <w:p w14:paraId="3DAD9538" w14:textId="77777777" w:rsidR="00C50A3F" w:rsidRDefault="00C50A3F" w:rsidP="00C50A3F"/>
    <w:p w14:paraId="54E366EE" w14:textId="1FE7EB10" w:rsidR="00C50A3F" w:rsidRDefault="00257380" w:rsidP="00C50A3F">
      <w:r>
        <w:rPr>
          <w:noProof/>
        </w:rPr>
        <w:drawing>
          <wp:anchor distT="0" distB="0" distL="114300" distR="114300" simplePos="0" relativeHeight="252574720" behindDoc="0" locked="0" layoutInCell="1" allowOverlap="1" wp14:anchorId="01573998" wp14:editId="41B6C2F1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1796995" cy="1796995"/>
            <wp:effectExtent l="0" t="0" r="0" b="0"/>
            <wp:wrapNone/>
            <wp:docPr id="138485029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85029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995" cy="179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A3F">
        <w:t>To Be Frank supports disabled people to learn about:</w:t>
      </w:r>
    </w:p>
    <w:p w14:paraId="586A1FB0" w14:textId="4FA2496E" w:rsidR="00C50A3F" w:rsidRDefault="00C50A3F" w:rsidP="00C50A3F">
      <w:pPr>
        <w:pStyle w:val="Listtoplevel"/>
      </w:pPr>
      <w:r>
        <w:t>sexuality</w:t>
      </w:r>
    </w:p>
    <w:p w14:paraId="2CE93410" w14:textId="15DCC052" w:rsidR="00C50A3F" w:rsidRDefault="00C50A3F" w:rsidP="00C50A3F">
      <w:pPr>
        <w:pStyle w:val="Listtoplevel"/>
      </w:pPr>
      <w:r>
        <w:t>gender.</w:t>
      </w:r>
    </w:p>
    <w:p w14:paraId="0D0248EC" w14:textId="77777777" w:rsidR="00C50A3F" w:rsidRDefault="00C50A3F" w:rsidP="00C50A3F"/>
    <w:p w14:paraId="17F52E78" w14:textId="77777777" w:rsidR="00C50A3F" w:rsidRDefault="00C50A3F" w:rsidP="00C50A3F"/>
    <w:p w14:paraId="0368F297" w14:textId="5F53B346" w:rsidR="00C50A3F" w:rsidRDefault="00D7119D" w:rsidP="00C50A3F">
      <w:r>
        <w:rPr>
          <w:noProof/>
        </w:rPr>
        <w:drawing>
          <wp:anchor distT="0" distB="0" distL="114300" distR="114300" simplePos="0" relativeHeight="252549120" behindDoc="0" locked="0" layoutInCell="1" allowOverlap="1" wp14:anchorId="6282A920" wp14:editId="12139C4F">
            <wp:simplePos x="0" y="0"/>
            <wp:positionH relativeFrom="margin">
              <wp:posOffset>0</wp:posOffset>
            </wp:positionH>
            <wp:positionV relativeFrom="paragraph">
              <wp:posOffset>211455</wp:posOffset>
            </wp:positionV>
            <wp:extent cx="1796415" cy="1931300"/>
            <wp:effectExtent l="0" t="0" r="0" b="0"/>
            <wp:wrapNone/>
            <wp:docPr id="105173200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3200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193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A3F">
        <w:t>To Be Frank also work</w:t>
      </w:r>
      <w:r w:rsidR="00AC312B">
        <w:t>s</w:t>
      </w:r>
      <w:r w:rsidR="00C50A3F">
        <w:t xml:space="preserve"> with </w:t>
      </w:r>
      <w:r w:rsidR="00E05322">
        <w:br/>
      </w:r>
      <w:r w:rsidR="00C50A3F">
        <w:t xml:space="preserve">whānau / </w:t>
      </w:r>
      <w:r w:rsidR="00AC312B">
        <w:t xml:space="preserve">families </w:t>
      </w:r>
      <w:r w:rsidR="00C50A3F">
        <w:t>to support them to understand</w:t>
      </w:r>
      <w:r w:rsidR="001D2608">
        <w:t xml:space="preserve"> the:</w:t>
      </w:r>
    </w:p>
    <w:p w14:paraId="04948550" w14:textId="39881956" w:rsidR="001D2608" w:rsidRDefault="001D2608" w:rsidP="001D2608">
      <w:pPr>
        <w:pStyle w:val="Listtoplevel"/>
      </w:pPr>
      <w:r>
        <w:t>sexuality of a disabled person</w:t>
      </w:r>
    </w:p>
    <w:p w14:paraId="610E1F7A" w14:textId="3489419E" w:rsidR="001D2608" w:rsidRDefault="001D2608" w:rsidP="001D2608">
      <w:pPr>
        <w:pStyle w:val="Listtoplevel"/>
      </w:pPr>
      <w:r>
        <w:t>gender of a disabled person.</w:t>
      </w:r>
    </w:p>
    <w:p w14:paraId="01632D03" w14:textId="739FEE29" w:rsidR="00C50A3F" w:rsidRDefault="004E4F29" w:rsidP="00C50A3F">
      <w:r>
        <w:rPr>
          <w:noProof/>
        </w:rPr>
        <w:drawing>
          <wp:anchor distT="0" distB="0" distL="114300" distR="114300" simplePos="0" relativeHeight="252551168" behindDoc="0" locked="0" layoutInCell="1" allowOverlap="1" wp14:anchorId="3E793C45" wp14:editId="15602DA3">
            <wp:simplePos x="0" y="0"/>
            <wp:positionH relativeFrom="margin">
              <wp:posOffset>0</wp:posOffset>
            </wp:positionH>
            <wp:positionV relativeFrom="paragraph">
              <wp:posOffset>147955</wp:posOffset>
            </wp:positionV>
            <wp:extent cx="1504950" cy="1504950"/>
            <wp:effectExtent l="0" t="0" r="0" b="0"/>
            <wp:wrapNone/>
            <wp:docPr id="45969488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69488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601C8" w14:textId="26B11C85" w:rsidR="00C50A3F" w:rsidRDefault="00C50A3F" w:rsidP="00C50A3F"/>
    <w:p w14:paraId="1EA7ADD0" w14:textId="1A56DC33" w:rsidR="00C50A3F" w:rsidRDefault="00C50A3F" w:rsidP="00C50A3F">
      <w:r>
        <w:t>To Be Frank does education sessions for:</w:t>
      </w:r>
    </w:p>
    <w:p w14:paraId="5A261CFE" w14:textId="77BDAA29" w:rsidR="00C50A3F" w:rsidRDefault="00D7119D" w:rsidP="00C50A3F">
      <w:pPr>
        <w:pStyle w:val="Listtoplevel"/>
      </w:pPr>
      <w:r>
        <w:drawing>
          <wp:anchor distT="0" distB="0" distL="114300" distR="114300" simplePos="0" relativeHeight="252553216" behindDoc="0" locked="0" layoutInCell="1" allowOverlap="1" wp14:anchorId="013A0297" wp14:editId="25C37CC4">
            <wp:simplePos x="0" y="0"/>
            <wp:positionH relativeFrom="margin">
              <wp:posOffset>0</wp:posOffset>
            </wp:positionH>
            <wp:positionV relativeFrom="paragraph">
              <wp:posOffset>146050</wp:posOffset>
            </wp:positionV>
            <wp:extent cx="1590261" cy="1590261"/>
            <wp:effectExtent l="0" t="0" r="0" b="0"/>
            <wp:wrapNone/>
            <wp:docPr id="97484453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84453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61" cy="159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A3F">
        <w:t>just 1 person</w:t>
      </w:r>
    </w:p>
    <w:p w14:paraId="42D21ECD" w14:textId="0B95DB69" w:rsidR="00C50A3F" w:rsidRDefault="00AC312B" w:rsidP="00C50A3F">
      <w:pPr>
        <w:pStyle w:val="Listtoplevel"/>
      </w:pPr>
      <w:r>
        <w:t>groups of people</w:t>
      </w:r>
      <w:r w:rsidR="00C50A3F">
        <w:t>.</w:t>
      </w:r>
    </w:p>
    <w:p w14:paraId="28CD4047" w14:textId="77777777" w:rsidR="00C50A3F" w:rsidRDefault="00C50A3F" w:rsidP="00C50A3F"/>
    <w:p w14:paraId="3D24C585" w14:textId="1AA082B0" w:rsidR="00C50A3F" w:rsidRDefault="00D7119D" w:rsidP="00C50A3F">
      <w:r>
        <w:rPr>
          <w:noProof/>
        </w:rPr>
        <w:drawing>
          <wp:anchor distT="0" distB="0" distL="114300" distR="114300" simplePos="0" relativeHeight="252555264" behindDoc="0" locked="0" layoutInCell="1" allowOverlap="1" wp14:anchorId="1AC247CC" wp14:editId="579627AB">
            <wp:simplePos x="0" y="0"/>
            <wp:positionH relativeFrom="margin">
              <wp:align>left</wp:align>
            </wp:positionH>
            <wp:positionV relativeFrom="paragraph">
              <wp:posOffset>103588</wp:posOffset>
            </wp:positionV>
            <wp:extent cx="1676400" cy="2149242"/>
            <wp:effectExtent l="0" t="0" r="0" b="3810"/>
            <wp:wrapNone/>
            <wp:docPr id="17238751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8751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383" cy="215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A3F">
        <w:t>To Be Frank is a safe place to learn about things like:</w:t>
      </w:r>
    </w:p>
    <w:p w14:paraId="260C1772" w14:textId="4C51743A" w:rsidR="00472CFE" w:rsidRDefault="00472CFE" w:rsidP="00C50A3F">
      <w:pPr>
        <w:pStyle w:val="Listtoplevel"/>
      </w:pPr>
      <w:r>
        <w:t>rainbow community groups</w:t>
      </w:r>
    </w:p>
    <w:p w14:paraId="63CB03E1" w14:textId="384E11C2" w:rsidR="00C50A3F" w:rsidRDefault="00C50A3F" w:rsidP="00C50A3F">
      <w:pPr>
        <w:pStyle w:val="Listtoplevel"/>
      </w:pPr>
      <w:r>
        <w:t>dating</w:t>
      </w:r>
    </w:p>
    <w:p w14:paraId="64C74A1A" w14:textId="46412F4D" w:rsidR="00C50A3F" w:rsidRDefault="00D7119D" w:rsidP="00C50A3F">
      <w:pPr>
        <w:pStyle w:val="Listtoplevel"/>
      </w:pPr>
      <w:r>
        <w:drawing>
          <wp:anchor distT="0" distB="0" distL="114300" distR="114300" simplePos="0" relativeHeight="252557312" behindDoc="0" locked="0" layoutInCell="1" allowOverlap="1" wp14:anchorId="2CD06D28" wp14:editId="367CBB5D">
            <wp:simplePos x="0" y="0"/>
            <wp:positionH relativeFrom="margin">
              <wp:posOffset>0</wp:posOffset>
            </wp:positionH>
            <wp:positionV relativeFrom="paragraph">
              <wp:posOffset>542594</wp:posOffset>
            </wp:positionV>
            <wp:extent cx="1780256" cy="858741"/>
            <wp:effectExtent l="0" t="0" r="0" b="0"/>
            <wp:wrapNone/>
            <wp:docPr id="137958352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8352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256" cy="85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A3F">
        <w:t>sex</w:t>
      </w:r>
    </w:p>
    <w:p w14:paraId="53535203" w14:textId="4EF91FAE" w:rsidR="00C50A3F" w:rsidRDefault="00C50A3F" w:rsidP="00C50A3F">
      <w:pPr>
        <w:pStyle w:val="Listtoplevel"/>
      </w:pPr>
      <w:r w:rsidRPr="00C50A3F">
        <w:rPr>
          <w:b/>
          <w:bCs/>
        </w:rPr>
        <w:t>consent</w:t>
      </w:r>
      <w:r>
        <w:t>.</w:t>
      </w:r>
    </w:p>
    <w:p w14:paraId="74268C5C" w14:textId="77777777" w:rsidR="001D2608" w:rsidRDefault="001D2608" w:rsidP="00C50A3F"/>
    <w:p w14:paraId="076FF2CE" w14:textId="3743C4CC" w:rsidR="001D2608" w:rsidRDefault="00BE0969" w:rsidP="00C50A3F">
      <w:r w:rsidRPr="00BE0969">
        <w:rPr>
          <w:noProof/>
        </w:rPr>
        <w:drawing>
          <wp:anchor distT="0" distB="0" distL="114300" distR="114300" simplePos="0" relativeHeight="252638208" behindDoc="0" locked="0" layoutInCell="1" allowOverlap="1" wp14:anchorId="51D86C02" wp14:editId="3DE19982">
            <wp:simplePos x="0" y="0"/>
            <wp:positionH relativeFrom="column">
              <wp:posOffset>-55659</wp:posOffset>
            </wp:positionH>
            <wp:positionV relativeFrom="paragraph">
              <wp:posOffset>375065</wp:posOffset>
            </wp:positionV>
            <wp:extent cx="1906325" cy="1906325"/>
            <wp:effectExtent l="0" t="0" r="0" b="0"/>
            <wp:wrapNone/>
            <wp:docPr id="1968197086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97086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325" cy="190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9C8B9" w14:textId="2A1B30A3" w:rsidR="00C50A3F" w:rsidRDefault="00C50A3F" w:rsidP="00C50A3F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544000" behindDoc="1" locked="0" layoutInCell="1" allowOverlap="1" wp14:anchorId="76BCCAF7" wp14:editId="69A3498B">
                <wp:simplePos x="0" y="0"/>
                <wp:positionH relativeFrom="margin">
                  <wp:posOffset>2202511</wp:posOffset>
                </wp:positionH>
                <wp:positionV relativeFrom="paragraph">
                  <wp:posOffset>-31806</wp:posOffset>
                </wp:positionV>
                <wp:extent cx="3535680" cy="2798859"/>
                <wp:effectExtent l="0" t="0" r="7620" b="1905"/>
                <wp:wrapNone/>
                <wp:docPr id="1361367137" name="Rectangle 13613671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0" cy="2798859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C85D6F" id="Rectangle 1361367137" o:spid="_x0000_s1026" alt="&quot;&quot;" style="position:absolute;margin-left:173.45pt;margin-top:-2.5pt;width:278.4pt;height:220.4pt;z-index:-25077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" fillcolor="#e8d9f3" stroked="f" strokeweight="1pt">
                <w10:wrap anchorx="margin"/>
              </v:rect>
            </w:pict>
          </mc:Fallback>
        </mc:AlternateContent>
      </w:r>
      <w:r>
        <w:t xml:space="preserve">Here </w:t>
      </w:r>
      <w:r w:rsidRPr="00C50A3F">
        <w:rPr>
          <w:b/>
          <w:bCs/>
        </w:rPr>
        <w:t>consent</w:t>
      </w:r>
      <w:r>
        <w:t xml:space="preserve"> means knowing your rights about:</w:t>
      </w:r>
    </w:p>
    <w:p w14:paraId="1B44D23A" w14:textId="1456766A" w:rsidR="00C50A3F" w:rsidRDefault="00C50A3F" w:rsidP="00C50A3F">
      <w:pPr>
        <w:pStyle w:val="Listtoplevel"/>
      </w:pPr>
      <w:r>
        <w:t>how people can touch your body</w:t>
      </w:r>
    </w:p>
    <w:p w14:paraId="20567696" w14:textId="40FF25F3" w:rsidR="00C50A3F" w:rsidRDefault="00C50A3F" w:rsidP="00C50A3F">
      <w:pPr>
        <w:pStyle w:val="Listtoplevel"/>
      </w:pPr>
      <w:r>
        <w:t>knowing if you would like sex</w:t>
      </w:r>
    </w:p>
    <w:p w14:paraId="532847E7" w14:textId="10338CFF" w:rsidR="00C50A3F" w:rsidRDefault="00C50A3F" w:rsidP="00C50A3F">
      <w:pPr>
        <w:pStyle w:val="Listtoplevel"/>
      </w:pPr>
      <w:r>
        <w:t>how you would like to have sex.</w:t>
      </w:r>
    </w:p>
    <w:p w14:paraId="29DE470A" w14:textId="027E02F3" w:rsidR="001D2608" w:rsidRDefault="001D2608">
      <w:pPr>
        <w:spacing w:line="240" w:lineRule="auto"/>
        <w:ind w:left="0"/>
      </w:pPr>
      <w:r>
        <w:br w:type="page"/>
      </w:r>
    </w:p>
    <w:p w14:paraId="6BF7F990" w14:textId="38F4BA40" w:rsidR="001D2608" w:rsidRDefault="001D2608" w:rsidP="001D2608">
      <w:r>
        <w:rPr>
          <w:noProof/>
        </w:rPr>
        <w:drawing>
          <wp:anchor distT="0" distB="0" distL="114300" distR="114300" simplePos="0" relativeHeight="252546048" behindDoc="0" locked="0" layoutInCell="1" allowOverlap="1" wp14:anchorId="28457F39" wp14:editId="17255AEE">
            <wp:simplePos x="0" y="0"/>
            <wp:positionH relativeFrom="margin">
              <wp:posOffset>0</wp:posOffset>
            </wp:positionH>
            <wp:positionV relativeFrom="paragraph">
              <wp:posOffset>-256540</wp:posOffset>
            </wp:positionV>
            <wp:extent cx="1693628" cy="1762902"/>
            <wp:effectExtent l="0" t="0" r="1905" b="8890"/>
            <wp:wrapNone/>
            <wp:docPr id="128588254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1438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628" cy="176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find out more about To Be Frank at this </w:t>
      </w:r>
      <w:r w:rsidRPr="001D2608">
        <w:rPr>
          <w:b/>
          <w:bCs/>
        </w:rPr>
        <w:t>website</w:t>
      </w:r>
      <w:r>
        <w:t>:</w:t>
      </w:r>
    </w:p>
    <w:p w14:paraId="232E0C84" w14:textId="77777777" w:rsidR="001D2608" w:rsidRDefault="001D2608" w:rsidP="001D2608"/>
    <w:p w14:paraId="34F2BE65" w14:textId="77777777" w:rsidR="001D2608" w:rsidRPr="001D2608" w:rsidRDefault="001D2608" w:rsidP="001D2608">
      <w:pPr>
        <w:rPr>
          <w:b/>
          <w:bCs/>
        </w:rPr>
      </w:pPr>
      <w:r>
        <w:rPr>
          <w:b/>
          <w:bCs/>
        </w:rPr>
        <w:fldChar w:fldCharType="begin"/>
      </w:r>
      <w:r>
        <w:rPr>
          <w:b/>
          <w:bCs/>
        </w:rPr>
        <w:instrText>HYPERLINK "http://</w:instrText>
      </w:r>
      <w:r w:rsidRPr="001D2608">
        <w:rPr>
          <w:b/>
          <w:bCs/>
        </w:rPr>
        <w:instrText>www.tobefranknz.org.nz</w:instrText>
      </w:r>
    </w:p>
    <w:p w14:paraId="5F7EF498" w14:textId="77777777" w:rsidR="001D2608" w:rsidRPr="001D2608" w:rsidRDefault="001D2608" w:rsidP="001D2608">
      <w:pPr>
        <w:rPr>
          <w:rStyle w:val="Hyperlink"/>
          <w:b/>
          <w:bCs/>
          <w:u w:val="none"/>
        </w:rPr>
      </w:pPr>
      <w:r>
        <w:rPr>
          <w:b/>
          <w:bCs/>
        </w:rPr>
        <w:instrText>"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Pr="001D2608">
        <w:rPr>
          <w:rStyle w:val="Hyperlink"/>
          <w:b/>
          <w:bCs/>
          <w:color w:val="000000" w:themeColor="text1"/>
          <w:u w:val="none"/>
        </w:rPr>
        <w:t>www.tobefranknz.org.nz</w:t>
      </w:r>
    </w:p>
    <w:p w14:paraId="77817D2D" w14:textId="08DE1AB9" w:rsidR="001D2608" w:rsidRDefault="00257380" w:rsidP="001D2608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547072" behindDoc="0" locked="0" layoutInCell="1" allowOverlap="1" wp14:anchorId="4A7DB547" wp14:editId="0F1E2239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1316112" cy="1685925"/>
            <wp:effectExtent l="0" t="0" r="0" b="0"/>
            <wp:wrapNone/>
            <wp:docPr id="9422578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3328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50" cy="168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608">
        <w:rPr>
          <w:b/>
          <w:bCs/>
        </w:rPr>
        <w:fldChar w:fldCharType="end"/>
      </w:r>
    </w:p>
    <w:p w14:paraId="6EE47B9F" w14:textId="193106C9" w:rsidR="001D2608" w:rsidRDefault="001D2608" w:rsidP="001D2608">
      <w:pPr>
        <w:rPr>
          <w:color w:val="000000" w:themeColor="text1"/>
        </w:rPr>
      </w:pPr>
    </w:p>
    <w:p w14:paraId="3DAC266D" w14:textId="5ED785EA" w:rsidR="001D2608" w:rsidRDefault="001D2608" w:rsidP="001D2608">
      <w:pPr>
        <w:rPr>
          <w:color w:val="000000" w:themeColor="text1"/>
        </w:rPr>
      </w:pPr>
      <w:r w:rsidRPr="001F568B">
        <w:rPr>
          <w:color w:val="000000" w:themeColor="text1"/>
        </w:rPr>
        <w:t>This website is not in Easy Read.</w:t>
      </w:r>
    </w:p>
    <w:p w14:paraId="104AFFD6" w14:textId="77777777" w:rsidR="001D2608" w:rsidRDefault="001D2608" w:rsidP="001D2608">
      <w:pPr>
        <w:rPr>
          <w:color w:val="000000" w:themeColor="text1"/>
        </w:rPr>
      </w:pPr>
    </w:p>
    <w:p w14:paraId="7FDFFCBE" w14:textId="2D2718D6" w:rsidR="001D2608" w:rsidRDefault="001D2608" w:rsidP="00257380"/>
    <w:p w14:paraId="450081AA" w14:textId="4FF09EDC" w:rsidR="00057455" w:rsidRDefault="00257380" w:rsidP="00057455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75040" behindDoc="0" locked="0" layoutInCell="1" allowOverlap="1" wp14:anchorId="5435ABA8" wp14:editId="110E9E35">
                <wp:simplePos x="0" y="0"/>
                <wp:positionH relativeFrom="column">
                  <wp:posOffset>104775</wp:posOffset>
                </wp:positionH>
                <wp:positionV relativeFrom="paragraph">
                  <wp:posOffset>360045</wp:posOffset>
                </wp:positionV>
                <wp:extent cx="1685925" cy="1745615"/>
                <wp:effectExtent l="0" t="0" r="9525" b="6985"/>
                <wp:wrapNone/>
                <wp:docPr id="41131758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1745615"/>
                          <a:chOff x="0" y="0"/>
                          <a:chExt cx="1685925" cy="1745615"/>
                        </a:xfrm>
                      </wpg:grpSpPr>
                      <pic:pic xmlns:pic="http://schemas.openxmlformats.org/drawingml/2006/picture">
                        <pic:nvPicPr>
                          <pic:cNvPr id="859480100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95" cy="174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385010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575" y="5715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F74A16" id="Group 46" o:spid="_x0000_s1026" alt="&quot;&quot;" style="position:absolute;margin-left:8.25pt;margin-top:28.35pt;width:132.75pt;height:137.45pt;z-index:252375040" coordsize="16859,174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">
                <v:shape id="Picture 5" o:spid="_x0000_s1027" type="#_x0000_t75" alt="&quot;&quot;" style="position:absolute;width:14077;height:17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">
                  <v:imagedata r:id="rId182" o:title=""/>
                </v:shape>
                <v:shape id="Picture 5" o:spid="_x0000_s1028" type="#_x0000_t75" alt="&quot;&quot;" style="position:absolute;left:7905;top:571;width:8954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">
                  <v:imagedata r:id="rId183" o:title=""/>
                </v:shape>
              </v:group>
            </w:pict>
          </mc:Fallback>
        </mc:AlternateContent>
      </w:r>
      <w:r w:rsidR="00057455">
        <w:t>Diverse Church</w:t>
      </w:r>
      <w:bookmarkEnd w:id="16"/>
    </w:p>
    <w:p w14:paraId="0142D7FB" w14:textId="3D2C6922" w:rsidR="00057455" w:rsidRDefault="00057455" w:rsidP="00057455"/>
    <w:p w14:paraId="31F935C9" w14:textId="27B83E1F" w:rsidR="00057455" w:rsidRDefault="005D595C" w:rsidP="00057455">
      <w:r>
        <w:t xml:space="preserve">There are </w:t>
      </w:r>
      <w:r w:rsidRPr="005D595C">
        <w:rPr>
          <w:b/>
          <w:bCs/>
        </w:rPr>
        <w:t>rainbow affirming</w:t>
      </w:r>
      <w:r>
        <w:t xml:space="preserve"> churches if going to church is important to you. </w:t>
      </w:r>
    </w:p>
    <w:p w14:paraId="246AED0E" w14:textId="0124B56B" w:rsidR="005D595C" w:rsidRDefault="005D595C" w:rsidP="00057455"/>
    <w:p w14:paraId="01D96766" w14:textId="7F196D3E" w:rsidR="005D595C" w:rsidRDefault="00AC675D" w:rsidP="00057455"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6DFD5669" wp14:editId="256514C2">
                <wp:simplePos x="0" y="0"/>
                <wp:positionH relativeFrom="margin">
                  <wp:align>right</wp:align>
                </wp:positionH>
                <wp:positionV relativeFrom="paragraph">
                  <wp:posOffset>290195</wp:posOffset>
                </wp:positionV>
                <wp:extent cx="3535901" cy="2459990"/>
                <wp:effectExtent l="0" t="0" r="7620" b="0"/>
                <wp:wrapNone/>
                <wp:docPr id="656455153" name="Rectangle 6564551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901" cy="2459990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07BFD3" id="Rectangle 656455153" o:spid="_x0000_s1026" alt="&quot;&quot;" style="position:absolute;margin-left:227.2pt;margin-top:22.85pt;width:278.4pt;height:193.7pt;z-index:-251283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" fillcolor="#e8d9f3" stroked="f" strokeweight="1pt">
                <w10:wrap anchorx="margin"/>
              </v:rect>
            </w:pict>
          </mc:Fallback>
        </mc:AlternateContent>
      </w:r>
    </w:p>
    <w:p w14:paraId="66518208" w14:textId="3AA5A0DF" w:rsidR="005D595C" w:rsidRDefault="005E2F47" w:rsidP="00057455">
      <w:r>
        <w:rPr>
          <w:noProof/>
        </w:rPr>
        <w:drawing>
          <wp:anchor distT="0" distB="0" distL="114300" distR="114300" simplePos="0" relativeHeight="252379136" behindDoc="0" locked="0" layoutInCell="1" allowOverlap="1" wp14:anchorId="1DFB9DEF" wp14:editId="78D80149">
            <wp:simplePos x="0" y="0"/>
            <wp:positionH relativeFrom="margin">
              <wp:align>left</wp:align>
            </wp:positionH>
            <wp:positionV relativeFrom="paragraph">
              <wp:posOffset>368299</wp:posOffset>
            </wp:positionV>
            <wp:extent cx="1733550" cy="1886715"/>
            <wp:effectExtent l="0" t="0" r="0" b="0"/>
            <wp:wrapNone/>
            <wp:docPr id="64077098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77098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88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95C">
        <w:t xml:space="preserve">Here </w:t>
      </w:r>
      <w:r w:rsidR="005D595C" w:rsidRPr="005D595C">
        <w:rPr>
          <w:b/>
          <w:bCs/>
        </w:rPr>
        <w:t>rainbow affirming</w:t>
      </w:r>
      <w:r w:rsidR="005D595C">
        <w:t xml:space="preserve"> means rainbow people are:</w:t>
      </w:r>
    </w:p>
    <w:p w14:paraId="1A49FC05" w14:textId="6F004747" w:rsidR="005D595C" w:rsidRDefault="005D595C" w:rsidP="005D595C">
      <w:pPr>
        <w:pStyle w:val="Listtoplevel"/>
      </w:pPr>
      <w:r>
        <w:t>welcome at the church</w:t>
      </w:r>
    </w:p>
    <w:p w14:paraId="05724A0F" w14:textId="0074F360" w:rsidR="005D595C" w:rsidRDefault="005D595C" w:rsidP="001F4698">
      <w:pPr>
        <w:pStyle w:val="Listtoplevel"/>
      </w:pPr>
      <w:r>
        <w:t>treated with respect</w:t>
      </w:r>
      <w:r w:rsidR="00AC675D">
        <w:t xml:space="preserve"> by the church</w:t>
      </w:r>
      <w:r>
        <w:t xml:space="preserve">. </w:t>
      </w:r>
    </w:p>
    <w:p w14:paraId="5FCF91BC" w14:textId="77777777" w:rsidR="005D595C" w:rsidRDefault="005D595C" w:rsidP="005D595C"/>
    <w:p w14:paraId="6E99A55B" w14:textId="79BC340E" w:rsidR="005D595C" w:rsidRDefault="005D595C" w:rsidP="005D595C"/>
    <w:p w14:paraId="46A93443" w14:textId="4425E78F" w:rsidR="005D595C" w:rsidRDefault="00257380" w:rsidP="005D595C">
      <w:r>
        <w:rPr>
          <w:noProof/>
        </w:rPr>
        <w:drawing>
          <wp:anchor distT="0" distB="0" distL="114300" distR="114300" simplePos="0" relativeHeight="252381184" behindDoc="0" locked="0" layoutInCell="1" allowOverlap="1" wp14:anchorId="548A869B" wp14:editId="11B649E7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1647128" cy="1714500"/>
            <wp:effectExtent l="0" t="0" r="0" b="0"/>
            <wp:wrapNone/>
            <wp:docPr id="180663685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1438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128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95C">
        <w:t xml:space="preserve">You can find a rainbow affirming church at the Diverse Church </w:t>
      </w:r>
      <w:r w:rsidR="005D595C" w:rsidRPr="005D595C">
        <w:rPr>
          <w:b/>
          <w:bCs/>
        </w:rPr>
        <w:t>website</w:t>
      </w:r>
      <w:r w:rsidR="005D595C">
        <w:t>:</w:t>
      </w:r>
    </w:p>
    <w:p w14:paraId="43D55F88" w14:textId="77777777" w:rsidR="005D595C" w:rsidRDefault="005D595C" w:rsidP="005D595C"/>
    <w:p w14:paraId="124449A7" w14:textId="644C18D9" w:rsidR="005D595C" w:rsidRPr="005D595C" w:rsidRDefault="005D595C" w:rsidP="005D595C">
      <w:pPr>
        <w:rPr>
          <w:b/>
          <w:bCs/>
          <w:color w:val="000000" w:themeColor="text1"/>
        </w:rPr>
      </w:pPr>
      <w:hyperlink r:id="rId185" w:history="1">
        <w:r w:rsidRPr="005D595C">
          <w:rPr>
            <w:rStyle w:val="Hyperlink"/>
            <w:b/>
            <w:bCs/>
            <w:color w:val="000000" w:themeColor="text1"/>
            <w:u w:val="none"/>
          </w:rPr>
          <w:t>www.diversechurch.co.nz</w:t>
        </w:r>
      </w:hyperlink>
    </w:p>
    <w:p w14:paraId="26A8BD1C" w14:textId="43AD8B0A" w:rsidR="005E2F47" w:rsidRDefault="00AC675D" w:rsidP="005E2F47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383232" behindDoc="0" locked="0" layoutInCell="1" allowOverlap="1" wp14:anchorId="73D19FC1" wp14:editId="193DEA7A">
            <wp:simplePos x="0" y="0"/>
            <wp:positionH relativeFrom="margin">
              <wp:align>left</wp:align>
            </wp:positionH>
            <wp:positionV relativeFrom="paragraph">
              <wp:posOffset>167882</wp:posOffset>
            </wp:positionV>
            <wp:extent cx="1375599" cy="1762125"/>
            <wp:effectExtent l="0" t="0" r="0" b="0"/>
            <wp:wrapNone/>
            <wp:docPr id="6700057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3328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599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BAF2B" w14:textId="51DA6DA7" w:rsidR="005E2F47" w:rsidRDefault="005E2F47" w:rsidP="005E2F47">
      <w:pPr>
        <w:rPr>
          <w:b/>
          <w:bCs/>
          <w:color w:val="000000" w:themeColor="text1"/>
        </w:rPr>
      </w:pPr>
    </w:p>
    <w:p w14:paraId="682BCFD9" w14:textId="77777777" w:rsidR="005E2F47" w:rsidRDefault="005E2F47" w:rsidP="005E2F47">
      <w:pPr>
        <w:rPr>
          <w:color w:val="000000" w:themeColor="text1"/>
        </w:rPr>
      </w:pPr>
      <w:r w:rsidRPr="001F568B">
        <w:rPr>
          <w:color w:val="000000" w:themeColor="text1"/>
        </w:rPr>
        <w:t>This website is not in Easy Read.</w:t>
      </w:r>
    </w:p>
    <w:p w14:paraId="3217A1C3" w14:textId="77777777" w:rsidR="005D595C" w:rsidRDefault="005D595C" w:rsidP="00057455"/>
    <w:p w14:paraId="2783C324" w14:textId="0813C981" w:rsidR="00257380" w:rsidRDefault="00257380" w:rsidP="00057455"/>
    <w:p w14:paraId="4FF9376D" w14:textId="4BD441EB" w:rsidR="00914797" w:rsidRDefault="00914797" w:rsidP="00914797">
      <w:pPr>
        <w:pStyle w:val="Heading2"/>
      </w:pPr>
      <w:bookmarkStart w:id="17" w:name="_Toc181692098"/>
      <w:r>
        <w:t>Rainbow Path</w:t>
      </w:r>
      <w:r w:rsidR="002E0F65">
        <w:t xml:space="preserve"> NZ</w:t>
      </w:r>
      <w:bookmarkEnd w:id="17"/>
    </w:p>
    <w:p w14:paraId="3C7346A2" w14:textId="28F1AAFD" w:rsidR="00A23235" w:rsidRDefault="00257380" w:rsidP="00A23235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0F21152E" wp14:editId="48971F84">
            <wp:simplePos x="0" y="0"/>
            <wp:positionH relativeFrom="margin">
              <wp:align>left</wp:align>
            </wp:positionH>
            <wp:positionV relativeFrom="paragraph">
              <wp:posOffset>234315</wp:posOffset>
            </wp:positionV>
            <wp:extent cx="1895475" cy="1893469"/>
            <wp:effectExtent l="0" t="0" r="0" b="0"/>
            <wp:wrapNone/>
            <wp:docPr id="1516010270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010270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3FBCEE" w14:textId="05ABA756" w:rsidR="002E0F65" w:rsidRDefault="002E0F65" w:rsidP="002E0F65">
      <w:r>
        <w:t>Rainbow Path NZ is an organisation that supports rainbow:</w:t>
      </w:r>
    </w:p>
    <w:p w14:paraId="45F4C5D1" w14:textId="53F78002" w:rsidR="002E0F65" w:rsidRDefault="002E0F65" w:rsidP="002E0F65">
      <w:pPr>
        <w:pStyle w:val="Listtoplevel"/>
      </w:pPr>
      <w:r>
        <w:t>refugees</w:t>
      </w:r>
    </w:p>
    <w:p w14:paraId="6DE012E6" w14:textId="0A5DCEF8" w:rsidR="002E0F65" w:rsidRDefault="002E0F65" w:rsidP="002E0F65">
      <w:pPr>
        <w:pStyle w:val="Listtoplevel"/>
      </w:pPr>
      <w:r>
        <w:t>asylum seekers.</w:t>
      </w:r>
    </w:p>
    <w:p w14:paraId="7CDE5646" w14:textId="0297747B" w:rsidR="002E0F65" w:rsidRDefault="002E0F65" w:rsidP="002E0F65"/>
    <w:p w14:paraId="045F71A1" w14:textId="6884BB3A" w:rsidR="00257380" w:rsidRDefault="00257380">
      <w:pPr>
        <w:spacing w:line="240" w:lineRule="auto"/>
        <w:ind w:left="0"/>
      </w:pPr>
      <w:r>
        <w:br w:type="page"/>
      </w:r>
    </w:p>
    <w:p w14:paraId="232196D4" w14:textId="075C39E0" w:rsidR="002E0F65" w:rsidRDefault="00257380" w:rsidP="002E0F65">
      <w:r>
        <w:rPr>
          <w:noProof/>
        </w:rPr>
        <w:drawing>
          <wp:anchor distT="0" distB="0" distL="114300" distR="114300" simplePos="0" relativeHeight="252387328" behindDoc="0" locked="0" layoutInCell="1" allowOverlap="1" wp14:anchorId="4564BBBB" wp14:editId="77590FB3">
            <wp:simplePos x="0" y="0"/>
            <wp:positionH relativeFrom="margin">
              <wp:posOffset>66675</wp:posOffset>
            </wp:positionH>
            <wp:positionV relativeFrom="paragraph">
              <wp:posOffset>-50165</wp:posOffset>
            </wp:positionV>
            <wp:extent cx="1724025" cy="1648253"/>
            <wp:effectExtent l="0" t="0" r="0" b="9525"/>
            <wp:wrapNone/>
            <wp:docPr id="62830268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30268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65">
        <w:t>Rainbow Path NZ can support refugees and asylum seekers in Aotearoa New Zealand with:</w:t>
      </w:r>
    </w:p>
    <w:p w14:paraId="275050FE" w14:textId="1BEB4AC7" w:rsidR="002E0F65" w:rsidRDefault="002E0F65" w:rsidP="002E0F65">
      <w:pPr>
        <w:pStyle w:val="Listtoplevel"/>
      </w:pPr>
      <w:r>
        <w:t>human rights</w:t>
      </w:r>
    </w:p>
    <w:p w14:paraId="6080023A" w14:textId="2CA07DF3" w:rsidR="002E0F65" w:rsidRDefault="00257380" w:rsidP="002E0F65">
      <w:pPr>
        <w:pStyle w:val="Listtoplevel"/>
      </w:pPr>
      <w:r>
        <w:drawing>
          <wp:anchor distT="0" distB="0" distL="114300" distR="114300" simplePos="0" relativeHeight="252389376" behindDoc="0" locked="0" layoutInCell="1" allowOverlap="1" wp14:anchorId="127597F1" wp14:editId="2EBC4DE0">
            <wp:simplePos x="0" y="0"/>
            <wp:positionH relativeFrom="margin">
              <wp:align>left</wp:align>
            </wp:positionH>
            <wp:positionV relativeFrom="paragraph">
              <wp:posOffset>81280</wp:posOffset>
            </wp:positionV>
            <wp:extent cx="1076325" cy="2063138"/>
            <wp:effectExtent l="0" t="0" r="0" b="0"/>
            <wp:wrapNone/>
            <wp:docPr id="189430606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30606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20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65">
        <w:t>getting legal support like a lawyer</w:t>
      </w:r>
    </w:p>
    <w:p w14:paraId="7AD9B687" w14:textId="21A94A9F" w:rsidR="002E0F65" w:rsidRDefault="002E0F65" w:rsidP="002E0F65">
      <w:pPr>
        <w:pStyle w:val="Listtoplevel"/>
      </w:pPr>
      <w:r>
        <w:t>getting healthcare</w:t>
      </w:r>
    </w:p>
    <w:p w14:paraId="4B98E338" w14:textId="70E9FF22" w:rsidR="002E0F65" w:rsidRDefault="004E4F29" w:rsidP="002E0F65">
      <w:pPr>
        <w:pStyle w:val="Listtoplevel"/>
      </w:pPr>
      <w:r>
        <w:drawing>
          <wp:anchor distT="0" distB="0" distL="114300" distR="114300" simplePos="0" relativeHeight="252391424" behindDoc="0" locked="0" layoutInCell="1" allowOverlap="1" wp14:anchorId="35EC9850" wp14:editId="090449FE">
            <wp:simplePos x="0" y="0"/>
            <wp:positionH relativeFrom="margin">
              <wp:posOffset>47625</wp:posOffset>
            </wp:positionH>
            <wp:positionV relativeFrom="paragraph">
              <wp:posOffset>981710</wp:posOffset>
            </wp:positionV>
            <wp:extent cx="1571625" cy="1571625"/>
            <wp:effectExtent l="0" t="0" r="9525" b="0"/>
            <wp:wrapNone/>
            <wp:docPr id="602273536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27353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65">
        <w:t>getting money to live like a benefit</w:t>
      </w:r>
    </w:p>
    <w:p w14:paraId="42227303" w14:textId="55E297E5" w:rsidR="002E0F65" w:rsidRDefault="002E0F65" w:rsidP="002E0F65">
      <w:pPr>
        <w:pStyle w:val="Listtoplevel"/>
      </w:pPr>
      <w:r>
        <w:t>housing</w:t>
      </w:r>
    </w:p>
    <w:p w14:paraId="2644ED56" w14:textId="2B1D5D03" w:rsidR="002E0F65" w:rsidRDefault="002E0F65" w:rsidP="002E0F65">
      <w:pPr>
        <w:pStyle w:val="Listtoplevel"/>
      </w:pPr>
      <w:r>
        <w:t>food.</w:t>
      </w:r>
    </w:p>
    <w:p w14:paraId="369387E4" w14:textId="77777777" w:rsidR="00257380" w:rsidRDefault="00257380" w:rsidP="002E0F65"/>
    <w:p w14:paraId="73306658" w14:textId="77777777" w:rsidR="00257380" w:rsidRDefault="00257380" w:rsidP="002E0F65"/>
    <w:p w14:paraId="27D3586D" w14:textId="54D10EC4" w:rsidR="002E0F65" w:rsidRDefault="00A23235" w:rsidP="002E0F65">
      <w:r>
        <w:rPr>
          <w:noProof/>
        </w:rPr>
        <w:drawing>
          <wp:anchor distT="0" distB="0" distL="114300" distR="114300" simplePos="0" relativeHeight="252393472" behindDoc="0" locked="0" layoutInCell="1" allowOverlap="1" wp14:anchorId="78F5A18C" wp14:editId="049750EC">
            <wp:simplePos x="0" y="0"/>
            <wp:positionH relativeFrom="margin">
              <wp:align>left</wp:align>
            </wp:positionH>
            <wp:positionV relativeFrom="paragraph">
              <wp:posOffset>-90805</wp:posOffset>
            </wp:positionV>
            <wp:extent cx="2013285" cy="1257300"/>
            <wp:effectExtent l="0" t="0" r="6350" b="0"/>
            <wp:wrapNone/>
            <wp:docPr id="90726412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6412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509" cy="125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65">
        <w:t xml:space="preserve">Rainbow Path NZ also connects rainbow refugees and asylum seekers </w:t>
      </w:r>
      <w:r>
        <w:t>with each other</w:t>
      </w:r>
      <w:r w:rsidR="002E0F65">
        <w:t xml:space="preserve">. </w:t>
      </w:r>
    </w:p>
    <w:p w14:paraId="3B41F273" w14:textId="77777777" w:rsidR="002E0F65" w:rsidRDefault="002E0F65" w:rsidP="002E0F65"/>
    <w:p w14:paraId="585B875B" w14:textId="77777777" w:rsidR="00257380" w:rsidRDefault="00257380" w:rsidP="002E0F65"/>
    <w:p w14:paraId="122DC125" w14:textId="77777777" w:rsidR="00257380" w:rsidRDefault="00257380" w:rsidP="002E0F65"/>
    <w:p w14:paraId="313C5B17" w14:textId="21285C7E" w:rsidR="002E0F65" w:rsidRDefault="002E0F65" w:rsidP="002E0F65"/>
    <w:p w14:paraId="732E94A2" w14:textId="24710A51" w:rsidR="002E0F65" w:rsidRDefault="00257380" w:rsidP="002E0F65">
      <w:r>
        <w:rPr>
          <w:noProof/>
        </w:rPr>
        <w:drawing>
          <wp:anchor distT="0" distB="0" distL="114300" distR="114300" simplePos="0" relativeHeight="252395520" behindDoc="0" locked="0" layoutInCell="1" allowOverlap="1" wp14:anchorId="33C34AAA" wp14:editId="3C081153">
            <wp:simplePos x="0" y="0"/>
            <wp:positionH relativeFrom="margin">
              <wp:posOffset>-9525</wp:posOffset>
            </wp:positionH>
            <wp:positionV relativeFrom="paragraph">
              <wp:posOffset>-97155</wp:posOffset>
            </wp:positionV>
            <wp:extent cx="1472604" cy="1533525"/>
            <wp:effectExtent l="0" t="0" r="0" b="0"/>
            <wp:wrapNone/>
            <wp:docPr id="207993047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3047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604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65">
        <w:t>You can find out more about Rainbow Path NZ on their website:</w:t>
      </w:r>
    </w:p>
    <w:p w14:paraId="24E13859" w14:textId="77777777" w:rsidR="002E0F65" w:rsidRPr="002E0F65" w:rsidRDefault="002E0F65" w:rsidP="002E0F65">
      <w:pPr>
        <w:rPr>
          <w:b/>
          <w:bCs/>
          <w:color w:val="000000" w:themeColor="text1"/>
        </w:rPr>
      </w:pPr>
    </w:p>
    <w:p w14:paraId="57ECC84A" w14:textId="6D2BF13F" w:rsidR="002E0F65" w:rsidRPr="002E0F65" w:rsidRDefault="002E0F65" w:rsidP="002E0F65">
      <w:pPr>
        <w:rPr>
          <w:b/>
          <w:bCs/>
          <w:color w:val="000000" w:themeColor="text1"/>
        </w:rPr>
      </w:pPr>
      <w:hyperlink r:id="rId193" w:history="1">
        <w:r w:rsidRPr="002E0F65">
          <w:rPr>
            <w:rStyle w:val="Hyperlink"/>
            <w:b/>
            <w:bCs/>
            <w:color w:val="000000" w:themeColor="text1"/>
            <w:u w:val="none"/>
          </w:rPr>
          <w:t>www.rainbowpathnz.com</w:t>
        </w:r>
      </w:hyperlink>
    </w:p>
    <w:p w14:paraId="7A02CEE7" w14:textId="1C199F83" w:rsidR="00A23235" w:rsidRDefault="00A23235" w:rsidP="00A23235">
      <w:pPr>
        <w:rPr>
          <w:b/>
          <w:b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397568" behindDoc="0" locked="0" layoutInCell="1" allowOverlap="1" wp14:anchorId="21FAA605" wp14:editId="1C8D81B5">
            <wp:simplePos x="0" y="0"/>
            <wp:positionH relativeFrom="margin">
              <wp:posOffset>9525</wp:posOffset>
            </wp:positionH>
            <wp:positionV relativeFrom="paragraph">
              <wp:posOffset>140969</wp:posOffset>
            </wp:positionV>
            <wp:extent cx="1362075" cy="1744801"/>
            <wp:effectExtent l="0" t="0" r="0" b="8255"/>
            <wp:wrapNone/>
            <wp:docPr id="7289600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33286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61" cy="17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867D5" w14:textId="25F75236" w:rsidR="00A23235" w:rsidRDefault="00A23235" w:rsidP="00A23235">
      <w:pPr>
        <w:rPr>
          <w:b/>
          <w:bCs/>
          <w:color w:val="000000" w:themeColor="text1"/>
        </w:rPr>
      </w:pPr>
    </w:p>
    <w:p w14:paraId="1B443038" w14:textId="77777777" w:rsidR="00A23235" w:rsidRDefault="00A23235" w:rsidP="00A23235">
      <w:pPr>
        <w:rPr>
          <w:color w:val="000000" w:themeColor="text1"/>
        </w:rPr>
      </w:pPr>
      <w:r w:rsidRPr="001F568B">
        <w:rPr>
          <w:color w:val="000000" w:themeColor="text1"/>
        </w:rPr>
        <w:t>This website is not in Easy Read.</w:t>
      </w:r>
    </w:p>
    <w:p w14:paraId="719117F0" w14:textId="77777777" w:rsidR="002E0F65" w:rsidRDefault="002E0F65" w:rsidP="002E0F65"/>
    <w:p w14:paraId="3B810959" w14:textId="77777777" w:rsidR="002E0F65" w:rsidRDefault="002E0F65" w:rsidP="002E0F65"/>
    <w:p w14:paraId="08DA141A" w14:textId="445C6B6D" w:rsidR="002E0F65" w:rsidRDefault="00A23235" w:rsidP="002E0F65">
      <w:r>
        <w:rPr>
          <w:noProof/>
        </w:rPr>
        <w:drawing>
          <wp:anchor distT="0" distB="0" distL="114300" distR="114300" simplePos="0" relativeHeight="252399616" behindDoc="0" locked="0" layoutInCell="1" allowOverlap="1" wp14:anchorId="69C66D2F" wp14:editId="7BB5CD73">
            <wp:simplePos x="0" y="0"/>
            <wp:positionH relativeFrom="margin">
              <wp:align>left</wp:align>
            </wp:positionH>
            <wp:positionV relativeFrom="paragraph">
              <wp:posOffset>416560</wp:posOffset>
            </wp:positionV>
            <wp:extent cx="1704975" cy="1704975"/>
            <wp:effectExtent l="0" t="0" r="9525" b="9525"/>
            <wp:wrapNone/>
            <wp:docPr id="48655953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55953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F65">
        <w:t xml:space="preserve">You </w:t>
      </w:r>
      <w:r w:rsidR="00F847D3">
        <w:t xml:space="preserve">can </w:t>
      </w:r>
      <w:r w:rsidR="002E0F65">
        <w:t xml:space="preserve">contact Rainbow Path NZ by </w:t>
      </w:r>
      <w:r w:rsidR="002E0F65" w:rsidRPr="002E0F65">
        <w:rPr>
          <w:b/>
          <w:bCs/>
        </w:rPr>
        <w:t>email</w:t>
      </w:r>
      <w:r w:rsidR="002E0F65">
        <w:t>:</w:t>
      </w:r>
    </w:p>
    <w:p w14:paraId="2A6B008B" w14:textId="68458920" w:rsidR="002E0F65" w:rsidRDefault="002E0F65" w:rsidP="002E0F65"/>
    <w:p w14:paraId="3F391870" w14:textId="1A3E0AB7" w:rsidR="002E0F65" w:rsidRPr="002E0F65" w:rsidRDefault="002E0F65" w:rsidP="002E0F65">
      <w:pPr>
        <w:rPr>
          <w:b/>
          <w:bCs/>
        </w:rPr>
      </w:pPr>
      <w:r w:rsidRPr="002E0F65">
        <w:rPr>
          <w:b/>
          <w:bCs/>
        </w:rPr>
        <w:t>rainbowpath@protonmail.com</w:t>
      </w:r>
    </w:p>
    <w:p w14:paraId="4AAD6EBA" w14:textId="73545AB5" w:rsidR="002E0F65" w:rsidRDefault="002E0F65" w:rsidP="00257380"/>
    <w:p w14:paraId="64201760" w14:textId="60926F12" w:rsidR="00804D96" w:rsidRDefault="00804D96">
      <w:pPr>
        <w:spacing w:line="240" w:lineRule="auto"/>
        <w:ind w:left="0"/>
      </w:pPr>
      <w:r>
        <w:br w:type="page"/>
      </w:r>
    </w:p>
    <w:p w14:paraId="7EAE04FE" w14:textId="6A55C2C9" w:rsidR="00515B57" w:rsidRDefault="002E0F65" w:rsidP="00515B57">
      <w:pPr>
        <w:pStyle w:val="Heading2"/>
      </w:pPr>
      <w:bookmarkStart w:id="18" w:name="_Toc181692099"/>
      <w:r>
        <w:t>Intersex Aotearoa</w:t>
      </w:r>
      <w:bookmarkEnd w:id="18"/>
    </w:p>
    <w:p w14:paraId="2F9AB154" w14:textId="771E7A0C" w:rsidR="00515B57" w:rsidRDefault="00257380" w:rsidP="00515B57">
      <w:r>
        <w:rPr>
          <w:noProof/>
        </w:rPr>
        <w:drawing>
          <wp:anchor distT="0" distB="0" distL="114300" distR="114300" simplePos="0" relativeHeight="252401664" behindDoc="0" locked="0" layoutInCell="1" allowOverlap="1" wp14:anchorId="4F31A8D0" wp14:editId="0897A6AC">
            <wp:simplePos x="0" y="0"/>
            <wp:positionH relativeFrom="margin">
              <wp:posOffset>-95250</wp:posOffset>
            </wp:positionH>
            <wp:positionV relativeFrom="paragraph">
              <wp:posOffset>167640</wp:posOffset>
            </wp:positionV>
            <wp:extent cx="2000250" cy="673735"/>
            <wp:effectExtent l="0" t="0" r="0" b="0"/>
            <wp:wrapNone/>
            <wp:docPr id="76877400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77400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BD515" w14:textId="0A8258AA" w:rsidR="00515B57" w:rsidRDefault="00515B57" w:rsidP="00515B57">
      <w:r>
        <w:t xml:space="preserve">Intersex Aotearoa is an organisation that supports </w:t>
      </w:r>
      <w:r w:rsidR="00FF6C55">
        <w:t xml:space="preserve">intersex </w:t>
      </w:r>
      <w:r>
        <w:t>rainbow people.</w:t>
      </w:r>
    </w:p>
    <w:p w14:paraId="4B199063" w14:textId="02551CC3" w:rsidR="00257380" w:rsidRDefault="00257380" w:rsidP="00804D96"/>
    <w:p w14:paraId="3737C375" w14:textId="77777777" w:rsidR="00804D96" w:rsidRDefault="00804D96" w:rsidP="00804D96"/>
    <w:p w14:paraId="57E3C481" w14:textId="4590295B" w:rsidR="00515B57" w:rsidRDefault="00257380" w:rsidP="00515B57">
      <w:r>
        <w:rPr>
          <w:noProof/>
        </w:rPr>
        <mc:AlternateContent>
          <mc:Choice Requires="wpg">
            <w:drawing>
              <wp:anchor distT="0" distB="0" distL="114300" distR="114300" simplePos="0" relativeHeight="252406784" behindDoc="0" locked="0" layoutInCell="1" allowOverlap="1" wp14:anchorId="32769BE4" wp14:editId="3CE1CB8F">
                <wp:simplePos x="0" y="0"/>
                <wp:positionH relativeFrom="column">
                  <wp:posOffset>66675</wp:posOffset>
                </wp:positionH>
                <wp:positionV relativeFrom="paragraph">
                  <wp:posOffset>18415</wp:posOffset>
                </wp:positionV>
                <wp:extent cx="1657350" cy="1657350"/>
                <wp:effectExtent l="0" t="0" r="0" b="0"/>
                <wp:wrapNone/>
                <wp:docPr id="198492566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350" cy="1657350"/>
                          <a:chOff x="0" y="0"/>
                          <a:chExt cx="1657350" cy="1657350"/>
                        </a:xfrm>
                      </wpg:grpSpPr>
                      <pic:pic xmlns:pic="http://schemas.openxmlformats.org/drawingml/2006/picture">
                        <pic:nvPicPr>
                          <pic:cNvPr id="1872059478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6806202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350" y="628650"/>
                            <a:ext cx="31305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ED8F38" id="Group 3" o:spid="_x0000_s1026" style="position:absolute;margin-left:5.25pt;margin-top:1.45pt;width:130.5pt;height:130.5pt;z-index:252406784" coordsize="16573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">
                <v:shape id="Picture 5" o:spid="_x0000_s1027" type="#_x0000_t75" alt="&quot;&quot;" style="position:absolute;width:16573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">
                  <v:imagedata r:id="rId199" o:title=""/>
                </v:shape>
                <v:shape id="Picture 5" o:spid="_x0000_s1028" type="#_x0000_t75" alt="&quot;&quot;" style="position:absolute;left:8953;top:6286;width:3131;height: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">
                  <v:imagedata r:id="rId200" o:title=""/>
                </v:shape>
              </v:group>
            </w:pict>
          </mc:Fallback>
        </mc:AlternateContent>
      </w:r>
      <w:r w:rsidR="00515B57">
        <w:t>Intersex Aotearoa has information about:</w:t>
      </w:r>
    </w:p>
    <w:p w14:paraId="4D85AFC7" w14:textId="3E7BCB4B" w:rsidR="00515B57" w:rsidRDefault="00515B57" w:rsidP="00515B57">
      <w:pPr>
        <w:pStyle w:val="Listtoplevel"/>
      </w:pPr>
      <w:r>
        <w:t>what it is like to be intersex</w:t>
      </w:r>
    </w:p>
    <w:p w14:paraId="50E9CD6A" w14:textId="4E404FCF" w:rsidR="00515B57" w:rsidRDefault="00DA4416" w:rsidP="00515B57">
      <w:pPr>
        <w:pStyle w:val="Listtoplevel"/>
      </w:pPr>
      <w:r>
        <w:drawing>
          <wp:anchor distT="0" distB="0" distL="114300" distR="114300" simplePos="0" relativeHeight="252408832" behindDoc="0" locked="0" layoutInCell="1" allowOverlap="1" wp14:anchorId="03192950" wp14:editId="3D4AF3D5">
            <wp:simplePos x="0" y="0"/>
            <wp:positionH relativeFrom="margin">
              <wp:align>left</wp:align>
            </wp:positionH>
            <wp:positionV relativeFrom="paragraph">
              <wp:posOffset>573405</wp:posOffset>
            </wp:positionV>
            <wp:extent cx="1800204" cy="1123950"/>
            <wp:effectExtent l="0" t="0" r="0" b="0"/>
            <wp:wrapNone/>
            <wp:docPr id="147514832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14832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142" cy="112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B57">
        <w:t>healthcare</w:t>
      </w:r>
    </w:p>
    <w:p w14:paraId="508E2E9B" w14:textId="032F4390" w:rsidR="00515B57" w:rsidRDefault="00515B57" w:rsidP="00515B57">
      <w:pPr>
        <w:pStyle w:val="Listtoplevel"/>
      </w:pPr>
      <w:r>
        <w:t>how they work with:</w:t>
      </w:r>
    </w:p>
    <w:p w14:paraId="5A654522" w14:textId="40398890" w:rsidR="00515B57" w:rsidRDefault="00257380" w:rsidP="00515B57">
      <w:pPr>
        <w:pStyle w:val="Listsecondlevel"/>
      </w:pPr>
      <w:r>
        <w:rPr>
          <w:noProof/>
        </w:rPr>
        <w:drawing>
          <wp:anchor distT="0" distB="0" distL="114300" distR="114300" simplePos="0" relativeHeight="252410880" behindDoc="0" locked="0" layoutInCell="1" allowOverlap="1" wp14:anchorId="67A43F14" wp14:editId="7F7905C5">
            <wp:simplePos x="0" y="0"/>
            <wp:positionH relativeFrom="margin">
              <wp:align>left</wp:align>
            </wp:positionH>
            <wp:positionV relativeFrom="paragraph">
              <wp:posOffset>311150</wp:posOffset>
            </wp:positionV>
            <wp:extent cx="1914525" cy="1914525"/>
            <wp:effectExtent l="0" t="0" r="9525" b="0"/>
            <wp:wrapNone/>
            <wp:docPr id="46829169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9169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B57">
        <w:t xml:space="preserve">the </w:t>
      </w:r>
      <w:r w:rsidR="00F242CE">
        <w:t>Government</w:t>
      </w:r>
    </w:p>
    <w:p w14:paraId="5737DC72" w14:textId="4FD60B35" w:rsidR="00515B57" w:rsidRDefault="00515B57" w:rsidP="00515B57">
      <w:pPr>
        <w:pStyle w:val="Listsecondlevel"/>
      </w:pPr>
      <w:r>
        <w:t>the health system</w:t>
      </w:r>
    </w:p>
    <w:p w14:paraId="675F5AD6" w14:textId="283A7AD0" w:rsidR="00515B57" w:rsidRDefault="00515B57" w:rsidP="001F4698">
      <w:pPr>
        <w:pStyle w:val="Listtoplevel"/>
      </w:pPr>
      <w:r>
        <w:t>support for</w:t>
      </w:r>
      <w:r w:rsidR="00E92B06">
        <w:t>:</w:t>
      </w:r>
    </w:p>
    <w:p w14:paraId="5DF90885" w14:textId="66864C29" w:rsidR="00515B57" w:rsidRDefault="00257380" w:rsidP="00515B57">
      <w:pPr>
        <w:pStyle w:val="Listsecondlevel"/>
      </w:pPr>
      <w:r>
        <w:rPr>
          <w:noProof/>
        </w:rPr>
        <w:drawing>
          <wp:anchor distT="0" distB="0" distL="114300" distR="114300" simplePos="0" relativeHeight="252417024" behindDoc="0" locked="0" layoutInCell="1" allowOverlap="1" wp14:anchorId="236EC48C" wp14:editId="60DF5D23">
            <wp:simplePos x="0" y="0"/>
            <wp:positionH relativeFrom="margin">
              <wp:align>left</wp:align>
            </wp:positionH>
            <wp:positionV relativeFrom="paragraph">
              <wp:posOffset>313055</wp:posOffset>
            </wp:positionV>
            <wp:extent cx="1887472" cy="1466850"/>
            <wp:effectExtent l="0" t="0" r="0" b="0"/>
            <wp:wrapNone/>
            <wp:docPr id="159370479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0479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82" cy="146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B57">
        <w:t>intersex people</w:t>
      </w:r>
    </w:p>
    <w:p w14:paraId="0710C6BA" w14:textId="648A7731" w:rsidR="00515B57" w:rsidRDefault="00515B57" w:rsidP="00515B57">
      <w:pPr>
        <w:pStyle w:val="Listsecondlevel"/>
      </w:pPr>
      <w:r>
        <w:t>family and friends of intersex people.</w:t>
      </w:r>
    </w:p>
    <w:p w14:paraId="0CE35975" w14:textId="37E6DD68" w:rsidR="00515B57" w:rsidRDefault="00DA4416" w:rsidP="00515B57">
      <w:r>
        <w:rPr>
          <w:noProof/>
        </w:rPr>
        <w:drawing>
          <wp:anchor distT="0" distB="0" distL="114300" distR="114300" simplePos="0" relativeHeight="252419072" behindDoc="0" locked="0" layoutInCell="1" allowOverlap="1" wp14:anchorId="04CCC136" wp14:editId="7404EA3E">
            <wp:simplePos x="0" y="0"/>
            <wp:positionH relativeFrom="margin">
              <wp:posOffset>19653</wp:posOffset>
            </wp:positionH>
            <wp:positionV relativeFrom="paragraph">
              <wp:posOffset>-19050</wp:posOffset>
            </wp:positionV>
            <wp:extent cx="1257300" cy="1308727"/>
            <wp:effectExtent l="0" t="0" r="0" b="6350"/>
            <wp:wrapNone/>
            <wp:docPr id="458865089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65089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30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B06">
        <w:t xml:space="preserve">You can find out more about Intersex Aotearoa on their </w:t>
      </w:r>
      <w:r w:rsidR="00E92B06" w:rsidRPr="00E92B06">
        <w:rPr>
          <w:b/>
          <w:bCs/>
        </w:rPr>
        <w:t>website</w:t>
      </w:r>
      <w:r w:rsidR="00E92B06">
        <w:t>:</w:t>
      </w:r>
    </w:p>
    <w:p w14:paraId="2CE1D6EC" w14:textId="77777777" w:rsidR="00E92B06" w:rsidRDefault="00E92B06" w:rsidP="00515B57"/>
    <w:p w14:paraId="410C9488" w14:textId="4F12CAB6" w:rsidR="00E92B06" w:rsidRPr="00E92B06" w:rsidRDefault="00E92B06" w:rsidP="00E92B06">
      <w:pPr>
        <w:jc w:val="both"/>
        <w:rPr>
          <w:b/>
          <w:bCs/>
        </w:rPr>
      </w:pPr>
      <w:hyperlink r:id="rId205" w:history="1">
        <w:r w:rsidRPr="00E92B06">
          <w:rPr>
            <w:rStyle w:val="Hyperlink"/>
            <w:b/>
            <w:bCs/>
            <w:color w:val="000000" w:themeColor="text1"/>
            <w:u w:val="none"/>
          </w:rPr>
          <w:t>www.intersexaotearoa.org</w:t>
        </w:r>
      </w:hyperlink>
    </w:p>
    <w:p w14:paraId="5717F3F4" w14:textId="3971CF0C" w:rsidR="00E92B06" w:rsidRDefault="00DA4416" w:rsidP="00515B57">
      <w:r>
        <w:rPr>
          <w:noProof/>
        </w:rPr>
        <w:drawing>
          <wp:anchor distT="0" distB="0" distL="114300" distR="114300" simplePos="0" relativeHeight="252421120" behindDoc="0" locked="0" layoutInCell="1" allowOverlap="1" wp14:anchorId="5FDF9D82" wp14:editId="7B9B4741">
            <wp:simplePos x="0" y="0"/>
            <wp:positionH relativeFrom="margin">
              <wp:posOffset>168933</wp:posOffset>
            </wp:positionH>
            <wp:positionV relativeFrom="paragraph">
              <wp:posOffset>160020</wp:posOffset>
            </wp:positionV>
            <wp:extent cx="1276350" cy="1635154"/>
            <wp:effectExtent l="0" t="0" r="0" b="3175"/>
            <wp:wrapNone/>
            <wp:docPr id="142412995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2995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3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59C37" w14:textId="02908C17" w:rsidR="00E92B06" w:rsidRDefault="00E92B06" w:rsidP="00515B57"/>
    <w:p w14:paraId="2260116C" w14:textId="3E5AB8D6" w:rsidR="00E92B06" w:rsidRDefault="00E92B06" w:rsidP="00515B57">
      <w:r>
        <w:t>This website is not in Easy Read.</w:t>
      </w:r>
    </w:p>
    <w:p w14:paraId="7AC1FE76" w14:textId="77777777" w:rsidR="00E92B06" w:rsidRDefault="00E92B06" w:rsidP="00515B57"/>
    <w:p w14:paraId="1EA0E21B" w14:textId="77777777" w:rsidR="00E92B06" w:rsidRDefault="00E92B06" w:rsidP="00515B57"/>
    <w:p w14:paraId="520797C9" w14:textId="5D501528" w:rsidR="00E92B06" w:rsidRDefault="00DA4416" w:rsidP="00515B57">
      <w:r>
        <w:rPr>
          <w:noProof/>
        </w:rPr>
        <w:drawing>
          <wp:anchor distT="0" distB="0" distL="114300" distR="114300" simplePos="0" relativeHeight="252423168" behindDoc="0" locked="0" layoutInCell="1" allowOverlap="1" wp14:anchorId="0ADCFB2C" wp14:editId="0F0976D6">
            <wp:simplePos x="0" y="0"/>
            <wp:positionH relativeFrom="margin">
              <wp:posOffset>152400</wp:posOffset>
            </wp:positionH>
            <wp:positionV relativeFrom="paragraph">
              <wp:posOffset>236220</wp:posOffset>
            </wp:positionV>
            <wp:extent cx="1276350" cy="1276350"/>
            <wp:effectExtent l="0" t="0" r="0" b="0"/>
            <wp:wrapNone/>
            <wp:docPr id="188825541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25541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B06">
        <w:t xml:space="preserve">You can contact Intersex Aotearoa by </w:t>
      </w:r>
      <w:r w:rsidR="00E92B06" w:rsidRPr="00E92B06">
        <w:rPr>
          <w:b/>
          <w:bCs/>
        </w:rPr>
        <w:t>email</w:t>
      </w:r>
      <w:r w:rsidR="00E92B06">
        <w:t>:</w:t>
      </w:r>
    </w:p>
    <w:p w14:paraId="383111D4" w14:textId="77777777" w:rsidR="00E92B06" w:rsidRDefault="00E92B06" w:rsidP="00515B57">
      <w:pPr>
        <w:rPr>
          <w:b/>
          <w:bCs/>
        </w:rPr>
      </w:pPr>
    </w:p>
    <w:p w14:paraId="2A15D47A" w14:textId="3883ED3D" w:rsidR="00E92B06" w:rsidRPr="00E92B06" w:rsidRDefault="00E92B06" w:rsidP="00515B57">
      <w:pPr>
        <w:rPr>
          <w:b/>
          <w:bCs/>
        </w:rPr>
      </w:pPr>
      <w:r w:rsidRPr="00E92B06">
        <w:rPr>
          <w:b/>
          <w:bCs/>
        </w:rPr>
        <w:t>info@intersexaotearoa.org</w:t>
      </w:r>
    </w:p>
    <w:p w14:paraId="2442CD6A" w14:textId="77777777" w:rsidR="002E0F65" w:rsidRPr="002E0F65" w:rsidRDefault="002E0F65" w:rsidP="002E0F65"/>
    <w:p w14:paraId="4717F81F" w14:textId="77777777" w:rsidR="002E0F65" w:rsidRDefault="002E0F65" w:rsidP="002E0F65"/>
    <w:p w14:paraId="128930A4" w14:textId="77777777" w:rsidR="002E0F65" w:rsidRDefault="002E0F65" w:rsidP="002E0F65"/>
    <w:p w14:paraId="50A7BA68" w14:textId="77777777" w:rsidR="002E0F65" w:rsidRDefault="002E0F65" w:rsidP="002E0F65"/>
    <w:p w14:paraId="69A47437" w14:textId="77777777" w:rsidR="002E0F65" w:rsidRPr="002E0F65" w:rsidRDefault="002E0F65" w:rsidP="002E0F65"/>
    <w:p w14:paraId="52C3E556" w14:textId="4041EC78" w:rsidR="00914797" w:rsidRDefault="00914797">
      <w:pPr>
        <w:spacing w:line="240" w:lineRule="auto"/>
        <w:ind w:left="0"/>
      </w:pPr>
      <w:r>
        <w:br w:type="page"/>
      </w:r>
    </w:p>
    <w:p w14:paraId="40AC1D93" w14:textId="26654D2A" w:rsidR="00346D06" w:rsidRDefault="00A06D6D" w:rsidP="0037645C">
      <w:pPr>
        <w:pStyle w:val="Heading1"/>
      </w:pPr>
      <w:bookmarkStart w:id="19" w:name="_Mental_health"/>
      <w:bookmarkStart w:id="20" w:name="_Toc181692100"/>
      <w:bookmarkEnd w:id="19"/>
      <w:r>
        <w:t>Mental</w:t>
      </w:r>
      <w:r w:rsidR="007F3BDA">
        <w:t xml:space="preserve"> health</w:t>
      </w:r>
      <w:bookmarkEnd w:id="20"/>
    </w:p>
    <w:p w14:paraId="70BF94C5" w14:textId="1F0821A8" w:rsidR="00346D06" w:rsidRDefault="00F25B68" w:rsidP="00AA307C">
      <w:r>
        <w:rPr>
          <w:noProof/>
        </w:rPr>
        <w:drawing>
          <wp:anchor distT="0" distB="0" distL="114300" distR="114300" simplePos="0" relativeHeight="252429312" behindDoc="0" locked="0" layoutInCell="1" allowOverlap="1" wp14:anchorId="37363329" wp14:editId="0CC8F713">
            <wp:simplePos x="0" y="0"/>
            <wp:positionH relativeFrom="margin">
              <wp:align>left</wp:align>
            </wp:positionH>
            <wp:positionV relativeFrom="paragraph">
              <wp:posOffset>237535</wp:posOffset>
            </wp:positionV>
            <wp:extent cx="1135713" cy="1956390"/>
            <wp:effectExtent l="0" t="0" r="0" b="0"/>
            <wp:wrapNone/>
            <wp:docPr id="142626678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6678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713" cy="195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4F8F8" w14:textId="2571203F" w:rsidR="007F3BDA" w:rsidRDefault="008A4C49" w:rsidP="007F3BDA">
      <w:pPr>
        <w:pStyle w:val="Heading2"/>
      </w:pPr>
      <w:proofErr w:type="spellStart"/>
      <w:r>
        <w:t>OutLine</w:t>
      </w:r>
      <w:proofErr w:type="spellEnd"/>
    </w:p>
    <w:p w14:paraId="0072D119" w14:textId="5CB3DD40" w:rsidR="007F3BDA" w:rsidRDefault="007F3BDA" w:rsidP="00AA307C"/>
    <w:p w14:paraId="77BF6E34" w14:textId="5398D12E" w:rsidR="00346D06" w:rsidRDefault="008A4C49" w:rsidP="00AA307C">
      <w:proofErr w:type="spellStart"/>
      <w:r>
        <w:t>OutLine</w:t>
      </w:r>
      <w:proofErr w:type="spellEnd"/>
      <w:r>
        <w:t xml:space="preserve"> </w:t>
      </w:r>
      <w:r w:rsidR="00346D06">
        <w:t xml:space="preserve">has people who are trained to support the mental health of rainbow people. </w:t>
      </w:r>
    </w:p>
    <w:p w14:paraId="2A356E25" w14:textId="244FF0BD" w:rsidR="00346D06" w:rsidRDefault="00346D06" w:rsidP="00AA307C"/>
    <w:p w14:paraId="1D411165" w14:textId="3C251239" w:rsidR="00346D06" w:rsidRDefault="00346D06" w:rsidP="007F3BDA"/>
    <w:p w14:paraId="498472D1" w14:textId="20A37AD9" w:rsidR="007F3BDA" w:rsidRDefault="00F25B68" w:rsidP="007F3BDA">
      <w:r w:rsidRPr="00DF1D76">
        <w:rPr>
          <w:noProof/>
        </w:rPr>
        <w:drawing>
          <wp:anchor distT="0" distB="0" distL="114300" distR="114300" simplePos="0" relativeHeight="252425216" behindDoc="0" locked="0" layoutInCell="1" allowOverlap="1" wp14:anchorId="5423A4EB" wp14:editId="7920AAB5">
            <wp:simplePos x="0" y="0"/>
            <wp:positionH relativeFrom="margin">
              <wp:posOffset>-930</wp:posOffset>
            </wp:positionH>
            <wp:positionV relativeFrom="paragraph">
              <wp:posOffset>37465</wp:posOffset>
            </wp:positionV>
            <wp:extent cx="1605516" cy="1605516"/>
            <wp:effectExtent l="0" t="0" r="0" b="0"/>
            <wp:wrapNone/>
            <wp:docPr id="71658222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58222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516" cy="160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BDA">
        <w:t xml:space="preserve">You can contact </w:t>
      </w:r>
      <w:proofErr w:type="spellStart"/>
      <w:r w:rsidR="008A4C49">
        <w:t>OutLine</w:t>
      </w:r>
      <w:proofErr w:type="spellEnd"/>
      <w:r w:rsidR="008A4C49">
        <w:t xml:space="preserve"> </w:t>
      </w:r>
      <w:r w:rsidR="007F3BDA">
        <w:t>every day between 6</w:t>
      </w:r>
      <w:r w:rsidR="00346D06">
        <w:t xml:space="preserve"> pm</w:t>
      </w:r>
      <w:r w:rsidR="007F3BDA">
        <w:t xml:space="preserve"> and 9</w:t>
      </w:r>
      <w:r w:rsidR="00346D06">
        <w:t xml:space="preserve"> pm</w:t>
      </w:r>
      <w:r w:rsidR="008A4C49">
        <w:t xml:space="preserve"> in the evening</w:t>
      </w:r>
      <w:r w:rsidR="007F3BDA">
        <w:t>:</w:t>
      </w:r>
    </w:p>
    <w:p w14:paraId="7935A08D" w14:textId="77777777" w:rsidR="007F3BDA" w:rsidRDefault="007F3BDA" w:rsidP="007F3BDA">
      <w:pPr>
        <w:pStyle w:val="Listtoplevel"/>
      </w:pPr>
      <w:r>
        <w:t xml:space="preserve">by </w:t>
      </w:r>
      <w:r w:rsidRPr="00DC2AFF">
        <w:rPr>
          <w:b/>
          <w:bCs/>
        </w:rPr>
        <w:t>phone</w:t>
      </w:r>
      <w:r>
        <w:t xml:space="preserve"> on:</w:t>
      </w:r>
      <w:r>
        <w:br/>
      </w:r>
      <w:r>
        <w:br/>
      </w:r>
      <w:r w:rsidRPr="00DF1D76">
        <w:rPr>
          <w:b/>
          <w:bCs/>
        </w:rPr>
        <w:t>0800 688 5463</w:t>
      </w:r>
    </w:p>
    <w:p w14:paraId="195D3F41" w14:textId="1D43FCCF" w:rsidR="007F3BDA" w:rsidRPr="00346D06" w:rsidRDefault="007F3BDA" w:rsidP="007F3BDA">
      <w:pPr>
        <w:pStyle w:val="Listtoplevel"/>
      </w:pPr>
      <w:r w:rsidRPr="00DF1D76">
        <w:drawing>
          <wp:anchor distT="0" distB="0" distL="114300" distR="114300" simplePos="0" relativeHeight="252021760" behindDoc="0" locked="0" layoutInCell="1" allowOverlap="1" wp14:anchorId="2950682C" wp14:editId="4163DA45">
            <wp:simplePos x="0" y="0"/>
            <wp:positionH relativeFrom="margin">
              <wp:posOffset>0</wp:posOffset>
            </wp:positionH>
            <wp:positionV relativeFrom="paragraph">
              <wp:posOffset>221142</wp:posOffset>
            </wp:positionV>
            <wp:extent cx="1911350" cy="1271270"/>
            <wp:effectExtent l="0" t="0" r="0" b="5080"/>
            <wp:wrapNone/>
            <wp:docPr id="51079922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3058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using the text chat on their </w:t>
      </w:r>
      <w:r w:rsidRPr="00DC2AFF">
        <w:rPr>
          <w:b/>
          <w:bCs/>
        </w:rPr>
        <w:t>website</w:t>
      </w:r>
      <w:r>
        <w:t xml:space="preserve"> at:</w:t>
      </w:r>
      <w:r>
        <w:br/>
      </w:r>
      <w:r>
        <w:br/>
      </w:r>
      <w:hyperlink r:id="rId211" w:history="1">
        <w:r w:rsidRPr="00F25B68">
          <w:rPr>
            <w:rStyle w:val="Hyperlink"/>
            <w:b/>
            <w:bCs/>
            <w:color w:val="000000" w:themeColor="text1"/>
            <w:u w:val="none"/>
          </w:rPr>
          <w:t>outline.org.nz/chat</w:t>
        </w:r>
      </w:hyperlink>
    </w:p>
    <w:p w14:paraId="61084350" w14:textId="6547D182" w:rsidR="00346D06" w:rsidRDefault="00F25B68" w:rsidP="00346D06">
      <w:r w:rsidRPr="00DF1D76">
        <w:rPr>
          <w:noProof/>
        </w:rPr>
        <w:drawing>
          <wp:anchor distT="0" distB="0" distL="114300" distR="114300" simplePos="0" relativeHeight="252427264" behindDoc="0" locked="0" layoutInCell="1" allowOverlap="1" wp14:anchorId="687BD6BB" wp14:editId="7541E015">
            <wp:simplePos x="0" y="0"/>
            <wp:positionH relativeFrom="margin">
              <wp:align>left</wp:align>
            </wp:positionH>
            <wp:positionV relativeFrom="paragraph">
              <wp:posOffset>148663</wp:posOffset>
            </wp:positionV>
            <wp:extent cx="1350335" cy="1729937"/>
            <wp:effectExtent l="0" t="0" r="2540" b="3810"/>
            <wp:wrapNone/>
            <wp:docPr id="39780037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0037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58" cy="173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A357A" w14:textId="390739F9" w:rsidR="001462C4" w:rsidRDefault="001462C4" w:rsidP="00346D06"/>
    <w:p w14:paraId="6B372E34" w14:textId="30AE214C" w:rsidR="00346D06" w:rsidRDefault="001462C4" w:rsidP="00346D06">
      <w:r>
        <w:t>This website is not in Easy Read.</w:t>
      </w:r>
    </w:p>
    <w:p w14:paraId="2F81452E" w14:textId="033936F5" w:rsidR="00A06D6D" w:rsidRDefault="00A06D6D" w:rsidP="00BB046B">
      <w:pPr>
        <w:pStyle w:val="Heading1"/>
      </w:pPr>
      <w:bookmarkStart w:id="21" w:name="_Sexual_health"/>
      <w:bookmarkStart w:id="22" w:name="_Toc181692102"/>
      <w:bookmarkEnd w:id="21"/>
      <w:r>
        <w:t>Sexual</w:t>
      </w:r>
      <w:r w:rsidR="00674DF5">
        <w:t xml:space="preserve"> health</w:t>
      </w:r>
      <w:bookmarkEnd w:id="22"/>
    </w:p>
    <w:p w14:paraId="7A08A161" w14:textId="77777777" w:rsidR="003D6A0E" w:rsidRDefault="003D6A0E" w:rsidP="003D6A0E"/>
    <w:p w14:paraId="4D323372" w14:textId="684BBFCB" w:rsidR="00BB046B" w:rsidRDefault="00BB046B" w:rsidP="003D6A0E"/>
    <w:p w14:paraId="5A6B1F89" w14:textId="6BBC742B" w:rsidR="003D6A0E" w:rsidRDefault="00F25B68" w:rsidP="003D6A0E">
      <w:r w:rsidRPr="00DF1D76">
        <w:rPr>
          <w:noProof/>
        </w:rPr>
        <w:drawing>
          <wp:anchor distT="0" distB="0" distL="114300" distR="114300" simplePos="0" relativeHeight="252435456" behindDoc="0" locked="0" layoutInCell="1" allowOverlap="1" wp14:anchorId="07B5F87A" wp14:editId="5C08EC0B">
            <wp:simplePos x="0" y="0"/>
            <wp:positionH relativeFrom="margin">
              <wp:align>left</wp:align>
            </wp:positionH>
            <wp:positionV relativeFrom="paragraph">
              <wp:posOffset>15078</wp:posOffset>
            </wp:positionV>
            <wp:extent cx="1757284" cy="1137683"/>
            <wp:effectExtent l="0" t="0" r="0" b="5715"/>
            <wp:wrapNone/>
            <wp:docPr id="120604649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04649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284" cy="113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A0E">
        <w:t xml:space="preserve">There are healthcare services in Aotearoa New Zealand that can talk to you about </w:t>
      </w:r>
      <w:r w:rsidR="003D6A0E" w:rsidRPr="003D6A0E">
        <w:rPr>
          <w:b/>
          <w:bCs/>
        </w:rPr>
        <w:t>sexual health</w:t>
      </w:r>
      <w:r w:rsidR="003D6A0E">
        <w:t>.</w:t>
      </w:r>
    </w:p>
    <w:p w14:paraId="496E6F2F" w14:textId="77777777" w:rsidR="003D6A0E" w:rsidRDefault="003D6A0E" w:rsidP="003D6A0E"/>
    <w:p w14:paraId="63CD75FE" w14:textId="27EE3BE6" w:rsidR="003D6A0E" w:rsidRDefault="00650130" w:rsidP="003D6A0E">
      <w:r w:rsidRPr="00DF1D76">
        <w:rPr>
          <w:noProof/>
        </w:rPr>
        <w:drawing>
          <wp:anchor distT="0" distB="0" distL="114300" distR="114300" simplePos="0" relativeHeight="252441600" behindDoc="0" locked="0" layoutInCell="1" allowOverlap="1" wp14:anchorId="30F000A4" wp14:editId="5CD512B1">
            <wp:simplePos x="0" y="0"/>
            <wp:positionH relativeFrom="margin">
              <wp:align>left</wp:align>
            </wp:positionH>
            <wp:positionV relativeFrom="paragraph">
              <wp:posOffset>324809</wp:posOffset>
            </wp:positionV>
            <wp:extent cx="1605280" cy="1605280"/>
            <wp:effectExtent l="0" t="0" r="0" b="0"/>
            <wp:wrapNone/>
            <wp:docPr id="162113363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13363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A0E"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23808" behindDoc="1" locked="0" layoutInCell="1" allowOverlap="1" wp14:anchorId="314940D8" wp14:editId="2EB956EB">
                <wp:simplePos x="0" y="0"/>
                <wp:positionH relativeFrom="margin">
                  <wp:align>right</wp:align>
                </wp:positionH>
                <wp:positionV relativeFrom="paragraph">
                  <wp:posOffset>329565</wp:posOffset>
                </wp:positionV>
                <wp:extent cx="3495675" cy="5743575"/>
                <wp:effectExtent l="0" t="0" r="9525" b="9525"/>
                <wp:wrapNone/>
                <wp:docPr id="575965230" name="Rectangle 5759652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5743575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36859" id="Rectangle 575965230" o:spid="_x0000_s1026" alt="&quot;&quot;" style="position:absolute;margin-left:224.05pt;margin-top:25.95pt;width:275.25pt;height:452.25pt;z-index:-251292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" fillcolor="#e8d9f3" stroked="f" strokeweight="1pt">
                <w10:wrap anchorx="margin"/>
              </v:rect>
            </w:pict>
          </mc:Fallback>
        </mc:AlternateContent>
      </w:r>
    </w:p>
    <w:p w14:paraId="630C3D0C" w14:textId="3B9D9873" w:rsidR="003D6A0E" w:rsidRDefault="003D6A0E" w:rsidP="003D6A0E">
      <w:r w:rsidRPr="003D6A0E">
        <w:t xml:space="preserve">Here </w:t>
      </w:r>
      <w:r>
        <w:rPr>
          <w:b/>
          <w:bCs/>
        </w:rPr>
        <w:t>s</w:t>
      </w:r>
      <w:r w:rsidRPr="003D6A0E">
        <w:rPr>
          <w:b/>
          <w:bCs/>
        </w:rPr>
        <w:t>exual health</w:t>
      </w:r>
      <w:r>
        <w:t xml:space="preserve"> means knowing about:</w:t>
      </w:r>
    </w:p>
    <w:p w14:paraId="32487C99" w14:textId="41DFE814" w:rsidR="003D6A0E" w:rsidRDefault="003D6A0E" w:rsidP="003D6A0E">
      <w:pPr>
        <w:pStyle w:val="Listtoplevel"/>
      </w:pPr>
      <w:r>
        <w:t>having sex</w:t>
      </w:r>
      <w:r w:rsidR="00940C5C">
        <w:t>:</w:t>
      </w:r>
    </w:p>
    <w:p w14:paraId="7611F1C2" w14:textId="6D839FB7" w:rsidR="003D6A0E" w:rsidRDefault="00BE0969" w:rsidP="003D6A0E">
      <w:pPr>
        <w:pStyle w:val="Listsecondlevel"/>
      </w:pPr>
      <w:r w:rsidRPr="009D3E70">
        <w:rPr>
          <w:noProof/>
        </w:rPr>
        <w:drawing>
          <wp:anchor distT="0" distB="0" distL="114300" distR="114300" simplePos="0" relativeHeight="252640256" behindDoc="0" locked="0" layoutInCell="1" allowOverlap="1" wp14:anchorId="6D932EB5" wp14:editId="5BA4DFF1">
            <wp:simplePos x="0" y="0"/>
            <wp:positionH relativeFrom="column">
              <wp:posOffset>0</wp:posOffset>
            </wp:positionH>
            <wp:positionV relativeFrom="paragraph">
              <wp:posOffset>413468</wp:posOffset>
            </wp:positionV>
            <wp:extent cx="1990725" cy="1449705"/>
            <wp:effectExtent l="0" t="0" r="9525" b="0"/>
            <wp:wrapNone/>
            <wp:docPr id="27656273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822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A0E">
        <w:t>as a rainbow person</w:t>
      </w:r>
    </w:p>
    <w:p w14:paraId="1FF584D9" w14:textId="6462334A" w:rsidR="003D6A0E" w:rsidRDefault="003D6A0E" w:rsidP="003D6A0E">
      <w:pPr>
        <w:pStyle w:val="Listsecondlevel"/>
      </w:pPr>
      <w:r>
        <w:t>with other rainbow people</w:t>
      </w:r>
    </w:p>
    <w:p w14:paraId="7F4D5232" w14:textId="1CB54914" w:rsidR="00BB046B" w:rsidRDefault="00BB046B" w:rsidP="00BB046B">
      <w:pPr>
        <w:pStyle w:val="Listtoplevel"/>
      </w:pPr>
      <w:r w:rsidRPr="003D6A0E">
        <w:t>contraception</w:t>
      </w:r>
      <w:r w:rsidR="006A47F3">
        <w:t xml:space="preserve"> like:</w:t>
      </w:r>
    </w:p>
    <w:p w14:paraId="1519E025" w14:textId="71C14573" w:rsidR="006A47F3" w:rsidRDefault="00650130" w:rsidP="006A47F3">
      <w:pPr>
        <w:pStyle w:val="Listsecondlevel"/>
      </w:pPr>
      <w:r w:rsidRPr="00DF1D76">
        <w:rPr>
          <w:noProof/>
        </w:rPr>
        <w:drawing>
          <wp:anchor distT="0" distB="0" distL="114300" distR="114300" simplePos="0" relativeHeight="252437504" behindDoc="0" locked="0" layoutInCell="1" allowOverlap="1" wp14:anchorId="6FAEF5E5" wp14:editId="5D543CA8">
            <wp:simplePos x="0" y="0"/>
            <wp:positionH relativeFrom="margin">
              <wp:align>left</wp:align>
            </wp:positionH>
            <wp:positionV relativeFrom="paragraph">
              <wp:posOffset>257471</wp:posOffset>
            </wp:positionV>
            <wp:extent cx="1605516" cy="1439207"/>
            <wp:effectExtent l="0" t="0" r="0" b="8890"/>
            <wp:wrapNone/>
            <wp:docPr id="51258766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8766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516" cy="143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7F3">
        <w:t>condoms</w:t>
      </w:r>
    </w:p>
    <w:p w14:paraId="787498A9" w14:textId="2F6148E5" w:rsidR="006A47F3" w:rsidRDefault="006A47F3" w:rsidP="006A47F3">
      <w:pPr>
        <w:pStyle w:val="Listsecondlevel"/>
      </w:pPr>
      <w:r>
        <w:t xml:space="preserve">the </w:t>
      </w:r>
      <w:r w:rsidR="001E71E4">
        <w:t>Pill</w:t>
      </w:r>
    </w:p>
    <w:p w14:paraId="53C3D64A" w14:textId="35830313" w:rsidR="003D6A0E" w:rsidRDefault="003D6A0E" w:rsidP="001F4698">
      <w:pPr>
        <w:pStyle w:val="Listtoplevel"/>
      </w:pPr>
      <w:r w:rsidRPr="006A47F3">
        <w:rPr>
          <w:b/>
          <w:bCs/>
        </w:rPr>
        <w:t xml:space="preserve">sexually transmitted </w:t>
      </w:r>
      <w:r w:rsidRPr="006A47F3">
        <w:rPr>
          <w:b/>
          <w:bCs/>
        </w:rPr>
        <w:br/>
        <w:t>infections / STIs</w:t>
      </w:r>
      <w:r w:rsidR="006A47F3" w:rsidRPr="006A47F3">
        <w:rPr>
          <w:b/>
          <w:bCs/>
        </w:rPr>
        <w:t>.</w:t>
      </w:r>
    </w:p>
    <w:p w14:paraId="0469BED0" w14:textId="3A259AF6" w:rsidR="003D6A0E" w:rsidRDefault="00BB046B" w:rsidP="00F25B68">
      <w:r>
        <w:rPr>
          <w:b/>
          <w:bCs/>
        </w:rPr>
        <w:br w:type="page"/>
      </w:r>
      <w:r w:rsidR="00F25B68" w:rsidRPr="00DF1D76">
        <w:rPr>
          <w:noProof/>
        </w:rPr>
        <w:drawing>
          <wp:anchor distT="0" distB="0" distL="114300" distR="114300" simplePos="0" relativeHeight="252439552" behindDoc="0" locked="0" layoutInCell="1" allowOverlap="1" wp14:anchorId="4FB6956D" wp14:editId="03A7F0FF">
            <wp:simplePos x="0" y="0"/>
            <wp:positionH relativeFrom="margin">
              <wp:align>left</wp:align>
            </wp:positionH>
            <wp:positionV relativeFrom="paragraph">
              <wp:posOffset>-137840</wp:posOffset>
            </wp:positionV>
            <wp:extent cx="1605516" cy="1605516"/>
            <wp:effectExtent l="0" t="0" r="0" b="0"/>
            <wp:wrapNone/>
            <wp:docPr id="134442577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2577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516" cy="160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C6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25856" behindDoc="1" locked="0" layoutInCell="1" allowOverlap="1" wp14:anchorId="11C3C4D9" wp14:editId="174844A6">
                <wp:simplePos x="0" y="0"/>
                <wp:positionH relativeFrom="margin">
                  <wp:posOffset>2243470</wp:posOffset>
                </wp:positionH>
                <wp:positionV relativeFrom="paragraph">
                  <wp:posOffset>-127590</wp:posOffset>
                </wp:positionV>
                <wp:extent cx="3495675" cy="1626782"/>
                <wp:effectExtent l="0" t="0" r="9525" b="0"/>
                <wp:wrapNone/>
                <wp:docPr id="729217925" name="Rectangle 7292179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1626782"/>
                        </a:xfrm>
                        <a:prstGeom prst="rect">
                          <a:avLst/>
                        </a:prstGeom>
                        <a:solidFill>
                          <a:srgbClr val="E8D9F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4905F" id="Rectangle 729217925" o:spid="_x0000_s1026" alt="&quot;&quot;" style="position:absolute;margin-left:176.65pt;margin-top:-10.05pt;width:275.25pt;height:128.1pt;z-index:-25129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" fillcolor="#e8d9f3" stroked="f" strokeweight="1pt">
                <w10:wrap anchorx="margin"/>
              </v:rect>
            </w:pict>
          </mc:Fallback>
        </mc:AlternateContent>
      </w:r>
      <w:r w:rsidR="003D6A0E" w:rsidRPr="003D6A0E">
        <w:rPr>
          <w:b/>
          <w:bCs/>
        </w:rPr>
        <w:t xml:space="preserve">Sexually transmitted </w:t>
      </w:r>
      <w:r w:rsidR="003D6A0E">
        <w:rPr>
          <w:b/>
          <w:bCs/>
        </w:rPr>
        <w:br/>
      </w:r>
      <w:r w:rsidR="003D6A0E" w:rsidRPr="003D6A0E">
        <w:rPr>
          <w:b/>
          <w:bCs/>
        </w:rPr>
        <w:t>infections</w:t>
      </w:r>
      <w:r w:rsidR="003D6A0E">
        <w:t xml:space="preserve"> </w:t>
      </w:r>
      <w:r w:rsidR="003D6A0E" w:rsidRPr="003D6A0E">
        <w:rPr>
          <w:b/>
          <w:bCs/>
        </w:rPr>
        <w:t>/ STIs</w:t>
      </w:r>
      <w:r w:rsidR="003D6A0E">
        <w:t xml:space="preserve"> are illnesses you</w:t>
      </w:r>
      <w:r w:rsidR="00F25B68">
        <w:t xml:space="preserve"> </w:t>
      </w:r>
      <w:r w:rsidR="003D6A0E">
        <w:t xml:space="preserve">can sometimes get from other people when you have sex. </w:t>
      </w:r>
    </w:p>
    <w:p w14:paraId="641E86E4" w14:textId="77777777" w:rsidR="00BB046B" w:rsidRDefault="00BB046B" w:rsidP="003D6A0E"/>
    <w:p w14:paraId="14C39B47" w14:textId="77777777" w:rsidR="00BB046B" w:rsidRDefault="00BB046B" w:rsidP="003D6A0E"/>
    <w:p w14:paraId="48B5A8C1" w14:textId="3AB3AD81" w:rsidR="00BB046B" w:rsidRDefault="00BB046B" w:rsidP="00BB046B">
      <w:pPr>
        <w:pStyle w:val="Heading2"/>
      </w:pPr>
      <w:bookmarkStart w:id="23" w:name="_Toc181692103"/>
      <w:r>
        <w:t>Sexual Wellbeing Aotearoa</w:t>
      </w:r>
      <w:bookmarkEnd w:id="23"/>
      <w:r>
        <w:t xml:space="preserve"> </w:t>
      </w:r>
    </w:p>
    <w:p w14:paraId="0A115D40" w14:textId="396D62C3" w:rsidR="00BB046B" w:rsidRDefault="00BB046B" w:rsidP="003D6A0E"/>
    <w:p w14:paraId="57A266A7" w14:textId="0E1E9B19" w:rsidR="00BB046B" w:rsidRDefault="00650130" w:rsidP="003D6A0E">
      <w:r>
        <w:rPr>
          <w:noProof/>
        </w:rPr>
        <mc:AlternateContent>
          <mc:Choice Requires="wpg">
            <w:drawing>
              <wp:anchor distT="0" distB="0" distL="114300" distR="114300" simplePos="0" relativeHeight="252447744" behindDoc="0" locked="0" layoutInCell="1" allowOverlap="1" wp14:anchorId="01D83F6E" wp14:editId="753B0902">
                <wp:simplePos x="0" y="0"/>
                <wp:positionH relativeFrom="column">
                  <wp:posOffset>0</wp:posOffset>
                </wp:positionH>
                <wp:positionV relativeFrom="paragraph">
                  <wp:posOffset>432358</wp:posOffset>
                </wp:positionV>
                <wp:extent cx="2068195" cy="1671039"/>
                <wp:effectExtent l="0" t="19050" r="8255" b="5715"/>
                <wp:wrapNone/>
                <wp:docPr id="207674342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8195" cy="1671039"/>
                          <a:chOff x="0" y="0"/>
                          <a:chExt cx="2068195" cy="1671039"/>
                        </a:xfrm>
                      </wpg:grpSpPr>
                      <pic:pic xmlns:pic="http://schemas.openxmlformats.org/drawingml/2006/picture">
                        <pic:nvPicPr>
                          <pic:cNvPr id="1886646045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1824"/>
                            <a:ext cx="2068195" cy="1339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68861819" name="Speech Bubble: Oval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380557" y="0"/>
                            <a:ext cx="554990" cy="36512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C0DDD" w14:textId="77777777" w:rsidR="00650130" w:rsidRDefault="00650130" w:rsidP="0065013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5666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731" y="34114"/>
                            <a:ext cx="318770" cy="31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D83F6E" id="Group 36" o:spid="_x0000_s1050" alt="&quot;&quot;" style="position:absolute;left:0;text-align:left;margin-left:0;margin-top:34.05pt;width:162.85pt;height:131.6pt;z-index:252447744" coordsize="20681,167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">
                <v:shape id="Picture 49" o:spid="_x0000_s1051" type="#_x0000_t75" alt="&quot;&quot;" style="position:absolute;top:3318;width:20681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">
                  <v:imagedata r:id="rId219" o:title=""/>
                </v:shape>
                <v:shape id="Speech Bubble: Oval 34" o:spid="_x0000_s1052" type="#_x0000_t63" alt="&quot;&quot;" style="position:absolute;left:3805;width:5550;height:36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" adj="6300,24300" filled="f" strokecolor="#09101d [484]" strokeweight="1pt">
                  <v:textbox>
                    <w:txbxContent>
                      <w:p w14:paraId="16BC0DDD" w14:textId="77777777" w:rsidR="00650130" w:rsidRDefault="00650130" w:rsidP="0065013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5" o:spid="_x0000_s1053" type="#_x0000_t75" alt="&quot;&quot;" style="position:absolute;left:4997;top:341;width:3188;height:3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">
                  <v:imagedata r:id="rId220" o:title=""/>
                </v:shape>
              </v:group>
            </w:pict>
          </mc:Fallback>
        </mc:AlternateContent>
      </w:r>
      <w:r w:rsidR="00BB046B">
        <w:t xml:space="preserve">Sexual Wellbeing Aotearoa </w:t>
      </w:r>
      <w:r w:rsidR="00394F07">
        <w:t xml:space="preserve">is </w:t>
      </w:r>
      <w:r w:rsidR="00BB046B">
        <w:t>a health service with:</w:t>
      </w:r>
    </w:p>
    <w:p w14:paraId="050D426B" w14:textId="436FA36E" w:rsidR="00BB046B" w:rsidRDefault="00BB046B" w:rsidP="00BB046B">
      <w:pPr>
        <w:pStyle w:val="Listtoplevel"/>
      </w:pPr>
      <w:r>
        <w:t>information about sexual health</w:t>
      </w:r>
    </w:p>
    <w:p w14:paraId="137EDB07" w14:textId="2B57B9C3" w:rsidR="00BB046B" w:rsidRDefault="00BB046B" w:rsidP="00BB046B">
      <w:pPr>
        <w:pStyle w:val="Listtoplevel"/>
      </w:pPr>
      <w:r>
        <w:t>rain</w:t>
      </w:r>
      <w:r w:rsidR="00447CA9">
        <w:t>w</w:t>
      </w:r>
      <w:r>
        <w:t>bow people who work for them.</w:t>
      </w:r>
    </w:p>
    <w:p w14:paraId="0B3BE2F7" w14:textId="77777777" w:rsidR="00BB046B" w:rsidRDefault="00BB046B" w:rsidP="003D6A0E"/>
    <w:p w14:paraId="025A7679" w14:textId="0B536DA1" w:rsidR="00BB046B" w:rsidRDefault="004E4F29" w:rsidP="003D6A0E">
      <w:r>
        <w:rPr>
          <w:noProof/>
        </w:rPr>
        <mc:AlternateContent>
          <mc:Choice Requires="wpg">
            <w:drawing>
              <wp:anchor distT="0" distB="0" distL="114300" distR="114300" simplePos="0" relativeHeight="252459008" behindDoc="0" locked="0" layoutInCell="1" allowOverlap="1" wp14:anchorId="669793AF" wp14:editId="74D58377">
                <wp:simplePos x="0" y="0"/>
                <wp:positionH relativeFrom="column">
                  <wp:posOffset>0</wp:posOffset>
                </wp:positionH>
                <wp:positionV relativeFrom="paragraph">
                  <wp:posOffset>218440</wp:posOffset>
                </wp:positionV>
                <wp:extent cx="1934845" cy="2213506"/>
                <wp:effectExtent l="0" t="19050" r="8255" b="0"/>
                <wp:wrapNone/>
                <wp:docPr id="1580049775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4845" cy="2213506"/>
                          <a:chOff x="0" y="0"/>
                          <a:chExt cx="1934845" cy="2213506"/>
                        </a:xfrm>
                      </wpg:grpSpPr>
                      <pic:pic xmlns:pic="http://schemas.openxmlformats.org/drawingml/2006/picture">
                        <pic:nvPicPr>
                          <pic:cNvPr id="1751998721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8661"/>
                            <a:ext cx="1934845" cy="193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23134829" name="Speech Bubble: Oval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flipH="1">
                            <a:off x="699534" y="0"/>
                            <a:ext cx="648468" cy="46923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5AD14C" w14:textId="6FAFD456" w:rsidR="00650130" w:rsidRDefault="00650130" w:rsidP="0065013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0231859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340" y="23480"/>
                            <a:ext cx="424815" cy="42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46739981" name="Speech Bubble: Oval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338027" y="542260"/>
                            <a:ext cx="648468" cy="469235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2E27B7" w14:textId="77777777" w:rsidR="00650130" w:rsidRDefault="00650130" w:rsidP="00650130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3793536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33" y="565740"/>
                            <a:ext cx="382270" cy="38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9793AF" id="Group 35" o:spid="_x0000_s1054" alt="&quot;&quot;" style="position:absolute;left:0;text-align:left;margin-left:0;margin-top:17.2pt;width:152.35pt;height:174.3pt;z-index:252459008" coordsize="19348,22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">
                <v:shape id="Picture 49" o:spid="_x0000_s1055" type="#_x0000_t75" alt="&quot;&quot;" style="position:absolute;top:2786;width:19348;height:19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">
                  <v:imagedata r:id="rId224" o:title=""/>
                </v:shape>
                <v:shape id="Speech Bubble: Oval 34" o:spid="_x0000_s1056" type="#_x0000_t63" alt="&quot;&quot;" style="position:absolute;left:6995;width:6485;height:469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" adj="6300,24300" filled="f" strokecolor="#09101d [484]" strokeweight="1pt">
                  <v:textbox>
                    <w:txbxContent>
                      <w:p w14:paraId="7F5AD14C" w14:textId="6FAFD456" w:rsidR="00650130" w:rsidRDefault="00650130" w:rsidP="0065013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49" o:spid="_x0000_s1057" type="#_x0000_t75" alt="&quot;&quot;" style="position:absolute;left:8293;top:234;width:4248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">
                  <v:imagedata r:id="rId225" o:title=""/>
                </v:shape>
                <v:shape id="Speech Bubble: Oval 34" o:spid="_x0000_s1058" type="#_x0000_t63" alt="&quot;&quot;" style="position:absolute;left:3380;top:5422;width:6484;height:46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" adj="6300,24300" filled="f" strokecolor="#09101d [484]" strokeweight="1pt">
                  <v:textbox>
                    <w:txbxContent>
                      <w:p w14:paraId="142E27B7" w14:textId="77777777" w:rsidR="00650130" w:rsidRDefault="00650130" w:rsidP="00650130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49" o:spid="_x0000_s1059" type="#_x0000_t75" alt="&quot;&quot;" style="position:absolute;left:4678;top:5657;width:3823;height:3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">
                  <v:imagedata r:id="rId226" o:title=""/>
                </v:shape>
              </v:group>
            </w:pict>
          </mc:Fallback>
        </mc:AlternateContent>
      </w:r>
    </w:p>
    <w:p w14:paraId="63308180" w14:textId="061C6B77" w:rsidR="00221E51" w:rsidRDefault="00221E51" w:rsidP="003D6A0E"/>
    <w:p w14:paraId="33786D7E" w14:textId="12D77EC9" w:rsidR="00BB046B" w:rsidRDefault="00BB046B" w:rsidP="003D6A0E">
      <w:r>
        <w:t xml:space="preserve">If you want </w:t>
      </w:r>
      <w:r w:rsidR="0034713C">
        <w:t>an appointment with</w:t>
      </w:r>
      <w:r>
        <w:t xml:space="preserve"> Sexual Wellbeing </w:t>
      </w:r>
      <w:proofErr w:type="gramStart"/>
      <w:r>
        <w:t>Aotearoa</w:t>
      </w:r>
      <w:proofErr w:type="gramEnd"/>
      <w:r>
        <w:t xml:space="preserve"> you can ask for a rainbow person who works there to support you. </w:t>
      </w:r>
    </w:p>
    <w:p w14:paraId="4CAAC40A" w14:textId="40E98466" w:rsidR="00BB046B" w:rsidRDefault="00BB046B" w:rsidP="003D6A0E"/>
    <w:p w14:paraId="77D3A4F2" w14:textId="62D7B911" w:rsidR="00B2663F" w:rsidRDefault="00B2663F" w:rsidP="003D6A0E"/>
    <w:p w14:paraId="7997827E" w14:textId="5399908E" w:rsidR="00650130" w:rsidRDefault="00650130" w:rsidP="003D6A0E"/>
    <w:p w14:paraId="49659B10" w14:textId="1B401FEB" w:rsidR="0034713C" w:rsidRDefault="00650130" w:rsidP="003D6A0E">
      <w:r w:rsidRPr="00DF1D76">
        <w:rPr>
          <w:noProof/>
        </w:rPr>
        <w:drawing>
          <wp:anchor distT="0" distB="0" distL="114300" distR="114300" simplePos="0" relativeHeight="252461056" behindDoc="0" locked="0" layoutInCell="1" allowOverlap="1" wp14:anchorId="06153891" wp14:editId="3E21623E">
            <wp:simplePos x="0" y="0"/>
            <wp:positionH relativeFrom="margin">
              <wp:posOffset>0</wp:posOffset>
            </wp:positionH>
            <wp:positionV relativeFrom="paragraph">
              <wp:posOffset>129053</wp:posOffset>
            </wp:positionV>
            <wp:extent cx="1844541" cy="1350335"/>
            <wp:effectExtent l="0" t="0" r="3810" b="2540"/>
            <wp:wrapNone/>
            <wp:docPr id="65785051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85051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541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13C">
        <w:t>You can have an appointment:</w:t>
      </w:r>
    </w:p>
    <w:p w14:paraId="3AFA2720" w14:textId="0555C8B9" w:rsidR="0034713C" w:rsidRDefault="0034713C" w:rsidP="0034713C">
      <w:pPr>
        <w:pStyle w:val="Listtoplevel"/>
      </w:pPr>
      <w:r>
        <w:t>at one of their clinics</w:t>
      </w:r>
    </w:p>
    <w:p w14:paraId="10D538BC" w14:textId="2FB9D47B" w:rsidR="0034713C" w:rsidRDefault="0037645C" w:rsidP="0034713C">
      <w:pPr>
        <w:pStyle w:val="Listtoplevel"/>
      </w:pPr>
      <w:r w:rsidRPr="00DF1D76">
        <w:drawing>
          <wp:anchor distT="0" distB="0" distL="114300" distR="114300" simplePos="0" relativeHeight="252463104" behindDoc="0" locked="0" layoutInCell="1" allowOverlap="1" wp14:anchorId="600E9E51" wp14:editId="0471EDAE">
            <wp:simplePos x="0" y="0"/>
            <wp:positionH relativeFrom="margin">
              <wp:posOffset>34073</wp:posOffset>
            </wp:positionH>
            <wp:positionV relativeFrom="paragraph">
              <wp:posOffset>617135</wp:posOffset>
            </wp:positionV>
            <wp:extent cx="1552575" cy="1615855"/>
            <wp:effectExtent l="0" t="0" r="0" b="3810"/>
            <wp:wrapNone/>
            <wp:docPr id="1655851070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51070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61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13C">
        <w:t>over the phone.</w:t>
      </w:r>
    </w:p>
    <w:p w14:paraId="5DA02080" w14:textId="469B39D6" w:rsidR="00BB046B" w:rsidRDefault="00BB046B" w:rsidP="003D6A0E"/>
    <w:p w14:paraId="67994219" w14:textId="3FD028CB" w:rsidR="0034713C" w:rsidRDefault="0034713C" w:rsidP="0034713C"/>
    <w:p w14:paraId="7D8994CA" w14:textId="77777777" w:rsidR="0034713C" w:rsidRDefault="0034713C" w:rsidP="0034713C">
      <w:r>
        <w:t xml:space="preserve">You can contact Sexual Wellbeing Aotearoa through their </w:t>
      </w:r>
      <w:r w:rsidRPr="0034713C">
        <w:rPr>
          <w:b/>
          <w:bCs/>
        </w:rPr>
        <w:t>website</w:t>
      </w:r>
      <w:r>
        <w:t>:</w:t>
      </w:r>
    </w:p>
    <w:p w14:paraId="221E162D" w14:textId="77777777" w:rsidR="0034713C" w:rsidRDefault="0034713C" w:rsidP="0034713C"/>
    <w:p w14:paraId="3FA02F26" w14:textId="3CF2113B" w:rsidR="0034713C" w:rsidRPr="0037645C" w:rsidRDefault="0037645C" w:rsidP="0034713C">
      <w:hyperlink r:id="rId229" w:history="1">
        <w:r w:rsidRPr="0037645C">
          <w:rPr>
            <w:rStyle w:val="Hyperlink"/>
            <w:b/>
            <w:bCs/>
            <w:color w:val="000000" w:themeColor="text1"/>
            <w:u w:val="none"/>
          </w:rPr>
          <w:t>www.sexualwellbeing.org.nz/</w:t>
        </w:r>
        <w:r w:rsidRPr="0037645C">
          <w:rPr>
            <w:rStyle w:val="Hyperlink"/>
            <w:b/>
            <w:bCs/>
            <w:color w:val="000000" w:themeColor="text1"/>
            <w:u w:val="none"/>
          </w:rPr>
          <w:br/>
        </w:r>
      </w:hyperlink>
      <w:r w:rsidR="00650130" w:rsidRPr="0037645C">
        <w:rPr>
          <w:noProof/>
        </w:rPr>
        <w:drawing>
          <wp:anchor distT="0" distB="0" distL="114300" distR="114300" simplePos="0" relativeHeight="252465152" behindDoc="0" locked="0" layoutInCell="1" allowOverlap="1" wp14:anchorId="5344A745" wp14:editId="478C41C4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350335" cy="1729937"/>
            <wp:effectExtent l="0" t="0" r="2540" b="3810"/>
            <wp:wrapNone/>
            <wp:docPr id="150780745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0037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35" cy="172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DA7A2" w14:textId="10E40574" w:rsidR="0034713C" w:rsidRDefault="0034713C" w:rsidP="0034713C"/>
    <w:p w14:paraId="7B54E217" w14:textId="77777777" w:rsidR="0034713C" w:rsidRDefault="0034713C" w:rsidP="0034713C">
      <w:r>
        <w:t>This website is not in Easy Read.</w:t>
      </w:r>
    </w:p>
    <w:p w14:paraId="5730E982" w14:textId="77777777" w:rsidR="0034713C" w:rsidRDefault="0034713C" w:rsidP="0034713C"/>
    <w:p w14:paraId="5E75C9C2" w14:textId="45D8EEDE" w:rsidR="00221E51" w:rsidRDefault="00221E51" w:rsidP="0034713C"/>
    <w:p w14:paraId="2A3297EF" w14:textId="2E509F0E" w:rsidR="00BB046B" w:rsidRPr="00BB046B" w:rsidRDefault="00257380" w:rsidP="00AC2167">
      <w:pPr>
        <w:rPr>
          <w:b/>
          <w:bCs/>
        </w:rPr>
      </w:pPr>
      <w:r w:rsidRPr="00DF1D76">
        <w:rPr>
          <w:noProof/>
        </w:rPr>
        <w:drawing>
          <wp:anchor distT="0" distB="0" distL="114300" distR="114300" simplePos="0" relativeHeight="252467200" behindDoc="0" locked="0" layoutInCell="1" allowOverlap="1" wp14:anchorId="3CBFDC7C" wp14:editId="2D29CFFE">
            <wp:simplePos x="0" y="0"/>
            <wp:positionH relativeFrom="margin">
              <wp:posOffset>0</wp:posOffset>
            </wp:positionH>
            <wp:positionV relativeFrom="paragraph">
              <wp:posOffset>53340</wp:posOffset>
            </wp:positionV>
            <wp:extent cx="1583690" cy="1583690"/>
            <wp:effectExtent l="0" t="0" r="0" b="0"/>
            <wp:wrapNone/>
            <wp:docPr id="183051792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51792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46B">
        <w:t>You can contact Sexual Wellbeing Aotearoa by</w:t>
      </w:r>
      <w:r w:rsidR="00AC2167">
        <w:t xml:space="preserve"> </w:t>
      </w:r>
      <w:r w:rsidR="00BB046B" w:rsidRPr="00BB046B">
        <w:rPr>
          <w:b/>
          <w:bCs/>
        </w:rPr>
        <w:t>phone</w:t>
      </w:r>
      <w:r w:rsidR="00AC2167">
        <w:rPr>
          <w:b/>
          <w:bCs/>
        </w:rPr>
        <w:t xml:space="preserve"> </w:t>
      </w:r>
      <w:r w:rsidR="00AC2167" w:rsidRPr="00AC2167">
        <w:t>on</w:t>
      </w:r>
      <w:r w:rsidR="00BB046B" w:rsidRPr="00AC2167">
        <w:t>:</w:t>
      </w:r>
    </w:p>
    <w:p w14:paraId="348B84E1" w14:textId="77777777" w:rsidR="00AC2167" w:rsidRDefault="00AC2167" w:rsidP="00AC2167"/>
    <w:p w14:paraId="71FB7840" w14:textId="0F7FCA96" w:rsidR="00BB046B" w:rsidRPr="00AC2167" w:rsidRDefault="00BB046B" w:rsidP="00AC2167">
      <w:pPr>
        <w:rPr>
          <w:b/>
          <w:bCs/>
        </w:rPr>
      </w:pPr>
      <w:r w:rsidRPr="00AC2167">
        <w:rPr>
          <w:b/>
          <w:bCs/>
        </w:rPr>
        <w:t>07 810 6610</w:t>
      </w:r>
    </w:p>
    <w:p w14:paraId="31025632" w14:textId="77777777" w:rsidR="00BB046B" w:rsidRDefault="00BB046B" w:rsidP="00BB046B"/>
    <w:p w14:paraId="1CADAB27" w14:textId="4A58FEE8" w:rsidR="0034713C" w:rsidRDefault="00257380" w:rsidP="00BB046B">
      <w:r>
        <w:rPr>
          <w:noProof/>
        </w:rPr>
        <mc:AlternateContent>
          <mc:Choice Requires="wpg">
            <w:drawing>
              <wp:anchor distT="0" distB="0" distL="114300" distR="114300" simplePos="0" relativeHeight="252576768" behindDoc="0" locked="0" layoutInCell="1" allowOverlap="1" wp14:anchorId="3F30A7AC" wp14:editId="1B616AA6">
                <wp:simplePos x="0" y="0"/>
                <wp:positionH relativeFrom="column">
                  <wp:posOffset>142875</wp:posOffset>
                </wp:positionH>
                <wp:positionV relativeFrom="paragraph">
                  <wp:posOffset>226695</wp:posOffset>
                </wp:positionV>
                <wp:extent cx="1762125" cy="1143000"/>
                <wp:effectExtent l="0" t="0" r="9525" b="0"/>
                <wp:wrapNone/>
                <wp:docPr id="1101583314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143000"/>
                          <a:chOff x="1" y="0"/>
                          <a:chExt cx="1598294" cy="982980"/>
                        </a:xfrm>
                      </wpg:grpSpPr>
                      <pic:pic xmlns:pic="http://schemas.openxmlformats.org/drawingml/2006/picture">
                        <pic:nvPicPr>
                          <pic:cNvPr id="1045319070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1104900" cy="55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627548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100" y="257175"/>
                            <a:ext cx="798195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65F5A3" id="Group 44" o:spid="_x0000_s1026" alt="&quot;&quot;" style="position:absolute;margin-left:11.25pt;margin-top:17.85pt;width:138.75pt;height:90pt;z-index:252576768;mso-width-relative:margin;mso-height-relative:margin" coordorigin="" coordsize="15982,98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">
                <v:shape id="Picture 5" o:spid="_x0000_s1027" type="#_x0000_t75" alt="&quot;&quot;" style="position:absolute;width:11049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">
                  <v:imagedata r:id="rId154" o:title=""/>
                </v:shape>
                <v:shape id="Picture 5" o:spid="_x0000_s1028" type="#_x0000_t75" alt="&quot;&quot;" style="position:absolute;left:8001;top:2571;width:7981;height:7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">
                  <v:imagedata r:id="rId155" o:title=""/>
                </v:shape>
              </v:group>
            </w:pict>
          </mc:Fallback>
        </mc:AlternateContent>
      </w:r>
    </w:p>
    <w:p w14:paraId="4A85DB0D" w14:textId="4D68D8FB" w:rsidR="00BB046B" w:rsidRDefault="00BB046B" w:rsidP="00BB046B">
      <w:r>
        <w:t xml:space="preserve">This phone number may cost you money to call. </w:t>
      </w:r>
    </w:p>
    <w:p w14:paraId="608FEFFF" w14:textId="25320D0E" w:rsidR="0034713C" w:rsidRPr="00EF59FC" w:rsidRDefault="00650130" w:rsidP="0034713C">
      <w:pPr>
        <w:rPr>
          <w:rFonts w:eastAsia="Times New Roman" w:cs="Arial"/>
          <w:szCs w:val="32"/>
          <w:lang w:val="en-GB" w:eastAsia="en-NZ"/>
        </w:rPr>
      </w:pPr>
      <w:r w:rsidRPr="00221E51">
        <w:rPr>
          <w:noProof/>
        </w:rPr>
        <w:drawing>
          <wp:anchor distT="0" distB="0" distL="114300" distR="114300" simplePos="0" relativeHeight="252030976" behindDoc="0" locked="0" layoutInCell="1" allowOverlap="1" wp14:anchorId="0EA7CAD8" wp14:editId="48F2CB11">
            <wp:simplePos x="0" y="0"/>
            <wp:positionH relativeFrom="margin">
              <wp:posOffset>171450</wp:posOffset>
            </wp:positionH>
            <wp:positionV relativeFrom="paragraph">
              <wp:posOffset>0</wp:posOffset>
            </wp:positionV>
            <wp:extent cx="1052195" cy="1452245"/>
            <wp:effectExtent l="0" t="0" r="0" b="0"/>
            <wp:wrapThrough wrapText="bothSides">
              <wp:wrapPolygon edited="0">
                <wp:start x="391" y="0"/>
                <wp:lineTo x="0" y="283"/>
                <wp:lineTo x="0" y="11617"/>
                <wp:lineTo x="8995" y="13600"/>
                <wp:lineTo x="2346" y="15300"/>
                <wp:lineTo x="1564" y="15867"/>
                <wp:lineTo x="1564" y="21251"/>
                <wp:lineTo x="18380" y="21251"/>
                <wp:lineTo x="19553" y="18134"/>
                <wp:lineTo x="19162" y="13600"/>
                <wp:lineTo x="21118" y="11617"/>
                <wp:lineTo x="21118" y="1983"/>
                <wp:lineTo x="4693" y="0"/>
                <wp:lineTo x="391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E51" w:rsidRPr="00221E51">
        <w:t>Sexual Wellbeing Aotearoa uses</w:t>
      </w:r>
      <w:r w:rsidR="00221E51">
        <w:rPr>
          <w:rFonts w:eastAsia="Times New Roman" w:cs="Times New Roman"/>
          <w:noProof/>
          <w:sz w:val="28"/>
          <w:lang w:val="en-GB"/>
        </w:rPr>
        <w:t xml:space="preserve"> </w:t>
      </w:r>
      <w:r w:rsidR="0034713C" w:rsidRPr="00EF59FC">
        <w:rPr>
          <w:rFonts w:eastAsia="Times New Roman" w:cs="Arial"/>
          <w:color w:val="000000"/>
          <w:szCs w:val="32"/>
          <w:lang w:val="en-GB" w:eastAsia="en-NZ"/>
        </w:rPr>
        <w:t xml:space="preserve">the </w:t>
      </w:r>
      <w:r w:rsidR="0034713C"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="0034713C" w:rsidRPr="00EF59FC">
        <w:rPr>
          <w:rFonts w:eastAsia="Times New Roman" w:cs="Arial"/>
          <w:color w:val="000000"/>
          <w:szCs w:val="32"/>
          <w:lang w:val="en-GB" w:eastAsia="en-NZ"/>
        </w:rPr>
        <w:t>service for people who</w:t>
      </w:r>
      <w:r w:rsidR="0034713C"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="0034713C"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0CF6E8F3" w14:textId="77777777" w:rsidR="0034713C" w:rsidRPr="00EF59FC" w:rsidRDefault="0034713C" w:rsidP="0034713C">
      <w:pPr>
        <w:rPr>
          <w:rFonts w:eastAsia="Times New Roman" w:cs="Arial"/>
          <w:sz w:val="26"/>
          <w:szCs w:val="32"/>
          <w:lang w:val="en-GB" w:eastAsia="en-NZ"/>
        </w:rPr>
      </w:pPr>
    </w:p>
    <w:p w14:paraId="7753678C" w14:textId="1E41B7B2" w:rsidR="0034713C" w:rsidRPr="00EF59FC" w:rsidRDefault="0034713C" w:rsidP="0034713C">
      <w:pPr>
        <w:numPr>
          <w:ilvl w:val="0"/>
          <w:numId w:val="2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55B86BAE" w14:textId="5A30DA77" w:rsidR="0034713C" w:rsidRPr="00EF59FC" w:rsidRDefault="00650130" w:rsidP="0034713C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29952" behindDoc="0" locked="0" layoutInCell="1" allowOverlap="1" wp14:anchorId="43F2D135" wp14:editId="6A9749B0">
            <wp:simplePos x="0" y="0"/>
            <wp:positionH relativeFrom="margin">
              <wp:align>left</wp:align>
            </wp:positionH>
            <wp:positionV relativeFrom="paragraph">
              <wp:posOffset>76170</wp:posOffset>
            </wp:positionV>
            <wp:extent cx="1605280" cy="1605280"/>
            <wp:effectExtent l="0" t="0" r="0" b="0"/>
            <wp:wrapThrough wrapText="bothSides">
              <wp:wrapPolygon edited="0">
                <wp:start x="10253" y="0"/>
                <wp:lineTo x="4614" y="4614"/>
                <wp:lineTo x="3332" y="5896"/>
                <wp:lineTo x="1282" y="8459"/>
                <wp:lineTo x="769" y="10253"/>
                <wp:lineTo x="1794" y="12304"/>
                <wp:lineTo x="4101" y="12816"/>
                <wp:lineTo x="5639" y="16918"/>
                <wp:lineTo x="0" y="17687"/>
                <wp:lineTo x="0" y="21275"/>
                <wp:lineTo x="21275" y="21275"/>
                <wp:lineTo x="21275" y="17943"/>
                <wp:lineTo x="20763" y="16918"/>
                <wp:lineTo x="19737" y="12816"/>
                <wp:lineTo x="17943" y="9484"/>
                <wp:lineTo x="14354" y="4614"/>
                <wp:lineTo x="14611" y="3589"/>
                <wp:lineTo x="13842" y="1794"/>
                <wp:lineTo x="12560" y="0"/>
                <wp:lineTo x="10253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7DBF0" w14:textId="77777777" w:rsidR="0034713C" w:rsidRPr="00EF59FC" w:rsidRDefault="0034713C" w:rsidP="0034713C">
      <w:pPr>
        <w:numPr>
          <w:ilvl w:val="0"/>
          <w:numId w:val="2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0B8D44FB" w14:textId="77777777" w:rsidR="0034713C" w:rsidRPr="00EF59FC" w:rsidRDefault="0034713C" w:rsidP="0034713C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459C0CE7" w14:textId="77777777" w:rsidR="0034713C" w:rsidRPr="00EF59FC" w:rsidRDefault="0034713C" w:rsidP="0034713C">
      <w:pPr>
        <w:numPr>
          <w:ilvl w:val="0"/>
          <w:numId w:val="2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218E062F" w14:textId="77777777" w:rsidR="0034713C" w:rsidRDefault="0034713C" w:rsidP="00BB046B"/>
    <w:p w14:paraId="4126B251" w14:textId="54E2792D" w:rsidR="0034713C" w:rsidRDefault="0034713C" w:rsidP="00BB046B"/>
    <w:p w14:paraId="7CB3B973" w14:textId="0F4FA2FE" w:rsidR="0034713C" w:rsidRPr="00EF59FC" w:rsidRDefault="00887995" w:rsidP="0034713C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27904" behindDoc="0" locked="0" layoutInCell="1" allowOverlap="1" wp14:anchorId="44049869" wp14:editId="4A7E4E86">
            <wp:simplePos x="0" y="0"/>
            <wp:positionH relativeFrom="margin">
              <wp:posOffset>171450</wp:posOffset>
            </wp:positionH>
            <wp:positionV relativeFrom="paragraph">
              <wp:posOffset>44450</wp:posOffset>
            </wp:positionV>
            <wp:extent cx="1409700" cy="1468169"/>
            <wp:effectExtent l="0" t="0" r="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6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13C" w:rsidRPr="00EF59FC">
        <w:rPr>
          <w:rFonts w:eastAsia="Times New Roman" w:cs="Arial"/>
          <w:szCs w:val="32"/>
        </w:rPr>
        <w:t>You can find out more about the New Zealand Relay service at:</w:t>
      </w:r>
    </w:p>
    <w:p w14:paraId="15DE690A" w14:textId="77777777" w:rsidR="0034713C" w:rsidRPr="00EF59FC" w:rsidRDefault="0034713C" w:rsidP="0034713C">
      <w:pPr>
        <w:rPr>
          <w:rFonts w:eastAsia="Times New Roman" w:cs="Arial"/>
          <w:szCs w:val="32"/>
        </w:rPr>
      </w:pPr>
    </w:p>
    <w:p w14:paraId="10706CA4" w14:textId="50F24BB2" w:rsidR="0034713C" w:rsidRDefault="0034713C" w:rsidP="0034713C">
      <w:pPr>
        <w:rPr>
          <w:rStyle w:val="Hyperlink"/>
          <w:rFonts w:eastAsia="Times New Roman" w:cs="Arial"/>
          <w:b/>
          <w:bCs/>
          <w:color w:val="000000" w:themeColor="text1"/>
          <w:szCs w:val="32"/>
          <w:u w:val="none"/>
        </w:rPr>
      </w:pPr>
      <w:hyperlink r:id="rId234" w:history="1">
        <w:r w:rsidRPr="00AE22AC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www.nzrelay.co.nz</w:t>
        </w:r>
      </w:hyperlink>
    </w:p>
    <w:p w14:paraId="7360C97A" w14:textId="77777777" w:rsidR="00650130" w:rsidRDefault="00650130" w:rsidP="00887995">
      <w:pPr>
        <w:rPr>
          <w:rStyle w:val="Hyperlink"/>
          <w:color w:val="000000" w:themeColor="text1"/>
          <w:u w:val="none"/>
        </w:rPr>
      </w:pPr>
    </w:p>
    <w:p w14:paraId="1A91A22F" w14:textId="77777777" w:rsidR="00650130" w:rsidRPr="00650130" w:rsidRDefault="00650130" w:rsidP="00650130"/>
    <w:p w14:paraId="1985E267" w14:textId="09039BA4" w:rsidR="006554AC" w:rsidRDefault="006554AC">
      <w:pPr>
        <w:spacing w:line="240" w:lineRule="auto"/>
        <w:ind w:left="0"/>
        <w:rPr>
          <w:rStyle w:val="Hyperlink"/>
          <w:color w:val="000000" w:themeColor="text1"/>
          <w:u w:val="none"/>
        </w:rPr>
      </w:pPr>
      <w:r>
        <w:rPr>
          <w:rStyle w:val="Hyperlink"/>
          <w:color w:val="000000" w:themeColor="text1"/>
          <w:u w:val="none"/>
        </w:rPr>
        <w:br w:type="page"/>
      </w:r>
    </w:p>
    <w:p w14:paraId="1DA150C8" w14:textId="1C6DCEBF" w:rsidR="00887BA8" w:rsidRPr="00887BA8" w:rsidRDefault="00887995" w:rsidP="00887BA8">
      <w:pPr>
        <w:pStyle w:val="Heading2"/>
        <w:rPr>
          <w:rStyle w:val="Hyperlink"/>
          <w:color w:val="000000" w:themeColor="text1"/>
          <w:u w:val="none"/>
        </w:rPr>
      </w:pPr>
      <w:bookmarkStart w:id="24" w:name="_Toc181692104"/>
      <w:r w:rsidRPr="00DF1D76">
        <w:rPr>
          <w:noProof/>
        </w:rPr>
        <w:drawing>
          <wp:anchor distT="0" distB="0" distL="114300" distR="114300" simplePos="0" relativeHeight="252471296" behindDoc="0" locked="0" layoutInCell="1" allowOverlap="1" wp14:anchorId="08416C62" wp14:editId="77786456">
            <wp:simplePos x="0" y="0"/>
            <wp:positionH relativeFrom="margin">
              <wp:align>left</wp:align>
            </wp:positionH>
            <wp:positionV relativeFrom="paragraph">
              <wp:posOffset>158898</wp:posOffset>
            </wp:positionV>
            <wp:extent cx="1807535" cy="1807535"/>
            <wp:effectExtent l="0" t="0" r="2540" b="0"/>
            <wp:wrapNone/>
            <wp:docPr id="9026504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6504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637" cy="181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BA8">
        <w:rPr>
          <w:rStyle w:val="Hyperlink"/>
          <w:color w:val="000000" w:themeColor="text1"/>
          <w:u w:val="none"/>
        </w:rPr>
        <w:t>HIV</w:t>
      </w:r>
      <w:bookmarkEnd w:id="24"/>
    </w:p>
    <w:p w14:paraId="7846296F" w14:textId="77F8BCBE" w:rsidR="00887BA8" w:rsidRDefault="00887BA8" w:rsidP="0034713C">
      <w:pPr>
        <w:rPr>
          <w:rFonts w:eastAsia="Times New Roman" w:cs="Arial"/>
          <w:b/>
          <w:bCs/>
          <w:color w:val="000000" w:themeColor="text1"/>
          <w:szCs w:val="32"/>
        </w:rPr>
      </w:pPr>
    </w:p>
    <w:p w14:paraId="1EFF5381" w14:textId="7DB7287F" w:rsidR="00887BA8" w:rsidRDefault="00887BA8" w:rsidP="0034713C">
      <w:pPr>
        <w:rPr>
          <w:rFonts w:eastAsia="Times New Roman" w:cs="Arial"/>
          <w:color w:val="000000" w:themeColor="text1"/>
          <w:szCs w:val="32"/>
        </w:rPr>
      </w:pPr>
      <w:r>
        <w:rPr>
          <w:rFonts w:eastAsia="Times New Roman" w:cs="Arial"/>
          <w:color w:val="000000" w:themeColor="text1"/>
          <w:szCs w:val="32"/>
        </w:rPr>
        <w:t>An illness that has been a big part of rainbow lives for a long time is the STI called Human Immunodeficiency Virus /</w:t>
      </w:r>
      <w:r w:rsidR="00C33EB6">
        <w:rPr>
          <w:rFonts w:eastAsia="Times New Roman" w:cs="Arial"/>
          <w:color w:val="000000" w:themeColor="text1"/>
          <w:szCs w:val="32"/>
        </w:rPr>
        <w:t xml:space="preserve"> </w:t>
      </w:r>
      <w:r>
        <w:rPr>
          <w:rFonts w:eastAsia="Times New Roman" w:cs="Arial"/>
          <w:color w:val="000000" w:themeColor="text1"/>
          <w:szCs w:val="32"/>
        </w:rPr>
        <w:t>HIV.</w:t>
      </w:r>
    </w:p>
    <w:p w14:paraId="1C5D1C44" w14:textId="77777777" w:rsidR="00887BA8" w:rsidRDefault="00887BA8" w:rsidP="0034713C">
      <w:pPr>
        <w:rPr>
          <w:rFonts w:eastAsia="Times New Roman" w:cs="Arial"/>
          <w:color w:val="000000" w:themeColor="text1"/>
          <w:szCs w:val="32"/>
        </w:rPr>
      </w:pPr>
    </w:p>
    <w:p w14:paraId="4108EF1B" w14:textId="4FD232A5" w:rsidR="00887BA8" w:rsidRDefault="00887995" w:rsidP="0034713C">
      <w:pPr>
        <w:rPr>
          <w:rFonts w:eastAsia="Times New Roman" w:cs="Arial"/>
          <w:color w:val="000000" w:themeColor="text1"/>
          <w:szCs w:val="32"/>
        </w:rPr>
      </w:pPr>
      <w:r w:rsidRPr="00DF1D76">
        <w:rPr>
          <w:noProof/>
        </w:rPr>
        <w:drawing>
          <wp:anchor distT="0" distB="0" distL="114300" distR="114300" simplePos="0" relativeHeight="252475392" behindDoc="0" locked="0" layoutInCell="1" allowOverlap="1" wp14:anchorId="222288CB" wp14:editId="60AE27DC">
            <wp:simplePos x="0" y="0"/>
            <wp:positionH relativeFrom="margin">
              <wp:align>left</wp:align>
            </wp:positionH>
            <wp:positionV relativeFrom="paragraph">
              <wp:posOffset>8536</wp:posOffset>
            </wp:positionV>
            <wp:extent cx="1733107" cy="1733107"/>
            <wp:effectExtent l="0" t="0" r="0" b="635"/>
            <wp:wrapNone/>
            <wp:docPr id="205129007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9007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787" cy="173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F408E" w14:textId="0F5876CC" w:rsidR="00887995" w:rsidRDefault="00887995" w:rsidP="00887995">
      <w:r>
        <w:t>People who have HIV can live good lives if they have good treatment.</w:t>
      </w:r>
    </w:p>
    <w:p w14:paraId="2E40591A" w14:textId="77777777" w:rsidR="00887995" w:rsidRDefault="00887995" w:rsidP="00887995"/>
    <w:p w14:paraId="20C23450" w14:textId="5A250CBB" w:rsidR="00BE0969" w:rsidRDefault="00BE0969" w:rsidP="00887995"/>
    <w:p w14:paraId="0399727B" w14:textId="711BD029" w:rsidR="00BE0969" w:rsidRDefault="00BE0969" w:rsidP="00887995">
      <w:r>
        <w:t>AIDS is short for Acquired Immun</w:t>
      </w:r>
      <w:r w:rsidR="00386766">
        <w:t>e D</w:t>
      </w:r>
      <w:r>
        <w:t>eficiency Syndrome.</w:t>
      </w:r>
    </w:p>
    <w:p w14:paraId="659A4948" w14:textId="2AE1BF27" w:rsidR="00BE0969" w:rsidRDefault="00BE0969" w:rsidP="00887995"/>
    <w:p w14:paraId="1C147884" w14:textId="77DF493F" w:rsidR="00BE0969" w:rsidRDefault="00386766" w:rsidP="00887995">
      <w:r w:rsidRPr="00386766">
        <w:rPr>
          <w:noProof/>
        </w:rPr>
        <w:drawing>
          <wp:anchor distT="0" distB="0" distL="114300" distR="114300" simplePos="0" relativeHeight="252642304" behindDoc="0" locked="0" layoutInCell="1" allowOverlap="1" wp14:anchorId="1CB98398" wp14:editId="70C6A26E">
            <wp:simplePos x="0" y="0"/>
            <wp:positionH relativeFrom="column">
              <wp:posOffset>0</wp:posOffset>
            </wp:positionH>
            <wp:positionV relativeFrom="paragraph">
              <wp:posOffset>351790</wp:posOffset>
            </wp:positionV>
            <wp:extent cx="1890395" cy="1890395"/>
            <wp:effectExtent l="0" t="0" r="0" b="0"/>
            <wp:wrapNone/>
            <wp:docPr id="1559070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070349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3A5A1" w14:textId="7206A82C" w:rsidR="00BE0969" w:rsidRDefault="00BE0969" w:rsidP="00887995">
      <w:r>
        <w:t>Some people who have HIV will get AIDS which means they are more ill.</w:t>
      </w:r>
    </w:p>
    <w:p w14:paraId="44740D57" w14:textId="3A6A5E73" w:rsidR="00BE0969" w:rsidRDefault="00BE0969" w:rsidP="00887995"/>
    <w:p w14:paraId="6B47AF13" w14:textId="12E4C334" w:rsidR="00BE0969" w:rsidRDefault="00BE0969" w:rsidP="00887995"/>
    <w:p w14:paraId="008D101E" w14:textId="20FE47C3" w:rsidR="00BE0969" w:rsidRDefault="00BE0969" w:rsidP="00887995">
      <w:r>
        <w:t>Not everyone who has HIV will get AIDS.</w:t>
      </w:r>
    </w:p>
    <w:p w14:paraId="4DCCEA24" w14:textId="77777777" w:rsidR="00386766" w:rsidRDefault="00386766" w:rsidP="00887995"/>
    <w:p w14:paraId="262F4147" w14:textId="0046A71D" w:rsidR="00887995" w:rsidRDefault="00887995" w:rsidP="00887995"/>
    <w:p w14:paraId="3C63CCF7" w14:textId="67D88125" w:rsidR="00386766" w:rsidRDefault="00386766">
      <w:pPr>
        <w:spacing w:line="240" w:lineRule="auto"/>
        <w:ind w:left="0"/>
      </w:pPr>
      <w:r>
        <w:br w:type="page"/>
      </w:r>
    </w:p>
    <w:p w14:paraId="6F3C986A" w14:textId="7907D42D" w:rsidR="00887BA8" w:rsidRDefault="00887BA8" w:rsidP="00BB046B">
      <w:r>
        <w:t>There:</w:t>
      </w:r>
    </w:p>
    <w:p w14:paraId="5FA548FE" w14:textId="640DF2B9" w:rsidR="00887BA8" w:rsidRDefault="00887995" w:rsidP="00887BA8">
      <w:pPr>
        <w:pStyle w:val="Listtoplevel"/>
      </w:pPr>
      <w:r w:rsidRPr="00DF1D76">
        <w:drawing>
          <wp:anchor distT="0" distB="0" distL="114300" distR="114300" simplePos="0" relativeHeight="252477440" behindDoc="0" locked="0" layoutInCell="1" allowOverlap="1" wp14:anchorId="340ACC95" wp14:editId="143BFD10">
            <wp:simplePos x="0" y="0"/>
            <wp:positionH relativeFrom="margin">
              <wp:align>left</wp:align>
            </wp:positionH>
            <wp:positionV relativeFrom="paragraph">
              <wp:posOffset>96121</wp:posOffset>
            </wp:positionV>
            <wp:extent cx="1456661" cy="1456661"/>
            <wp:effectExtent l="0" t="0" r="0" b="0"/>
            <wp:wrapNone/>
            <wp:docPr id="169895590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95590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61" cy="145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F07">
        <w:t xml:space="preserve">are </w:t>
      </w:r>
      <w:r w:rsidR="00887BA8">
        <w:t>ways to keep safe from getting HIV like contraception</w:t>
      </w:r>
    </w:p>
    <w:p w14:paraId="65C02310" w14:textId="535729F1" w:rsidR="00887BA8" w:rsidRDefault="00BE0969" w:rsidP="00887BA8">
      <w:pPr>
        <w:pStyle w:val="Listtoplevel"/>
      </w:pPr>
      <w:r>
        <w:t>i</w:t>
      </w:r>
      <w:r w:rsidR="00394F07">
        <w:t xml:space="preserve">s </w:t>
      </w:r>
      <w:r w:rsidR="00887BA8">
        <w:t>lots of information about HIV</w:t>
      </w:r>
    </w:p>
    <w:p w14:paraId="780C21FF" w14:textId="464F6029" w:rsidR="00887BA8" w:rsidRDefault="00887995" w:rsidP="00887BA8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482560" behindDoc="0" locked="0" layoutInCell="1" allowOverlap="1" wp14:anchorId="2CF6A789" wp14:editId="5C6815FE">
                <wp:simplePos x="0" y="0"/>
                <wp:positionH relativeFrom="column">
                  <wp:posOffset>158750</wp:posOffset>
                </wp:positionH>
                <wp:positionV relativeFrom="paragraph">
                  <wp:posOffset>310515</wp:posOffset>
                </wp:positionV>
                <wp:extent cx="1530985" cy="1530985"/>
                <wp:effectExtent l="0" t="0" r="0" b="0"/>
                <wp:wrapNone/>
                <wp:docPr id="318645969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0985" cy="1530985"/>
                          <a:chOff x="0" y="0"/>
                          <a:chExt cx="1530985" cy="1530985"/>
                        </a:xfrm>
                      </wpg:grpSpPr>
                      <pic:pic xmlns:pic="http://schemas.openxmlformats.org/drawingml/2006/picture">
                        <pic:nvPicPr>
                          <pic:cNvPr id="1724095631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985" cy="153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8715899" name="Picture 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544" y="499730"/>
                            <a:ext cx="361315" cy="36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24A786" id="Group 37" o:spid="_x0000_s1026" alt="&quot;&quot;" style="position:absolute;margin-left:12.5pt;margin-top:24.45pt;width:120.55pt;height:120.55pt;z-index:252482560" coordsize="15309,15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">
                <v:shape id="Picture 49" o:spid="_x0000_s1027" type="#_x0000_t75" alt="&quot;&quot;" style="position:absolute;width:15309;height:1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">
                  <v:imagedata r:id="rId241" o:title=""/>
                </v:shape>
                <v:shape id="Picture 49" o:spid="_x0000_s1028" type="#_x0000_t75" alt="&quot;&quot;" style="position:absolute;left:7655;top:4997;width:3613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">
                  <v:imagedata r:id="rId242" o:title=""/>
                </v:shape>
              </v:group>
            </w:pict>
          </mc:Fallback>
        </mc:AlternateContent>
      </w:r>
      <w:r w:rsidR="00394F07">
        <w:t xml:space="preserve">is </w:t>
      </w:r>
      <w:r w:rsidR="00887BA8">
        <w:t xml:space="preserve">support for people with HIV. </w:t>
      </w:r>
    </w:p>
    <w:p w14:paraId="3D6F3200" w14:textId="77777777" w:rsidR="00887BA8" w:rsidRDefault="00887BA8" w:rsidP="00887BA8"/>
    <w:p w14:paraId="68E6C1EB" w14:textId="300F6549" w:rsidR="00887995" w:rsidRDefault="00887995" w:rsidP="00887BA8"/>
    <w:p w14:paraId="4BC890BB" w14:textId="77777777" w:rsidR="00887995" w:rsidRDefault="00887995" w:rsidP="00887BA8"/>
    <w:p w14:paraId="0DC106C7" w14:textId="77777777" w:rsidR="00887995" w:rsidRDefault="00887995" w:rsidP="00887BA8"/>
    <w:p w14:paraId="2F3EA520" w14:textId="77777777" w:rsidR="00386766" w:rsidRDefault="00386766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bookmarkStart w:id="25" w:name="_Toc181692105"/>
      <w:r>
        <w:br w:type="page"/>
      </w:r>
    </w:p>
    <w:p w14:paraId="1D1605A9" w14:textId="5BBAFB11" w:rsidR="00887BA8" w:rsidRDefault="006554AC" w:rsidP="00887BA8">
      <w:pPr>
        <w:pStyle w:val="Heading2"/>
      </w:pPr>
      <w:r w:rsidRPr="00DF1D76">
        <w:rPr>
          <w:noProof/>
        </w:rPr>
        <w:drawing>
          <wp:anchor distT="0" distB="0" distL="114300" distR="114300" simplePos="0" relativeHeight="252541952" behindDoc="0" locked="0" layoutInCell="1" allowOverlap="1" wp14:anchorId="10355AA0" wp14:editId="68A0DB6D">
            <wp:simplePos x="0" y="0"/>
            <wp:positionH relativeFrom="margin">
              <wp:align>left</wp:align>
            </wp:positionH>
            <wp:positionV relativeFrom="paragraph">
              <wp:posOffset>391648</wp:posOffset>
            </wp:positionV>
            <wp:extent cx="1981250" cy="971550"/>
            <wp:effectExtent l="0" t="0" r="0" b="0"/>
            <wp:wrapNone/>
            <wp:docPr id="1734194314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194314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984" cy="97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BA8" w:rsidRPr="00887BA8">
        <w:t>Burnett Foundation</w:t>
      </w:r>
      <w:bookmarkEnd w:id="25"/>
    </w:p>
    <w:p w14:paraId="6F228016" w14:textId="2532EBA4" w:rsidR="00887BA8" w:rsidRDefault="00887BA8" w:rsidP="00221E51"/>
    <w:p w14:paraId="03558F7A" w14:textId="36D1AB80" w:rsidR="005B0DC5" w:rsidRDefault="00887BA8" w:rsidP="00887BA8">
      <w:r>
        <w:t xml:space="preserve">The Burnett Foundation </w:t>
      </w:r>
      <w:r w:rsidR="005B0DC5">
        <w:t>supports people in Aotearoa New Zealand with STIs like HIV.</w:t>
      </w:r>
    </w:p>
    <w:p w14:paraId="08469B98" w14:textId="77777777" w:rsidR="005B0DC5" w:rsidRDefault="005B0DC5" w:rsidP="00887BA8"/>
    <w:p w14:paraId="02D9E2C0" w14:textId="77777777" w:rsidR="005B0DC5" w:rsidRDefault="005B0DC5" w:rsidP="00887BA8"/>
    <w:p w14:paraId="74792C32" w14:textId="0FC33339" w:rsidR="005B0DC5" w:rsidRDefault="00887995" w:rsidP="00887BA8">
      <w:r w:rsidRPr="00DF1D76">
        <w:rPr>
          <w:noProof/>
        </w:rPr>
        <w:drawing>
          <wp:anchor distT="0" distB="0" distL="114300" distR="114300" simplePos="0" relativeHeight="252484608" behindDoc="0" locked="0" layoutInCell="1" allowOverlap="1" wp14:anchorId="7181B00F" wp14:editId="2020A08B">
            <wp:simplePos x="0" y="0"/>
            <wp:positionH relativeFrom="margin">
              <wp:align>left</wp:align>
            </wp:positionH>
            <wp:positionV relativeFrom="paragraph">
              <wp:posOffset>7325</wp:posOffset>
            </wp:positionV>
            <wp:extent cx="1807535" cy="1688712"/>
            <wp:effectExtent l="0" t="0" r="2540" b="6985"/>
            <wp:wrapNone/>
            <wp:docPr id="602084265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084265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35" cy="168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0DC5">
        <w:t>The Burnett Foundation has information about</w:t>
      </w:r>
      <w:r w:rsidR="000133B8">
        <w:t xml:space="preserve"> STIs like HIV including</w:t>
      </w:r>
      <w:r w:rsidR="005B0DC5">
        <w:t>:</w:t>
      </w:r>
    </w:p>
    <w:p w14:paraId="2354F133" w14:textId="6E3BF6CD" w:rsidR="00887BA8" w:rsidRDefault="005B0DC5" w:rsidP="005B0DC5">
      <w:pPr>
        <w:pStyle w:val="Listtoplevel"/>
      </w:pPr>
      <w:r>
        <w:t>healthcare</w:t>
      </w:r>
    </w:p>
    <w:p w14:paraId="4C7C675F" w14:textId="72C11E73" w:rsidR="00221E51" w:rsidRDefault="00887995" w:rsidP="005B0DC5">
      <w:pPr>
        <w:pStyle w:val="Listtoplevel"/>
      </w:pPr>
      <w:r w:rsidRPr="00DF1D76">
        <w:drawing>
          <wp:anchor distT="0" distB="0" distL="114300" distR="114300" simplePos="0" relativeHeight="252486656" behindDoc="0" locked="0" layoutInCell="1" allowOverlap="1" wp14:anchorId="0B21E1FF" wp14:editId="1EBBC439">
            <wp:simplePos x="0" y="0"/>
            <wp:positionH relativeFrom="margin">
              <wp:align>left</wp:align>
            </wp:positionH>
            <wp:positionV relativeFrom="paragraph">
              <wp:posOffset>94216</wp:posOffset>
            </wp:positionV>
            <wp:extent cx="1754372" cy="1754372"/>
            <wp:effectExtent l="0" t="0" r="0" b="0"/>
            <wp:wrapNone/>
            <wp:docPr id="859318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318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72" cy="175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E51">
        <w:t>testing for STIs</w:t>
      </w:r>
    </w:p>
    <w:p w14:paraId="44B88EDC" w14:textId="7C26ACD3" w:rsidR="000133B8" w:rsidRDefault="000133B8" w:rsidP="005B0DC5">
      <w:pPr>
        <w:pStyle w:val="Listtoplevel"/>
      </w:pPr>
      <w:r>
        <w:t>vaccinations</w:t>
      </w:r>
    </w:p>
    <w:p w14:paraId="6193C7AF" w14:textId="77777777" w:rsidR="000133B8" w:rsidRDefault="000133B8" w:rsidP="005B0DC5">
      <w:pPr>
        <w:pStyle w:val="Listtoplevel"/>
      </w:pPr>
      <w:r>
        <w:t>contraception</w:t>
      </w:r>
    </w:p>
    <w:p w14:paraId="7F88D6ED" w14:textId="40A912EC" w:rsidR="005B0DC5" w:rsidRDefault="00AC675D" w:rsidP="005B0DC5">
      <w:pPr>
        <w:pStyle w:val="Listtoplevel"/>
      </w:pPr>
      <w:r w:rsidRPr="00DF1D76">
        <w:drawing>
          <wp:anchor distT="0" distB="0" distL="114300" distR="114300" simplePos="0" relativeHeight="252488704" behindDoc="0" locked="0" layoutInCell="1" allowOverlap="1" wp14:anchorId="11623661" wp14:editId="24637C60">
            <wp:simplePos x="0" y="0"/>
            <wp:positionH relativeFrom="margin">
              <wp:align>left</wp:align>
            </wp:positionH>
            <wp:positionV relativeFrom="paragraph">
              <wp:posOffset>111037</wp:posOffset>
            </wp:positionV>
            <wp:extent cx="1871330" cy="1191015"/>
            <wp:effectExtent l="0" t="0" r="0" b="0"/>
            <wp:wrapNone/>
            <wp:docPr id="74768469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8469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112" cy="119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2C4">
        <w:t xml:space="preserve">mental health </w:t>
      </w:r>
      <w:r w:rsidR="000133B8">
        <w:t>support</w:t>
      </w:r>
      <w:r w:rsidR="005B0DC5">
        <w:t>.</w:t>
      </w:r>
    </w:p>
    <w:p w14:paraId="3ED547B7" w14:textId="19DCA4C0" w:rsidR="000133B8" w:rsidRDefault="000133B8" w:rsidP="000133B8"/>
    <w:p w14:paraId="4DF23BE7" w14:textId="75088D2D" w:rsidR="000133B8" w:rsidRDefault="000133B8">
      <w:pPr>
        <w:spacing w:line="240" w:lineRule="auto"/>
        <w:ind w:left="0"/>
      </w:pPr>
      <w:r>
        <w:br w:type="page"/>
      </w:r>
    </w:p>
    <w:p w14:paraId="15C2E74A" w14:textId="087AA594" w:rsidR="000133B8" w:rsidRDefault="00AC675D" w:rsidP="000133B8">
      <w:r w:rsidRPr="00DF1D76">
        <w:rPr>
          <w:noProof/>
        </w:rPr>
        <w:drawing>
          <wp:anchor distT="0" distB="0" distL="114300" distR="114300" simplePos="0" relativeHeight="252490752" behindDoc="0" locked="0" layoutInCell="1" allowOverlap="1" wp14:anchorId="642EDB75" wp14:editId="17A73529">
            <wp:simplePos x="0" y="0"/>
            <wp:positionH relativeFrom="margin">
              <wp:posOffset>1</wp:posOffset>
            </wp:positionH>
            <wp:positionV relativeFrom="paragraph">
              <wp:posOffset>-114299</wp:posOffset>
            </wp:positionV>
            <wp:extent cx="1390908" cy="1447800"/>
            <wp:effectExtent l="0" t="0" r="0" b="0"/>
            <wp:wrapNone/>
            <wp:docPr id="188090283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90283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67" cy="144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3B8">
        <w:t xml:space="preserve">You can find out more at the Burnett Foundation </w:t>
      </w:r>
      <w:r w:rsidR="000133B8" w:rsidRPr="000133B8">
        <w:rPr>
          <w:b/>
          <w:bCs/>
        </w:rPr>
        <w:t>website</w:t>
      </w:r>
      <w:r w:rsidR="000133B8">
        <w:t>:</w:t>
      </w:r>
    </w:p>
    <w:p w14:paraId="55B2BE82" w14:textId="77777777" w:rsidR="000133B8" w:rsidRDefault="000133B8" w:rsidP="000133B8"/>
    <w:p w14:paraId="465F51F3" w14:textId="558CB1B4" w:rsidR="000133B8" w:rsidRPr="000133B8" w:rsidRDefault="000133B8" w:rsidP="000133B8">
      <w:pPr>
        <w:rPr>
          <w:b/>
          <w:bCs/>
          <w:color w:val="000000" w:themeColor="text1"/>
        </w:rPr>
      </w:pPr>
      <w:hyperlink r:id="rId248" w:history="1">
        <w:r w:rsidRPr="000133B8">
          <w:rPr>
            <w:rStyle w:val="Hyperlink"/>
            <w:b/>
            <w:bCs/>
            <w:color w:val="000000" w:themeColor="text1"/>
            <w:u w:val="none"/>
          </w:rPr>
          <w:t>www.burnettfoundation.org.nz</w:t>
        </w:r>
      </w:hyperlink>
    </w:p>
    <w:p w14:paraId="51D38D27" w14:textId="511F2B87" w:rsidR="005B0DC5" w:rsidRDefault="004E4F29" w:rsidP="00887BA8">
      <w:r w:rsidRPr="00DF1D76">
        <w:rPr>
          <w:noProof/>
        </w:rPr>
        <w:drawing>
          <wp:anchor distT="0" distB="0" distL="114300" distR="114300" simplePos="0" relativeHeight="252492800" behindDoc="0" locked="0" layoutInCell="1" allowOverlap="1" wp14:anchorId="4B26DDDA" wp14:editId="04AF27E9">
            <wp:simplePos x="0" y="0"/>
            <wp:positionH relativeFrom="margin">
              <wp:posOffset>-1</wp:posOffset>
            </wp:positionH>
            <wp:positionV relativeFrom="paragraph">
              <wp:posOffset>236220</wp:posOffset>
            </wp:positionV>
            <wp:extent cx="1332165" cy="1706880"/>
            <wp:effectExtent l="0" t="0" r="1905" b="7620"/>
            <wp:wrapNone/>
            <wp:docPr id="77936752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36752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735" cy="170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A8477" w14:textId="00CCEFFB" w:rsidR="000133B8" w:rsidRDefault="000133B8" w:rsidP="00887BA8"/>
    <w:p w14:paraId="78C92484" w14:textId="7E5C015D" w:rsidR="000133B8" w:rsidRDefault="000133B8" w:rsidP="00887BA8">
      <w:r>
        <w:t>This website is not in Easy Read.</w:t>
      </w:r>
    </w:p>
    <w:p w14:paraId="23D13164" w14:textId="23DC8412" w:rsidR="005B0DC5" w:rsidRDefault="005B0DC5" w:rsidP="00887BA8"/>
    <w:p w14:paraId="467E8FA5" w14:textId="77777777" w:rsidR="000133B8" w:rsidRDefault="000133B8" w:rsidP="00887BA8"/>
    <w:p w14:paraId="055AFAEB" w14:textId="3B8D060B" w:rsidR="000133B8" w:rsidRDefault="00AC675D" w:rsidP="00887BA8">
      <w:r w:rsidRPr="00DF1D76">
        <w:rPr>
          <w:noProof/>
        </w:rPr>
        <w:drawing>
          <wp:anchor distT="0" distB="0" distL="114300" distR="114300" simplePos="0" relativeHeight="252494848" behindDoc="0" locked="0" layoutInCell="1" allowOverlap="1" wp14:anchorId="63384DDE" wp14:editId="4E9ACA18">
            <wp:simplePos x="0" y="0"/>
            <wp:positionH relativeFrom="margin">
              <wp:posOffset>-191135</wp:posOffset>
            </wp:positionH>
            <wp:positionV relativeFrom="paragraph">
              <wp:posOffset>521970</wp:posOffset>
            </wp:positionV>
            <wp:extent cx="1637414" cy="1637414"/>
            <wp:effectExtent l="0" t="0" r="1270" b="1270"/>
            <wp:wrapNone/>
            <wp:docPr id="64454983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54983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414" cy="163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3B8">
        <w:t>You can contact the Burnett Foundation by:</w:t>
      </w:r>
    </w:p>
    <w:p w14:paraId="5EEA7A5F" w14:textId="03179A74" w:rsidR="000133B8" w:rsidRPr="000133B8" w:rsidRDefault="000133B8" w:rsidP="000133B8">
      <w:pPr>
        <w:pStyle w:val="Listtoplevel"/>
        <w:rPr>
          <w:b/>
          <w:bCs/>
        </w:rPr>
      </w:pPr>
      <w:r>
        <w:rPr>
          <w:b/>
          <w:bCs/>
        </w:rPr>
        <w:t>e</w:t>
      </w:r>
      <w:r w:rsidRPr="000133B8">
        <w:rPr>
          <w:b/>
          <w:bCs/>
        </w:rPr>
        <w:t>mail:</w:t>
      </w:r>
    </w:p>
    <w:p w14:paraId="1B6794EB" w14:textId="2A2C2197" w:rsidR="000133B8" w:rsidRPr="000133B8" w:rsidRDefault="000133B8" w:rsidP="000133B8">
      <w:pPr>
        <w:pStyle w:val="Listtoplevel"/>
        <w:numPr>
          <w:ilvl w:val="0"/>
          <w:numId w:val="0"/>
        </w:numPr>
        <w:ind w:left="3686"/>
        <w:rPr>
          <w:b/>
          <w:bCs/>
          <w:color w:val="000000" w:themeColor="text1"/>
        </w:rPr>
      </w:pPr>
      <w:hyperlink r:id="rId251" w:history="1">
        <w:r w:rsidRPr="000133B8">
          <w:rPr>
            <w:rStyle w:val="Hyperlink"/>
            <w:b/>
            <w:bCs/>
            <w:color w:val="000000" w:themeColor="text1"/>
            <w:u w:val="none"/>
          </w:rPr>
          <w:t>contact@burnettfoundation.org.nz</w:t>
        </w:r>
      </w:hyperlink>
    </w:p>
    <w:p w14:paraId="304A02EF" w14:textId="7A1171EC" w:rsidR="000133B8" w:rsidRPr="000133B8" w:rsidRDefault="00AC675D" w:rsidP="000133B8">
      <w:pPr>
        <w:pStyle w:val="Listtoplevel"/>
        <w:rPr>
          <w:b/>
          <w:bCs/>
        </w:rPr>
      </w:pPr>
      <w:r w:rsidRPr="00DF1D76">
        <w:drawing>
          <wp:anchor distT="0" distB="0" distL="114300" distR="114300" simplePos="0" relativeHeight="252496896" behindDoc="0" locked="0" layoutInCell="1" allowOverlap="1" wp14:anchorId="743C34B0" wp14:editId="2347DA41">
            <wp:simplePos x="0" y="0"/>
            <wp:positionH relativeFrom="margin">
              <wp:posOffset>-190500</wp:posOffset>
            </wp:positionH>
            <wp:positionV relativeFrom="paragraph">
              <wp:posOffset>316865</wp:posOffset>
            </wp:positionV>
            <wp:extent cx="1810385" cy="1810385"/>
            <wp:effectExtent l="0" t="0" r="0" b="0"/>
            <wp:wrapNone/>
            <wp:docPr id="602496668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96668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3B8" w:rsidRPr="000133B8">
        <w:rPr>
          <w:b/>
          <w:bCs/>
        </w:rPr>
        <w:t>phone:</w:t>
      </w:r>
    </w:p>
    <w:p w14:paraId="60692A2D" w14:textId="5014BB74" w:rsidR="000133B8" w:rsidRDefault="00221E51" w:rsidP="000133B8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w:t>0800 802 437</w:t>
      </w:r>
    </w:p>
    <w:p w14:paraId="4822CF0C" w14:textId="77777777" w:rsidR="000133B8" w:rsidRDefault="000133B8" w:rsidP="000133B8"/>
    <w:p w14:paraId="4D9EC940" w14:textId="77777777" w:rsidR="000133B8" w:rsidRDefault="000133B8" w:rsidP="00887BA8"/>
    <w:p w14:paraId="6AA95B0B" w14:textId="77777777" w:rsidR="000133B8" w:rsidRPr="00887BA8" w:rsidRDefault="000133B8" w:rsidP="00887BA8"/>
    <w:p w14:paraId="31CE0EAF" w14:textId="4F5DB6B5" w:rsidR="006A47F3" w:rsidRDefault="006A47F3">
      <w:pPr>
        <w:spacing w:line="240" w:lineRule="auto"/>
        <w:ind w:left="0"/>
      </w:pPr>
      <w:r>
        <w:br w:type="page"/>
      </w:r>
    </w:p>
    <w:p w14:paraId="651EBBF3" w14:textId="18C526E3" w:rsidR="00DF1D76" w:rsidRDefault="002415F3" w:rsidP="002415F3">
      <w:pPr>
        <w:pStyle w:val="Heading1"/>
      </w:pPr>
      <w:bookmarkStart w:id="26" w:name="_Thank_you"/>
      <w:bookmarkStart w:id="27" w:name="_Toc181692106"/>
      <w:bookmarkEnd w:id="26"/>
      <w:r>
        <w:t>Thank you</w:t>
      </w:r>
      <w:bookmarkEnd w:id="27"/>
    </w:p>
    <w:p w14:paraId="594AC0FB" w14:textId="77777777" w:rsidR="001F4698" w:rsidRDefault="001F4698" w:rsidP="001F4698"/>
    <w:p w14:paraId="077A7BF7" w14:textId="44703F06" w:rsidR="001F4698" w:rsidRDefault="001F4698" w:rsidP="001F4698">
      <w:r w:rsidRPr="002E58C7">
        <w:rPr>
          <w:noProof/>
        </w:rPr>
        <w:drawing>
          <wp:anchor distT="0" distB="0" distL="114300" distR="114300" simplePos="0" relativeHeight="252513280" behindDoc="0" locked="0" layoutInCell="1" allowOverlap="1" wp14:anchorId="3EE3AC98" wp14:editId="6094144A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1771650" cy="1252220"/>
            <wp:effectExtent l="0" t="0" r="0" b="5080"/>
            <wp:wrapNone/>
            <wp:docPr id="52897615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7615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5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3BFAE" w14:textId="2AEF9693" w:rsidR="001F4698" w:rsidRPr="002E58C7" w:rsidRDefault="001F4698" w:rsidP="001F4698">
      <w:r w:rsidRPr="002E58C7">
        <w:t>Lots of people worked together on the Rainbow Easy Reads.</w:t>
      </w:r>
    </w:p>
    <w:p w14:paraId="22CD68C7" w14:textId="77777777" w:rsidR="001F4698" w:rsidRPr="002E58C7" w:rsidRDefault="001F4698" w:rsidP="001F4698"/>
    <w:p w14:paraId="3D3969CB" w14:textId="77777777" w:rsidR="001F4698" w:rsidRPr="002E58C7" w:rsidRDefault="001F4698" w:rsidP="001F4698"/>
    <w:p w14:paraId="5E9C5FDE" w14:textId="77777777" w:rsidR="001F4698" w:rsidRPr="002E58C7" w:rsidRDefault="001F4698" w:rsidP="001F4698">
      <w:r w:rsidRPr="002E58C7">
        <w:rPr>
          <w:noProof/>
        </w:rPr>
        <w:drawing>
          <wp:anchor distT="0" distB="0" distL="114300" distR="114300" simplePos="0" relativeHeight="252509184" behindDoc="0" locked="0" layoutInCell="1" allowOverlap="1" wp14:anchorId="367A57CD" wp14:editId="0D9E507E">
            <wp:simplePos x="0" y="0"/>
            <wp:positionH relativeFrom="margin">
              <wp:posOffset>0</wp:posOffset>
            </wp:positionH>
            <wp:positionV relativeFrom="paragraph">
              <wp:posOffset>56515</wp:posOffset>
            </wp:positionV>
            <wp:extent cx="2129155" cy="457200"/>
            <wp:effectExtent l="0" t="0" r="4445" b="0"/>
            <wp:wrapNone/>
            <wp:docPr id="388160554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60554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58C7">
        <w:t>Thank you to the Rule Foundation for giving us the money to make them.</w:t>
      </w:r>
    </w:p>
    <w:p w14:paraId="3016C0A9" w14:textId="77777777" w:rsidR="001F4698" w:rsidRPr="002E58C7" w:rsidRDefault="001F4698" w:rsidP="001F4698"/>
    <w:p w14:paraId="73E9D448" w14:textId="77777777" w:rsidR="001F4698" w:rsidRPr="002E58C7" w:rsidRDefault="001F4698" w:rsidP="001F4698"/>
    <w:p w14:paraId="6C81B388" w14:textId="15452233" w:rsidR="001F4698" w:rsidRDefault="001F4698" w:rsidP="001F4698">
      <w:r w:rsidRPr="002E58C7">
        <w:rPr>
          <w:noProof/>
          <w:lang w:val="en-GB"/>
        </w:rPr>
        <w:drawing>
          <wp:anchor distT="0" distB="0" distL="114300" distR="114300" simplePos="0" relativeHeight="252511232" behindDoc="0" locked="0" layoutInCell="1" allowOverlap="1" wp14:anchorId="71F95235" wp14:editId="66FF05F2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2038350" cy="1124297"/>
            <wp:effectExtent l="0" t="0" r="0" b="0"/>
            <wp:wrapNone/>
            <wp:docPr id="2018840924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40924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124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58C7">
        <w:t>Thank you also to:</w:t>
      </w:r>
    </w:p>
    <w:p w14:paraId="63D5D187" w14:textId="77777777" w:rsidR="004E4F29" w:rsidRPr="002E58C7" w:rsidRDefault="004E4F29" w:rsidP="001F4698"/>
    <w:p w14:paraId="46D15F78" w14:textId="1E154830" w:rsidR="001F4698" w:rsidRPr="002E58C7" w:rsidRDefault="004D3A17" w:rsidP="001F4698">
      <w:pPr>
        <w:numPr>
          <w:ilvl w:val="0"/>
          <w:numId w:val="2"/>
        </w:numPr>
        <w:rPr>
          <w:lang w:val="en-GB"/>
        </w:rPr>
      </w:pPr>
      <w:r>
        <w:rPr>
          <w:lang w:val="en-GB"/>
        </w:rPr>
        <w:t xml:space="preserve">the </w:t>
      </w:r>
      <w:r w:rsidR="001F4698" w:rsidRPr="002E58C7">
        <w:rPr>
          <w:lang w:val="en-GB"/>
        </w:rPr>
        <w:t>People First NZ members who worked as advisors</w:t>
      </w:r>
    </w:p>
    <w:p w14:paraId="513E9589" w14:textId="77777777" w:rsidR="004E4F29" w:rsidRDefault="004E4F29" w:rsidP="00CD31A4">
      <w:pPr>
        <w:ind w:left="4253"/>
        <w:rPr>
          <w:lang w:val="en-GB"/>
        </w:rPr>
      </w:pPr>
    </w:p>
    <w:p w14:paraId="69484A32" w14:textId="54CF0F4B" w:rsidR="001F4698" w:rsidRPr="002E58C7" w:rsidRDefault="001F4698" w:rsidP="001F4698">
      <w:pPr>
        <w:numPr>
          <w:ilvl w:val="0"/>
          <w:numId w:val="2"/>
        </w:numPr>
        <w:rPr>
          <w:lang w:val="en-GB"/>
        </w:rPr>
      </w:pPr>
      <w:r w:rsidRPr="002E58C7">
        <w:rPr>
          <w:noProof/>
          <w:lang w:val="en-GB"/>
        </w:rPr>
        <w:drawing>
          <wp:anchor distT="0" distB="0" distL="114300" distR="114300" simplePos="0" relativeHeight="252510208" behindDoc="0" locked="0" layoutInCell="1" allowOverlap="1" wp14:anchorId="48023DBD" wp14:editId="0D829E49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771650" cy="1771650"/>
            <wp:effectExtent l="0" t="0" r="0" b="0"/>
            <wp:wrapNone/>
            <wp:docPr id="17464584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584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A17">
        <w:rPr>
          <w:lang w:val="en-GB"/>
        </w:rPr>
        <w:t xml:space="preserve">the </w:t>
      </w:r>
      <w:r w:rsidRPr="002E58C7">
        <w:rPr>
          <w:lang w:val="en-GB"/>
        </w:rPr>
        <w:t>People First NZ staff who supported them</w:t>
      </w:r>
    </w:p>
    <w:p w14:paraId="14107E9C" w14:textId="77777777" w:rsidR="004E4F29" w:rsidRDefault="004E4F29" w:rsidP="00CD31A4">
      <w:pPr>
        <w:ind w:left="4253"/>
        <w:rPr>
          <w:lang w:val="en-GB"/>
        </w:rPr>
      </w:pPr>
    </w:p>
    <w:p w14:paraId="15534492" w14:textId="2A7CE2AB" w:rsidR="001F4698" w:rsidRPr="002E58C7" w:rsidRDefault="001F4698" w:rsidP="001F4698">
      <w:pPr>
        <w:numPr>
          <w:ilvl w:val="0"/>
          <w:numId w:val="2"/>
        </w:numPr>
        <w:rPr>
          <w:lang w:val="en-GB"/>
        </w:rPr>
      </w:pPr>
      <w:r w:rsidRPr="002E58C7">
        <w:rPr>
          <w:lang w:val="en-GB"/>
        </w:rPr>
        <w:t>everyone who has supported this mahi / work.</w:t>
      </w:r>
    </w:p>
    <w:p w14:paraId="62BE263D" w14:textId="77777777" w:rsidR="00A36C33" w:rsidRDefault="002415F3" w:rsidP="00A36C33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bookmarkStart w:id="28" w:name="_Hlk53559738"/>
      <w:r>
        <w:rPr>
          <w:rFonts w:eastAsia="Times New Roman" w:cs="Arial"/>
          <w:szCs w:val="32"/>
          <w:lang w:eastAsia="en-NZ"/>
        </w:rPr>
        <w:br w:type="page"/>
      </w:r>
    </w:p>
    <w:bookmarkStart w:id="29" w:name="_Hlk190327610"/>
    <w:bookmarkEnd w:id="28"/>
    <w:p w14:paraId="194619EE" w14:textId="77777777" w:rsidR="00386766" w:rsidRDefault="00386766" w:rsidP="00386766">
      <w:pPr>
        <w:ind w:left="2835"/>
        <w:rPr>
          <w:rFonts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mc:AlternateContent>
          <mc:Choice Requires="wps">
            <w:drawing>
              <wp:anchor distT="0" distB="0" distL="114300" distR="114300" simplePos="0" relativeHeight="252645376" behindDoc="1" locked="0" layoutInCell="1" allowOverlap="1" wp14:anchorId="634CF4B8" wp14:editId="1A552B82">
                <wp:simplePos x="0" y="0"/>
                <wp:positionH relativeFrom="margin">
                  <wp:posOffset>-171450</wp:posOffset>
                </wp:positionH>
                <wp:positionV relativeFrom="paragraph">
                  <wp:posOffset>-265592</wp:posOffset>
                </wp:positionV>
                <wp:extent cx="6234430" cy="9115425"/>
                <wp:effectExtent l="0" t="0" r="13970" b="28575"/>
                <wp:wrapNone/>
                <wp:docPr id="108854534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4430" cy="9115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635400" id="Rectangle 10" o:spid="_x0000_s1026" style="position:absolute;margin-left:-13.5pt;margin-top:-20.9pt;width:490.9pt;height:717.75pt;z-index:-25067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" filled="f" strokecolor="windowText">
                <v:path arrowok="t"/>
                <w10:wrap anchorx="margin"/>
              </v:rect>
            </w:pict>
          </mc:Fallback>
        </mc:AlternateContent>
      </w:r>
      <w:r w:rsidRPr="00B91B23">
        <w:rPr>
          <w:rFonts w:eastAsia="Times New Roman" w:cs="Arial"/>
          <w:szCs w:val="32"/>
          <w:lang w:eastAsia="en-NZ"/>
        </w:rPr>
        <w:t>This information has been written by</w:t>
      </w: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47424" behindDoc="0" locked="0" layoutInCell="1" allowOverlap="1" wp14:anchorId="5072ECF2" wp14:editId="63F8EE22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515"/>
            <wp:effectExtent l="0" t="0" r="0" b="0"/>
            <wp:wrapNone/>
            <wp:docPr id="117412733" name="Picture 9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B23">
        <w:rPr>
          <w:rFonts w:cs="Arial"/>
          <w:szCs w:val="32"/>
          <w:lang w:eastAsia="en-NZ"/>
        </w:rPr>
        <w:t xml:space="preserve"> Make it Easy Kia </w:t>
      </w:r>
      <w:proofErr w:type="spellStart"/>
      <w:r w:rsidRPr="00B91B23">
        <w:rPr>
          <w:rFonts w:cs="Arial"/>
          <w:szCs w:val="32"/>
          <w:lang w:eastAsia="en-NZ"/>
        </w:rPr>
        <w:t>Māmā</w:t>
      </w:r>
      <w:proofErr w:type="spellEnd"/>
      <w:r w:rsidRPr="00B91B23">
        <w:rPr>
          <w:rFonts w:cs="Arial"/>
          <w:szCs w:val="32"/>
          <w:lang w:eastAsia="en-NZ"/>
        </w:rPr>
        <w:t xml:space="preserve"> Mai</w:t>
      </w:r>
      <w:r>
        <w:rPr>
          <w:rFonts w:cs="Arial"/>
          <w:szCs w:val="32"/>
          <w:lang w:eastAsia="en-NZ"/>
        </w:rPr>
        <w:t>.</w:t>
      </w:r>
    </w:p>
    <w:p w14:paraId="315D727D" w14:textId="77777777" w:rsidR="00386766" w:rsidRPr="00B91B23" w:rsidRDefault="00386766" w:rsidP="00386766">
      <w:pPr>
        <w:ind w:left="2835"/>
        <w:rPr>
          <w:rFonts w:cs="Arial"/>
          <w:sz w:val="26"/>
          <w:szCs w:val="26"/>
          <w:lang w:eastAsia="en-NZ"/>
        </w:rPr>
      </w:pPr>
    </w:p>
    <w:p w14:paraId="68FDF3A2" w14:textId="77777777" w:rsidR="00386766" w:rsidRPr="00B91B23" w:rsidRDefault="00386766" w:rsidP="00386766">
      <w:pPr>
        <w:ind w:left="0"/>
        <w:rPr>
          <w:rFonts w:cs="Arial"/>
          <w:sz w:val="26"/>
          <w:szCs w:val="26"/>
          <w:lang w:eastAsia="en-NZ"/>
        </w:rPr>
      </w:pPr>
      <w:r w:rsidRPr="00B91B23">
        <w:rPr>
          <w:rFonts w:cs="Times New Roman"/>
          <w:noProof/>
          <w:sz w:val="26"/>
          <w:szCs w:val="26"/>
        </w:rPr>
        <w:drawing>
          <wp:anchor distT="0" distB="0" distL="114300" distR="114300" simplePos="0" relativeHeight="252646400" behindDoc="0" locked="0" layoutInCell="1" allowOverlap="1" wp14:anchorId="5FD46F9B" wp14:editId="73CA84AB">
            <wp:simplePos x="0" y="0"/>
            <wp:positionH relativeFrom="margin">
              <wp:posOffset>-66040</wp:posOffset>
            </wp:positionH>
            <wp:positionV relativeFrom="paragraph">
              <wp:posOffset>173990</wp:posOffset>
            </wp:positionV>
            <wp:extent cx="1638300" cy="819150"/>
            <wp:effectExtent l="0" t="0" r="0" b="0"/>
            <wp:wrapNone/>
            <wp:docPr id="73848541" name="Picture 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87FF7" w14:textId="77777777" w:rsidR="00386766" w:rsidRPr="00B91B23" w:rsidRDefault="00386766" w:rsidP="00386766">
      <w:pPr>
        <w:ind w:left="2835"/>
        <w:rPr>
          <w:rFonts w:eastAsia="Times New Roman" w:cs="Arial"/>
          <w:szCs w:val="32"/>
          <w:lang w:eastAsia="en-NZ"/>
        </w:rPr>
      </w:pPr>
      <w:r>
        <w:rPr>
          <w:rFonts w:cs="Arial"/>
          <w:szCs w:val="32"/>
          <w:lang w:eastAsia="en-NZ"/>
        </w:rPr>
        <w:t xml:space="preserve">Make it Easy is a </w:t>
      </w:r>
      <w:r w:rsidRPr="00B91B23">
        <w:rPr>
          <w:rFonts w:cs="Arial"/>
          <w:szCs w:val="32"/>
          <w:lang w:eastAsia="en-NZ"/>
        </w:rPr>
        <w:t xml:space="preserve">service of People First New Zealand </w:t>
      </w:r>
      <w:proofErr w:type="spellStart"/>
      <w:r w:rsidRPr="00B91B23">
        <w:rPr>
          <w:rFonts w:cs="Arial"/>
          <w:szCs w:val="32"/>
          <w:lang w:eastAsia="en-NZ"/>
        </w:rPr>
        <w:t>Ngā</w:t>
      </w:r>
      <w:proofErr w:type="spellEnd"/>
      <w:r w:rsidRPr="00B91B23">
        <w:rPr>
          <w:rFonts w:cs="Arial"/>
          <w:szCs w:val="32"/>
          <w:lang w:eastAsia="en-NZ"/>
        </w:rPr>
        <w:t xml:space="preserve"> Tāngata </w:t>
      </w:r>
      <w:proofErr w:type="spellStart"/>
      <w:r w:rsidRPr="00B91B23">
        <w:rPr>
          <w:rFonts w:cs="Arial"/>
          <w:szCs w:val="32"/>
          <w:lang w:eastAsia="en-NZ"/>
        </w:rPr>
        <w:t>Tuatahi</w:t>
      </w:r>
      <w:proofErr w:type="spellEnd"/>
      <w:r w:rsidRPr="00B91B23">
        <w:rPr>
          <w:rFonts w:cs="Arial"/>
          <w:szCs w:val="32"/>
          <w:lang w:eastAsia="en-NZ"/>
        </w:rPr>
        <w:t>.</w:t>
      </w:r>
    </w:p>
    <w:p w14:paraId="36D21912" w14:textId="77777777" w:rsidR="00386766" w:rsidRPr="00B91B23" w:rsidRDefault="00386766" w:rsidP="00386766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3518A892" w14:textId="77777777" w:rsidR="00386766" w:rsidRPr="00B91B23" w:rsidRDefault="00386766" w:rsidP="00386766">
      <w:pPr>
        <w:ind w:left="2835"/>
        <w:rPr>
          <w:rFonts w:eastAsia="Times New Roman" w:cs="Arial"/>
          <w:sz w:val="26"/>
          <w:szCs w:val="26"/>
          <w:lang w:eastAsia="en-NZ"/>
        </w:rPr>
      </w:pPr>
    </w:p>
    <w:p w14:paraId="0E07CB80" w14:textId="77777777" w:rsidR="00386766" w:rsidRPr="00B91B23" w:rsidRDefault="00386766" w:rsidP="00386766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44352" behindDoc="0" locked="0" layoutInCell="1" allowOverlap="1" wp14:anchorId="3B507B86" wp14:editId="199F90A2">
            <wp:simplePos x="0" y="0"/>
            <wp:positionH relativeFrom="margin">
              <wp:posOffset>390525</wp:posOffset>
            </wp:positionH>
            <wp:positionV relativeFrom="paragraph">
              <wp:posOffset>21590</wp:posOffset>
            </wp:positionV>
            <wp:extent cx="571500" cy="838200"/>
            <wp:effectExtent l="0" t="0" r="0" b="0"/>
            <wp:wrapNone/>
            <wp:docPr id="124519658" name="Picture 7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opyright logo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p w14:paraId="5C169489" w14:textId="77777777" w:rsidR="00386766" w:rsidRPr="005602A9" w:rsidRDefault="00386766" w:rsidP="00386766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94D3DF5" w14:textId="77777777" w:rsidR="00386766" w:rsidRPr="005602A9" w:rsidRDefault="00386766" w:rsidP="00386766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534ED950" w14:textId="77777777" w:rsidR="00386766" w:rsidRPr="00B91B23" w:rsidRDefault="00386766" w:rsidP="00386766">
      <w:pPr>
        <w:ind w:left="2835"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49472" behindDoc="0" locked="0" layoutInCell="1" allowOverlap="1" wp14:anchorId="197C5F3C" wp14:editId="535E461B">
            <wp:simplePos x="0" y="0"/>
            <wp:positionH relativeFrom="column">
              <wp:posOffset>133350</wp:posOffset>
            </wp:positionH>
            <wp:positionV relativeFrom="paragraph">
              <wp:posOffset>97790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923426082" name="Picture 6" descr="A black background with purple text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background with purple text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Make it Easy uses images from:</w:t>
      </w:r>
    </w:p>
    <w:p w14:paraId="12F3AED4" w14:textId="77777777" w:rsidR="00386766" w:rsidRPr="00B91B23" w:rsidRDefault="00386766" w:rsidP="00386766">
      <w:pPr>
        <w:ind w:left="2835"/>
        <w:rPr>
          <w:rFonts w:eastAsia="Times New Roman" w:cs="Arial"/>
          <w:sz w:val="22"/>
          <w:szCs w:val="22"/>
          <w:lang w:eastAsia="en-NZ"/>
        </w:rPr>
      </w:pPr>
    </w:p>
    <w:p w14:paraId="2986A98C" w14:textId="77777777" w:rsidR="00386766" w:rsidRPr="00B91B23" w:rsidRDefault="00386766" w:rsidP="00386766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48448" behindDoc="1" locked="0" layoutInCell="1" allowOverlap="1" wp14:anchorId="62B45452" wp14:editId="3B13B7D0">
            <wp:simplePos x="0" y="0"/>
            <wp:positionH relativeFrom="margin">
              <wp:posOffset>238125</wp:posOffset>
            </wp:positionH>
            <wp:positionV relativeFrom="paragraph">
              <wp:posOffset>186055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693188563" name="Picture 5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681016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Photosymbols</w:t>
      </w:r>
      <w:proofErr w:type="spellEnd"/>
    </w:p>
    <w:p w14:paraId="2E2331FB" w14:textId="77777777" w:rsidR="00386766" w:rsidRPr="00B91B23" w:rsidRDefault="00386766" w:rsidP="00386766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17414706" w14:textId="77777777" w:rsidR="00386766" w:rsidRPr="00B91B23" w:rsidRDefault="00386766" w:rsidP="00386766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51520" behindDoc="0" locked="0" layoutInCell="1" allowOverlap="1" wp14:anchorId="7E7F8139" wp14:editId="7C8D5FAA">
            <wp:simplePos x="0" y="0"/>
            <wp:positionH relativeFrom="column">
              <wp:posOffset>238125</wp:posOffset>
            </wp:positionH>
            <wp:positionV relativeFrom="paragraph">
              <wp:posOffset>344805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795249921" name="Picture 4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687815" descr="EssGeeSee NZ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szCs w:val="32"/>
          <w:lang w:eastAsia="en-NZ"/>
        </w:rPr>
        <w:t>Change Images</w:t>
      </w:r>
    </w:p>
    <w:p w14:paraId="3E4E66AE" w14:textId="77777777" w:rsidR="00386766" w:rsidRPr="00B91B23" w:rsidRDefault="00386766" w:rsidP="00386766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60C5EF36" w14:textId="77777777" w:rsidR="00386766" w:rsidRPr="006175AB" w:rsidRDefault="00386766" w:rsidP="00386766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6175AB">
        <w:rPr>
          <w:rFonts w:eastAsia="Times New Roman" w:cs="Arial"/>
          <w:color w:val="000000"/>
          <w:szCs w:val="32"/>
          <w:shd w:val="clear" w:color="auto" w:fill="FFFFFF"/>
        </w:rPr>
        <w:t>SGC Image Works </w:t>
      </w:r>
    </w:p>
    <w:p w14:paraId="2476C7D4" w14:textId="77777777" w:rsidR="00386766" w:rsidRPr="00B91B23" w:rsidRDefault="00386766" w:rsidP="00386766">
      <w:pPr>
        <w:ind w:left="3240"/>
        <w:contextualSpacing/>
        <w:rPr>
          <w:rFonts w:eastAsia="Times New Roman" w:cs="Times New Roman"/>
          <w:sz w:val="22"/>
          <w:szCs w:val="22"/>
          <w:shd w:val="clear" w:color="auto" w:fill="FFFFFF"/>
        </w:rPr>
      </w:pPr>
    </w:p>
    <w:p w14:paraId="7BDCE85A" w14:textId="77777777" w:rsidR="00386766" w:rsidRPr="00B91B23" w:rsidRDefault="00386766" w:rsidP="00386766">
      <w:pPr>
        <w:numPr>
          <w:ilvl w:val="0"/>
          <w:numId w:val="26"/>
        </w:numPr>
        <w:contextualSpacing/>
        <w:rPr>
          <w:rFonts w:eastAsia="Times New Roman" w:cs="Times New Roman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52544" behindDoc="0" locked="0" layoutInCell="1" allowOverlap="1" wp14:anchorId="569BF59E" wp14:editId="382A87CA">
            <wp:simplePos x="0" y="0"/>
            <wp:positionH relativeFrom="column">
              <wp:posOffset>285750</wp:posOffset>
            </wp:positionH>
            <wp:positionV relativeFrom="paragraph">
              <wp:posOffset>53340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9060513" name="Picture 19060513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. Wood logo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B91B23">
        <w:rPr>
          <w:rFonts w:eastAsia="Times New Roman" w:cs="Arial"/>
          <w:szCs w:val="32"/>
          <w:lang w:eastAsia="en-NZ"/>
        </w:rPr>
        <w:t>Huriana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Kopeke-</w:t>
      </w:r>
      <w:proofErr w:type="spellStart"/>
      <w:r w:rsidRPr="00B91B23">
        <w:rPr>
          <w:rFonts w:eastAsia="Times New Roman" w:cs="Times New Roman"/>
          <w:szCs w:val="32"/>
          <w:shd w:val="clear" w:color="auto" w:fill="FFFFFF"/>
        </w:rPr>
        <w:t>Te</w:t>
      </w:r>
      <w:proofErr w:type="spellEnd"/>
      <w:r w:rsidRPr="00B91B23">
        <w:rPr>
          <w:rFonts w:eastAsia="Times New Roman" w:cs="Times New Roman"/>
          <w:szCs w:val="32"/>
          <w:shd w:val="clear" w:color="auto" w:fill="FFFFFF"/>
        </w:rPr>
        <w:t xml:space="preserve"> Aho</w:t>
      </w:r>
    </w:p>
    <w:p w14:paraId="64CACAD1" w14:textId="77777777" w:rsidR="00386766" w:rsidRPr="00B91B23" w:rsidRDefault="00386766" w:rsidP="00386766">
      <w:pPr>
        <w:ind w:left="3240"/>
        <w:contextualSpacing/>
        <w:rPr>
          <w:rFonts w:eastAsia="Times New Roman" w:cs="Arial"/>
          <w:color w:val="000000"/>
          <w:sz w:val="22"/>
          <w:szCs w:val="22"/>
          <w:shd w:val="clear" w:color="auto" w:fill="FFFFFF"/>
        </w:rPr>
      </w:pPr>
    </w:p>
    <w:p w14:paraId="52D39329" w14:textId="77777777" w:rsidR="00386766" w:rsidRPr="00B91B23" w:rsidRDefault="00386766" w:rsidP="00386766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5602A9">
        <w:rPr>
          <w:rFonts w:cs="Times New Roman"/>
          <w:noProof/>
          <w:szCs w:val="32"/>
        </w:rPr>
        <w:drawing>
          <wp:anchor distT="0" distB="0" distL="114300" distR="114300" simplePos="0" relativeHeight="252650496" behindDoc="0" locked="0" layoutInCell="1" allowOverlap="1" wp14:anchorId="52A81E9B" wp14:editId="16AB126D">
            <wp:simplePos x="0" y="0"/>
            <wp:positionH relativeFrom="column">
              <wp:posOffset>142875</wp:posOffset>
            </wp:positionH>
            <wp:positionV relativeFrom="paragraph">
              <wp:posOffset>273685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1057520543" name="Picture 2" descr="A logo for a school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logo for a school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23">
        <w:rPr>
          <w:rFonts w:eastAsia="Times New Roman" w:cs="Arial"/>
          <w:color w:val="000000"/>
          <w:szCs w:val="32"/>
          <w:shd w:val="clear" w:color="auto" w:fill="FFFFFF"/>
        </w:rPr>
        <w:t>T Wood</w:t>
      </w:r>
    </w:p>
    <w:p w14:paraId="19C16091" w14:textId="77777777" w:rsidR="00386766" w:rsidRPr="00B91B23" w:rsidRDefault="00386766" w:rsidP="00386766">
      <w:pPr>
        <w:ind w:left="3240"/>
        <w:contextualSpacing/>
        <w:rPr>
          <w:rFonts w:eastAsia="Times New Roman" w:cs="Arial"/>
          <w:sz w:val="22"/>
          <w:szCs w:val="22"/>
          <w:lang w:eastAsia="en-NZ"/>
        </w:rPr>
      </w:pPr>
    </w:p>
    <w:p w14:paraId="2AA257E5" w14:textId="77777777" w:rsidR="00386766" w:rsidRPr="007F62EB" w:rsidRDefault="00386766" w:rsidP="00386766">
      <w:pPr>
        <w:numPr>
          <w:ilvl w:val="0"/>
          <w:numId w:val="26"/>
        </w:numPr>
        <w:contextualSpacing/>
        <w:rPr>
          <w:rFonts w:eastAsia="Times New Roman" w:cs="Arial"/>
          <w:szCs w:val="32"/>
          <w:lang w:eastAsia="en-NZ"/>
        </w:rPr>
      </w:pPr>
      <w:r w:rsidRPr="007F62EB">
        <w:rPr>
          <w:rFonts w:eastAsia="Times New Roman" w:cs="Arial"/>
          <w:color w:val="000000"/>
          <w:szCs w:val="32"/>
          <w:shd w:val="clear" w:color="auto" w:fill="FFFFFF"/>
        </w:rPr>
        <w:t xml:space="preserve">Studio </w:t>
      </w:r>
      <w:proofErr w:type="spellStart"/>
      <w:r w:rsidRPr="007F62EB">
        <w:rPr>
          <w:rFonts w:eastAsia="Times New Roman" w:cs="Arial"/>
          <w:color w:val="000000"/>
          <w:szCs w:val="32"/>
          <w:shd w:val="clear" w:color="auto" w:fill="FFFFFF"/>
        </w:rPr>
        <w:t>Rebeko</w:t>
      </w:r>
      <w:proofErr w:type="spellEnd"/>
    </w:p>
    <w:p w14:paraId="3112AF07" w14:textId="77777777" w:rsidR="00386766" w:rsidRPr="00023867" w:rsidRDefault="00386766" w:rsidP="00386766">
      <w:pPr>
        <w:ind w:left="4167" w:hanging="567"/>
        <w:rPr>
          <w:rFonts w:eastAsia="Times New Roman" w:cs="Arial"/>
          <w:color w:val="000000"/>
          <w:sz w:val="24"/>
          <w:shd w:val="clear" w:color="auto" w:fill="FFFFFF"/>
        </w:rPr>
      </w:pPr>
    </w:p>
    <w:p w14:paraId="76D03494" w14:textId="07CF51AF" w:rsidR="00E757C5" w:rsidRPr="00386766" w:rsidRDefault="00386766" w:rsidP="00386766">
      <w:pPr>
        <w:numPr>
          <w:ilvl w:val="0"/>
          <w:numId w:val="26"/>
        </w:numPr>
        <w:contextualSpacing/>
        <w:rPr>
          <w:rFonts w:eastAsia="Times New Roman" w:cs="Arial"/>
          <w:color w:val="000000"/>
          <w:szCs w:val="32"/>
          <w:shd w:val="clear" w:color="auto" w:fill="FFFFFF"/>
        </w:rPr>
      </w:pPr>
      <w:r w:rsidRPr="00C03CE6">
        <w:rPr>
          <w:rFonts w:eastAsia="Times New Roman" w:cs="Arial"/>
          <w:color w:val="000000"/>
          <w:szCs w:val="32"/>
          <w:shd w:val="clear" w:color="auto" w:fill="FFFFFF"/>
        </w:rPr>
        <w:t>Inga Kramer.</w:t>
      </w:r>
      <w:bookmarkEnd w:id="29"/>
    </w:p>
    <w:sectPr w:rsidR="00E757C5" w:rsidRPr="00386766" w:rsidSect="00B94651">
      <w:footerReference w:type="even" r:id="rId265"/>
      <w:footerReference w:type="default" r:id="rId266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0394B8" w14:textId="77777777" w:rsidR="00993AA8" w:rsidRDefault="00993AA8">
      <w:pPr>
        <w:spacing w:line="240" w:lineRule="auto"/>
      </w:pPr>
      <w:r>
        <w:separator/>
      </w:r>
    </w:p>
  </w:endnote>
  <w:endnote w:type="continuationSeparator" w:id="0">
    <w:p w14:paraId="38942361" w14:textId="77777777" w:rsidR="00993AA8" w:rsidRDefault="00993AA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3DE57AA9" w14:textId="77777777" w:rsidR="00E757C5" w:rsidRDefault="00BC7E04" w:rsidP="001F4698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79F805C" w14:textId="77777777" w:rsidR="00E757C5" w:rsidRDefault="00E757C5" w:rsidP="001F469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2E2F358" w14:textId="77777777" w:rsidR="00E757C5" w:rsidRPr="00AA03EC" w:rsidRDefault="00BC7E04" w:rsidP="001F4698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79E4AD1" w14:textId="77777777" w:rsidR="00E757C5" w:rsidRDefault="00E757C5" w:rsidP="001F469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6B983A" w14:textId="77777777" w:rsidR="00993AA8" w:rsidRDefault="00993AA8">
      <w:pPr>
        <w:spacing w:line="240" w:lineRule="auto"/>
      </w:pPr>
      <w:r>
        <w:separator/>
      </w:r>
    </w:p>
  </w:footnote>
  <w:footnote w:type="continuationSeparator" w:id="0">
    <w:p w14:paraId="211C3DC0" w14:textId="77777777" w:rsidR="00993AA8" w:rsidRDefault="00993AA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BC6544"/>
    <w:multiLevelType w:val="hybridMultilevel"/>
    <w:tmpl w:val="7C1A6CB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" w15:restartNumberingAfterBreak="0">
    <w:nsid w:val="029A76F5"/>
    <w:multiLevelType w:val="hybridMultilevel"/>
    <w:tmpl w:val="BA8E827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B8C09EA"/>
    <w:multiLevelType w:val="hybridMultilevel"/>
    <w:tmpl w:val="179896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2375F2F"/>
    <w:multiLevelType w:val="hybridMultilevel"/>
    <w:tmpl w:val="1C564F2A"/>
    <w:lvl w:ilvl="0" w:tplc="88A4746E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9" w15:restartNumberingAfterBreak="0">
    <w:nsid w:val="29276D44"/>
    <w:multiLevelType w:val="hybridMultilevel"/>
    <w:tmpl w:val="224C299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3" w15:restartNumberingAfterBreak="0">
    <w:nsid w:val="401365EA"/>
    <w:multiLevelType w:val="hybridMultilevel"/>
    <w:tmpl w:val="21B69DF0"/>
    <w:lvl w:ilvl="0" w:tplc="8A7C2AE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4" w15:restartNumberingAfterBreak="0">
    <w:nsid w:val="42561A36"/>
    <w:multiLevelType w:val="hybridMultilevel"/>
    <w:tmpl w:val="26B42F5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5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4AF67124"/>
    <w:multiLevelType w:val="hybridMultilevel"/>
    <w:tmpl w:val="98C8BF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5FCF560F"/>
    <w:multiLevelType w:val="hybridMultilevel"/>
    <w:tmpl w:val="9EA0EC9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 w15:restartNumberingAfterBreak="0">
    <w:nsid w:val="61E429FE"/>
    <w:multiLevelType w:val="hybridMultilevel"/>
    <w:tmpl w:val="5F6A001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DD2A8A"/>
    <w:multiLevelType w:val="hybridMultilevel"/>
    <w:tmpl w:val="32A2CAE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F094A83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Times New Roman" w:hint="default"/>
      </w:rPr>
    </w:lvl>
    <w:lvl w:ilvl="2" w:tplc="1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Times New Roman" w:hint="default"/>
      </w:rPr>
    </w:lvl>
    <w:lvl w:ilvl="5" w:tplc="1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Times New Roman" w:hint="default"/>
      </w:rPr>
    </w:lvl>
    <w:lvl w:ilvl="8" w:tplc="1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10"/>
  </w:num>
  <w:num w:numId="2" w16cid:durableId="1751925994">
    <w:abstractNumId w:val="4"/>
  </w:num>
  <w:num w:numId="3" w16cid:durableId="930426864">
    <w:abstractNumId w:val="19"/>
  </w:num>
  <w:num w:numId="4" w16cid:durableId="90706847">
    <w:abstractNumId w:val="22"/>
  </w:num>
  <w:num w:numId="5" w16cid:durableId="313334513">
    <w:abstractNumId w:val="11"/>
  </w:num>
  <w:num w:numId="6" w16cid:durableId="2033803924">
    <w:abstractNumId w:val="6"/>
  </w:num>
  <w:num w:numId="7" w16cid:durableId="808132422">
    <w:abstractNumId w:val="5"/>
  </w:num>
  <w:num w:numId="8" w16cid:durableId="1143546541">
    <w:abstractNumId w:val="18"/>
  </w:num>
  <w:num w:numId="9" w16cid:durableId="279923130">
    <w:abstractNumId w:val="1"/>
  </w:num>
  <w:num w:numId="10" w16cid:durableId="1141115467">
    <w:abstractNumId w:val="17"/>
  </w:num>
  <w:num w:numId="11" w16cid:durableId="1254901281">
    <w:abstractNumId w:val="0"/>
  </w:num>
  <w:num w:numId="12" w16cid:durableId="2111922917">
    <w:abstractNumId w:val="23"/>
  </w:num>
  <w:num w:numId="13" w16cid:durableId="166602731">
    <w:abstractNumId w:val="7"/>
  </w:num>
  <w:num w:numId="14" w16cid:durableId="1394423096">
    <w:abstractNumId w:val="21"/>
  </w:num>
  <w:num w:numId="15" w16cid:durableId="1001588413">
    <w:abstractNumId w:val="12"/>
  </w:num>
  <w:num w:numId="16" w16cid:durableId="370569775">
    <w:abstractNumId w:val="16"/>
  </w:num>
  <w:num w:numId="17" w16cid:durableId="496530702">
    <w:abstractNumId w:val="20"/>
  </w:num>
  <w:num w:numId="18" w16cid:durableId="1485732183">
    <w:abstractNumId w:val="8"/>
  </w:num>
  <w:num w:numId="19" w16cid:durableId="558397973">
    <w:abstractNumId w:val="13"/>
  </w:num>
  <w:num w:numId="20" w16cid:durableId="1616056565">
    <w:abstractNumId w:val="9"/>
  </w:num>
  <w:num w:numId="21" w16cid:durableId="2003580234">
    <w:abstractNumId w:val="14"/>
  </w:num>
  <w:num w:numId="22" w16cid:durableId="120926464">
    <w:abstractNumId w:val="2"/>
  </w:num>
  <w:num w:numId="23" w16cid:durableId="825245763">
    <w:abstractNumId w:val="3"/>
  </w:num>
  <w:num w:numId="24" w16cid:durableId="1200244630">
    <w:abstractNumId w:val="24"/>
  </w:num>
  <w:num w:numId="25" w16cid:durableId="640429253">
    <w:abstractNumId w:val="15"/>
  </w:num>
  <w:num w:numId="26" w16cid:durableId="73258221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kFAJ0LvAotAAAA"/>
  </w:docVars>
  <w:rsids>
    <w:rsidRoot w:val="006825CF"/>
    <w:rsid w:val="000013CC"/>
    <w:rsid w:val="00005DB6"/>
    <w:rsid w:val="000064D2"/>
    <w:rsid w:val="00007D3E"/>
    <w:rsid w:val="000133B8"/>
    <w:rsid w:val="000227B4"/>
    <w:rsid w:val="00027F1A"/>
    <w:rsid w:val="0003092A"/>
    <w:rsid w:val="0004127B"/>
    <w:rsid w:val="0004557B"/>
    <w:rsid w:val="0005416E"/>
    <w:rsid w:val="00057455"/>
    <w:rsid w:val="00065506"/>
    <w:rsid w:val="00085E05"/>
    <w:rsid w:val="0009079F"/>
    <w:rsid w:val="00093650"/>
    <w:rsid w:val="000A0EE3"/>
    <w:rsid w:val="000A1D87"/>
    <w:rsid w:val="000A3C46"/>
    <w:rsid w:val="000A5F35"/>
    <w:rsid w:val="000B74FF"/>
    <w:rsid w:val="000C4595"/>
    <w:rsid w:val="000C4E59"/>
    <w:rsid w:val="000D2B45"/>
    <w:rsid w:val="000D36F6"/>
    <w:rsid w:val="000D39D0"/>
    <w:rsid w:val="000E2D75"/>
    <w:rsid w:val="000F3AD0"/>
    <w:rsid w:val="000F4AB9"/>
    <w:rsid w:val="00122416"/>
    <w:rsid w:val="0012425E"/>
    <w:rsid w:val="00124EA8"/>
    <w:rsid w:val="00127453"/>
    <w:rsid w:val="001315B4"/>
    <w:rsid w:val="0013536E"/>
    <w:rsid w:val="001462C4"/>
    <w:rsid w:val="00153FF3"/>
    <w:rsid w:val="001754F4"/>
    <w:rsid w:val="0017675C"/>
    <w:rsid w:val="00177FE2"/>
    <w:rsid w:val="00192556"/>
    <w:rsid w:val="001A041D"/>
    <w:rsid w:val="001A752F"/>
    <w:rsid w:val="001B4AEE"/>
    <w:rsid w:val="001B4DD5"/>
    <w:rsid w:val="001B712C"/>
    <w:rsid w:val="001D223E"/>
    <w:rsid w:val="001D2608"/>
    <w:rsid w:val="001D7D79"/>
    <w:rsid w:val="001E3429"/>
    <w:rsid w:val="001E71E4"/>
    <w:rsid w:val="001F4698"/>
    <w:rsid w:val="001F568B"/>
    <w:rsid w:val="00201791"/>
    <w:rsid w:val="00205596"/>
    <w:rsid w:val="00210C1F"/>
    <w:rsid w:val="00221E51"/>
    <w:rsid w:val="00226F54"/>
    <w:rsid w:val="00235DE4"/>
    <w:rsid w:val="002415F3"/>
    <w:rsid w:val="002434C8"/>
    <w:rsid w:val="002511CB"/>
    <w:rsid w:val="00257380"/>
    <w:rsid w:val="00257D60"/>
    <w:rsid w:val="00261474"/>
    <w:rsid w:val="00261BF8"/>
    <w:rsid w:val="00266B9F"/>
    <w:rsid w:val="00275EFD"/>
    <w:rsid w:val="00292282"/>
    <w:rsid w:val="002B3900"/>
    <w:rsid w:val="002E0F65"/>
    <w:rsid w:val="002F7FA0"/>
    <w:rsid w:val="003006FA"/>
    <w:rsid w:val="00300E3B"/>
    <w:rsid w:val="00307238"/>
    <w:rsid w:val="00315307"/>
    <w:rsid w:val="0032259F"/>
    <w:rsid w:val="00323EB3"/>
    <w:rsid w:val="0032406B"/>
    <w:rsid w:val="00346D06"/>
    <w:rsid w:val="0034713C"/>
    <w:rsid w:val="00362DBE"/>
    <w:rsid w:val="00371C85"/>
    <w:rsid w:val="0037333E"/>
    <w:rsid w:val="00373538"/>
    <w:rsid w:val="0037620E"/>
    <w:rsid w:val="0037645C"/>
    <w:rsid w:val="003831EB"/>
    <w:rsid w:val="00386766"/>
    <w:rsid w:val="00394F07"/>
    <w:rsid w:val="003950EF"/>
    <w:rsid w:val="00397D99"/>
    <w:rsid w:val="003A5D89"/>
    <w:rsid w:val="003C2114"/>
    <w:rsid w:val="003D6A0E"/>
    <w:rsid w:val="003E0488"/>
    <w:rsid w:val="003E07CE"/>
    <w:rsid w:val="003E2BA4"/>
    <w:rsid w:val="003E6ED7"/>
    <w:rsid w:val="003F07F7"/>
    <w:rsid w:val="003F5628"/>
    <w:rsid w:val="00400CC6"/>
    <w:rsid w:val="00407FAF"/>
    <w:rsid w:val="00447CA9"/>
    <w:rsid w:val="004508E8"/>
    <w:rsid w:val="004535B5"/>
    <w:rsid w:val="004567B0"/>
    <w:rsid w:val="004568B1"/>
    <w:rsid w:val="00456EEA"/>
    <w:rsid w:val="00460B0A"/>
    <w:rsid w:val="00461B82"/>
    <w:rsid w:val="00472CFE"/>
    <w:rsid w:val="00490852"/>
    <w:rsid w:val="00494CD9"/>
    <w:rsid w:val="004A3353"/>
    <w:rsid w:val="004A6746"/>
    <w:rsid w:val="004B0309"/>
    <w:rsid w:val="004B7AAD"/>
    <w:rsid w:val="004C2BDD"/>
    <w:rsid w:val="004D0EAA"/>
    <w:rsid w:val="004D3A17"/>
    <w:rsid w:val="004E4F29"/>
    <w:rsid w:val="004F0BC3"/>
    <w:rsid w:val="004F56C0"/>
    <w:rsid w:val="00503AD5"/>
    <w:rsid w:val="00510623"/>
    <w:rsid w:val="00515B57"/>
    <w:rsid w:val="00522E5E"/>
    <w:rsid w:val="005244AC"/>
    <w:rsid w:val="00533925"/>
    <w:rsid w:val="00542725"/>
    <w:rsid w:val="00544A39"/>
    <w:rsid w:val="00550306"/>
    <w:rsid w:val="00552F64"/>
    <w:rsid w:val="00570380"/>
    <w:rsid w:val="00571C6D"/>
    <w:rsid w:val="0057437D"/>
    <w:rsid w:val="00575438"/>
    <w:rsid w:val="005921AD"/>
    <w:rsid w:val="005A0EEC"/>
    <w:rsid w:val="005A17BC"/>
    <w:rsid w:val="005A7C92"/>
    <w:rsid w:val="005B0DC5"/>
    <w:rsid w:val="005C7A20"/>
    <w:rsid w:val="005D0375"/>
    <w:rsid w:val="005D595C"/>
    <w:rsid w:val="005E2F47"/>
    <w:rsid w:val="005F080D"/>
    <w:rsid w:val="005F53E8"/>
    <w:rsid w:val="0060011B"/>
    <w:rsid w:val="00600281"/>
    <w:rsid w:val="00603E98"/>
    <w:rsid w:val="00615F5B"/>
    <w:rsid w:val="006176EA"/>
    <w:rsid w:val="00621884"/>
    <w:rsid w:val="00622761"/>
    <w:rsid w:val="0062440C"/>
    <w:rsid w:val="00643C47"/>
    <w:rsid w:val="0064667B"/>
    <w:rsid w:val="00650130"/>
    <w:rsid w:val="006554AC"/>
    <w:rsid w:val="0066207F"/>
    <w:rsid w:val="00674DF5"/>
    <w:rsid w:val="006762A2"/>
    <w:rsid w:val="006825CF"/>
    <w:rsid w:val="00683296"/>
    <w:rsid w:val="00684415"/>
    <w:rsid w:val="006904F0"/>
    <w:rsid w:val="006962EF"/>
    <w:rsid w:val="006A47F3"/>
    <w:rsid w:val="006A60EA"/>
    <w:rsid w:val="006B27EC"/>
    <w:rsid w:val="006B45FC"/>
    <w:rsid w:val="006C5C26"/>
    <w:rsid w:val="006D12ED"/>
    <w:rsid w:val="006E006C"/>
    <w:rsid w:val="006E050D"/>
    <w:rsid w:val="006E0544"/>
    <w:rsid w:val="006E50A1"/>
    <w:rsid w:val="006F2736"/>
    <w:rsid w:val="006F774D"/>
    <w:rsid w:val="00700401"/>
    <w:rsid w:val="00702BE6"/>
    <w:rsid w:val="00705CA3"/>
    <w:rsid w:val="00712DB7"/>
    <w:rsid w:val="00713702"/>
    <w:rsid w:val="0072412B"/>
    <w:rsid w:val="0072752C"/>
    <w:rsid w:val="0073244F"/>
    <w:rsid w:val="00736E4E"/>
    <w:rsid w:val="0073798F"/>
    <w:rsid w:val="0074298A"/>
    <w:rsid w:val="0075458F"/>
    <w:rsid w:val="00763ECA"/>
    <w:rsid w:val="00773909"/>
    <w:rsid w:val="007829EC"/>
    <w:rsid w:val="00782A67"/>
    <w:rsid w:val="00784409"/>
    <w:rsid w:val="007B3EC9"/>
    <w:rsid w:val="007C7764"/>
    <w:rsid w:val="007E51B0"/>
    <w:rsid w:val="007E6438"/>
    <w:rsid w:val="007E7233"/>
    <w:rsid w:val="007F2507"/>
    <w:rsid w:val="007F3BDA"/>
    <w:rsid w:val="008007CD"/>
    <w:rsid w:val="00803F79"/>
    <w:rsid w:val="00804B56"/>
    <w:rsid w:val="00804D96"/>
    <w:rsid w:val="00812493"/>
    <w:rsid w:val="00814ADD"/>
    <w:rsid w:val="00820489"/>
    <w:rsid w:val="008205FE"/>
    <w:rsid w:val="008342BA"/>
    <w:rsid w:val="008357FB"/>
    <w:rsid w:val="00840E1C"/>
    <w:rsid w:val="00841F42"/>
    <w:rsid w:val="00854B54"/>
    <w:rsid w:val="00863D53"/>
    <w:rsid w:val="008848CB"/>
    <w:rsid w:val="008866E6"/>
    <w:rsid w:val="00887995"/>
    <w:rsid w:val="00887BA8"/>
    <w:rsid w:val="00887F23"/>
    <w:rsid w:val="00894501"/>
    <w:rsid w:val="008A0B25"/>
    <w:rsid w:val="008A3DDA"/>
    <w:rsid w:val="008A4C49"/>
    <w:rsid w:val="008B08D9"/>
    <w:rsid w:val="008C379F"/>
    <w:rsid w:val="008D437D"/>
    <w:rsid w:val="008F5AD8"/>
    <w:rsid w:val="00907A5F"/>
    <w:rsid w:val="00914797"/>
    <w:rsid w:val="00940C5C"/>
    <w:rsid w:val="00940D20"/>
    <w:rsid w:val="009411B0"/>
    <w:rsid w:val="0094504A"/>
    <w:rsid w:val="0094516C"/>
    <w:rsid w:val="00952CBC"/>
    <w:rsid w:val="009655E1"/>
    <w:rsid w:val="00965F54"/>
    <w:rsid w:val="00974E0B"/>
    <w:rsid w:val="0098150E"/>
    <w:rsid w:val="0098180B"/>
    <w:rsid w:val="00991892"/>
    <w:rsid w:val="00993AA8"/>
    <w:rsid w:val="009A7E5B"/>
    <w:rsid w:val="009B2565"/>
    <w:rsid w:val="009B3234"/>
    <w:rsid w:val="009C7A41"/>
    <w:rsid w:val="009D39EB"/>
    <w:rsid w:val="009F2722"/>
    <w:rsid w:val="009F4A17"/>
    <w:rsid w:val="00A06D6D"/>
    <w:rsid w:val="00A12915"/>
    <w:rsid w:val="00A1608E"/>
    <w:rsid w:val="00A23235"/>
    <w:rsid w:val="00A36C33"/>
    <w:rsid w:val="00A47DDD"/>
    <w:rsid w:val="00A5787C"/>
    <w:rsid w:val="00A639C5"/>
    <w:rsid w:val="00A67570"/>
    <w:rsid w:val="00A821A2"/>
    <w:rsid w:val="00A947BC"/>
    <w:rsid w:val="00AA307C"/>
    <w:rsid w:val="00AB2B48"/>
    <w:rsid w:val="00AB32CB"/>
    <w:rsid w:val="00AC2167"/>
    <w:rsid w:val="00AC312B"/>
    <w:rsid w:val="00AC675D"/>
    <w:rsid w:val="00AC7F97"/>
    <w:rsid w:val="00AE22AC"/>
    <w:rsid w:val="00AF22FB"/>
    <w:rsid w:val="00AF51C7"/>
    <w:rsid w:val="00B04009"/>
    <w:rsid w:val="00B07A74"/>
    <w:rsid w:val="00B10B54"/>
    <w:rsid w:val="00B13FE8"/>
    <w:rsid w:val="00B14C75"/>
    <w:rsid w:val="00B21B9C"/>
    <w:rsid w:val="00B22817"/>
    <w:rsid w:val="00B2663F"/>
    <w:rsid w:val="00B30EFA"/>
    <w:rsid w:val="00B50B0B"/>
    <w:rsid w:val="00B5210C"/>
    <w:rsid w:val="00B70382"/>
    <w:rsid w:val="00B73542"/>
    <w:rsid w:val="00B767B8"/>
    <w:rsid w:val="00B81A2E"/>
    <w:rsid w:val="00B8739C"/>
    <w:rsid w:val="00B94651"/>
    <w:rsid w:val="00B96A3A"/>
    <w:rsid w:val="00BA0BC6"/>
    <w:rsid w:val="00BA68B0"/>
    <w:rsid w:val="00BB046B"/>
    <w:rsid w:val="00BC7B0A"/>
    <w:rsid w:val="00BC7E04"/>
    <w:rsid w:val="00BD16E2"/>
    <w:rsid w:val="00BD34B6"/>
    <w:rsid w:val="00BD4E38"/>
    <w:rsid w:val="00BE0969"/>
    <w:rsid w:val="00BF417D"/>
    <w:rsid w:val="00BF5DDC"/>
    <w:rsid w:val="00C02853"/>
    <w:rsid w:val="00C068EB"/>
    <w:rsid w:val="00C200AE"/>
    <w:rsid w:val="00C33EB6"/>
    <w:rsid w:val="00C362ED"/>
    <w:rsid w:val="00C40A32"/>
    <w:rsid w:val="00C457B2"/>
    <w:rsid w:val="00C50A3F"/>
    <w:rsid w:val="00C50FA4"/>
    <w:rsid w:val="00C6466A"/>
    <w:rsid w:val="00CA1A59"/>
    <w:rsid w:val="00CB2769"/>
    <w:rsid w:val="00CB323E"/>
    <w:rsid w:val="00CD2D4D"/>
    <w:rsid w:val="00CD31A4"/>
    <w:rsid w:val="00CD5F25"/>
    <w:rsid w:val="00D35382"/>
    <w:rsid w:val="00D4232A"/>
    <w:rsid w:val="00D42B7E"/>
    <w:rsid w:val="00D51721"/>
    <w:rsid w:val="00D556EB"/>
    <w:rsid w:val="00D652D9"/>
    <w:rsid w:val="00D67451"/>
    <w:rsid w:val="00D7119D"/>
    <w:rsid w:val="00D73AE1"/>
    <w:rsid w:val="00D852B6"/>
    <w:rsid w:val="00D95D45"/>
    <w:rsid w:val="00DA22FF"/>
    <w:rsid w:val="00DA2730"/>
    <w:rsid w:val="00DA4416"/>
    <w:rsid w:val="00DA4A48"/>
    <w:rsid w:val="00DA7256"/>
    <w:rsid w:val="00DB5E55"/>
    <w:rsid w:val="00DC2AFF"/>
    <w:rsid w:val="00DC5D2A"/>
    <w:rsid w:val="00DD1776"/>
    <w:rsid w:val="00DE6747"/>
    <w:rsid w:val="00DF1D76"/>
    <w:rsid w:val="00DF2E18"/>
    <w:rsid w:val="00E05322"/>
    <w:rsid w:val="00E07773"/>
    <w:rsid w:val="00E13DD5"/>
    <w:rsid w:val="00E17AF4"/>
    <w:rsid w:val="00E17BF8"/>
    <w:rsid w:val="00E21DC8"/>
    <w:rsid w:val="00E24570"/>
    <w:rsid w:val="00E246EF"/>
    <w:rsid w:val="00E25EA4"/>
    <w:rsid w:val="00E301CA"/>
    <w:rsid w:val="00E3026F"/>
    <w:rsid w:val="00E361E5"/>
    <w:rsid w:val="00E3740D"/>
    <w:rsid w:val="00E37C91"/>
    <w:rsid w:val="00E52C8F"/>
    <w:rsid w:val="00E56A37"/>
    <w:rsid w:val="00E6596D"/>
    <w:rsid w:val="00E70E61"/>
    <w:rsid w:val="00E71DE1"/>
    <w:rsid w:val="00E757C5"/>
    <w:rsid w:val="00E762DD"/>
    <w:rsid w:val="00E76955"/>
    <w:rsid w:val="00E92B06"/>
    <w:rsid w:val="00E96966"/>
    <w:rsid w:val="00EA567F"/>
    <w:rsid w:val="00EA632D"/>
    <w:rsid w:val="00EB03F9"/>
    <w:rsid w:val="00EB5D71"/>
    <w:rsid w:val="00EC5F32"/>
    <w:rsid w:val="00ED7E38"/>
    <w:rsid w:val="00EE1B5E"/>
    <w:rsid w:val="00EE7C1C"/>
    <w:rsid w:val="00EF33C4"/>
    <w:rsid w:val="00EF3C6B"/>
    <w:rsid w:val="00EF4A04"/>
    <w:rsid w:val="00EF589E"/>
    <w:rsid w:val="00F012E8"/>
    <w:rsid w:val="00F0242B"/>
    <w:rsid w:val="00F035AA"/>
    <w:rsid w:val="00F15A9E"/>
    <w:rsid w:val="00F20BCC"/>
    <w:rsid w:val="00F242CE"/>
    <w:rsid w:val="00F25B68"/>
    <w:rsid w:val="00F2751E"/>
    <w:rsid w:val="00F32DCE"/>
    <w:rsid w:val="00F41A76"/>
    <w:rsid w:val="00F5190A"/>
    <w:rsid w:val="00F572A6"/>
    <w:rsid w:val="00F847D3"/>
    <w:rsid w:val="00F8675F"/>
    <w:rsid w:val="00F87859"/>
    <w:rsid w:val="00F8793B"/>
    <w:rsid w:val="00F92235"/>
    <w:rsid w:val="00F9609D"/>
    <w:rsid w:val="00FB1DA3"/>
    <w:rsid w:val="00FC1BD7"/>
    <w:rsid w:val="00FC3F25"/>
    <w:rsid w:val="00FD2C8A"/>
    <w:rsid w:val="00FD2E83"/>
    <w:rsid w:val="00FF6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E7C6548"/>
  <w14:defaultImageDpi w14:val="32767"/>
  <w15:docId w15:val="{3C0A17EC-D5A7-4079-9EA6-96ED5F0DD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07FAF"/>
    <w:pPr>
      <w:keepNext/>
      <w:keepLines/>
      <w:widowControl w:val="0"/>
      <w:pBdr>
        <w:top w:val="single" w:sz="18" w:space="10" w:color="7030A0"/>
        <w:left w:val="single" w:sz="18" w:space="4" w:color="7030A0"/>
        <w:bottom w:val="single" w:sz="18" w:space="0" w:color="7030A0"/>
        <w:right w:val="single" w:sz="18" w:space="4" w:color="7030A0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07FA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B14C75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14C75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2B3900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F589E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AC675D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C675D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AC675D"/>
    <w:pPr>
      <w:spacing w:after="100"/>
      <w:ind w:left="320"/>
    </w:pPr>
  </w:style>
  <w:style w:type="character" w:customStyle="1" w:styleId="normaltextrun">
    <w:name w:val="normaltextrun"/>
    <w:basedOn w:val="DefaultParagraphFont"/>
    <w:rsid w:val="004B7AAD"/>
  </w:style>
  <w:style w:type="character" w:customStyle="1" w:styleId="eop">
    <w:name w:val="eop"/>
    <w:basedOn w:val="DefaultParagraphFont"/>
    <w:rsid w:val="004B7A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jpeg"/><Relationship Id="rId21" Type="http://schemas.openxmlformats.org/officeDocument/2006/relationships/image" Target="media/image10.png"/><Relationship Id="rId42" Type="http://schemas.openxmlformats.org/officeDocument/2006/relationships/image" Target="media/image29.jpeg"/><Relationship Id="rId63" Type="http://schemas.openxmlformats.org/officeDocument/2006/relationships/image" Target="media/image40.jpeg"/><Relationship Id="rId138" Type="http://schemas.openxmlformats.org/officeDocument/2006/relationships/hyperlink" Target="http://www.ry.org.nz/" TargetMode="External"/><Relationship Id="rId159" Type="http://schemas.openxmlformats.org/officeDocument/2006/relationships/image" Target="media/image138.png"/><Relationship Id="rId170" Type="http://schemas.openxmlformats.org/officeDocument/2006/relationships/image" Target="media/image129.png"/><Relationship Id="rId191" Type="http://schemas.openxmlformats.org/officeDocument/2006/relationships/image" Target="media/image149.jpeg"/><Relationship Id="rId205" Type="http://schemas.openxmlformats.org/officeDocument/2006/relationships/hyperlink" Target="http://www.intersexaotearoa.org/" TargetMode="External"/><Relationship Id="rId226" Type="http://schemas.openxmlformats.org/officeDocument/2006/relationships/image" Target="media/image199.png"/><Relationship Id="rId247" Type="http://schemas.openxmlformats.org/officeDocument/2006/relationships/image" Target="media/image194.jpeg"/><Relationship Id="rId107" Type="http://schemas.openxmlformats.org/officeDocument/2006/relationships/hyperlink" Target="https://tinyurl.com/RERsupport" TargetMode="External"/><Relationship Id="rId268" Type="http://schemas.openxmlformats.org/officeDocument/2006/relationships/theme" Target="theme/theme1.xml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74" Type="http://schemas.openxmlformats.org/officeDocument/2006/relationships/image" Target="media/image50.png"/><Relationship Id="rId128" Type="http://schemas.openxmlformats.org/officeDocument/2006/relationships/image" Target="media/image97.png"/><Relationship Id="rId149" Type="http://schemas.openxmlformats.org/officeDocument/2006/relationships/hyperlink" Target="http://www.insideout.org.nz/" TargetMode="External"/><Relationship Id="rId5" Type="http://schemas.openxmlformats.org/officeDocument/2006/relationships/numbering" Target="numbering.xml"/><Relationship Id="rId95" Type="http://schemas.openxmlformats.org/officeDocument/2006/relationships/image" Target="media/image68.png"/><Relationship Id="rId160" Type="http://schemas.openxmlformats.org/officeDocument/2006/relationships/image" Target="media/image121.png"/><Relationship Id="rId181" Type="http://schemas.openxmlformats.org/officeDocument/2006/relationships/image" Target="media/image141.png"/><Relationship Id="rId216" Type="http://schemas.openxmlformats.org/officeDocument/2006/relationships/image" Target="media/image170.png"/><Relationship Id="rId237" Type="http://schemas.openxmlformats.org/officeDocument/2006/relationships/image" Target="media/image186.png"/><Relationship Id="rId258" Type="http://schemas.openxmlformats.org/officeDocument/2006/relationships/image" Target="media/image206.png"/><Relationship Id="rId22" Type="http://schemas.openxmlformats.org/officeDocument/2006/relationships/image" Target="media/image11.png"/><Relationship Id="rId43" Type="http://schemas.openxmlformats.org/officeDocument/2006/relationships/image" Target="media/image30.jpeg"/><Relationship Id="rId64" Type="http://schemas.openxmlformats.org/officeDocument/2006/relationships/image" Target="media/image41.png"/><Relationship Id="rId118" Type="http://schemas.openxmlformats.org/officeDocument/2006/relationships/image" Target="media/image84.jpeg"/><Relationship Id="rId139" Type="http://schemas.openxmlformats.org/officeDocument/2006/relationships/image" Target="media/image105.png"/><Relationship Id="rId85" Type="http://schemas.openxmlformats.org/officeDocument/2006/relationships/image" Target="media/image66.jpeg"/><Relationship Id="rId150" Type="http://schemas.openxmlformats.org/officeDocument/2006/relationships/image" Target="media/image114.png"/><Relationship Id="rId171" Type="http://schemas.openxmlformats.org/officeDocument/2006/relationships/image" Target="media/image130.jpeg"/><Relationship Id="rId192" Type="http://schemas.openxmlformats.org/officeDocument/2006/relationships/image" Target="media/image150.jpeg"/><Relationship Id="rId206" Type="http://schemas.openxmlformats.org/officeDocument/2006/relationships/image" Target="media/image161.png"/><Relationship Id="rId227" Type="http://schemas.openxmlformats.org/officeDocument/2006/relationships/image" Target="media/image178.jpeg"/><Relationship Id="rId248" Type="http://schemas.openxmlformats.org/officeDocument/2006/relationships/hyperlink" Target="https://www.burnettfoundation.org.nz" TargetMode="External"/><Relationship Id="rId12" Type="http://schemas.openxmlformats.org/officeDocument/2006/relationships/image" Target="media/image2.jpeg"/><Relationship Id="rId33" Type="http://schemas.openxmlformats.org/officeDocument/2006/relationships/image" Target="media/image21.png"/><Relationship Id="rId108" Type="http://schemas.openxmlformats.org/officeDocument/2006/relationships/image" Target="media/image78.png"/><Relationship Id="rId129" Type="http://schemas.openxmlformats.org/officeDocument/2006/relationships/image" Target="media/image98.png"/><Relationship Id="rId75" Type="http://schemas.openxmlformats.org/officeDocument/2006/relationships/image" Target="media/image56.jpeg"/><Relationship Id="rId96" Type="http://schemas.openxmlformats.org/officeDocument/2006/relationships/image" Target="media/image69.jpeg"/><Relationship Id="rId140" Type="http://schemas.openxmlformats.org/officeDocument/2006/relationships/image" Target="media/image106.png"/><Relationship Id="rId161" Type="http://schemas.openxmlformats.org/officeDocument/2006/relationships/image" Target="media/image122.jpeg"/><Relationship Id="rId182" Type="http://schemas.openxmlformats.org/officeDocument/2006/relationships/image" Target="media/image159.jpeg"/><Relationship Id="rId217" Type="http://schemas.openxmlformats.org/officeDocument/2006/relationships/image" Target="media/image17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166.png"/><Relationship Id="rId233" Type="http://schemas.openxmlformats.org/officeDocument/2006/relationships/image" Target="media/image183.jpeg"/><Relationship Id="rId238" Type="http://schemas.openxmlformats.org/officeDocument/2006/relationships/image" Target="media/image187.png"/><Relationship Id="rId254" Type="http://schemas.openxmlformats.org/officeDocument/2006/relationships/image" Target="media/image202.png"/><Relationship Id="rId259" Type="http://schemas.openxmlformats.org/officeDocument/2006/relationships/image" Target="media/image207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49" Type="http://schemas.openxmlformats.org/officeDocument/2006/relationships/image" Target="media/image36.jpeg"/><Relationship Id="rId114" Type="http://schemas.openxmlformats.org/officeDocument/2006/relationships/image" Target="media/image82.png"/><Relationship Id="rId119" Type="http://schemas.openxmlformats.org/officeDocument/2006/relationships/image" Target="media/image98.jpeg"/><Relationship Id="rId44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image" Target="media/image47.jpeg"/><Relationship Id="rId81" Type="http://schemas.openxmlformats.org/officeDocument/2006/relationships/image" Target="media/image55.png"/><Relationship Id="rId86" Type="http://schemas.openxmlformats.org/officeDocument/2006/relationships/image" Target="media/image67.png"/><Relationship Id="rId130" Type="http://schemas.openxmlformats.org/officeDocument/2006/relationships/image" Target="media/image99.png"/><Relationship Id="rId135" Type="http://schemas.openxmlformats.org/officeDocument/2006/relationships/image" Target="media/image102.png"/><Relationship Id="rId151" Type="http://schemas.openxmlformats.org/officeDocument/2006/relationships/image" Target="media/image115.png"/><Relationship Id="rId156" Type="http://schemas.openxmlformats.org/officeDocument/2006/relationships/image" Target="media/image118.png"/><Relationship Id="rId177" Type="http://schemas.openxmlformats.org/officeDocument/2006/relationships/image" Target="media/image136.jpeg"/><Relationship Id="rId198" Type="http://schemas.openxmlformats.org/officeDocument/2006/relationships/image" Target="media/image155.png"/><Relationship Id="rId172" Type="http://schemas.openxmlformats.org/officeDocument/2006/relationships/image" Target="media/image131.png"/><Relationship Id="rId193" Type="http://schemas.openxmlformats.org/officeDocument/2006/relationships/hyperlink" Target="http://www.rainbowpathnz.com" TargetMode="External"/><Relationship Id="rId202" Type="http://schemas.openxmlformats.org/officeDocument/2006/relationships/image" Target="media/image157.png"/><Relationship Id="rId207" Type="http://schemas.openxmlformats.org/officeDocument/2006/relationships/image" Target="media/image162.png"/><Relationship Id="rId223" Type="http://schemas.openxmlformats.org/officeDocument/2006/relationships/image" Target="media/image177.png"/><Relationship Id="rId228" Type="http://schemas.openxmlformats.org/officeDocument/2006/relationships/image" Target="media/image179.jpeg"/><Relationship Id="rId244" Type="http://schemas.openxmlformats.org/officeDocument/2006/relationships/image" Target="media/image191.jpeg"/><Relationship Id="rId249" Type="http://schemas.openxmlformats.org/officeDocument/2006/relationships/image" Target="media/image195.png"/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39" Type="http://schemas.openxmlformats.org/officeDocument/2006/relationships/image" Target="media/image26.png"/><Relationship Id="rId109" Type="http://schemas.openxmlformats.org/officeDocument/2006/relationships/image" Target="media/image79.png"/><Relationship Id="rId260" Type="http://schemas.openxmlformats.org/officeDocument/2006/relationships/image" Target="media/image208.png"/><Relationship Id="rId265" Type="http://schemas.openxmlformats.org/officeDocument/2006/relationships/footer" Target="footer1.xml"/><Relationship Id="rId34" Type="http://schemas.openxmlformats.org/officeDocument/2006/relationships/image" Target="media/image22.jpeg"/><Relationship Id="rId50" Type="http://schemas.openxmlformats.org/officeDocument/2006/relationships/image" Target="media/image37.png"/><Relationship Id="rId76" Type="http://schemas.openxmlformats.org/officeDocument/2006/relationships/image" Target="media/image57.png"/><Relationship Id="rId97" Type="http://schemas.openxmlformats.org/officeDocument/2006/relationships/image" Target="media/image70.png"/><Relationship Id="rId104" Type="http://schemas.openxmlformats.org/officeDocument/2006/relationships/image" Target="media/image76.png"/><Relationship Id="rId120" Type="http://schemas.openxmlformats.org/officeDocument/2006/relationships/image" Target="media/image85.png"/><Relationship Id="rId125" Type="http://schemas.openxmlformats.org/officeDocument/2006/relationships/image" Target="media/image92.png"/><Relationship Id="rId141" Type="http://schemas.openxmlformats.org/officeDocument/2006/relationships/image" Target="media/image107.jpeg"/><Relationship Id="rId146" Type="http://schemas.openxmlformats.org/officeDocument/2006/relationships/image" Target="media/image110.png"/><Relationship Id="rId167" Type="http://schemas.openxmlformats.org/officeDocument/2006/relationships/image" Target="media/image127.jpeg"/><Relationship Id="rId188" Type="http://schemas.openxmlformats.org/officeDocument/2006/relationships/image" Target="media/image146.jpeg"/><Relationship Id="rId7" Type="http://schemas.openxmlformats.org/officeDocument/2006/relationships/settings" Target="settings.xml"/><Relationship Id="rId71" Type="http://schemas.openxmlformats.org/officeDocument/2006/relationships/image" Target="media/image46.png"/><Relationship Id="rId92" Type="http://schemas.openxmlformats.org/officeDocument/2006/relationships/image" Target="media/image64.png"/><Relationship Id="rId162" Type="http://schemas.openxmlformats.org/officeDocument/2006/relationships/image" Target="media/image123.jpeg"/><Relationship Id="rId183" Type="http://schemas.openxmlformats.org/officeDocument/2006/relationships/image" Target="media/image160.png"/><Relationship Id="rId213" Type="http://schemas.openxmlformats.org/officeDocument/2006/relationships/image" Target="media/image167.jpeg"/><Relationship Id="rId218" Type="http://schemas.openxmlformats.org/officeDocument/2006/relationships/image" Target="media/image172.png"/><Relationship Id="rId234" Type="http://schemas.openxmlformats.org/officeDocument/2006/relationships/hyperlink" Target="https://www.nzrelay.co.nz" TargetMode="External"/><Relationship Id="rId239" Type="http://schemas.openxmlformats.org/officeDocument/2006/relationships/image" Target="media/image188.png"/><Relationship Id="rId2" Type="http://schemas.openxmlformats.org/officeDocument/2006/relationships/customXml" Target="../customXml/item2.xml"/><Relationship Id="rId29" Type="http://schemas.openxmlformats.org/officeDocument/2006/relationships/hyperlink" Target="https://linktr.ee/rainboweasyread" TargetMode="External"/><Relationship Id="rId250" Type="http://schemas.openxmlformats.org/officeDocument/2006/relationships/image" Target="media/image196.png"/><Relationship Id="rId255" Type="http://schemas.openxmlformats.org/officeDocument/2006/relationships/image" Target="media/image203.jpeg"/><Relationship Id="rId24" Type="http://schemas.openxmlformats.org/officeDocument/2006/relationships/image" Target="media/image13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48.png"/><Relationship Id="rId87" Type="http://schemas.openxmlformats.org/officeDocument/2006/relationships/image" Target="media/image59.png"/><Relationship Id="rId110" Type="http://schemas.openxmlformats.org/officeDocument/2006/relationships/image" Target="media/image80.png"/><Relationship Id="rId115" Type="http://schemas.openxmlformats.org/officeDocument/2006/relationships/image" Target="media/image94.png"/><Relationship Id="rId131" Type="http://schemas.openxmlformats.org/officeDocument/2006/relationships/image" Target="media/image100.png"/><Relationship Id="rId136" Type="http://schemas.openxmlformats.org/officeDocument/2006/relationships/image" Target="media/image103.png"/><Relationship Id="rId157" Type="http://schemas.openxmlformats.org/officeDocument/2006/relationships/image" Target="media/image119.png"/><Relationship Id="rId178" Type="http://schemas.openxmlformats.org/officeDocument/2006/relationships/image" Target="media/image137.png"/><Relationship Id="rId61" Type="http://schemas.openxmlformats.org/officeDocument/2006/relationships/image" Target="media/image44.png"/><Relationship Id="rId82" Type="http://schemas.openxmlformats.org/officeDocument/2006/relationships/image" Target="media/image57.jpeg"/><Relationship Id="rId152" Type="http://schemas.openxmlformats.org/officeDocument/2006/relationships/image" Target="media/image116.png"/><Relationship Id="rId173" Type="http://schemas.openxmlformats.org/officeDocument/2006/relationships/image" Target="media/image132.jpeg"/><Relationship Id="rId194" Type="http://schemas.openxmlformats.org/officeDocument/2006/relationships/image" Target="media/image151.png"/><Relationship Id="rId199" Type="http://schemas.openxmlformats.org/officeDocument/2006/relationships/image" Target="media/image174.png"/><Relationship Id="rId203" Type="http://schemas.openxmlformats.org/officeDocument/2006/relationships/image" Target="media/image158.jpeg"/><Relationship Id="rId208" Type="http://schemas.openxmlformats.org/officeDocument/2006/relationships/image" Target="media/image163.png"/><Relationship Id="rId229" Type="http://schemas.openxmlformats.org/officeDocument/2006/relationships/hyperlink" Target="http://www.sexualwellbeing.org.nz/f" TargetMode="External"/><Relationship Id="rId19" Type="http://schemas.openxmlformats.org/officeDocument/2006/relationships/image" Target="media/image8.jpeg"/><Relationship Id="rId224" Type="http://schemas.openxmlformats.org/officeDocument/2006/relationships/image" Target="media/image197.png"/><Relationship Id="rId240" Type="http://schemas.openxmlformats.org/officeDocument/2006/relationships/image" Target="media/image189.png"/><Relationship Id="rId245" Type="http://schemas.openxmlformats.org/officeDocument/2006/relationships/image" Target="media/image192.png"/><Relationship Id="rId261" Type="http://schemas.openxmlformats.org/officeDocument/2006/relationships/image" Target="media/image209.jpeg"/><Relationship Id="rId266" Type="http://schemas.openxmlformats.org/officeDocument/2006/relationships/footer" Target="footer2.xml"/><Relationship Id="rId14" Type="http://schemas.openxmlformats.org/officeDocument/2006/relationships/image" Target="media/image3.pn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77" Type="http://schemas.openxmlformats.org/officeDocument/2006/relationships/image" Target="media/image51.jpeg"/><Relationship Id="rId100" Type="http://schemas.openxmlformats.org/officeDocument/2006/relationships/image" Target="media/image72.png"/><Relationship Id="rId105" Type="http://schemas.openxmlformats.org/officeDocument/2006/relationships/image" Target="media/image77.png"/><Relationship Id="rId126" Type="http://schemas.openxmlformats.org/officeDocument/2006/relationships/image" Target="media/image93.png"/><Relationship Id="rId147" Type="http://schemas.openxmlformats.org/officeDocument/2006/relationships/image" Target="media/image111.png"/><Relationship Id="rId168" Type="http://schemas.openxmlformats.org/officeDocument/2006/relationships/image" Target="media/image128.jpeg"/><Relationship Id="rId8" Type="http://schemas.openxmlformats.org/officeDocument/2006/relationships/webSettings" Target="webSettings.xml"/><Relationship Id="rId72" Type="http://schemas.openxmlformats.org/officeDocument/2006/relationships/image" Target="media/image48.jpeg"/><Relationship Id="rId93" Type="http://schemas.openxmlformats.org/officeDocument/2006/relationships/image" Target="media/image65.png"/><Relationship Id="rId98" Type="http://schemas.openxmlformats.org/officeDocument/2006/relationships/image" Target="media/image69.png"/><Relationship Id="rId121" Type="http://schemas.openxmlformats.org/officeDocument/2006/relationships/image" Target="media/image86.png"/><Relationship Id="rId142" Type="http://schemas.openxmlformats.org/officeDocument/2006/relationships/image" Target="media/image108.png"/><Relationship Id="rId163" Type="http://schemas.openxmlformats.org/officeDocument/2006/relationships/image" Target="media/image142.jpeg"/><Relationship Id="rId184" Type="http://schemas.openxmlformats.org/officeDocument/2006/relationships/image" Target="media/image143.jpeg"/><Relationship Id="rId189" Type="http://schemas.openxmlformats.org/officeDocument/2006/relationships/image" Target="media/image147.jpeg"/><Relationship Id="rId219" Type="http://schemas.openxmlformats.org/officeDocument/2006/relationships/image" Target="media/image192.jpeg"/><Relationship Id="rId3" Type="http://schemas.openxmlformats.org/officeDocument/2006/relationships/customXml" Target="../customXml/item3.xml"/><Relationship Id="rId214" Type="http://schemas.openxmlformats.org/officeDocument/2006/relationships/image" Target="media/image168.png"/><Relationship Id="rId230" Type="http://schemas.openxmlformats.org/officeDocument/2006/relationships/image" Target="media/image180.png"/><Relationship Id="rId235" Type="http://schemas.openxmlformats.org/officeDocument/2006/relationships/image" Target="media/image184.png"/><Relationship Id="rId251" Type="http://schemas.openxmlformats.org/officeDocument/2006/relationships/hyperlink" Target="mailto:contact@burnettfoundation.org.nz" TargetMode="External"/><Relationship Id="rId256" Type="http://schemas.openxmlformats.org/officeDocument/2006/relationships/image" Target="media/image204.png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2.jpeg"/><Relationship Id="rId116" Type="http://schemas.openxmlformats.org/officeDocument/2006/relationships/image" Target="media/image95.png"/><Relationship Id="rId137" Type="http://schemas.openxmlformats.org/officeDocument/2006/relationships/image" Target="media/image104.png"/><Relationship Id="rId158" Type="http://schemas.openxmlformats.org/officeDocument/2006/relationships/image" Target="media/image120.png"/><Relationship Id="rId20" Type="http://schemas.openxmlformats.org/officeDocument/2006/relationships/image" Target="media/image9.png"/><Relationship Id="rId41" Type="http://schemas.openxmlformats.org/officeDocument/2006/relationships/image" Target="media/image28.jpeg"/><Relationship Id="rId62" Type="http://schemas.openxmlformats.org/officeDocument/2006/relationships/image" Target="media/image410.png"/><Relationship Id="rId83" Type="http://schemas.openxmlformats.org/officeDocument/2006/relationships/image" Target="media/image58.png"/><Relationship Id="rId88" Type="http://schemas.openxmlformats.org/officeDocument/2006/relationships/image" Target="media/image60.png"/><Relationship Id="rId111" Type="http://schemas.openxmlformats.org/officeDocument/2006/relationships/image" Target="media/image90.png"/><Relationship Id="rId132" Type="http://schemas.openxmlformats.org/officeDocument/2006/relationships/image" Target="media/image101.png"/><Relationship Id="rId153" Type="http://schemas.openxmlformats.org/officeDocument/2006/relationships/image" Target="media/image117.jpg"/><Relationship Id="rId174" Type="http://schemas.openxmlformats.org/officeDocument/2006/relationships/image" Target="media/image133.png"/><Relationship Id="rId179" Type="http://schemas.openxmlformats.org/officeDocument/2006/relationships/image" Target="media/image139.png"/><Relationship Id="rId195" Type="http://schemas.openxmlformats.org/officeDocument/2006/relationships/image" Target="media/image152.png"/><Relationship Id="rId209" Type="http://schemas.openxmlformats.org/officeDocument/2006/relationships/image" Target="media/image164.png"/><Relationship Id="rId190" Type="http://schemas.openxmlformats.org/officeDocument/2006/relationships/image" Target="media/image148.png"/><Relationship Id="rId204" Type="http://schemas.openxmlformats.org/officeDocument/2006/relationships/image" Target="media/image160.jpeg"/><Relationship Id="rId220" Type="http://schemas.openxmlformats.org/officeDocument/2006/relationships/image" Target="media/image193.png"/><Relationship Id="rId225" Type="http://schemas.openxmlformats.org/officeDocument/2006/relationships/image" Target="media/image198.png"/><Relationship Id="rId241" Type="http://schemas.openxmlformats.org/officeDocument/2006/relationships/image" Target="media/image211.png"/><Relationship Id="rId246" Type="http://schemas.openxmlformats.org/officeDocument/2006/relationships/image" Target="media/image193.jpeg"/><Relationship Id="rId267" Type="http://schemas.openxmlformats.org/officeDocument/2006/relationships/fontTable" Target="fontTable.xml"/><Relationship Id="rId15" Type="http://schemas.openxmlformats.org/officeDocument/2006/relationships/image" Target="media/image4.jpeg"/><Relationship Id="rId36" Type="http://schemas.openxmlformats.org/officeDocument/2006/relationships/image" Target="media/image24.png"/><Relationship Id="rId57" Type="http://schemas.openxmlformats.org/officeDocument/2006/relationships/image" Target="media/image39.jpeg"/><Relationship Id="rId106" Type="http://schemas.openxmlformats.org/officeDocument/2006/relationships/hyperlink" Target="https://tinyurl.com/RERout" TargetMode="External"/><Relationship Id="rId127" Type="http://schemas.openxmlformats.org/officeDocument/2006/relationships/image" Target="media/image96.png"/><Relationship Id="rId262" Type="http://schemas.openxmlformats.org/officeDocument/2006/relationships/image" Target="media/image210.pn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73" Type="http://schemas.openxmlformats.org/officeDocument/2006/relationships/image" Target="media/image49.jpeg"/><Relationship Id="rId78" Type="http://schemas.openxmlformats.org/officeDocument/2006/relationships/image" Target="media/image52.png"/><Relationship Id="rId94" Type="http://schemas.openxmlformats.org/officeDocument/2006/relationships/image" Target="media/image67.jpeg"/><Relationship Id="rId99" Type="http://schemas.openxmlformats.org/officeDocument/2006/relationships/image" Target="media/image71.png"/><Relationship Id="rId101" Type="http://schemas.openxmlformats.org/officeDocument/2006/relationships/image" Target="media/image74.png"/><Relationship Id="rId122" Type="http://schemas.openxmlformats.org/officeDocument/2006/relationships/image" Target="media/image87.png"/><Relationship Id="rId143" Type="http://schemas.openxmlformats.org/officeDocument/2006/relationships/image" Target="media/image109.png"/><Relationship Id="rId148" Type="http://schemas.openxmlformats.org/officeDocument/2006/relationships/image" Target="media/image112.jpeg"/><Relationship Id="rId164" Type="http://schemas.openxmlformats.org/officeDocument/2006/relationships/image" Target="media/image124.jpeg"/><Relationship Id="rId169" Type="http://schemas.openxmlformats.org/officeDocument/2006/relationships/hyperlink" Target="https://www.genderminorities.com" TargetMode="External"/><Relationship Id="rId185" Type="http://schemas.openxmlformats.org/officeDocument/2006/relationships/hyperlink" Target="https://www.diversechurch.co.nz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40.jpeg"/><Relationship Id="rId210" Type="http://schemas.openxmlformats.org/officeDocument/2006/relationships/image" Target="media/image165.png"/><Relationship Id="rId215" Type="http://schemas.openxmlformats.org/officeDocument/2006/relationships/image" Target="media/image169.jpeg"/><Relationship Id="rId236" Type="http://schemas.openxmlformats.org/officeDocument/2006/relationships/image" Target="media/image185.png"/><Relationship Id="rId257" Type="http://schemas.openxmlformats.org/officeDocument/2006/relationships/image" Target="media/image205.jpeg"/><Relationship Id="rId26" Type="http://schemas.openxmlformats.org/officeDocument/2006/relationships/image" Target="media/image15.png"/><Relationship Id="rId231" Type="http://schemas.openxmlformats.org/officeDocument/2006/relationships/image" Target="media/image181.png"/><Relationship Id="rId252" Type="http://schemas.openxmlformats.org/officeDocument/2006/relationships/image" Target="media/image200.png"/><Relationship Id="rId47" Type="http://schemas.openxmlformats.org/officeDocument/2006/relationships/image" Target="media/image34.png"/><Relationship Id="rId68" Type="http://schemas.openxmlformats.org/officeDocument/2006/relationships/image" Target="media/image43.png"/><Relationship Id="rId89" Type="http://schemas.openxmlformats.org/officeDocument/2006/relationships/image" Target="media/image61.png"/><Relationship Id="rId112" Type="http://schemas.openxmlformats.org/officeDocument/2006/relationships/image" Target="media/image91.png"/><Relationship Id="rId133" Type="http://schemas.openxmlformats.org/officeDocument/2006/relationships/image" Target="media/image112.png"/><Relationship Id="rId154" Type="http://schemas.openxmlformats.org/officeDocument/2006/relationships/image" Target="media/image132.png"/><Relationship Id="rId175" Type="http://schemas.openxmlformats.org/officeDocument/2006/relationships/image" Target="media/image134.png"/><Relationship Id="rId196" Type="http://schemas.openxmlformats.org/officeDocument/2006/relationships/image" Target="media/image153.png"/><Relationship Id="rId200" Type="http://schemas.openxmlformats.org/officeDocument/2006/relationships/image" Target="media/image175.png"/><Relationship Id="rId16" Type="http://schemas.openxmlformats.org/officeDocument/2006/relationships/image" Target="media/image5.png"/><Relationship Id="rId221" Type="http://schemas.openxmlformats.org/officeDocument/2006/relationships/image" Target="media/image173.png"/><Relationship Id="rId242" Type="http://schemas.openxmlformats.org/officeDocument/2006/relationships/image" Target="media/image212.png"/><Relationship Id="rId263" Type="http://schemas.openxmlformats.org/officeDocument/2006/relationships/image" Target="media/image211.jpeg"/><Relationship Id="rId37" Type="http://schemas.openxmlformats.org/officeDocument/2006/relationships/image" Target="media/image23.jpeg"/><Relationship Id="rId58" Type="http://schemas.openxmlformats.org/officeDocument/2006/relationships/image" Target="media/image40.png"/><Relationship Id="rId79" Type="http://schemas.openxmlformats.org/officeDocument/2006/relationships/image" Target="media/image53.png"/><Relationship Id="rId102" Type="http://schemas.openxmlformats.org/officeDocument/2006/relationships/image" Target="media/image75.png"/><Relationship Id="rId123" Type="http://schemas.openxmlformats.org/officeDocument/2006/relationships/image" Target="media/image88.jpeg"/><Relationship Id="rId144" Type="http://schemas.openxmlformats.org/officeDocument/2006/relationships/image" Target="media/image123.png"/><Relationship Id="rId90" Type="http://schemas.openxmlformats.org/officeDocument/2006/relationships/image" Target="media/image62.png"/><Relationship Id="rId165" Type="http://schemas.openxmlformats.org/officeDocument/2006/relationships/image" Target="media/image125.png"/><Relationship Id="rId186" Type="http://schemas.openxmlformats.org/officeDocument/2006/relationships/image" Target="media/image144.png"/><Relationship Id="rId211" Type="http://schemas.openxmlformats.org/officeDocument/2006/relationships/hyperlink" Target="https://outline.org.nz/chat" TargetMode="External"/><Relationship Id="rId232" Type="http://schemas.openxmlformats.org/officeDocument/2006/relationships/image" Target="media/image182.png"/><Relationship Id="rId253" Type="http://schemas.openxmlformats.org/officeDocument/2006/relationships/image" Target="media/image201.jpeg"/><Relationship Id="rId27" Type="http://schemas.openxmlformats.org/officeDocument/2006/relationships/image" Target="media/image16.png"/><Relationship Id="rId48" Type="http://schemas.openxmlformats.org/officeDocument/2006/relationships/image" Target="media/image35.png"/><Relationship Id="rId69" Type="http://schemas.openxmlformats.org/officeDocument/2006/relationships/hyperlink" Target="https://www.police.govt.nz/contact-us/local-contacts/diversity-liaison-officers" TargetMode="External"/><Relationship Id="rId113" Type="http://schemas.openxmlformats.org/officeDocument/2006/relationships/image" Target="media/image81.png"/><Relationship Id="rId134" Type="http://schemas.openxmlformats.org/officeDocument/2006/relationships/image" Target="media/image113.png"/><Relationship Id="rId80" Type="http://schemas.openxmlformats.org/officeDocument/2006/relationships/image" Target="media/image54.png"/><Relationship Id="rId155" Type="http://schemas.openxmlformats.org/officeDocument/2006/relationships/image" Target="media/image133.jpeg"/><Relationship Id="rId176" Type="http://schemas.openxmlformats.org/officeDocument/2006/relationships/image" Target="media/image135.png"/><Relationship Id="rId197" Type="http://schemas.openxmlformats.org/officeDocument/2006/relationships/image" Target="media/image154.png"/><Relationship Id="rId201" Type="http://schemas.openxmlformats.org/officeDocument/2006/relationships/image" Target="media/image156.png"/><Relationship Id="rId222" Type="http://schemas.openxmlformats.org/officeDocument/2006/relationships/image" Target="media/image176.png"/><Relationship Id="rId243" Type="http://schemas.openxmlformats.org/officeDocument/2006/relationships/image" Target="media/image190.jpeg"/><Relationship Id="rId264" Type="http://schemas.openxmlformats.org/officeDocument/2006/relationships/image" Target="media/image213.png"/><Relationship Id="rId17" Type="http://schemas.openxmlformats.org/officeDocument/2006/relationships/image" Target="media/image6.png"/><Relationship Id="rId38" Type="http://schemas.openxmlformats.org/officeDocument/2006/relationships/image" Target="media/image25.png"/><Relationship Id="rId59" Type="http://schemas.openxmlformats.org/officeDocument/2006/relationships/image" Target="media/image38.jpeg"/><Relationship Id="rId103" Type="http://schemas.openxmlformats.org/officeDocument/2006/relationships/image" Target="media/image73.png"/><Relationship Id="rId124" Type="http://schemas.openxmlformats.org/officeDocument/2006/relationships/image" Target="media/image89.jpeg"/><Relationship Id="rId70" Type="http://schemas.openxmlformats.org/officeDocument/2006/relationships/image" Target="media/image45.png"/><Relationship Id="rId91" Type="http://schemas.openxmlformats.org/officeDocument/2006/relationships/image" Target="media/image63.png"/><Relationship Id="rId145" Type="http://schemas.openxmlformats.org/officeDocument/2006/relationships/image" Target="media/image124.png"/><Relationship Id="rId166" Type="http://schemas.openxmlformats.org/officeDocument/2006/relationships/image" Target="media/image126.jpeg"/><Relationship Id="rId187" Type="http://schemas.openxmlformats.org/officeDocument/2006/relationships/image" Target="media/image14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659035B9A047B4499B1A976C9365D4E" ma:contentTypeVersion="17" ma:contentTypeDescription="Create a new document." ma:contentTypeScope="" ma:versionID="8b690d64a955fa43e821c695ab794540">
  <xsd:schema xmlns:xsd="http://www.w3.org/2001/XMLSchema" xmlns:xs="http://www.w3.org/2001/XMLSchema" xmlns:p="http://schemas.microsoft.com/office/2006/metadata/properties" xmlns:ns2="3c7735d6-fcdb-47e3-9b30-af90d6e0a319" xmlns:ns3="725b7fd9-00c9-4204-968c-4df6d1bf4ee3" targetNamespace="http://schemas.microsoft.com/office/2006/metadata/properties" ma:root="true" ma:fieldsID="f7c34df5285372f2a05be23321fb1b62" ns2:_="" ns3:_="">
    <xsd:import namespace="3c7735d6-fcdb-47e3-9b30-af90d6e0a319"/>
    <xsd:import namespace="725b7fd9-00c9-4204-968c-4df6d1bf4e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7735d6-fcdb-47e3-9b30-af90d6e0a3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5b7fd9-00c9-4204-968c-4df6d1bf4ee3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04afd88-0f35-4f1c-865a-9883d780411e}" ma:internalName="TaxCatchAll" ma:showField="CatchAllData" ma:web="725b7fd9-00c9-4204-968c-4df6d1bf4e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c7735d6-fcdb-47e3-9b30-af90d6e0a319">
      <Terms xmlns="http://schemas.microsoft.com/office/infopath/2007/PartnerControls"/>
    </lcf76f155ced4ddcb4097134ff3c332f>
    <TaxCatchAll xmlns="725b7fd9-00c9-4204-968c-4df6d1bf4ee3" xsi:nil="true"/>
  </documentManagement>
</p:properties>
</file>

<file path=customXml/itemProps1.xml><?xml version="1.0" encoding="utf-8"?>
<ds:datastoreItem xmlns:ds="http://schemas.openxmlformats.org/officeDocument/2006/customXml" ds:itemID="{8A72D9AA-6627-4538-A631-3D9AD68A83D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2A524CD-ECFC-4796-846D-5E30F1E776B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3817F41-0030-4D42-B772-72305604AE4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7735d6-fcdb-47e3-9b30-af90d6e0a319"/>
    <ds:schemaRef ds:uri="725b7fd9-00c9-4204-968c-4df6d1bf4e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C283D93-0ADC-4599-BDEC-48F791AFD651}">
  <ds:schemaRefs>
    <ds:schemaRef ds:uri="http://schemas.microsoft.com/office/2006/metadata/properties"/>
    <ds:schemaRef ds:uri="http://schemas.microsoft.com/office/infopath/2007/PartnerControls"/>
    <ds:schemaRef ds:uri="3c7735d6-fcdb-47e3-9b30-af90d6e0a319"/>
    <ds:schemaRef ds:uri="725b7fd9-00c9-4204-968c-4df6d1bf4ee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4</TotalTime>
  <Pages>45</Pages>
  <Words>2082</Words>
  <Characters>11868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Andi Buchanan</cp:lastModifiedBy>
  <cp:revision>3</cp:revision>
  <cp:lastPrinted>2024-04-30T04:26:00Z</cp:lastPrinted>
  <dcterms:created xsi:type="dcterms:W3CDTF">2025-02-14T03:03:00Z</dcterms:created>
  <dcterms:modified xsi:type="dcterms:W3CDTF">2025-02-18T20:08:00Z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0x0101005659035B9A047B4499B1A976C9365D4E</vt:lpwstr>
  </property>
  <property fmtid="{D5CDD505-2E9C-101B-9397-08002B2CF9AE}" pid="3" name="MediaServiceImageTags">
    <vt:lpwstr/>
  </property>
</Properties>
</file>