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B637C" w14:textId="0D607953" w:rsidR="00F87859" w:rsidRPr="00290031" w:rsidRDefault="009C6E94" w:rsidP="0072335E">
      <w:pPr>
        <w:rPr>
          <w:rFonts w:cs="Arial"/>
        </w:rPr>
      </w:pPr>
      <w:r w:rsidRPr="00290031">
        <w:rPr>
          <w:rFonts w:cs="Arial"/>
          <w:noProof/>
          <w:lang w:val="en-NZ" w:eastAsia="en-NZ"/>
        </w:rPr>
        <w:drawing>
          <wp:anchor distT="0" distB="0" distL="114300" distR="114300" simplePos="0" relativeHeight="251664896" behindDoc="1" locked="0" layoutInCell="1" allowOverlap="1" wp14:anchorId="0A389687" wp14:editId="1D73D8D7">
            <wp:simplePos x="0" y="0"/>
            <wp:positionH relativeFrom="column">
              <wp:posOffset>3778885</wp:posOffset>
            </wp:positionH>
            <wp:positionV relativeFrom="paragraph">
              <wp:posOffset>-426720</wp:posOffset>
            </wp:positionV>
            <wp:extent cx="2177873" cy="1089660"/>
            <wp:effectExtent l="0" t="0" r="0" b="0"/>
            <wp:wrapNone/>
            <wp:docPr id="1283612347" name="Picture 9" descr="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12347" name="Picture 9" descr="People First NZ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873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31">
        <w:rPr>
          <w:rFonts w:cs="Arial"/>
          <w:noProof/>
          <w:lang w:val="en-NZ" w:eastAsia="en-NZ"/>
        </w:rPr>
        <w:drawing>
          <wp:anchor distT="0" distB="0" distL="114300" distR="114300" simplePos="0" relativeHeight="251639296" behindDoc="0" locked="0" layoutInCell="1" allowOverlap="1" wp14:anchorId="22BB61BB" wp14:editId="42EE18C7">
            <wp:simplePos x="0" y="0"/>
            <wp:positionH relativeFrom="margin">
              <wp:posOffset>-154305</wp:posOffset>
            </wp:positionH>
            <wp:positionV relativeFrom="page">
              <wp:posOffset>581537</wp:posOffset>
            </wp:positionV>
            <wp:extent cx="1391920" cy="2088515"/>
            <wp:effectExtent l="0" t="0" r="0" b="6985"/>
            <wp:wrapNone/>
            <wp:docPr id="60" name="Picture 60" descr="Logo for Easy Read. A person is holding two documents. one is in easy read and one is not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Logo for Easy Read. A person is holding two documents. one is in easy read and one is not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453AE" w14:textId="329A95B0" w:rsidR="00F87859" w:rsidRPr="00290031" w:rsidRDefault="009C6E94" w:rsidP="0072335E">
      <w:pPr>
        <w:rPr>
          <w:rFonts w:cs="Arial"/>
        </w:rPr>
      </w:pPr>
      <w:r w:rsidRPr="00290031">
        <w:rPr>
          <w:rFonts w:cs="Arial"/>
          <w:noProof/>
          <w:lang w:val="en-NZ" w:eastAsia="en-NZ"/>
        </w:rPr>
        <w:drawing>
          <wp:anchor distT="0" distB="0" distL="114300" distR="114300" simplePos="0" relativeHeight="251640320" behindDoc="0" locked="0" layoutInCell="1" allowOverlap="1" wp14:anchorId="00BE9598" wp14:editId="06EAC0DA">
            <wp:simplePos x="0" y="0"/>
            <wp:positionH relativeFrom="margin">
              <wp:posOffset>3710305</wp:posOffset>
            </wp:positionH>
            <wp:positionV relativeFrom="paragraph">
              <wp:posOffset>312420</wp:posOffset>
            </wp:positionV>
            <wp:extent cx="2391225" cy="1196340"/>
            <wp:effectExtent l="0" t="0" r="9525" b="3810"/>
            <wp:wrapNone/>
            <wp:docPr id="313233389" name="Picture 313233389" descr="Learn with Us logo. The words say Learn With Us Aki i To Matou Taha. There is a yellow butterfly at the top right of the word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233389" name="Picture 313233389" descr="Learn with Us logo. The words say Learn With Us Aki i To Matou Taha. There is a yellow butterfly at the top right of the word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22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B0691" w14:textId="43EE936D" w:rsidR="00F87859" w:rsidRPr="00290031" w:rsidRDefault="00F87859" w:rsidP="0072335E">
      <w:pPr>
        <w:rPr>
          <w:rFonts w:cs="Arial"/>
        </w:rPr>
      </w:pPr>
      <w:r w:rsidRPr="00290031">
        <w:rPr>
          <w:rFonts w:cs="Arial"/>
        </w:rPr>
        <w:t xml:space="preserve"> </w:t>
      </w:r>
    </w:p>
    <w:p w14:paraId="17A79FAD" w14:textId="22061D7D" w:rsidR="00F87859" w:rsidRPr="00290031" w:rsidRDefault="00F87859" w:rsidP="0072335E">
      <w:pPr>
        <w:rPr>
          <w:rFonts w:cs="Arial"/>
        </w:rPr>
      </w:pPr>
    </w:p>
    <w:p w14:paraId="14A56FC4" w14:textId="51C27182" w:rsidR="00F87859" w:rsidRPr="00290031" w:rsidRDefault="00F87859" w:rsidP="0072335E">
      <w:pPr>
        <w:rPr>
          <w:rFonts w:cs="Arial"/>
        </w:rPr>
      </w:pPr>
    </w:p>
    <w:p w14:paraId="29BD635C" w14:textId="3D5445A9" w:rsidR="00F87859" w:rsidRPr="00290031" w:rsidRDefault="00F87859" w:rsidP="0072335E">
      <w:pPr>
        <w:rPr>
          <w:rFonts w:cs="Arial"/>
          <w:b/>
          <w:sz w:val="60"/>
          <w:szCs w:val="60"/>
        </w:rPr>
      </w:pPr>
    </w:p>
    <w:p w14:paraId="6F41E77F" w14:textId="183C3779" w:rsidR="00F568BC" w:rsidRPr="00290031" w:rsidRDefault="001D3ED2" w:rsidP="008C0DA1">
      <w:pPr>
        <w:pStyle w:val="Title"/>
        <w:rPr>
          <w:rFonts w:cs="Arial"/>
        </w:rPr>
      </w:pPr>
      <w:r>
        <w:rPr>
          <w:rFonts w:cs="Arial"/>
        </w:rPr>
        <w:t>Information about scams</w:t>
      </w:r>
      <w:r w:rsidR="00B85AF8">
        <w:rPr>
          <w:rFonts w:cs="Arial"/>
        </w:rPr>
        <w:t xml:space="preserve"> and where to get help</w:t>
      </w:r>
    </w:p>
    <w:p w14:paraId="57E605E1" w14:textId="5245B4D2" w:rsidR="00887F23" w:rsidRPr="00290031" w:rsidRDefault="001D3ED2" w:rsidP="0072335E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 wp14:anchorId="7EA1337A" wp14:editId="2C44AE2F">
            <wp:simplePos x="0" y="0"/>
            <wp:positionH relativeFrom="margin">
              <wp:align>center</wp:align>
            </wp:positionH>
            <wp:positionV relativeFrom="paragraph">
              <wp:posOffset>284672</wp:posOffset>
            </wp:positionV>
            <wp:extent cx="3434316" cy="3434316"/>
            <wp:effectExtent l="0" t="0" r="0" b="0"/>
            <wp:wrapNone/>
            <wp:docPr id="2133534349" name="Picture 44" descr="A person from Scams Are Us phoning someone talking about mone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34349" name="Picture 44" descr="A person from Scams Are Us phoning someone talking about mone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16" cy="343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1B7" w14:textId="2CDD061E" w:rsidR="00887F23" w:rsidRPr="00290031" w:rsidRDefault="00887F23" w:rsidP="0072335E">
      <w:pPr>
        <w:rPr>
          <w:rFonts w:cs="Arial"/>
        </w:rPr>
      </w:pPr>
    </w:p>
    <w:p w14:paraId="77233F50" w14:textId="4C6769A9" w:rsidR="00887F23" w:rsidRPr="00290031" w:rsidRDefault="00887F23" w:rsidP="0072335E">
      <w:pPr>
        <w:rPr>
          <w:rFonts w:cs="Arial"/>
        </w:rPr>
      </w:pPr>
    </w:p>
    <w:p w14:paraId="1E40C4FE" w14:textId="2E987008" w:rsidR="00887F23" w:rsidRPr="00290031" w:rsidRDefault="008C0DA1" w:rsidP="008C0DA1">
      <w:pPr>
        <w:tabs>
          <w:tab w:val="left" w:pos="4506"/>
        </w:tabs>
        <w:rPr>
          <w:rFonts w:cs="Arial"/>
        </w:rPr>
      </w:pPr>
      <w:r w:rsidRPr="00290031">
        <w:rPr>
          <w:rFonts w:cs="Arial"/>
        </w:rPr>
        <w:tab/>
      </w:r>
    </w:p>
    <w:p w14:paraId="22883DE7" w14:textId="321641DF" w:rsidR="00E71E92" w:rsidRPr="00290031" w:rsidRDefault="00E71E92" w:rsidP="0072335E">
      <w:pPr>
        <w:pStyle w:val="Datepublished"/>
        <w:rPr>
          <w:rFonts w:cs="Arial"/>
        </w:rPr>
      </w:pPr>
    </w:p>
    <w:p w14:paraId="3AF950D3" w14:textId="77777777" w:rsidR="00E71E92" w:rsidRDefault="00E71E92" w:rsidP="0072335E">
      <w:pPr>
        <w:pStyle w:val="Datepublished"/>
        <w:rPr>
          <w:rFonts w:cs="Arial"/>
        </w:rPr>
      </w:pPr>
    </w:p>
    <w:p w14:paraId="5A9ED3A6" w14:textId="77777777" w:rsidR="001D3ED2" w:rsidRDefault="001D3ED2" w:rsidP="0072335E">
      <w:pPr>
        <w:pStyle w:val="Datepublished"/>
        <w:rPr>
          <w:rFonts w:cs="Arial"/>
        </w:rPr>
      </w:pPr>
    </w:p>
    <w:p w14:paraId="68A0E5CF" w14:textId="77777777" w:rsidR="001D3ED2" w:rsidRPr="00290031" w:rsidRDefault="001D3ED2" w:rsidP="0072335E">
      <w:pPr>
        <w:pStyle w:val="Datepublished"/>
        <w:rPr>
          <w:rFonts w:cs="Arial"/>
        </w:rPr>
      </w:pPr>
    </w:p>
    <w:p w14:paraId="1F1E3B85" w14:textId="789397E7" w:rsidR="00E71E92" w:rsidRPr="00290031" w:rsidRDefault="00E71E92" w:rsidP="0072335E">
      <w:pPr>
        <w:pStyle w:val="Datepublished"/>
        <w:rPr>
          <w:rFonts w:cs="Arial"/>
        </w:rPr>
      </w:pPr>
    </w:p>
    <w:p w14:paraId="16D4A3C7" w14:textId="7127580C" w:rsidR="00E71E92" w:rsidRPr="00290031" w:rsidRDefault="00E71E92" w:rsidP="0072335E">
      <w:pPr>
        <w:pStyle w:val="Datepublished"/>
        <w:rPr>
          <w:rFonts w:cs="Arial"/>
        </w:rPr>
      </w:pPr>
    </w:p>
    <w:p w14:paraId="35D21187" w14:textId="1ECDAF37" w:rsidR="00F87859" w:rsidRPr="00290031" w:rsidRDefault="00887F23" w:rsidP="0072335E">
      <w:pPr>
        <w:pStyle w:val="Datepublished"/>
        <w:rPr>
          <w:rFonts w:cs="Arial"/>
        </w:rPr>
      </w:pPr>
      <w:r w:rsidRPr="00290031">
        <w:rPr>
          <w:rFonts w:cs="Arial"/>
        </w:rPr>
        <w:t xml:space="preserve">Published: </w:t>
      </w:r>
      <w:r w:rsidR="00F568BC" w:rsidRPr="00290031">
        <w:rPr>
          <w:rFonts w:cs="Arial"/>
        </w:rPr>
        <w:t>October 2023</w:t>
      </w:r>
    </w:p>
    <w:p w14:paraId="4C862AB8" w14:textId="54BDCC7E" w:rsidR="00290031" w:rsidRPr="00290031" w:rsidRDefault="00F87859" w:rsidP="009A3FC7">
      <w:pPr>
        <w:pStyle w:val="Heading1"/>
      </w:pPr>
      <w:r w:rsidRPr="00290031">
        <w:rPr>
          <w:rFonts w:cs="Arial"/>
        </w:rPr>
        <w:br w:type="page"/>
      </w:r>
      <w:r w:rsidR="00290031" w:rsidRPr="00290031">
        <w:lastRenderedPageBreak/>
        <w:t>What is a scam</w:t>
      </w:r>
      <w:r w:rsidR="009A3FC7">
        <w:t>?</w:t>
      </w:r>
    </w:p>
    <w:p w14:paraId="14B8B39A" w14:textId="77777777" w:rsidR="00290031" w:rsidRPr="00B511B9" w:rsidRDefault="00290031" w:rsidP="00290031">
      <w:pPr>
        <w:rPr>
          <w:rStyle w:val="normaltextrun"/>
          <w:rFonts w:cs="Arial"/>
          <w:szCs w:val="32"/>
          <w:lang w:val="en-US"/>
        </w:rPr>
      </w:pPr>
    </w:p>
    <w:p w14:paraId="7824B09F" w14:textId="77777777" w:rsidR="00290031" w:rsidRPr="00B511B9" w:rsidRDefault="00290031" w:rsidP="00290031">
      <w:pPr>
        <w:rPr>
          <w:rStyle w:val="normaltextrun"/>
          <w:rFonts w:cs="Arial"/>
          <w:szCs w:val="32"/>
          <w:lang w:val="en-US"/>
        </w:rPr>
      </w:pPr>
    </w:p>
    <w:p w14:paraId="4995842B" w14:textId="3653721E" w:rsidR="00B511B9" w:rsidRPr="00B511B9" w:rsidRDefault="00B511B9" w:rsidP="00290031">
      <w:pPr>
        <w:rPr>
          <w:rStyle w:val="normaltextrun"/>
          <w:rFonts w:cs="Arial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3F5C61F7" wp14:editId="18E0DD13">
            <wp:simplePos x="0" y="0"/>
            <wp:positionH relativeFrom="margin">
              <wp:align>left</wp:align>
            </wp:positionH>
            <wp:positionV relativeFrom="paragraph">
              <wp:posOffset>15078</wp:posOffset>
            </wp:positionV>
            <wp:extent cx="1903095" cy="1903095"/>
            <wp:effectExtent l="0" t="0" r="0" b="0"/>
            <wp:wrapNone/>
            <wp:docPr id="381969400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6940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031" w:rsidRPr="00B511B9">
        <w:rPr>
          <w:rStyle w:val="normaltextrun"/>
          <w:rFonts w:cs="Arial"/>
          <w:szCs w:val="32"/>
          <w:lang w:val="en-US"/>
        </w:rPr>
        <w:t>A scam is a</w:t>
      </w:r>
      <w:r w:rsidRPr="00B511B9">
        <w:rPr>
          <w:rStyle w:val="normaltextrun"/>
          <w:rFonts w:cs="Arial"/>
          <w:szCs w:val="32"/>
          <w:lang w:val="en-US"/>
        </w:rPr>
        <w:t xml:space="preserve"> plan to trick people to get their:</w:t>
      </w:r>
    </w:p>
    <w:p w14:paraId="4DBD1572" w14:textId="5B7CA024" w:rsidR="00B511B9" w:rsidRPr="00B511B9" w:rsidRDefault="00B511B9" w:rsidP="00B511B9">
      <w:pPr>
        <w:pStyle w:val="Listtoplevel"/>
        <w:rPr>
          <w:rStyle w:val="normaltextrun"/>
          <w:szCs w:val="32"/>
        </w:rPr>
      </w:pPr>
      <w:r>
        <w:rPr>
          <w:rStyle w:val="normaltextrun"/>
          <w:rFonts w:cs="Arial"/>
          <w:szCs w:val="32"/>
          <w:lang w:val="en-US"/>
        </w:rPr>
        <w:t>m</w:t>
      </w:r>
      <w:r w:rsidRPr="00B511B9">
        <w:rPr>
          <w:rStyle w:val="normaltextrun"/>
          <w:rFonts w:cs="Arial"/>
          <w:szCs w:val="32"/>
          <w:lang w:val="en-US"/>
        </w:rPr>
        <w:t>oney</w:t>
      </w:r>
    </w:p>
    <w:p w14:paraId="75ADA149" w14:textId="393F5F52" w:rsidR="00B511B9" w:rsidRPr="00B511B9" w:rsidRDefault="00B511B9" w:rsidP="00B511B9">
      <w:pPr>
        <w:pStyle w:val="Listtoplevel"/>
        <w:rPr>
          <w:rStyle w:val="normaltextrun"/>
          <w:szCs w:val="32"/>
        </w:rPr>
      </w:pPr>
      <w:r>
        <w:rPr>
          <w:rStyle w:val="normaltextrun"/>
          <w:rFonts w:cs="Arial"/>
          <w:szCs w:val="32"/>
          <w:lang w:val="en-US"/>
        </w:rPr>
        <w:t>i</w:t>
      </w:r>
      <w:r w:rsidRPr="00B511B9">
        <w:rPr>
          <w:rStyle w:val="normaltextrun"/>
          <w:rFonts w:cs="Arial"/>
          <w:szCs w:val="32"/>
          <w:lang w:val="en-US"/>
        </w:rPr>
        <w:t>nformation</w:t>
      </w:r>
    </w:p>
    <w:p w14:paraId="006CB93D" w14:textId="05AF4018" w:rsidR="00290031" w:rsidRPr="00B511B9" w:rsidRDefault="0007681A" w:rsidP="00B511B9">
      <w:pPr>
        <w:pStyle w:val="Listtoplevel"/>
        <w:rPr>
          <w:szCs w:val="32"/>
        </w:rPr>
      </w:pPr>
      <w:r w:rsidRPr="00B511B9">
        <w:rPr>
          <w:rStyle w:val="eop"/>
          <w:rFonts w:cs="Arial"/>
          <w:szCs w:val="32"/>
        </w:rPr>
        <w:drawing>
          <wp:anchor distT="0" distB="0" distL="114300" distR="114300" simplePos="0" relativeHeight="251707904" behindDoc="0" locked="0" layoutInCell="1" allowOverlap="1" wp14:anchorId="15897FD2" wp14:editId="058DD95A">
            <wp:simplePos x="0" y="0"/>
            <wp:positionH relativeFrom="margin">
              <wp:align>left</wp:align>
            </wp:positionH>
            <wp:positionV relativeFrom="paragraph">
              <wp:posOffset>336786</wp:posOffset>
            </wp:positionV>
            <wp:extent cx="1198084" cy="1648047"/>
            <wp:effectExtent l="0" t="0" r="2540" b="0"/>
            <wp:wrapNone/>
            <wp:docPr id="181316301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6301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084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11B9">
        <w:rPr>
          <w:rStyle w:val="normaltextrun"/>
          <w:rFonts w:cs="Arial"/>
          <w:szCs w:val="32"/>
          <w:lang w:val="en-US"/>
        </w:rPr>
        <w:t>o</w:t>
      </w:r>
      <w:r w:rsidR="00B511B9" w:rsidRPr="00B511B9">
        <w:rPr>
          <w:rStyle w:val="normaltextrun"/>
          <w:rFonts w:cs="Arial"/>
          <w:szCs w:val="32"/>
          <w:lang w:val="en-US"/>
        </w:rPr>
        <w:t>ther belongings.</w:t>
      </w:r>
    </w:p>
    <w:p w14:paraId="2ABC5FCE" w14:textId="33DE96E3" w:rsidR="00290031" w:rsidRPr="00B511B9" w:rsidRDefault="00290031" w:rsidP="00290031">
      <w:pPr>
        <w:rPr>
          <w:rStyle w:val="eop"/>
          <w:rFonts w:cs="Arial"/>
          <w:szCs w:val="32"/>
        </w:rPr>
      </w:pPr>
    </w:p>
    <w:p w14:paraId="7654252F" w14:textId="0B903676" w:rsidR="00290031" w:rsidRPr="00B511B9" w:rsidRDefault="00290031" w:rsidP="00290031">
      <w:pPr>
        <w:rPr>
          <w:rStyle w:val="eop"/>
          <w:rFonts w:cs="Arial"/>
          <w:szCs w:val="32"/>
        </w:rPr>
      </w:pPr>
    </w:p>
    <w:p w14:paraId="566E2377" w14:textId="22945047" w:rsidR="00290031" w:rsidRPr="00B511B9" w:rsidRDefault="00290031" w:rsidP="00290031">
      <w:pPr>
        <w:rPr>
          <w:rStyle w:val="eop"/>
          <w:rFonts w:cs="Arial"/>
          <w:szCs w:val="32"/>
        </w:rPr>
      </w:pPr>
      <w:r w:rsidRPr="00B511B9">
        <w:rPr>
          <w:rStyle w:val="eop"/>
          <w:rFonts w:cs="Arial"/>
          <w:szCs w:val="32"/>
        </w:rPr>
        <w:t>Scams are against the law.</w:t>
      </w:r>
    </w:p>
    <w:p w14:paraId="4B2C6179" w14:textId="3248F8F8" w:rsidR="00290031" w:rsidRPr="00B511B9" w:rsidRDefault="00290031" w:rsidP="00290031">
      <w:pPr>
        <w:rPr>
          <w:rStyle w:val="eop"/>
          <w:rFonts w:cs="Arial"/>
          <w:szCs w:val="32"/>
        </w:rPr>
      </w:pPr>
    </w:p>
    <w:p w14:paraId="35355207" w14:textId="4BDB1371" w:rsidR="00290031" w:rsidRPr="00B511B9" w:rsidRDefault="00290031" w:rsidP="00290031">
      <w:pPr>
        <w:rPr>
          <w:rStyle w:val="eop"/>
          <w:rFonts w:cs="Arial"/>
          <w:szCs w:val="32"/>
        </w:rPr>
      </w:pPr>
    </w:p>
    <w:p w14:paraId="58EE6C65" w14:textId="2E85A1E1" w:rsidR="00290031" w:rsidRPr="00B511B9" w:rsidRDefault="000F0F47" w:rsidP="00290031">
      <w:pPr>
        <w:rPr>
          <w:rStyle w:val="eop"/>
          <w:rFonts w:cs="Arial"/>
          <w:szCs w:val="32"/>
        </w:rPr>
      </w:pPr>
      <w:r w:rsidRPr="0007681A">
        <w:rPr>
          <w:rStyle w:val="eop"/>
          <w:rFonts w:cs="Arial"/>
          <w:noProof/>
          <w:szCs w:val="32"/>
        </w:rPr>
        <w:drawing>
          <wp:anchor distT="0" distB="0" distL="114300" distR="114300" simplePos="0" relativeHeight="251708928" behindDoc="0" locked="0" layoutInCell="1" allowOverlap="1" wp14:anchorId="28F70874" wp14:editId="17FB6781">
            <wp:simplePos x="0" y="0"/>
            <wp:positionH relativeFrom="margin">
              <wp:posOffset>0</wp:posOffset>
            </wp:positionH>
            <wp:positionV relativeFrom="paragraph">
              <wp:posOffset>280096</wp:posOffset>
            </wp:positionV>
            <wp:extent cx="1914059" cy="2179674"/>
            <wp:effectExtent l="0" t="0" r="0" b="0"/>
            <wp:wrapNone/>
            <wp:docPr id="193133508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3508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59" cy="21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031" w:rsidRPr="00B511B9">
        <w:rPr>
          <w:rStyle w:val="eop"/>
          <w:rFonts w:cs="Arial"/>
          <w:szCs w:val="32"/>
        </w:rPr>
        <w:t>People who run scams can be:</w:t>
      </w:r>
    </w:p>
    <w:p w14:paraId="072D5802" w14:textId="526B13AF" w:rsidR="00290031" w:rsidRPr="00B511B9" w:rsidRDefault="00290031" w:rsidP="009A3FC7">
      <w:pPr>
        <w:pStyle w:val="Listtoplevel"/>
        <w:rPr>
          <w:rStyle w:val="eop"/>
          <w:rFonts w:cs="Arial"/>
          <w:szCs w:val="32"/>
        </w:rPr>
      </w:pPr>
      <w:r w:rsidRPr="00B511B9">
        <w:rPr>
          <w:rStyle w:val="eop"/>
          <w:rFonts w:cs="Arial"/>
          <w:szCs w:val="32"/>
        </w:rPr>
        <w:t>arrested</w:t>
      </w:r>
    </w:p>
    <w:p w14:paraId="7B5AD57D" w14:textId="08BAB361" w:rsidR="00290031" w:rsidRPr="00290031" w:rsidRDefault="00290031" w:rsidP="009A3FC7">
      <w:pPr>
        <w:pStyle w:val="Listtoplevel"/>
        <w:rPr>
          <w:rStyle w:val="eop"/>
          <w:rFonts w:cs="Arial"/>
          <w:szCs w:val="32"/>
        </w:rPr>
      </w:pPr>
      <w:r w:rsidRPr="00290031">
        <w:rPr>
          <w:rStyle w:val="eop"/>
          <w:rFonts w:cs="Arial"/>
          <w:szCs w:val="32"/>
        </w:rPr>
        <w:t>sent to prison</w:t>
      </w:r>
    </w:p>
    <w:p w14:paraId="3F7B7514" w14:textId="0697957F" w:rsidR="00290031" w:rsidRPr="00290031" w:rsidRDefault="00290031" w:rsidP="009A3FC7">
      <w:pPr>
        <w:pStyle w:val="Listtoplevel"/>
        <w:rPr>
          <w:rStyle w:val="eop"/>
          <w:rFonts w:cs="Arial"/>
          <w:szCs w:val="32"/>
        </w:rPr>
      </w:pPr>
      <w:r w:rsidRPr="00290031">
        <w:rPr>
          <w:rStyle w:val="eop"/>
          <w:rFonts w:cs="Arial"/>
          <w:szCs w:val="32"/>
        </w:rPr>
        <w:t>punished in other ways like having to pay money.</w:t>
      </w:r>
    </w:p>
    <w:p w14:paraId="660B1926" w14:textId="28757F81" w:rsidR="00290031" w:rsidRPr="00290031" w:rsidRDefault="00290031" w:rsidP="00290031">
      <w:pPr>
        <w:rPr>
          <w:rFonts w:cs="Arial"/>
          <w:sz w:val="18"/>
          <w:szCs w:val="18"/>
        </w:rPr>
      </w:pPr>
    </w:p>
    <w:p w14:paraId="6B58620B" w14:textId="77777777" w:rsidR="00290031" w:rsidRPr="00290031" w:rsidRDefault="00290031" w:rsidP="00290031">
      <w:pPr>
        <w:pStyle w:val="Heading1"/>
        <w:rPr>
          <w:rStyle w:val="normaltextrun"/>
          <w:rFonts w:cs="Arial"/>
          <w:szCs w:val="32"/>
          <w:lang w:val="en-US"/>
        </w:rPr>
      </w:pPr>
      <w:r w:rsidRPr="00290031">
        <w:rPr>
          <w:rStyle w:val="normaltextrun"/>
          <w:rFonts w:cs="Arial"/>
          <w:szCs w:val="32"/>
          <w:lang w:val="en-US"/>
        </w:rPr>
        <w:lastRenderedPageBreak/>
        <w:t>Signs something might be a scam</w:t>
      </w:r>
    </w:p>
    <w:p w14:paraId="41D28165" w14:textId="77777777" w:rsidR="00290031" w:rsidRPr="00290031" w:rsidRDefault="00290031" w:rsidP="00290031">
      <w:pPr>
        <w:rPr>
          <w:rStyle w:val="normaltextrun"/>
          <w:rFonts w:cs="Arial"/>
          <w:szCs w:val="32"/>
          <w:lang w:val="en-US"/>
        </w:rPr>
      </w:pPr>
    </w:p>
    <w:p w14:paraId="75373E72" w14:textId="16B621F8" w:rsidR="00EE6BF2" w:rsidRDefault="0007681A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09952" behindDoc="0" locked="0" layoutInCell="1" allowOverlap="1" wp14:anchorId="7F6E8AA3" wp14:editId="55AC9F3D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1392865" cy="1468265"/>
            <wp:effectExtent l="0" t="0" r="0" b="0"/>
            <wp:wrapNone/>
            <wp:docPr id="87876673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6673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715" cy="14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F12BF" w14:textId="503FD102" w:rsidR="00EE6BF2" w:rsidRDefault="00EE6BF2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 xml:space="preserve">These are </w:t>
      </w:r>
      <w:proofErr w:type="gramStart"/>
      <w:r>
        <w:rPr>
          <w:rStyle w:val="normaltextrun"/>
          <w:rFonts w:cs="Arial"/>
          <w:szCs w:val="32"/>
          <w:lang w:val="en-US"/>
        </w:rPr>
        <w:t>some</w:t>
      </w:r>
      <w:proofErr w:type="gramEnd"/>
      <w:r>
        <w:rPr>
          <w:rStyle w:val="normaltextrun"/>
          <w:rFonts w:cs="Arial"/>
          <w:szCs w:val="32"/>
          <w:lang w:val="en-US"/>
        </w:rPr>
        <w:t xml:space="preserve"> </w:t>
      </w:r>
      <w:r w:rsidR="00201CE9">
        <w:rPr>
          <w:rStyle w:val="normaltextrun"/>
          <w:rFonts w:cs="Arial"/>
          <w:szCs w:val="32"/>
          <w:lang w:val="en-US"/>
        </w:rPr>
        <w:t>signs that</w:t>
      </w:r>
      <w:r>
        <w:rPr>
          <w:rStyle w:val="normaltextrun"/>
          <w:rFonts w:cs="Arial"/>
          <w:szCs w:val="32"/>
          <w:lang w:val="en-US"/>
        </w:rPr>
        <w:t xml:space="preserve"> something might be a scam.</w:t>
      </w:r>
    </w:p>
    <w:p w14:paraId="205E9578" w14:textId="77777777" w:rsidR="00EE6BF2" w:rsidRDefault="00EE6BF2" w:rsidP="00290031">
      <w:pPr>
        <w:rPr>
          <w:rStyle w:val="normaltextrun"/>
          <w:rFonts w:cs="Arial"/>
          <w:szCs w:val="32"/>
          <w:lang w:val="en-US"/>
        </w:rPr>
      </w:pPr>
    </w:p>
    <w:p w14:paraId="70CB8229" w14:textId="77777777" w:rsidR="00EE6BF2" w:rsidRDefault="00EE6BF2" w:rsidP="00290031">
      <w:pPr>
        <w:rPr>
          <w:rStyle w:val="normaltextrun"/>
          <w:rFonts w:cs="Arial"/>
          <w:szCs w:val="32"/>
          <w:lang w:val="en-US"/>
        </w:rPr>
      </w:pPr>
    </w:p>
    <w:p w14:paraId="11EA9A6D" w14:textId="0A1307AE" w:rsidR="00EE6BF2" w:rsidRDefault="00EE6BF2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It may be a scam if:</w:t>
      </w:r>
    </w:p>
    <w:p w14:paraId="667AAD18" w14:textId="36C93C88" w:rsidR="00EE6BF2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12000" behindDoc="0" locked="0" layoutInCell="1" allowOverlap="1" wp14:anchorId="3168C87B" wp14:editId="5A65C93D">
            <wp:simplePos x="0" y="0"/>
            <wp:positionH relativeFrom="margin">
              <wp:align>left</wp:align>
            </wp:positionH>
            <wp:positionV relativeFrom="paragraph">
              <wp:posOffset>558386</wp:posOffset>
            </wp:positionV>
            <wp:extent cx="1797202" cy="1148316"/>
            <wp:effectExtent l="0" t="0" r="0" b="0"/>
            <wp:wrapNone/>
            <wp:docPr id="152677437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7437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02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BF2">
        <w:rPr>
          <w:rStyle w:val="normaltextrun"/>
          <w:rFonts w:cs="Arial"/>
          <w:szCs w:val="32"/>
          <w:lang w:val="en-US"/>
        </w:rPr>
        <w:t>you think you might not be dealing with a real company</w:t>
      </w:r>
    </w:p>
    <w:p w14:paraId="09C875AF" w14:textId="0E093D8A" w:rsidR="00EE6BF2" w:rsidRDefault="0007681A" w:rsidP="00EE6BF2">
      <w:pPr>
        <w:pStyle w:val="Listtoplevel"/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10976" behindDoc="0" locked="0" layoutInCell="1" allowOverlap="1" wp14:anchorId="2CA3B459" wp14:editId="58E0FB94">
            <wp:simplePos x="0" y="0"/>
            <wp:positionH relativeFrom="margin">
              <wp:posOffset>223520</wp:posOffset>
            </wp:positionH>
            <wp:positionV relativeFrom="paragraph">
              <wp:posOffset>917943</wp:posOffset>
            </wp:positionV>
            <wp:extent cx="1169581" cy="1169581"/>
            <wp:effectExtent l="0" t="0" r="0" b="0"/>
            <wp:wrapNone/>
            <wp:docPr id="167547805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7805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11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BF2">
        <w:rPr>
          <w:rStyle w:val="normaltextrun"/>
          <w:rFonts w:cs="Arial"/>
          <w:szCs w:val="32"/>
          <w:lang w:val="en-US"/>
        </w:rPr>
        <w:t>someone you do not know gets in touch when you did not expect it</w:t>
      </w:r>
    </w:p>
    <w:p w14:paraId="2C3596EA" w14:textId="44442749" w:rsidR="00EE6BF2" w:rsidRDefault="00EE6BF2" w:rsidP="0007681A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you have been told you have to send money quickly</w:t>
      </w:r>
    </w:p>
    <w:p w14:paraId="58DC7A2E" w14:textId="1C629980" w:rsidR="00EE6BF2" w:rsidRDefault="000F0F47" w:rsidP="00EE6BF2">
      <w:pPr>
        <w:pStyle w:val="Listtoplevel"/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13024" behindDoc="0" locked="0" layoutInCell="1" allowOverlap="1" wp14:anchorId="2968FC2B" wp14:editId="3B322B2F">
            <wp:simplePos x="0" y="0"/>
            <wp:positionH relativeFrom="margin">
              <wp:posOffset>0</wp:posOffset>
            </wp:positionH>
            <wp:positionV relativeFrom="paragraph">
              <wp:posOffset>498147</wp:posOffset>
            </wp:positionV>
            <wp:extent cx="1592826" cy="1592826"/>
            <wp:effectExtent l="0" t="0" r="7620" b="0"/>
            <wp:wrapNone/>
            <wp:docPr id="115239009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39009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26" cy="15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BF2">
        <w:rPr>
          <w:rStyle w:val="normaltextrun"/>
          <w:rFonts w:cs="Arial"/>
          <w:szCs w:val="32"/>
          <w:lang w:val="en-US"/>
        </w:rPr>
        <w:t xml:space="preserve">it </w:t>
      </w:r>
      <w:r w:rsidR="00EE6BF2" w:rsidRPr="007B149D">
        <w:rPr>
          <w:rStyle w:val="normaltextrun"/>
          <w:rFonts w:cs="Arial"/>
          <w:b/>
          <w:bCs/>
          <w:szCs w:val="32"/>
          <w:lang w:val="en-US"/>
        </w:rPr>
        <w:t>seems too good to be true</w:t>
      </w:r>
      <w:r w:rsidR="00EE6BF2">
        <w:rPr>
          <w:rStyle w:val="normaltextrun"/>
          <w:rFonts w:cs="Arial"/>
          <w:szCs w:val="32"/>
          <w:lang w:val="en-US"/>
        </w:rPr>
        <w:t>.</w:t>
      </w:r>
    </w:p>
    <w:p w14:paraId="7E9DD66B" w14:textId="052FF8A6" w:rsidR="00EE6BF2" w:rsidRDefault="00EE6BF2" w:rsidP="00290031">
      <w:pPr>
        <w:rPr>
          <w:rStyle w:val="normaltextrun"/>
          <w:rFonts w:cs="Arial"/>
          <w:szCs w:val="32"/>
          <w:lang w:val="en-US"/>
        </w:rPr>
      </w:pPr>
    </w:p>
    <w:p w14:paraId="4DB5685E" w14:textId="6123ED65" w:rsidR="00EE6BF2" w:rsidRDefault="0007681A" w:rsidP="00290031">
      <w:pPr>
        <w:rPr>
          <w:rStyle w:val="normaltextrun"/>
          <w:rFonts w:cs="Arial"/>
          <w:szCs w:val="32"/>
          <w:lang w:val="en-US"/>
        </w:rPr>
      </w:pPr>
      <w:r w:rsidRPr="00290031">
        <w:rPr>
          <w:rFonts w:cs="Arial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5E17C34B" wp14:editId="02F38D90">
                <wp:simplePos x="0" y="0"/>
                <wp:positionH relativeFrom="margin">
                  <wp:posOffset>2191385</wp:posOffset>
                </wp:positionH>
                <wp:positionV relativeFrom="paragraph">
                  <wp:posOffset>287512</wp:posOffset>
                </wp:positionV>
                <wp:extent cx="3589020" cy="1058264"/>
                <wp:effectExtent l="0" t="0" r="0" b="8890"/>
                <wp:wrapNone/>
                <wp:docPr id="36068121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10582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B3AD8" id="Rectangle 7" o:spid="_x0000_s1026" style="position:absolute;margin-left:172.55pt;margin-top:22.65pt;width:282.6pt;height:83.35pt;z-index:-251600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" fillcolor="#d9e2f3 [660]" stroked="f" strokeweight="1pt">
                <w10:wrap anchorx="margin"/>
              </v:rect>
            </w:pict>
          </mc:Fallback>
        </mc:AlternateContent>
      </w:r>
    </w:p>
    <w:p w14:paraId="0035ADD9" w14:textId="45EE1596" w:rsidR="00EE6BF2" w:rsidRDefault="00EE6BF2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 xml:space="preserve">Something that </w:t>
      </w:r>
      <w:r w:rsidRPr="007B149D">
        <w:rPr>
          <w:rStyle w:val="normaltextrun"/>
          <w:rFonts w:cs="Arial"/>
          <w:b/>
          <w:bCs/>
          <w:szCs w:val="32"/>
          <w:lang w:val="en-US"/>
        </w:rPr>
        <w:t>seems too good to be true</w:t>
      </w:r>
      <w:r>
        <w:rPr>
          <w:rStyle w:val="normaltextrun"/>
          <w:rFonts w:cs="Arial"/>
          <w:szCs w:val="32"/>
          <w:lang w:val="en-US"/>
        </w:rPr>
        <w:t xml:space="preserve"> might be something costing </w:t>
      </w:r>
      <w:proofErr w:type="gramStart"/>
      <w:r>
        <w:rPr>
          <w:rStyle w:val="normaltextrun"/>
          <w:rFonts w:cs="Arial"/>
          <w:szCs w:val="32"/>
          <w:lang w:val="en-US"/>
        </w:rPr>
        <w:t>a lot</w:t>
      </w:r>
      <w:proofErr w:type="gramEnd"/>
      <w:r>
        <w:rPr>
          <w:rStyle w:val="normaltextrun"/>
          <w:rFonts w:cs="Arial"/>
          <w:szCs w:val="32"/>
          <w:lang w:val="en-US"/>
        </w:rPr>
        <w:t xml:space="preserve"> less than you would expect.</w:t>
      </w:r>
    </w:p>
    <w:p w14:paraId="26131DDF" w14:textId="4EBE1292" w:rsidR="00EE6BF2" w:rsidRDefault="00EE6BF2" w:rsidP="00290031">
      <w:pPr>
        <w:rPr>
          <w:rStyle w:val="normaltextrun"/>
          <w:rFonts w:cs="Arial"/>
          <w:szCs w:val="32"/>
          <w:lang w:val="en-US"/>
        </w:rPr>
      </w:pPr>
    </w:p>
    <w:p w14:paraId="7C00A710" w14:textId="3B3CC0AF" w:rsidR="00EE6BF2" w:rsidRDefault="0007681A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714048" behindDoc="0" locked="0" layoutInCell="1" allowOverlap="1" wp14:anchorId="613755D6" wp14:editId="57AAA49F">
            <wp:simplePos x="0" y="0"/>
            <wp:positionH relativeFrom="margin">
              <wp:posOffset>-180975</wp:posOffset>
            </wp:positionH>
            <wp:positionV relativeFrom="paragraph">
              <wp:posOffset>-163052</wp:posOffset>
            </wp:positionV>
            <wp:extent cx="2126512" cy="2126512"/>
            <wp:effectExtent l="0" t="0" r="0" b="0"/>
            <wp:wrapNone/>
            <wp:docPr id="1519849498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49498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512" cy="21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BF2">
        <w:rPr>
          <w:rStyle w:val="normaltextrun"/>
          <w:rFonts w:cs="Arial"/>
          <w:szCs w:val="32"/>
          <w:lang w:val="en-US"/>
        </w:rPr>
        <w:t xml:space="preserve">It might be a </w:t>
      </w:r>
      <w:r>
        <w:rPr>
          <w:rStyle w:val="normaltextrun"/>
          <w:rFonts w:cs="Arial"/>
          <w:szCs w:val="32"/>
          <w:lang w:val="en-US"/>
        </w:rPr>
        <w:t>sc</w:t>
      </w:r>
      <w:r w:rsidR="00EE6BF2">
        <w:rPr>
          <w:rStyle w:val="normaltextrun"/>
          <w:rFonts w:cs="Arial"/>
          <w:szCs w:val="32"/>
          <w:lang w:val="en-US"/>
        </w:rPr>
        <w:t xml:space="preserve">am if you have </w:t>
      </w:r>
      <w:proofErr w:type="gramStart"/>
      <w:r w:rsidR="00EE6BF2">
        <w:rPr>
          <w:rStyle w:val="normaltextrun"/>
          <w:rFonts w:cs="Arial"/>
          <w:szCs w:val="32"/>
          <w:lang w:val="en-US"/>
        </w:rPr>
        <w:t>been asked</w:t>
      </w:r>
      <w:proofErr w:type="gramEnd"/>
      <w:r w:rsidR="00EE6BF2">
        <w:rPr>
          <w:rStyle w:val="normaltextrun"/>
          <w:rFonts w:cs="Arial"/>
          <w:szCs w:val="32"/>
          <w:lang w:val="en-US"/>
        </w:rPr>
        <w:t xml:space="preserve"> to give away information like:</w:t>
      </w:r>
    </w:p>
    <w:p w14:paraId="5D4CC10F" w14:textId="77777777" w:rsidR="00201CE9" w:rsidRPr="00201CE9" w:rsidRDefault="00201CE9" w:rsidP="00290031">
      <w:pPr>
        <w:rPr>
          <w:rStyle w:val="normaltextrun"/>
          <w:rFonts w:cs="Arial"/>
          <w:sz w:val="18"/>
          <w:szCs w:val="18"/>
          <w:lang w:val="en-US"/>
        </w:rPr>
      </w:pPr>
    </w:p>
    <w:p w14:paraId="329FF278" w14:textId="5C2F9207" w:rsidR="00EE6BF2" w:rsidRPr="0007681A" w:rsidRDefault="00EE6BF2" w:rsidP="00201CE9">
      <w:pPr>
        <w:pStyle w:val="Listtoplevel"/>
        <w:spacing w:before="0"/>
        <w:rPr>
          <w:rStyle w:val="normaltextrun"/>
          <w:rFonts w:cs="Arial"/>
          <w:b/>
          <w:bCs/>
          <w:szCs w:val="32"/>
          <w:lang w:val="en-US"/>
        </w:rPr>
      </w:pPr>
      <w:r w:rsidRPr="0007681A">
        <w:rPr>
          <w:rStyle w:val="normaltextrun"/>
          <w:rFonts w:cs="Arial"/>
          <w:b/>
          <w:bCs/>
          <w:szCs w:val="32"/>
          <w:lang w:val="en-US"/>
        </w:rPr>
        <w:t>passwords</w:t>
      </w:r>
    </w:p>
    <w:p w14:paraId="341EA463" w14:textId="77777777" w:rsidR="00201CE9" w:rsidRPr="00201CE9" w:rsidRDefault="00201CE9" w:rsidP="00201CE9">
      <w:pPr>
        <w:pStyle w:val="Listtoplevel"/>
        <w:numPr>
          <w:ilvl w:val="0"/>
          <w:numId w:val="0"/>
        </w:numPr>
        <w:spacing w:before="0"/>
        <w:ind w:left="4253"/>
        <w:rPr>
          <w:rStyle w:val="normaltextrun"/>
          <w:rFonts w:cs="Arial"/>
          <w:sz w:val="18"/>
          <w:szCs w:val="18"/>
          <w:lang w:val="en-US"/>
        </w:rPr>
      </w:pPr>
    </w:p>
    <w:p w14:paraId="5C8C7310" w14:textId="45BB0E41" w:rsidR="00EE6BF2" w:rsidRDefault="00EE6BF2" w:rsidP="00201CE9">
      <w:pPr>
        <w:pStyle w:val="Listtoplevel"/>
        <w:spacing w:before="0"/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b/>
          <w:bCs/>
          <w:szCs w:val="32"/>
          <w:lang w:val="en-US"/>
        </w:rPr>
        <w:t>PINs</w:t>
      </w:r>
      <w:r>
        <w:rPr>
          <w:rStyle w:val="normaltextrun"/>
          <w:rFonts w:cs="Arial"/>
          <w:szCs w:val="32"/>
          <w:lang w:val="en-US"/>
        </w:rPr>
        <w:t>.</w:t>
      </w:r>
    </w:p>
    <w:p w14:paraId="3F9AB64A" w14:textId="79E1E864" w:rsidR="00EE6BF2" w:rsidRPr="000F0F47" w:rsidRDefault="00EE6BF2" w:rsidP="00290031">
      <w:pPr>
        <w:rPr>
          <w:rStyle w:val="normaltextrun"/>
          <w:rFonts w:cs="Arial"/>
          <w:sz w:val="26"/>
          <w:szCs w:val="26"/>
          <w:lang w:val="en-US"/>
        </w:rPr>
      </w:pPr>
    </w:p>
    <w:p w14:paraId="4B0F6567" w14:textId="48CAFED7" w:rsidR="0007681A" w:rsidRPr="000F0F47" w:rsidRDefault="000F0F47" w:rsidP="00290031">
      <w:pPr>
        <w:rPr>
          <w:rStyle w:val="normaltextrun"/>
          <w:rFonts w:cs="Arial"/>
          <w:sz w:val="26"/>
          <w:szCs w:val="26"/>
          <w:lang w:val="en-US"/>
        </w:rPr>
      </w:pPr>
      <w:r w:rsidRPr="000F0F47">
        <w:rPr>
          <w:rFonts w:cs="Arial"/>
          <w:noProof/>
          <w:sz w:val="22"/>
          <w:szCs w:val="14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CD7B8A8" wp14:editId="50B9DDF6">
                <wp:simplePos x="0" y="0"/>
                <wp:positionH relativeFrom="margin">
                  <wp:posOffset>2153265</wp:posOffset>
                </wp:positionH>
                <wp:positionV relativeFrom="paragraph">
                  <wp:posOffset>213259</wp:posOffset>
                </wp:positionV>
                <wp:extent cx="3589020" cy="3598606"/>
                <wp:effectExtent l="0" t="0" r="0" b="1905"/>
                <wp:wrapNone/>
                <wp:docPr id="151721588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35986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6530F" id="Rectangle 7" o:spid="_x0000_s1026" style="position:absolute;margin-left:169.55pt;margin-top:16.8pt;width:282.6pt;height:283.35pt;z-index:-251598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" fillcolor="#d9e2f3 [660]" stroked="f" strokeweight="1pt">
                <w10:wrap anchorx="margin"/>
              </v:rect>
            </w:pict>
          </mc:Fallback>
        </mc:AlternateContent>
      </w:r>
      <w:r w:rsidR="0007681A" w:rsidRPr="000F0F47">
        <w:rPr>
          <w:rStyle w:val="normaltextrun"/>
          <w:rFonts w:cs="Arial"/>
          <w:noProof/>
          <w:sz w:val="26"/>
          <w:szCs w:val="26"/>
          <w:lang w:val="en-US"/>
        </w:rPr>
        <w:drawing>
          <wp:anchor distT="0" distB="0" distL="114300" distR="114300" simplePos="0" relativeHeight="251722240" behindDoc="0" locked="0" layoutInCell="1" allowOverlap="1" wp14:anchorId="2EE05B11" wp14:editId="74EECFB2">
            <wp:simplePos x="0" y="0"/>
            <wp:positionH relativeFrom="margin">
              <wp:posOffset>-176981</wp:posOffset>
            </wp:positionH>
            <wp:positionV relativeFrom="paragraph">
              <wp:posOffset>145436</wp:posOffset>
            </wp:positionV>
            <wp:extent cx="1945522" cy="1945522"/>
            <wp:effectExtent l="0" t="0" r="0" b="0"/>
            <wp:wrapNone/>
            <wp:docPr id="44469263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9263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22" cy="19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C212DA" w14:textId="680FFF88" w:rsidR="00EE6BF2" w:rsidRDefault="00EE6BF2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b/>
          <w:bCs/>
          <w:szCs w:val="32"/>
          <w:lang w:val="en-US"/>
        </w:rPr>
        <w:t>Passwords</w:t>
      </w:r>
      <w:r>
        <w:rPr>
          <w:rStyle w:val="normaltextrun"/>
          <w:rFonts w:cs="Arial"/>
          <w:szCs w:val="32"/>
          <w:lang w:val="en-US"/>
        </w:rPr>
        <w:t xml:space="preserve"> are</w:t>
      </w:r>
      <w:r w:rsidR="0007681A">
        <w:rPr>
          <w:rStyle w:val="normaltextrun"/>
          <w:rFonts w:cs="Arial"/>
          <w:szCs w:val="32"/>
          <w:lang w:val="en-US"/>
        </w:rPr>
        <w:t xml:space="preserve"> like code words that you use to show it is usually you.</w:t>
      </w:r>
    </w:p>
    <w:p w14:paraId="4886EDAB" w14:textId="77777777" w:rsidR="0007681A" w:rsidRPr="000F0F47" w:rsidRDefault="0007681A" w:rsidP="00290031">
      <w:pPr>
        <w:rPr>
          <w:rStyle w:val="normaltextrun"/>
          <w:rFonts w:cs="Arial"/>
          <w:sz w:val="18"/>
          <w:szCs w:val="18"/>
          <w:lang w:val="en-US"/>
        </w:rPr>
      </w:pPr>
    </w:p>
    <w:p w14:paraId="112477D5" w14:textId="77777777" w:rsidR="0007681A" w:rsidRPr="000F0F47" w:rsidRDefault="0007681A" w:rsidP="00290031">
      <w:pPr>
        <w:rPr>
          <w:rStyle w:val="normaltextrun"/>
          <w:rFonts w:cs="Arial"/>
          <w:sz w:val="18"/>
          <w:szCs w:val="18"/>
          <w:lang w:val="en-US"/>
        </w:rPr>
      </w:pPr>
    </w:p>
    <w:p w14:paraId="45C9276B" w14:textId="016CE7C6" w:rsidR="0007681A" w:rsidRDefault="0007681A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Passwords are usually a mix of:</w:t>
      </w:r>
    </w:p>
    <w:p w14:paraId="22C6BC86" w14:textId="5737C9D1" w:rsidR="0007681A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letters</w:t>
      </w:r>
    </w:p>
    <w:p w14:paraId="2D981509" w14:textId="42DFC1E6" w:rsidR="0007681A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numbers</w:t>
      </w:r>
    </w:p>
    <w:p w14:paraId="31982038" w14:textId="12FF9AC5" w:rsidR="0007681A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symbols like # % &amp;.</w:t>
      </w:r>
    </w:p>
    <w:p w14:paraId="5158F07F" w14:textId="72E12D70" w:rsidR="00EE6BF2" w:rsidRPr="000F0F47" w:rsidRDefault="00201CE9" w:rsidP="00290031">
      <w:pPr>
        <w:rPr>
          <w:rStyle w:val="normaltextrun"/>
          <w:rFonts w:cs="Arial"/>
          <w:sz w:val="28"/>
          <w:szCs w:val="28"/>
          <w:lang w:val="en-US"/>
        </w:rPr>
      </w:pPr>
      <w:r w:rsidRPr="000F0F47">
        <w:rPr>
          <w:rStyle w:val="normaltextrun"/>
          <w:rFonts w:cs="Arial"/>
          <w:noProof/>
          <w:sz w:val="28"/>
          <w:szCs w:val="28"/>
          <w:lang w:val="en-US"/>
        </w:rPr>
        <w:drawing>
          <wp:anchor distT="0" distB="0" distL="114300" distR="114300" simplePos="0" relativeHeight="251721216" behindDoc="0" locked="0" layoutInCell="1" allowOverlap="1" wp14:anchorId="4162AF70" wp14:editId="31ABA03F">
            <wp:simplePos x="0" y="0"/>
            <wp:positionH relativeFrom="margin">
              <wp:posOffset>-176040</wp:posOffset>
            </wp:positionH>
            <wp:positionV relativeFrom="paragraph">
              <wp:posOffset>70588</wp:posOffset>
            </wp:positionV>
            <wp:extent cx="1876123" cy="1414130"/>
            <wp:effectExtent l="0" t="0" r="0" b="0"/>
            <wp:wrapNone/>
            <wp:docPr id="92191558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1558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23" cy="141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362C7D" w14:textId="5EA4C6A2" w:rsidR="0007681A" w:rsidRPr="000F0F47" w:rsidRDefault="00201CE9" w:rsidP="00290031">
      <w:pPr>
        <w:rPr>
          <w:rStyle w:val="normaltextrun"/>
          <w:rFonts w:cs="Arial"/>
          <w:sz w:val="28"/>
          <w:szCs w:val="28"/>
          <w:lang w:val="en-US"/>
        </w:rPr>
      </w:pPr>
      <w:r w:rsidRPr="000F0F47">
        <w:rPr>
          <w:rFonts w:cs="Arial"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01FF0881" wp14:editId="1CBC3960">
                <wp:simplePos x="0" y="0"/>
                <wp:positionH relativeFrom="margin">
                  <wp:posOffset>2152650</wp:posOffset>
                </wp:positionH>
                <wp:positionV relativeFrom="paragraph">
                  <wp:posOffset>246237</wp:posOffset>
                </wp:positionV>
                <wp:extent cx="3589020" cy="1017270"/>
                <wp:effectExtent l="0" t="0" r="0" b="0"/>
                <wp:wrapNone/>
                <wp:docPr id="37200864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1017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8EB1D" id="Rectangle 7" o:spid="_x0000_s1026" style="position:absolute;margin-left:169.5pt;margin-top:19.4pt;width:282.6pt;height:80.1pt;z-index:-251596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" fillcolor="#d9e2f3 [660]" stroked="f" strokeweight="1pt">
                <w10:wrap anchorx="margin"/>
              </v:rect>
            </w:pict>
          </mc:Fallback>
        </mc:AlternateContent>
      </w:r>
    </w:p>
    <w:p w14:paraId="4B29C0D4" w14:textId="1391E256" w:rsidR="00EE6BF2" w:rsidRDefault="00EE6BF2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b/>
          <w:bCs/>
          <w:szCs w:val="32"/>
          <w:lang w:val="en-US"/>
        </w:rPr>
        <w:t>PINs</w:t>
      </w:r>
      <w:r>
        <w:rPr>
          <w:rStyle w:val="normaltextrun"/>
          <w:rFonts w:cs="Arial"/>
          <w:szCs w:val="32"/>
          <w:lang w:val="en-US"/>
        </w:rPr>
        <w:t xml:space="preserve"> are a kind of password that </w:t>
      </w:r>
      <w:proofErr w:type="gramStart"/>
      <w:r>
        <w:rPr>
          <w:rStyle w:val="normaltextrun"/>
          <w:rFonts w:cs="Arial"/>
          <w:szCs w:val="32"/>
          <w:lang w:val="en-US"/>
        </w:rPr>
        <w:t>are used</w:t>
      </w:r>
      <w:proofErr w:type="gramEnd"/>
      <w:r>
        <w:rPr>
          <w:rStyle w:val="normaltextrun"/>
          <w:rFonts w:cs="Arial"/>
          <w:szCs w:val="32"/>
          <w:lang w:val="en-US"/>
        </w:rPr>
        <w:t xml:space="preserve"> in places like ATMs</w:t>
      </w:r>
      <w:r w:rsidR="00201CE9">
        <w:rPr>
          <w:rStyle w:val="normaltextrun"/>
          <w:rFonts w:cs="Arial"/>
          <w:szCs w:val="32"/>
          <w:lang w:val="en-US"/>
        </w:rPr>
        <w:t xml:space="preserve"> / money machines</w:t>
      </w:r>
      <w:r>
        <w:rPr>
          <w:rStyle w:val="normaltextrun"/>
          <w:rFonts w:cs="Arial"/>
          <w:szCs w:val="32"/>
          <w:lang w:val="en-US"/>
        </w:rPr>
        <w:t>.</w:t>
      </w:r>
    </w:p>
    <w:p w14:paraId="1A1C3137" w14:textId="77777777" w:rsidR="00290031" w:rsidRPr="000F0F47" w:rsidRDefault="00290031" w:rsidP="00290031">
      <w:pPr>
        <w:rPr>
          <w:rStyle w:val="normaltextrun"/>
          <w:rFonts w:cs="Arial"/>
          <w:sz w:val="28"/>
          <w:szCs w:val="28"/>
          <w:lang w:val="en-US"/>
        </w:rPr>
      </w:pPr>
    </w:p>
    <w:p w14:paraId="2F04E6C0" w14:textId="3CCB58C5" w:rsidR="00EE6BF2" w:rsidRPr="000F0F47" w:rsidRDefault="000F0F47" w:rsidP="00290031">
      <w:pPr>
        <w:rPr>
          <w:rStyle w:val="normaltextrun"/>
          <w:rFonts w:cs="Arial"/>
          <w:sz w:val="28"/>
          <w:szCs w:val="28"/>
          <w:lang w:val="en-US"/>
        </w:rPr>
      </w:pPr>
      <w:r w:rsidRPr="0007681A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23264" behindDoc="0" locked="0" layoutInCell="1" allowOverlap="1" wp14:anchorId="03352F49" wp14:editId="53287D52">
            <wp:simplePos x="0" y="0"/>
            <wp:positionH relativeFrom="margin">
              <wp:posOffset>0</wp:posOffset>
            </wp:positionH>
            <wp:positionV relativeFrom="paragraph">
              <wp:posOffset>85479</wp:posOffset>
            </wp:positionV>
            <wp:extent cx="1850065" cy="1182093"/>
            <wp:effectExtent l="0" t="0" r="0" b="0"/>
            <wp:wrapNone/>
            <wp:docPr id="522415837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15837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65" cy="11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781F5" w14:textId="4073BA27" w:rsidR="00EE6BF2" w:rsidRPr="00290031" w:rsidRDefault="000F0F47" w:rsidP="00290031">
      <w:pPr>
        <w:rPr>
          <w:rStyle w:val="normaltextrun"/>
          <w:rFonts w:cs="Arial"/>
          <w:szCs w:val="32"/>
          <w:lang w:val="en-US"/>
        </w:rPr>
      </w:pPr>
      <w:r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724288" behindDoc="0" locked="0" layoutInCell="1" allowOverlap="1" wp14:anchorId="48E3094A" wp14:editId="06116141">
            <wp:simplePos x="0" y="0"/>
            <wp:positionH relativeFrom="column">
              <wp:posOffset>-38632</wp:posOffset>
            </wp:positionH>
            <wp:positionV relativeFrom="paragraph">
              <wp:posOffset>299064</wp:posOffset>
            </wp:positionV>
            <wp:extent cx="914400" cy="914400"/>
            <wp:effectExtent l="0" t="0" r="0" b="0"/>
            <wp:wrapNone/>
            <wp:docPr id="359686858" name="Graphic 1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86858" name="Graphic 359686858" descr="Close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BF2">
        <w:rPr>
          <w:rStyle w:val="normaltextrun"/>
          <w:rFonts w:cs="Arial"/>
          <w:szCs w:val="32"/>
          <w:lang w:val="en-US"/>
        </w:rPr>
        <w:t>Real companies would never ask for your password.</w:t>
      </w:r>
    </w:p>
    <w:p w14:paraId="3940DEA1" w14:textId="025E1149" w:rsidR="00290031" w:rsidRPr="00290031" w:rsidRDefault="00290031" w:rsidP="00290031">
      <w:pPr>
        <w:pStyle w:val="Heading1"/>
        <w:rPr>
          <w:rStyle w:val="normaltextrun"/>
          <w:rFonts w:cs="Arial"/>
          <w:szCs w:val="32"/>
          <w:lang w:val="en-US"/>
        </w:rPr>
      </w:pPr>
      <w:r w:rsidRPr="00290031">
        <w:rPr>
          <w:rStyle w:val="normaltextrun"/>
          <w:rFonts w:cs="Arial"/>
          <w:szCs w:val="32"/>
          <w:lang w:val="en-US"/>
        </w:rPr>
        <w:lastRenderedPageBreak/>
        <w:t xml:space="preserve">What to do if you think something </w:t>
      </w:r>
    </w:p>
    <w:p w14:paraId="0B7CDC00" w14:textId="379DBBF8" w:rsidR="00290031" w:rsidRPr="00290031" w:rsidRDefault="00290031" w:rsidP="00290031">
      <w:pPr>
        <w:pStyle w:val="Heading1"/>
        <w:rPr>
          <w:rStyle w:val="normaltextrun"/>
          <w:rFonts w:cs="Arial"/>
          <w:szCs w:val="32"/>
          <w:lang w:val="en-US"/>
        </w:rPr>
      </w:pPr>
      <w:r w:rsidRPr="00290031">
        <w:rPr>
          <w:rStyle w:val="normaltextrun"/>
          <w:rFonts w:cs="Arial"/>
          <w:szCs w:val="32"/>
          <w:lang w:val="en-US"/>
        </w:rPr>
        <w:t>might be a scam</w:t>
      </w:r>
    </w:p>
    <w:p w14:paraId="33DC1AFF" w14:textId="415D1BA3" w:rsidR="00290031" w:rsidRDefault="00290031" w:rsidP="00290031">
      <w:pPr>
        <w:rPr>
          <w:rStyle w:val="normaltextrun"/>
          <w:rFonts w:cs="Arial"/>
          <w:szCs w:val="32"/>
          <w:lang w:val="en-US"/>
        </w:rPr>
      </w:pPr>
    </w:p>
    <w:p w14:paraId="6505ED33" w14:textId="299605F8" w:rsidR="009A3FC7" w:rsidRDefault="00D74875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25312" behindDoc="0" locked="0" layoutInCell="1" allowOverlap="1" wp14:anchorId="263B5372" wp14:editId="6B51D187">
            <wp:simplePos x="0" y="0"/>
            <wp:positionH relativeFrom="margin">
              <wp:posOffset>0</wp:posOffset>
            </wp:positionH>
            <wp:positionV relativeFrom="paragraph">
              <wp:posOffset>104632</wp:posOffset>
            </wp:positionV>
            <wp:extent cx="1530985" cy="1530985"/>
            <wp:effectExtent l="0" t="0" r="0" b="0"/>
            <wp:wrapNone/>
            <wp:docPr id="38739528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39528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785BA" w14:textId="60048CAF" w:rsidR="009A3FC7" w:rsidRDefault="009A3FC7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If you are not sure something is a scam you can ask someone you trust what they think.</w:t>
      </w:r>
    </w:p>
    <w:p w14:paraId="3CBAA7BD" w14:textId="51DEA54E" w:rsidR="009A3FC7" w:rsidRDefault="009A3FC7" w:rsidP="00290031">
      <w:pPr>
        <w:rPr>
          <w:rStyle w:val="normaltextrun"/>
          <w:rFonts w:cs="Arial"/>
          <w:szCs w:val="32"/>
          <w:lang w:val="en-US"/>
        </w:rPr>
      </w:pPr>
    </w:p>
    <w:p w14:paraId="29612797" w14:textId="0D426F87" w:rsidR="009A3FC7" w:rsidRDefault="00D74875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26336" behindDoc="0" locked="0" layoutInCell="1" allowOverlap="1" wp14:anchorId="43500790" wp14:editId="6E6DDC03">
            <wp:simplePos x="0" y="0"/>
            <wp:positionH relativeFrom="margin">
              <wp:posOffset>0</wp:posOffset>
            </wp:positionH>
            <wp:positionV relativeFrom="paragraph">
              <wp:posOffset>302752</wp:posOffset>
            </wp:positionV>
            <wp:extent cx="1538605" cy="1031240"/>
            <wp:effectExtent l="0" t="0" r="4445" b="0"/>
            <wp:wrapNone/>
            <wp:docPr id="1670191063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91063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6176" w14:textId="02B8F959" w:rsidR="0007681A" w:rsidRDefault="0007681A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This might be a:</w:t>
      </w:r>
    </w:p>
    <w:p w14:paraId="0516999F" w14:textId="42342543" w:rsidR="0007681A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family member</w:t>
      </w:r>
    </w:p>
    <w:p w14:paraId="560266BB" w14:textId="65864212" w:rsidR="0007681A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27360" behindDoc="0" locked="0" layoutInCell="1" allowOverlap="1" wp14:anchorId="25481CD7" wp14:editId="7B6FF5E7">
            <wp:simplePos x="0" y="0"/>
            <wp:positionH relativeFrom="margin">
              <wp:align>left</wp:align>
            </wp:positionH>
            <wp:positionV relativeFrom="paragraph">
              <wp:posOffset>152415</wp:posOffset>
            </wp:positionV>
            <wp:extent cx="1594884" cy="1212866"/>
            <wp:effectExtent l="0" t="0" r="5715" b="6350"/>
            <wp:wrapNone/>
            <wp:docPr id="207895904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5904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84" cy="121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  <w:lang w:val="en-US"/>
        </w:rPr>
        <w:t>friend</w:t>
      </w:r>
    </w:p>
    <w:p w14:paraId="683E2807" w14:textId="1DA37725" w:rsidR="0007681A" w:rsidRPr="00290031" w:rsidRDefault="0007681A" w:rsidP="0007681A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support person.</w:t>
      </w:r>
    </w:p>
    <w:p w14:paraId="71E3C088" w14:textId="231E91BF" w:rsidR="0007681A" w:rsidRDefault="00D74875" w:rsidP="00290031">
      <w:pPr>
        <w:rPr>
          <w:rStyle w:val="normaltextrun"/>
          <w:rFonts w:cs="Arial"/>
          <w:szCs w:val="32"/>
          <w:lang w:val="en-US"/>
        </w:rPr>
      </w:pPr>
      <w:r w:rsidRPr="0007681A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29408" behindDoc="0" locked="0" layoutInCell="1" allowOverlap="1" wp14:anchorId="0D54D8F8" wp14:editId="728C25E8">
            <wp:simplePos x="0" y="0"/>
            <wp:positionH relativeFrom="column">
              <wp:posOffset>35560</wp:posOffset>
            </wp:positionH>
            <wp:positionV relativeFrom="paragraph">
              <wp:posOffset>78248</wp:posOffset>
            </wp:positionV>
            <wp:extent cx="1488440" cy="1488440"/>
            <wp:effectExtent l="0" t="0" r="0" b="0"/>
            <wp:wrapNone/>
            <wp:docPr id="68931843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1843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B9802" w14:textId="2B9A307E" w:rsidR="0007681A" w:rsidRDefault="0007681A" w:rsidP="00290031">
      <w:pPr>
        <w:rPr>
          <w:rStyle w:val="normaltextrun"/>
          <w:rFonts w:cs="Arial"/>
          <w:szCs w:val="32"/>
          <w:lang w:val="en-US"/>
        </w:rPr>
      </w:pPr>
    </w:p>
    <w:p w14:paraId="56E7D7F1" w14:textId="19779C50" w:rsidR="0007681A" w:rsidRDefault="0007681A" w:rsidP="00290031">
      <w:pPr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t xml:space="preserve">You should tell your bank / </w:t>
      </w:r>
      <w:r w:rsidRPr="0007681A">
        <w:rPr>
          <w:rStyle w:val="normaltextrun"/>
          <w:rFonts w:cs="Arial"/>
          <w:b/>
          <w:bCs/>
          <w:szCs w:val="32"/>
        </w:rPr>
        <w:t>financial institution</w:t>
      </w:r>
      <w:r>
        <w:rPr>
          <w:rStyle w:val="normaltextrun"/>
          <w:rFonts w:cs="Arial"/>
          <w:szCs w:val="32"/>
        </w:rPr>
        <w:t xml:space="preserve"> if</w:t>
      </w:r>
      <w:r w:rsidR="00290031" w:rsidRPr="00290031">
        <w:rPr>
          <w:rStyle w:val="normaltextrun"/>
          <w:rFonts w:cs="Arial"/>
          <w:szCs w:val="32"/>
        </w:rPr>
        <w:t xml:space="preserve"> </w:t>
      </w:r>
      <w:r>
        <w:rPr>
          <w:rStyle w:val="normaltextrun"/>
          <w:rFonts w:cs="Arial"/>
          <w:szCs w:val="32"/>
        </w:rPr>
        <w:t>the scam</w:t>
      </w:r>
      <w:r w:rsidR="00290031" w:rsidRPr="00290031">
        <w:rPr>
          <w:rStyle w:val="normaltextrun"/>
          <w:rFonts w:cs="Arial"/>
          <w:szCs w:val="32"/>
        </w:rPr>
        <w:t xml:space="preserve"> is about your</w:t>
      </w:r>
      <w:r>
        <w:rPr>
          <w:rStyle w:val="normaltextrun"/>
          <w:rFonts w:cs="Arial"/>
          <w:szCs w:val="32"/>
        </w:rPr>
        <w:t>:</w:t>
      </w:r>
    </w:p>
    <w:p w14:paraId="2EB02D05" w14:textId="1CB456C5" w:rsidR="0007681A" w:rsidRDefault="0007681A" w:rsidP="0007681A">
      <w:pPr>
        <w:pStyle w:val="Listtoplevel"/>
        <w:rPr>
          <w:rStyle w:val="normaltextrun"/>
          <w:rFonts w:cs="Arial"/>
          <w:szCs w:val="32"/>
        </w:rPr>
      </w:pPr>
      <w:r w:rsidRPr="0007681A">
        <w:rPr>
          <w:rStyle w:val="normaltextrun"/>
          <w:rFonts w:cs="Arial"/>
          <w:szCs w:val="32"/>
        </w:rPr>
        <w:drawing>
          <wp:anchor distT="0" distB="0" distL="114300" distR="114300" simplePos="0" relativeHeight="251728384" behindDoc="0" locked="0" layoutInCell="1" allowOverlap="1" wp14:anchorId="11953B2D" wp14:editId="680517C0">
            <wp:simplePos x="0" y="0"/>
            <wp:positionH relativeFrom="margin">
              <wp:align>left</wp:align>
            </wp:positionH>
            <wp:positionV relativeFrom="paragraph">
              <wp:posOffset>315521</wp:posOffset>
            </wp:positionV>
            <wp:extent cx="1706245" cy="1083945"/>
            <wp:effectExtent l="0" t="0" r="8255" b="1905"/>
            <wp:wrapNone/>
            <wp:docPr id="104389714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9714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031" w:rsidRPr="00290031">
        <w:rPr>
          <w:rStyle w:val="normaltextrun"/>
          <w:rFonts w:cs="Arial"/>
          <w:szCs w:val="32"/>
        </w:rPr>
        <w:t>bank account</w:t>
      </w:r>
    </w:p>
    <w:p w14:paraId="1E76A7A3" w14:textId="017FD75E" w:rsidR="00290031" w:rsidRDefault="0007681A" w:rsidP="0007681A">
      <w:pPr>
        <w:pStyle w:val="Listtoplevel"/>
        <w:rPr>
          <w:rStyle w:val="eop"/>
          <w:rFonts w:cs="Arial"/>
          <w:szCs w:val="32"/>
        </w:rPr>
      </w:pPr>
      <w:r>
        <w:rPr>
          <w:rStyle w:val="normaltextrun"/>
          <w:rFonts w:cs="Arial"/>
          <w:szCs w:val="32"/>
        </w:rPr>
        <w:t>credit card</w:t>
      </w:r>
      <w:r w:rsidR="00290031" w:rsidRPr="00290031">
        <w:rPr>
          <w:rStyle w:val="normaltextrun"/>
          <w:rFonts w:cs="Arial"/>
          <w:szCs w:val="32"/>
        </w:rPr>
        <w:t>.</w:t>
      </w:r>
      <w:r w:rsidR="00290031" w:rsidRPr="00290031">
        <w:rPr>
          <w:rStyle w:val="eop"/>
          <w:rFonts w:cs="Arial"/>
          <w:szCs w:val="32"/>
        </w:rPr>
        <w:t> </w:t>
      </w:r>
    </w:p>
    <w:p w14:paraId="18C06A1D" w14:textId="3D177FFA" w:rsidR="00EE6BF2" w:rsidRDefault="00D74875" w:rsidP="00290031">
      <w:pPr>
        <w:rPr>
          <w:rStyle w:val="eop"/>
          <w:rFonts w:cs="Arial"/>
          <w:szCs w:val="32"/>
        </w:rPr>
      </w:pPr>
      <w:r w:rsidRPr="003370D4">
        <w:rPr>
          <w:rStyle w:val="eop"/>
          <w:rFonts w:cs="Arial"/>
          <w:noProof/>
          <w:szCs w:val="32"/>
        </w:rPr>
        <w:lastRenderedPageBreak/>
        <w:drawing>
          <wp:anchor distT="0" distB="0" distL="114300" distR="114300" simplePos="0" relativeHeight="251732480" behindDoc="0" locked="0" layoutInCell="1" allowOverlap="1" wp14:anchorId="7C58B918" wp14:editId="2C10E7D5">
            <wp:simplePos x="0" y="0"/>
            <wp:positionH relativeFrom="margin">
              <wp:align>left</wp:align>
            </wp:positionH>
            <wp:positionV relativeFrom="paragraph">
              <wp:posOffset>-443</wp:posOffset>
            </wp:positionV>
            <wp:extent cx="1675765" cy="1577068"/>
            <wp:effectExtent l="0" t="0" r="635" b="4445"/>
            <wp:wrapNone/>
            <wp:docPr id="1843212447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12447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77" cy="158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031">
        <w:rPr>
          <w:rFonts w:cs="Arial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68DE7D65" wp14:editId="0841BE0F">
                <wp:simplePos x="0" y="0"/>
                <wp:positionH relativeFrom="margin">
                  <wp:posOffset>2167255</wp:posOffset>
                </wp:positionH>
                <wp:positionV relativeFrom="paragraph">
                  <wp:posOffset>-133207</wp:posOffset>
                </wp:positionV>
                <wp:extent cx="3589020" cy="2183867"/>
                <wp:effectExtent l="0" t="0" r="0" b="6985"/>
                <wp:wrapNone/>
                <wp:docPr id="100112681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218386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DB727" id="Rectangle 7" o:spid="_x0000_s1026" style="position:absolute;margin-left:170.65pt;margin-top:-10.5pt;width:282.6pt;height:171.95pt;z-index:-2515850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" fillcolor="#d9e2f3 [660]" stroked="f" strokeweight="1pt">
                <w10:wrap anchorx="margin"/>
              </v:rect>
            </w:pict>
          </mc:Fallback>
        </mc:AlternateContent>
      </w:r>
      <w:r w:rsidR="00EE6BF2">
        <w:rPr>
          <w:rStyle w:val="eop"/>
          <w:rFonts w:cs="Arial"/>
          <w:szCs w:val="32"/>
        </w:rPr>
        <w:t xml:space="preserve">A </w:t>
      </w:r>
      <w:r w:rsidR="00EE6BF2" w:rsidRPr="0007681A">
        <w:rPr>
          <w:rStyle w:val="eop"/>
          <w:rFonts w:cs="Arial"/>
          <w:b/>
          <w:bCs/>
          <w:szCs w:val="32"/>
        </w:rPr>
        <w:t>financial institution</w:t>
      </w:r>
      <w:r w:rsidR="00EE6BF2">
        <w:rPr>
          <w:rStyle w:val="eop"/>
          <w:rFonts w:cs="Arial"/>
          <w:szCs w:val="32"/>
        </w:rPr>
        <w:t xml:space="preserve"> is place</w:t>
      </w:r>
      <w:r w:rsidR="0007681A">
        <w:rPr>
          <w:rStyle w:val="eop"/>
          <w:rFonts w:cs="Arial"/>
          <w:szCs w:val="32"/>
        </w:rPr>
        <w:t xml:space="preserve"> like a bank where</w:t>
      </w:r>
      <w:r w:rsidR="00EE6BF2">
        <w:rPr>
          <w:rStyle w:val="eop"/>
          <w:rFonts w:cs="Arial"/>
          <w:szCs w:val="32"/>
        </w:rPr>
        <w:t xml:space="preserve"> you</w:t>
      </w:r>
      <w:r w:rsidR="0007681A">
        <w:rPr>
          <w:rStyle w:val="eop"/>
          <w:rFonts w:cs="Arial"/>
          <w:szCs w:val="32"/>
        </w:rPr>
        <w:t xml:space="preserve"> can</w:t>
      </w:r>
      <w:r w:rsidR="00EE6BF2">
        <w:rPr>
          <w:rStyle w:val="eop"/>
          <w:rFonts w:cs="Arial"/>
          <w:szCs w:val="32"/>
        </w:rPr>
        <w:t>:</w:t>
      </w:r>
    </w:p>
    <w:p w14:paraId="52097A40" w14:textId="43BD9D94" w:rsidR="00EE6BF2" w:rsidRDefault="00EE6BF2" w:rsidP="003370D4">
      <w:pPr>
        <w:pStyle w:val="Listtoplevel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 xml:space="preserve">store </w:t>
      </w:r>
      <w:r w:rsidRPr="003370D4">
        <w:rPr>
          <w:rStyle w:val="eop"/>
          <w:rFonts w:cs="Arial"/>
          <w:szCs w:val="32"/>
        </w:rPr>
        <w:t>money</w:t>
      </w:r>
      <w:r>
        <w:rPr>
          <w:rStyle w:val="eop"/>
          <w:rFonts w:cs="Arial"/>
          <w:szCs w:val="32"/>
        </w:rPr>
        <w:t xml:space="preserve"> in an account</w:t>
      </w:r>
    </w:p>
    <w:p w14:paraId="4197F5B3" w14:textId="4A41C95C" w:rsidR="00EE6BF2" w:rsidRDefault="00EE6BF2" w:rsidP="00EE6BF2">
      <w:pPr>
        <w:pStyle w:val="Listtoplevel"/>
        <w:rPr>
          <w:rStyle w:val="eop"/>
          <w:rFonts w:cs="Arial"/>
          <w:szCs w:val="32"/>
        </w:rPr>
      </w:pPr>
      <w:r>
        <w:rPr>
          <w:rStyle w:val="eop"/>
          <w:rFonts w:cs="Arial"/>
          <w:szCs w:val="32"/>
        </w:rPr>
        <w:t>borrow money from.</w:t>
      </w:r>
    </w:p>
    <w:p w14:paraId="1B237BD1" w14:textId="58D6A629" w:rsidR="0007681A" w:rsidRDefault="00D74875" w:rsidP="00290031">
      <w:pPr>
        <w:rPr>
          <w:rStyle w:val="eop"/>
          <w:rFonts w:cs="Arial"/>
          <w:szCs w:val="32"/>
        </w:rPr>
      </w:pPr>
      <w:r w:rsidRPr="003370D4">
        <w:rPr>
          <w:rStyle w:val="eop"/>
          <w:rFonts w:cs="Arial"/>
          <w:szCs w:val="32"/>
        </w:rPr>
        <w:drawing>
          <wp:anchor distT="0" distB="0" distL="114300" distR="114300" simplePos="0" relativeHeight="251734528" behindDoc="0" locked="0" layoutInCell="1" allowOverlap="1" wp14:anchorId="54EC8477" wp14:editId="5C844399">
            <wp:simplePos x="0" y="0"/>
            <wp:positionH relativeFrom="margin">
              <wp:posOffset>0</wp:posOffset>
            </wp:positionH>
            <wp:positionV relativeFrom="paragraph">
              <wp:posOffset>12044</wp:posOffset>
            </wp:positionV>
            <wp:extent cx="1675765" cy="1675765"/>
            <wp:effectExtent l="0" t="0" r="0" b="0"/>
            <wp:wrapNone/>
            <wp:docPr id="840859008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859008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EFCF" w14:textId="77777777" w:rsidR="0007681A" w:rsidRDefault="0007681A" w:rsidP="00290031">
      <w:pPr>
        <w:rPr>
          <w:rStyle w:val="eop"/>
          <w:rFonts w:cs="Arial"/>
          <w:szCs w:val="32"/>
        </w:rPr>
      </w:pPr>
    </w:p>
    <w:p w14:paraId="1967A500" w14:textId="1798B93E" w:rsidR="00290031" w:rsidRPr="00290031" w:rsidRDefault="0007681A" w:rsidP="00290031">
      <w:pPr>
        <w:rPr>
          <w:rFonts w:cs="Arial"/>
          <w:sz w:val="18"/>
          <w:szCs w:val="18"/>
        </w:rPr>
      </w:pPr>
      <w:r>
        <w:rPr>
          <w:rStyle w:val="eop"/>
          <w:rFonts w:cs="Arial"/>
          <w:szCs w:val="32"/>
        </w:rPr>
        <w:t>Your bank / financial institution can tell you what to do next.</w:t>
      </w:r>
      <w:r w:rsidR="00290031" w:rsidRPr="00290031">
        <w:rPr>
          <w:rStyle w:val="eop"/>
          <w:rFonts w:cs="Arial"/>
          <w:szCs w:val="32"/>
        </w:rPr>
        <w:t> </w:t>
      </w:r>
    </w:p>
    <w:p w14:paraId="1804B346" w14:textId="36B5ABFE" w:rsidR="0007681A" w:rsidRDefault="0007681A" w:rsidP="0007681A">
      <w:pPr>
        <w:rPr>
          <w:rStyle w:val="normaltextrun"/>
          <w:rFonts w:cs="Arial"/>
          <w:szCs w:val="32"/>
          <w:lang w:val="en-US"/>
        </w:rPr>
      </w:pPr>
    </w:p>
    <w:p w14:paraId="471A53DB" w14:textId="4B277FBC" w:rsidR="0007681A" w:rsidRPr="003370D4" w:rsidRDefault="00D74875" w:rsidP="0007681A">
      <w:pPr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33504" behindDoc="0" locked="0" layoutInCell="1" allowOverlap="1" wp14:anchorId="5D0BD87E" wp14:editId="3C5D1225">
            <wp:simplePos x="0" y="0"/>
            <wp:positionH relativeFrom="margin">
              <wp:posOffset>311</wp:posOffset>
            </wp:positionH>
            <wp:positionV relativeFrom="paragraph">
              <wp:posOffset>307872</wp:posOffset>
            </wp:positionV>
            <wp:extent cx="1807573" cy="1374652"/>
            <wp:effectExtent l="0" t="0" r="2540" b="0"/>
            <wp:wrapNone/>
            <wp:docPr id="1729536666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36666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73" cy="13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5DD15" w14:textId="4500CF8F" w:rsidR="003370D4" w:rsidRPr="003370D4" w:rsidRDefault="003370D4" w:rsidP="0007681A">
      <w:pPr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szCs w:val="32"/>
          <w:lang w:val="en-US"/>
        </w:rPr>
        <w:t xml:space="preserve">Do not feel pushed into </w:t>
      </w:r>
      <w:r w:rsidR="0007681A" w:rsidRPr="003370D4">
        <w:rPr>
          <w:rStyle w:val="normaltextrun"/>
          <w:rFonts w:cs="Arial"/>
          <w:szCs w:val="32"/>
          <w:lang w:val="en-US"/>
        </w:rPr>
        <w:t xml:space="preserve">giving </w:t>
      </w:r>
      <w:r w:rsidRPr="003370D4">
        <w:rPr>
          <w:rStyle w:val="normaltextrun"/>
          <w:rFonts w:cs="Arial"/>
          <w:szCs w:val="32"/>
          <w:lang w:val="en-US"/>
        </w:rPr>
        <w:t>away:</w:t>
      </w:r>
    </w:p>
    <w:p w14:paraId="3C83105B" w14:textId="1FE14454" w:rsidR="003370D4" w:rsidRPr="003370D4" w:rsidRDefault="003370D4" w:rsidP="003370D4">
      <w:pPr>
        <w:pStyle w:val="Listtoplevel"/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szCs w:val="32"/>
          <w:lang w:val="en-US"/>
        </w:rPr>
        <w:t>m</w:t>
      </w:r>
      <w:r w:rsidR="0007681A" w:rsidRPr="003370D4">
        <w:rPr>
          <w:rStyle w:val="normaltextrun"/>
          <w:rFonts w:cs="Arial"/>
          <w:szCs w:val="32"/>
          <w:lang w:val="en-US"/>
        </w:rPr>
        <w:t>oney</w:t>
      </w:r>
    </w:p>
    <w:p w14:paraId="2D59E115" w14:textId="6550668E" w:rsidR="003370D4" w:rsidRPr="003370D4" w:rsidRDefault="003370D4" w:rsidP="003370D4">
      <w:pPr>
        <w:pStyle w:val="Listtoplevel"/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35552" behindDoc="0" locked="0" layoutInCell="1" allowOverlap="1" wp14:anchorId="570C4674" wp14:editId="32F35854">
            <wp:simplePos x="0" y="0"/>
            <wp:positionH relativeFrom="margin">
              <wp:posOffset>398206</wp:posOffset>
            </wp:positionH>
            <wp:positionV relativeFrom="paragraph">
              <wp:posOffset>398821</wp:posOffset>
            </wp:positionV>
            <wp:extent cx="1158949" cy="1158949"/>
            <wp:effectExtent l="0" t="0" r="3175" b="3175"/>
            <wp:wrapNone/>
            <wp:docPr id="211653660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3660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1A" w:rsidRPr="003370D4">
        <w:rPr>
          <w:rStyle w:val="normaltextrun"/>
          <w:rFonts w:cs="Arial"/>
          <w:szCs w:val="32"/>
          <w:lang w:val="en-US"/>
        </w:rPr>
        <w:t>personal information</w:t>
      </w:r>
      <w:r w:rsidRPr="003370D4">
        <w:rPr>
          <w:rStyle w:val="normaltextrun"/>
          <w:rFonts w:cs="Arial"/>
          <w:szCs w:val="32"/>
          <w:lang w:val="en-US"/>
        </w:rPr>
        <w:t xml:space="preserve"> like your:</w:t>
      </w:r>
    </w:p>
    <w:p w14:paraId="7157629D" w14:textId="54E1AFD1" w:rsidR="003370D4" w:rsidRPr="003370D4" w:rsidRDefault="003370D4" w:rsidP="003370D4">
      <w:pPr>
        <w:pStyle w:val="Listsecondlevel"/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szCs w:val="32"/>
          <w:lang w:val="en-US"/>
        </w:rPr>
        <w:t>middle name</w:t>
      </w:r>
    </w:p>
    <w:p w14:paraId="6B741FB1" w14:textId="10515C64" w:rsidR="0007681A" w:rsidRPr="003370D4" w:rsidRDefault="003370D4" w:rsidP="003370D4">
      <w:pPr>
        <w:pStyle w:val="Listsecondlevel"/>
        <w:rPr>
          <w:szCs w:val="32"/>
        </w:rPr>
      </w:pPr>
      <w:r w:rsidRPr="003370D4">
        <w:rPr>
          <w:rFonts w:cs="Arial"/>
          <w:noProof/>
          <w:szCs w:val="32"/>
        </w:rPr>
        <w:drawing>
          <wp:anchor distT="0" distB="0" distL="114300" distR="114300" simplePos="0" relativeHeight="251736576" behindDoc="0" locked="0" layoutInCell="1" allowOverlap="1" wp14:anchorId="6060CE62" wp14:editId="49004E5A">
            <wp:simplePos x="0" y="0"/>
            <wp:positionH relativeFrom="column">
              <wp:posOffset>392061</wp:posOffset>
            </wp:positionH>
            <wp:positionV relativeFrom="paragraph">
              <wp:posOffset>429895</wp:posOffset>
            </wp:positionV>
            <wp:extent cx="1307805" cy="1307805"/>
            <wp:effectExtent l="0" t="0" r="6985" b="6985"/>
            <wp:wrapNone/>
            <wp:docPr id="1369340150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40150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5" cy="130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0D4">
        <w:rPr>
          <w:rStyle w:val="normaltextrun"/>
          <w:rFonts w:cs="Arial"/>
          <w:szCs w:val="32"/>
          <w:lang w:val="en-US"/>
        </w:rPr>
        <w:t>date of birth</w:t>
      </w:r>
      <w:r w:rsidR="0007681A" w:rsidRPr="003370D4">
        <w:rPr>
          <w:rStyle w:val="normaltextrun"/>
          <w:rFonts w:cs="Arial"/>
          <w:szCs w:val="32"/>
          <w:lang w:val="en-US"/>
        </w:rPr>
        <w:t>.</w:t>
      </w:r>
      <w:r w:rsidR="0007681A" w:rsidRPr="003370D4">
        <w:rPr>
          <w:rStyle w:val="eop"/>
          <w:rFonts w:cs="Arial"/>
          <w:szCs w:val="32"/>
        </w:rPr>
        <w:t> </w:t>
      </w:r>
    </w:p>
    <w:p w14:paraId="3831A6A6" w14:textId="655F33C1" w:rsidR="00290031" w:rsidRPr="003370D4" w:rsidRDefault="00290031" w:rsidP="00290031">
      <w:pPr>
        <w:rPr>
          <w:rFonts w:cs="Arial"/>
          <w:szCs w:val="32"/>
        </w:rPr>
      </w:pPr>
    </w:p>
    <w:p w14:paraId="0772B7C7" w14:textId="77777777" w:rsidR="00290031" w:rsidRPr="003370D4" w:rsidRDefault="00290031">
      <w:pPr>
        <w:spacing w:line="240" w:lineRule="auto"/>
        <w:ind w:left="0"/>
        <w:rPr>
          <w:rStyle w:val="normaltextrun"/>
          <w:rFonts w:cs="Arial"/>
          <w:b/>
          <w:bCs/>
          <w:szCs w:val="32"/>
          <w:u w:val="single"/>
          <w:lang w:val="en-US"/>
        </w:rPr>
      </w:pPr>
      <w:r w:rsidRPr="003370D4">
        <w:rPr>
          <w:rStyle w:val="normaltextrun"/>
          <w:rFonts w:cs="Arial"/>
          <w:b/>
          <w:bCs/>
          <w:szCs w:val="32"/>
          <w:u w:val="single"/>
          <w:lang w:val="en-US"/>
        </w:rPr>
        <w:br w:type="page"/>
      </w:r>
    </w:p>
    <w:p w14:paraId="63D30A3D" w14:textId="589EBF44" w:rsidR="00290031" w:rsidRPr="008F7CD5" w:rsidRDefault="00290031" w:rsidP="008F7CD5">
      <w:pPr>
        <w:pStyle w:val="Heading1"/>
      </w:pPr>
      <w:r w:rsidRPr="008F7CD5">
        <w:lastRenderedPageBreak/>
        <w:t>Where to get help? </w:t>
      </w:r>
    </w:p>
    <w:p w14:paraId="323CC17E" w14:textId="50D7DEEF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046E4519" w14:textId="0490687F" w:rsidR="009A3FC7" w:rsidRDefault="00E03116" w:rsidP="00290031">
      <w:pPr>
        <w:rPr>
          <w:rStyle w:val="normaltextrun"/>
          <w:rFonts w:cs="Arial"/>
          <w:b/>
          <w:bCs/>
          <w:szCs w:val="32"/>
          <w:lang w:val="en-US"/>
        </w:rPr>
      </w:pPr>
      <w:r w:rsidRPr="00E03116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72416" behindDoc="0" locked="0" layoutInCell="1" allowOverlap="1" wp14:anchorId="0BCC2417" wp14:editId="7DAB44F4">
            <wp:simplePos x="0" y="0"/>
            <wp:positionH relativeFrom="column">
              <wp:posOffset>206314</wp:posOffset>
            </wp:positionH>
            <wp:positionV relativeFrom="paragraph">
              <wp:posOffset>89126</wp:posOffset>
            </wp:positionV>
            <wp:extent cx="1637030" cy="1637030"/>
            <wp:effectExtent l="0" t="0" r="1270" b="0"/>
            <wp:wrapThrough wrapText="bothSides">
              <wp:wrapPolygon edited="0">
                <wp:start x="12065" y="503"/>
                <wp:lineTo x="3770" y="2765"/>
                <wp:lineTo x="1508" y="3770"/>
                <wp:lineTo x="1257" y="7038"/>
                <wp:lineTo x="2262" y="9049"/>
                <wp:lineTo x="3519" y="9049"/>
                <wp:lineTo x="251" y="17092"/>
                <wp:lineTo x="0" y="18349"/>
                <wp:lineTo x="251" y="21114"/>
                <wp:lineTo x="14076" y="21114"/>
                <wp:lineTo x="15584" y="20611"/>
                <wp:lineTo x="16338" y="19103"/>
                <wp:lineTo x="16087" y="17092"/>
                <wp:lineTo x="19355" y="13071"/>
                <wp:lineTo x="21365" y="9552"/>
                <wp:lineTo x="21114" y="4273"/>
                <wp:lineTo x="17595" y="1508"/>
                <wp:lineTo x="16087" y="503"/>
                <wp:lineTo x="12065" y="503"/>
              </wp:wrapPolygon>
            </wp:wrapThrough>
            <wp:docPr id="20451158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158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C17FF" w14:textId="240C5862" w:rsidR="009A3FC7" w:rsidRPr="009A3FC7" w:rsidRDefault="009A3FC7" w:rsidP="00290031">
      <w:pPr>
        <w:rPr>
          <w:rStyle w:val="normaltextrun"/>
          <w:rFonts w:cs="Arial"/>
          <w:szCs w:val="32"/>
          <w:lang w:val="en-US"/>
        </w:rPr>
      </w:pPr>
      <w:r w:rsidRPr="009A3FC7">
        <w:rPr>
          <w:rStyle w:val="normaltextrun"/>
          <w:rFonts w:cs="Arial"/>
          <w:szCs w:val="32"/>
          <w:lang w:val="en-US"/>
        </w:rPr>
        <w:t xml:space="preserve">These are </w:t>
      </w:r>
      <w:proofErr w:type="gramStart"/>
      <w:r w:rsidRPr="009A3FC7">
        <w:rPr>
          <w:rStyle w:val="normaltextrun"/>
          <w:rFonts w:cs="Arial"/>
          <w:szCs w:val="32"/>
          <w:lang w:val="en-US"/>
        </w:rPr>
        <w:t>some of</w:t>
      </w:r>
      <w:proofErr w:type="gramEnd"/>
      <w:r w:rsidRPr="009A3FC7">
        <w:rPr>
          <w:rStyle w:val="normaltextrun"/>
          <w:rFonts w:cs="Arial"/>
          <w:szCs w:val="32"/>
          <w:lang w:val="en-US"/>
        </w:rPr>
        <w:t xml:space="preserve"> the places you can get support from.</w:t>
      </w:r>
    </w:p>
    <w:p w14:paraId="3DEC0960" w14:textId="77777777" w:rsidR="009A3FC7" w:rsidRDefault="009A3FC7" w:rsidP="00290031">
      <w:pPr>
        <w:rPr>
          <w:rStyle w:val="normaltextrun"/>
          <w:rFonts w:cs="Arial"/>
          <w:b/>
          <w:bCs/>
          <w:szCs w:val="32"/>
          <w:lang w:val="en-US"/>
        </w:rPr>
      </w:pPr>
    </w:p>
    <w:p w14:paraId="157D4ECD" w14:textId="35D6A151" w:rsidR="003370D4" w:rsidRDefault="003370D4" w:rsidP="00290031">
      <w:pPr>
        <w:rPr>
          <w:rStyle w:val="normaltextrun"/>
          <w:rFonts w:cs="Arial"/>
          <w:b/>
          <w:bCs/>
          <w:szCs w:val="32"/>
          <w:lang w:val="en-US"/>
        </w:rPr>
      </w:pPr>
    </w:p>
    <w:p w14:paraId="5FD7D7DD" w14:textId="3035286B" w:rsidR="00290031" w:rsidRPr="003370D4" w:rsidRDefault="00E03116" w:rsidP="00D74875">
      <w:pPr>
        <w:pStyle w:val="Heading2"/>
        <w:numPr>
          <w:ilvl w:val="0"/>
          <w:numId w:val="29"/>
        </w:numPr>
        <w:ind w:left="4253" w:hanging="567"/>
      </w:pPr>
      <w:r w:rsidRPr="00E03116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71392" behindDoc="0" locked="0" layoutInCell="1" allowOverlap="1" wp14:anchorId="504827DB" wp14:editId="2E813EA0">
            <wp:simplePos x="0" y="0"/>
            <wp:positionH relativeFrom="column">
              <wp:posOffset>65405</wp:posOffset>
            </wp:positionH>
            <wp:positionV relativeFrom="paragraph">
              <wp:posOffset>386715</wp:posOffset>
            </wp:positionV>
            <wp:extent cx="1784350" cy="1784350"/>
            <wp:effectExtent l="0" t="0" r="6350" b="0"/>
            <wp:wrapThrough wrapText="bothSides">
              <wp:wrapPolygon edited="0">
                <wp:start x="3228" y="922"/>
                <wp:lineTo x="2998" y="8763"/>
                <wp:lineTo x="231" y="9685"/>
                <wp:lineTo x="0" y="9916"/>
                <wp:lineTo x="0" y="20754"/>
                <wp:lineTo x="21446" y="20754"/>
                <wp:lineTo x="21446" y="9685"/>
                <wp:lineTo x="21216" y="9455"/>
                <wp:lineTo x="18218" y="8763"/>
                <wp:lineTo x="17987" y="922"/>
                <wp:lineTo x="3228" y="922"/>
              </wp:wrapPolygon>
            </wp:wrapThrough>
            <wp:docPr id="67692311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2311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031" w:rsidRPr="003370D4">
        <w:rPr>
          <w:rStyle w:val="normaltextrun"/>
        </w:rPr>
        <w:t>Netsafe </w:t>
      </w:r>
      <w:r w:rsidR="00290031" w:rsidRPr="003370D4">
        <w:rPr>
          <w:rStyle w:val="eop"/>
        </w:rPr>
        <w:t> </w:t>
      </w:r>
    </w:p>
    <w:p w14:paraId="786F3E97" w14:textId="191E0867" w:rsidR="003370D4" w:rsidRDefault="003370D4" w:rsidP="00290031">
      <w:pPr>
        <w:rPr>
          <w:rStyle w:val="normaltextrun"/>
          <w:rFonts w:cs="Arial"/>
          <w:szCs w:val="32"/>
          <w:lang w:val="en-US"/>
        </w:rPr>
      </w:pPr>
    </w:p>
    <w:p w14:paraId="2F470756" w14:textId="77777777" w:rsidR="003370D4" w:rsidRDefault="003370D4" w:rsidP="00290031">
      <w:pPr>
        <w:rPr>
          <w:rStyle w:val="normaltextrun"/>
          <w:rFonts w:cs="Arial"/>
          <w:szCs w:val="32"/>
          <w:lang w:val="en-US"/>
        </w:rPr>
      </w:pPr>
    </w:p>
    <w:p w14:paraId="0E1C3728" w14:textId="1BB99961" w:rsidR="003370D4" w:rsidRDefault="003370D4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Netsafe is an organi</w:t>
      </w:r>
      <w:r w:rsidR="00D74875">
        <w:rPr>
          <w:rStyle w:val="normaltextrun"/>
          <w:rFonts w:cs="Arial"/>
          <w:szCs w:val="32"/>
          <w:lang w:val="en-US"/>
        </w:rPr>
        <w:t>s</w:t>
      </w:r>
      <w:r>
        <w:rPr>
          <w:rStyle w:val="normaltextrun"/>
          <w:rFonts w:cs="Arial"/>
          <w:szCs w:val="32"/>
          <w:lang w:val="en-US"/>
        </w:rPr>
        <w:t>ation that can give you information about keeping safe on the internet.</w:t>
      </w:r>
    </w:p>
    <w:p w14:paraId="186CFED0" w14:textId="0E6AB891" w:rsidR="003370D4" w:rsidRDefault="003370D4" w:rsidP="00290031">
      <w:pPr>
        <w:rPr>
          <w:rStyle w:val="normaltextrun"/>
          <w:rFonts w:cs="Arial"/>
          <w:szCs w:val="32"/>
          <w:lang w:val="en-US"/>
        </w:rPr>
      </w:pPr>
    </w:p>
    <w:p w14:paraId="23BBE79C" w14:textId="148C945D" w:rsidR="003370D4" w:rsidRDefault="003370D4" w:rsidP="00290031">
      <w:pPr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38624" behindDoc="0" locked="0" layoutInCell="1" allowOverlap="1" wp14:anchorId="37620297" wp14:editId="5BEA3657">
            <wp:simplePos x="0" y="0"/>
            <wp:positionH relativeFrom="margin">
              <wp:posOffset>-930</wp:posOffset>
            </wp:positionH>
            <wp:positionV relativeFrom="paragraph">
              <wp:posOffset>155575</wp:posOffset>
            </wp:positionV>
            <wp:extent cx="1849755" cy="1308100"/>
            <wp:effectExtent l="0" t="0" r="0" b="0"/>
            <wp:wrapNone/>
            <wp:docPr id="125978866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8866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4CCC05" w14:textId="2F374614" w:rsidR="003370D4" w:rsidRDefault="003370D4" w:rsidP="003370D4">
      <w:pPr>
        <w:rPr>
          <w:rStyle w:val="normaltextrun"/>
          <w:rFonts w:cs="Arial"/>
          <w:szCs w:val="32"/>
          <w:lang w:val="en-US"/>
        </w:rPr>
      </w:pPr>
      <w:r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740672" behindDoc="0" locked="0" layoutInCell="1" allowOverlap="1" wp14:anchorId="2E22DB08" wp14:editId="43339F44">
            <wp:simplePos x="0" y="0"/>
            <wp:positionH relativeFrom="column">
              <wp:posOffset>1052623</wp:posOffset>
            </wp:positionH>
            <wp:positionV relativeFrom="paragraph">
              <wp:posOffset>287788</wp:posOffset>
            </wp:positionV>
            <wp:extent cx="914400" cy="914400"/>
            <wp:effectExtent l="0" t="0" r="0" b="0"/>
            <wp:wrapNone/>
            <wp:docPr id="336299544" name="Graphic 336299544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86858" name="Graphic 359686858" descr="Close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  <w:lang w:val="en-US"/>
        </w:rPr>
        <w:t>Getting support from Netsafe:</w:t>
      </w:r>
    </w:p>
    <w:p w14:paraId="50FB7A69" w14:textId="7544B7E6" w:rsidR="003370D4" w:rsidRDefault="003370D4" w:rsidP="003370D4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does not cost any money</w:t>
      </w:r>
    </w:p>
    <w:p w14:paraId="344121BE" w14:textId="1F13A5B2" w:rsidR="003370D4" w:rsidRPr="003370D4" w:rsidRDefault="003370D4" w:rsidP="003370D4">
      <w:pPr>
        <w:pStyle w:val="Listtoplevel"/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szCs w:val="32"/>
          <w:lang w:val="en-US"/>
        </w:rPr>
        <w:drawing>
          <wp:anchor distT="0" distB="0" distL="114300" distR="114300" simplePos="0" relativeHeight="251737600" behindDoc="0" locked="0" layoutInCell="1" allowOverlap="1" wp14:anchorId="6D4AD6CC" wp14:editId="2E71D09E">
            <wp:simplePos x="0" y="0"/>
            <wp:positionH relativeFrom="margin">
              <wp:align>left</wp:align>
            </wp:positionH>
            <wp:positionV relativeFrom="paragraph">
              <wp:posOffset>317131</wp:posOffset>
            </wp:positionV>
            <wp:extent cx="1637414" cy="1321578"/>
            <wp:effectExtent l="0" t="0" r="1270" b="0"/>
            <wp:wrapNone/>
            <wp:docPr id="23998542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8542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4" cy="132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cs="Arial"/>
          <w:szCs w:val="32"/>
          <w:lang w:val="en-US"/>
        </w:rPr>
        <w:t xml:space="preserve">is confidential which means they will not tell anyone your </w:t>
      </w:r>
      <w:r w:rsidRPr="003370D4">
        <w:rPr>
          <w:rStyle w:val="normaltextrun"/>
          <w:rFonts w:cs="Arial"/>
          <w:szCs w:val="32"/>
          <w:lang w:val="en-US"/>
        </w:rPr>
        <w:t>information.</w:t>
      </w:r>
    </w:p>
    <w:p w14:paraId="095FD1B5" w14:textId="77777777" w:rsidR="003370D4" w:rsidRPr="003370D4" w:rsidRDefault="003370D4">
      <w:pPr>
        <w:spacing w:line="240" w:lineRule="auto"/>
        <w:ind w:left="0"/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szCs w:val="32"/>
          <w:lang w:val="en-US"/>
        </w:rPr>
        <w:br w:type="page"/>
      </w:r>
    </w:p>
    <w:p w14:paraId="3220340C" w14:textId="2494A47B" w:rsidR="003370D4" w:rsidRPr="003370D4" w:rsidRDefault="003370D4" w:rsidP="00290031">
      <w:pPr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741696" behindDoc="0" locked="0" layoutInCell="1" allowOverlap="1" wp14:anchorId="658D0349" wp14:editId="5F5CF9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79944" cy="1679944"/>
            <wp:effectExtent l="0" t="0" r="0" b="0"/>
            <wp:wrapNone/>
            <wp:docPr id="132376158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6158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39" cy="16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0D4">
        <w:rPr>
          <w:rStyle w:val="normaltextrun"/>
          <w:rFonts w:cs="Arial"/>
          <w:szCs w:val="32"/>
          <w:lang w:val="en-US"/>
        </w:rPr>
        <w:t xml:space="preserve"> You can contact Netsafe</w:t>
      </w:r>
      <w:r>
        <w:rPr>
          <w:rStyle w:val="normaltextrun"/>
          <w:rFonts w:cs="Arial"/>
          <w:szCs w:val="32"/>
          <w:lang w:val="en-US"/>
        </w:rPr>
        <w:t xml:space="preserve"> by</w:t>
      </w:r>
      <w:r w:rsidRPr="003370D4">
        <w:rPr>
          <w:rStyle w:val="normaltextrun"/>
          <w:rFonts w:cs="Arial"/>
          <w:szCs w:val="32"/>
          <w:lang w:val="en-US"/>
        </w:rPr>
        <w:t>:</w:t>
      </w:r>
    </w:p>
    <w:p w14:paraId="768111FF" w14:textId="4507BC2D" w:rsidR="00290031" w:rsidRPr="003370D4" w:rsidRDefault="003370D4" w:rsidP="003370D4">
      <w:pPr>
        <w:pStyle w:val="Listtoplevel"/>
        <w:rPr>
          <w:rStyle w:val="normaltextrun"/>
          <w:szCs w:val="32"/>
        </w:rPr>
      </w:pPr>
      <w:r w:rsidRPr="003370D4">
        <w:rPr>
          <w:rStyle w:val="normaltextrun"/>
          <w:szCs w:val="32"/>
        </w:rPr>
        <w:drawing>
          <wp:anchor distT="0" distB="0" distL="114300" distR="114300" simplePos="0" relativeHeight="251742720" behindDoc="0" locked="0" layoutInCell="1" allowOverlap="1" wp14:anchorId="6F16C708" wp14:editId="12396BD1">
            <wp:simplePos x="0" y="0"/>
            <wp:positionH relativeFrom="margin">
              <wp:posOffset>0</wp:posOffset>
            </wp:positionH>
            <wp:positionV relativeFrom="paragraph">
              <wp:posOffset>1640512</wp:posOffset>
            </wp:positionV>
            <wp:extent cx="1607574" cy="1607574"/>
            <wp:effectExtent l="0" t="0" r="0" b="0"/>
            <wp:wrapNone/>
            <wp:docPr id="1725213318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213318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486" cy="16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0D4">
        <w:rPr>
          <w:rStyle w:val="normaltextrun"/>
          <w:rFonts w:cs="Arial"/>
          <w:szCs w:val="32"/>
          <w:lang w:val="en-US"/>
        </w:rPr>
        <w:t xml:space="preserve">phone </w:t>
      </w:r>
      <w:r>
        <w:rPr>
          <w:rStyle w:val="normaltextrun"/>
          <w:rFonts w:cs="Arial"/>
          <w:szCs w:val="32"/>
          <w:lang w:val="en-US"/>
        </w:rPr>
        <w:t>on</w:t>
      </w:r>
      <w:r w:rsidRPr="003370D4">
        <w:rPr>
          <w:rStyle w:val="normaltextrun"/>
          <w:rFonts w:cs="Arial"/>
          <w:szCs w:val="32"/>
          <w:lang w:val="en-US"/>
        </w:rPr>
        <w:t>:</w:t>
      </w:r>
      <w:r w:rsidRPr="003370D4">
        <w:rPr>
          <w:rStyle w:val="normaltextrun"/>
          <w:rFonts w:cs="Arial"/>
          <w:szCs w:val="32"/>
          <w:lang w:val="en-US"/>
        </w:rPr>
        <w:br/>
      </w:r>
      <w:r w:rsidRPr="003370D4">
        <w:rPr>
          <w:rStyle w:val="normaltextrun"/>
          <w:rFonts w:cs="Arial"/>
          <w:szCs w:val="32"/>
          <w:lang w:val="en-US"/>
        </w:rPr>
        <w:br/>
      </w:r>
      <w:r w:rsidR="00290031" w:rsidRPr="00D74875">
        <w:rPr>
          <w:rStyle w:val="normaltextrun"/>
          <w:rFonts w:cs="Arial"/>
          <w:b/>
          <w:bCs/>
          <w:szCs w:val="32"/>
          <w:lang w:val="en-US"/>
        </w:rPr>
        <w:t> </w:t>
      </w:r>
      <w:r w:rsidRPr="00D74875">
        <w:rPr>
          <w:rStyle w:val="normaltextrun"/>
          <w:rFonts w:cs="Arial"/>
          <w:b/>
          <w:bCs/>
          <w:szCs w:val="32"/>
        </w:rPr>
        <w:t>0508 638 723</w:t>
      </w:r>
      <w:r w:rsidRPr="003370D4">
        <w:rPr>
          <w:rStyle w:val="normaltextrun"/>
          <w:rFonts w:cs="Arial"/>
          <w:szCs w:val="32"/>
        </w:rPr>
        <w:br/>
      </w:r>
    </w:p>
    <w:p w14:paraId="74E7EC23" w14:textId="04189184" w:rsidR="003370D4" w:rsidRPr="003370D4" w:rsidRDefault="003370D4" w:rsidP="003370D4">
      <w:pPr>
        <w:pStyle w:val="Listtoplevel"/>
        <w:rPr>
          <w:rStyle w:val="normaltextrun"/>
          <w:szCs w:val="32"/>
        </w:rPr>
      </w:pPr>
      <w:r w:rsidRPr="003370D4">
        <w:rPr>
          <w:rStyle w:val="normaltextrun"/>
          <w:rFonts w:cs="Arial"/>
          <w:szCs w:val="32"/>
        </w:rPr>
        <w:t>texting the word Netsafe to:</w:t>
      </w:r>
      <w:r w:rsidRPr="003370D4">
        <w:rPr>
          <w:rStyle w:val="normaltextrun"/>
          <w:rFonts w:cs="Arial"/>
          <w:szCs w:val="32"/>
        </w:rPr>
        <w:br/>
      </w:r>
      <w:r w:rsidRPr="003370D4">
        <w:rPr>
          <w:rStyle w:val="normaltextrun"/>
          <w:rFonts w:cs="Arial"/>
          <w:szCs w:val="32"/>
        </w:rPr>
        <w:br/>
      </w:r>
      <w:r w:rsidRPr="00D74875">
        <w:rPr>
          <w:rStyle w:val="normaltextrun"/>
          <w:rFonts w:cs="Arial"/>
          <w:b/>
          <w:bCs/>
          <w:szCs w:val="32"/>
        </w:rPr>
        <w:t>4282</w:t>
      </w:r>
      <w:r w:rsidRPr="003370D4">
        <w:rPr>
          <w:rStyle w:val="normaltextrun"/>
          <w:rFonts w:cs="Arial"/>
          <w:szCs w:val="32"/>
        </w:rPr>
        <w:br/>
      </w:r>
    </w:p>
    <w:p w14:paraId="44EF8BAE" w14:textId="2161A3A4" w:rsidR="003370D4" w:rsidRPr="003370D4" w:rsidRDefault="003370D4" w:rsidP="003370D4">
      <w:pPr>
        <w:pStyle w:val="Listtoplevel"/>
      </w:pPr>
      <w:r w:rsidRPr="003370D4">
        <w:rPr>
          <w:szCs w:val="32"/>
        </w:rPr>
        <w:drawing>
          <wp:anchor distT="0" distB="0" distL="114300" distR="114300" simplePos="0" relativeHeight="251743744" behindDoc="0" locked="0" layoutInCell="1" allowOverlap="1" wp14:anchorId="3508E939" wp14:editId="4927C560">
            <wp:simplePos x="0" y="0"/>
            <wp:positionH relativeFrom="margin">
              <wp:align>left</wp:align>
            </wp:positionH>
            <wp:positionV relativeFrom="paragraph">
              <wp:posOffset>322860</wp:posOffset>
            </wp:positionV>
            <wp:extent cx="1679575" cy="1679575"/>
            <wp:effectExtent l="0" t="0" r="0" b="0"/>
            <wp:wrapNone/>
            <wp:docPr id="1073584739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84739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361" cy="168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0D4">
        <w:rPr>
          <w:rStyle w:val="normaltextrun"/>
          <w:rFonts w:cs="Arial"/>
          <w:szCs w:val="32"/>
        </w:rPr>
        <w:t>email to:</w:t>
      </w:r>
      <w:r w:rsidRPr="003370D4">
        <w:rPr>
          <w:rStyle w:val="normaltextrun"/>
          <w:rFonts w:cs="Arial"/>
          <w:szCs w:val="32"/>
        </w:rPr>
        <w:br/>
      </w:r>
      <w:r w:rsidRPr="003370D4">
        <w:br/>
      </w:r>
      <w:r w:rsidRPr="00D74875">
        <w:rPr>
          <w:b/>
          <w:bCs/>
        </w:rPr>
        <w:t>help@netsafe.org.nz.</w:t>
      </w:r>
    </w:p>
    <w:p w14:paraId="509C663C" w14:textId="77777777" w:rsidR="00290031" w:rsidRPr="003370D4" w:rsidRDefault="00290031" w:rsidP="00290031">
      <w:pPr>
        <w:rPr>
          <w:rStyle w:val="eop"/>
          <w:rFonts w:cs="Arial"/>
          <w:szCs w:val="32"/>
        </w:rPr>
      </w:pPr>
      <w:r w:rsidRPr="003370D4">
        <w:rPr>
          <w:rStyle w:val="eop"/>
          <w:rFonts w:cs="Arial"/>
          <w:szCs w:val="32"/>
        </w:rPr>
        <w:t> </w:t>
      </w:r>
    </w:p>
    <w:p w14:paraId="5A066644" w14:textId="77777777" w:rsidR="003370D4" w:rsidRPr="003370D4" w:rsidRDefault="003370D4" w:rsidP="00290031">
      <w:pPr>
        <w:rPr>
          <w:rStyle w:val="eop"/>
          <w:rFonts w:cs="Arial"/>
          <w:szCs w:val="32"/>
        </w:rPr>
      </w:pPr>
    </w:p>
    <w:p w14:paraId="61C60D5B" w14:textId="74598697" w:rsidR="003370D4" w:rsidRPr="003370D4" w:rsidRDefault="003370D4" w:rsidP="00290031">
      <w:pPr>
        <w:rPr>
          <w:rStyle w:val="eop"/>
          <w:rFonts w:cs="Arial"/>
          <w:szCs w:val="32"/>
        </w:rPr>
      </w:pPr>
      <w:r w:rsidRPr="003370D4">
        <w:rPr>
          <w:rStyle w:val="eop"/>
          <w:rFonts w:cs="Arial"/>
          <w:noProof/>
          <w:szCs w:val="32"/>
        </w:rPr>
        <w:drawing>
          <wp:anchor distT="0" distB="0" distL="114300" distR="114300" simplePos="0" relativeHeight="251744768" behindDoc="0" locked="0" layoutInCell="1" allowOverlap="1" wp14:anchorId="039E4FF5" wp14:editId="6392884E">
            <wp:simplePos x="0" y="0"/>
            <wp:positionH relativeFrom="margin">
              <wp:align>left</wp:align>
            </wp:positionH>
            <wp:positionV relativeFrom="paragraph">
              <wp:posOffset>134339</wp:posOffset>
            </wp:positionV>
            <wp:extent cx="1605915" cy="1605915"/>
            <wp:effectExtent l="0" t="0" r="0" b="0"/>
            <wp:wrapNone/>
            <wp:docPr id="1902370038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70038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70D4">
        <w:rPr>
          <w:rStyle w:val="eop"/>
          <w:rFonts w:cs="Arial"/>
          <w:szCs w:val="32"/>
        </w:rPr>
        <w:t>You can report something you think might be a scam online at:</w:t>
      </w:r>
      <w:r w:rsidRPr="003370D4">
        <w:rPr>
          <w:rStyle w:val="eop"/>
          <w:rFonts w:cs="Arial"/>
          <w:szCs w:val="32"/>
        </w:rPr>
        <w:br/>
      </w:r>
      <w:r w:rsidRPr="003370D4">
        <w:rPr>
          <w:rStyle w:val="eop"/>
          <w:rFonts w:cs="Arial"/>
          <w:szCs w:val="32"/>
        </w:rPr>
        <w:br/>
      </w:r>
      <w:r w:rsidRPr="003370D4">
        <w:rPr>
          <w:rStyle w:val="eop"/>
          <w:rFonts w:cs="Arial"/>
          <w:b/>
          <w:bCs/>
          <w:szCs w:val="32"/>
        </w:rPr>
        <w:t>report.netsafe.org.nz</w:t>
      </w:r>
    </w:p>
    <w:p w14:paraId="6CAAE415" w14:textId="77777777" w:rsidR="003370D4" w:rsidRDefault="003370D4" w:rsidP="00290031">
      <w:pPr>
        <w:rPr>
          <w:rStyle w:val="eop"/>
          <w:rFonts w:cs="Arial"/>
          <w:szCs w:val="32"/>
        </w:rPr>
      </w:pPr>
    </w:p>
    <w:p w14:paraId="6A0CBFF6" w14:textId="77777777" w:rsidR="003370D4" w:rsidRPr="00290031" w:rsidRDefault="003370D4" w:rsidP="00290031">
      <w:pPr>
        <w:rPr>
          <w:rFonts w:cs="Arial"/>
          <w:sz w:val="18"/>
          <w:szCs w:val="18"/>
        </w:rPr>
      </w:pPr>
    </w:p>
    <w:p w14:paraId="1C9F5BC0" w14:textId="77777777" w:rsidR="003370D4" w:rsidRDefault="003370D4">
      <w:pPr>
        <w:spacing w:line="240" w:lineRule="auto"/>
        <w:ind w:left="0"/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br w:type="page"/>
      </w:r>
    </w:p>
    <w:p w14:paraId="13FBB751" w14:textId="25E6490E" w:rsidR="003370D4" w:rsidRPr="003370D4" w:rsidRDefault="00A16E88" w:rsidP="003370D4">
      <w:r w:rsidRPr="00A16E88">
        <w:rPr>
          <w:noProof/>
        </w:rPr>
        <w:lastRenderedPageBreak/>
        <w:drawing>
          <wp:anchor distT="0" distB="0" distL="114300" distR="114300" simplePos="0" relativeHeight="251745792" behindDoc="0" locked="0" layoutInCell="1" allowOverlap="1" wp14:anchorId="784F47F4" wp14:editId="563F2F87">
            <wp:simplePos x="0" y="0"/>
            <wp:positionH relativeFrom="margin">
              <wp:posOffset>-117987</wp:posOffset>
            </wp:positionH>
            <wp:positionV relativeFrom="paragraph">
              <wp:posOffset>235974</wp:posOffset>
            </wp:positionV>
            <wp:extent cx="1504335" cy="1504335"/>
            <wp:effectExtent l="0" t="0" r="635" b="635"/>
            <wp:wrapNone/>
            <wp:docPr id="868820201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20201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35" cy="150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6E88">
        <w:t xml:space="preserve"> </w:t>
      </w:r>
      <w:r w:rsidR="00290031" w:rsidRPr="003370D4">
        <w:t xml:space="preserve">Netsafe </w:t>
      </w:r>
      <w:r w:rsidR="003370D4" w:rsidRPr="003370D4">
        <w:t>has a new tool called CheckNetsafe AntiScam.</w:t>
      </w:r>
    </w:p>
    <w:p w14:paraId="338E72E4" w14:textId="77777777" w:rsidR="003370D4" w:rsidRPr="003370D4" w:rsidRDefault="003370D4" w:rsidP="003370D4"/>
    <w:p w14:paraId="286FCC52" w14:textId="77777777" w:rsidR="003370D4" w:rsidRPr="003370D4" w:rsidRDefault="003370D4" w:rsidP="003370D4"/>
    <w:p w14:paraId="3BEA7FBE" w14:textId="23CE76C3" w:rsidR="003370D4" w:rsidRPr="003370D4" w:rsidRDefault="003370D4" w:rsidP="003370D4">
      <w:r w:rsidRPr="003370D4">
        <w:t>You can use CheckNetsafe AntiScam to find out if a website address is a scam.</w:t>
      </w:r>
    </w:p>
    <w:p w14:paraId="0662FACA" w14:textId="61BC1C6E" w:rsidR="003370D4" w:rsidRPr="003370D4" w:rsidRDefault="003370D4" w:rsidP="003370D4"/>
    <w:p w14:paraId="77C26181" w14:textId="089B8ED7" w:rsidR="003370D4" w:rsidRPr="003370D4" w:rsidRDefault="00D74875" w:rsidP="003370D4">
      <w:r w:rsidRPr="00A16E88">
        <w:rPr>
          <w:noProof/>
        </w:rPr>
        <w:drawing>
          <wp:anchor distT="0" distB="0" distL="114300" distR="114300" simplePos="0" relativeHeight="251746816" behindDoc="0" locked="0" layoutInCell="1" allowOverlap="1" wp14:anchorId="79A7B630" wp14:editId="1F92BD0B">
            <wp:simplePos x="0" y="0"/>
            <wp:positionH relativeFrom="margin">
              <wp:posOffset>40005</wp:posOffset>
            </wp:positionH>
            <wp:positionV relativeFrom="paragraph">
              <wp:posOffset>203999</wp:posOffset>
            </wp:positionV>
            <wp:extent cx="1464727" cy="1529797"/>
            <wp:effectExtent l="0" t="0" r="2540" b="0"/>
            <wp:wrapNone/>
            <wp:docPr id="1942161611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61611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27" cy="15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539A0" w14:textId="7B623DDF" w:rsidR="003370D4" w:rsidRPr="003370D4" w:rsidRDefault="003370D4" w:rsidP="003370D4">
      <w:r w:rsidRPr="003370D4">
        <w:t>You can find CheckNetsafe AntiScam at:</w:t>
      </w:r>
    </w:p>
    <w:p w14:paraId="2C5431E9" w14:textId="77777777" w:rsidR="003370D4" w:rsidRPr="003370D4" w:rsidRDefault="003370D4" w:rsidP="003370D4"/>
    <w:p w14:paraId="79E8C016" w14:textId="5C95D1D2" w:rsidR="00290031" w:rsidRPr="003370D4" w:rsidRDefault="00290031" w:rsidP="003370D4">
      <w:pPr>
        <w:rPr>
          <w:b/>
          <w:bCs/>
        </w:rPr>
      </w:pPr>
      <w:r w:rsidRPr="003370D4">
        <w:rPr>
          <w:b/>
          <w:bCs/>
        </w:rPr>
        <w:t>checknetsafe.nz  </w:t>
      </w:r>
    </w:p>
    <w:p w14:paraId="2A0E5D2B" w14:textId="77777777" w:rsidR="00290031" w:rsidRPr="003370D4" w:rsidRDefault="00290031" w:rsidP="003370D4">
      <w:r w:rsidRPr="003370D4">
        <w:t> </w:t>
      </w:r>
    </w:p>
    <w:p w14:paraId="0419119E" w14:textId="39FCF195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27A2C8B2" w14:textId="77777777" w:rsidR="00D74875" w:rsidRDefault="00D74875">
      <w:pPr>
        <w:spacing w:line="240" w:lineRule="auto"/>
        <w:ind w:left="0"/>
        <w:rPr>
          <w:rStyle w:val="normaltextrun"/>
          <w:rFonts w:eastAsiaTheme="minorHAnsi" w:cs="Arial"/>
          <w:b/>
          <w:bCs/>
          <w:sz w:val="36"/>
          <w:szCs w:val="36"/>
          <w:lang w:val="en-US"/>
        </w:rPr>
      </w:pPr>
      <w:r>
        <w:rPr>
          <w:rStyle w:val="normaltextrun"/>
          <w:rFonts w:cs="Arial"/>
          <w:b/>
          <w:bCs/>
          <w:sz w:val="36"/>
          <w:szCs w:val="36"/>
          <w:lang w:val="en-US"/>
        </w:rPr>
        <w:br w:type="page"/>
      </w:r>
    </w:p>
    <w:p w14:paraId="50C58974" w14:textId="1D6BDA55" w:rsidR="00290031" w:rsidRPr="00D74875" w:rsidRDefault="00C842F6" w:rsidP="00D74875">
      <w:pPr>
        <w:pStyle w:val="ListParagraph"/>
        <w:numPr>
          <w:ilvl w:val="0"/>
          <w:numId w:val="29"/>
        </w:numPr>
        <w:ind w:left="4253" w:hanging="567"/>
        <w:rPr>
          <w:rFonts w:cs="Arial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48864" behindDoc="0" locked="0" layoutInCell="1" allowOverlap="1" wp14:anchorId="59C2BF32" wp14:editId="29EB5CD2">
            <wp:simplePos x="0" y="0"/>
            <wp:positionH relativeFrom="column">
              <wp:posOffset>116205</wp:posOffset>
            </wp:positionH>
            <wp:positionV relativeFrom="paragraph">
              <wp:posOffset>331531</wp:posOffset>
            </wp:positionV>
            <wp:extent cx="1563329" cy="1156475"/>
            <wp:effectExtent l="0" t="0" r="0" b="5715"/>
            <wp:wrapNone/>
            <wp:docPr id="123944725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47256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29" cy="11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031" w:rsidRPr="00D74875">
        <w:rPr>
          <w:rStyle w:val="normaltextrun"/>
          <w:rFonts w:cs="Arial"/>
          <w:b/>
          <w:bCs/>
          <w:sz w:val="36"/>
          <w:szCs w:val="36"/>
          <w:lang w:val="en-US"/>
        </w:rPr>
        <w:t>CERT NZ.</w:t>
      </w:r>
      <w:r w:rsidR="00290031" w:rsidRPr="00D74875">
        <w:rPr>
          <w:rStyle w:val="eop"/>
          <w:rFonts w:cs="Arial"/>
          <w:b/>
          <w:bCs/>
          <w:sz w:val="36"/>
          <w:szCs w:val="36"/>
        </w:rPr>
        <w:t> </w:t>
      </w:r>
    </w:p>
    <w:p w14:paraId="3F55EAE1" w14:textId="5E6737F7" w:rsidR="00A16E88" w:rsidRPr="00C842F6" w:rsidRDefault="00A16E88" w:rsidP="00290031">
      <w:pPr>
        <w:rPr>
          <w:rStyle w:val="normaltextrun"/>
          <w:rFonts w:cs="Arial"/>
          <w:sz w:val="26"/>
          <w:szCs w:val="26"/>
          <w:lang w:val="en-US"/>
        </w:rPr>
      </w:pPr>
    </w:p>
    <w:p w14:paraId="21911489" w14:textId="4DDF228C" w:rsidR="00A16E88" w:rsidRPr="00C842F6" w:rsidRDefault="00A16E88" w:rsidP="00290031">
      <w:pPr>
        <w:rPr>
          <w:rStyle w:val="normaltextrun"/>
          <w:rFonts w:cs="Arial"/>
          <w:sz w:val="26"/>
          <w:szCs w:val="26"/>
          <w:lang w:val="en-US"/>
        </w:rPr>
      </w:pPr>
    </w:p>
    <w:p w14:paraId="2AA6A5C0" w14:textId="03DA5879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 w:rsidRPr="00A16E88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47840" behindDoc="0" locked="0" layoutInCell="1" allowOverlap="1" wp14:anchorId="292417DE" wp14:editId="55B6A0A8">
            <wp:simplePos x="0" y="0"/>
            <wp:positionH relativeFrom="margin">
              <wp:posOffset>-886</wp:posOffset>
            </wp:positionH>
            <wp:positionV relativeFrom="paragraph">
              <wp:posOffset>623481</wp:posOffset>
            </wp:positionV>
            <wp:extent cx="1913255" cy="1913255"/>
            <wp:effectExtent l="0" t="0" r="0" b="0"/>
            <wp:wrapNone/>
            <wp:docPr id="208516751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6751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0031" w:rsidRPr="00290031">
        <w:rPr>
          <w:rStyle w:val="normaltextrun"/>
          <w:rFonts w:cs="Arial"/>
          <w:szCs w:val="32"/>
          <w:lang w:val="en-US"/>
        </w:rPr>
        <w:t>C</w:t>
      </w:r>
      <w:r w:rsidR="00C842F6">
        <w:rPr>
          <w:rStyle w:val="normaltextrun"/>
          <w:rFonts w:cs="Arial"/>
          <w:szCs w:val="32"/>
          <w:lang w:val="en-US"/>
        </w:rPr>
        <w:t xml:space="preserve">ERT </w:t>
      </w:r>
      <w:r w:rsidR="00290031" w:rsidRPr="00290031">
        <w:rPr>
          <w:rStyle w:val="normaltextrun"/>
          <w:rFonts w:cs="Arial"/>
          <w:szCs w:val="32"/>
          <w:lang w:val="en-US"/>
        </w:rPr>
        <w:t xml:space="preserve">NZ </w:t>
      </w:r>
      <w:r w:rsidR="00C842F6">
        <w:rPr>
          <w:rStyle w:val="normaltextrun"/>
          <w:rFonts w:cs="Arial"/>
          <w:szCs w:val="32"/>
          <w:lang w:val="en-US"/>
        </w:rPr>
        <w:t xml:space="preserve">has information about how </w:t>
      </w:r>
      <w:r>
        <w:rPr>
          <w:rStyle w:val="normaltextrun"/>
          <w:rFonts w:cs="Arial"/>
          <w:szCs w:val="32"/>
          <w:lang w:val="en-US"/>
        </w:rPr>
        <w:t xml:space="preserve">to keep your information safe online. </w:t>
      </w:r>
    </w:p>
    <w:p w14:paraId="46A740FA" w14:textId="77777777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2623C8FC" w14:textId="30137BCB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045C3A3C" w14:textId="6A888EAF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You can also report problems to CERT like emails asking you for money.</w:t>
      </w:r>
    </w:p>
    <w:p w14:paraId="2C0C3258" w14:textId="638400D2" w:rsidR="00C842F6" w:rsidRDefault="00C842F6" w:rsidP="00290031">
      <w:pPr>
        <w:rPr>
          <w:rStyle w:val="normaltextrun"/>
          <w:rFonts w:cs="Arial"/>
          <w:szCs w:val="32"/>
          <w:lang w:val="en-US"/>
        </w:rPr>
      </w:pPr>
      <w:r w:rsidRPr="00A16E88">
        <w:rPr>
          <w:noProof/>
        </w:rPr>
        <w:drawing>
          <wp:anchor distT="0" distB="0" distL="114300" distR="114300" simplePos="0" relativeHeight="251770368" behindDoc="0" locked="0" layoutInCell="1" allowOverlap="1" wp14:anchorId="66744E0C" wp14:editId="48E9EBFE">
            <wp:simplePos x="0" y="0"/>
            <wp:positionH relativeFrom="margin">
              <wp:posOffset>235974</wp:posOffset>
            </wp:positionH>
            <wp:positionV relativeFrom="paragraph">
              <wp:posOffset>180995</wp:posOffset>
            </wp:positionV>
            <wp:extent cx="1297858" cy="1355515"/>
            <wp:effectExtent l="0" t="0" r="0" b="0"/>
            <wp:wrapNone/>
            <wp:docPr id="1309338562" name="Picture 13093385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87553" name="Picture 3083875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58" cy="13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EF527" w14:textId="0DA2828D" w:rsidR="00C842F6" w:rsidRDefault="00C842F6" w:rsidP="00290031">
      <w:pPr>
        <w:rPr>
          <w:rStyle w:val="normaltextrun"/>
          <w:rFonts w:cs="Arial"/>
          <w:szCs w:val="32"/>
          <w:lang w:val="en-US"/>
        </w:rPr>
      </w:pPr>
    </w:p>
    <w:p w14:paraId="74BC179D" w14:textId="74971816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There is an online form to report problems at:</w:t>
      </w:r>
    </w:p>
    <w:p w14:paraId="79F387C4" w14:textId="346EE59F" w:rsidR="00A16E88" w:rsidRPr="00C842F6" w:rsidRDefault="00A16E88" w:rsidP="00290031">
      <w:pPr>
        <w:rPr>
          <w:rStyle w:val="normaltextrun"/>
          <w:rFonts w:cs="Arial"/>
          <w:sz w:val="28"/>
          <w:szCs w:val="28"/>
          <w:lang w:val="en-US"/>
        </w:rPr>
      </w:pPr>
    </w:p>
    <w:p w14:paraId="08D0FA38" w14:textId="2FEB8E54" w:rsidR="00A16E88" w:rsidRPr="00A16E88" w:rsidRDefault="00A16E88" w:rsidP="00C842F6">
      <w:pPr>
        <w:ind w:left="2268" w:right="-330"/>
        <w:rPr>
          <w:rStyle w:val="normaltextrun"/>
          <w:rFonts w:cs="Arial"/>
          <w:b/>
          <w:bCs/>
          <w:szCs w:val="32"/>
          <w:lang w:val="en-US"/>
        </w:rPr>
      </w:pPr>
      <w:r w:rsidRPr="00A16E88">
        <w:rPr>
          <w:rStyle w:val="normaltextrun"/>
          <w:rFonts w:cs="Arial"/>
          <w:b/>
          <w:bCs/>
          <w:szCs w:val="32"/>
          <w:lang w:val="en-US"/>
        </w:rPr>
        <w:t>www.cert.govt.nz/individuals/report-an-issue/</w:t>
      </w:r>
    </w:p>
    <w:p w14:paraId="10CED2C1" w14:textId="0744AC3D" w:rsidR="00A16E88" w:rsidRDefault="00C842F6" w:rsidP="00290031">
      <w:pPr>
        <w:rPr>
          <w:rStyle w:val="normaltextrun"/>
          <w:rFonts w:cs="Arial"/>
          <w:szCs w:val="32"/>
          <w:lang w:val="en-US"/>
        </w:rPr>
      </w:pPr>
      <w:r w:rsidRPr="003370D4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50912" behindDoc="0" locked="0" layoutInCell="1" allowOverlap="1" wp14:anchorId="1437E711" wp14:editId="4AB8B31E">
            <wp:simplePos x="0" y="0"/>
            <wp:positionH relativeFrom="margin">
              <wp:posOffset>0</wp:posOffset>
            </wp:positionH>
            <wp:positionV relativeFrom="paragraph">
              <wp:posOffset>32180</wp:posOffset>
            </wp:positionV>
            <wp:extent cx="1679944" cy="1679944"/>
            <wp:effectExtent l="0" t="0" r="0" b="0"/>
            <wp:wrapNone/>
            <wp:docPr id="905450917" name="Picture 9054509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50917" name="Picture 9054509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0F5CF" w14:textId="79A698E6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342DA4E4" w14:textId="5B220949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If you need support to fill in the form you can phone CERT on:</w:t>
      </w:r>
    </w:p>
    <w:p w14:paraId="724B6718" w14:textId="77777777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2599626B" w14:textId="3FB664F4" w:rsidR="00A16E88" w:rsidRPr="00A16E88" w:rsidRDefault="00A16E88" w:rsidP="00290031">
      <w:pPr>
        <w:rPr>
          <w:rStyle w:val="normaltextrun"/>
          <w:rFonts w:cs="Arial"/>
          <w:b/>
          <w:bCs/>
          <w:szCs w:val="32"/>
        </w:rPr>
      </w:pPr>
      <w:r w:rsidRPr="00A16E88">
        <w:rPr>
          <w:rStyle w:val="normaltextrun"/>
          <w:rFonts w:cs="Arial"/>
          <w:b/>
          <w:bCs/>
          <w:szCs w:val="32"/>
        </w:rPr>
        <w:t>0800 2378 69</w:t>
      </w:r>
    </w:p>
    <w:p w14:paraId="01C3BE06" w14:textId="21A0D76D" w:rsidR="00A16E88" w:rsidRPr="00C842F6" w:rsidRDefault="00A16E88" w:rsidP="00290031">
      <w:pPr>
        <w:rPr>
          <w:rStyle w:val="normaltextrun"/>
          <w:rFonts w:cs="Arial"/>
          <w:sz w:val="46"/>
          <w:szCs w:val="46"/>
        </w:rPr>
      </w:pPr>
      <w:r w:rsidRPr="00C842F6">
        <w:rPr>
          <w:rStyle w:val="normaltextrun"/>
          <w:rFonts w:cs="Arial"/>
          <w:noProof/>
          <w:sz w:val="46"/>
          <w:szCs w:val="46"/>
          <w:lang w:val="en-US"/>
        </w:rPr>
        <w:drawing>
          <wp:anchor distT="0" distB="0" distL="114300" distR="114300" simplePos="0" relativeHeight="251752960" behindDoc="0" locked="0" layoutInCell="1" allowOverlap="1" wp14:anchorId="32752220" wp14:editId="0C7334F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849755" cy="1308100"/>
            <wp:effectExtent l="0" t="0" r="0" b="0"/>
            <wp:wrapNone/>
            <wp:docPr id="1846294379" name="Picture 18462943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94379" name="Picture 18462943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42F6">
        <w:rPr>
          <w:rFonts w:cs="Arial"/>
          <w:noProof/>
          <w:sz w:val="46"/>
          <w:szCs w:val="46"/>
          <w:lang w:val="en-US"/>
        </w:rPr>
        <w:drawing>
          <wp:anchor distT="0" distB="0" distL="114300" distR="114300" simplePos="0" relativeHeight="251753984" behindDoc="0" locked="0" layoutInCell="1" allowOverlap="1" wp14:anchorId="057625A3" wp14:editId="3AC4BFA7">
            <wp:simplePos x="0" y="0"/>
            <wp:positionH relativeFrom="column">
              <wp:posOffset>1052830</wp:posOffset>
            </wp:positionH>
            <wp:positionV relativeFrom="paragraph">
              <wp:posOffset>482600</wp:posOffset>
            </wp:positionV>
            <wp:extent cx="914400" cy="914400"/>
            <wp:effectExtent l="0" t="0" r="0" b="0"/>
            <wp:wrapNone/>
            <wp:docPr id="250816149" name="Graphic 250816149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686858" name="Graphic 359686858" descr="Close with solid fill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7AE4F1" w14:textId="67080B97" w:rsidR="00A16E88" w:rsidRDefault="00A16E88" w:rsidP="00290031">
      <w:pPr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t>It does not cost any money to call this number.</w:t>
      </w:r>
    </w:p>
    <w:p w14:paraId="50FACFE4" w14:textId="53F414FB" w:rsidR="00A16E88" w:rsidRDefault="00A16E88" w:rsidP="00290031">
      <w:pPr>
        <w:rPr>
          <w:rStyle w:val="normaltextrun"/>
          <w:rFonts w:cs="Arial"/>
          <w:szCs w:val="32"/>
        </w:rPr>
      </w:pPr>
      <w:r w:rsidRPr="00A16E88">
        <w:rPr>
          <w:rStyle w:val="normaltextrun"/>
          <w:rFonts w:cs="Arial"/>
          <w:noProof/>
          <w:szCs w:val="32"/>
        </w:rPr>
        <w:lastRenderedPageBreak/>
        <w:drawing>
          <wp:anchor distT="0" distB="0" distL="114300" distR="114300" simplePos="0" relativeHeight="251755008" behindDoc="0" locked="0" layoutInCell="1" allowOverlap="1" wp14:anchorId="4D791881" wp14:editId="7972A7FD">
            <wp:simplePos x="0" y="0"/>
            <wp:positionH relativeFrom="margin">
              <wp:posOffset>0</wp:posOffset>
            </wp:positionH>
            <wp:positionV relativeFrom="paragraph">
              <wp:posOffset>-213851</wp:posOffset>
            </wp:positionV>
            <wp:extent cx="1722474" cy="1722474"/>
            <wp:effectExtent l="0" t="0" r="0" b="0"/>
            <wp:wrapNone/>
            <wp:docPr id="102392070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2070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74" cy="17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normaltextrun"/>
          <w:rFonts w:cs="Arial"/>
          <w:szCs w:val="32"/>
        </w:rPr>
        <w:t xml:space="preserve">You can also find CERT </w:t>
      </w:r>
      <w:r w:rsidR="00C842F6">
        <w:rPr>
          <w:rStyle w:val="normaltextrun"/>
          <w:rFonts w:cs="Arial"/>
          <w:szCs w:val="32"/>
        </w:rPr>
        <w:t xml:space="preserve">NZ </w:t>
      </w:r>
      <w:r>
        <w:rPr>
          <w:rStyle w:val="normaltextrun"/>
          <w:rFonts w:cs="Arial"/>
          <w:szCs w:val="32"/>
        </w:rPr>
        <w:t>on Facebook at:</w:t>
      </w:r>
    </w:p>
    <w:p w14:paraId="60125821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36DC6569" w14:textId="49C6F06E" w:rsidR="00A16E88" w:rsidRPr="00A16E88" w:rsidRDefault="00A16E88" w:rsidP="00290031">
      <w:pPr>
        <w:rPr>
          <w:rStyle w:val="normaltextrun"/>
          <w:rFonts w:cs="Arial"/>
          <w:b/>
          <w:bCs/>
          <w:szCs w:val="32"/>
          <w:lang w:val="en-US"/>
        </w:rPr>
      </w:pPr>
      <w:r w:rsidRPr="00A16E88">
        <w:rPr>
          <w:rStyle w:val="normaltextrun"/>
          <w:rFonts w:cs="Arial"/>
          <w:b/>
          <w:bCs/>
          <w:szCs w:val="32"/>
          <w:lang w:val="en-US"/>
        </w:rPr>
        <w:t>www.facebook.com/certnzgovt</w:t>
      </w:r>
    </w:p>
    <w:p w14:paraId="2A91E9A1" w14:textId="77777777" w:rsidR="00A16E88" w:rsidRDefault="00A16E88">
      <w:pPr>
        <w:spacing w:line="240" w:lineRule="auto"/>
        <w:ind w:left="0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br w:type="page"/>
      </w:r>
    </w:p>
    <w:p w14:paraId="43DB41FB" w14:textId="17C0BB69" w:rsidR="00A16E88" w:rsidRPr="009A3FC7" w:rsidRDefault="00E03116" w:rsidP="00C842F6">
      <w:pPr>
        <w:pStyle w:val="Heading2"/>
        <w:numPr>
          <w:ilvl w:val="0"/>
          <w:numId w:val="29"/>
        </w:numPr>
        <w:ind w:left="4253" w:hanging="567"/>
        <w:rPr>
          <w:rStyle w:val="normaltextrun"/>
        </w:rPr>
      </w:pPr>
      <w:r w:rsidRPr="00E03116">
        <w:rPr>
          <w:rStyle w:val="normaltextrun"/>
        </w:rPr>
        <w:lastRenderedPageBreak/>
        <w:drawing>
          <wp:anchor distT="0" distB="0" distL="114300" distR="114300" simplePos="0" relativeHeight="251774464" behindDoc="0" locked="0" layoutInCell="1" allowOverlap="1" wp14:anchorId="57E26D3B" wp14:editId="2F4C4EE0">
            <wp:simplePos x="0" y="0"/>
            <wp:positionH relativeFrom="column">
              <wp:posOffset>-15363</wp:posOffset>
            </wp:positionH>
            <wp:positionV relativeFrom="paragraph">
              <wp:posOffset>0</wp:posOffset>
            </wp:positionV>
            <wp:extent cx="1607185" cy="1607185"/>
            <wp:effectExtent l="0" t="0" r="0" b="0"/>
            <wp:wrapThrough wrapText="bothSides">
              <wp:wrapPolygon edited="0">
                <wp:start x="13057" y="0"/>
                <wp:lineTo x="8961" y="768"/>
                <wp:lineTo x="1536" y="3328"/>
                <wp:lineTo x="1536" y="4608"/>
                <wp:lineTo x="0" y="5377"/>
                <wp:lineTo x="0" y="9217"/>
                <wp:lineTo x="1792" y="12801"/>
                <wp:lineTo x="1280" y="16898"/>
                <wp:lineTo x="0" y="19970"/>
                <wp:lineTo x="256" y="21250"/>
                <wp:lineTo x="1792" y="21250"/>
                <wp:lineTo x="21250" y="20482"/>
                <wp:lineTo x="21250" y="11521"/>
                <wp:lineTo x="20994" y="8705"/>
                <wp:lineTo x="18946" y="4352"/>
                <wp:lineTo x="17154" y="2560"/>
                <wp:lineTo x="14081" y="0"/>
                <wp:lineTo x="13057" y="0"/>
              </wp:wrapPolygon>
            </wp:wrapThrough>
            <wp:docPr id="96338297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829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88" w:rsidRPr="009A3FC7">
        <w:rPr>
          <w:rStyle w:val="normaltextrun"/>
        </w:rPr>
        <w:t>Age Concern</w:t>
      </w:r>
    </w:p>
    <w:p w14:paraId="4D7F1838" w14:textId="4A1B431F" w:rsidR="00A16E88" w:rsidRDefault="00A16E88" w:rsidP="00A16E88">
      <w:pPr>
        <w:rPr>
          <w:rStyle w:val="normaltextrun"/>
          <w:rFonts w:cs="Arial"/>
          <w:b/>
          <w:bCs/>
          <w:szCs w:val="32"/>
        </w:rPr>
      </w:pPr>
    </w:p>
    <w:p w14:paraId="1FD0F49D" w14:textId="0FF9A6E7" w:rsidR="00A16E88" w:rsidRPr="009A3FC7" w:rsidRDefault="00A16E88" w:rsidP="00A16E88">
      <w:pPr>
        <w:rPr>
          <w:rStyle w:val="normaltextrun"/>
          <w:rFonts w:cs="Arial"/>
          <w:szCs w:val="32"/>
        </w:rPr>
      </w:pPr>
      <w:r w:rsidRPr="009A3FC7">
        <w:rPr>
          <w:rStyle w:val="normaltextrun"/>
          <w:rFonts w:cs="Arial"/>
          <w:szCs w:val="32"/>
        </w:rPr>
        <w:t>Age Concern works to keep older people safe from scams.</w:t>
      </w:r>
    </w:p>
    <w:p w14:paraId="2E44DD77" w14:textId="24DB5DEF" w:rsidR="00A16E88" w:rsidRDefault="00A16E88" w:rsidP="00A16E88">
      <w:pPr>
        <w:rPr>
          <w:rStyle w:val="normaltextrun"/>
          <w:rFonts w:cs="Arial"/>
          <w:b/>
          <w:bCs/>
          <w:szCs w:val="32"/>
        </w:rPr>
      </w:pPr>
    </w:p>
    <w:p w14:paraId="6843B0E0" w14:textId="0EAF6654" w:rsidR="00A16E88" w:rsidRPr="009A3FC7" w:rsidRDefault="00E03116" w:rsidP="00A16E88">
      <w:pPr>
        <w:rPr>
          <w:rStyle w:val="normaltextrun"/>
          <w:rFonts w:cs="Arial"/>
          <w:szCs w:val="32"/>
        </w:rPr>
      </w:pPr>
      <w:r w:rsidRPr="00E03116">
        <w:rPr>
          <w:rStyle w:val="normaltextrun"/>
        </w:rPr>
        <w:drawing>
          <wp:anchor distT="0" distB="0" distL="114300" distR="114300" simplePos="0" relativeHeight="251773440" behindDoc="0" locked="0" layoutInCell="1" allowOverlap="1" wp14:anchorId="045B9DBF" wp14:editId="72C861D9">
            <wp:simplePos x="0" y="0"/>
            <wp:positionH relativeFrom="column">
              <wp:posOffset>-16490</wp:posOffset>
            </wp:positionH>
            <wp:positionV relativeFrom="paragraph">
              <wp:posOffset>120384</wp:posOffset>
            </wp:positionV>
            <wp:extent cx="1695450" cy="1695450"/>
            <wp:effectExtent l="0" t="0" r="0" b="0"/>
            <wp:wrapThrough wrapText="bothSides">
              <wp:wrapPolygon edited="0">
                <wp:start x="10193" y="0"/>
                <wp:lineTo x="9465" y="971"/>
                <wp:lineTo x="6310" y="4126"/>
                <wp:lineTo x="3883" y="8252"/>
                <wp:lineTo x="971" y="12135"/>
                <wp:lineTo x="0" y="13834"/>
                <wp:lineTo x="0" y="16261"/>
                <wp:lineTo x="2670" y="19901"/>
                <wp:lineTo x="2912" y="21357"/>
                <wp:lineTo x="21357" y="21357"/>
                <wp:lineTo x="21357" y="20872"/>
                <wp:lineTo x="20872" y="16018"/>
                <wp:lineTo x="20144" y="13106"/>
                <wp:lineTo x="19658" y="12135"/>
                <wp:lineTo x="14804" y="8252"/>
                <wp:lineTo x="15775" y="4126"/>
                <wp:lineTo x="13106" y="0"/>
                <wp:lineTo x="10193" y="0"/>
              </wp:wrapPolygon>
            </wp:wrapThrough>
            <wp:docPr id="590123207" name="Picture 1" descr="A person holding a red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23207" name="Picture 1" descr="A person holding a red phon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5663B" w14:textId="62F0BE9A" w:rsidR="00A16E88" w:rsidRPr="009A3FC7" w:rsidRDefault="00A16E88" w:rsidP="00A16E88">
      <w:pPr>
        <w:rPr>
          <w:rStyle w:val="normaltextrun"/>
          <w:rFonts w:cs="Arial"/>
          <w:szCs w:val="32"/>
        </w:rPr>
      </w:pPr>
      <w:r w:rsidRPr="009A3FC7">
        <w:rPr>
          <w:rStyle w:val="normaltextrun"/>
          <w:rFonts w:cs="Arial"/>
          <w:szCs w:val="32"/>
        </w:rPr>
        <w:t>You can also contact Age Concern by:</w:t>
      </w:r>
    </w:p>
    <w:p w14:paraId="068FABA5" w14:textId="1F08CCE1" w:rsidR="00A16E88" w:rsidRPr="009A3FC7" w:rsidRDefault="00A16E88" w:rsidP="00A16E88">
      <w:pPr>
        <w:pStyle w:val="Listtoplevel"/>
        <w:rPr>
          <w:rStyle w:val="scxw193860411"/>
          <w:rFonts w:cs="Arial"/>
          <w:szCs w:val="32"/>
        </w:rPr>
      </w:pPr>
      <w:r w:rsidRPr="003370D4">
        <w:rPr>
          <w:szCs w:val="32"/>
        </w:rPr>
        <w:drawing>
          <wp:anchor distT="0" distB="0" distL="114300" distR="114300" simplePos="0" relativeHeight="251758080" behindDoc="0" locked="0" layoutInCell="1" allowOverlap="1" wp14:anchorId="11C47EA6" wp14:editId="412F1BDE">
            <wp:simplePos x="0" y="0"/>
            <wp:positionH relativeFrom="margin">
              <wp:align>left</wp:align>
            </wp:positionH>
            <wp:positionV relativeFrom="paragraph">
              <wp:posOffset>1212185</wp:posOffset>
            </wp:positionV>
            <wp:extent cx="1679575" cy="1679575"/>
            <wp:effectExtent l="0" t="0" r="0" b="0"/>
            <wp:wrapNone/>
            <wp:docPr id="548660" name="Picture 5486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60" name="Picture 5486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01" cy="168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FC7">
        <w:rPr>
          <w:rStyle w:val="normaltextrun"/>
          <w:rFonts w:cs="Arial"/>
          <w:szCs w:val="32"/>
        </w:rPr>
        <w:t xml:space="preserve">phone on </w:t>
      </w:r>
      <w:r w:rsidRPr="009A3FC7">
        <w:rPr>
          <w:rStyle w:val="normaltextrun"/>
          <w:rFonts w:cs="Arial"/>
          <w:szCs w:val="32"/>
        </w:rPr>
        <w:br/>
      </w:r>
      <w:r w:rsidRPr="009A3FC7">
        <w:rPr>
          <w:rStyle w:val="normaltextrun"/>
          <w:rFonts w:cs="Arial"/>
          <w:szCs w:val="32"/>
        </w:rPr>
        <w:br/>
      </w:r>
      <w:r w:rsidRPr="009A3FC7">
        <w:rPr>
          <w:rStyle w:val="normaltextrun"/>
          <w:rFonts w:cs="Arial"/>
          <w:b/>
          <w:bCs/>
          <w:szCs w:val="32"/>
        </w:rPr>
        <w:t>0800 65 2 105</w:t>
      </w:r>
    </w:p>
    <w:p w14:paraId="50B893FC" w14:textId="2A2655FD" w:rsidR="00A16E88" w:rsidRPr="009A3FC7" w:rsidRDefault="00A16E88" w:rsidP="00A16E88">
      <w:pPr>
        <w:pStyle w:val="Listtoplevel"/>
      </w:pPr>
      <w:r>
        <w:rPr>
          <w:rStyle w:val="normaltextrun"/>
          <w:rFonts w:cs="Arial"/>
          <w:szCs w:val="32"/>
        </w:rPr>
        <w:t>e</w:t>
      </w:r>
      <w:r w:rsidRPr="009A3FC7">
        <w:rPr>
          <w:rStyle w:val="normaltextrun"/>
          <w:rFonts w:cs="Arial"/>
          <w:szCs w:val="32"/>
        </w:rPr>
        <w:t>mail at:</w:t>
      </w:r>
      <w:r>
        <w:rPr>
          <w:rStyle w:val="normaltextrun"/>
          <w:rFonts w:cs="Arial"/>
          <w:szCs w:val="32"/>
        </w:rPr>
        <w:br/>
      </w:r>
    </w:p>
    <w:p w14:paraId="24C8362C" w14:textId="5E6B9360" w:rsidR="00A16E88" w:rsidRDefault="00000000" w:rsidP="00A16E88">
      <w:pPr>
        <w:rPr>
          <w:b/>
          <w:bCs/>
          <w:color w:val="000000" w:themeColor="text1"/>
        </w:rPr>
      </w:pPr>
      <w:hyperlink r:id="rId54" w:tgtFrame="_blank" w:history="1">
        <w:r w:rsidR="00A16E88" w:rsidRPr="009A3FC7">
          <w:rPr>
            <w:rStyle w:val="normaltextrun"/>
            <w:rFonts w:cs="Arial"/>
            <w:b/>
            <w:bCs/>
            <w:color w:val="000000" w:themeColor="text1"/>
            <w:szCs w:val="32"/>
          </w:rPr>
          <w:t>national.office@ageconcern.org.nz</w:t>
        </w:r>
      </w:hyperlink>
    </w:p>
    <w:p w14:paraId="0338827C" w14:textId="6D89685D" w:rsidR="00C842F6" w:rsidRDefault="00C842F6" w:rsidP="00C842F6">
      <w:pPr>
        <w:spacing w:line="240" w:lineRule="auto"/>
        <w:ind w:left="0"/>
        <w:rPr>
          <w:b/>
          <w:bCs/>
          <w:color w:val="000000" w:themeColor="text1"/>
        </w:rPr>
      </w:pPr>
    </w:p>
    <w:p w14:paraId="06BE269A" w14:textId="4B75B06B" w:rsidR="00C842F6" w:rsidRDefault="00E03116" w:rsidP="00C842F6">
      <w:pPr>
        <w:spacing w:line="240" w:lineRule="auto"/>
        <w:ind w:left="0"/>
        <w:rPr>
          <w:b/>
          <w:bCs/>
          <w:color w:val="000000" w:themeColor="text1"/>
        </w:rPr>
      </w:pPr>
      <w:r w:rsidRPr="00A16E88">
        <w:rPr>
          <w:rStyle w:val="normaltextrun"/>
          <w:rFonts w:cs="Arial"/>
          <w:b/>
          <w:bCs/>
          <w:noProof/>
          <w:szCs w:val="32"/>
        </w:rPr>
        <w:drawing>
          <wp:anchor distT="0" distB="0" distL="114300" distR="114300" simplePos="0" relativeHeight="251759104" behindDoc="0" locked="0" layoutInCell="1" allowOverlap="1" wp14:anchorId="1C91ED63" wp14:editId="397231AC">
            <wp:simplePos x="0" y="0"/>
            <wp:positionH relativeFrom="margin">
              <wp:posOffset>161925</wp:posOffset>
            </wp:positionH>
            <wp:positionV relativeFrom="paragraph">
              <wp:posOffset>78003</wp:posOffset>
            </wp:positionV>
            <wp:extent cx="1955914" cy="1917290"/>
            <wp:effectExtent l="0" t="0" r="0" b="0"/>
            <wp:wrapNone/>
            <wp:docPr id="175220797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20797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7"/>
                    <a:stretch/>
                  </pic:blipFill>
                  <pic:spPr bwMode="auto">
                    <a:xfrm>
                      <a:off x="0" y="0"/>
                      <a:ext cx="1955914" cy="19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1F9DD" w14:textId="77777777" w:rsidR="00E03116" w:rsidRDefault="00E03116" w:rsidP="00C842F6">
      <w:pPr>
        <w:spacing w:line="240" w:lineRule="auto"/>
        <w:ind w:left="0"/>
        <w:rPr>
          <w:b/>
          <w:bCs/>
          <w:color w:val="000000" w:themeColor="text1"/>
        </w:rPr>
      </w:pPr>
    </w:p>
    <w:p w14:paraId="3A1A5CAD" w14:textId="3A43218E" w:rsidR="00C842F6" w:rsidRPr="009A3FC7" w:rsidRDefault="00C842F6" w:rsidP="00C842F6">
      <w:pPr>
        <w:spacing w:line="240" w:lineRule="auto"/>
        <w:rPr>
          <w:rStyle w:val="normaltextrun"/>
          <w:rFonts w:cs="Arial"/>
          <w:szCs w:val="32"/>
        </w:rPr>
      </w:pPr>
      <w:r w:rsidRPr="009A3FC7">
        <w:rPr>
          <w:rStyle w:val="normaltextrun"/>
          <w:rFonts w:cs="Arial"/>
          <w:szCs w:val="32"/>
        </w:rPr>
        <w:t>You can write to them at:</w:t>
      </w:r>
    </w:p>
    <w:p w14:paraId="20621DA2" w14:textId="77777777" w:rsidR="00C842F6" w:rsidRPr="009A3FC7" w:rsidRDefault="00C842F6" w:rsidP="00C842F6">
      <w:pPr>
        <w:rPr>
          <w:rStyle w:val="normaltextrun"/>
          <w:rFonts w:cs="Arial"/>
          <w:szCs w:val="32"/>
        </w:rPr>
      </w:pPr>
    </w:p>
    <w:p w14:paraId="6F179FF3" w14:textId="77777777" w:rsidR="00C842F6" w:rsidRPr="00A16E88" w:rsidRDefault="00C842F6" w:rsidP="00C842F6">
      <w:pPr>
        <w:rPr>
          <w:rStyle w:val="normaltextrun"/>
          <w:rFonts w:cs="Arial"/>
          <w:b/>
          <w:bCs/>
          <w:szCs w:val="32"/>
        </w:rPr>
      </w:pPr>
      <w:r w:rsidRPr="00A16E88">
        <w:rPr>
          <w:rStyle w:val="normaltextrun"/>
          <w:rFonts w:cs="Arial"/>
          <w:b/>
          <w:bCs/>
          <w:szCs w:val="32"/>
        </w:rPr>
        <w:t>PO Box 10-688</w:t>
      </w:r>
    </w:p>
    <w:p w14:paraId="019C3048" w14:textId="77777777" w:rsidR="00E03116" w:rsidRDefault="00E03116" w:rsidP="00C842F6">
      <w:pPr>
        <w:spacing w:line="240" w:lineRule="auto"/>
        <w:rPr>
          <w:rStyle w:val="normaltextrun"/>
          <w:rFonts w:cs="Arial"/>
          <w:b/>
          <w:bCs/>
          <w:szCs w:val="32"/>
        </w:rPr>
      </w:pPr>
    </w:p>
    <w:p w14:paraId="21C9143E" w14:textId="70AB95BC" w:rsidR="00C842F6" w:rsidRDefault="00C842F6" w:rsidP="00C842F6">
      <w:pPr>
        <w:spacing w:line="240" w:lineRule="auto"/>
        <w:rPr>
          <w:b/>
          <w:bCs/>
          <w:color w:val="000000" w:themeColor="text1"/>
        </w:rPr>
      </w:pPr>
      <w:r w:rsidRPr="00A16E88">
        <w:rPr>
          <w:rStyle w:val="normaltextrun"/>
          <w:rFonts w:cs="Arial"/>
          <w:b/>
          <w:bCs/>
          <w:szCs w:val="32"/>
        </w:rPr>
        <w:t>Wellington 6143</w:t>
      </w:r>
      <w:r w:rsidRPr="009A3FC7">
        <w:rPr>
          <w:rStyle w:val="scxw193860411"/>
          <w:rFonts w:cs="Arial"/>
          <w:szCs w:val="32"/>
        </w:rPr>
        <w:t> </w:t>
      </w:r>
    </w:p>
    <w:p w14:paraId="24CDA741" w14:textId="77777777" w:rsidR="00C842F6" w:rsidRDefault="00C842F6" w:rsidP="00C842F6">
      <w:pPr>
        <w:spacing w:line="240" w:lineRule="auto"/>
        <w:rPr>
          <w:rStyle w:val="normaltextrun"/>
          <w:rFonts w:cs="Arial"/>
          <w:b/>
          <w:bCs/>
          <w:szCs w:val="32"/>
          <w:lang w:val="en-US"/>
        </w:rPr>
      </w:pPr>
      <w:r>
        <w:rPr>
          <w:rStyle w:val="normaltextrun"/>
          <w:rFonts w:cs="Arial"/>
          <w:b/>
          <w:bCs/>
          <w:szCs w:val="32"/>
          <w:lang w:val="en-US"/>
        </w:rPr>
        <w:br w:type="page"/>
      </w:r>
    </w:p>
    <w:p w14:paraId="651F580C" w14:textId="585C7F52" w:rsidR="00290031" w:rsidRPr="00C842F6" w:rsidRDefault="00C842F6" w:rsidP="00C842F6">
      <w:pPr>
        <w:pStyle w:val="ListParagraph"/>
        <w:numPr>
          <w:ilvl w:val="0"/>
          <w:numId w:val="29"/>
        </w:numPr>
        <w:ind w:left="4253" w:hanging="567"/>
        <w:rPr>
          <w:rFonts w:cs="Arial"/>
          <w:b/>
          <w:bCs/>
          <w:sz w:val="36"/>
          <w:szCs w:val="36"/>
        </w:rPr>
      </w:pPr>
      <w:r w:rsidRPr="00A16E88">
        <w:rPr>
          <w:rStyle w:val="normaltextrun"/>
          <w:rFonts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760128" behindDoc="0" locked="0" layoutInCell="1" allowOverlap="1" wp14:anchorId="36CEC7E1" wp14:editId="6A8F59ED">
            <wp:simplePos x="0" y="0"/>
            <wp:positionH relativeFrom="margin">
              <wp:posOffset>-73742</wp:posOffset>
            </wp:positionH>
            <wp:positionV relativeFrom="paragraph">
              <wp:posOffset>1331800</wp:posOffset>
            </wp:positionV>
            <wp:extent cx="1828800" cy="1828800"/>
            <wp:effectExtent l="0" t="0" r="0" b="0"/>
            <wp:wrapNone/>
            <wp:docPr id="486909216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09216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42F6">
        <w:rPr>
          <w:rStyle w:val="normaltextrun"/>
          <w:rFonts w:cs="Arial"/>
          <w:b/>
          <w:bCs/>
          <w:sz w:val="36"/>
          <w:szCs w:val="36"/>
          <w:lang w:val="en-US"/>
        </w:rPr>
        <w:t>Nga Pirihimana O Aotearoa</w:t>
      </w:r>
      <w:r w:rsidRPr="00C842F6">
        <w:rPr>
          <w:rStyle w:val="eop"/>
          <w:rFonts w:cs="Arial"/>
          <w:b/>
          <w:bCs/>
          <w:sz w:val="36"/>
          <w:szCs w:val="36"/>
        </w:rPr>
        <w:t> </w:t>
      </w:r>
      <w:r>
        <w:rPr>
          <w:rStyle w:val="normaltextrun"/>
          <w:rFonts w:cs="Arial"/>
          <w:b/>
          <w:bCs/>
          <w:sz w:val="36"/>
          <w:szCs w:val="36"/>
          <w:lang w:val="en-US"/>
        </w:rPr>
        <w:t xml:space="preserve">- </w:t>
      </w:r>
      <w:r w:rsidR="00290031" w:rsidRPr="00C842F6">
        <w:rPr>
          <w:rStyle w:val="normaltextrun"/>
          <w:rFonts w:cs="Arial"/>
          <w:b/>
          <w:bCs/>
          <w:sz w:val="36"/>
          <w:szCs w:val="36"/>
          <w:lang w:val="en-US"/>
        </w:rPr>
        <w:t>New Zealand Police</w:t>
      </w:r>
      <w:r w:rsidR="00A16E88" w:rsidRPr="00C842F6">
        <w:rPr>
          <w:rStyle w:val="tabchar"/>
          <w:rFonts w:cs="Arial"/>
          <w:b/>
          <w:bCs/>
          <w:sz w:val="36"/>
          <w:szCs w:val="36"/>
        </w:rPr>
        <w:t xml:space="preserve"> </w:t>
      </w:r>
      <w:r w:rsidR="00A16E88" w:rsidRPr="00C842F6">
        <w:rPr>
          <w:rStyle w:val="tabchar"/>
          <w:rFonts w:cs="Arial"/>
          <w:b/>
          <w:bCs/>
          <w:sz w:val="36"/>
          <w:szCs w:val="36"/>
        </w:rPr>
        <w:br/>
      </w:r>
    </w:p>
    <w:p w14:paraId="3AF8A630" w14:textId="2D1D4E95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 xml:space="preserve">Call the police on </w:t>
      </w:r>
      <w:r>
        <w:rPr>
          <w:rStyle w:val="normaltextrun"/>
          <w:rFonts w:cs="Arial"/>
          <w:b/>
          <w:bCs/>
          <w:szCs w:val="32"/>
          <w:lang w:val="en-US"/>
        </w:rPr>
        <w:t>111</w:t>
      </w:r>
      <w:r>
        <w:rPr>
          <w:rStyle w:val="normaltextrun"/>
          <w:rFonts w:cs="Arial"/>
          <w:szCs w:val="32"/>
          <w:lang w:val="en-US"/>
        </w:rPr>
        <w:t xml:space="preserve"> if:</w:t>
      </w:r>
    </w:p>
    <w:p w14:paraId="7593C5DB" w14:textId="608276C5" w:rsidR="00A16E88" w:rsidRDefault="00A16E88" w:rsidP="00A16E88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someone is in danger right now</w:t>
      </w:r>
    </w:p>
    <w:p w14:paraId="45B32B64" w14:textId="6888C986" w:rsidR="00A16E88" w:rsidRDefault="00A16E88" w:rsidP="00A16E88">
      <w:pPr>
        <w:pStyle w:val="Listtoplevel"/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a crime is happening now.</w:t>
      </w:r>
    </w:p>
    <w:p w14:paraId="045A827E" w14:textId="24866A44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62A8E58C" w14:textId="53A7868C" w:rsidR="00A16E88" w:rsidRDefault="00C842F6" w:rsidP="00290031">
      <w:pPr>
        <w:rPr>
          <w:rStyle w:val="normaltextrun"/>
          <w:rFonts w:cs="Arial"/>
          <w:szCs w:val="32"/>
          <w:lang w:val="en-US"/>
        </w:rPr>
      </w:pPr>
      <w:r w:rsidRPr="00A16E88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61152" behindDoc="0" locked="0" layoutInCell="1" allowOverlap="1" wp14:anchorId="25FA70A0" wp14:editId="5EEF10B5">
            <wp:simplePos x="0" y="0"/>
            <wp:positionH relativeFrom="margin">
              <wp:posOffset>0</wp:posOffset>
            </wp:positionH>
            <wp:positionV relativeFrom="paragraph">
              <wp:posOffset>147853</wp:posOffset>
            </wp:positionV>
            <wp:extent cx="1548581" cy="1548581"/>
            <wp:effectExtent l="0" t="0" r="0" b="0"/>
            <wp:wrapNone/>
            <wp:docPr id="68293531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3531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81" cy="15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97AEF" w14:textId="7E2C9A16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If you do not need the police right now you can call them on:</w:t>
      </w:r>
    </w:p>
    <w:p w14:paraId="796ACFB3" w14:textId="77777777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017523DC" w14:textId="62A80C9E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 w:rsidRPr="00A16E88">
        <w:rPr>
          <w:rStyle w:val="normaltextrun"/>
          <w:rFonts w:cs="Arial"/>
          <w:b/>
          <w:bCs/>
          <w:szCs w:val="32"/>
          <w:lang w:val="en-US"/>
        </w:rPr>
        <w:t>105</w:t>
      </w:r>
    </w:p>
    <w:p w14:paraId="144FC624" w14:textId="77777777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352603F4" w14:textId="18F184BF" w:rsidR="00A16E88" w:rsidRDefault="00C842F6" w:rsidP="00290031">
      <w:pPr>
        <w:rPr>
          <w:rStyle w:val="normaltextrun"/>
          <w:rFonts w:cs="Arial"/>
          <w:szCs w:val="32"/>
          <w:lang w:val="en-US"/>
        </w:rPr>
      </w:pPr>
      <w:r w:rsidRPr="00A16E88">
        <w:rPr>
          <w:noProof/>
        </w:rPr>
        <w:drawing>
          <wp:anchor distT="0" distB="0" distL="114300" distR="114300" simplePos="0" relativeHeight="251763200" behindDoc="0" locked="0" layoutInCell="1" allowOverlap="1" wp14:anchorId="134B77C9" wp14:editId="2EA32C18">
            <wp:simplePos x="0" y="0"/>
            <wp:positionH relativeFrom="margin">
              <wp:posOffset>0</wp:posOffset>
            </wp:positionH>
            <wp:positionV relativeFrom="paragraph">
              <wp:posOffset>357505</wp:posOffset>
            </wp:positionV>
            <wp:extent cx="1327355" cy="1386322"/>
            <wp:effectExtent l="0" t="0" r="6350" b="4445"/>
            <wp:wrapNone/>
            <wp:docPr id="1657008495" name="Picture 16570084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08495" name="Picture 16570084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55" cy="13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CD3BA" w14:textId="31335285" w:rsidR="00A16E88" w:rsidRDefault="00A16E88" w:rsidP="00290031">
      <w:pPr>
        <w:rPr>
          <w:rStyle w:val="normaltextrun"/>
          <w:rFonts w:cs="Arial"/>
          <w:szCs w:val="32"/>
          <w:lang w:val="en-US"/>
        </w:rPr>
      </w:pPr>
      <w:r>
        <w:rPr>
          <w:rStyle w:val="normaltextrun"/>
          <w:rFonts w:cs="Arial"/>
          <w:szCs w:val="32"/>
          <w:lang w:val="en-US"/>
        </w:rPr>
        <w:t>You can also find information at:</w:t>
      </w:r>
    </w:p>
    <w:p w14:paraId="1C859734" w14:textId="77777777" w:rsidR="00A16E88" w:rsidRDefault="00A16E88" w:rsidP="00290031">
      <w:pPr>
        <w:rPr>
          <w:rStyle w:val="normaltextrun"/>
          <w:rFonts w:cs="Arial"/>
          <w:szCs w:val="32"/>
          <w:lang w:val="en-US"/>
        </w:rPr>
      </w:pPr>
    </w:p>
    <w:p w14:paraId="180F34F5" w14:textId="0CA51EA9" w:rsidR="00290031" w:rsidRPr="00A16E88" w:rsidRDefault="00290031" w:rsidP="00290031">
      <w:pPr>
        <w:rPr>
          <w:rFonts w:cs="Arial"/>
          <w:b/>
          <w:bCs/>
          <w:sz w:val="18"/>
          <w:szCs w:val="18"/>
        </w:rPr>
      </w:pPr>
      <w:r w:rsidRPr="00A16E88">
        <w:rPr>
          <w:rStyle w:val="normaltextrun"/>
          <w:rFonts w:cs="Arial"/>
          <w:b/>
          <w:bCs/>
          <w:szCs w:val="32"/>
          <w:lang w:val="en-US"/>
        </w:rPr>
        <w:t>www.police.govt.nz</w:t>
      </w:r>
      <w:r w:rsidRPr="00A16E88">
        <w:rPr>
          <w:rStyle w:val="eop"/>
          <w:rFonts w:cs="Arial"/>
          <w:b/>
          <w:bCs/>
          <w:szCs w:val="32"/>
        </w:rPr>
        <w:t> </w:t>
      </w:r>
    </w:p>
    <w:p w14:paraId="1A6F66E9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3ECBAC32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2699D2CE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7638FE1A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0379206A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2F9EDA13" w14:textId="6BB05698" w:rsidR="00290031" w:rsidRPr="009A3FC7" w:rsidRDefault="00290031" w:rsidP="00290031">
      <w:pPr>
        <w:rPr>
          <w:rFonts w:cs="Arial"/>
          <w:color w:val="000000" w:themeColor="text1"/>
          <w:sz w:val="18"/>
          <w:szCs w:val="18"/>
        </w:rPr>
      </w:pPr>
    </w:p>
    <w:p w14:paraId="7C20E915" w14:textId="2DCA0F1C" w:rsidR="00290031" w:rsidRPr="00A16E88" w:rsidRDefault="00E03116" w:rsidP="00C842F6">
      <w:pPr>
        <w:pStyle w:val="Heading2"/>
        <w:numPr>
          <w:ilvl w:val="0"/>
          <w:numId w:val="29"/>
        </w:numPr>
        <w:ind w:left="4253" w:hanging="567"/>
      </w:pPr>
      <w:r w:rsidRPr="00E03116">
        <w:rPr>
          <w:rStyle w:val="normaltextrun"/>
        </w:rPr>
        <w:drawing>
          <wp:anchor distT="0" distB="0" distL="114300" distR="114300" simplePos="0" relativeHeight="251775488" behindDoc="0" locked="0" layoutInCell="1" allowOverlap="1" wp14:anchorId="5A8B289D" wp14:editId="1D7ABD8C">
            <wp:simplePos x="0" y="0"/>
            <wp:positionH relativeFrom="column">
              <wp:posOffset>-205</wp:posOffset>
            </wp:positionH>
            <wp:positionV relativeFrom="paragraph">
              <wp:posOffset>39104</wp:posOffset>
            </wp:positionV>
            <wp:extent cx="1747520" cy="1747520"/>
            <wp:effectExtent l="0" t="0" r="5080" b="5080"/>
            <wp:wrapThrough wrapText="bothSides">
              <wp:wrapPolygon edited="0">
                <wp:start x="8477" y="0"/>
                <wp:lineTo x="6828" y="942"/>
                <wp:lineTo x="5180" y="3061"/>
                <wp:lineTo x="5180" y="4003"/>
                <wp:lineTo x="3297" y="6358"/>
                <wp:lineTo x="2590" y="7535"/>
                <wp:lineTo x="1177" y="11538"/>
                <wp:lineTo x="235" y="21192"/>
                <wp:lineTo x="471" y="21427"/>
                <wp:lineTo x="8712" y="21427"/>
                <wp:lineTo x="12715" y="19073"/>
                <wp:lineTo x="15776" y="19073"/>
                <wp:lineTo x="19308" y="16953"/>
                <wp:lineTo x="19308" y="15305"/>
                <wp:lineTo x="21427" y="9419"/>
                <wp:lineTo x="20015" y="8712"/>
                <wp:lineTo x="12009" y="7770"/>
                <wp:lineTo x="14128" y="4474"/>
                <wp:lineTo x="14363" y="2826"/>
                <wp:lineTo x="13186" y="1413"/>
                <wp:lineTo x="10596" y="0"/>
                <wp:lineTo x="8477" y="0"/>
              </wp:wrapPolygon>
            </wp:wrapThrough>
            <wp:docPr id="14939161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161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031" w:rsidRPr="00A16E88">
        <w:rPr>
          <w:rStyle w:val="normaltextrun"/>
        </w:rPr>
        <w:t>Consumer Protection – Scamwatch</w:t>
      </w:r>
      <w:r w:rsidR="00290031" w:rsidRPr="00A16E88">
        <w:rPr>
          <w:rStyle w:val="eop"/>
        </w:rPr>
        <w:t> </w:t>
      </w:r>
    </w:p>
    <w:p w14:paraId="4FDD7B89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6A41EC9D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24452DDC" w14:textId="68FC7683" w:rsidR="00A16E88" w:rsidRDefault="00A16E88" w:rsidP="00290031">
      <w:pPr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t>Scamwatch also gives information about scams.</w:t>
      </w:r>
    </w:p>
    <w:p w14:paraId="23E73E1C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4F3C53DD" w14:textId="6739E28A" w:rsidR="00A16E88" w:rsidRDefault="001D3ED2" w:rsidP="00290031">
      <w:pPr>
        <w:rPr>
          <w:rStyle w:val="normaltextrun"/>
          <w:rFonts w:cs="Arial"/>
          <w:szCs w:val="32"/>
        </w:rPr>
      </w:pPr>
      <w:r w:rsidRPr="003370D4">
        <w:rPr>
          <w:rStyle w:val="normaltextrun"/>
          <w:rFonts w:cs="Arial"/>
          <w:noProof/>
          <w:szCs w:val="32"/>
          <w:lang w:val="en-US"/>
        </w:rPr>
        <w:drawing>
          <wp:anchor distT="0" distB="0" distL="114300" distR="114300" simplePos="0" relativeHeight="251765248" behindDoc="0" locked="0" layoutInCell="1" allowOverlap="1" wp14:anchorId="32B4AD36" wp14:editId="48B1C541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679944" cy="1679944"/>
            <wp:effectExtent l="0" t="0" r="0" b="0"/>
            <wp:wrapNone/>
            <wp:docPr id="12494013" name="Picture 124940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013" name="Picture 124940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3F834" w14:textId="6164180A" w:rsidR="00A16E88" w:rsidRDefault="00A16E88" w:rsidP="00290031">
      <w:pPr>
        <w:rPr>
          <w:rStyle w:val="normaltextrun"/>
          <w:rFonts w:cs="Arial"/>
          <w:szCs w:val="32"/>
        </w:rPr>
      </w:pPr>
      <w:r>
        <w:rPr>
          <w:rStyle w:val="normaltextrun"/>
          <w:rFonts w:cs="Arial"/>
          <w:szCs w:val="32"/>
        </w:rPr>
        <w:t>You can call Scamwatch on:</w:t>
      </w:r>
    </w:p>
    <w:p w14:paraId="58A5F76E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22EAEA9D" w14:textId="77777777" w:rsidR="00A16E88" w:rsidRPr="00A16E88" w:rsidRDefault="00A16E88" w:rsidP="00A16E88">
      <w:pPr>
        <w:rPr>
          <w:rFonts w:cs="Arial"/>
          <w:b/>
          <w:bCs/>
          <w:sz w:val="18"/>
          <w:szCs w:val="18"/>
        </w:rPr>
      </w:pPr>
      <w:r w:rsidRPr="00A16E88">
        <w:rPr>
          <w:rStyle w:val="normaltextrun"/>
          <w:rFonts w:cs="Arial"/>
          <w:b/>
          <w:bCs/>
          <w:szCs w:val="32"/>
        </w:rPr>
        <w:t>0508 426 678</w:t>
      </w:r>
      <w:r w:rsidRPr="00A16E88">
        <w:rPr>
          <w:rStyle w:val="eop"/>
          <w:rFonts w:cs="Arial"/>
          <w:b/>
          <w:bCs/>
          <w:szCs w:val="32"/>
        </w:rPr>
        <w:t> </w:t>
      </w:r>
    </w:p>
    <w:p w14:paraId="3A2119E3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4B382FCC" w14:textId="77777777" w:rsidR="00A16E88" w:rsidRDefault="00A16E88" w:rsidP="00290031">
      <w:pPr>
        <w:rPr>
          <w:rStyle w:val="normaltextrun"/>
          <w:rFonts w:cs="Arial"/>
          <w:szCs w:val="32"/>
        </w:rPr>
      </w:pPr>
    </w:p>
    <w:p w14:paraId="09E7BC94" w14:textId="16BF84C5" w:rsidR="00A16E88" w:rsidRDefault="001D3ED2" w:rsidP="00290031">
      <w:pPr>
        <w:rPr>
          <w:rStyle w:val="normaltextrun"/>
          <w:rFonts w:cs="Arial"/>
          <w:szCs w:val="32"/>
        </w:rPr>
      </w:pPr>
      <w:r w:rsidRPr="00A16E88">
        <w:rPr>
          <w:noProof/>
        </w:rPr>
        <w:drawing>
          <wp:anchor distT="0" distB="0" distL="114300" distR="114300" simplePos="0" relativeHeight="251767296" behindDoc="0" locked="0" layoutInCell="1" allowOverlap="1" wp14:anchorId="6219931A" wp14:editId="4B172520">
            <wp:simplePos x="0" y="0"/>
            <wp:positionH relativeFrom="margin">
              <wp:posOffset>73742</wp:posOffset>
            </wp:positionH>
            <wp:positionV relativeFrom="paragraph">
              <wp:posOffset>290707</wp:posOffset>
            </wp:positionV>
            <wp:extent cx="1397985" cy="1460090"/>
            <wp:effectExtent l="0" t="0" r="0" b="6985"/>
            <wp:wrapNone/>
            <wp:docPr id="308387553" name="Picture 3083875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87553" name="Picture 3083875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85" cy="14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88">
        <w:rPr>
          <w:rStyle w:val="normaltextrun"/>
          <w:rFonts w:cs="Arial"/>
          <w:szCs w:val="32"/>
        </w:rPr>
        <w:t>You can also find more information their website at:</w:t>
      </w:r>
    </w:p>
    <w:p w14:paraId="1EECE1D9" w14:textId="2DAE6759" w:rsidR="00A16E88" w:rsidRDefault="00A16E88" w:rsidP="00290031">
      <w:pPr>
        <w:rPr>
          <w:rStyle w:val="normaltextrun"/>
          <w:rFonts w:cs="Arial"/>
          <w:szCs w:val="32"/>
        </w:rPr>
      </w:pPr>
    </w:p>
    <w:p w14:paraId="3C5C8D70" w14:textId="3B043D59" w:rsidR="00A16E88" w:rsidRPr="00A16E88" w:rsidRDefault="00A16E88" w:rsidP="00290031">
      <w:pPr>
        <w:rPr>
          <w:rStyle w:val="normaltextrun"/>
          <w:rFonts w:cs="Arial"/>
          <w:b/>
          <w:bCs/>
          <w:szCs w:val="32"/>
        </w:rPr>
      </w:pPr>
      <w:r w:rsidRPr="00A16E88">
        <w:rPr>
          <w:rStyle w:val="normaltextrun"/>
          <w:rFonts w:cs="Arial"/>
          <w:b/>
          <w:bCs/>
          <w:szCs w:val="32"/>
        </w:rPr>
        <w:t>www.consumerprotection.govt.nz/general-help/scamwatch/</w:t>
      </w:r>
    </w:p>
    <w:p w14:paraId="0E202939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02DA1BB2" w14:textId="77777777" w:rsidR="00290031" w:rsidRPr="00290031" w:rsidRDefault="00290031" w:rsidP="00290031">
      <w:pPr>
        <w:rPr>
          <w:rFonts w:cs="Arial"/>
          <w:sz w:val="18"/>
          <w:szCs w:val="18"/>
        </w:rPr>
      </w:pPr>
      <w:r w:rsidRPr="00290031">
        <w:rPr>
          <w:rStyle w:val="eop"/>
          <w:rFonts w:cs="Arial"/>
          <w:szCs w:val="32"/>
        </w:rPr>
        <w:t> </w:t>
      </w:r>
    </w:p>
    <w:p w14:paraId="737067A3" w14:textId="77777777" w:rsidR="00290031" w:rsidRPr="00290031" w:rsidRDefault="00290031" w:rsidP="00290031">
      <w:pPr>
        <w:rPr>
          <w:rFonts w:cs="Arial"/>
        </w:rPr>
      </w:pPr>
    </w:p>
    <w:p w14:paraId="48E896CA" w14:textId="6E0F3916" w:rsidR="00F6437B" w:rsidRPr="00A16E88" w:rsidRDefault="00F6437B" w:rsidP="00A16E88">
      <w:pPr>
        <w:ind w:left="3402"/>
        <w:rPr>
          <w:rFonts w:eastAsia="Times New Roman" w:cs="Arial"/>
          <w:szCs w:val="32"/>
          <w:lang w:eastAsia="en-NZ"/>
        </w:rPr>
      </w:pPr>
      <w:r w:rsidRPr="00290031">
        <w:rPr>
          <w:rFonts w:cs="Arial"/>
        </w:rPr>
        <w:br w:type="page"/>
      </w:r>
      <w:r w:rsidRPr="00A16E88">
        <w:rPr>
          <w:rFonts w:eastAsia="Times New Roman" w:cs="Arial"/>
          <w:noProof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0D0BDC59" wp14:editId="1B10EDF1">
                <wp:simplePos x="0" y="0"/>
                <wp:positionH relativeFrom="margin">
                  <wp:posOffset>-339213</wp:posOffset>
                </wp:positionH>
                <wp:positionV relativeFrom="paragraph">
                  <wp:posOffset>-265471</wp:posOffset>
                </wp:positionV>
                <wp:extent cx="6234430" cy="8996516"/>
                <wp:effectExtent l="0" t="0" r="13970" b="1460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9651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A45E" id="Rectangle: Rounded Corners 24" o:spid="_x0000_s1026" style="position:absolute;margin-left:-26.7pt;margin-top:-20.9pt;width:490.9pt;height:708.4pt;z-index:-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" filled="f" strokecolor="windowText">
                <w10:wrap anchorx="margin"/>
              </v:rect>
            </w:pict>
          </mc:Fallback>
        </mc:AlternateContent>
      </w:r>
      <w:r w:rsidRPr="00A16E8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5856" behindDoc="0" locked="0" layoutInCell="1" allowOverlap="1" wp14:anchorId="73850573" wp14:editId="6086C095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1828211" cy="914400"/>
            <wp:effectExtent l="0" t="0" r="635" b="0"/>
            <wp:wrapNone/>
            <wp:docPr id="1212615068" name="Picture 1212615068" descr="Learn with Us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615068" name="Picture 1212615068" descr="Learn with Us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529" cy="9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31">
        <w:rPr>
          <w:rFonts w:eastAsia="Times New Roman" w:cs="Arial"/>
          <w:szCs w:val="32"/>
          <w:lang w:eastAsia="en-NZ"/>
        </w:rPr>
        <w:t xml:space="preserve">This information has been written by </w:t>
      </w:r>
      <w:bookmarkStart w:id="0" w:name="_Hlk149040285"/>
      <w:r w:rsidRPr="00290031">
        <w:rPr>
          <w:rFonts w:eastAsia="Times New Roman" w:cs="Arial"/>
          <w:szCs w:val="32"/>
          <w:lang w:eastAsia="en-NZ"/>
        </w:rPr>
        <w:t>Learn with Us Ako i Tō Mātou Taha</w:t>
      </w:r>
    </w:p>
    <w:bookmarkEnd w:id="0"/>
    <w:p w14:paraId="1DED9847" w14:textId="77777777" w:rsidR="00F6437B" w:rsidRPr="00290031" w:rsidRDefault="00F6437B" w:rsidP="00F6437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EF7ADEA" w14:textId="77777777" w:rsidR="00F6437B" w:rsidRPr="00290031" w:rsidRDefault="00F6437B" w:rsidP="00F6437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290031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04832" behindDoc="0" locked="0" layoutInCell="1" allowOverlap="1" wp14:anchorId="10DBDB5B" wp14:editId="4968E01D">
            <wp:simplePos x="0" y="0"/>
            <wp:positionH relativeFrom="margin">
              <wp:posOffset>-37465</wp:posOffset>
            </wp:positionH>
            <wp:positionV relativeFrom="paragraph">
              <wp:posOffset>356850</wp:posOffset>
            </wp:positionV>
            <wp:extent cx="1943100" cy="971550"/>
            <wp:effectExtent l="0" t="0" r="0" b="0"/>
            <wp:wrapNone/>
            <wp:docPr id="150031991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C6D8" w14:textId="77777777" w:rsidR="00F6437B" w:rsidRPr="00290031" w:rsidRDefault="00F6437B" w:rsidP="00F6437B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290031">
        <w:rPr>
          <w:rFonts w:eastAsia="Times New Roman" w:cs="Arial"/>
          <w:szCs w:val="32"/>
          <w:lang w:eastAsia="en-NZ"/>
        </w:rPr>
        <w:t>It has been translated into Easy Read by the Make it Easy Kia Māmā Mai service of People First New Zealand Ngā Tāngata Tuatahi.</w:t>
      </w:r>
    </w:p>
    <w:p w14:paraId="76F42854" w14:textId="77777777" w:rsidR="00F6437B" w:rsidRPr="00290031" w:rsidRDefault="00F6437B" w:rsidP="00F6437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FBC12E2" w14:textId="77777777" w:rsidR="00F6437B" w:rsidRPr="00290031" w:rsidRDefault="00F6437B" w:rsidP="00F6437B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290031">
        <w:rPr>
          <w:rFonts w:eastAsia="Times New Roman" w:cs="Arial"/>
          <w:noProof/>
          <w:sz w:val="6"/>
        </w:rPr>
        <w:drawing>
          <wp:anchor distT="0" distB="0" distL="114300" distR="114300" simplePos="0" relativeHeight="251698688" behindDoc="1" locked="0" layoutInCell="1" allowOverlap="1" wp14:anchorId="50541877" wp14:editId="0D5322C0">
            <wp:simplePos x="0" y="0"/>
            <wp:positionH relativeFrom="margin">
              <wp:posOffset>135336</wp:posOffset>
            </wp:positionH>
            <wp:positionV relativeFrom="paragraph">
              <wp:posOffset>187059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1F06" w14:textId="77777777" w:rsidR="00F6437B" w:rsidRPr="00290031" w:rsidRDefault="00F6437B" w:rsidP="00F6437B">
      <w:pPr>
        <w:ind w:left="3402"/>
        <w:rPr>
          <w:rFonts w:eastAsia="Times New Roman" w:cs="Arial"/>
          <w:szCs w:val="32"/>
          <w:lang w:eastAsia="en-NZ"/>
        </w:rPr>
      </w:pPr>
      <w:r w:rsidRPr="00290031">
        <w:rPr>
          <w:rFonts w:eastAsia="Times New Roman" w:cs="Arial"/>
          <w:szCs w:val="32"/>
          <w:lang w:eastAsia="en-NZ"/>
        </w:rPr>
        <w:t>Make it Easy uses images from:</w:t>
      </w:r>
    </w:p>
    <w:p w14:paraId="070C087E" w14:textId="77777777" w:rsidR="00F6437B" w:rsidRPr="00290031" w:rsidRDefault="00F6437B" w:rsidP="00F6437B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73AE7F0B" w14:textId="77777777" w:rsidR="00F6437B" w:rsidRPr="00290031" w:rsidRDefault="00F6437B" w:rsidP="00F6437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290031">
        <w:rPr>
          <w:rFonts w:eastAsia="Times New Roman"/>
          <w:noProof/>
        </w:rPr>
        <w:drawing>
          <wp:anchor distT="0" distB="0" distL="114300" distR="114300" simplePos="0" relativeHeight="251701760" behindDoc="0" locked="0" layoutInCell="1" allowOverlap="1" wp14:anchorId="13414B77" wp14:editId="61DB1597">
            <wp:simplePos x="0" y="0"/>
            <wp:positionH relativeFrom="margin">
              <wp:posOffset>-41275</wp:posOffset>
            </wp:positionH>
            <wp:positionV relativeFrom="paragraph">
              <wp:posOffset>388620</wp:posOffset>
            </wp:positionV>
            <wp:extent cx="1809750" cy="203835"/>
            <wp:effectExtent l="0" t="0" r="0" b="5715"/>
            <wp:wrapNone/>
            <wp:docPr id="1977939299" name="Picture 19779392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0031">
        <w:t>Changepeople.org</w:t>
      </w:r>
    </w:p>
    <w:p w14:paraId="084CCED2" w14:textId="77777777" w:rsidR="00F6437B" w:rsidRPr="00290031" w:rsidRDefault="00F6437B" w:rsidP="00F6437B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5A711A7" w14:textId="77777777" w:rsidR="00F6437B" w:rsidRPr="00290031" w:rsidRDefault="00F6437B" w:rsidP="00F643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</w:p>
    <w:p w14:paraId="755CF274" w14:textId="77777777" w:rsidR="00F6437B" w:rsidRPr="00290031" w:rsidRDefault="00F6437B" w:rsidP="00F6437B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 w:rsidRPr="00290031">
        <w:rPr>
          <w:noProof/>
          <w:sz w:val="20"/>
        </w:rPr>
        <w:drawing>
          <wp:anchor distT="0" distB="0" distL="114300" distR="114300" simplePos="0" relativeHeight="251702784" behindDoc="0" locked="0" layoutInCell="1" allowOverlap="1" wp14:anchorId="445764D5" wp14:editId="67C41818">
            <wp:simplePos x="0" y="0"/>
            <wp:positionH relativeFrom="column">
              <wp:posOffset>131588</wp:posOffset>
            </wp:positionH>
            <wp:positionV relativeFrom="paragraph">
              <wp:posOffset>212500</wp:posOffset>
            </wp:positionV>
            <wp:extent cx="1036955" cy="1098550"/>
            <wp:effectExtent l="0" t="0" r="0" b="6350"/>
            <wp:wrapNone/>
            <wp:docPr id="2090893521" name="Picture 20908935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31">
        <w:t>Photosymbols.com</w:t>
      </w:r>
    </w:p>
    <w:p w14:paraId="09CE5497" w14:textId="77777777" w:rsidR="00F6437B" w:rsidRPr="00290031" w:rsidRDefault="00F6437B" w:rsidP="00F6437B">
      <w:pPr>
        <w:pStyle w:val="Listbulletbackpage"/>
        <w:numPr>
          <w:ilvl w:val="0"/>
          <w:numId w:val="0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4B8FCF7D" w14:textId="77777777" w:rsidR="00F6437B" w:rsidRPr="00290031" w:rsidRDefault="00F6437B" w:rsidP="00F643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</w:p>
    <w:p w14:paraId="6717D5CF" w14:textId="77777777" w:rsidR="00F6437B" w:rsidRPr="00290031" w:rsidRDefault="00F6437B" w:rsidP="00F6437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290031">
        <w:rPr>
          <w:color w:val="000000"/>
          <w:shd w:val="clear" w:color="auto" w:fill="FFFFFF"/>
        </w:rPr>
        <w:t>SGC Image Works</w:t>
      </w:r>
    </w:p>
    <w:p w14:paraId="18725984" w14:textId="77777777" w:rsidR="00F6437B" w:rsidRPr="00290031" w:rsidRDefault="00F6437B" w:rsidP="00F643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</w:p>
    <w:p w14:paraId="75E0E555" w14:textId="77777777" w:rsidR="00F6437B" w:rsidRPr="00290031" w:rsidRDefault="00F6437B" w:rsidP="00F6437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290031">
        <w:t>Huriana</w:t>
      </w:r>
      <w:r w:rsidRPr="00290031">
        <w:rPr>
          <w:shd w:val="clear" w:color="auto" w:fill="FFFFFF"/>
        </w:rPr>
        <w:t> Kopeke-Te Aho</w:t>
      </w:r>
    </w:p>
    <w:p w14:paraId="4FCAD98D" w14:textId="77777777" w:rsidR="00F6437B" w:rsidRPr="00290031" w:rsidRDefault="00F6437B" w:rsidP="00F6437B">
      <w:pPr>
        <w:pStyle w:val="Listbulletbackpage"/>
        <w:numPr>
          <w:ilvl w:val="0"/>
          <w:numId w:val="0"/>
        </w:numPr>
        <w:spacing w:line="360" w:lineRule="auto"/>
        <w:ind w:left="3969"/>
        <w:rPr>
          <w:sz w:val="18"/>
          <w:szCs w:val="18"/>
        </w:rPr>
      </w:pPr>
      <w:r w:rsidRPr="00290031">
        <w:rPr>
          <w:noProof/>
          <w:shd w:val="clear" w:color="auto" w:fill="FFFFFF"/>
        </w:rPr>
        <w:drawing>
          <wp:anchor distT="0" distB="0" distL="114300" distR="114300" simplePos="0" relativeHeight="251703808" behindDoc="0" locked="0" layoutInCell="1" allowOverlap="1" wp14:anchorId="68DD2CF4" wp14:editId="08127D7D">
            <wp:simplePos x="0" y="0"/>
            <wp:positionH relativeFrom="column">
              <wp:posOffset>233680</wp:posOffset>
            </wp:positionH>
            <wp:positionV relativeFrom="paragraph">
              <wp:posOffset>13068</wp:posOffset>
            </wp:positionV>
            <wp:extent cx="763270" cy="763270"/>
            <wp:effectExtent l="0" t="0" r="0" b="0"/>
            <wp:wrapNone/>
            <wp:docPr id="39904137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8D0D0" w14:textId="660E23A4" w:rsidR="00F6437B" w:rsidRPr="00290031" w:rsidRDefault="00F6437B" w:rsidP="00F6437B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290031">
        <w:rPr>
          <w:shd w:val="clear" w:color="auto" w:fill="FFFFFF"/>
        </w:rPr>
        <w:t>T.</w:t>
      </w:r>
      <w:r w:rsidR="00A16E88">
        <w:rPr>
          <w:shd w:val="clear" w:color="auto" w:fill="FFFFFF"/>
        </w:rPr>
        <w:t xml:space="preserve"> </w:t>
      </w:r>
      <w:r w:rsidRPr="00290031">
        <w:rPr>
          <w:shd w:val="clear" w:color="auto" w:fill="FFFFFF"/>
        </w:rPr>
        <w:t>Wood.</w:t>
      </w:r>
    </w:p>
    <w:p w14:paraId="60BABAAA" w14:textId="0D05C3AC" w:rsidR="00F6437B" w:rsidRPr="00290031" w:rsidRDefault="00F6437B" w:rsidP="00F6437B">
      <w:pPr>
        <w:rPr>
          <w:rFonts w:cs="Arial"/>
        </w:rPr>
      </w:pPr>
      <w:r w:rsidRPr="00290031">
        <w:rPr>
          <w:rFonts w:eastAsia="Times New Roman" w:cs="Arial"/>
          <w:noProof/>
          <w:lang w:eastAsia="en-NZ"/>
        </w:rPr>
        <w:drawing>
          <wp:anchor distT="0" distB="0" distL="114300" distR="114300" simplePos="0" relativeHeight="251699712" behindDoc="0" locked="0" layoutInCell="1" allowOverlap="1" wp14:anchorId="4864C6A7" wp14:editId="5D25CEE1">
            <wp:simplePos x="0" y="0"/>
            <wp:positionH relativeFrom="column">
              <wp:posOffset>340360</wp:posOffset>
            </wp:positionH>
            <wp:positionV relativeFrom="paragraph">
              <wp:posOffset>649441</wp:posOffset>
            </wp:positionV>
            <wp:extent cx="571500" cy="838200"/>
            <wp:effectExtent l="0" t="0" r="0" b="0"/>
            <wp:wrapNone/>
            <wp:docPr id="1319704272" name="Picture 13197042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31">
        <w:rPr>
          <w:rFonts w:eastAsia="Times New Roman" w:cs="Arial"/>
          <w:szCs w:val="32"/>
          <w:lang w:eastAsia="en-NZ"/>
        </w:rPr>
        <w:br/>
      </w:r>
      <w:r w:rsidRPr="00290031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</w:p>
    <w:p w14:paraId="44BDE691" w14:textId="77777777" w:rsidR="00BB69A1" w:rsidRPr="00290031" w:rsidRDefault="00BB69A1" w:rsidP="00157614">
      <w:pPr>
        <w:rPr>
          <w:rFonts w:cs="Arial"/>
          <w:lang w:val="en-NZ" w:eastAsia="en-NZ"/>
        </w:rPr>
      </w:pPr>
    </w:p>
    <w:sectPr w:rsidR="00BB69A1" w:rsidRPr="00290031" w:rsidSect="001D3ED2">
      <w:footerReference w:type="even" r:id="rId68"/>
      <w:footerReference w:type="default" r:id="rId69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BF8F00" w:themeColor="accent4" w:themeShade="BF"/>
        <w:left w:val="single" w:sz="24" w:space="24" w:color="BF8F00" w:themeColor="accent4" w:themeShade="BF"/>
        <w:bottom w:val="single" w:sz="24" w:space="24" w:color="BF8F00" w:themeColor="accent4" w:themeShade="BF"/>
        <w:right w:val="single" w:sz="24" w:space="24" w:color="BF8F00" w:themeColor="accent4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C05DD" w14:textId="77777777" w:rsidR="008869B7" w:rsidRDefault="008869B7">
      <w:pPr>
        <w:spacing w:line="240" w:lineRule="auto"/>
      </w:pPr>
      <w:r>
        <w:separator/>
      </w:r>
    </w:p>
  </w:endnote>
  <w:endnote w:type="continuationSeparator" w:id="0">
    <w:p w14:paraId="73835FE9" w14:textId="77777777" w:rsidR="008869B7" w:rsidRDefault="008869B7">
      <w:pPr>
        <w:spacing w:line="240" w:lineRule="auto"/>
      </w:pPr>
      <w:r>
        <w:continuationSeparator/>
      </w:r>
    </w:p>
  </w:endnote>
  <w:endnote w:type="continuationNotice" w:id="1">
    <w:p w14:paraId="263E4ABD" w14:textId="77777777" w:rsidR="008869B7" w:rsidRDefault="008869B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1811F2AA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3971FEE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2D49124D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74FE74A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6AA0C" w14:textId="77777777" w:rsidR="008869B7" w:rsidRDefault="008869B7">
      <w:pPr>
        <w:spacing w:line="240" w:lineRule="auto"/>
      </w:pPr>
      <w:r>
        <w:separator/>
      </w:r>
    </w:p>
  </w:footnote>
  <w:footnote w:type="continuationSeparator" w:id="0">
    <w:p w14:paraId="5409CE4B" w14:textId="77777777" w:rsidR="008869B7" w:rsidRDefault="008869B7">
      <w:pPr>
        <w:spacing w:line="240" w:lineRule="auto"/>
      </w:pPr>
      <w:r>
        <w:continuationSeparator/>
      </w:r>
    </w:p>
  </w:footnote>
  <w:footnote w:type="continuationNotice" w:id="1">
    <w:p w14:paraId="6FB8A589" w14:textId="77777777" w:rsidR="008869B7" w:rsidRDefault="008869B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475F0F"/>
    <w:multiLevelType w:val="hybridMultilevel"/>
    <w:tmpl w:val="03402D8C"/>
    <w:lvl w:ilvl="0" w:tplc="1409000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1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24" w:hanging="360"/>
      </w:pPr>
      <w:rPr>
        <w:rFonts w:ascii="Wingdings" w:hAnsi="Wingdings" w:hint="default"/>
      </w:rPr>
    </w:lvl>
  </w:abstractNum>
  <w:abstractNum w:abstractNumId="3" w15:restartNumberingAfterBreak="0">
    <w:nsid w:val="05BA6A0E"/>
    <w:multiLevelType w:val="hybridMultilevel"/>
    <w:tmpl w:val="674C6124"/>
    <w:lvl w:ilvl="0" w:tplc="335A51A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E4EE1"/>
    <w:multiLevelType w:val="multilevel"/>
    <w:tmpl w:val="8D7E8B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32724A"/>
    <w:multiLevelType w:val="hybridMultilevel"/>
    <w:tmpl w:val="80B28F06"/>
    <w:lvl w:ilvl="0" w:tplc="1409000F">
      <w:start w:val="1"/>
      <w:numFmt w:val="decimal"/>
      <w:lvlText w:val="%1."/>
      <w:lvlJc w:val="left"/>
      <w:pPr>
        <w:ind w:left="4406" w:hanging="360"/>
      </w:pPr>
    </w:lvl>
    <w:lvl w:ilvl="1" w:tplc="14090019" w:tentative="1">
      <w:start w:val="1"/>
      <w:numFmt w:val="lowerLetter"/>
      <w:lvlText w:val="%2."/>
      <w:lvlJc w:val="left"/>
      <w:pPr>
        <w:ind w:left="5126" w:hanging="360"/>
      </w:pPr>
    </w:lvl>
    <w:lvl w:ilvl="2" w:tplc="1409001B" w:tentative="1">
      <w:start w:val="1"/>
      <w:numFmt w:val="lowerRoman"/>
      <w:lvlText w:val="%3."/>
      <w:lvlJc w:val="right"/>
      <w:pPr>
        <w:ind w:left="5846" w:hanging="180"/>
      </w:pPr>
    </w:lvl>
    <w:lvl w:ilvl="3" w:tplc="1409000F" w:tentative="1">
      <w:start w:val="1"/>
      <w:numFmt w:val="decimal"/>
      <w:lvlText w:val="%4."/>
      <w:lvlJc w:val="left"/>
      <w:pPr>
        <w:ind w:left="6566" w:hanging="360"/>
      </w:pPr>
    </w:lvl>
    <w:lvl w:ilvl="4" w:tplc="14090019" w:tentative="1">
      <w:start w:val="1"/>
      <w:numFmt w:val="lowerLetter"/>
      <w:lvlText w:val="%5."/>
      <w:lvlJc w:val="left"/>
      <w:pPr>
        <w:ind w:left="7286" w:hanging="360"/>
      </w:pPr>
    </w:lvl>
    <w:lvl w:ilvl="5" w:tplc="1409001B" w:tentative="1">
      <w:start w:val="1"/>
      <w:numFmt w:val="lowerRoman"/>
      <w:lvlText w:val="%6."/>
      <w:lvlJc w:val="right"/>
      <w:pPr>
        <w:ind w:left="8006" w:hanging="180"/>
      </w:pPr>
    </w:lvl>
    <w:lvl w:ilvl="6" w:tplc="1409000F" w:tentative="1">
      <w:start w:val="1"/>
      <w:numFmt w:val="decimal"/>
      <w:lvlText w:val="%7."/>
      <w:lvlJc w:val="left"/>
      <w:pPr>
        <w:ind w:left="8726" w:hanging="360"/>
      </w:pPr>
    </w:lvl>
    <w:lvl w:ilvl="7" w:tplc="14090019" w:tentative="1">
      <w:start w:val="1"/>
      <w:numFmt w:val="lowerLetter"/>
      <w:lvlText w:val="%8."/>
      <w:lvlJc w:val="left"/>
      <w:pPr>
        <w:ind w:left="9446" w:hanging="360"/>
      </w:pPr>
    </w:lvl>
    <w:lvl w:ilvl="8" w:tplc="14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8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1BB40F88"/>
    <w:multiLevelType w:val="multilevel"/>
    <w:tmpl w:val="0CAA50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ED4C99"/>
    <w:multiLevelType w:val="hybridMultilevel"/>
    <w:tmpl w:val="B90A4A5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AA419E3"/>
    <w:multiLevelType w:val="hybridMultilevel"/>
    <w:tmpl w:val="7C6CBB4A"/>
    <w:lvl w:ilvl="0" w:tplc="14090001">
      <w:start w:val="1"/>
      <w:numFmt w:val="bullet"/>
      <w:lvlText w:val=""/>
      <w:lvlJc w:val="left"/>
      <w:pPr>
        <w:ind w:left="45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6" w:hanging="360"/>
      </w:pPr>
      <w:rPr>
        <w:rFonts w:ascii="Wingdings" w:hAnsi="Wingdings" w:hint="default"/>
      </w:rPr>
    </w:lvl>
  </w:abstractNum>
  <w:abstractNum w:abstractNumId="13" w15:restartNumberingAfterBreak="0">
    <w:nsid w:val="2B505761"/>
    <w:multiLevelType w:val="hybridMultilevel"/>
    <w:tmpl w:val="E668AA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31C472E6"/>
    <w:multiLevelType w:val="multilevel"/>
    <w:tmpl w:val="5694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510A85"/>
    <w:multiLevelType w:val="hybridMultilevel"/>
    <w:tmpl w:val="6C6273B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65F11E1"/>
    <w:multiLevelType w:val="multilevel"/>
    <w:tmpl w:val="0FE044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7305D6"/>
    <w:multiLevelType w:val="hybridMultilevel"/>
    <w:tmpl w:val="2638AF0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4DA62BDF"/>
    <w:multiLevelType w:val="hybridMultilevel"/>
    <w:tmpl w:val="6E0C56BA"/>
    <w:lvl w:ilvl="0" w:tplc="EF1209BA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4" w15:restartNumberingAfterBreak="0">
    <w:nsid w:val="64DB6C3F"/>
    <w:multiLevelType w:val="multilevel"/>
    <w:tmpl w:val="11123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221A6"/>
    <w:multiLevelType w:val="multilevel"/>
    <w:tmpl w:val="31DC11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4094D9E"/>
    <w:multiLevelType w:val="multilevel"/>
    <w:tmpl w:val="C7FA6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2A5A9F"/>
    <w:multiLevelType w:val="multilevel"/>
    <w:tmpl w:val="9BD47E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3756596">
    <w:abstractNumId w:val="11"/>
  </w:num>
  <w:num w:numId="2" w16cid:durableId="1751925994">
    <w:abstractNumId w:val="4"/>
  </w:num>
  <w:num w:numId="3" w16cid:durableId="930426864">
    <w:abstractNumId w:val="22"/>
  </w:num>
  <w:num w:numId="4" w16cid:durableId="90706847">
    <w:abstractNumId w:val="23"/>
  </w:num>
  <w:num w:numId="5" w16cid:durableId="313334513">
    <w:abstractNumId w:val="18"/>
  </w:num>
  <w:num w:numId="6" w16cid:durableId="2033803924">
    <w:abstractNumId w:val="8"/>
  </w:num>
  <w:num w:numId="7" w16cid:durableId="808132422">
    <w:abstractNumId w:val="5"/>
  </w:num>
  <w:num w:numId="8" w16cid:durableId="1143546541">
    <w:abstractNumId w:val="21"/>
  </w:num>
  <w:num w:numId="9" w16cid:durableId="279923130">
    <w:abstractNumId w:val="1"/>
  </w:num>
  <w:num w:numId="10" w16cid:durableId="1141115467">
    <w:abstractNumId w:val="19"/>
  </w:num>
  <w:num w:numId="11" w16cid:durableId="1254901281">
    <w:abstractNumId w:val="0"/>
  </w:num>
  <w:num w:numId="12" w16cid:durableId="2111922917">
    <w:abstractNumId w:val="25"/>
  </w:num>
  <w:num w:numId="13" w16cid:durableId="467086091">
    <w:abstractNumId w:val="3"/>
  </w:num>
  <w:num w:numId="14" w16cid:durableId="511995935">
    <w:abstractNumId w:val="13"/>
  </w:num>
  <w:num w:numId="15" w16cid:durableId="318122440">
    <w:abstractNumId w:val="7"/>
  </w:num>
  <w:num w:numId="16" w16cid:durableId="1088959667">
    <w:abstractNumId w:val="2"/>
  </w:num>
  <w:num w:numId="17" w16cid:durableId="719522303">
    <w:abstractNumId w:val="15"/>
  </w:num>
  <w:num w:numId="18" w16cid:durableId="622813581">
    <w:abstractNumId w:val="12"/>
  </w:num>
  <w:num w:numId="19" w16cid:durableId="2080245673">
    <w:abstractNumId w:val="27"/>
  </w:num>
  <w:num w:numId="20" w16cid:durableId="1270308930">
    <w:abstractNumId w:val="6"/>
  </w:num>
  <w:num w:numId="21" w16cid:durableId="1734044048">
    <w:abstractNumId w:val="16"/>
  </w:num>
  <w:num w:numId="22" w16cid:durableId="1409621174">
    <w:abstractNumId w:val="9"/>
  </w:num>
  <w:num w:numId="23" w16cid:durableId="626551305">
    <w:abstractNumId w:val="28"/>
  </w:num>
  <w:num w:numId="24" w16cid:durableId="1929385032">
    <w:abstractNumId w:val="26"/>
  </w:num>
  <w:num w:numId="25" w16cid:durableId="726535326">
    <w:abstractNumId w:val="24"/>
  </w:num>
  <w:num w:numId="26" w16cid:durableId="804813641">
    <w:abstractNumId w:val="14"/>
  </w:num>
  <w:num w:numId="27" w16cid:durableId="1174997997">
    <w:abstractNumId w:val="17"/>
  </w:num>
  <w:num w:numId="28" w16cid:durableId="1234044001">
    <w:abstractNumId w:val="10"/>
  </w:num>
  <w:num w:numId="29" w16cid:durableId="6581166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wUAZ5SV6iwAAAA="/>
  </w:docVars>
  <w:rsids>
    <w:rsidRoot w:val="005263AD"/>
    <w:rsid w:val="0000135E"/>
    <w:rsid w:val="000013CC"/>
    <w:rsid w:val="00005DB6"/>
    <w:rsid w:val="000064D2"/>
    <w:rsid w:val="000227B4"/>
    <w:rsid w:val="000249F6"/>
    <w:rsid w:val="0002701A"/>
    <w:rsid w:val="0003092A"/>
    <w:rsid w:val="000401FC"/>
    <w:rsid w:val="0004557B"/>
    <w:rsid w:val="000506B7"/>
    <w:rsid w:val="000529B9"/>
    <w:rsid w:val="000547C3"/>
    <w:rsid w:val="0007681A"/>
    <w:rsid w:val="00085E05"/>
    <w:rsid w:val="0009079F"/>
    <w:rsid w:val="000A0A83"/>
    <w:rsid w:val="000A3C46"/>
    <w:rsid w:val="000B3422"/>
    <w:rsid w:val="000C62F3"/>
    <w:rsid w:val="000C6AC3"/>
    <w:rsid w:val="000D2B45"/>
    <w:rsid w:val="000D42E5"/>
    <w:rsid w:val="000F0F47"/>
    <w:rsid w:val="000F38BD"/>
    <w:rsid w:val="000F5761"/>
    <w:rsid w:val="00122416"/>
    <w:rsid w:val="00124EA8"/>
    <w:rsid w:val="00133F00"/>
    <w:rsid w:val="0013594C"/>
    <w:rsid w:val="00157614"/>
    <w:rsid w:val="00163C85"/>
    <w:rsid w:val="001754F4"/>
    <w:rsid w:val="001B183E"/>
    <w:rsid w:val="001B4DD5"/>
    <w:rsid w:val="001C6D83"/>
    <w:rsid w:val="001D223E"/>
    <w:rsid w:val="001D3ED2"/>
    <w:rsid w:val="001E16D2"/>
    <w:rsid w:val="001E3429"/>
    <w:rsid w:val="001F3696"/>
    <w:rsid w:val="00201791"/>
    <w:rsid w:val="00201CE9"/>
    <w:rsid w:val="00226F54"/>
    <w:rsid w:val="00236607"/>
    <w:rsid w:val="00255D03"/>
    <w:rsid w:val="00257D60"/>
    <w:rsid w:val="00260A92"/>
    <w:rsid w:val="00261BF8"/>
    <w:rsid w:val="00266B9F"/>
    <w:rsid w:val="00277FC6"/>
    <w:rsid w:val="00290031"/>
    <w:rsid w:val="002959C3"/>
    <w:rsid w:val="002A3CA2"/>
    <w:rsid w:val="002A4CE5"/>
    <w:rsid w:val="002B0C03"/>
    <w:rsid w:val="002C61FC"/>
    <w:rsid w:val="002E24DB"/>
    <w:rsid w:val="002F5875"/>
    <w:rsid w:val="00315307"/>
    <w:rsid w:val="00323EB3"/>
    <w:rsid w:val="003271EF"/>
    <w:rsid w:val="003370D4"/>
    <w:rsid w:val="00337F43"/>
    <w:rsid w:val="00352596"/>
    <w:rsid w:val="00356EDE"/>
    <w:rsid w:val="00371C85"/>
    <w:rsid w:val="00385BE1"/>
    <w:rsid w:val="0038633A"/>
    <w:rsid w:val="00386E39"/>
    <w:rsid w:val="00390A0E"/>
    <w:rsid w:val="003B1176"/>
    <w:rsid w:val="003B7FDB"/>
    <w:rsid w:val="003C173D"/>
    <w:rsid w:val="003E784E"/>
    <w:rsid w:val="003F07F7"/>
    <w:rsid w:val="003F5628"/>
    <w:rsid w:val="0040100E"/>
    <w:rsid w:val="00405DD2"/>
    <w:rsid w:val="00410846"/>
    <w:rsid w:val="004273A2"/>
    <w:rsid w:val="004360B5"/>
    <w:rsid w:val="004465B3"/>
    <w:rsid w:val="0045244B"/>
    <w:rsid w:val="004535B5"/>
    <w:rsid w:val="004567B0"/>
    <w:rsid w:val="00464C7B"/>
    <w:rsid w:val="00466F3C"/>
    <w:rsid w:val="00482B2A"/>
    <w:rsid w:val="00497F5C"/>
    <w:rsid w:val="004A5BFB"/>
    <w:rsid w:val="004C6B66"/>
    <w:rsid w:val="004E271D"/>
    <w:rsid w:val="004F56C0"/>
    <w:rsid w:val="00503AD5"/>
    <w:rsid w:val="005115B5"/>
    <w:rsid w:val="005202F2"/>
    <w:rsid w:val="00522E5E"/>
    <w:rsid w:val="005263AD"/>
    <w:rsid w:val="005539B5"/>
    <w:rsid w:val="00570380"/>
    <w:rsid w:val="0057105D"/>
    <w:rsid w:val="00587A6E"/>
    <w:rsid w:val="00590FBC"/>
    <w:rsid w:val="005921AD"/>
    <w:rsid w:val="005A0552"/>
    <w:rsid w:val="005A5D67"/>
    <w:rsid w:val="005B1F28"/>
    <w:rsid w:val="005B73E6"/>
    <w:rsid w:val="005C1BA7"/>
    <w:rsid w:val="005D3FAF"/>
    <w:rsid w:val="0060011B"/>
    <w:rsid w:val="00604872"/>
    <w:rsid w:val="00612424"/>
    <w:rsid w:val="006129A4"/>
    <w:rsid w:val="00627214"/>
    <w:rsid w:val="00643848"/>
    <w:rsid w:val="0064667B"/>
    <w:rsid w:val="006767A1"/>
    <w:rsid w:val="00676CAD"/>
    <w:rsid w:val="00677643"/>
    <w:rsid w:val="00683296"/>
    <w:rsid w:val="006A18FA"/>
    <w:rsid w:val="006B45FC"/>
    <w:rsid w:val="006C5C26"/>
    <w:rsid w:val="006D12ED"/>
    <w:rsid w:val="006E050D"/>
    <w:rsid w:val="006E360E"/>
    <w:rsid w:val="00701C8F"/>
    <w:rsid w:val="00705CA3"/>
    <w:rsid w:val="0072335E"/>
    <w:rsid w:val="00736E4E"/>
    <w:rsid w:val="00757A16"/>
    <w:rsid w:val="00760A64"/>
    <w:rsid w:val="00773050"/>
    <w:rsid w:val="007829EC"/>
    <w:rsid w:val="00794DA4"/>
    <w:rsid w:val="007A54DE"/>
    <w:rsid w:val="007A6AA1"/>
    <w:rsid w:val="007B04BD"/>
    <w:rsid w:val="007B149D"/>
    <w:rsid w:val="007C1ECF"/>
    <w:rsid w:val="007C3895"/>
    <w:rsid w:val="007C7764"/>
    <w:rsid w:val="007E5392"/>
    <w:rsid w:val="007E7233"/>
    <w:rsid w:val="00802C74"/>
    <w:rsid w:val="00813F8D"/>
    <w:rsid w:val="008303DF"/>
    <w:rsid w:val="00840E1C"/>
    <w:rsid w:val="00863D53"/>
    <w:rsid w:val="0086581A"/>
    <w:rsid w:val="00872900"/>
    <w:rsid w:val="008848CB"/>
    <w:rsid w:val="008869B7"/>
    <w:rsid w:val="00887AEE"/>
    <w:rsid w:val="00887F23"/>
    <w:rsid w:val="008A7F76"/>
    <w:rsid w:val="008C07C4"/>
    <w:rsid w:val="008C0DA1"/>
    <w:rsid w:val="008D00DC"/>
    <w:rsid w:val="008D325B"/>
    <w:rsid w:val="008D437D"/>
    <w:rsid w:val="008E0CF0"/>
    <w:rsid w:val="008E7E25"/>
    <w:rsid w:val="008F7CD5"/>
    <w:rsid w:val="009003E0"/>
    <w:rsid w:val="0091279C"/>
    <w:rsid w:val="00924BA2"/>
    <w:rsid w:val="009411B0"/>
    <w:rsid w:val="0094516C"/>
    <w:rsid w:val="00947D4E"/>
    <w:rsid w:val="009536C8"/>
    <w:rsid w:val="00974E0B"/>
    <w:rsid w:val="0098180B"/>
    <w:rsid w:val="009A3E78"/>
    <w:rsid w:val="009A3FC7"/>
    <w:rsid w:val="009A7C8D"/>
    <w:rsid w:val="009B3CF6"/>
    <w:rsid w:val="009C02F1"/>
    <w:rsid w:val="009C684C"/>
    <w:rsid w:val="009C6E94"/>
    <w:rsid w:val="00A12915"/>
    <w:rsid w:val="00A1608E"/>
    <w:rsid w:val="00A16E88"/>
    <w:rsid w:val="00A23F5E"/>
    <w:rsid w:val="00A34CBA"/>
    <w:rsid w:val="00A377B8"/>
    <w:rsid w:val="00A47CB0"/>
    <w:rsid w:val="00A67570"/>
    <w:rsid w:val="00A90911"/>
    <w:rsid w:val="00A9444A"/>
    <w:rsid w:val="00AA1064"/>
    <w:rsid w:val="00AC316F"/>
    <w:rsid w:val="00AE2B72"/>
    <w:rsid w:val="00AF2AA2"/>
    <w:rsid w:val="00B50B0B"/>
    <w:rsid w:val="00B511B9"/>
    <w:rsid w:val="00B81A2E"/>
    <w:rsid w:val="00B85AF8"/>
    <w:rsid w:val="00B961EB"/>
    <w:rsid w:val="00BB69A1"/>
    <w:rsid w:val="00BC7E04"/>
    <w:rsid w:val="00BD2A91"/>
    <w:rsid w:val="00BD34B6"/>
    <w:rsid w:val="00BE7CAF"/>
    <w:rsid w:val="00BF5DDC"/>
    <w:rsid w:val="00C200AE"/>
    <w:rsid w:val="00C318EE"/>
    <w:rsid w:val="00C534FF"/>
    <w:rsid w:val="00C569DB"/>
    <w:rsid w:val="00C842F6"/>
    <w:rsid w:val="00C87D3A"/>
    <w:rsid w:val="00CC3303"/>
    <w:rsid w:val="00CE325D"/>
    <w:rsid w:val="00CF52B7"/>
    <w:rsid w:val="00D011E1"/>
    <w:rsid w:val="00D136BA"/>
    <w:rsid w:val="00D45322"/>
    <w:rsid w:val="00D652D9"/>
    <w:rsid w:val="00D67451"/>
    <w:rsid w:val="00D71157"/>
    <w:rsid w:val="00D74875"/>
    <w:rsid w:val="00D77F6D"/>
    <w:rsid w:val="00D852B6"/>
    <w:rsid w:val="00D871C8"/>
    <w:rsid w:val="00DB51D3"/>
    <w:rsid w:val="00DC08BA"/>
    <w:rsid w:val="00DC5D2A"/>
    <w:rsid w:val="00DC6CE5"/>
    <w:rsid w:val="00DF2E18"/>
    <w:rsid w:val="00DF6B9D"/>
    <w:rsid w:val="00E03116"/>
    <w:rsid w:val="00E101E0"/>
    <w:rsid w:val="00E16CFA"/>
    <w:rsid w:val="00E17BF8"/>
    <w:rsid w:val="00E25EA4"/>
    <w:rsid w:val="00E301CA"/>
    <w:rsid w:val="00E56A37"/>
    <w:rsid w:val="00E65FED"/>
    <w:rsid w:val="00E70A94"/>
    <w:rsid w:val="00E70E61"/>
    <w:rsid w:val="00E71E92"/>
    <w:rsid w:val="00E757C5"/>
    <w:rsid w:val="00EA567F"/>
    <w:rsid w:val="00EB16E0"/>
    <w:rsid w:val="00EC5F32"/>
    <w:rsid w:val="00EE6BF2"/>
    <w:rsid w:val="00EF4A04"/>
    <w:rsid w:val="00F20BCC"/>
    <w:rsid w:val="00F30465"/>
    <w:rsid w:val="00F32DCE"/>
    <w:rsid w:val="00F5431C"/>
    <w:rsid w:val="00F568BC"/>
    <w:rsid w:val="00F6437B"/>
    <w:rsid w:val="00F87859"/>
    <w:rsid w:val="00F91303"/>
    <w:rsid w:val="00FB02A8"/>
    <w:rsid w:val="00FC1BD7"/>
    <w:rsid w:val="00FF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629AFE"/>
  <w15:chartTrackingRefBased/>
  <w15:docId w15:val="{75AEC152-637C-45C7-B22C-7DBD87D4E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F6437B"/>
    <w:pPr>
      <w:keepNext/>
      <w:keepLines/>
      <w:widowControl w:val="0"/>
      <w:pBdr>
        <w:top w:val="single" w:sz="18" w:space="10" w:color="BF8F00" w:themeColor="accent4" w:themeShade="BF"/>
        <w:left w:val="single" w:sz="18" w:space="4" w:color="BF8F00" w:themeColor="accent4" w:themeShade="BF"/>
        <w:bottom w:val="single" w:sz="18" w:space="0" w:color="BF8F00" w:themeColor="accent4" w:themeShade="BF"/>
        <w:right w:val="single" w:sz="18" w:space="4" w:color="BF8F00" w:themeColor="accent4" w:themeShade="BF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F6437B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384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9003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  <w:style w:type="character" w:customStyle="1" w:styleId="normaltextrun">
    <w:name w:val="normaltextrun"/>
    <w:basedOn w:val="DefaultParagraphFont"/>
    <w:rsid w:val="00290031"/>
  </w:style>
  <w:style w:type="character" w:customStyle="1" w:styleId="eop">
    <w:name w:val="eop"/>
    <w:basedOn w:val="DefaultParagraphFont"/>
    <w:rsid w:val="00290031"/>
  </w:style>
  <w:style w:type="character" w:customStyle="1" w:styleId="tabchar">
    <w:name w:val="tabchar"/>
    <w:basedOn w:val="DefaultParagraphFont"/>
    <w:rsid w:val="00290031"/>
  </w:style>
  <w:style w:type="character" w:customStyle="1" w:styleId="scxw193860411">
    <w:name w:val="scxw193860411"/>
    <w:basedOn w:val="DefaultParagraphFont"/>
    <w:rsid w:val="00290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6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6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2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3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46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95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51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9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4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5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9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sv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styles" Target="styles.xml"/><Relationship Id="rId61" Type="http://schemas.openxmlformats.org/officeDocument/2006/relationships/image" Target="media/image51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mailto:national.office@ageconcern.org.nz" TargetMode="External"/><Relationship Id="rId62" Type="http://schemas.openxmlformats.org/officeDocument/2006/relationships/image" Target="media/image52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Hume\Downloads\Easy%20Read%20Template%20October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ec0ab1b-6b19-4248-9b40-812a96e9c70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747BB047E8FB42AF3A21203C77DC64" ma:contentTypeVersion="10" ma:contentTypeDescription="Create a new document." ma:contentTypeScope="" ma:versionID="1277b3a9091613d220288676dac639c5">
  <xsd:schema xmlns:xsd="http://www.w3.org/2001/XMLSchema" xmlns:xs="http://www.w3.org/2001/XMLSchema" xmlns:p="http://schemas.microsoft.com/office/2006/metadata/properties" xmlns:ns3="eec0ab1b-6b19-4248-9b40-812a96e9c70b" targetNamespace="http://schemas.microsoft.com/office/2006/metadata/properties" ma:root="true" ma:fieldsID="63fc073643731be64b00ea9c53ab6a86" ns3:_="">
    <xsd:import namespace="eec0ab1b-6b19-4248-9b40-812a96e9c7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0ab1b-6b19-4248-9b40-812a96e9c7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798517-21A7-4B62-BF51-6C47E4346D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45B96-9BF3-4580-8189-67B4D35F566C}">
  <ds:schemaRefs>
    <ds:schemaRef ds:uri="http://schemas.microsoft.com/office/2006/metadata/properties"/>
    <ds:schemaRef ds:uri="http://schemas.microsoft.com/office/infopath/2007/PartnerControls"/>
    <ds:schemaRef ds:uri="eec0ab1b-6b19-4248-9b40-812a96e9c70b"/>
  </ds:schemaRefs>
</ds:datastoreItem>
</file>

<file path=customXml/itemProps3.xml><?xml version="1.0" encoding="utf-8"?>
<ds:datastoreItem xmlns:ds="http://schemas.openxmlformats.org/officeDocument/2006/customXml" ds:itemID="{C67748B4-7153-4C78-A52B-A7D230B4D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c0ab1b-6b19-4248-9b40-812a96e9c7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October 2023</Template>
  <TotalTime>2</TotalTime>
  <Pages>15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Hume</dc:creator>
  <cp:keywords/>
  <dc:description/>
  <cp:lastModifiedBy>Kathryn Parrish</cp:lastModifiedBy>
  <cp:revision>2</cp:revision>
  <cp:lastPrinted>2023-10-31T20:23:00Z</cp:lastPrinted>
  <dcterms:created xsi:type="dcterms:W3CDTF">2023-10-31T20:25:00Z</dcterms:created>
  <dcterms:modified xsi:type="dcterms:W3CDTF">2023-10-31T20:25:00Z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0x0101005E747BB047E8FB42AF3A21203C77DC64</vt:lpwstr>
  </property>
  <property fmtid="{D5CDD505-2E9C-101B-9397-08002B2CF9AE}" pid="3" name="GrammarlyDocumentId">
    <vt:lpwstr>5668bc99826cee9af1878d4bed857a44b4c90fde41ca4caa58ec1e2363ba27cd</vt:lpwstr>
  </property>
</Properties>
</file>