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60CD3" w14:textId="0F655976" w:rsidR="003140CB" w:rsidRDefault="001E271F" w:rsidP="003140CB">
      <w:pPr>
        <w:rPr>
          <w:noProof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7632" behindDoc="0" locked="0" layoutInCell="1" allowOverlap="1" wp14:anchorId="72D93B20" wp14:editId="27921C02">
            <wp:simplePos x="0" y="0"/>
            <wp:positionH relativeFrom="margin">
              <wp:posOffset>0</wp:posOffset>
            </wp:positionH>
            <wp:positionV relativeFrom="page">
              <wp:posOffset>476250</wp:posOffset>
            </wp:positionV>
            <wp:extent cx="2056618" cy="1028700"/>
            <wp:effectExtent l="0" t="0" r="1270" b="0"/>
            <wp:wrapNone/>
            <wp:docPr id="569214572" name="Picture 5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14572" name="Picture 5" descr="People First NZ Ngā Tāngata Tuatahi log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07" cy="1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1EE">
        <w:rPr>
          <w:noProof/>
          <w:lang w:val="en-NZ" w:eastAsia="en-NZ"/>
        </w:rPr>
        <w:drawing>
          <wp:anchor distT="0" distB="0" distL="114300" distR="114300" simplePos="0" relativeHeight="251719680" behindDoc="0" locked="0" layoutInCell="1" allowOverlap="1" wp14:anchorId="31315702" wp14:editId="2B49490D">
            <wp:simplePos x="0" y="0"/>
            <wp:positionH relativeFrom="margin">
              <wp:align>right</wp:align>
            </wp:positionH>
            <wp:positionV relativeFrom="page">
              <wp:posOffset>321819</wp:posOffset>
            </wp:positionV>
            <wp:extent cx="905347" cy="1358405"/>
            <wp:effectExtent l="0" t="0" r="9525" b="0"/>
            <wp:wrapNone/>
            <wp:docPr id="107121854" name="Picture 6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1854" name="Picture 6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47" cy="13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BB255" w14:textId="06F34E1E" w:rsidR="003140CB" w:rsidRPr="005351EE" w:rsidRDefault="003140CB" w:rsidP="003140CB">
      <w:pPr>
        <w:rPr>
          <w:noProof/>
          <w:sz w:val="48"/>
          <w:szCs w:val="48"/>
          <w:lang w:val="en-NZ" w:eastAsia="en-NZ"/>
        </w:rPr>
      </w:pPr>
    </w:p>
    <w:p w14:paraId="761CE80B" w14:textId="6D3D05C2" w:rsidR="00570380" w:rsidRPr="00570380" w:rsidRDefault="009A00DF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t xml:space="preserve">Job </w:t>
      </w:r>
      <w:r w:rsidR="008D480E">
        <w:rPr>
          <w:noProof/>
          <w:lang w:val="en-NZ" w:eastAsia="en-NZ"/>
        </w:rPr>
        <w:t>ad</w:t>
      </w:r>
      <w:r w:rsidR="003140CB">
        <w:rPr>
          <w:noProof/>
          <w:lang w:val="en-NZ" w:eastAsia="en-NZ"/>
        </w:rPr>
        <w:t>vert</w:t>
      </w:r>
      <w:r>
        <w:rPr>
          <w:noProof/>
          <w:lang w:val="en-NZ" w:eastAsia="en-NZ"/>
        </w:rPr>
        <w:t xml:space="preserve">: </w:t>
      </w:r>
      <w:r w:rsidR="00EC61C0">
        <w:rPr>
          <w:noProof/>
          <w:lang w:val="en-NZ" w:eastAsia="en-NZ"/>
        </w:rPr>
        <w:t>National Administrator</w:t>
      </w:r>
    </w:p>
    <w:p w14:paraId="4DFEEC8D" w14:textId="5450513E" w:rsidR="00D852B6" w:rsidRDefault="00D852B6" w:rsidP="00124EA8"/>
    <w:p w14:paraId="47C5AF1E" w14:textId="6A817CE7" w:rsidR="00EF4A04" w:rsidRDefault="00EF4A04" w:rsidP="00124EA8">
      <w:pPr>
        <w:rPr>
          <w:noProof/>
        </w:rPr>
      </w:pPr>
    </w:p>
    <w:p w14:paraId="727EB817" w14:textId="04A1954B" w:rsidR="00F429EF" w:rsidRDefault="00E05A8E" w:rsidP="00124E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60FE4E" wp14:editId="7AE1590C">
            <wp:simplePos x="0" y="0"/>
            <wp:positionH relativeFrom="margin">
              <wp:posOffset>0</wp:posOffset>
            </wp:positionH>
            <wp:positionV relativeFrom="paragraph">
              <wp:posOffset>10160</wp:posOffset>
            </wp:positionV>
            <wp:extent cx="1620000" cy="1620000"/>
            <wp:effectExtent l="0" t="0" r="0" b="0"/>
            <wp:wrapNone/>
            <wp:docPr id="197231763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1763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DF">
        <w:rPr>
          <w:noProof/>
        </w:rPr>
        <w:t>This is an Easy Read job ad</w:t>
      </w:r>
      <w:r w:rsidR="003140CB">
        <w:rPr>
          <w:noProof/>
        </w:rPr>
        <w:t>vert</w:t>
      </w:r>
      <w:r w:rsidR="009A00DF">
        <w:rPr>
          <w:noProof/>
        </w:rPr>
        <w:t xml:space="preserve"> for a </w:t>
      </w:r>
      <w:r w:rsidR="001963BB">
        <w:rPr>
          <w:noProof/>
        </w:rPr>
        <w:t>National Administrator</w:t>
      </w:r>
      <w:r w:rsidR="009A00DF">
        <w:rPr>
          <w:noProof/>
        </w:rPr>
        <w:t xml:space="preserve"> at People First New Zealand</w:t>
      </w:r>
      <w:r w:rsidR="00F429EF">
        <w:rPr>
          <w:noProof/>
        </w:rPr>
        <w:t xml:space="preserve"> Ngā Tāngata </w:t>
      </w:r>
    </w:p>
    <w:p w14:paraId="604329F2" w14:textId="5D070CB1" w:rsidR="009A00DF" w:rsidRDefault="00F429EF" w:rsidP="00124EA8">
      <w:pPr>
        <w:rPr>
          <w:noProof/>
        </w:rPr>
      </w:pPr>
      <w:r>
        <w:rPr>
          <w:noProof/>
        </w:rPr>
        <w:t>Tuatahi / People First NZ</w:t>
      </w:r>
      <w:r w:rsidR="009A00DF">
        <w:rPr>
          <w:noProof/>
        </w:rPr>
        <w:t>.</w:t>
      </w:r>
    </w:p>
    <w:p w14:paraId="3D6A595C" w14:textId="77777777" w:rsidR="00F429EF" w:rsidRDefault="00F429EF" w:rsidP="00124EA8">
      <w:pPr>
        <w:rPr>
          <w:noProof/>
        </w:rPr>
      </w:pPr>
    </w:p>
    <w:p w14:paraId="098746E6" w14:textId="77777777" w:rsidR="00F429EF" w:rsidRDefault="00F429EF" w:rsidP="00124EA8">
      <w:pPr>
        <w:rPr>
          <w:noProof/>
        </w:rPr>
      </w:pPr>
    </w:p>
    <w:p w14:paraId="0D93AF4F" w14:textId="37FC4E47" w:rsidR="00F429EF" w:rsidRDefault="00683025" w:rsidP="00124E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39A22427" wp14:editId="603E3636">
            <wp:simplePos x="0" y="0"/>
            <wp:positionH relativeFrom="margin">
              <wp:posOffset>24063</wp:posOffset>
            </wp:positionH>
            <wp:positionV relativeFrom="paragraph">
              <wp:posOffset>12867</wp:posOffset>
            </wp:positionV>
            <wp:extent cx="1620000" cy="1035281"/>
            <wp:effectExtent l="0" t="0" r="0" b="0"/>
            <wp:wrapNone/>
            <wp:docPr id="21892376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2376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9EF">
        <w:rPr>
          <w:noProof/>
        </w:rPr>
        <w:t>People First NZ is:</w:t>
      </w:r>
    </w:p>
    <w:p w14:paraId="28110D2B" w14:textId="30CF318C" w:rsidR="00F429EF" w:rsidRDefault="00F429EF" w:rsidP="00F429EF">
      <w:pPr>
        <w:pStyle w:val="Listtoplevel"/>
      </w:pPr>
      <w:r>
        <w:t>a Disabled People’s Organisation</w:t>
      </w:r>
    </w:p>
    <w:p w14:paraId="180A1D40" w14:textId="2B464CD4" w:rsidR="00F429EF" w:rsidRDefault="00683025" w:rsidP="00F429EF">
      <w:pPr>
        <w:pStyle w:val="Listtoplevel"/>
      </w:pPr>
      <w:r>
        <w:drawing>
          <wp:anchor distT="0" distB="0" distL="114300" distR="114300" simplePos="0" relativeHeight="251742208" behindDoc="0" locked="0" layoutInCell="1" allowOverlap="1" wp14:anchorId="29AB1738" wp14:editId="4DB2B020">
            <wp:simplePos x="0" y="0"/>
            <wp:positionH relativeFrom="margin">
              <wp:align>left</wp:align>
            </wp:positionH>
            <wp:positionV relativeFrom="paragraph">
              <wp:posOffset>507699</wp:posOffset>
            </wp:positionV>
            <wp:extent cx="1620000" cy="1620000"/>
            <wp:effectExtent l="0" t="0" r="0" b="0"/>
            <wp:wrapNone/>
            <wp:docPr id="29794990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4990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9EF">
        <w:t>for people with learning disability</w:t>
      </w:r>
    </w:p>
    <w:p w14:paraId="33C6D2AD" w14:textId="501AB2B3" w:rsidR="00F429EF" w:rsidRDefault="00F429EF" w:rsidP="00F429EF">
      <w:pPr>
        <w:pStyle w:val="Listtoplevel"/>
      </w:pPr>
      <w:r>
        <w:t>run by people with learning disability.</w:t>
      </w:r>
    </w:p>
    <w:p w14:paraId="6F8D8320" w14:textId="77777777" w:rsidR="00F429EF" w:rsidRDefault="00F429EF" w:rsidP="00F429EF">
      <w:pPr>
        <w:rPr>
          <w:noProof/>
        </w:rPr>
      </w:pPr>
    </w:p>
    <w:p w14:paraId="44031419" w14:textId="7F213976" w:rsidR="00F429EF" w:rsidRDefault="00F429EF" w:rsidP="00F429EF">
      <w:pPr>
        <w:rPr>
          <w:noProof/>
        </w:rPr>
      </w:pPr>
    </w:p>
    <w:p w14:paraId="2C5878A3" w14:textId="77777777" w:rsidR="00F429EF" w:rsidRDefault="00F429EF" w:rsidP="00F429EF">
      <w:pPr>
        <w:rPr>
          <w:noProof/>
        </w:rPr>
      </w:pPr>
    </w:p>
    <w:p w14:paraId="26215C93" w14:textId="77777777" w:rsidR="00F429EF" w:rsidRDefault="00F429EF" w:rsidP="00F429EF">
      <w:pPr>
        <w:rPr>
          <w:noProof/>
        </w:rPr>
      </w:pPr>
    </w:p>
    <w:p w14:paraId="64849F40" w14:textId="1625BD11" w:rsidR="00F429EF" w:rsidRDefault="00651910" w:rsidP="00F429E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0B34E2D3" wp14:editId="22D9674B">
            <wp:simplePos x="0" y="0"/>
            <wp:positionH relativeFrom="margin">
              <wp:align>left</wp:align>
            </wp:positionH>
            <wp:positionV relativeFrom="paragraph">
              <wp:posOffset>176497</wp:posOffset>
            </wp:positionV>
            <wp:extent cx="1540042" cy="1540042"/>
            <wp:effectExtent l="0" t="0" r="3175" b="0"/>
            <wp:wrapNone/>
            <wp:docPr id="466745064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745064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839" cy="154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9EF">
        <w:rPr>
          <w:noProof/>
        </w:rPr>
        <w:t>People First NZ makes sure people with learning disability:</w:t>
      </w:r>
    </w:p>
    <w:p w14:paraId="5B60D697" w14:textId="224D9A50" w:rsidR="00F429EF" w:rsidRDefault="00F429EF" w:rsidP="00F429EF">
      <w:pPr>
        <w:pStyle w:val="Listtoplevel"/>
      </w:pPr>
      <w:r>
        <w:t xml:space="preserve">know their </w:t>
      </w:r>
      <w:r w:rsidRPr="00651910">
        <w:rPr>
          <w:b/>
          <w:bCs/>
        </w:rPr>
        <w:t>rights</w:t>
      </w:r>
    </w:p>
    <w:p w14:paraId="1C34461D" w14:textId="455B02F8" w:rsidR="00F429EF" w:rsidRDefault="00F429EF" w:rsidP="00F429EF">
      <w:pPr>
        <w:pStyle w:val="Listtoplevel"/>
      </w:pPr>
      <w:r>
        <w:t>are included in their community.</w:t>
      </w:r>
    </w:p>
    <w:p w14:paraId="5537A3F0" w14:textId="71D8FD7E" w:rsidR="00651910" w:rsidRDefault="00651910" w:rsidP="00124EA8">
      <w:pPr>
        <w:rPr>
          <w:noProof/>
        </w:rPr>
      </w:pPr>
    </w:p>
    <w:p w14:paraId="5337AD54" w14:textId="58A6B970" w:rsidR="00651910" w:rsidRDefault="00651910" w:rsidP="00124EA8">
      <w:pPr>
        <w:rPr>
          <w:noProof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1FC9A90" wp14:editId="2A5F317F">
                <wp:simplePos x="0" y="0"/>
                <wp:positionH relativeFrom="margin">
                  <wp:align>right</wp:align>
                </wp:positionH>
                <wp:positionV relativeFrom="paragraph">
                  <wp:posOffset>299353</wp:posOffset>
                </wp:positionV>
                <wp:extent cx="3544916" cy="4812631"/>
                <wp:effectExtent l="0" t="0" r="0" b="7620"/>
                <wp:wrapNone/>
                <wp:docPr id="1414121315" name="Rectangle 141412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48126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0241A" id="Rectangle 1414121315" o:spid="_x0000_s1026" style="position:absolute;margin-left:227.95pt;margin-top:23.55pt;width:279.15pt;height:378.95pt;z-index:-251514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" fillcolor="#bdd6ee [1304]" stroked="f" strokeweight="1pt">
                <w10:wrap anchorx="margin"/>
              </v:rect>
            </w:pict>
          </mc:Fallback>
        </mc:AlternateContent>
      </w:r>
    </w:p>
    <w:p w14:paraId="71FCD5F4" w14:textId="0F24ECCF" w:rsidR="00651910" w:rsidRDefault="00651910" w:rsidP="00651910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AF4173D" wp14:editId="37B08D1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83360" cy="1483360"/>
            <wp:effectExtent l="0" t="0" r="2540" b="2540"/>
            <wp:wrapNone/>
            <wp:docPr id="180761478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1478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910">
        <w:rPr>
          <w:b/>
          <w:bCs/>
          <w:noProof/>
        </w:rPr>
        <w:t>Rights</w:t>
      </w:r>
      <w:r>
        <w:rPr>
          <w:noProof/>
        </w:rPr>
        <w:t xml:space="preserve"> are </w:t>
      </w:r>
      <w:r>
        <w:rPr>
          <w:rFonts w:eastAsia="Times New Roman"/>
          <w:lang w:eastAsia="en-NZ"/>
        </w:rPr>
        <w:t xml:space="preserve">things that the </w:t>
      </w:r>
      <w:r>
        <w:rPr>
          <w:rFonts w:eastAsia="Times New Roman"/>
          <w:lang w:eastAsia="en-NZ"/>
        </w:rPr>
        <w:br/>
        <w:t xml:space="preserve">law says every person should: </w:t>
      </w:r>
    </w:p>
    <w:p w14:paraId="0BA8E196" w14:textId="2DDC6099" w:rsidR="00651910" w:rsidRDefault="00651910" w:rsidP="00651910">
      <w:pPr>
        <w:pStyle w:val="Listtoplevel"/>
        <w:rPr>
          <w:lang w:eastAsia="en-NZ"/>
        </w:rPr>
      </w:pPr>
      <w:r>
        <w:rPr>
          <w:lang w:eastAsia="en-NZ"/>
        </w:rPr>
        <w:t xml:space="preserve">have </w:t>
      </w:r>
    </w:p>
    <w:p w14:paraId="68E2F95A" w14:textId="7A729942" w:rsidR="00651910" w:rsidRDefault="00651910" w:rsidP="00651910">
      <w:pPr>
        <w:pStyle w:val="Listtoplevel"/>
      </w:pPr>
      <w:r>
        <w:drawing>
          <wp:anchor distT="0" distB="0" distL="114300" distR="114300" simplePos="0" relativeHeight="251805696" behindDoc="0" locked="0" layoutInCell="1" allowOverlap="1" wp14:anchorId="5B14DF49" wp14:editId="2EE7F6E7">
            <wp:simplePos x="0" y="0"/>
            <wp:positionH relativeFrom="margin">
              <wp:align>left</wp:align>
            </wp:positionH>
            <wp:positionV relativeFrom="paragraph">
              <wp:posOffset>306905</wp:posOffset>
            </wp:positionV>
            <wp:extent cx="1227221" cy="1645198"/>
            <wp:effectExtent l="0" t="0" r="0" b="0"/>
            <wp:wrapNone/>
            <wp:docPr id="411999042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99042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221" cy="1645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be able to do.</w:t>
      </w:r>
    </w:p>
    <w:p w14:paraId="16B3E093" w14:textId="3136A0A9" w:rsidR="009A00DF" w:rsidRDefault="009A00DF" w:rsidP="00124EA8">
      <w:pPr>
        <w:rPr>
          <w:noProof/>
        </w:rPr>
      </w:pPr>
    </w:p>
    <w:p w14:paraId="57E7BEDE" w14:textId="77777777" w:rsidR="00651910" w:rsidRDefault="00651910" w:rsidP="00124EA8">
      <w:pPr>
        <w:rPr>
          <w:noProof/>
        </w:rPr>
      </w:pPr>
    </w:p>
    <w:p w14:paraId="4D5C0061" w14:textId="77777777" w:rsidR="00651910" w:rsidRDefault="00651910" w:rsidP="00651910">
      <w:pPr>
        <w:rPr>
          <w:rFonts w:eastAsia="Arial"/>
        </w:rPr>
      </w:pPr>
      <w:r>
        <w:rPr>
          <w:rFonts w:eastAsia="Arial"/>
        </w:rPr>
        <w:t>Rights are things like:</w:t>
      </w:r>
    </w:p>
    <w:p w14:paraId="5D875AFC" w14:textId="20BED92E" w:rsidR="00651910" w:rsidRDefault="00651910" w:rsidP="00651910">
      <w:pPr>
        <w:pStyle w:val="Listtoplevel"/>
      </w:pPr>
      <w:r>
        <w:drawing>
          <wp:anchor distT="0" distB="0" distL="114300" distR="114300" simplePos="0" relativeHeight="251803648" behindDoc="0" locked="0" layoutInCell="1" allowOverlap="1" wp14:anchorId="2CBA55E8" wp14:editId="18A0A354">
            <wp:simplePos x="0" y="0"/>
            <wp:positionH relativeFrom="margin">
              <wp:align>left</wp:align>
            </wp:positionH>
            <wp:positionV relativeFrom="paragraph">
              <wp:posOffset>547571</wp:posOffset>
            </wp:positionV>
            <wp:extent cx="1800000" cy="1036800"/>
            <wp:effectExtent l="0" t="0" r="0" b="0"/>
            <wp:wrapNone/>
            <wp:docPr id="44390848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08486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having a safe place to live</w:t>
      </w:r>
    </w:p>
    <w:p w14:paraId="5DDD1A6F" w14:textId="31F1B523" w:rsidR="00651910" w:rsidRDefault="00651910" w:rsidP="00651910">
      <w:pPr>
        <w:pStyle w:val="Listtoplevel"/>
      </w:pPr>
      <w:r>
        <w:t>getting health care when you need it.</w:t>
      </w:r>
    </w:p>
    <w:p w14:paraId="68D04E84" w14:textId="77777777" w:rsidR="00651910" w:rsidRDefault="00651910" w:rsidP="00124EA8">
      <w:pPr>
        <w:rPr>
          <w:noProof/>
        </w:rPr>
      </w:pPr>
    </w:p>
    <w:p w14:paraId="5F590C05" w14:textId="291A61C2" w:rsidR="009A00DF" w:rsidRDefault="00651910" w:rsidP="00124E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6818213" wp14:editId="15405844">
            <wp:simplePos x="0" y="0"/>
            <wp:positionH relativeFrom="margin">
              <wp:align>left</wp:align>
            </wp:positionH>
            <wp:positionV relativeFrom="paragraph">
              <wp:posOffset>5314</wp:posOffset>
            </wp:positionV>
            <wp:extent cx="1485265" cy="1411605"/>
            <wp:effectExtent l="0" t="0" r="635" b="0"/>
            <wp:wrapNone/>
            <wp:docPr id="181223900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3900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03B07" w14:textId="3A4722F3" w:rsidR="001963BB" w:rsidRDefault="009A00DF" w:rsidP="00124EA8">
      <w:pPr>
        <w:rPr>
          <w:b/>
          <w:bCs/>
          <w:noProof/>
        </w:rPr>
      </w:pPr>
      <w:r>
        <w:rPr>
          <w:noProof/>
        </w:rPr>
        <w:t xml:space="preserve">We are looking for a new </w:t>
      </w:r>
      <w:r w:rsidR="001963BB">
        <w:rPr>
          <w:b/>
          <w:bCs/>
          <w:noProof/>
        </w:rPr>
        <w:t>National Administrator.</w:t>
      </w:r>
    </w:p>
    <w:p w14:paraId="10578201" w14:textId="0A5006A7" w:rsidR="001963BB" w:rsidRDefault="007B0FB4" w:rsidP="001963BB">
      <w:pPr>
        <w:rPr>
          <w:noProof/>
        </w:rPr>
      </w:pPr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F4D31D6" wp14:editId="5488BCE1">
                <wp:simplePos x="0" y="0"/>
                <wp:positionH relativeFrom="margin">
                  <wp:posOffset>2186940</wp:posOffset>
                </wp:positionH>
                <wp:positionV relativeFrom="paragraph">
                  <wp:posOffset>-68179</wp:posOffset>
                </wp:positionV>
                <wp:extent cx="3544916" cy="3424990"/>
                <wp:effectExtent l="0" t="0" r="0" b="44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4249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C3368" id="Rectangle 1" o:spid="_x0000_s1026" style="position:absolute;margin-left:172.2pt;margin-top:-5.35pt;width:279.15pt;height:269.7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683025">
        <w:rPr>
          <w:noProof/>
        </w:rPr>
        <w:drawing>
          <wp:anchor distT="0" distB="0" distL="114300" distR="114300" simplePos="0" relativeHeight="251748352" behindDoc="0" locked="0" layoutInCell="1" allowOverlap="1" wp14:anchorId="61A33BD0" wp14:editId="3225094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19885" cy="1619885"/>
            <wp:effectExtent l="0" t="0" r="0" b="0"/>
            <wp:wrapNone/>
            <wp:docPr id="112815061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5061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3BB">
        <w:rPr>
          <w:noProof/>
        </w:rPr>
        <w:t xml:space="preserve">A </w:t>
      </w:r>
      <w:r w:rsidR="001963BB">
        <w:rPr>
          <w:b/>
          <w:bCs/>
          <w:noProof/>
        </w:rPr>
        <w:t>National Administrator</w:t>
      </w:r>
      <w:r w:rsidR="001963BB">
        <w:rPr>
          <w:noProof/>
        </w:rPr>
        <w:t xml:space="preserve"> supports  People First NZ</w:t>
      </w:r>
      <w:r>
        <w:rPr>
          <w:noProof/>
        </w:rPr>
        <w:t xml:space="preserve"> by:</w:t>
      </w:r>
    </w:p>
    <w:p w14:paraId="79DB08CD" w14:textId="1367DA03" w:rsidR="007B0FB4" w:rsidRDefault="007B0FB4" w:rsidP="007B0FB4">
      <w:pPr>
        <w:pStyle w:val="Listtoplevel"/>
      </w:pPr>
      <w:r>
        <w:t>doing jobs in the office</w:t>
      </w:r>
    </w:p>
    <w:p w14:paraId="1D9BB842" w14:textId="15636458" w:rsidR="007B0FB4" w:rsidRDefault="00683025" w:rsidP="007B0FB4">
      <w:pPr>
        <w:pStyle w:val="Listtoplevel"/>
      </w:pPr>
      <w:r>
        <w:drawing>
          <wp:anchor distT="0" distB="0" distL="114300" distR="114300" simplePos="0" relativeHeight="251746304" behindDoc="0" locked="0" layoutInCell="1" allowOverlap="1" wp14:anchorId="037FE90C" wp14:editId="4C27E911">
            <wp:simplePos x="0" y="0"/>
            <wp:positionH relativeFrom="margin">
              <wp:align>left</wp:align>
            </wp:positionH>
            <wp:positionV relativeFrom="paragraph">
              <wp:posOffset>311049</wp:posOffset>
            </wp:positionV>
            <wp:extent cx="1593215" cy="1619885"/>
            <wp:effectExtent l="0" t="0" r="6985" b="0"/>
            <wp:wrapNone/>
            <wp:docPr id="87442576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2576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FB4">
        <w:t>giving people:</w:t>
      </w:r>
    </w:p>
    <w:p w14:paraId="22945196" w14:textId="4F0736B3" w:rsidR="007B0FB4" w:rsidRDefault="007B0FB4" w:rsidP="007B0FB4">
      <w:pPr>
        <w:pStyle w:val="Listsecondlevel"/>
        <w:rPr>
          <w:noProof/>
        </w:rPr>
      </w:pPr>
      <w:r>
        <w:rPr>
          <w:noProof/>
        </w:rPr>
        <w:t>assistance</w:t>
      </w:r>
    </w:p>
    <w:p w14:paraId="5C71D380" w14:textId="5A0618AE" w:rsidR="007B0FB4" w:rsidRDefault="007B0FB4" w:rsidP="007B0FB4">
      <w:pPr>
        <w:pStyle w:val="Listsecondlevel"/>
        <w:rPr>
          <w:noProof/>
        </w:rPr>
      </w:pPr>
      <w:r>
        <w:rPr>
          <w:noProof/>
        </w:rPr>
        <w:t>information</w:t>
      </w:r>
      <w:r>
        <w:t>.</w:t>
      </w:r>
    </w:p>
    <w:p w14:paraId="588D1D79" w14:textId="77777777" w:rsidR="00F429EF" w:rsidRDefault="00F429EF" w:rsidP="00124EA8">
      <w:pPr>
        <w:rPr>
          <w:noProof/>
        </w:rPr>
      </w:pPr>
    </w:p>
    <w:p w14:paraId="661A20D5" w14:textId="77777777" w:rsidR="00F429EF" w:rsidRDefault="00F429EF" w:rsidP="00124EA8">
      <w:pPr>
        <w:rPr>
          <w:noProof/>
        </w:rPr>
      </w:pPr>
    </w:p>
    <w:p w14:paraId="03C0D221" w14:textId="00CD1745" w:rsidR="009A00DF" w:rsidRDefault="00F429EF" w:rsidP="00124EA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44284A" wp14:editId="32222469">
                <wp:simplePos x="0" y="0"/>
                <wp:positionH relativeFrom="margin">
                  <wp:posOffset>152400</wp:posOffset>
                </wp:positionH>
                <wp:positionV relativeFrom="paragraph">
                  <wp:posOffset>-240397</wp:posOffset>
                </wp:positionV>
                <wp:extent cx="1122947" cy="1652337"/>
                <wp:effectExtent l="0" t="0" r="1270" b="5080"/>
                <wp:wrapNone/>
                <wp:docPr id="712430336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947" cy="1652337"/>
                          <a:chOff x="0" y="0"/>
                          <a:chExt cx="1416050" cy="2075180"/>
                        </a:xfrm>
                      </wpg:grpSpPr>
                      <pic:pic xmlns:pic="http://schemas.openxmlformats.org/drawingml/2006/picture">
                        <pic:nvPicPr>
                          <pic:cNvPr id="75150652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207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875322" name="Arrow: Right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595231">
                            <a:off x="500313" y="966537"/>
                            <a:ext cx="443987" cy="163852"/>
                          </a:xfrm>
                          <a:prstGeom prst="rightArrow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251B0" id="Group 4" o:spid="_x0000_s1026" alt="&quot;&quot;" style="position:absolute;margin-left:12pt;margin-top:-18.95pt;width:88.4pt;height:130.1pt;z-index:251661312;mso-position-horizontal-relative:margin;mso-width-relative:margin;mso-height-relative:margin" coordsize="14160,207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&quot;&quot;" style="position:absolute;width:14160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">
                  <v:imagedata r:id="rId21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1" o:spid="_x0000_s1028" type="#_x0000_t13" alt="&quot;&quot;" style="position:absolute;left:5003;top:9665;width:4440;height:1638;rotation:174241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" adj="17614" fillcolor="#c00000" strokecolor="#261103 [485]" strokeweight="1pt"/>
                <w10:wrap anchorx="margin"/>
              </v:group>
            </w:pict>
          </mc:Fallback>
        </mc:AlternateContent>
      </w:r>
      <w:r w:rsidR="001963BB" w:rsidRPr="001963BB">
        <w:rPr>
          <w:noProof/>
        </w:rPr>
        <w:t>The job will be</w:t>
      </w:r>
      <w:r w:rsidR="003806CE">
        <w:rPr>
          <w:noProof/>
        </w:rPr>
        <w:t xml:space="preserve"> </w:t>
      </w:r>
      <w:r w:rsidR="009A00DF">
        <w:rPr>
          <w:noProof/>
        </w:rPr>
        <w:t xml:space="preserve">in </w:t>
      </w:r>
      <w:r w:rsidR="001963BB">
        <w:rPr>
          <w:noProof/>
        </w:rPr>
        <w:t>the People First NZ office which is in central Wellington</w:t>
      </w:r>
      <w:r w:rsidR="009A00DF">
        <w:rPr>
          <w:noProof/>
        </w:rPr>
        <w:t>.</w:t>
      </w:r>
    </w:p>
    <w:p w14:paraId="1691013B" w14:textId="75853FB1" w:rsidR="009A00DF" w:rsidRDefault="009A00DF" w:rsidP="00124EA8">
      <w:pPr>
        <w:rPr>
          <w:noProof/>
        </w:rPr>
      </w:pPr>
    </w:p>
    <w:p w14:paraId="138D46ED" w14:textId="77777777" w:rsidR="00CE1E4E" w:rsidRDefault="00CE1E4E" w:rsidP="00124EA8">
      <w:pPr>
        <w:rPr>
          <w:noProof/>
        </w:rPr>
      </w:pPr>
    </w:p>
    <w:p w14:paraId="16AD6063" w14:textId="75F7E7C3" w:rsidR="007B0FB4" w:rsidRDefault="00AE19F0" w:rsidP="007C4F74"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28328C3" wp14:editId="2D5B7918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1620000" cy="2700000"/>
                <wp:effectExtent l="0" t="0" r="0" b="24765"/>
                <wp:wrapNone/>
                <wp:docPr id="367158368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2700000"/>
                          <a:chOff x="0" y="0"/>
                          <a:chExt cx="1750194" cy="2823411"/>
                        </a:xfrm>
                      </wpg:grpSpPr>
                      <pic:pic xmlns:pic="http://schemas.openxmlformats.org/drawingml/2006/picture">
                        <pic:nvPicPr>
                          <pic:cNvPr id="1404916902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5326"/>
                            <a:ext cx="826135" cy="8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278375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5874"/>
                            <a:ext cx="731520" cy="84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5317521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8674" y="1491916"/>
                            <a:ext cx="731520" cy="842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5434606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2421" y="521368"/>
                            <a:ext cx="826135" cy="826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368587" name="Arrow: Curved Up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flipV="1">
                            <a:off x="409074" y="0"/>
                            <a:ext cx="922421" cy="438150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288295" name="Arrow: Curved Up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57200" y="2385261"/>
                            <a:ext cx="922421" cy="438150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3E212" id="Group 6" o:spid="_x0000_s1026" alt="&quot;&quot;" style="position:absolute;margin-left:0;margin-top:6pt;width:127.55pt;height:212.6pt;z-index:251760640;mso-width-relative:margin;mso-height-relative:margin" coordsize="17501,282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">
                <v:shape id="Picture 9" o:spid="_x0000_s1027" type="#_x0000_t75" alt="&quot;&quot;" style="position:absolute;top:5053;width:8261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">
                  <v:imagedata r:id="rId26" o:title=""/>
                </v:shape>
                <v:shape id="Picture 9" o:spid="_x0000_s1028" type="#_x0000_t75" alt="&quot;&quot;" style="position:absolute;top:14758;width:7315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">
                  <v:imagedata r:id="rId27" o:title=""/>
                </v:shape>
                <v:shape id="Picture 9" o:spid="_x0000_s1029" type="#_x0000_t75" alt="&quot;&quot;" style="position:absolute;left:10186;top:14919;width:7315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">
                  <v:imagedata r:id="rId28" o:title=""/>
                </v:shape>
                <v:shape id="Picture 9" o:spid="_x0000_s1030" type="#_x0000_t75" alt="&quot;&quot;" style="position:absolute;left:9224;top:5213;width:8261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">
                  <v:imagedata r:id="rId29" o:title="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Arrow: Curved Up 5" o:spid="_x0000_s1031" type="#_x0000_t104" alt="&quot;&quot;" style="position:absolute;left:4090;width:9224;height:438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" adj="16470,20318,5400" fillcolor="#4472c4 [3204]" strokecolor="#09101d [484]" strokeweight="1pt"/>
                <v:shape id="Arrow: Curved Up 5" o:spid="_x0000_s1032" type="#_x0000_t104" alt="&quot;&quot;" style="position:absolute;left:4572;top:23852;width:9224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" adj="16470,20318,5400" fillcolor="#4472c4 [3204]" strokecolor="#09101d [484]" strokeweight="1pt"/>
              </v:group>
            </w:pict>
          </mc:Fallback>
        </mc:AlternateContent>
      </w:r>
      <w:r w:rsidR="007C4F74">
        <w:t>This job is part-time which means it will be</w:t>
      </w:r>
      <w:r w:rsidR="007B0FB4">
        <w:t>:</w:t>
      </w:r>
    </w:p>
    <w:p w14:paraId="497676D0" w14:textId="553AD645" w:rsidR="007B0FB4" w:rsidRDefault="001963BB" w:rsidP="007B0FB4">
      <w:pPr>
        <w:pStyle w:val="Listtoplevel"/>
      </w:pPr>
      <w:r>
        <w:t>20</w:t>
      </w:r>
      <w:r w:rsidR="007C4F74">
        <w:t xml:space="preserve"> </w:t>
      </w:r>
      <w:r>
        <w:t xml:space="preserve">hours </w:t>
      </w:r>
      <w:r w:rsidR="007C4F74">
        <w:t xml:space="preserve">each </w:t>
      </w:r>
      <w:r>
        <w:t>week</w:t>
      </w:r>
    </w:p>
    <w:p w14:paraId="659967F4" w14:textId="56E17E5F" w:rsidR="007B0FB4" w:rsidRDefault="007B0FB4" w:rsidP="007B0FB4">
      <w:pPr>
        <w:pStyle w:val="Listtoplevel"/>
      </w:pPr>
      <w:r>
        <w:t>Monday to Friday</w:t>
      </w:r>
    </w:p>
    <w:p w14:paraId="19CFD02E" w14:textId="21F6973E" w:rsidR="007C4F74" w:rsidRDefault="007B0FB4" w:rsidP="007B0FB4">
      <w:pPr>
        <w:pStyle w:val="Listtoplevel"/>
      </w:pPr>
      <w:r>
        <w:t>from 10 am to 2.30 pm</w:t>
      </w:r>
      <w:r w:rsidR="006B1B3F">
        <w:t>.</w:t>
      </w:r>
    </w:p>
    <w:p w14:paraId="45C34919" w14:textId="58175328" w:rsidR="007B0FB4" w:rsidRDefault="007B0FB4" w:rsidP="007C4F74"/>
    <w:p w14:paraId="10D2EEFC" w14:textId="1AA992E7" w:rsidR="00DD4E20" w:rsidRDefault="00DD4E20" w:rsidP="004478B1"/>
    <w:p w14:paraId="0C1B85E2" w14:textId="68C45F0B" w:rsidR="00907DFA" w:rsidRDefault="00677A35" w:rsidP="004478B1"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35E1BF7A" wp14:editId="1EBEC2AF">
            <wp:simplePos x="0" y="0"/>
            <wp:positionH relativeFrom="margin">
              <wp:align>left</wp:align>
            </wp:positionH>
            <wp:positionV relativeFrom="paragraph">
              <wp:posOffset>-136357</wp:posOffset>
            </wp:positionV>
            <wp:extent cx="1491916" cy="1221411"/>
            <wp:effectExtent l="0" t="0" r="0" b="0"/>
            <wp:wrapNone/>
            <wp:docPr id="179932107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2107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16" cy="1221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7F">
        <w:t>T</w:t>
      </w:r>
      <w:r w:rsidR="00F025F5">
        <w:t xml:space="preserve">he </w:t>
      </w:r>
      <w:r w:rsidR="007B0FB4">
        <w:t>National Administrator</w:t>
      </w:r>
      <w:r w:rsidR="00907DFA">
        <w:t xml:space="preserve"> deals with people:</w:t>
      </w:r>
    </w:p>
    <w:p w14:paraId="47067009" w14:textId="73182420" w:rsidR="00907DFA" w:rsidRDefault="00677A35" w:rsidP="00907DFA">
      <w:pPr>
        <w:pStyle w:val="Listtoplevel"/>
      </w:pPr>
      <w:r>
        <w:drawing>
          <wp:anchor distT="0" distB="0" distL="114300" distR="114300" simplePos="0" relativeHeight="251762688" behindDoc="0" locked="0" layoutInCell="1" allowOverlap="1" wp14:anchorId="52E7F8AE" wp14:editId="56D15199">
            <wp:simplePos x="0" y="0"/>
            <wp:positionH relativeFrom="margin">
              <wp:align>left</wp:align>
            </wp:positionH>
            <wp:positionV relativeFrom="paragraph">
              <wp:posOffset>579087</wp:posOffset>
            </wp:positionV>
            <wp:extent cx="1593215" cy="1018768"/>
            <wp:effectExtent l="0" t="0" r="6985" b="0"/>
            <wp:wrapNone/>
            <wp:docPr id="75562675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2675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01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DFA">
        <w:t>in People First NZ</w:t>
      </w:r>
    </w:p>
    <w:p w14:paraId="48C857BD" w14:textId="07465D9A" w:rsidR="00907DFA" w:rsidRDefault="00907DFA" w:rsidP="00907DFA">
      <w:pPr>
        <w:pStyle w:val="Listtoplevel"/>
      </w:pPr>
      <w:r>
        <w:t>from outside People First NZ.</w:t>
      </w:r>
    </w:p>
    <w:p w14:paraId="731DD0E6" w14:textId="77777777" w:rsidR="00907DFA" w:rsidRDefault="00907DFA" w:rsidP="00907DFA">
      <w:pPr>
        <w:ind w:left="0"/>
      </w:pPr>
    </w:p>
    <w:p w14:paraId="1B74F5F3" w14:textId="77777777" w:rsidR="00907DFA" w:rsidRDefault="00907DFA" w:rsidP="00907DFA">
      <w:pPr>
        <w:ind w:left="0"/>
      </w:pPr>
    </w:p>
    <w:p w14:paraId="71BDCF5D" w14:textId="7B801BEE" w:rsidR="00502AB6" w:rsidRDefault="00907DFA" w:rsidP="00907DFA">
      <w:r>
        <w:rPr>
          <w:noProof/>
        </w:rPr>
        <w:drawing>
          <wp:anchor distT="0" distB="0" distL="114300" distR="114300" simplePos="0" relativeHeight="251764736" behindDoc="0" locked="0" layoutInCell="1" allowOverlap="1" wp14:anchorId="3A861016" wp14:editId="15B0AE51">
            <wp:simplePos x="0" y="0"/>
            <wp:positionH relativeFrom="margin">
              <wp:align>left</wp:align>
            </wp:positionH>
            <wp:positionV relativeFrom="paragraph">
              <wp:posOffset>272081</wp:posOffset>
            </wp:positionV>
            <wp:extent cx="1540042" cy="1540042"/>
            <wp:effectExtent l="0" t="0" r="3175" b="3175"/>
            <wp:wrapNone/>
            <wp:docPr id="104703384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3384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042" cy="154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National Administrator</w:t>
      </w:r>
      <w:r w:rsidR="004478B1" w:rsidRPr="004478B1">
        <w:t xml:space="preserve"> </w:t>
      </w:r>
      <w:r w:rsidR="0006177F">
        <w:t>gives</w:t>
      </w:r>
      <w:r w:rsidR="00502AB6">
        <w:t xml:space="preserve"> </w:t>
      </w:r>
      <w:r>
        <w:t xml:space="preserve">these </w:t>
      </w:r>
      <w:r w:rsidR="00502AB6">
        <w:t>people:</w:t>
      </w:r>
    </w:p>
    <w:p w14:paraId="130B2263" w14:textId="65510B16" w:rsidR="00502AB6" w:rsidRDefault="00502AB6" w:rsidP="00502AB6">
      <w:pPr>
        <w:pStyle w:val="Listtoplevel"/>
      </w:pPr>
      <w:r>
        <w:t>information</w:t>
      </w:r>
    </w:p>
    <w:p w14:paraId="70DC6A20" w14:textId="38D91825" w:rsidR="00502AB6" w:rsidRPr="004478B1" w:rsidRDefault="00502AB6" w:rsidP="00502AB6">
      <w:pPr>
        <w:pStyle w:val="Listtoplevel"/>
      </w:pPr>
      <w:r w:rsidRPr="0006177F">
        <w:t>resources</w:t>
      </w:r>
      <w:r>
        <w:t>.</w:t>
      </w:r>
    </w:p>
    <w:p w14:paraId="08685DED" w14:textId="02FB0FAA" w:rsidR="00742F33" w:rsidRDefault="00742F33" w:rsidP="00742F33"/>
    <w:p w14:paraId="47C6A4FF" w14:textId="77777777" w:rsidR="0006177F" w:rsidRDefault="0006177F" w:rsidP="00742F33"/>
    <w:p w14:paraId="41ABB146" w14:textId="47C68A4B" w:rsidR="0006177F" w:rsidRDefault="00EA6FF8" w:rsidP="00742F33">
      <w:r>
        <w:rPr>
          <w:noProof/>
        </w:rPr>
        <w:drawing>
          <wp:anchor distT="0" distB="0" distL="114300" distR="114300" simplePos="0" relativeHeight="251766784" behindDoc="0" locked="0" layoutInCell="1" allowOverlap="1" wp14:anchorId="26B43EC8" wp14:editId="787B94C6">
            <wp:simplePos x="0" y="0"/>
            <wp:positionH relativeFrom="margin">
              <wp:align>left</wp:align>
            </wp:positionH>
            <wp:positionV relativeFrom="paragraph">
              <wp:posOffset>61261</wp:posOffset>
            </wp:positionV>
            <wp:extent cx="1593215" cy="1593215"/>
            <wp:effectExtent l="0" t="0" r="0" b="6985"/>
            <wp:wrapNone/>
            <wp:docPr id="206462980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2980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7F">
        <w:t>The National Administrator</w:t>
      </w:r>
      <w:r w:rsidR="0006177F" w:rsidRPr="004478B1">
        <w:t xml:space="preserve"> will</w:t>
      </w:r>
      <w:r w:rsidR="0006177F">
        <w:t xml:space="preserve"> organise:</w:t>
      </w:r>
    </w:p>
    <w:p w14:paraId="5E50FC62" w14:textId="38AC3648" w:rsidR="0006177F" w:rsidRDefault="0006177F" w:rsidP="0006177F">
      <w:pPr>
        <w:pStyle w:val="Listtoplevel"/>
      </w:pPr>
      <w:r>
        <w:t>travel</w:t>
      </w:r>
    </w:p>
    <w:p w14:paraId="28149F34" w14:textId="0D08D05F" w:rsidR="0006177F" w:rsidRDefault="0006177F" w:rsidP="0006177F">
      <w:pPr>
        <w:pStyle w:val="Listtoplevel"/>
      </w:pPr>
      <w:r>
        <w:t>accommodation / places to stay.</w:t>
      </w:r>
    </w:p>
    <w:p w14:paraId="265E5C54" w14:textId="77777777" w:rsidR="0006177F" w:rsidRDefault="0006177F" w:rsidP="00742F33"/>
    <w:p w14:paraId="4D98394D" w14:textId="77777777" w:rsidR="0006177F" w:rsidRDefault="0006177F" w:rsidP="00742F33"/>
    <w:p w14:paraId="4FC895E7" w14:textId="77777777" w:rsidR="00907DFA" w:rsidRDefault="00907DFA" w:rsidP="00742F33"/>
    <w:p w14:paraId="03B782F3" w14:textId="71C7E361" w:rsidR="0006177F" w:rsidRDefault="00EA6FF8" w:rsidP="00742F33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1C6AE625" wp14:editId="2D1E24EE">
            <wp:simplePos x="0" y="0"/>
            <wp:positionH relativeFrom="margin">
              <wp:align>left</wp:align>
            </wp:positionH>
            <wp:positionV relativeFrom="paragraph">
              <wp:posOffset>128804</wp:posOffset>
            </wp:positionV>
            <wp:extent cx="1593215" cy="1593215"/>
            <wp:effectExtent l="0" t="0" r="0" b="0"/>
            <wp:wrapNone/>
            <wp:docPr id="165203593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3593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7F">
        <w:t>The National Administrator</w:t>
      </w:r>
      <w:r w:rsidR="0006177F" w:rsidRPr="004478B1">
        <w:t xml:space="preserve"> will</w:t>
      </w:r>
      <w:r w:rsidR="0006177F">
        <w:t xml:space="preserve"> get ready for team meetings by:</w:t>
      </w:r>
    </w:p>
    <w:p w14:paraId="7B76EE60" w14:textId="103022D9" w:rsidR="0006177F" w:rsidRDefault="0006177F" w:rsidP="0006177F">
      <w:pPr>
        <w:pStyle w:val="Listtoplevel"/>
      </w:pPr>
      <w:r>
        <w:t>taking notes</w:t>
      </w:r>
    </w:p>
    <w:p w14:paraId="14DC2DF1" w14:textId="500BADBA" w:rsidR="0006177F" w:rsidRDefault="0006177F" w:rsidP="0006177F">
      <w:pPr>
        <w:pStyle w:val="Listtoplevel"/>
      </w:pPr>
      <w:r>
        <w:t>doing tasks during meetings.</w:t>
      </w:r>
    </w:p>
    <w:p w14:paraId="4F2D81B0" w14:textId="77777777" w:rsidR="0006177F" w:rsidRDefault="0006177F" w:rsidP="00742F33"/>
    <w:p w14:paraId="04844FBB" w14:textId="77777777" w:rsidR="0006177F" w:rsidRDefault="0006177F" w:rsidP="0006177F"/>
    <w:p w14:paraId="03919713" w14:textId="7EBEE66B" w:rsidR="0006177F" w:rsidRDefault="00EA6FF8" w:rsidP="0006177F">
      <w:r>
        <w:rPr>
          <w:noProof/>
        </w:rPr>
        <w:drawing>
          <wp:anchor distT="0" distB="0" distL="114300" distR="114300" simplePos="0" relativeHeight="251770880" behindDoc="0" locked="0" layoutInCell="1" allowOverlap="1" wp14:anchorId="55B6793F" wp14:editId="77C3E35D">
            <wp:simplePos x="0" y="0"/>
            <wp:positionH relativeFrom="margin">
              <wp:align>left</wp:align>
            </wp:positionH>
            <wp:positionV relativeFrom="paragraph">
              <wp:posOffset>115470</wp:posOffset>
            </wp:positionV>
            <wp:extent cx="1593215" cy="1593215"/>
            <wp:effectExtent l="0" t="0" r="0" b="6985"/>
            <wp:wrapNone/>
            <wp:docPr id="211501972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019720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7F">
        <w:t xml:space="preserve">The National </w:t>
      </w:r>
      <w:r w:rsidR="00CA2E59">
        <w:t>Administrator</w:t>
      </w:r>
      <w:r w:rsidR="0006177F">
        <w:t xml:space="preserve"> will do their work by using computer software like:</w:t>
      </w:r>
    </w:p>
    <w:p w14:paraId="26C057E8" w14:textId="0B7272A5" w:rsidR="0006177F" w:rsidRDefault="0006177F" w:rsidP="0006177F">
      <w:pPr>
        <w:pStyle w:val="Listtoplevel"/>
      </w:pPr>
      <w:r>
        <w:t>Microsoft Teams</w:t>
      </w:r>
    </w:p>
    <w:p w14:paraId="2F28FFBB" w14:textId="58FE245C" w:rsidR="0006177F" w:rsidRDefault="0006177F" w:rsidP="0006177F">
      <w:pPr>
        <w:pStyle w:val="Listtoplevel"/>
      </w:pPr>
      <w:r>
        <w:t>Office 365.</w:t>
      </w:r>
    </w:p>
    <w:p w14:paraId="2D3724FA" w14:textId="451EB0B6" w:rsidR="0006177F" w:rsidRDefault="0006177F" w:rsidP="0006177F"/>
    <w:p w14:paraId="0FE57073" w14:textId="77777777" w:rsidR="0006177F" w:rsidRDefault="0006177F" w:rsidP="0006177F"/>
    <w:p w14:paraId="4929A945" w14:textId="456DFDAC" w:rsidR="0006177F" w:rsidRDefault="00EA6FF8" w:rsidP="0006177F">
      <w:r>
        <w:rPr>
          <w:noProof/>
        </w:rPr>
        <w:drawing>
          <wp:anchor distT="0" distB="0" distL="114300" distR="114300" simplePos="0" relativeHeight="251772928" behindDoc="0" locked="0" layoutInCell="1" allowOverlap="1" wp14:anchorId="35FC4B95" wp14:editId="37617480">
            <wp:simplePos x="0" y="0"/>
            <wp:positionH relativeFrom="margin">
              <wp:posOffset>0</wp:posOffset>
            </wp:positionH>
            <wp:positionV relativeFrom="paragraph">
              <wp:posOffset>-260959</wp:posOffset>
            </wp:positionV>
            <wp:extent cx="1593215" cy="1115108"/>
            <wp:effectExtent l="0" t="0" r="6985" b="0"/>
            <wp:wrapNone/>
            <wp:docPr id="98354616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4616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11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7F">
        <w:t>We need someone who knows how to talk to many different people.</w:t>
      </w:r>
    </w:p>
    <w:p w14:paraId="6D9CA38D" w14:textId="48A0681D" w:rsidR="00907DFA" w:rsidRDefault="00907DFA">
      <w:pPr>
        <w:spacing w:line="240" w:lineRule="auto"/>
        <w:ind w:left="0"/>
      </w:pPr>
      <w:r>
        <w:br w:type="page"/>
      </w:r>
    </w:p>
    <w:p w14:paraId="4DF913BD" w14:textId="25A1C511" w:rsidR="0006177F" w:rsidRDefault="00EA6FF8" w:rsidP="0006177F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40CE1A42" wp14:editId="2B070D92">
            <wp:simplePos x="0" y="0"/>
            <wp:positionH relativeFrom="margin">
              <wp:posOffset>0</wp:posOffset>
            </wp:positionH>
            <wp:positionV relativeFrom="paragraph">
              <wp:posOffset>-332840</wp:posOffset>
            </wp:positionV>
            <wp:extent cx="1593215" cy="1593215"/>
            <wp:effectExtent l="0" t="0" r="6985" b="0"/>
            <wp:wrapNone/>
            <wp:docPr id="170451932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1932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7F">
        <w:t>We need someone who:</w:t>
      </w:r>
    </w:p>
    <w:p w14:paraId="2647F39E" w14:textId="16BE7260" w:rsidR="0006177F" w:rsidRDefault="0006177F" w:rsidP="0006177F">
      <w:pPr>
        <w:pStyle w:val="Listtoplevel"/>
      </w:pPr>
      <w:r>
        <w:t xml:space="preserve">can do many things at once </w:t>
      </w:r>
    </w:p>
    <w:p w14:paraId="6B861116" w14:textId="30D88DB4" w:rsidR="0006177F" w:rsidRDefault="00EA6FF8" w:rsidP="0006177F">
      <w:pPr>
        <w:pStyle w:val="Listtoplevel"/>
      </w:pPr>
      <w:r>
        <w:drawing>
          <wp:anchor distT="0" distB="0" distL="114300" distR="114300" simplePos="0" relativeHeight="251774976" behindDoc="0" locked="0" layoutInCell="1" allowOverlap="1" wp14:anchorId="3F3D467B" wp14:editId="5F15A296">
            <wp:simplePos x="0" y="0"/>
            <wp:positionH relativeFrom="margin">
              <wp:align>left</wp:align>
            </wp:positionH>
            <wp:positionV relativeFrom="paragraph">
              <wp:posOffset>232611</wp:posOffset>
            </wp:positionV>
            <wp:extent cx="1122680" cy="1515745"/>
            <wp:effectExtent l="0" t="0" r="1270" b="0"/>
            <wp:wrapNone/>
            <wp:docPr id="36295903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5903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7F">
        <w:t>can solve problems</w:t>
      </w:r>
    </w:p>
    <w:p w14:paraId="5D3A9C5B" w14:textId="258DCE02" w:rsidR="0006177F" w:rsidRDefault="0006177F" w:rsidP="0006177F">
      <w:pPr>
        <w:pStyle w:val="Listtoplevel"/>
      </w:pPr>
      <w:r>
        <w:t xml:space="preserve">likes new challenges. </w:t>
      </w:r>
    </w:p>
    <w:p w14:paraId="1C7C29DC" w14:textId="4AF77FEC" w:rsidR="0006177F" w:rsidRDefault="0006177F" w:rsidP="0006177F"/>
    <w:p w14:paraId="602432BE" w14:textId="23E8B0EF" w:rsidR="0006177F" w:rsidRDefault="0006177F" w:rsidP="0006177F"/>
    <w:p w14:paraId="14BE737F" w14:textId="32647C94" w:rsidR="0006177F" w:rsidRDefault="00EA6FF8" w:rsidP="0006177F">
      <w:r>
        <w:rPr>
          <w:noProof/>
        </w:rPr>
        <w:drawing>
          <wp:anchor distT="0" distB="0" distL="114300" distR="114300" simplePos="0" relativeHeight="251779072" behindDoc="0" locked="0" layoutInCell="1" allowOverlap="1" wp14:anchorId="70ADA34E" wp14:editId="3B21E79A">
            <wp:simplePos x="0" y="0"/>
            <wp:positionH relativeFrom="margin">
              <wp:posOffset>0</wp:posOffset>
            </wp:positionH>
            <wp:positionV relativeFrom="paragraph">
              <wp:posOffset>221076</wp:posOffset>
            </wp:positionV>
            <wp:extent cx="1593215" cy="1194911"/>
            <wp:effectExtent l="0" t="0" r="6985" b="5715"/>
            <wp:wrapNone/>
            <wp:docPr id="548326841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26841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194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77F" w:rsidRPr="00792644">
        <w:t>You will work</w:t>
      </w:r>
      <w:r w:rsidR="0006177F">
        <w:t>:</w:t>
      </w:r>
    </w:p>
    <w:p w14:paraId="340A09D4" w14:textId="77988CF5" w:rsidR="0006177F" w:rsidRDefault="0006177F" w:rsidP="0006177F">
      <w:pPr>
        <w:pStyle w:val="Listtoplevel"/>
      </w:pPr>
      <w:r w:rsidRPr="00792644">
        <w:t xml:space="preserve">in a small </w:t>
      </w:r>
      <w:r>
        <w:t>office</w:t>
      </w:r>
      <w:r w:rsidR="00204740">
        <w:t xml:space="preserve"> that is busy</w:t>
      </w:r>
    </w:p>
    <w:p w14:paraId="2C78A0AC" w14:textId="38012A19" w:rsidR="0006177F" w:rsidRPr="00792644" w:rsidRDefault="0006177F" w:rsidP="0006177F">
      <w:pPr>
        <w:pStyle w:val="Listtoplevel"/>
      </w:pPr>
      <w:r w:rsidRPr="00792644">
        <w:t xml:space="preserve">with a </w:t>
      </w:r>
      <w:r>
        <w:t>team that will support you.</w:t>
      </w:r>
    </w:p>
    <w:p w14:paraId="5F3C3D64" w14:textId="77777777" w:rsidR="0006177F" w:rsidRDefault="0006177F" w:rsidP="00742F33"/>
    <w:p w14:paraId="7E880CAF" w14:textId="0E25705E" w:rsidR="0006177F" w:rsidRDefault="0006177F" w:rsidP="004478B1">
      <w:pPr>
        <w:rPr>
          <w:noProof/>
        </w:rPr>
      </w:pPr>
    </w:p>
    <w:p w14:paraId="133146E5" w14:textId="4D548384" w:rsidR="007B0FB4" w:rsidRDefault="00907DFA" w:rsidP="004478B1">
      <w:r>
        <w:rPr>
          <w:noProof/>
        </w:rPr>
        <w:drawing>
          <wp:anchor distT="0" distB="0" distL="114300" distR="114300" simplePos="0" relativeHeight="251781120" behindDoc="0" locked="0" layoutInCell="1" allowOverlap="1" wp14:anchorId="2806899C" wp14:editId="3E462FBA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86840" cy="1443355"/>
            <wp:effectExtent l="0" t="0" r="3810" b="4445"/>
            <wp:wrapNone/>
            <wp:docPr id="123027647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7647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FB4">
        <w:rPr>
          <w:noProof/>
        </w:rPr>
        <w:t>You can read the full job description</w:t>
      </w:r>
      <w:r w:rsidR="00742F33">
        <w:rPr>
          <w:noProof/>
        </w:rPr>
        <w:t xml:space="preserve"> </w:t>
      </w:r>
      <w:r w:rsidR="007B0FB4">
        <w:rPr>
          <w:noProof/>
        </w:rPr>
        <w:t xml:space="preserve">on the </w:t>
      </w:r>
      <w:r w:rsidR="00742F33">
        <w:rPr>
          <w:noProof/>
        </w:rPr>
        <w:t>People First NZ</w:t>
      </w:r>
      <w:r w:rsidR="00DD4E20">
        <w:t xml:space="preserve"> </w:t>
      </w:r>
      <w:r w:rsidR="007B0FB4">
        <w:t>website:</w:t>
      </w:r>
    </w:p>
    <w:p w14:paraId="24A37F9A" w14:textId="77777777" w:rsidR="007B0FB4" w:rsidRDefault="007B0FB4" w:rsidP="004478B1"/>
    <w:p w14:paraId="2A091363" w14:textId="61EC987F" w:rsidR="00DD4E20" w:rsidRPr="00F429EF" w:rsidRDefault="007B0FB4" w:rsidP="004478B1">
      <w:pPr>
        <w:rPr>
          <w:b/>
          <w:bCs/>
          <w:color w:val="000000" w:themeColor="text1"/>
        </w:rPr>
      </w:pPr>
      <w:hyperlink r:id="rId41" w:history="1">
        <w:r w:rsidRPr="00F429EF">
          <w:rPr>
            <w:rStyle w:val="Hyperlink"/>
            <w:b/>
            <w:bCs/>
            <w:color w:val="000000" w:themeColor="text1"/>
            <w:u w:val="none"/>
          </w:rPr>
          <w:t>www.peoplefirst.org.nz/join-us</w:t>
        </w:r>
      </w:hyperlink>
    </w:p>
    <w:p w14:paraId="43A3835C" w14:textId="7C1CB2D4" w:rsidR="003262CE" w:rsidRDefault="003262CE" w:rsidP="004478B1"/>
    <w:p w14:paraId="7A87518F" w14:textId="3893C6D6" w:rsidR="003262CE" w:rsidRDefault="003262CE" w:rsidP="004478B1"/>
    <w:p w14:paraId="7452DC16" w14:textId="77777777" w:rsidR="00907DFA" w:rsidRDefault="00907DFA" w:rsidP="004478B1"/>
    <w:p w14:paraId="6F751113" w14:textId="77777777" w:rsidR="00677A35" w:rsidRDefault="00677A35" w:rsidP="004478B1"/>
    <w:p w14:paraId="7E92210D" w14:textId="77777777" w:rsidR="00907DFA" w:rsidRDefault="00907DFA" w:rsidP="004478B1"/>
    <w:p w14:paraId="07A6B5D5" w14:textId="015EC056" w:rsidR="007B0FB4" w:rsidRDefault="00EA6FF8" w:rsidP="004478B1"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68AA708F" wp14:editId="10E29053">
            <wp:simplePos x="0" y="0"/>
            <wp:positionH relativeFrom="margin">
              <wp:posOffset>0</wp:posOffset>
            </wp:positionH>
            <wp:positionV relativeFrom="paragraph">
              <wp:posOffset>8021</wp:posOffset>
            </wp:positionV>
            <wp:extent cx="1310640" cy="1310640"/>
            <wp:effectExtent l="0" t="0" r="0" b="0"/>
            <wp:wrapNone/>
            <wp:docPr id="86176290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6290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B0FB4">
        <w:t>You can ask for the full job description in:</w:t>
      </w:r>
    </w:p>
    <w:p w14:paraId="5B3A6F80" w14:textId="7F3EE895" w:rsidR="007B0FB4" w:rsidRDefault="007B0FB4" w:rsidP="007B0FB4">
      <w:pPr>
        <w:pStyle w:val="Listtoplevel"/>
      </w:pPr>
      <w:r>
        <w:t>Easy Read</w:t>
      </w:r>
    </w:p>
    <w:p w14:paraId="5141A96F" w14:textId="2B6D8BC6" w:rsidR="007B0FB4" w:rsidRDefault="00EA6FF8" w:rsidP="007B0FB4">
      <w:pPr>
        <w:pStyle w:val="Listtoplevel"/>
      </w:pPr>
      <w:r>
        <w:drawing>
          <wp:anchor distT="0" distB="0" distL="114300" distR="114300" simplePos="0" relativeHeight="251783168" behindDoc="0" locked="0" layoutInCell="1" allowOverlap="1" wp14:anchorId="74709931" wp14:editId="2497F749">
            <wp:simplePos x="0" y="0"/>
            <wp:positionH relativeFrom="margin">
              <wp:align>left</wp:align>
            </wp:positionH>
            <wp:positionV relativeFrom="paragraph">
              <wp:posOffset>42010</wp:posOffset>
            </wp:positionV>
            <wp:extent cx="1389380" cy="1619885"/>
            <wp:effectExtent l="0" t="0" r="1270" b="0"/>
            <wp:wrapNone/>
            <wp:docPr id="80411911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1911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FB4">
        <w:t xml:space="preserve">New Zealand Sign </w:t>
      </w:r>
      <w:r w:rsidR="007B0FB4">
        <w:br/>
        <w:t>Language / NZSL</w:t>
      </w:r>
    </w:p>
    <w:p w14:paraId="46DA40A0" w14:textId="5E3A428C" w:rsidR="007B0FB4" w:rsidRDefault="007B0FB4" w:rsidP="007B0FB4">
      <w:pPr>
        <w:pStyle w:val="Listtoplevel"/>
      </w:pPr>
      <w:r>
        <w:t>large print</w:t>
      </w:r>
    </w:p>
    <w:p w14:paraId="0ADCF9E3" w14:textId="74F66284" w:rsidR="007B0FB4" w:rsidRDefault="00EA6FF8" w:rsidP="007B0FB4">
      <w:pPr>
        <w:pStyle w:val="Listtoplevel"/>
      </w:pPr>
      <w:r>
        <w:drawing>
          <wp:anchor distT="0" distB="0" distL="114300" distR="114300" simplePos="0" relativeHeight="251785216" behindDoc="0" locked="0" layoutInCell="1" allowOverlap="1" wp14:anchorId="2B2E483B" wp14:editId="4A5F9A96">
            <wp:simplePos x="0" y="0"/>
            <wp:positionH relativeFrom="margin">
              <wp:align>left</wp:align>
            </wp:positionH>
            <wp:positionV relativeFrom="paragraph">
              <wp:posOffset>198388</wp:posOffset>
            </wp:positionV>
            <wp:extent cx="1371600" cy="1371600"/>
            <wp:effectExtent l="0" t="0" r="0" b="0"/>
            <wp:wrapNone/>
            <wp:docPr id="171395134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5134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FB4">
        <w:t>audio</w:t>
      </w:r>
    </w:p>
    <w:p w14:paraId="3638E61A" w14:textId="466CFC2B" w:rsidR="007B0FB4" w:rsidRDefault="007B0FB4" w:rsidP="007B0FB4">
      <w:pPr>
        <w:pStyle w:val="Listtoplevel"/>
      </w:pPr>
      <w:r>
        <w:t>Braille.</w:t>
      </w:r>
    </w:p>
    <w:p w14:paraId="006DE09F" w14:textId="5B791742" w:rsidR="0006177F" w:rsidRDefault="0006177F" w:rsidP="0006177F"/>
    <w:p w14:paraId="60E31E01" w14:textId="3E283684" w:rsidR="0041324F" w:rsidRDefault="0041324F" w:rsidP="0041324F">
      <w:r>
        <w:rPr>
          <w:noProof/>
        </w:rPr>
        <w:drawing>
          <wp:anchor distT="0" distB="0" distL="114300" distR="114300" simplePos="0" relativeHeight="251734016" behindDoc="0" locked="0" layoutInCell="1" allowOverlap="1" wp14:anchorId="5259425D" wp14:editId="2E9BE59C">
            <wp:simplePos x="0" y="0"/>
            <wp:positionH relativeFrom="margin">
              <wp:align>left</wp:align>
            </wp:positionH>
            <wp:positionV relativeFrom="paragraph">
              <wp:posOffset>92175</wp:posOffset>
            </wp:positionV>
            <wp:extent cx="1540510" cy="1353820"/>
            <wp:effectExtent l="0" t="0" r="2540" b="0"/>
            <wp:wrapNone/>
            <wp:docPr id="148177284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7284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02446" w14:textId="48D8BF1A" w:rsidR="0041324F" w:rsidRDefault="0041324F" w:rsidP="0041324F">
      <w:r>
        <w:t>We want to make applying for jobs with People First NZ as easy for everyone as we can.</w:t>
      </w:r>
    </w:p>
    <w:p w14:paraId="48B2F000" w14:textId="77777777" w:rsidR="0041324F" w:rsidRDefault="0041324F" w:rsidP="0041324F"/>
    <w:p w14:paraId="66D3CFB4" w14:textId="6835C929" w:rsidR="0041324F" w:rsidRDefault="00EA6FF8" w:rsidP="0041324F">
      <w:r>
        <w:rPr>
          <w:noProof/>
        </w:rPr>
        <w:drawing>
          <wp:anchor distT="0" distB="0" distL="114300" distR="114300" simplePos="0" relativeHeight="251787264" behindDoc="0" locked="0" layoutInCell="1" allowOverlap="1" wp14:anchorId="776B5AEC" wp14:editId="027129DC">
            <wp:simplePos x="0" y="0"/>
            <wp:positionH relativeFrom="margin">
              <wp:align>left</wp:align>
            </wp:positionH>
            <wp:positionV relativeFrom="paragraph">
              <wp:posOffset>342499</wp:posOffset>
            </wp:positionV>
            <wp:extent cx="1315720" cy="1619885"/>
            <wp:effectExtent l="0" t="0" r="0" b="0"/>
            <wp:wrapNone/>
            <wp:docPr id="12051949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949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23A91" w14:textId="336FEF22" w:rsidR="0041324F" w:rsidRDefault="0041324F" w:rsidP="0041324F">
      <w:r>
        <w:t>We want to hear from both:</w:t>
      </w:r>
    </w:p>
    <w:p w14:paraId="64EDA3BE" w14:textId="77777777" w:rsidR="0041324F" w:rsidRDefault="0041324F" w:rsidP="0041324F">
      <w:pPr>
        <w:pStyle w:val="Listtoplevel"/>
      </w:pPr>
      <w:r>
        <w:t>disabled people</w:t>
      </w:r>
    </w:p>
    <w:p w14:paraId="0BAF8C6A" w14:textId="77777777" w:rsidR="0041324F" w:rsidRDefault="0041324F" w:rsidP="0041324F">
      <w:pPr>
        <w:pStyle w:val="Listtoplevel"/>
      </w:pPr>
      <w:r>
        <w:t>non-disabled people.</w:t>
      </w:r>
    </w:p>
    <w:p w14:paraId="2354066B" w14:textId="555B3E4B" w:rsidR="0041324F" w:rsidRDefault="00EA6FF8" w:rsidP="00E05A8E">
      <w:pPr>
        <w:spacing w:line="336" w:lineRule="auto"/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28719CB6" wp14:editId="52BB9C8A">
            <wp:simplePos x="0" y="0"/>
            <wp:positionH relativeFrom="margin">
              <wp:align>left</wp:align>
            </wp:positionH>
            <wp:positionV relativeFrom="paragraph">
              <wp:posOffset>-240632</wp:posOffset>
            </wp:positionV>
            <wp:extent cx="1145642" cy="1619885"/>
            <wp:effectExtent l="0" t="0" r="0" b="0"/>
            <wp:wrapNone/>
            <wp:docPr id="145154005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4005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642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4F">
        <w:t>You can also contact People First NZ by email if you:</w:t>
      </w:r>
    </w:p>
    <w:p w14:paraId="6986EE64" w14:textId="6D38ACA8" w:rsidR="0041324F" w:rsidRDefault="0041324F" w:rsidP="00E05A8E">
      <w:pPr>
        <w:pStyle w:val="Listtoplevel"/>
        <w:spacing w:line="336" w:lineRule="auto"/>
      </w:pPr>
      <w:r>
        <w:t>are interested in the job</w:t>
      </w:r>
    </w:p>
    <w:p w14:paraId="78746304" w14:textId="19DBFD07" w:rsidR="0041324F" w:rsidRDefault="00EA6FF8" w:rsidP="00E05A8E">
      <w:pPr>
        <w:pStyle w:val="Listtoplevel"/>
        <w:spacing w:line="336" w:lineRule="auto"/>
      </w:pPr>
      <w:r>
        <w:drawing>
          <wp:anchor distT="0" distB="0" distL="114300" distR="114300" simplePos="0" relativeHeight="251799552" behindDoc="0" locked="0" layoutInCell="1" allowOverlap="1" wp14:anchorId="2786A7E6" wp14:editId="47054015">
            <wp:simplePos x="0" y="0"/>
            <wp:positionH relativeFrom="margin">
              <wp:align>left</wp:align>
            </wp:positionH>
            <wp:positionV relativeFrom="paragraph">
              <wp:posOffset>441158</wp:posOffset>
            </wp:positionV>
            <wp:extent cx="1548666" cy="1548666"/>
            <wp:effectExtent l="0" t="0" r="0" b="0"/>
            <wp:wrapNone/>
            <wp:docPr id="182384144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4144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66" cy="154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4F">
        <w:t>want to know more about the job</w:t>
      </w:r>
    </w:p>
    <w:p w14:paraId="240797DA" w14:textId="32810763" w:rsidR="0041324F" w:rsidRDefault="0041324F" w:rsidP="00E05A8E">
      <w:pPr>
        <w:pStyle w:val="Listtoplevel"/>
        <w:spacing w:line="336" w:lineRule="auto"/>
      </w:pPr>
      <w:r>
        <w:t>need a different way to apply instead of by email.</w:t>
      </w:r>
    </w:p>
    <w:p w14:paraId="644D06F2" w14:textId="77777777" w:rsidR="0041324F" w:rsidRDefault="0041324F" w:rsidP="00E05A8E">
      <w:pPr>
        <w:spacing w:line="336" w:lineRule="auto"/>
      </w:pPr>
    </w:p>
    <w:p w14:paraId="5E591C30" w14:textId="77777777" w:rsidR="0041324F" w:rsidRDefault="0041324F" w:rsidP="00E05A8E">
      <w:pPr>
        <w:spacing w:line="336" w:lineRule="auto"/>
      </w:pPr>
    </w:p>
    <w:p w14:paraId="1B9B551A" w14:textId="27A5FD41" w:rsidR="0041324F" w:rsidRDefault="0041324F" w:rsidP="00E05A8E">
      <w:pPr>
        <w:spacing w:line="336" w:lineRule="auto"/>
      </w:pPr>
      <w:r>
        <w:t>To apply please email us:</w:t>
      </w:r>
    </w:p>
    <w:p w14:paraId="311C7CFF" w14:textId="25F174FD" w:rsidR="0041324F" w:rsidRDefault="00677A35" w:rsidP="00E05A8E">
      <w:pPr>
        <w:pStyle w:val="Listtoplevel"/>
        <w:spacing w:line="336" w:lineRule="auto"/>
      </w:pPr>
      <w:r>
        <w:drawing>
          <wp:anchor distT="0" distB="0" distL="114300" distR="114300" simplePos="0" relativeHeight="251793408" behindDoc="0" locked="0" layoutInCell="1" allowOverlap="1" wp14:anchorId="581A5F23" wp14:editId="1F98A146">
            <wp:simplePos x="0" y="0"/>
            <wp:positionH relativeFrom="margin">
              <wp:posOffset>0</wp:posOffset>
            </wp:positionH>
            <wp:positionV relativeFrom="paragraph">
              <wp:posOffset>46856</wp:posOffset>
            </wp:positionV>
            <wp:extent cx="1593215" cy="896620"/>
            <wp:effectExtent l="0" t="0" r="6985" b="0"/>
            <wp:wrapNone/>
            <wp:docPr id="20080959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959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4F">
        <w:t>a letter telling us about you / why you would be good at the job</w:t>
      </w:r>
    </w:p>
    <w:p w14:paraId="2CF3FF1B" w14:textId="3214E498" w:rsidR="0041324F" w:rsidRDefault="00EA6FF8" w:rsidP="00E05A8E">
      <w:pPr>
        <w:pStyle w:val="Listtoplevel"/>
        <w:spacing w:line="336" w:lineRule="auto"/>
      </w:pPr>
      <w:r>
        <w:drawing>
          <wp:anchor distT="0" distB="0" distL="114300" distR="114300" simplePos="0" relativeHeight="251795456" behindDoc="0" locked="0" layoutInCell="1" allowOverlap="1" wp14:anchorId="44326EEB" wp14:editId="30B22C97">
            <wp:simplePos x="0" y="0"/>
            <wp:positionH relativeFrom="margin">
              <wp:align>left</wp:align>
            </wp:positionH>
            <wp:positionV relativeFrom="paragraph">
              <wp:posOffset>346643</wp:posOffset>
            </wp:positionV>
            <wp:extent cx="1593215" cy="1593215"/>
            <wp:effectExtent l="0" t="0" r="0" b="6985"/>
            <wp:wrapNone/>
            <wp:docPr id="1095038114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3811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4F">
        <w:t>a CV / list of things you have done already like:</w:t>
      </w:r>
    </w:p>
    <w:p w14:paraId="278E78B1" w14:textId="17C3154D" w:rsidR="0041324F" w:rsidRDefault="0041324F" w:rsidP="00E05A8E">
      <w:pPr>
        <w:pStyle w:val="Listsecondlevel"/>
        <w:spacing w:line="336" w:lineRule="auto"/>
      </w:pPr>
      <w:r>
        <w:t>jobs</w:t>
      </w:r>
    </w:p>
    <w:p w14:paraId="1FB8D586" w14:textId="4948A2D6" w:rsidR="0041324F" w:rsidRDefault="0041324F" w:rsidP="00E05A8E">
      <w:pPr>
        <w:pStyle w:val="Listsecondlevel"/>
        <w:spacing w:line="336" w:lineRule="auto"/>
      </w:pPr>
      <w:r>
        <w:t>study / qualifications.</w:t>
      </w:r>
    </w:p>
    <w:p w14:paraId="4FEF4C85" w14:textId="77777777" w:rsidR="0041324F" w:rsidRDefault="0041324F" w:rsidP="00E05A8E">
      <w:pPr>
        <w:spacing w:line="336" w:lineRule="auto"/>
      </w:pPr>
    </w:p>
    <w:p w14:paraId="75C4AD88" w14:textId="4A463B54" w:rsidR="00E05A8E" w:rsidRDefault="00EA6FF8" w:rsidP="00E05A8E">
      <w:pPr>
        <w:spacing w:line="336" w:lineRule="auto"/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02FBB9D1" wp14:editId="2F782F0F">
            <wp:simplePos x="0" y="0"/>
            <wp:positionH relativeFrom="margin">
              <wp:align>left</wp:align>
            </wp:positionH>
            <wp:positionV relativeFrom="paragraph">
              <wp:posOffset>4913</wp:posOffset>
            </wp:positionV>
            <wp:extent cx="1593215" cy="1593215"/>
            <wp:effectExtent l="0" t="0" r="6985" b="0"/>
            <wp:wrapNone/>
            <wp:docPr id="1474441193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441193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AE52D" w14:textId="18428071" w:rsidR="0041324F" w:rsidRPr="00DD4E20" w:rsidRDefault="0041324F" w:rsidP="00E05A8E">
      <w:pPr>
        <w:spacing w:line="336" w:lineRule="auto"/>
        <w:rPr>
          <w:b/>
          <w:bCs/>
        </w:rPr>
      </w:pPr>
      <w:r>
        <w:t xml:space="preserve">Our </w:t>
      </w:r>
      <w:r w:rsidRPr="0041324F">
        <w:rPr>
          <w:b/>
          <w:bCs/>
        </w:rPr>
        <w:t>email</w:t>
      </w:r>
      <w:r>
        <w:t xml:space="preserve"> address is:</w:t>
      </w:r>
      <w:r>
        <w:br/>
      </w:r>
      <w:r w:rsidRPr="00DD4E20">
        <w:br/>
      </w:r>
      <w:hyperlink r:id="rId52" w:history="1">
        <w:r w:rsidRPr="00DD4E20">
          <w:rPr>
            <w:rStyle w:val="Hyperlink"/>
            <w:b/>
            <w:bCs/>
            <w:color w:val="auto"/>
            <w:u w:val="none"/>
          </w:rPr>
          <w:t>ask@peoplefirst.org.nz</w:t>
        </w:r>
      </w:hyperlink>
    </w:p>
    <w:p w14:paraId="2F4FA24A" w14:textId="38DE2947" w:rsidR="003262CE" w:rsidRDefault="008168C0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4643A66" wp14:editId="1E4ECEA8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7181850"/>
                <wp:effectExtent l="0" t="0" r="13970" b="19050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1818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398B7" id="Rectangle: Rounded Corners 24" o:spid="_x0000_s1026" alt="&quot;&quot;" style="position:absolute;margin-left:-27pt;margin-top:-21pt;width:490.9pt;height:565.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" filled="f" strokecolor="windowText">
                <w10:wrap anchorx="margin"/>
              </v:rect>
            </w:pict>
          </mc:Fallback>
        </mc:AlternateContent>
      </w: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6D24F6D" wp14:editId="527D9B0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2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316DBA">
        <w:rPr>
          <w:rFonts w:eastAsia="Times New Roman" w:cs="Arial"/>
          <w:sz w:val="28"/>
          <w:szCs w:val="28"/>
          <w:lang w:eastAsia="en-NZ"/>
        </w:rPr>
        <w:t>People First New Zealand Ngā Tāngata Tuatahi.</w:t>
      </w:r>
    </w:p>
    <w:p w14:paraId="3F543C9C" w14:textId="77777777" w:rsidR="008168C0" w:rsidRDefault="008168C0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1D11BEA9" w14:textId="7777777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B6A5496" wp14:editId="505AB502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7D634891" w14:textId="4E18B7A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79744" behindDoc="0" locked="0" layoutInCell="1" allowOverlap="1" wp14:anchorId="7E54F7D9" wp14:editId="62DB9E25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CC53" w14:textId="77777777" w:rsidR="003262CE" w:rsidRPr="00316DBA" w:rsidRDefault="003262CE" w:rsidP="003262CE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12226A7D" w14:textId="77777777" w:rsidR="003262CE" w:rsidRPr="00316DBA" w:rsidRDefault="003262CE" w:rsidP="003262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D5C0B2F" w14:textId="77777777" w:rsidR="003262CE" w:rsidRPr="00316DBA" w:rsidRDefault="003262CE" w:rsidP="003262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5888" behindDoc="0" locked="0" layoutInCell="1" allowOverlap="1" wp14:anchorId="710483FA" wp14:editId="7D498D21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5F25F8BE" w14:textId="77777777" w:rsidR="003262CE" w:rsidRPr="00316DBA" w:rsidRDefault="003262CE" w:rsidP="003262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EC475BA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84864" behindDoc="1" locked="0" layoutInCell="1" allowOverlap="1" wp14:anchorId="451B92DC" wp14:editId="42DEED7C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61E53F34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2B6978A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21E06752" w14:textId="77777777" w:rsidR="003262CE" w:rsidRPr="00316DBA" w:rsidRDefault="003262CE" w:rsidP="003262CE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38E874A1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88960" behindDoc="0" locked="0" layoutInCell="1" allowOverlap="1" wp14:anchorId="5313BBB6" wp14:editId="37C31807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8CF1509" w14:textId="77777777" w:rsidR="003262CE" w:rsidRPr="00316DBA" w:rsidRDefault="003262CE" w:rsidP="003262C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3CDA8AF6" wp14:editId="09B81816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6DE39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4681663" w14:textId="77777777" w:rsidR="003262CE" w:rsidRPr="00316DBA" w:rsidRDefault="003262CE" w:rsidP="003262CE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682F9A18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5378B86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EF0505F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87936" behindDoc="0" locked="0" layoutInCell="1" allowOverlap="1" wp14:anchorId="73E32B1F" wp14:editId="7680C973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4482B4C" w14:textId="77777777" w:rsidR="003262CE" w:rsidRPr="00316DBA" w:rsidRDefault="003262CE" w:rsidP="003262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FB1D3D4" w14:textId="77777777" w:rsidR="003262CE" w:rsidRPr="00316DBA" w:rsidRDefault="003262CE" w:rsidP="003262CE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4186852" w14:textId="77777777" w:rsidR="003262CE" w:rsidRPr="00316DBA" w:rsidRDefault="003262CE" w:rsidP="003262CE">
      <w:pPr>
        <w:ind w:left="2835"/>
        <w:rPr>
          <w:rFonts w:eastAsia="Times New Roman" w:cs="Arial"/>
          <w:szCs w:val="32"/>
          <w:lang w:eastAsia="en-NZ"/>
        </w:rPr>
      </w:pPr>
    </w:p>
    <w:p w14:paraId="1766F8D1" w14:textId="77777777" w:rsidR="003262CE" w:rsidRPr="00316DBA" w:rsidRDefault="003262CE" w:rsidP="003262CE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215EEEB6" w14:textId="77777777" w:rsidR="00DD4E20" w:rsidRDefault="00DD4E20" w:rsidP="003262CE">
      <w:pPr>
        <w:pStyle w:val="Listsecondlevel"/>
        <w:numPr>
          <w:ilvl w:val="0"/>
          <w:numId w:val="0"/>
        </w:numPr>
        <w:ind w:left="4820" w:hanging="567"/>
      </w:pPr>
    </w:p>
    <w:sectPr w:rsidR="00DD4E20" w:rsidSect="003806CE">
      <w:footerReference w:type="even" r:id="rId61"/>
      <w:footerReference w:type="default" r:id="rId6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F0152" w14:textId="77777777" w:rsidR="007C16EC" w:rsidRDefault="007C16EC">
      <w:pPr>
        <w:spacing w:line="240" w:lineRule="auto"/>
      </w:pPr>
      <w:r>
        <w:separator/>
      </w:r>
    </w:p>
  </w:endnote>
  <w:endnote w:type="continuationSeparator" w:id="0">
    <w:p w14:paraId="41750876" w14:textId="77777777" w:rsidR="007C16EC" w:rsidRDefault="007C16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0EAE6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44F17F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C30988F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F598854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4ECE6" w14:textId="77777777" w:rsidR="007C16EC" w:rsidRDefault="007C16EC">
      <w:pPr>
        <w:spacing w:line="240" w:lineRule="auto"/>
      </w:pPr>
      <w:r>
        <w:separator/>
      </w:r>
    </w:p>
  </w:footnote>
  <w:footnote w:type="continuationSeparator" w:id="0">
    <w:p w14:paraId="6F4B583E" w14:textId="77777777" w:rsidR="007C16EC" w:rsidRDefault="007C16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  <w:num w:numId="14" w16cid:durableId="848836418">
    <w:abstractNumId w:val="8"/>
  </w:num>
  <w:num w:numId="15" w16cid:durableId="3672933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9A00DF"/>
    <w:rsid w:val="000013CC"/>
    <w:rsid w:val="00002417"/>
    <w:rsid w:val="00005DB6"/>
    <w:rsid w:val="000064D2"/>
    <w:rsid w:val="0001285F"/>
    <w:rsid w:val="000227B4"/>
    <w:rsid w:val="0003092A"/>
    <w:rsid w:val="0004557B"/>
    <w:rsid w:val="00047E7F"/>
    <w:rsid w:val="0006177F"/>
    <w:rsid w:val="0008596E"/>
    <w:rsid w:val="00085E05"/>
    <w:rsid w:val="0009079F"/>
    <w:rsid w:val="00090942"/>
    <w:rsid w:val="000A3C46"/>
    <w:rsid w:val="000D2B45"/>
    <w:rsid w:val="000F694A"/>
    <w:rsid w:val="00122416"/>
    <w:rsid w:val="00124EA8"/>
    <w:rsid w:val="00167759"/>
    <w:rsid w:val="001754F4"/>
    <w:rsid w:val="001963BB"/>
    <w:rsid w:val="001B4DD5"/>
    <w:rsid w:val="001D223E"/>
    <w:rsid w:val="001E271F"/>
    <w:rsid w:val="001E3429"/>
    <w:rsid w:val="00201791"/>
    <w:rsid w:val="00204740"/>
    <w:rsid w:val="00226C0D"/>
    <w:rsid w:val="00226F54"/>
    <w:rsid w:val="002301EA"/>
    <w:rsid w:val="00243970"/>
    <w:rsid w:val="00254613"/>
    <w:rsid w:val="00257D60"/>
    <w:rsid w:val="00261BF8"/>
    <w:rsid w:val="00266B9F"/>
    <w:rsid w:val="00284D0D"/>
    <w:rsid w:val="00285ADD"/>
    <w:rsid w:val="002B1494"/>
    <w:rsid w:val="002B32BD"/>
    <w:rsid w:val="002B601C"/>
    <w:rsid w:val="0031117F"/>
    <w:rsid w:val="003118A4"/>
    <w:rsid w:val="003140CB"/>
    <w:rsid w:val="00315307"/>
    <w:rsid w:val="00316DBA"/>
    <w:rsid w:val="00323EB3"/>
    <w:rsid w:val="003262CE"/>
    <w:rsid w:val="00330483"/>
    <w:rsid w:val="003631C1"/>
    <w:rsid w:val="00365666"/>
    <w:rsid w:val="00371C85"/>
    <w:rsid w:val="003806CE"/>
    <w:rsid w:val="003831EB"/>
    <w:rsid w:val="003D2399"/>
    <w:rsid w:val="003D631D"/>
    <w:rsid w:val="003F07F7"/>
    <w:rsid w:val="003F5628"/>
    <w:rsid w:val="004002D2"/>
    <w:rsid w:val="0041324F"/>
    <w:rsid w:val="00426BE4"/>
    <w:rsid w:val="004478B1"/>
    <w:rsid w:val="004535B5"/>
    <w:rsid w:val="004567B0"/>
    <w:rsid w:val="0046719C"/>
    <w:rsid w:val="00483F1F"/>
    <w:rsid w:val="004F56C0"/>
    <w:rsid w:val="00502AB6"/>
    <w:rsid w:val="00503AD5"/>
    <w:rsid w:val="00510007"/>
    <w:rsid w:val="00522E5E"/>
    <w:rsid w:val="005351EE"/>
    <w:rsid w:val="00570380"/>
    <w:rsid w:val="00577D24"/>
    <w:rsid w:val="005921AD"/>
    <w:rsid w:val="00592CE4"/>
    <w:rsid w:val="0060011B"/>
    <w:rsid w:val="00610604"/>
    <w:rsid w:val="00621884"/>
    <w:rsid w:val="0064667B"/>
    <w:rsid w:val="00651910"/>
    <w:rsid w:val="0066791C"/>
    <w:rsid w:val="00677A35"/>
    <w:rsid w:val="00683025"/>
    <w:rsid w:val="00683296"/>
    <w:rsid w:val="006930D1"/>
    <w:rsid w:val="00693A5A"/>
    <w:rsid w:val="006B1B3F"/>
    <w:rsid w:val="006B45FC"/>
    <w:rsid w:val="006C5C26"/>
    <w:rsid w:val="006D12ED"/>
    <w:rsid w:val="006E050D"/>
    <w:rsid w:val="007012DC"/>
    <w:rsid w:val="00705CA3"/>
    <w:rsid w:val="00730CEA"/>
    <w:rsid w:val="00734C63"/>
    <w:rsid w:val="00736E4E"/>
    <w:rsid w:val="00742F33"/>
    <w:rsid w:val="00743C0B"/>
    <w:rsid w:val="00760DC8"/>
    <w:rsid w:val="00780844"/>
    <w:rsid w:val="007829EC"/>
    <w:rsid w:val="007B05F3"/>
    <w:rsid w:val="007B0FB4"/>
    <w:rsid w:val="007C16EC"/>
    <w:rsid w:val="007C4F74"/>
    <w:rsid w:val="007C7764"/>
    <w:rsid w:val="007E1662"/>
    <w:rsid w:val="007E7233"/>
    <w:rsid w:val="008168C0"/>
    <w:rsid w:val="00840E1C"/>
    <w:rsid w:val="008417B4"/>
    <w:rsid w:val="00863D53"/>
    <w:rsid w:val="00866184"/>
    <w:rsid w:val="008848CB"/>
    <w:rsid w:val="00887F23"/>
    <w:rsid w:val="008D437D"/>
    <w:rsid w:val="008D480E"/>
    <w:rsid w:val="00907DFA"/>
    <w:rsid w:val="009411B0"/>
    <w:rsid w:val="0094516C"/>
    <w:rsid w:val="00974E0B"/>
    <w:rsid w:val="0098180B"/>
    <w:rsid w:val="009A00DF"/>
    <w:rsid w:val="009C47C8"/>
    <w:rsid w:val="009D3DB8"/>
    <w:rsid w:val="009E0505"/>
    <w:rsid w:val="009E16D4"/>
    <w:rsid w:val="009E178F"/>
    <w:rsid w:val="00A12915"/>
    <w:rsid w:val="00A1608E"/>
    <w:rsid w:val="00A16CD6"/>
    <w:rsid w:val="00A22E4E"/>
    <w:rsid w:val="00A47AC2"/>
    <w:rsid w:val="00A67570"/>
    <w:rsid w:val="00A826F1"/>
    <w:rsid w:val="00AE19F0"/>
    <w:rsid w:val="00B25C66"/>
    <w:rsid w:val="00B4404E"/>
    <w:rsid w:val="00B50B0B"/>
    <w:rsid w:val="00B81A2E"/>
    <w:rsid w:val="00BB7148"/>
    <w:rsid w:val="00BC0AE0"/>
    <w:rsid w:val="00BC7E04"/>
    <w:rsid w:val="00BD34B6"/>
    <w:rsid w:val="00BF5DDC"/>
    <w:rsid w:val="00C200AE"/>
    <w:rsid w:val="00C214FE"/>
    <w:rsid w:val="00C67C97"/>
    <w:rsid w:val="00C770B1"/>
    <w:rsid w:val="00CA2E59"/>
    <w:rsid w:val="00CC747F"/>
    <w:rsid w:val="00CE036A"/>
    <w:rsid w:val="00CE1E4E"/>
    <w:rsid w:val="00D02A4F"/>
    <w:rsid w:val="00D60EC1"/>
    <w:rsid w:val="00D652D9"/>
    <w:rsid w:val="00D67451"/>
    <w:rsid w:val="00D852B6"/>
    <w:rsid w:val="00D95D45"/>
    <w:rsid w:val="00DA5960"/>
    <w:rsid w:val="00DC5D2A"/>
    <w:rsid w:val="00DD4E20"/>
    <w:rsid w:val="00DF2E18"/>
    <w:rsid w:val="00DF45CB"/>
    <w:rsid w:val="00E02C06"/>
    <w:rsid w:val="00E05A8E"/>
    <w:rsid w:val="00E17BF8"/>
    <w:rsid w:val="00E25EA4"/>
    <w:rsid w:val="00E301CA"/>
    <w:rsid w:val="00E422EA"/>
    <w:rsid w:val="00E56A37"/>
    <w:rsid w:val="00E70E61"/>
    <w:rsid w:val="00E757C5"/>
    <w:rsid w:val="00EA567F"/>
    <w:rsid w:val="00EA6FF8"/>
    <w:rsid w:val="00EC5F32"/>
    <w:rsid w:val="00EC61C0"/>
    <w:rsid w:val="00ED47F8"/>
    <w:rsid w:val="00EF4A04"/>
    <w:rsid w:val="00F025F5"/>
    <w:rsid w:val="00F20BCC"/>
    <w:rsid w:val="00F32DCE"/>
    <w:rsid w:val="00F429EF"/>
    <w:rsid w:val="00F5046F"/>
    <w:rsid w:val="00F55555"/>
    <w:rsid w:val="00F567E7"/>
    <w:rsid w:val="00F87859"/>
    <w:rsid w:val="00FC1BD7"/>
    <w:rsid w:val="00FC63B6"/>
    <w:rsid w:val="00FE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20049"/>
  <w15:chartTrackingRefBased/>
  <w15:docId w15:val="{4C263822-56F8-4B53-A1FB-0FBF22F5A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478B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1285F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1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2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media/image45.jpeg"/><Relationship Id="rId41" Type="http://schemas.openxmlformats.org/officeDocument/2006/relationships/hyperlink" Target="http://www.peoplefirst.org.nz/join-us" TargetMode="External"/><Relationship Id="rId54" Type="http://schemas.openxmlformats.org/officeDocument/2006/relationships/image" Target="media/image40.jpeg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3.jpeg"/><Relationship Id="rId10" Type="http://schemas.openxmlformats.org/officeDocument/2006/relationships/image" Target="media/image4.pn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hyperlink" Target="mailto:ask@peoplefirst.org.nz" TargetMode="External"/><Relationship Id="rId60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H\Dropbox\Supporting%20documents\Templates%20and%20inserts\Easy%20Read%20Template%20April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April 2025.dotx</Template>
  <TotalTime>13</TotalTime>
  <Pages>9</Pages>
  <Words>513</Words>
  <Characters>2519</Characters>
  <Application>Microsoft Office Word</Application>
  <DocSecurity>0</DocSecurity>
  <Lines>193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</dc:creator>
  <cp:keywords/>
  <dc:description/>
  <cp:lastModifiedBy>Jordan Jacques</cp:lastModifiedBy>
  <cp:revision>7</cp:revision>
  <cp:lastPrinted>2026-03-30T23:12:00Z</cp:lastPrinted>
  <dcterms:created xsi:type="dcterms:W3CDTF">2026-03-23T20:35:00Z</dcterms:created>
  <dcterms:modified xsi:type="dcterms:W3CDTF">2026-03-30T23:12:00Z</dcterms:modified>
</cp:coreProperties>
</file>