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3B28" w14:textId="56369CCC" w:rsidR="00EF5945" w:rsidRPr="00045E3D" w:rsidRDefault="001F5464" w:rsidP="00EF5945">
      <w:pPr>
        <w:pStyle w:val="Overskrift1"/>
        <w:rPr>
          <w:rFonts w:ascii="Innovation Norway" w:hAnsi="Innovation Norway"/>
        </w:rPr>
      </w:pPr>
      <w:r>
        <w:rPr>
          <w:rFonts w:ascii="Innovation Norway" w:hAnsi="Innovation Norway"/>
        </w:rPr>
        <w:t>End</w:t>
      </w:r>
      <w:r w:rsidR="00EF5945" w:rsidRPr="00045E3D">
        <w:rPr>
          <w:rFonts w:ascii="Innovation Norway" w:hAnsi="Innovation Norway"/>
        </w:rPr>
        <w:t xml:space="preserve"> of project report </w:t>
      </w:r>
      <w:r w:rsidR="00014B0D">
        <w:rPr>
          <w:rFonts w:ascii="Innovation Norway" w:hAnsi="Innovation Norway"/>
        </w:rPr>
        <w:t>overview</w:t>
      </w:r>
      <w:r w:rsidR="00EF5945" w:rsidRPr="00045E3D">
        <w:rPr>
          <w:rFonts w:ascii="Innovation Norway" w:hAnsi="Innovation Norway"/>
        </w:rPr>
        <w:t xml:space="preserve"> </w:t>
      </w:r>
    </w:p>
    <w:p w14:paraId="512724EC" w14:textId="5F8B19E5" w:rsidR="00D41A79" w:rsidRPr="00EB3C2D" w:rsidRDefault="00014B0D" w:rsidP="00045E3D">
      <w:pPr>
        <w:rPr>
          <w:rFonts w:ascii="Innovation Norway" w:hAnsi="Innovation Norway"/>
          <w:lang w:val="en-US"/>
        </w:rPr>
      </w:pPr>
      <w:r w:rsidRPr="00EB3C2D">
        <w:rPr>
          <w:rFonts w:ascii="Innovation Norway" w:hAnsi="Innovation Norway"/>
          <w:lang w:val="en-US"/>
        </w:rPr>
        <w:t xml:space="preserve">This overview contains a list of topics that shall be included in your </w:t>
      </w:r>
      <w:proofErr w:type="gramStart"/>
      <w:r w:rsidRPr="00EB3C2D">
        <w:rPr>
          <w:rFonts w:ascii="Innovation Norway" w:hAnsi="Innovation Norway"/>
          <w:lang w:val="en-US"/>
        </w:rPr>
        <w:t>narrative</w:t>
      </w:r>
      <w:proofErr w:type="gramEnd"/>
      <w:r w:rsidRPr="00EB3C2D">
        <w:rPr>
          <w:rFonts w:ascii="Innovation Norway" w:hAnsi="Innovation Norway"/>
          <w:lang w:val="en-US"/>
        </w:rPr>
        <w:t xml:space="preserve"> end of project report. The report may be written in your own template, or you can use this list as a template.</w:t>
      </w:r>
    </w:p>
    <w:p w14:paraId="4552378D" w14:textId="7AF49386" w:rsidR="00E730C4" w:rsidRPr="00EB3C2D" w:rsidRDefault="00E730C4" w:rsidP="00045E3D">
      <w:pPr>
        <w:rPr>
          <w:rFonts w:ascii="Innovation Norway" w:hAnsi="Innovation Norway"/>
          <w:lang w:val="en-US"/>
        </w:rPr>
      </w:pPr>
      <w:r w:rsidRPr="00EB3C2D">
        <w:rPr>
          <w:rFonts w:ascii="Innovation Norway" w:hAnsi="Innovation Norway"/>
          <w:lang w:val="en-US"/>
        </w:rPr>
        <w:t>Mandatory attachments to the narrative report:</w:t>
      </w:r>
    </w:p>
    <w:p w14:paraId="5ACF29B5" w14:textId="4442C933" w:rsidR="00E730C4" w:rsidRPr="00EB3C2D" w:rsidRDefault="007974E2" w:rsidP="00045E3D">
      <w:pPr>
        <w:pStyle w:val="Listeavsnitt"/>
        <w:numPr>
          <w:ilvl w:val="0"/>
          <w:numId w:val="12"/>
        </w:numPr>
        <w:rPr>
          <w:rFonts w:ascii="Innovation Norway" w:hAnsi="Innovation Norway"/>
        </w:rPr>
      </w:pPr>
      <w:r w:rsidRPr="00EB3C2D">
        <w:rPr>
          <w:rFonts w:ascii="Innovation Norway" w:hAnsi="Innovation Norway"/>
        </w:rPr>
        <w:t>Your MEL framework</w:t>
      </w:r>
      <w:r w:rsidR="00E730C4" w:rsidRPr="00EB3C2D">
        <w:rPr>
          <w:rFonts w:ascii="Innovation Norway" w:hAnsi="Innovation Norway"/>
        </w:rPr>
        <w:t xml:space="preserve">. </w:t>
      </w:r>
      <w:r w:rsidR="00A253D3" w:rsidRPr="00EB3C2D">
        <w:rPr>
          <w:rFonts w:ascii="Innovation Norway" w:hAnsi="Innovation Norway"/>
        </w:rPr>
        <w:t>This framework should include</w:t>
      </w:r>
      <w:r w:rsidR="00A30FF1" w:rsidRPr="00EB3C2D">
        <w:rPr>
          <w:rFonts w:ascii="Innovation Norway" w:hAnsi="Innovation Norway"/>
        </w:rPr>
        <w:t xml:space="preserve"> the mandatory indicators and</w:t>
      </w:r>
      <w:r w:rsidR="00A253D3" w:rsidRPr="00EB3C2D">
        <w:rPr>
          <w:rFonts w:ascii="Innovation Norway" w:hAnsi="Innovation Norway"/>
        </w:rPr>
        <w:t xml:space="preserve"> relevant indicators from the indicator menu</w:t>
      </w:r>
      <w:r w:rsidR="006836B3" w:rsidRPr="00EB3C2D">
        <w:rPr>
          <w:rFonts w:ascii="Innovation Norway" w:hAnsi="Innovation Norway"/>
        </w:rPr>
        <w:t xml:space="preserve"> (see Annex A)</w:t>
      </w:r>
      <w:r w:rsidR="00225183" w:rsidRPr="00EB3C2D">
        <w:rPr>
          <w:rFonts w:ascii="Innovation Norway" w:hAnsi="Innovation Norway"/>
        </w:rPr>
        <w:t>.</w:t>
      </w:r>
    </w:p>
    <w:p w14:paraId="1B2074D3" w14:textId="7683D961" w:rsidR="002A0DE7" w:rsidRPr="00EB3C2D" w:rsidRDefault="00E730C4" w:rsidP="00045E3D">
      <w:pPr>
        <w:pStyle w:val="Listeavsnitt"/>
        <w:numPr>
          <w:ilvl w:val="0"/>
          <w:numId w:val="12"/>
        </w:numPr>
        <w:rPr>
          <w:rFonts w:ascii="Innovation Norway" w:hAnsi="Innovation Norway"/>
        </w:rPr>
      </w:pPr>
      <w:r w:rsidRPr="00EB3C2D">
        <w:rPr>
          <w:rFonts w:ascii="Innovation Norway" w:hAnsi="Innovation Norway"/>
        </w:rPr>
        <w:t>Emerg</w:t>
      </w:r>
      <w:r w:rsidR="001726B3" w:rsidRPr="00EB3C2D">
        <w:rPr>
          <w:rFonts w:ascii="Innovation Norway" w:hAnsi="Innovation Norway"/>
        </w:rPr>
        <w:t>ent</w:t>
      </w:r>
      <w:r w:rsidRPr="00EB3C2D">
        <w:rPr>
          <w:rFonts w:ascii="Innovation Norway" w:hAnsi="Innovation Norway"/>
        </w:rPr>
        <w:t xml:space="preserve"> outcomes </w:t>
      </w:r>
      <w:r w:rsidR="001726B3" w:rsidRPr="00EB3C2D">
        <w:rPr>
          <w:rFonts w:ascii="Innovation Norway" w:hAnsi="Innovation Norway"/>
        </w:rPr>
        <w:t>dimensions survey</w:t>
      </w:r>
      <w:r w:rsidR="006836B3" w:rsidRPr="00EB3C2D">
        <w:rPr>
          <w:rFonts w:ascii="Innovation Norway" w:hAnsi="Innovation Norway"/>
        </w:rPr>
        <w:t xml:space="preserve"> (</w:t>
      </w:r>
      <w:r w:rsidR="00527349">
        <w:rPr>
          <w:rFonts w:ascii="Innovation Norway" w:hAnsi="Innovation Norway"/>
        </w:rPr>
        <w:t>see Annex B</w:t>
      </w:r>
      <w:r w:rsidR="00017D3E" w:rsidRPr="00EB3C2D">
        <w:rPr>
          <w:rFonts w:ascii="Innovation Norway" w:hAnsi="Innovation Norway"/>
        </w:rPr>
        <w:t>)</w:t>
      </w:r>
    </w:p>
    <w:p w14:paraId="603F15CA" w14:textId="6790F444" w:rsidR="00E46B39" w:rsidRPr="00EB3C2D" w:rsidRDefault="001F5464" w:rsidP="00E46B39">
      <w:pPr>
        <w:pStyle w:val="Listeavsnitt"/>
        <w:numPr>
          <w:ilvl w:val="0"/>
          <w:numId w:val="12"/>
        </w:numPr>
        <w:rPr>
          <w:rFonts w:ascii="Innovation Norway" w:hAnsi="Innovation Norway"/>
        </w:rPr>
      </w:pPr>
      <w:r w:rsidRPr="00EB3C2D">
        <w:rPr>
          <w:rFonts w:ascii="Innovation Norway" w:hAnsi="Innovation Norway"/>
        </w:rPr>
        <w:t xml:space="preserve">Financial report (in </w:t>
      </w:r>
      <w:r w:rsidR="00DA1C1A">
        <w:rPr>
          <w:rFonts w:ascii="Innovation Norway" w:hAnsi="Innovation Norway"/>
        </w:rPr>
        <w:t>your own template</w:t>
      </w:r>
      <w:r w:rsidRPr="00EB3C2D">
        <w:rPr>
          <w:rFonts w:ascii="Innovation Norway" w:hAnsi="Innovation Norway"/>
        </w:rPr>
        <w:t>)</w:t>
      </w:r>
    </w:p>
    <w:p w14:paraId="5AFE905B" w14:textId="77777777" w:rsidR="00014B0D" w:rsidRDefault="00014B0D" w:rsidP="00045E3D">
      <w:pPr>
        <w:rPr>
          <w:rFonts w:ascii="Innovation Norway" w:hAnsi="Innovation Norway"/>
          <w:lang w:val="en-US"/>
        </w:rPr>
      </w:pPr>
    </w:p>
    <w:p w14:paraId="45A57C3D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159D0F26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4A7B4491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5270ACEF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7163A65C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5EF478B8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0B5FDFA3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13161A6A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65BAE62A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4367DA32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3428639B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73969D9D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7AA61949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11E0F869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548B5D7F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58565519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69263D51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7B3FC865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31F3AA2F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58B24991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54016931" w14:textId="77777777" w:rsidR="00EB3C2D" w:rsidRDefault="00EB3C2D" w:rsidP="00045E3D">
      <w:pPr>
        <w:rPr>
          <w:rFonts w:ascii="Innovation Norway" w:hAnsi="Innovation Norway"/>
          <w:lang w:val="en-US"/>
        </w:rPr>
      </w:pPr>
    </w:p>
    <w:p w14:paraId="32FCC6C5" w14:textId="01AA358A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lastRenderedPageBreak/>
        <w:t>Project Background</w:t>
      </w:r>
    </w:p>
    <w:p w14:paraId="26624371" w14:textId="7175AB25" w:rsid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>Briefly describe the context and the humanitarian challenge your project aimed to address</w:t>
      </w:r>
      <w:r w:rsidR="004F1060">
        <w:rPr>
          <w:rFonts w:ascii="Innovation Norway" w:hAnsi="Innovation Norway"/>
        </w:rPr>
        <w:t>, and the solution(s) developed</w:t>
      </w:r>
      <w:r w:rsidR="004E5901">
        <w:rPr>
          <w:rFonts w:ascii="Innovation Norway" w:hAnsi="Innovation Norway"/>
        </w:rPr>
        <w:t xml:space="preserve"> or scaled</w:t>
      </w:r>
      <w:r w:rsidR="004F1060">
        <w:rPr>
          <w:rFonts w:ascii="Innovation Norway" w:hAnsi="Innovation Norway"/>
        </w:rPr>
        <w:t xml:space="preserve"> to address th</w:t>
      </w:r>
      <w:r w:rsidR="00274BB8">
        <w:rPr>
          <w:rFonts w:ascii="Innovation Norway" w:hAnsi="Innovation Norway"/>
        </w:rPr>
        <w:t>e</w:t>
      </w:r>
      <w:r w:rsidR="004F1060">
        <w:rPr>
          <w:rFonts w:ascii="Innovation Norway" w:hAnsi="Innovation Norway"/>
        </w:rPr>
        <w:t xml:space="preserve"> challenge.</w:t>
      </w:r>
    </w:p>
    <w:p w14:paraId="370BC6B5" w14:textId="77777777" w:rsidR="00014B0D" w:rsidRPr="009F022C" w:rsidRDefault="00014B0D" w:rsidP="009F022C">
      <w:pPr>
        <w:rPr>
          <w:rFonts w:ascii="Innovation Norway" w:hAnsi="Innovation Norway"/>
        </w:rPr>
      </w:pPr>
    </w:p>
    <w:p w14:paraId="22C211A8" w14:textId="7109D349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 xml:space="preserve">Project Activities and </w:t>
      </w:r>
      <w:r w:rsidR="00E22D7D" w:rsidRPr="00E22D7D">
        <w:rPr>
          <w:rFonts w:ascii="Innovation Norway" w:hAnsi="Innovation Norway"/>
          <w:b/>
          <w:bCs/>
        </w:rPr>
        <w:t xml:space="preserve">outcomes </w:t>
      </w:r>
      <w:r w:rsidR="0085714C">
        <w:rPr>
          <w:rFonts w:ascii="Innovation Norway" w:hAnsi="Innovation Norway"/>
          <w:b/>
          <w:bCs/>
        </w:rPr>
        <w:t>(only applicable to innovation lab projects</w:t>
      </w:r>
      <w:r w:rsidR="009A48F7">
        <w:rPr>
          <w:rFonts w:ascii="Innovation Norway" w:hAnsi="Innovation Norway"/>
          <w:b/>
          <w:bCs/>
        </w:rPr>
        <w:t>)</w:t>
      </w:r>
    </w:p>
    <w:p w14:paraId="0A2C1813" w14:textId="77777777" w:rsidR="009F022C" w:rsidRP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>Summarize key activities and outcomes for each stage of the innovation process:</w:t>
      </w:r>
    </w:p>
    <w:p w14:paraId="58A453AA" w14:textId="77777777" w:rsidR="009F022C" w:rsidRPr="009F022C" w:rsidRDefault="009F022C" w:rsidP="009F022C">
      <w:pPr>
        <w:numPr>
          <w:ilvl w:val="0"/>
          <w:numId w:val="7"/>
        </w:numPr>
        <w:rPr>
          <w:rFonts w:ascii="Innovation Norway" w:hAnsi="Innovation Norway"/>
        </w:rPr>
      </w:pPr>
      <w:r w:rsidRPr="009F022C">
        <w:rPr>
          <w:rFonts w:ascii="Innovation Norway" w:hAnsi="Innovation Norway"/>
          <w:b/>
          <w:bCs/>
        </w:rPr>
        <w:t>Needs Assessment:</w:t>
      </w:r>
      <w:r w:rsidRPr="009F022C">
        <w:rPr>
          <w:rFonts w:ascii="Innovation Norway" w:hAnsi="Innovation Norway"/>
        </w:rPr>
        <w:t> How was the need identified and validated?</w:t>
      </w:r>
    </w:p>
    <w:p w14:paraId="332A7487" w14:textId="77777777" w:rsidR="009F022C" w:rsidRPr="009F022C" w:rsidRDefault="009F022C" w:rsidP="009F022C">
      <w:pPr>
        <w:numPr>
          <w:ilvl w:val="0"/>
          <w:numId w:val="7"/>
        </w:numPr>
        <w:rPr>
          <w:rFonts w:ascii="Innovation Norway" w:hAnsi="Innovation Norway"/>
        </w:rPr>
      </w:pPr>
      <w:r w:rsidRPr="009F022C">
        <w:rPr>
          <w:rFonts w:ascii="Innovation Norway" w:hAnsi="Innovation Norway"/>
          <w:b/>
          <w:bCs/>
        </w:rPr>
        <w:t>Market Dialogue:</w:t>
      </w:r>
      <w:r w:rsidRPr="009F022C">
        <w:rPr>
          <w:rFonts w:ascii="Innovation Norway" w:hAnsi="Innovation Norway"/>
        </w:rPr>
        <w:t> How did you engage with relevant stakeholders and the market?</w:t>
      </w:r>
    </w:p>
    <w:p w14:paraId="7EC53BBA" w14:textId="77777777" w:rsidR="009F022C" w:rsidRPr="009F022C" w:rsidRDefault="009F022C" w:rsidP="009F022C">
      <w:pPr>
        <w:numPr>
          <w:ilvl w:val="0"/>
          <w:numId w:val="7"/>
        </w:numPr>
        <w:rPr>
          <w:rFonts w:ascii="Innovation Norway" w:hAnsi="Innovation Norway"/>
        </w:rPr>
      </w:pPr>
      <w:r w:rsidRPr="009F022C">
        <w:rPr>
          <w:rFonts w:ascii="Innovation Norway" w:hAnsi="Innovation Norway"/>
          <w:b/>
          <w:bCs/>
        </w:rPr>
        <w:t>Private Sector Partnerships:</w:t>
      </w:r>
      <w:r w:rsidRPr="009F022C">
        <w:rPr>
          <w:rFonts w:ascii="Innovation Norway" w:hAnsi="Innovation Norway"/>
        </w:rPr>
        <w:t> Describe collaboration with private sector actors.</w:t>
      </w:r>
    </w:p>
    <w:p w14:paraId="6F9142DB" w14:textId="77777777" w:rsidR="009F022C" w:rsidRDefault="009F022C" w:rsidP="009F022C">
      <w:pPr>
        <w:numPr>
          <w:ilvl w:val="0"/>
          <w:numId w:val="7"/>
        </w:numPr>
        <w:rPr>
          <w:rFonts w:ascii="Innovation Norway" w:hAnsi="Innovation Norway"/>
        </w:rPr>
      </w:pPr>
      <w:r w:rsidRPr="009F022C">
        <w:rPr>
          <w:rFonts w:ascii="Innovation Norway" w:hAnsi="Innovation Norway"/>
          <w:b/>
          <w:bCs/>
        </w:rPr>
        <w:t>Development and Piloting:</w:t>
      </w:r>
      <w:r w:rsidRPr="009F022C">
        <w:rPr>
          <w:rFonts w:ascii="Innovation Norway" w:hAnsi="Innovation Norway"/>
        </w:rPr>
        <w:t> Outline the development process and pilot implementation.</w:t>
      </w:r>
    </w:p>
    <w:p w14:paraId="382F6DB0" w14:textId="77777777" w:rsidR="0085714C" w:rsidRDefault="0085714C" w:rsidP="0085714C">
      <w:pPr>
        <w:ind w:left="720"/>
        <w:rPr>
          <w:rFonts w:ascii="Innovation Norway" w:hAnsi="Innovation Norway"/>
        </w:rPr>
      </w:pPr>
    </w:p>
    <w:p w14:paraId="3C62979D" w14:textId="02FF8609" w:rsidR="0085714C" w:rsidRDefault="0085714C" w:rsidP="0085714C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>
        <w:rPr>
          <w:rFonts w:ascii="Innovation Norway" w:hAnsi="Innovation Norway"/>
          <w:b/>
          <w:bCs/>
        </w:rPr>
        <w:t>Project Activities and outcomes (only applicable to scaling projects)</w:t>
      </w:r>
    </w:p>
    <w:p w14:paraId="0140900E" w14:textId="49C16553" w:rsidR="0085714C" w:rsidRDefault="00E62966" w:rsidP="00740897">
      <w:pPr>
        <w:rPr>
          <w:rFonts w:ascii="Innovation Norway" w:hAnsi="Innovation Norway"/>
        </w:rPr>
      </w:pPr>
      <w:r>
        <w:rPr>
          <w:rFonts w:ascii="Innovation Norway" w:hAnsi="Innovation Norway"/>
        </w:rPr>
        <w:t xml:space="preserve">Summarize key </w:t>
      </w:r>
      <w:r w:rsidR="008A637D">
        <w:rPr>
          <w:rFonts w:ascii="Innovation Norway" w:hAnsi="Innovation Norway"/>
        </w:rPr>
        <w:t>activities and outcomes for each stage of the scaling process.</w:t>
      </w:r>
    </w:p>
    <w:p w14:paraId="73C03460" w14:textId="32A6233C" w:rsidR="007D1582" w:rsidRPr="000A43DC" w:rsidRDefault="000A43DC" w:rsidP="007D1582">
      <w:pPr>
        <w:pStyle w:val="Listeavsnitt"/>
        <w:numPr>
          <w:ilvl w:val="0"/>
          <w:numId w:val="14"/>
        </w:numPr>
        <w:rPr>
          <w:rFonts w:ascii="Innovation Norway" w:hAnsi="Innovation Norway"/>
          <w:b/>
          <w:bCs/>
        </w:rPr>
      </w:pPr>
      <w:r w:rsidRPr="000A43DC">
        <w:rPr>
          <w:rFonts w:ascii="Innovation Norway" w:hAnsi="Innovation Norway"/>
          <w:b/>
          <w:bCs/>
        </w:rPr>
        <w:t xml:space="preserve">Routes to scale: </w:t>
      </w:r>
      <w:r w:rsidR="00740897">
        <w:rPr>
          <w:rFonts w:ascii="Innovation Norway" w:hAnsi="Innovation Norway"/>
        </w:rPr>
        <w:t>Describe which routes to scale have been explored and tested.</w:t>
      </w:r>
    </w:p>
    <w:p w14:paraId="4F9B24CA" w14:textId="77777777" w:rsidR="00F570E5" w:rsidRPr="009F022C" w:rsidRDefault="00F570E5" w:rsidP="00F570E5">
      <w:pPr>
        <w:numPr>
          <w:ilvl w:val="0"/>
          <w:numId w:val="14"/>
        </w:numPr>
        <w:rPr>
          <w:rFonts w:ascii="Innovation Norway" w:hAnsi="Innovation Norway"/>
        </w:rPr>
      </w:pPr>
      <w:r w:rsidRPr="009F022C">
        <w:rPr>
          <w:rFonts w:ascii="Innovation Norway" w:hAnsi="Innovation Norway"/>
          <w:b/>
          <w:bCs/>
        </w:rPr>
        <w:t>Private Sector Partnerships:</w:t>
      </w:r>
      <w:r w:rsidRPr="009F022C">
        <w:rPr>
          <w:rFonts w:ascii="Innovation Norway" w:hAnsi="Innovation Norway"/>
        </w:rPr>
        <w:t> Describe collaboration with private sector actors.</w:t>
      </w:r>
    </w:p>
    <w:p w14:paraId="3E6B5674" w14:textId="5D039734" w:rsidR="002C5C7E" w:rsidRPr="002C5C7E" w:rsidRDefault="00F570E5" w:rsidP="002C5C7E">
      <w:pPr>
        <w:pStyle w:val="Listeavsnitt"/>
        <w:numPr>
          <w:ilvl w:val="0"/>
          <w:numId w:val="14"/>
        </w:numPr>
        <w:rPr>
          <w:rFonts w:ascii="Innovation Norway" w:hAnsi="Innovation Norway"/>
          <w:b/>
          <w:bCs/>
        </w:rPr>
      </w:pPr>
      <w:r w:rsidRPr="000A43DC">
        <w:rPr>
          <w:rFonts w:ascii="Innovation Norway" w:hAnsi="Innovation Norway"/>
          <w:b/>
          <w:bCs/>
          <w:lang w:val="en-GB"/>
        </w:rPr>
        <w:t>Value generating models</w:t>
      </w:r>
      <w:r w:rsidR="000A43DC">
        <w:rPr>
          <w:rFonts w:ascii="Innovation Norway" w:hAnsi="Innovation Norway"/>
          <w:b/>
          <w:bCs/>
          <w:lang w:val="en-GB"/>
        </w:rPr>
        <w:t xml:space="preserve">: </w:t>
      </w:r>
      <w:r w:rsidR="00740897" w:rsidRPr="00793A6A">
        <w:rPr>
          <w:rFonts w:ascii="Innovation Norway" w:hAnsi="Innovation Norway"/>
          <w:lang w:val="en-GB"/>
        </w:rPr>
        <w:t xml:space="preserve">Describe which </w:t>
      </w:r>
      <w:r w:rsidR="00793A6A" w:rsidRPr="00793A6A">
        <w:rPr>
          <w:rFonts w:ascii="Innovation Norway" w:hAnsi="Innovation Norway"/>
          <w:lang w:val="en-GB"/>
        </w:rPr>
        <w:t>financial models have been explored to s</w:t>
      </w:r>
      <w:r w:rsidR="00793A6A">
        <w:rPr>
          <w:rFonts w:ascii="Innovation Norway" w:hAnsi="Innovation Norway"/>
          <w:lang w:val="en-GB"/>
        </w:rPr>
        <w:t xml:space="preserve">upport </w:t>
      </w:r>
      <w:r w:rsidR="009D76A8">
        <w:rPr>
          <w:rFonts w:ascii="Innovation Norway" w:hAnsi="Innovation Norway"/>
          <w:lang w:val="en-GB"/>
        </w:rPr>
        <w:t xml:space="preserve">sustainable access to the innovation for people affected by crises. </w:t>
      </w:r>
    </w:p>
    <w:p w14:paraId="163EDC68" w14:textId="4B82DA85" w:rsidR="00BB0053" w:rsidRPr="002C5C7E" w:rsidRDefault="00BB0053" w:rsidP="002C5C7E">
      <w:pPr>
        <w:pStyle w:val="Listeavsnitt"/>
        <w:numPr>
          <w:ilvl w:val="0"/>
          <w:numId w:val="14"/>
        </w:numPr>
        <w:rPr>
          <w:rFonts w:ascii="Innovation Norway" w:hAnsi="Innovation Norway"/>
          <w:b/>
          <w:bCs/>
        </w:rPr>
      </w:pPr>
      <w:r w:rsidRPr="002C5C7E">
        <w:rPr>
          <w:rFonts w:ascii="Innovation Norway" w:hAnsi="Innovation Norway"/>
          <w:b/>
          <w:bCs/>
        </w:rPr>
        <w:t>Product/process development</w:t>
      </w:r>
      <w:r w:rsidR="002C5C7E">
        <w:rPr>
          <w:rFonts w:ascii="Innovation Norway" w:hAnsi="Innovation Norway"/>
          <w:b/>
          <w:bCs/>
        </w:rPr>
        <w:t xml:space="preserve">: </w:t>
      </w:r>
      <w:r w:rsidR="00C84FAC" w:rsidRPr="00C84FAC">
        <w:rPr>
          <w:rFonts w:ascii="Innovation Norway" w:hAnsi="Innovation Norway"/>
        </w:rPr>
        <w:t>Describe further development of the solution during the project period</w:t>
      </w:r>
    </w:p>
    <w:p w14:paraId="365B4AED" w14:textId="77777777" w:rsidR="0085714C" w:rsidRPr="0085714C" w:rsidRDefault="0085714C" w:rsidP="0085714C">
      <w:pPr>
        <w:rPr>
          <w:rFonts w:ascii="Innovation Norway" w:hAnsi="Innovation Norway"/>
          <w:b/>
          <w:bCs/>
        </w:rPr>
      </w:pPr>
    </w:p>
    <w:p w14:paraId="619D6C69" w14:textId="2C5985AB" w:rsidR="00FE0F36" w:rsidRPr="00AB63C8" w:rsidRDefault="009F022C" w:rsidP="00FE0F36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  <w:lang w:val="en-GB"/>
        </w:rPr>
      </w:pPr>
      <w:r w:rsidRPr="00AB63C8">
        <w:rPr>
          <w:rFonts w:ascii="Innovation Norway" w:hAnsi="Innovation Norway"/>
          <w:b/>
          <w:bCs/>
          <w:lang w:val="en-GB"/>
        </w:rPr>
        <w:t>Impact</w:t>
      </w:r>
    </w:p>
    <w:p w14:paraId="35BCCFD9" w14:textId="4A33A2C7" w:rsidR="00FF3773" w:rsidRDefault="00CC0D79" w:rsidP="00493115">
      <w:pPr>
        <w:rPr>
          <w:rFonts w:ascii="Innovation Norway" w:hAnsi="Innovation Norway"/>
        </w:rPr>
      </w:pPr>
      <w:r w:rsidRPr="00CC0D79">
        <w:rPr>
          <w:rFonts w:ascii="Innovation Norway" w:hAnsi="Innovation Norway"/>
        </w:rPr>
        <w:t>Reflections around the impact achieved</w:t>
      </w:r>
      <w:r w:rsidR="004E5901">
        <w:rPr>
          <w:rFonts w:ascii="Innovation Norway" w:hAnsi="Innovation Norway"/>
        </w:rPr>
        <w:t>.</w:t>
      </w:r>
    </w:p>
    <w:p w14:paraId="50ECE470" w14:textId="77777777" w:rsidR="00CC0D79" w:rsidRPr="00CC0D79" w:rsidRDefault="00CC0D79" w:rsidP="00493115">
      <w:pPr>
        <w:rPr>
          <w:rFonts w:ascii="Innovation Norway" w:hAnsi="Innovation Norway"/>
        </w:rPr>
      </w:pPr>
    </w:p>
    <w:p w14:paraId="6AA01864" w14:textId="069A0002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Challenges and Adaptations</w:t>
      </w:r>
    </w:p>
    <w:p w14:paraId="1AD499C9" w14:textId="77777777" w:rsid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>Describe any challenges, delays, or changes made during the project period.</w:t>
      </w:r>
    </w:p>
    <w:p w14:paraId="08FA9BB1" w14:textId="77777777" w:rsidR="00014B0D" w:rsidRPr="009F022C" w:rsidRDefault="00014B0D" w:rsidP="009F022C">
      <w:pPr>
        <w:rPr>
          <w:rFonts w:ascii="Innovation Norway" w:hAnsi="Innovation Norway"/>
        </w:rPr>
      </w:pPr>
    </w:p>
    <w:p w14:paraId="691C653F" w14:textId="4E168000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End Users</w:t>
      </w:r>
      <w:r w:rsidR="001F001C">
        <w:rPr>
          <w:rFonts w:ascii="Innovation Norway" w:hAnsi="Innovation Norway"/>
          <w:b/>
          <w:bCs/>
        </w:rPr>
        <w:t xml:space="preserve"> </w:t>
      </w:r>
    </w:p>
    <w:p w14:paraId="016508B1" w14:textId="77DC00C5" w:rsid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 xml:space="preserve">Explain how </w:t>
      </w:r>
      <w:r w:rsidR="00A373B8">
        <w:rPr>
          <w:rFonts w:ascii="Innovation Norway" w:hAnsi="Innovation Norway"/>
        </w:rPr>
        <w:t xml:space="preserve">end users </w:t>
      </w:r>
      <w:r w:rsidRPr="009F022C">
        <w:rPr>
          <w:rFonts w:ascii="Innovation Norway" w:hAnsi="Innovation Norway"/>
        </w:rPr>
        <w:t>were involved in the project design, implementation, and evaluation.</w:t>
      </w:r>
    </w:p>
    <w:p w14:paraId="7FA8DC42" w14:textId="77777777" w:rsidR="00014B0D" w:rsidRDefault="00014B0D" w:rsidP="009F022C">
      <w:pPr>
        <w:rPr>
          <w:rFonts w:ascii="Innovation Norway" w:hAnsi="Innovation Norway"/>
        </w:rPr>
      </w:pPr>
    </w:p>
    <w:p w14:paraId="4218EBB6" w14:textId="38E8829A" w:rsidR="00A373B8" w:rsidRDefault="00A373B8" w:rsidP="00A373B8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A373B8">
        <w:rPr>
          <w:rFonts w:ascii="Innovation Norway" w:hAnsi="Innovation Norway"/>
          <w:b/>
          <w:bCs/>
        </w:rPr>
        <w:t xml:space="preserve">Local </w:t>
      </w:r>
      <w:r w:rsidR="007C5E68">
        <w:rPr>
          <w:rFonts w:ascii="Innovation Norway" w:hAnsi="Innovation Norway"/>
          <w:b/>
          <w:bCs/>
        </w:rPr>
        <w:t>P</w:t>
      </w:r>
      <w:r w:rsidR="008E11D3">
        <w:rPr>
          <w:rFonts w:ascii="Innovation Norway" w:hAnsi="Innovation Norway"/>
          <w:b/>
          <w:bCs/>
        </w:rPr>
        <w:t>artnerships</w:t>
      </w:r>
    </w:p>
    <w:p w14:paraId="6F1BAD9B" w14:textId="08189047" w:rsidR="008E11D3" w:rsidRPr="00827F8F" w:rsidRDefault="008E11D3" w:rsidP="00827F8F">
      <w:pPr>
        <w:rPr>
          <w:rFonts w:ascii="Innovation Norway" w:hAnsi="Innovation Norway"/>
        </w:rPr>
      </w:pPr>
      <w:r w:rsidRPr="00827F8F">
        <w:rPr>
          <w:rFonts w:ascii="Innovation Norway" w:hAnsi="Innovation Norway"/>
        </w:rPr>
        <w:t>Please describe the role of local partners</w:t>
      </w:r>
      <w:r w:rsidR="00827F8F" w:rsidRPr="00827F8F">
        <w:rPr>
          <w:rFonts w:ascii="Innovation Norway" w:hAnsi="Innovation Norway"/>
        </w:rPr>
        <w:t xml:space="preserve"> and efforts to establish local ownership</w:t>
      </w:r>
      <w:r w:rsidR="00827F8F">
        <w:rPr>
          <w:rFonts w:ascii="Innovation Norway" w:hAnsi="Innovation Norway"/>
        </w:rPr>
        <w:t>.</w:t>
      </w:r>
    </w:p>
    <w:p w14:paraId="2E9A6977" w14:textId="77777777" w:rsidR="00A373B8" w:rsidRPr="00A373B8" w:rsidRDefault="00A373B8" w:rsidP="00A373B8">
      <w:pPr>
        <w:ind w:left="360"/>
        <w:rPr>
          <w:rFonts w:ascii="Innovation Norway" w:hAnsi="Innovation Norway"/>
        </w:rPr>
      </w:pPr>
    </w:p>
    <w:p w14:paraId="1C0B29DF" w14:textId="456A81BF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Private Sector Collaboration</w:t>
      </w:r>
    </w:p>
    <w:p w14:paraId="735212FF" w14:textId="77777777" w:rsid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lastRenderedPageBreak/>
        <w:t>Share experiences and lessons learned from working with private sector partners.</w:t>
      </w:r>
    </w:p>
    <w:p w14:paraId="568B3569" w14:textId="77777777" w:rsidR="00366662" w:rsidRPr="009F022C" w:rsidRDefault="00366662" w:rsidP="009F022C">
      <w:pPr>
        <w:rPr>
          <w:rFonts w:ascii="Innovation Norway" w:hAnsi="Innovation Norway"/>
        </w:rPr>
      </w:pPr>
    </w:p>
    <w:p w14:paraId="2EAFB4D0" w14:textId="0673B8B6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Other Partnerships (if applicable)</w:t>
      </w:r>
    </w:p>
    <w:p w14:paraId="25B86EA6" w14:textId="77777777" w:rsid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>Reflect on collaboration with other partners and their contributions.</w:t>
      </w:r>
    </w:p>
    <w:p w14:paraId="5F7FE603" w14:textId="77777777" w:rsidR="00014B0D" w:rsidRPr="009F022C" w:rsidRDefault="00014B0D" w:rsidP="009F022C">
      <w:pPr>
        <w:rPr>
          <w:rFonts w:ascii="Innovation Norway" w:hAnsi="Innovation Norway"/>
        </w:rPr>
      </w:pPr>
    </w:p>
    <w:p w14:paraId="2F799D0A" w14:textId="73D9EFBF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Knowledge Sharing and Lessons Learned</w:t>
      </w:r>
    </w:p>
    <w:p w14:paraId="678A4E17" w14:textId="77777777" w:rsid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>Describe how knowledge and lessons learned were shared within your organization and externally to promote adoption of the innovation.</w:t>
      </w:r>
    </w:p>
    <w:p w14:paraId="6CB734E9" w14:textId="77777777" w:rsidR="00014B0D" w:rsidRPr="009F022C" w:rsidRDefault="00014B0D" w:rsidP="009F022C">
      <w:pPr>
        <w:rPr>
          <w:rFonts w:ascii="Innovation Norway" w:hAnsi="Innovation Norway"/>
        </w:rPr>
      </w:pPr>
    </w:p>
    <w:p w14:paraId="3FE2B0CE" w14:textId="5E5C9510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Cross-Cutting Issues</w:t>
      </w:r>
    </w:p>
    <w:p w14:paraId="76A5B09D" w14:textId="77777777" w:rsidR="009F022C" w:rsidRP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>Explain how the project addressed:</w:t>
      </w:r>
    </w:p>
    <w:p w14:paraId="4D7578CF" w14:textId="77777777" w:rsidR="009F022C" w:rsidRPr="009F022C" w:rsidRDefault="009F022C" w:rsidP="009F022C">
      <w:pPr>
        <w:numPr>
          <w:ilvl w:val="0"/>
          <w:numId w:val="8"/>
        </w:numPr>
        <w:rPr>
          <w:rFonts w:ascii="Innovation Norway" w:hAnsi="Innovation Norway"/>
          <w:lang w:val="nb-NO"/>
        </w:rPr>
      </w:pPr>
      <w:r w:rsidRPr="009F022C">
        <w:rPr>
          <w:rFonts w:ascii="Innovation Norway" w:hAnsi="Innovation Norway"/>
          <w:lang w:val="nb-NO"/>
        </w:rPr>
        <w:t xml:space="preserve">Good </w:t>
      </w:r>
      <w:proofErr w:type="spellStart"/>
      <w:r w:rsidRPr="009F022C">
        <w:rPr>
          <w:rFonts w:ascii="Innovation Norway" w:hAnsi="Innovation Norway"/>
          <w:lang w:val="nb-NO"/>
        </w:rPr>
        <w:t>governance</w:t>
      </w:r>
      <w:proofErr w:type="spellEnd"/>
      <w:r w:rsidRPr="009F022C">
        <w:rPr>
          <w:rFonts w:ascii="Innovation Norway" w:hAnsi="Innovation Norway"/>
          <w:lang w:val="nb-NO"/>
        </w:rPr>
        <w:t xml:space="preserve"> and anti-</w:t>
      </w:r>
      <w:proofErr w:type="spellStart"/>
      <w:r w:rsidRPr="009F022C">
        <w:rPr>
          <w:rFonts w:ascii="Innovation Norway" w:hAnsi="Innovation Norway"/>
          <w:lang w:val="nb-NO"/>
        </w:rPr>
        <w:t>corruption</w:t>
      </w:r>
      <w:proofErr w:type="spellEnd"/>
    </w:p>
    <w:p w14:paraId="2EA88E1E" w14:textId="77777777" w:rsidR="009F022C" w:rsidRPr="009F022C" w:rsidRDefault="009F022C" w:rsidP="009F022C">
      <w:pPr>
        <w:numPr>
          <w:ilvl w:val="0"/>
          <w:numId w:val="8"/>
        </w:numPr>
        <w:rPr>
          <w:rFonts w:ascii="Innovation Norway" w:hAnsi="Innovation Norway"/>
          <w:lang w:val="nb-NO"/>
        </w:rPr>
      </w:pPr>
      <w:proofErr w:type="spellStart"/>
      <w:r w:rsidRPr="009F022C">
        <w:rPr>
          <w:rFonts w:ascii="Innovation Norway" w:hAnsi="Innovation Norway"/>
          <w:lang w:val="nb-NO"/>
        </w:rPr>
        <w:t>Sustainable</w:t>
      </w:r>
      <w:proofErr w:type="spellEnd"/>
      <w:r w:rsidRPr="009F022C">
        <w:rPr>
          <w:rFonts w:ascii="Innovation Norway" w:hAnsi="Innovation Norway"/>
          <w:lang w:val="nb-NO"/>
        </w:rPr>
        <w:t xml:space="preserve"> </w:t>
      </w:r>
      <w:proofErr w:type="spellStart"/>
      <w:r w:rsidRPr="009F022C">
        <w:rPr>
          <w:rFonts w:ascii="Innovation Norway" w:hAnsi="Innovation Norway"/>
          <w:lang w:val="nb-NO"/>
        </w:rPr>
        <w:t>development</w:t>
      </w:r>
      <w:proofErr w:type="spellEnd"/>
      <w:r w:rsidRPr="009F022C">
        <w:rPr>
          <w:rFonts w:ascii="Innovation Norway" w:hAnsi="Innovation Norway"/>
          <w:lang w:val="nb-NO"/>
        </w:rPr>
        <w:t xml:space="preserve">, </w:t>
      </w:r>
      <w:proofErr w:type="spellStart"/>
      <w:r w:rsidRPr="009F022C">
        <w:rPr>
          <w:rFonts w:ascii="Innovation Norway" w:hAnsi="Innovation Norway"/>
          <w:lang w:val="nb-NO"/>
        </w:rPr>
        <w:t>climate</w:t>
      </w:r>
      <w:proofErr w:type="spellEnd"/>
      <w:r w:rsidRPr="009F022C">
        <w:rPr>
          <w:rFonts w:ascii="Innovation Norway" w:hAnsi="Innovation Norway"/>
          <w:lang w:val="nb-NO"/>
        </w:rPr>
        <w:t xml:space="preserve">, and </w:t>
      </w:r>
      <w:proofErr w:type="spellStart"/>
      <w:r w:rsidRPr="009F022C">
        <w:rPr>
          <w:rFonts w:ascii="Innovation Norway" w:hAnsi="Innovation Norway"/>
          <w:lang w:val="nb-NO"/>
        </w:rPr>
        <w:t>environment</w:t>
      </w:r>
      <w:proofErr w:type="spellEnd"/>
    </w:p>
    <w:p w14:paraId="1360E47A" w14:textId="77777777" w:rsidR="009F022C" w:rsidRPr="009F022C" w:rsidRDefault="009F022C" w:rsidP="009F022C">
      <w:pPr>
        <w:numPr>
          <w:ilvl w:val="0"/>
          <w:numId w:val="8"/>
        </w:numPr>
        <w:rPr>
          <w:rFonts w:ascii="Innovation Norway" w:hAnsi="Innovation Norway"/>
          <w:lang w:val="nb-NO"/>
        </w:rPr>
      </w:pPr>
      <w:r w:rsidRPr="009F022C">
        <w:rPr>
          <w:rFonts w:ascii="Innovation Norway" w:hAnsi="Innovation Norway"/>
          <w:lang w:val="nb-NO"/>
        </w:rPr>
        <w:t xml:space="preserve">Human </w:t>
      </w:r>
      <w:proofErr w:type="spellStart"/>
      <w:r w:rsidRPr="009F022C">
        <w:rPr>
          <w:rFonts w:ascii="Innovation Norway" w:hAnsi="Innovation Norway"/>
          <w:lang w:val="nb-NO"/>
        </w:rPr>
        <w:t>rights</w:t>
      </w:r>
      <w:proofErr w:type="spellEnd"/>
    </w:p>
    <w:p w14:paraId="0729CC0E" w14:textId="77777777" w:rsidR="009F022C" w:rsidRDefault="009F022C" w:rsidP="009F022C">
      <w:pPr>
        <w:numPr>
          <w:ilvl w:val="0"/>
          <w:numId w:val="8"/>
        </w:numPr>
        <w:rPr>
          <w:rFonts w:ascii="Innovation Norway" w:hAnsi="Innovation Norway"/>
          <w:lang w:val="nb-NO"/>
        </w:rPr>
      </w:pPr>
      <w:proofErr w:type="spellStart"/>
      <w:r w:rsidRPr="009F022C">
        <w:rPr>
          <w:rFonts w:ascii="Innovation Norway" w:hAnsi="Innovation Norway"/>
          <w:lang w:val="nb-NO"/>
        </w:rPr>
        <w:t>Gender</w:t>
      </w:r>
      <w:proofErr w:type="spellEnd"/>
      <w:r w:rsidRPr="009F022C">
        <w:rPr>
          <w:rFonts w:ascii="Innovation Norway" w:hAnsi="Innovation Norway"/>
          <w:lang w:val="nb-NO"/>
        </w:rPr>
        <w:t xml:space="preserve"> </w:t>
      </w:r>
      <w:proofErr w:type="spellStart"/>
      <w:r w:rsidRPr="009F022C">
        <w:rPr>
          <w:rFonts w:ascii="Innovation Norway" w:hAnsi="Innovation Norway"/>
          <w:lang w:val="nb-NO"/>
        </w:rPr>
        <w:t>equality</w:t>
      </w:r>
      <w:proofErr w:type="spellEnd"/>
      <w:r w:rsidRPr="009F022C">
        <w:rPr>
          <w:rFonts w:ascii="Innovation Norway" w:hAnsi="Innovation Norway"/>
          <w:lang w:val="nb-NO"/>
        </w:rPr>
        <w:t xml:space="preserve">, </w:t>
      </w:r>
      <w:proofErr w:type="spellStart"/>
      <w:r w:rsidRPr="009F022C">
        <w:rPr>
          <w:rFonts w:ascii="Innovation Norway" w:hAnsi="Innovation Norway"/>
          <w:lang w:val="nb-NO"/>
        </w:rPr>
        <w:t>participation</w:t>
      </w:r>
      <w:proofErr w:type="spellEnd"/>
      <w:r w:rsidRPr="009F022C">
        <w:rPr>
          <w:rFonts w:ascii="Innovation Norway" w:hAnsi="Innovation Norway"/>
          <w:lang w:val="nb-NO"/>
        </w:rPr>
        <w:t xml:space="preserve">, and </w:t>
      </w:r>
      <w:proofErr w:type="spellStart"/>
      <w:r w:rsidRPr="009F022C">
        <w:rPr>
          <w:rFonts w:ascii="Innovation Norway" w:hAnsi="Innovation Norway"/>
          <w:lang w:val="nb-NO"/>
        </w:rPr>
        <w:t>empowerment</w:t>
      </w:r>
      <w:proofErr w:type="spellEnd"/>
    </w:p>
    <w:p w14:paraId="42D74C13" w14:textId="77777777" w:rsidR="00C33E83" w:rsidRPr="009F022C" w:rsidRDefault="00C33E83" w:rsidP="00C33E83">
      <w:pPr>
        <w:ind w:left="720"/>
        <w:rPr>
          <w:rFonts w:ascii="Innovation Norway" w:hAnsi="Innovation Norway"/>
          <w:lang w:val="nb-NO"/>
        </w:rPr>
      </w:pPr>
    </w:p>
    <w:p w14:paraId="6985DD3F" w14:textId="32FFC170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  <w:lang w:val="nb-NO"/>
        </w:rPr>
      </w:pPr>
      <w:proofErr w:type="spellStart"/>
      <w:r w:rsidRPr="00E22D7D">
        <w:rPr>
          <w:rFonts w:ascii="Innovation Norway" w:hAnsi="Innovation Norway"/>
          <w:b/>
          <w:bCs/>
          <w:lang w:val="nb-NO"/>
        </w:rPr>
        <w:t>Next</w:t>
      </w:r>
      <w:proofErr w:type="spellEnd"/>
      <w:r w:rsidRPr="00E22D7D">
        <w:rPr>
          <w:rFonts w:ascii="Innovation Norway" w:hAnsi="Innovation Norway"/>
          <w:b/>
          <w:bCs/>
          <w:lang w:val="nb-NO"/>
        </w:rPr>
        <w:t xml:space="preserve"> </w:t>
      </w:r>
      <w:proofErr w:type="spellStart"/>
      <w:r w:rsidRPr="00E22D7D">
        <w:rPr>
          <w:rFonts w:ascii="Innovation Norway" w:hAnsi="Innovation Norway"/>
          <w:b/>
          <w:bCs/>
          <w:lang w:val="nb-NO"/>
        </w:rPr>
        <w:t>Steps</w:t>
      </w:r>
      <w:proofErr w:type="spellEnd"/>
    </w:p>
    <w:p w14:paraId="4F85A183" w14:textId="77777777" w:rsid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>Outline plans for further development, scaling, or sustainability of the project.</w:t>
      </w:r>
    </w:p>
    <w:p w14:paraId="66897F88" w14:textId="77777777" w:rsidR="00C33E83" w:rsidRPr="009F022C" w:rsidRDefault="00C33E83" w:rsidP="009F022C">
      <w:pPr>
        <w:rPr>
          <w:rFonts w:ascii="Innovation Norway" w:hAnsi="Innovation Norway"/>
        </w:rPr>
      </w:pPr>
    </w:p>
    <w:p w14:paraId="54920072" w14:textId="686EB38E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Additional Funding</w:t>
      </w:r>
    </w:p>
    <w:p w14:paraId="06B10A73" w14:textId="4250A846" w:rsidR="000D3406" w:rsidRPr="000D3406" w:rsidRDefault="009F022C" w:rsidP="009F022C">
      <w:pPr>
        <w:rPr>
          <w:rFonts w:ascii="Innovation Norway" w:hAnsi="Innovation Norway"/>
        </w:rPr>
      </w:pPr>
      <w:r w:rsidRPr="000D3406">
        <w:rPr>
          <w:rFonts w:ascii="Innovation Norway" w:hAnsi="Innovation Norway"/>
        </w:rPr>
        <w:t xml:space="preserve">List any other sources of funding besides Innovation Norway and describe </w:t>
      </w:r>
      <w:r w:rsidR="000D3406" w:rsidRPr="000D3406">
        <w:rPr>
          <w:rFonts w:ascii="Innovation Norway" w:hAnsi="Innovation Norway"/>
        </w:rPr>
        <w:t>what were the key factors that led to the project receiving</w:t>
      </w:r>
      <w:r w:rsidR="009E18A8">
        <w:rPr>
          <w:rFonts w:ascii="Innovation Norway" w:hAnsi="Innovation Norway"/>
        </w:rPr>
        <w:t xml:space="preserve"> this</w:t>
      </w:r>
      <w:r w:rsidR="000D3406" w:rsidRPr="000D3406">
        <w:rPr>
          <w:rFonts w:ascii="Innovation Norway" w:hAnsi="Innovation Norway"/>
        </w:rPr>
        <w:t xml:space="preserve"> funding?</w:t>
      </w:r>
    </w:p>
    <w:p w14:paraId="58E905C2" w14:textId="77777777" w:rsidR="001A2A79" w:rsidRDefault="001A2A79" w:rsidP="009F022C">
      <w:pPr>
        <w:rPr>
          <w:rFonts w:ascii="Innovation Norway" w:hAnsi="Innovation Norway"/>
        </w:rPr>
      </w:pPr>
    </w:p>
    <w:p w14:paraId="2AC20723" w14:textId="33F82989" w:rsidR="00C33E83" w:rsidRPr="00EE0E5A" w:rsidRDefault="00C33E83" w:rsidP="00C33E83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E0E5A">
        <w:rPr>
          <w:rFonts w:ascii="Innovation Norway" w:hAnsi="Innovation Norway"/>
          <w:b/>
          <w:bCs/>
        </w:rPr>
        <w:t xml:space="preserve">Has the implementation of this project led to any policy </w:t>
      </w:r>
      <w:r w:rsidR="00620F79" w:rsidRPr="00EE0E5A">
        <w:rPr>
          <w:rFonts w:ascii="Innovation Norway" w:hAnsi="Innovation Norway"/>
          <w:b/>
          <w:bCs/>
        </w:rPr>
        <w:t>changes</w:t>
      </w:r>
      <w:r w:rsidR="00EE0E5A" w:rsidRPr="00EE0E5A">
        <w:rPr>
          <w:rFonts w:ascii="Innovation Norway" w:hAnsi="Innovation Norway"/>
          <w:b/>
          <w:bCs/>
        </w:rPr>
        <w:t xml:space="preserve">. </w:t>
      </w:r>
      <w:r w:rsidR="001A2A79" w:rsidRPr="00EE0E5A">
        <w:rPr>
          <w:rFonts w:ascii="Innovation Norway" w:hAnsi="Innovation Norway"/>
          <w:b/>
          <w:bCs/>
        </w:rPr>
        <w:t xml:space="preserve">If so, please describe. </w:t>
      </w:r>
    </w:p>
    <w:p w14:paraId="633FB5F7" w14:textId="3D3E021C" w:rsidR="001A2A79" w:rsidRDefault="0065082E" w:rsidP="001A2A79">
      <w:pPr>
        <w:rPr>
          <w:rFonts w:ascii="Innovation Norway" w:hAnsi="Innovation Norway"/>
        </w:rPr>
      </w:pPr>
      <w:r>
        <w:rPr>
          <w:rFonts w:ascii="Innovation Norway" w:hAnsi="Innovation Norway"/>
        </w:rPr>
        <w:t>This can be at an organisational/institutional level, national level etc.</w:t>
      </w:r>
    </w:p>
    <w:p w14:paraId="5369B02D" w14:textId="77777777" w:rsidR="0065082E" w:rsidRPr="001A2A79" w:rsidRDefault="0065082E" w:rsidP="001A2A79">
      <w:pPr>
        <w:rPr>
          <w:rFonts w:ascii="Innovation Norway" w:hAnsi="Innovation Norway"/>
        </w:rPr>
      </w:pPr>
    </w:p>
    <w:p w14:paraId="185A138B" w14:textId="74C54471" w:rsidR="009F022C" w:rsidRPr="00E22D7D" w:rsidRDefault="009F022C" w:rsidP="00E22D7D">
      <w:pPr>
        <w:pStyle w:val="Listeavsnitt"/>
        <w:numPr>
          <w:ilvl w:val="0"/>
          <w:numId w:val="11"/>
        </w:numPr>
        <w:rPr>
          <w:rFonts w:ascii="Innovation Norway" w:hAnsi="Innovation Norway"/>
          <w:b/>
          <w:bCs/>
        </w:rPr>
      </w:pPr>
      <w:r w:rsidRPr="00E22D7D">
        <w:rPr>
          <w:rFonts w:ascii="Innovation Norway" w:hAnsi="Innovation Norway"/>
          <w:b/>
          <w:bCs/>
        </w:rPr>
        <w:t>Executive Summary for HIP Norway Website</w:t>
      </w:r>
    </w:p>
    <w:p w14:paraId="52AC8B72" w14:textId="1028F89F" w:rsidR="009F022C" w:rsidRPr="009F022C" w:rsidRDefault="009F022C" w:rsidP="009F022C">
      <w:p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 xml:space="preserve">Provide a </w:t>
      </w:r>
      <w:r w:rsidR="00B64192" w:rsidRPr="009F022C">
        <w:rPr>
          <w:rFonts w:ascii="Innovation Norway" w:hAnsi="Innovation Norway"/>
        </w:rPr>
        <w:t>2-page</w:t>
      </w:r>
      <w:r w:rsidRPr="009F022C">
        <w:rPr>
          <w:rFonts w:ascii="Innovation Norway" w:hAnsi="Innovation Norway"/>
        </w:rPr>
        <w:t xml:space="preserve"> summary </w:t>
      </w:r>
      <w:r w:rsidR="00014B0D">
        <w:rPr>
          <w:rFonts w:ascii="Innovation Norway" w:hAnsi="Innovation Norway"/>
        </w:rPr>
        <w:t xml:space="preserve">of the project, that Innovation Norway will publish on the HIP website. The summary should </w:t>
      </w:r>
      <w:r w:rsidRPr="009F022C">
        <w:rPr>
          <w:rFonts w:ascii="Innovation Norway" w:hAnsi="Innovation Norway"/>
        </w:rPr>
        <w:t>includ</w:t>
      </w:r>
      <w:r w:rsidR="00014B0D">
        <w:rPr>
          <w:rFonts w:ascii="Innovation Norway" w:hAnsi="Innovation Norway"/>
        </w:rPr>
        <w:t>e</w:t>
      </w:r>
      <w:r w:rsidRPr="009F022C">
        <w:rPr>
          <w:rFonts w:ascii="Innovation Norway" w:hAnsi="Innovation Norway"/>
        </w:rPr>
        <w:t>:</w:t>
      </w:r>
    </w:p>
    <w:p w14:paraId="406E755A" w14:textId="370662B0" w:rsidR="009F022C" w:rsidRPr="009F022C" w:rsidRDefault="009F022C" w:rsidP="009F022C">
      <w:pPr>
        <w:numPr>
          <w:ilvl w:val="0"/>
          <w:numId w:val="9"/>
        </w:numPr>
        <w:rPr>
          <w:rFonts w:ascii="Innovation Norway" w:hAnsi="Innovation Norway"/>
        </w:rPr>
      </w:pPr>
      <w:r w:rsidRPr="009F022C">
        <w:rPr>
          <w:rFonts w:ascii="Innovation Norway" w:hAnsi="Innovation Norway"/>
        </w:rPr>
        <w:t xml:space="preserve">Project </w:t>
      </w:r>
      <w:r w:rsidR="00E90D0E" w:rsidRPr="00CC6D8F">
        <w:rPr>
          <w:rFonts w:ascii="Innovation Norway" w:hAnsi="Innovation Norway"/>
        </w:rPr>
        <w:t>background</w:t>
      </w:r>
      <w:r w:rsidR="00442557" w:rsidRPr="00CC6D8F">
        <w:rPr>
          <w:rFonts w:ascii="Innovation Norway" w:hAnsi="Innovation Norway"/>
        </w:rPr>
        <w:t xml:space="preserve"> </w:t>
      </w:r>
      <w:r w:rsidR="00990072" w:rsidRPr="00CC6D8F">
        <w:rPr>
          <w:rFonts w:ascii="Innovation Norway" w:hAnsi="Innovation Norway"/>
        </w:rPr>
        <w:t>and</w:t>
      </w:r>
      <w:r w:rsidR="00CC6D8F">
        <w:rPr>
          <w:rFonts w:ascii="Innovation Norway" w:hAnsi="Innovation Norway"/>
        </w:rPr>
        <w:t xml:space="preserve"> </w:t>
      </w:r>
      <w:r w:rsidR="00CA1FF8">
        <w:rPr>
          <w:rFonts w:ascii="Innovation Norway" w:hAnsi="Innovation Norway"/>
        </w:rPr>
        <w:t xml:space="preserve">solutions developed </w:t>
      </w:r>
    </w:p>
    <w:p w14:paraId="6898E10C" w14:textId="77777777" w:rsidR="009F022C" w:rsidRPr="009F022C" w:rsidRDefault="009F022C" w:rsidP="009F022C">
      <w:pPr>
        <w:numPr>
          <w:ilvl w:val="0"/>
          <w:numId w:val="9"/>
        </w:numPr>
        <w:rPr>
          <w:rFonts w:ascii="Innovation Norway" w:hAnsi="Innovation Norway"/>
          <w:lang w:val="nb-NO"/>
        </w:rPr>
      </w:pPr>
      <w:r w:rsidRPr="009F022C">
        <w:rPr>
          <w:rFonts w:ascii="Innovation Norway" w:hAnsi="Innovation Norway"/>
          <w:lang w:val="nb-NO"/>
        </w:rPr>
        <w:t xml:space="preserve">Key </w:t>
      </w:r>
      <w:proofErr w:type="spellStart"/>
      <w:r w:rsidRPr="009F022C">
        <w:rPr>
          <w:rFonts w:ascii="Innovation Norway" w:hAnsi="Innovation Norway"/>
          <w:lang w:val="nb-NO"/>
        </w:rPr>
        <w:t>Lessons</w:t>
      </w:r>
      <w:proofErr w:type="spellEnd"/>
      <w:r w:rsidRPr="009F022C">
        <w:rPr>
          <w:rFonts w:ascii="Innovation Norway" w:hAnsi="Innovation Norway"/>
          <w:lang w:val="nb-NO"/>
        </w:rPr>
        <w:t xml:space="preserve"> </w:t>
      </w:r>
      <w:proofErr w:type="spellStart"/>
      <w:r w:rsidRPr="009F022C">
        <w:rPr>
          <w:rFonts w:ascii="Innovation Norway" w:hAnsi="Innovation Norway"/>
          <w:lang w:val="nb-NO"/>
        </w:rPr>
        <w:t>Learned</w:t>
      </w:r>
      <w:proofErr w:type="spellEnd"/>
    </w:p>
    <w:p w14:paraId="4BFE8404" w14:textId="77777777" w:rsidR="009F022C" w:rsidRPr="009F022C" w:rsidRDefault="009F022C" w:rsidP="009F022C">
      <w:pPr>
        <w:numPr>
          <w:ilvl w:val="0"/>
          <w:numId w:val="9"/>
        </w:numPr>
        <w:rPr>
          <w:rFonts w:ascii="Innovation Norway" w:hAnsi="Innovation Norway"/>
          <w:lang w:val="nb-NO"/>
        </w:rPr>
      </w:pPr>
      <w:proofErr w:type="spellStart"/>
      <w:r w:rsidRPr="009F022C">
        <w:rPr>
          <w:rFonts w:ascii="Innovation Norway" w:hAnsi="Innovation Norway"/>
          <w:lang w:val="nb-NO"/>
        </w:rPr>
        <w:t>Next</w:t>
      </w:r>
      <w:proofErr w:type="spellEnd"/>
      <w:r w:rsidRPr="009F022C">
        <w:rPr>
          <w:rFonts w:ascii="Innovation Norway" w:hAnsi="Innovation Norway"/>
          <w:lang w:val="nb-NO"/>
        </w:rPr>
        <w:t xml:space="preserve"> Steps</w:t>
      </w:r>
    </w:p>
    <w:p w14:paraId="038255B0" w14:textId="77777777" w:rsidR="009F022C" w:rsidRDefault="009F022C" w:rsidP="00045E3D">
      <w:pPr>
        <w:rPr>
          <w:rFonts w:ascii="Innovation Norway" w:hAnsi="Innovation Norway"/>
          <w:lang w:val="en-US"/>
        </w:rPr>
      </w:pPr>
    </w:p>
    <w:p w14:paraId="28958AEF" w14:textId="77777777" w:rsidR="009F022C" w:rsidRDefault="009F022C" w:rsidP="00045E3D">
      <w:pPr>
        <w:rPr>
          <w:rFonts w:ascii="Innovation Norway" w:hAnsi="Innovation Norway"/>
          <w:lang w:val="en-US"/>
        </w:rPr>
      </w:pPr>
    </w:p>
    <w:p w14:paraId="6CDA6444" w14:textId="77777777" w:rsidR="009F022C" w:rsidRDefault="009F022C" w:rsidP="00045E3D">
      <w:pPr>
        <w:rPr>
          <w:rFonts w:ascii="Innovation Norway" w:hAnsi="Innovation Norway"/>
          <w:lang w:val="en-US"/>
        </w:rPr>
      </w:pPr>
    </w:p>
    <w:p w14:paraId="499D8C09" w14:textId="77777777" w:rsidR="00EC7BF3" w:rsidRDefault="00EC7BF3" w:rsidP="00946016">
      <w:pPr>
        <w:rPr>
          <w:rFonts w:ascii="Innovation Norway" w:hAnsi="Innovation Norway"/>
        </w:rPr>
      </w:pPr>
    </w:p>
    <w:p w14:paraId="1A39A999" w14:textId="77777777" w:rsidR="00EC7BF3" w:rsidRDefault="00EC7BF3" w:rsidP="00946016">
      <w:pPr>
        <w:rPr>
          <w:rFonts w:ascii="Innovation Norway" w:hAnsi="Innovation Norway"/>
        </w:rPr>
      </w:pPr>
    </w:p>
    <w:p w14:paraId="2F840763" w14:textId="77777777" w:rsidR="00643AC9" w:rsidRDefault="00643AC9" w:rsidP="00643AC9">
      <w:pPr>
        <w:rPr>
          <w:rFonts w:ascii="Innovation Norway" w:hAnsi="Innovation Norway"/>
          <w:lang w:val="nb-NO"/>
        </w:rPr>
      </w:pPr>
    </w:p>
    <w:p w14:paraId="0C6877CB" w14:textId="77777777" w:rsidR="00643AC9" w:rsidRDefault="00643AC9" w:rsidP="00643AC9">
      <w:pPr>
        <w:rPr>
          <w:rFonts w:ascii="Innovation Norway" w:hAnsi="Innovation Norway"/>
          <w:lang w:val="nb-NO"/>
        </w:rPr>
      </w:pPr>
    </w:p>
    <w:p w14:paraId="40F28659" w14:textId="77777777" w:rsidR="009D5F45" w:rsidRPr="00643AC9" w:rsidRDefault="009D5F45" w:rsidP="00643AC9">
      <w:pPr>
        <w:rPr>
          <w:rFonts w:ascii="Innovation Norway" w:hAnsi="Innovation Norway"/>
        </w:rPr>
      </w:pPr>
    </w:p>
    <w:sectPr w:rsidR="009D5F45" w:rsidRPr="00643AC9" w:rsidSect="000038F0">
      <w:headerReference w:type="default" r:id="rId11"/>
      <w:headerReference w:type="first" r:id="rId12"/>
      <w:pgSz w:w="11907" w:h="16839" w:code="9"/>
      <w:pgMar w:top="720" w:right="1418" w:bottom="1418" w:left="1276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2206D" w14:textId="77777777" w:rsidR="005C7EC8" w:rsidRDefault="005C7EC8" w:rsidP="00D064E1">
      <w:r>
        <w:separator/>
      </w:r>
    </w:p>
  </w:endnote>
  <w:endnote w:type="continuationSeparator" w:id="0">
    <w:p w14:paraId="4C50E64D" w14:textId="77777777" w:rsidR="005C7EC8" w:rsidRDefault="005C7EC8" w:rsidP="00D0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novation Norway">
    <w:panose1 w:val="020B0500030000000000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5A655" w14:textId="77777777" w:rsidR="005C7EC8" w:rsidRDefault="005C7EC8" w:rsidP="00D064E1">
      <w:r>
        <w:separator/>
      </w:r>
    </w:p>
  </w:footnote>
  <w:footnote w:type="continuationSeparator" w:id="0">
    <w:p w14:paraId="4D8A41B7" w14:textId="77777777" w:rsidR="005C7EC8" w:rsidRDefault="005C7EC8" w:rsidP="00D06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384B" w14:textId="77777777" w:rsidR="004620AC" w:rsidRPr="00EE6209" w:rsidRDefault="004620AC" w:rsidP="000038F0">
    <w:pPr>
      <w:pStyle w:val="Topptekst"/>
      <w:tabs>
        <w:tab w:val="clear" w:pos="4680"/>
        <w:tab w:val="clear" w:pos="9360"/>
        <w:tab w:val="left" w:pos="1664"/>
      </w:tabs>
      <w:spacing w:line="360" w:lineRule="auto"/>
      <w:rPr>
        <w:color w:val="4A902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9F43B" w14:textId="77777777" w:rsidR="00843C04" w:rsidRDefault="00133263">
    <w:pPr>
      <w:pStyle w:val="Topptekst"/>
    </w:pPr>
    <w:r w:rsidRPr="002E17B3">
      <w:rPr>
        <w:noProof/>
      </w:rPr>
      <w:drawing>
        <wp:inline distT="0" distB="0" distL="0" distR="0" wp14:anchorId="78F1F4F8" wp14:editId="754FC0CE">
          <wp:extent cx="1262939" cy="550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939" cy="550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DB4336" w14:textId="77777777" w:rsidR="00D064E1" w:rsidRDefault="00D064E1" w:rsidP="00660795">
    <w:pPr>
      <w:pStyle w:val="Topptekst"/>
      <w:spacing w:after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E5A"/>
    <w:multiLevelType w:val="multilevel"/>
    <w:tmpl w:val="260A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075E56"/>
    <w:multiLevelType w:val="hybridMultilevel"/>
    <w:tmpl w:val="2DA6B7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DE4CADD0">
      <w:numFmt w:val="bullet"/>
      <w:lvlText w:val="-"/>
      <w:lvlJc w:val="left"/>
      <w:pPr>
        <w:ind w:left="1980" w:hanging="360"/>
      </w:pPr>
      <w:rPr>
        <w:rFonts w:ascii="Innovation Norway" w:eastAsiaTheme="minorHAnsi" w:hAnsi="Innovation Norway" w:cstheme="minorBidi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2D0BE6"/>
    <w:multiLevelType w:val="hybridMultilevel"/>
    <w:tmpl w:val="AEC42B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E1768"/>
    <w:multiLevelType w:val="hybridMultilevel"/>
    <w:tmpl w:val="69E88732"/>
    <w:lvl w:ilvl="0" w:tplc="2200A83A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E47F8"/>
    <w:multiLevelType w:val="hybridMultilevel"/>
    <w:tmpl w:val="95427D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33F64"/>
    <w:multiLevelType w:val="hybridMultilevel"/>
    <w:tmpl w:val="B1C081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4D164F"/>
    <w:multiLevelType w:val="multilevel"/>
    <w:tmpl w:val="3416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B55143A"/>
    <w:multiLevelType w:val="hybridMultilevel"/>
    <w:tmpl w:val="6C5EB8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138A7"/>
    <w:multiLevelType w:val="hybridMultilevel"/>
    <w:tmpl w:val="3B268E7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CA39A9"/>
    <w:multiLevelType w:val="hybridMultilevel"/>
    <w:tmpl w:val="D1043F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D076FE"/>
    <w:multiLevelType w:val="multilevel"/>
    <w:tmpl w:val="7ED0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E241B"/>
    <w:multiLevelType w:val="multilevel"/>
    <w:tmpl w:val="D51A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E8340E8"/>
    <w:multiLevelType w:val="multilevel"/>
    <w:tmpl w:val="85CE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145877">
    <w:abstractNumId w:val="11"/>
  </w:num>
  <w:num w:numId="2" w16cid:durableId="1688486462">
    <w:abstractNumId w:val="1"/>
  </w:num>
  <w:num w:numId="3" w16cid:durableId="1390420704">
    <w:abstractNumId w:val="5"/>
  </w:num>
  <w:num w:numId="4" w16cid:durableId="965239998">
    <w:abstractNumId w:val="10"/>
  </w:num>
  <w:num w:numId="5" w16cid:durableId="432168817">
    <w:abstractNumId w:val="13"/>
  </w:num>
  <w:num w:numId="6" w16cid:durableId="392510657">
    <w:abstractNumId w:val="3"/>
  </w:num>
  <w:num w:numId="7" w16cid:durableId="1164779711">
    <w:abstractNumId w:val="6"/>
  </w:num>
  <w:num w:numId="8" w16cid:durableId="1772701696">
    <w:abstractNumId w:val="0"/>
  </w:num>
  <w:num w:numId="9" w16cid:durableId="1021706754">
    <w:abstractNumId w:val="12"/>
  </w:num>
  <w:num w:numId="10" w16cid:durableId="1717045516">
    <w:abstractNumId w:val="4"/>
  </w:num>
  <w:num w:numId="11" w16cid:durableId="1318997361">
    <w:abstractNumId w:val="2"/>
  </w:num>
  <w:num w:numId="12" w16cid:durableId="71704223">
    <w:abstractNumId w:val="9"/>
  </w:num>
  <w:num w:numId="13" w16cid:durableId="2142377987">
    <w:abstractNumId w:val="8"/>
  </w:num>
  <w:num w:numId="14" w16cid:durableId="656954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3D"/>
    <w:rsid w:val="00000E7B"/>
    <w:rsid w:val="00003363"/>
    <w:rsid w:val="000038F0"/>
    <w:rsid w:val="0001289A"/>
    <w:rsid w:val="00014B0D"/>
    <w:rsid w:val="00014EA1"/>
    <w:rsid w:val="00016526"/>
    <w:rsid w:val="00017D3E"/>
    <w:rsid w:val="00020AC2"/>
    <w:rsid w:val="0003179A"/>
    <w:rsid w:val="000403CA"/>
    <w:rsid w:val="000419F4"/>
    <w:rsid w:val="000458AF"/>
    <w:rsid w:val="00045E3D"/>
    <w:rsid w:val="000518BF"/>
    <w:rsid w:val="000519D2"/>
    <w:rsid w:val="00066BB7"/>
    <w:rsid w:val="0006739C"/>
    <w:rsid w:val="0009277E"/>
    <w:rsid w:val="000A2B47"/>
    <w:rsid w:val="000A34E4"/>
    <w:rsid w:val="000A43DC"/>
    <w:rsid w:val="000A61BA"/>
    <w:rsid w:val="000A75E0"/>
    <w:rsid w:val="000D0CE4"/>
    <w:rsid w:val="000D3406"/>
    <w:rsid w:val="000D3FDD"/>
    <w:rsid w:val="000D6B87"/>
    <w:rsid w:val="00120126"/>
    <w:rsid w:val="0012039B"/>
    <w:rsid w:val="0012793F"/>
    <w:rsid w:val="00133263"/>
    <w:rsid w:val="001458BD"/>
    <w:rsid w:val="00156355"/>
    <w:rsid w:val="00161C21"/>
    <w:rsid w:val="001726B3"/>
    <w:rsid w:val="001946EC"/>
    <w:rsid w:val="00196679"/>
    <w:rsid w:val="00196E78"/>
    <w:rsid w:val="001A2A79"/>
    <w:rsid w:val="001C25F0"/>
    <w:rsid w:val="001D0DE7"/>
    <w:rsid w:val="001D1657"/>
    <w:rsid w:val="001D2130"/>
    <w:rsid w:val="001D4B9E"/>
    <w:rsid w:val="001F001C"/>
    <w:rsid w:val="001F5464"/>
    <w:rsid w:val="00225027"/>
    <w:rsid w:val="00225183"/>
    <w:rsid w:val="00232262"/>
    <w:rsid w:val="00250110"/>
    <w:rsid w:val="0025580E"/>
    <w:rsid w:val="00274BB8"/>
    <w:rsid w:val="00294EB1"/>
    <w:rsid w:val="002A0DE7"/>
    <w:rsid w:val="002A2671"/>
    <w:rsid w:val="002C5C7E"/>
    <w:rsid w:val="002D5E93"/>
    <w:rsid w:val="002E2B03"/>
    <w:rsid w:val="002E4458"/>
    <w:rsid w:val="002F5904"/>
    <w:rsid w:val="0030490E"/>
    <w:rsid w:val="003072CB"/>
    <w:rsid w:val="00330B01"/>
    <w:rsid w:val="00335E72"/>
    <w:rsid w:val="00337757"/>
    <w:rsid w:val="00357655"/>
    <w:rsid w:val="00366662"/>
    <w:rsid w:val="00366F17"/>
    <w:rsid w:val="00372EE6"/>
    <w:rsid w:val="003737FF"/>
    <w:rsid w:val="003A1B38"/>
    <w:rsid w:val="003A2C04"/>
    <w:rsid w:val="003A5291"/>
    <w:rsid w:val="003B1901"/>
    <w:rsid w:val="003B5AE2"/>
    <w:rsid w:val="003C4115"/>
    <w:rsid w:val="003D3F82"/>
    <w:rsid w:val="003D4074"/>
    <w:rsid w:val="003D5350"/>
    <w:rsid w:val="003D555B"/>
    <w:rsid w:val="003D7F51"/>
    <w:rsid w:val="003E0E88"/>
    <w:rsid w:val="003F23B2"/>
    <w:rsid w:val="003F7B66"/>
    <w:rsid w:val="00401E07"/>
    <w:rsid w:val="00431B60"/>
    <w:rsid w:val="00442557"/>
    <w:rsid w:val="00447A8F"/>
    <w:rsid w:val="00450A7D"/>
    <w:rsid w:val="0045236B"/>
    <w:rsid w:val="004620AC"/>
    <w:rsid w:val="00476A66"/>
    <w:rsid w:val="004832B1"/>
    <w:rsid w:val="00493115"/>
    <w:rsid w:val="00496654"/>
    <w:rsid w:val="004A768E"/>
    <w:rsid w:val="004A7C1C"/>
    <w:rsid w:val="004B1420"/>
    <w:rsid w:val="004B327A"/>
    <w:rsid w:val="004B4FF3"/>
    <w:rsid w:val="004D2A5D"/>
    <w:rsid w:val="004E5901"/>
    <w:rsid w:val="004F1060"/>
    <w:rsid w:val="0050207F"/>
    <w:rsid w:val="00503198"/>
    <w:rsid w:val="00510964"/>
    <w:rsid w:val="00511372"/>
    <w:rsid w:val="00516EFA"/>
    <w:rsid w:val="00523687"/>
    <w:rsid w:val="00527349"/>
    <w:rsid w:val="005313B3"/>
    <w:rsid w:val="00536B7B"/>
    <w:rsid w:val="00543C44"/>
    <w:rsid w:val="00546FDB"/>
    <w:rsid w:val="00560E85"/>
    <w:rsid w:val="005873D4"/>
    <w:rsid w:val="00591A91"/>
    <w:rsid w:val="005C57A7"/>
    <w:rsid w:val="005C7EC8"/>
    <w:rsid w:val="005E5C6A"/>
    <w:rsid w:val="005F1419"/>
    <w:rsid w:val="00605F30"/>
    <w:rsid w:val="00617A34"/>
    <w:rsid w:val="00620C73"/>
    <w:rsid w:val="00620F79"/>
    <w:rsid w:val="00633F7F"/>
    <w:rsid w:val="00643AC9"/>
    <w:rsid w:val="0065082E"/>
    <w:rsid w:val="00656372"/>
    <w:rsid w:val="00660795"/>
    <w:rsid w:val="00661537"/>
    <w:rsid w:val="00665FEA"/>
    <w:rsid w:val="00680D05"/>
    <w:rsid w:val="006836B3"/>
    <w:rsid w:val="006930C8"/>
    <w:rsid w:val="006A5D0A"/>
    <w:rsid w:val="006C324E"/>
    <w:rsid w:val="006D42DE"/>
    <w:rsid w:val="006D45E3"/>
    <w:rsid w:val="006E031B"/>
    <w:rsid w:val="006E3F0C"/>
    <w:rsid w:val="006E3F48"/>
    <w:rsid w:val="006F16BB"/>
    <w:rsid w:val="00716DCC"/>
    <w:rsid w:val="0072097D"/>
    <w:rsid w:val="00740897"/>
    <w:rsid w:val="00743E7B"/>
    <w:rsid w:val="007465BE"/>
    <w:rsid w:val="007470FB"/>
    <w:rsid w:val="00750FB0"/>
    <w:rsid w:val="00756582"/>
    <w:rsid w:val="00767231"/>
    <w:rsid w:val="0077538C"/>
    <w:rsid w:val="00793A6A"/>
    <w:rsid w:val="007974E2"/>
    <w:rsid w:val="007A4A36"/>
    <w:rsid w:val="007B17AF"/>
    <w:rsid w:val="007B2982"/>
    <w:rsid w:val="007B4969"/>
    <w:rsid w:val="007C170F"/>
    <w:rsid w:val="007C5E68"/>
    <w:rsid w:val="007D1582"/>
    <w:rsid w:val="007E46F5"/>
    <w:rsid w:val="007F25E5"/>
    <w:rsid w:val="007F5495"/>
    <w:rsid w:val="007F7DB8"/>
    <w:rsid w:val="008004AF"/>
    <w:rsid w:val="00806B2C"/>
    <w:rsid w:val="0082564C"/>
    <w:rsid w:val="00826367"/>
    <w:rsid w:val="00827F8F"/>
    <w:rsid w:val="00833B69"/>
    <w:rsid w:val="00833DA4"/>
    <w:rsid w:val="00835BC5"/>
    <w:rsid w:val="00843C04"/>
    <w:rsid w:val="00844B02"/>
    <w:rsid w:val="00851AE7"/>
    <w:rsid w:val="0085714C"/>
    <w:rsid w:val="0086419D"/>
    <w:rsid w:val="00875674"/>
    <w:rsid w:val="00877A10"/>
    <w:rsid w:val="00880EE6"/>
    <w:rsid w:val="0088178D"/>
    <w:rsid w:val="00894D6F"/>
    <w:rsid w:val="00897C83"/>
    <w:rsid w:val="008A637D"/>
    <w:rsid w:val="008C0FB2"/>
    <w:rsid w:val="008C0FD7"/>
    <w:rsid w:val="008C1BE2"/>
    <w:rsid w:val="008D2D70"/>
    <w:rsid w:val="008D7885"/>
    <w:rsid w:val="008E11D3"/>
    <w:rsid w:val="008E6B14"/>
    <w:rsid w:val="008F38E5"/>
    <w:rsid w:val="00910D55"/>
    <w:rsid w:val="00921F67"/>
    <w:rsid w:val="00921FDF"/>
    <w:rsid w:val="009224FC"/>
    <w:rsid w:val="00924762"/>
    <w:rsid w:val="00934111"/>
    <w:rsid w:val="00946016"/>
    <w:rsid w:val="00946425"/>
    <w:rsid w:val="00957135"/>
    <w:rsid w:val="0096026A"/>
    <w:rsid w:val="00962DA9"/>
    <w:rsid w:val="00964544"/>
    <w:rsid w:val="00973105"/>
    <w:rsid w:val="00973891"/>
    <w:rsid w:val="009816B0"/>
    <w:rsid w:val="00984231"/>
    <w:rsid w:val="00990072"/>
    <w:rsid w:val="0099208D"/>
    <w:rsid w:val="00994443"/>
    <w:rsid w:val="009A48F7"/>
    <w:rsid w:val="009A584A"/>
    <w:rsid w:val="009B42E3"/>
    <w:rsid w:val="009C0EF2"/>
    <w:rsid w:val="009C62E2"/>
    <w:rsid w:val="009D5F45"/>
    <w:rsid w:val="009D76A8"/>
    <w:rsid w:val="009E18A8"/>
    <w:rsid w:val="009E3F88"/>
    <w:rsid w:val="009E51A1"/>
    <w:rsid w:val="009E6B36"/>
    <w:rsid w:val="009F022C"/>
    <w:rsid w:val="00A02996"/>
    <w:rsid w:val="00A05A70"/>
    <w:rsid w:val="00A253D3"/>
    <w:rsid w:val="00A27478"/>
    <w:rsid w:val="00A30FF1"/>
    <w:rsid w:val="00A373B8"/>
    <w:rsid w:val="00A50A87"/>
    <w:rsid w:val="00A56E86"/>
    <w:rsid w:val="00A6692E"/>
    <w:rsid w:val="00A70E6A"/>
    <w:rsid w:val="00A821CE"/>
    <w:rsid w:val="00A83BB5"/>
    <w:rsid w:val="00AA6DEF"/>
    <w:rsid w:val="00AB01A8"/>
    <w:rsid w:val="00AB5518"/>
    <w:rsid w:val="00AB63C8"/>
    <w:rsid w:val="00AC277D"/>
    <w:rsid w:val="00AC446F"/>
    <w:rsid w:val="00AD6F75"/>
    <w:rsid w:val="00AF37F3"/>
    <w:rsid w:val="00AF64B9"/>
    <w:rsid w:val="00B018CE"/>
    <w:rsid w:val="00B04252"/>
    <w:rsid w:val="00B054EC"/>
    <w:rsid w:val="00B11302"/>
    <w:rsid w:val="00B13271"/>
    <w:rsid w:val="00B13F09"/>
    <w:rsid w:val="00B2729E"/>
    <w:rsid w:val="00B277F9"/>
    <w:rsid w:val="00B35F7E"/>
    <w:rsid w:val="00B4105B"/>
    <w:rsid w:val="00B449CA"/>
    <w:rsid w:val="00B538CA"/>
    <w:rsid w:val="00B545DC"/>
    <w:rsid w:val="00B61D30"/>
    <w:rsid w:val="00B64192"/>
    <w:rsid w:val="00B66402"/>
    <w:rsid w:val="00B85B36"/>
    <w:rsid w:val="00BA46C3"/>
    <w:rsid w:val="00BB0053"/>
    <w:rsid w:val="00BC16DF"/>
    <w:rsid w:val="00BD21D3"/>
    <w:rsid w:val="00BD2E8E"/>
    <w:rsid w:val="00BE41F4"/>
    <w:rsid w:val="00BE45DE"/>
    <w:rsid w:val="00BE77F4"/>
    <w:rsid w:val="00BF5B25"/>
    <w:rsid w:val="00C106FF"/>
    <w:rsid w:val="00C11A2B"/>
    <w:rsid w:val="00C33E83"/>
    <w:rsid w:val="00C41A50"/>
    <w:rsid w:val="00C57FEE"/>
    <w:rsid w:val="00C670D7"/>
    <w:rsid w:val="00C82D83"/>
    <w:rsid w:val="00C84FAC"/>
    <w:rsid w:val="00C93125"/>
    <w:rsid w:val="00CA00CE"/>
    <w:rsid w:val="00CA1FF8"/>
    <w:rsid w:val="00CA3E0D"/>
    <w:rsid w:val="00CC0D79"/>
    <w:rsid w:val="00CC1A06"/>
    <w:rsid w:val="00CC5AA6"/>
    <w:rsid w:val="00CC6D8F"/>
    <w:rsid w:val="00CD2F27"/>
    <w:rsid w:val="00CD3F60"/>
    <w:rsid w:val="00CD6C42"/>
    <w:rsid w:val="00CE0D8B"/>
    <w:rsid w:val="00D02B72"/>
    <w:rsid w:val="00D05B68"/>
    <w:rsid w:val="00D064E1"/>
    <w:rsid w:val="00D12FE9"/>
    <w:rsid w:val="00D13200"/>
    <w:rsid w:val="00D3173B"/>
    <w:rsid w:val="00D41A79"/>
    <w:rsid w:val="00D5046E"/>
    <w:rsid w:val="00D54844"/>
    <w:rsid w:val="00D549AE"/>
    <w:rsid w:val="00D63CF7"/>
    <w:rsid w:val="00D83374"/>
    <w:rsid w:val="00D86B73"/>
    <w:rsid w:val="00DA1C1A"/>
    <w:rsid w:val="00DB2E6E"/>
    <w:rsid w:val="00DB7352"/>
    <w:rsid w:val="00DC5EA2"/>
    <w:rsid w:val="00DE604B"/>
    <w:rsid w:val="00DE68BE"/>
    <w:rsid w:val="00DF3FBD"/>
    <w:rsid w:val="00DF7F3D"/>
    <w:rsid w:val="00E150F5"/>
    <w:rsid w:val="00E22D7D"/>
    <w:rsid w:val="00E24E20"/>
    <w:rsid w:val="00E32065"/>
    <w:rsid w:val="00E46B39"/>
    <w:rsid w:val="00E525FA"/>
    <w:rsid w:val="00E57CAA"/>
    <w:rsid w:val="00E60D6A"/>
    <w:rsid w:val="00E62966"/>
    <w:rsid w:val="00E70006"/>
    <w:rsid w:val="00E72565"/>
    <w:rsid w:val="00E730C4"/>
    <w:rsid w:val="00E80603"/>
    <w:rsid w:val="00E8204D"/>
    <w:rsid w:val="00E86933"/>
    <w:rsid w:val="00E90D0E"/>
    <w:rsid w:val="00E92BF0"/>
    <w:rsid w:val="00E93ACD"/>
    <w:rsid w:val="00E95248"/>
    <w:rsid w:val="00E9671A"/>
    <w:rsid w:val="00EB2E7D"/>
    <w:rsid w:val="00EB3C2D"/>
    <w:rsid w:val="00EC3C55"/>
    <w:rsid w:val="00EC7BF3"/>
    <w:rsid w:val="00EE030D"/>
    <w:rsid w:val="00EE0E5A"/>
    <w:rsid w:val="00EE6209"/>
    <w:rsid w:val="00EF4C89"/>
    <w:rsid w:val="00EF5945"/>
    <w:rsid w:val="00F149AF"/>
    <w:rsid w:val="00F241A5"/>
    <w:rsid w:val="00F32D3D"/>
    <w:rsid w:val="00F520B8"/>
    <w:rsid w:val="00F570E5"/>
    <w:rsid w:val="00F63801"/>
    <w:rsid w:val="00F70026"/>
    <w:rsid w:val="00F71423"/>
    <w:rsid w:val="00F72B7D"/>
    <w:rsid w:val="00F76F97"/>
    <w:rsid w:val="00F93F08"/>
    <w:rsid w:val="00FB0DE8"/>
    <w:rsid w:val="00FB5A24"/>
    <w:rsid w:val="00FC2394"/>
    <w:rsid w:val="00FC2FD4"/>
    <w:rsid w:val="00FC4697"/>
    <w:rsid w:val="00FC5B4D"/>
    <w:rsid w:val="00FD68D3"/>
    <w:rsid w:val="00FE0F36"/>
    <w:rsid w:val="00FE1D74"/>
    <w:rsid w:val="00FF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00E2C"/>
  <w15:docId w15:val="{5F623318-782A-4F8F-A418-50E9DA69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3D"/>
    <w:pPr>
      <w:spacing w:after="160" w:line="259" w:lineRule="auto"/>
    </w:pPr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465BE"/>
    <w:pPr>
      <w:keepNext/>
      <w:keepLines/>
      <w:spacing w:line="276" w:lineRule="auto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83BB5"/>
    <w:pPr>
      <w:keepNext/>
      <w:keepLines/>
      <w:spacing w:line="276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83BB5"/>
    <w:pPr>
      <w:keepNext/>
      <w:keepLines/>
      <w:spacing w:line="276" w:lineRule="auto"/>
      <w:outlineLvl w:val="2"/>
    </w:pPr>
    <w:rPr>
      <w:rFonts w:eastAsiaTheme="majorEastAsia" w:cstheme="majorBidi"/>
      <w:b/>
      <w:bCs/>
      <w:lang w:val="en-US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83BB5"/>
    <w:pPr>
      <w:keepNext/>
      <w:keepLines/>
      <w:spacing w:line="276" w:lineRule="auto"/>
      <w:outlineLvl w:val="3"/>
    </w:pPr>
    <w:rPr>
      <w:rFonts w:eastAsiaTheme="majorEastAsia" w:cstheme="majorBidi"/>
      <w:bCs/>
      <w:i/>
      <w:iCs/>
      <w:lang w:val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rsid w:val="004D2A5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5D6D08" w:themeColor="accent1" w:themeShade="7F"/>
      <w:lang w:val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rsid w:val="004D2A5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5D6D08" w:themeColor="accent1" w:themeShade="7F"/>
      <w:lang w:val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rsid w:val="004D2A5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rsid w:val="004D2A5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rsid w:val="004D2A5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D064E1"/>
    <w:pPr>
      <w:tabs>
        <w:tab w:val="center" w:pos="4680"/>
        <w:tab w:val="right" w:pos="9360"/>
      </w:tabs>
    </w:pPr>
    <w:rPr>
      <w:lang w:val="en-US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D2A5D"/>
  </w:style>
  <w:style w:type="paragraph" w:styleId="Bunntekst">
    <w:name w:val="footer"/>
    <w:basedOn w:val="Normal"/>
    <w:link w:val="BunntekstTegn"/>
    <w:uiPriority w:val="99"/>
    <w:semiHidden/>
    <w:rsid w:val="00D064E1"/>
    <w:pPr>
      <w:tabs>
        <w:tab w:val="center" w:pos="4680"/>
        <w:tab w:val="right" w:pos="9360"/>
      </w:tabs>
    </w:pPr>
    <w:rPr>
      <w:lang w:val="en-US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4D2A5D"/>
  </w:style>
  <w:style w:type="paragraph" w:customStyle="1" w:styleId="Default">
    <w:name w:val="Default"/>
    <w:semiHidden/>
    <w:unhideWhenUsed/>
    <w:locked/>
    <w:rsid w:val="00D064E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nb-NO"/>
    </w:rPr>
  </w:style>
  <w:style w:type="character" w:customStyle="1" w:styleId="A2">
    <w:name w:val="A2"/>
    <w:uiPriority w:val="99"/>
    <w:semiHidden/>
    <w:locked/>
    <w:rsid w:val="00D064E1"/>
    <w:rPr>
      <w:rFonts w:cs="Calibri"/>
      <w:color w:val="4A9020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465BE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83BB5"/>
    <w:rPr>
      <w:rFonts w:eastAsiaTheme="majorEastAsia" w:cstheme="majorBidi"/>
      <w:b/>
      <w:bCs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83BB5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83BB5"/>
    <w:rPr>
      <w:rFonts w:eastAsiaTheme="majorEastAsia" w:cstheme="majorBidi"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32262"/>
    <w:rPr>
      <w:rFonts w:asciiTheme="majorHAnsi" w:eastAsiaTheme="majorEastAsia" w:hAnsiTheme="majorHAnsi" w:cstheme="majorBidi"/>
      <w:color w:val="5D6D08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32262"/>
    <w:rPr>
      <w:rFonts w:asciiTheme="majorHAnsi" w:eastAsiaTheme="majorEastAsia" w:hAnsiTheme="majorHAnsi" w:cstheme="majorBidi"/>
      <w:i/>
      <w:iCs/>
      <w:color w:val="5D6D08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322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3226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322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A83BB5"/>
    <w:rPr>
      <w:b/>
      <w:bCs/>
      <w:color w:val="BDDC10" w:themeColor="accent1"/>
      <w:sz w:val="18"/>
      <w:szCs w:val="18"/>
      <w:lang w:val="en-US"/>
    </w:rPr>
  </w:style>
  <w:style w:type="paragraph" w:styleId="Tittel">
    <w:name w:val="Title"/>
    <w:basedOn w:val="Normal"/>
    <w:next w:val="Normal"/>
    <w:link w:val="TittelTegn"/>
    <w:uiPriority w:val="9"/>
    <w:qFormat/>
    <w:rsid w:val="00232262"/>
    <w:pPr>
      <w:spacing w:line="276" w:lineRule="auto"/>
      <w:contextualSpacing/>
    </w:pPr>
    <w:rPr>
      <w:rFonts w:eastAsiaTheme="majorEastAsia" w:cstheme="majorBidi"/>
      <w:spacing w:val="5"/>
      <w:kern w:val="28"/>
      <w:sz w:val="52"/>
      <w:szCs w:val="52"/>
      <w:lang w:val="en-US"/>
    </w:rPr>
  </w:style>
  <w:style w:type="character" w:customStyle="1" w:styleId="TittelTegn">
    <w:name w:val="Tittel Tegn"/>
    <w:basedOn w:val="Standardskriftforavsnitt"/>
    <w:link w:val="Tittel"/>
    <w:uiPriority w:val="9"/>
    <w:rsid w:val="00232262"/>
    <w:rPr>
      <w:rFonts w:eastAsiaTheme="majorEastAsia" w:cstheme="majorBidi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A83BB5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/>
      <w:iCs/>
      <w:color w:val="BDDC10" w:themeColor="accent1"/>
      <w:spacing w:val="15"/>
      <w:sz w:val="24"/>
      <w:szCs w:val="24"/>
      <w:lang w:val="en-US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A83BB5"/>
    <w:rPr>
      <w:rFonts w:asciiTheme="majorHAnsi" w:eastAsiaTheme="majorEastAsia" w:hAnsiTheme="majorHAnsi" w:cstheme="majorBidi"/>
      <w:i/>
      <w:iCs/>
      <w:color w:val="BDDC10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semiHidden/>
    <w:qFormat/>
    <w:rsid w:val="00A83BB5"/>
    <w:rPr>
      <w:b/>
      <w:bCs/>
    </w:rPr>
  </w:style>
  <w:style w:type="character" w:styleId="Utheving">
    <w:name w:val="Emphasis"/>
    <w:basedOn w:val="Standardskriftforavsnitt"/>
    <w:uiPriority w:val="20"/>
    <w:semiHidden/>
    <w:qFormat/>
    <w:rsid w:val="00A83BB5"/>
    <w:rPr>
      <w:i/>
      <w:iCs/>
    </w:rPr>
  </w:style>
  <w:style w:type="paragraph" w:styleId="Ingenmellomrom">
    <w:name w:val="No Spacing"/>
    <w:link w:val="IngenmellomromTegn"/>
    <w:uiPriority w:val="1"/>
    <w:qFormat/>
    <w:rsid w:val="00921FDF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A83BB5"/>
    <w:pPr>
      <w:spacing w:line="276" w:lineRule="auto"/>
      <w:ind w:left="720"/>
      <w:contextualSpacing/>
    </w:pPr>
    <w:rPr>
      <w:lang w:val="en-US"/>
    </w:rPr>
  </w:style>
  <w:style w:type="paragraph" w:styleId="Sitat">
    <w:name w:val="Quote"/>
    <w:basedOn w:val="Normal"/>
    <w:next w:val="Normal"/>
    <w:link w:val="SitatTegn"/>
    <w:uiPriority w:val="29"/>
    <w:semiHidden/>
    <w:qFormat/>
    <w:rsid w:val="00A83BB5"/>
    <w:pPr>
      <w:spacing w:line="276" w:lineRule="auto"/>
    </w:pPr>
    <w:rPr>
      <w:i/>
      <w:iCs/>
      <w:color w:val="000000" w:themeColor="text1"/>
      <w:lang w:val="en-US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A83BB5"/>
    <w:rPr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A83BB5"/>
    <w:pPr>
      <w:pBdr>
        <w:bottom w:val="single" w:sz="4" w:space="4" w:color="BDDC10" w:themeColor="accent1"/>
      </w:pBdr>
      <w:spacing w:before="200" w:after="280" w:line="276" w:lineRule="auto"/>
      <w:ind w:left="936" w:right="936"/>
    </w:pPr>
    <w:rPr>
      <w:b/>
      <w:bCs/>
      <w:i/>
      <w:iCs/>
      <w:color w:val="BDDC10" w:themeColor="accent1"/>
      <w:lang w:val="en-US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A83BB5"/>
    <w:rPr>
      <w:b/>
      <w:bCs/>
      <w:i/>
      <w:iCs/>
      <w:color w:val="BDDC10" w:themeColor="accent1"/>
    </w:rPr>
  </w:style>
  <w:style w:type="character" w:styleId="Svakutheving">
    <w:name w:val="Subtle Emphasis"/>
    <w:basedOn w:val="Standardskriftforavsnitt"/>
    <w:uiPriority w:val="19"/>
    <w:semiHidden/>
    <w:qFormat/>
    <w:rsid w:val="00A83BB5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semiHidden/>
    <w:qFormat/>
    <w:rsid w:val="00A83BB5"/>
    <w:rPr>
      <w:b/>
      <w:bCs/>
      <w:i/>
      <w:iCs/>
      <w:color w:val="BDDC10" w:themeColor="accent1"/>
    </w:rPr>
  </w:style>
  <w:style w:type="character" w:styleId="Svakreferanse">
    <w:name w:val="Subtle Reference"/>
    <w:basedOn w:val="Standardskriftforavsnitt"/>
    <w:uiPriority w:val="31"/>
    <w:semiHidden/>
    <w:qFormat/>
    <w:rsid w:val="00A83BB5"/>
    <w:rPr>
      <w:smallCaps/>
      <w:color w:val="00A4E8" w:themeColor="accent2"/>
      <w:u w:val="single"/>
    </w:rPr>
  </w:style>
  <w:style w:type="character" w:styleId="Sterkreferanse">
    <w:name w:val="Intense Reference"/>
    <w:basedOn w:val="Standardskriftforavsnitt"/>
    <w:uiPriority w:val="32"/>
    <w:semiHidden/>
    <w:qFormat/>
    <w:rsid w:val="00A83BB5"/>
    <w:rPr>
      <w:b/>
      <w:bCs/>
      <w:smallCaps/>
      <w:color w:val="00A4E8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semiHidden/>
    <w:qFormat/>
    <w:rsid w:val="00A83BB5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80D05"/>
    <w:pPr>
      <w:outlineLvl w:val="9"/>
    </w:pPr>
    <w:rPr>
      <w:color w:val="auto"/>
    </w:rPr>
  </w:style>
  <w:style w:type="paragraph" w:customStyle="1" w:styleId="PersonalName">
    <w:name w:val="Personal Name"/>
    <w:basedOn w:val="Tittel"/>
    <w:semiHidden/>
    <w:rsid w:val="004D2A5D"/>
    <w:rPr>
      <w:b/>
      <w:caps/>
      <w:color w:val="000000"/>
      <w:sz w:val="28"/>
      <w:szCs w:val="28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921FDF"/>
  </w:style>
  <w:style w:type="paragraph" w:styleId="Bobletekst">
    <w:name w:val="Balloon Text"/>
    <w:basedOn w:val="Normal"/>
    <w:link w:val="BobletekstTegn"/>
    <w:uiPriority w:val="99"/>
    <w:semiHidden/>
    <w:unhideWhenUsed/>
    <w:rsid w:val="00716DCC"/>
    <w:rPr>
      <w:rFonts w:ascii="Tahoma" w:hAnsi="Tahoma" w:cs="Tahoma"/>
      <w:sz w:val="16"/>
      <w:szCs w:val="16"/>
      <w:lang w:val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6DCC"/>
    <w:rPr>
      <w:rFonts w:ascii="Tahoma" w:hAnsi="Tahoma" w:cs="Tahoma"/>
      <w:sz w:val="16"/>
      <w:szCs w:val="16"/>
    </w:rPr>
  </w:style>
  <w:style w:type="character" w:customStyle="1" w:styleId="A0">
    <w:name w:val="A0"/>
    <w:uiPriority w:val="99"/>
    <w:locked/>
    <w:rsid w:val="00B35F7E"/>
    <w:rPr>
      <w:rFonts w:cs="Calibri"/>
      <w:color w:val="221E1F"/>
      <w:sz w:val="22"/>
      <w:szCs w:val="22"/>
    </w:rPr>
  </w:style>
  <w:style w:type="character" w:styleId="Plassholdertekst">
    <w:name w:val="Placeholder Text"/>
    <w:basedOn w:val="Standardskriftforavsnitt"/>
    <w:uiPriority w:val="99"/>
    <w:semiHidden/>
    <w:rsid w:val="00B35F7E"/>
    <w:rPr>
      <w:color w:val="808080"/>
    </w:rPr>
  </w:style>
  <w:style w:type="character" w:customStyle="1" w:styleId="Liten-grnn">
    <w:name w:val="Liten-grønn"/>
    <w:basedOn w:val="Standardskriftforavsnitt"/>
    <w:uiPriority w:val="10"/>
    <w:rsid w:val="00957135"/>
    <w:rPr>
      <w:rFonts w:asciiTheme="minorHAnsi" w:hAnsiTheme="minorHAnsi"/>
      <w:color w:val="2A6C1B"/>
      <w:sz w:val="16"/>
    </w:rPr>
  </w:style>
  <w:style w:type="paragraph" w:styleId="NormalWeb">
    <w:name w:val="Normal (Web)"/>
    <w:basedOn w:val="Normal"/>
    <w:uiPriority w:val="99"/>
    <w:unhideWhenUsed/>
    <w:rsid w:val="00BF5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43AC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43AC9"/>
    <w:pPr>
      <w:spacing w:after="0" w:line="240" w:lineRule="auto"/>
    </w:pPr>
    <w:rPr>
      <w:rFonts w:ascii="Arial" w:eastAsia="Arial" w:hAnsi="Arial" w:cs="Arial"/>
      <w:sz w:val="20"/>
      <w:szCs w:val="20"/>
      <w:lang w:val="en" w:eastAsia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43AC9"/>
    <w:rPr>
      <w:rFonts w:ascii="Arial" w:eastAsia="Arial" w:hAnsi="Arial" w:cs="Arial"/>
      <w:sz w:val="20"/>
      <w:szCs w:val="20"/>
      <w:lang w:val="en"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419F4"/>
    <w:pPr>
      <w:spacing w:after="160"/>
    </w:pPr>
    <w:rPr>
      <w:rFonts w:asciiTheme="minorHAnsi" w:eastAsiaTheme="minorHAnsi" w:hAnsiTheme="minorHAnsi" w:cstheme="minorBidi"/>
      <w:b/>
      <w:bCs/>
      <w:lang w:val="en-GB"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419F4"/>
    <w:rPr>
      <w:rFonts w:ascii="Arial" w:eastAsia="Arial" w:hAnsi="Arial" w:cs="Arial"/>
      <w:b/>
      <w:bCs/>
      <w:sz w:val="20"/>
      <w:szCs w:val="20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innovationnorway.sharepoint.com/sites/assets/OfficeTemplates/Blank%20Word%20document%20(English).dotx" TargetMode="External"/></Relationships>
</file>

<file path=word/theme/theme1.xml><?xml version="1.0" encoding="utf-8"?>
<a:theme xmlns:a="http://schemas.openxmlformats.org/drawingml/2006/main" name="Office Theme">
  <a:themeElements>
    <a:clrScheme name="Innovasjon Norge">
      <a:dk1>
        <a:sysClr val="windowText" lastClr="000000"/>
      </a:dk1>
      <a:lt1>
        <a:sysClr val="window" lastClr="FFFFFF"/>
      </a:lt1>
      <a:dk2>
        <a:srgbClr val="2A6C1B"/>
      </a:dk2>
      <a:lt2>
        <a:srgbClr val="75BA20"/>
      </a:lt2>
      <a:accent1>
        <a:srgbClr val="BDDC10"/>
      </a:accent1>
      <a:accent2>
        <a:srgbClr val="00A4E8"/>
      </a:accent2>
      <a:accent3>
        <a:srgbClr val="8D0080"/>
      </a:accent3>
      <a:accent4>
        <a:srgbClr val="E1A200"/>
      </a:accent4>
      <a:accent5>
        <a:srgbClr val="C40009"/>
      </a:accent5>
      <a:accent6>
        <a:srgbClr val="B9C5CE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113EDC96DDE74D9A5AA2609B4814AF" ma:contentTypeVersion="13" ma:contentTypeDescription="Opprett et nytt dokument." ma:contentTypeScope="" ma:versionID="fe66d0efe9842d2a62f64c43f6be3451">
  <xsd:schema xmlns:xsd="http://www.w3.org/2001/XMLSchema" xmlns:xs="http://www.w3.org/2001/XMLSchema" xmlns:p="http://schemas.microsoft.com/office/2006/metadata/properties" xmlns:ns2="2cbbe57a-fe4d-43f9-b784-7b9dd59f9f5e" xmlns:ns3="78a1675b-7ebd-46c6-a77c-d1b499cbd3df" targetNamespace="http://schemas.microsoft.com/office/2006/metadata/properties" ma:root="true" ma:fieldsID="4247d47e794c7248c1d3bc3ac72421ec" ns2:_="" ns3:_="">
    <xsd:import namespace="2cbbe57a-fe4d-43f9-b784-7b9dd59f9f5e"/>
    <xsd:import namespace="78a1675b-7ebd-46c6-a77c-d1b499cbd3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be57a-fe4d-43f9-b784-7b9dd59f9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1675b-7ebd-46c6-a77c-d1b499cbd3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58d99b-48af-47b6-b775-1772140087ee}" ma:internalName="TaxCatchAll" ma:showField="CatchAllData" ma:web="78a1675b-7ebd-46c6-a77c-d1b499cbd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a1675b-7ebd-46c6-a77c-d1b499cbd3df" xsi:nil="true"/>
    <lcf76f155ced4ddcb4097134ff3c332f xmlns="2cbbe57a-fe4d-43f9-b784-7b9dd59f9f5e">
      <Terms xmlns="http://schemas.microsoft.com/office/infopath/2007/PartnerControls"/>
    </lcf76f155ced4ddcb4097134ff3c332f>
  </documentManagement>
</p:properties>
</file>

<file path=customXml/item3.xml><?xml version="1.0" encoding="utf-8"?>
<root>
  <mottaker/>
</root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A5D5D-E921-428B-B8CC-867537462BB9}"/>
</file>

<file path=customXml/itemProps2.xml><?xml version="1.0" encoding="utf-8"?>
<ds:datastoreItem xmlns:ds="http://schemas.openxmlformats.org/officeDocument/2006/customXml" ds:itemID="{5B1478D0-9C8D-4343-84E6-74C07F625B97}">
  <ds:schemaRefs>
    <ds:schemaRef ds:uri="http://schemas.openxmlformats.org/package/2006/metadata/core-properties"/>
    <ds:schemaRef ds:uri="http://purl.org/dc/terms/"/>
    <ds:schemaRef ds:uri="78a1675b-7ebd-46c6-a77c-d1b499cbd3df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2cbbe57a-fe4d-43f9-b784-7b9dd59f9f5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0AEC4A6-8F5C-480D-8D7C-E5B71FDF4696}">
  <ds:schemaRefs/>
</ds:datastoreItem>
</file>

<file path=customXml/itemProps4.xml><?xml version="1.0" encoding="utf-8"?>
<ds:datastoreItem xmlns:ds="http://schemas.openxmlformats.org/officeDocument/2006/customXml" ds:itemID="{5B02CD5C-8485-47AA-A4FF-BF9AD0AD53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Blank%20Word%20document%20(English)</Template>
  <TotalTime>1529</TotalTime>
  <Pages>4</Pages>
  <Words>486</Words>
  <Characters>2893</Characters>
  <Application>Microsoft Office Word</Application>
  <DocSecurity>0</DocSecurity>
  <Lines>103</Lines>
  <Paragraphs>51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Innovasjon Norge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Skogvang</dc:creator>
  <cp:keywords/>
  <cp:lastModifiedBy>Emilie Skogvang</cp:lastModifiedBy>
  <cp:revision>174</cp:revision>
  <cp:lastPrinted>2010-06-22T05:38:00Z</cp:lastPrinted>
  <dcterms:created xsi:type="dcterms:W3CDTF">2025-02-20T02:46:00Z</dcterms:created>
  <dcterms:modified xsi:type="dcterms:W3CDTF">2026-02-04T10:15:00Z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0x01010063113EDC96DDE74D9A5AA2609B4814AF</vt:lpwstr>
  </property>
  <property fmtid="{D5CDD505-2E9C-101B-9397-08002B2CF9AE}" pid="3" name="Order">
    <vt:r8>3500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SIP_Label_bcba7332-1be0-430e-aa19-ed0aa2128bff_Enabled">
    <vt:lpwstr>true</vt:lpwstr>
  </property>
  <property fmtid="{D5CDD505-2E9C-101B-9397-08002B2CF9AE}" pid="9" name="MSIP_Label_bcba7332-1be0-430e-aa19-ed0aa2128bff_SetDate">
    <vt:lpwstr>2022-11-24T14:30:09Z</vt:lpwstr>
  </property>
  <property fmtid="{D5CDD505-2E9C-101B-9397-08002B2CF9AE}" pid="10" name="MSIP_Label_bcba7332-1be0-430e-aa19-ed0aa2128bff_Method">
    <vt:lpwstr>Standard</vt:lpwstr>
  </property>
  <property fmtid="{D5CDD505-2E9C-101B-9397-08002B2CF9AE}" pid="11" name="MSIP_Label_bcba7332-1be0-430e-aa19-ed0aa2128bff_Name">
    <vt:lpwstr>Internal</vt:lpwstr>
  </property>
  <property fmtid="{D5CDD505-2E9C-101B-9397-08002B2CF9AE}" pid="12" name="MSIP_Label_bcba7332-1be0-430e-aa19-ed0aa2128bff_SiteId">
    <vt:lpwstr>c39d49f7-9eed-4307-b032-bb28f3cf9d79</vt:lpwstr>
  </property>
  <property fmtid="{D5CDD505-2E9C-101B-9397-08002B2CF9AE}" pid="13" name="MSIP_Label_bcba7332-1be0-430e-aa19-ed0aa2128bff_ActionId">
    <vt:lpwstr>c85b9ee9-85ae-4c69-b9ae-b6c21036049e</vt:lpwstr>
  </property>
  <property fmtid="{D5CDD505-2E9C-101B-9397-08002B2CF9AE}" pid="14" name="MSIP_Label_bcba7332-1be0-430e-aa19-ed0aa2128bff_ContentBits">
    <vt:lpwstr>0</vt:lpwstr>
  </property>
  <property fmtid="{D5CDD505-2E9C-101B-9397-08002B2CF9AE}" pid="15" name="MediaServiceImageTags">
    <vt:lpwstr/>
  </property>
  <property fmtid="{D5CDD505-2E9C-101B-9397-08002B2CF9AE}" pid="16" name="IN_DivisionName">
    <vt:lpwstr>Brand Norway</vt:lpwstr>
  </property>
  <property fmtid="{D5CDD505-2E9C-101B-9397-08002B2CF9AE}" pid="17" name="IN_ArchiveAccessCode">
    <vt:lpwstr>UI</vt:lpwstr>
  </property>
  <property fmtid="{D5CDD505-2E9C-101B-9397-08002B2CF9AE}" pid="18" name="_ExtendedDescription">
    <vt:lpwstr/>
  </property>
  <property fmtid="{D5CDD505-2E9C-101B-9397-08002B2CF9AE}" pid="19" name="IN_Archiving_DocType">
    <vt:lpwstr>Fundamental Document</vt:lpwstr>
  </property>
  <property fmtid="{D5CDD505-2E9C-101B-9397-08002B2CF9AE}" pid="20" name="TriggerFlowInfo">
    <vt:lpwstr/>
  </property>
</Properties>
</file>