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F0EDD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b/>
          <w:lang w:val="nn-NO"/>
        </w:rPr>
      </w:pPr>
      <w:r w:rsidRPr="00196789">
        <w:rPr>
          <w:rFonts w:asciiTheme="majorHAnsi" w:hAnsiTheme="majorHAnsi" w:cstheme="majorHAnsi"/>
          <w:b/>
          <w:lang w:val="nn-NO"/>
        </w:rPr>
        <w:t>Til stifterne av Norsk Revyfestival</w:t>
      </w:r>
    </w:p>
    <w:p w14:paraId="4C1A2966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b/>
          <w:sz w:val="36"/>
          <w:lang w:val="nn-NO"/>
        </w:rPr>
      </w:pPr>
    </w:p>
    <w:p w14:paraId="22B3044D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b/>
          <w:sz w:val="36"/>
          <w:lang w:val="nn-NO"/>
        </w:rPr>
      </w:pPr>
    </w:p>
    <w:p w14:paraId="48B8B412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8"/>
          <w:szCs w:val="28"/>
          <w:lang w:val="nn-NO"/>
        </w:rPr>
      </w:pPr>
      <w:r w:rsidRPr="00196789">
        <w:rPr>
          <w:rFonts w:asciiTheme="majorHAnsi" w:hAnsiTheme="majorHAnsi" w:cstheme="majorHAnsi"/>
          <w:sz w:val="28"/>
          <w:szCs w:val="28"/>
          <w:lang w:val="nn-NO"/>
        </w:rPr>
        <w:t xml:space="preserve">Innkalling til </w:t>
      </w:r>
    </w:p>
    <w:p w14:paraId="70E0F5EC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8"/>
          <w:szCs w:val="28"/>
          <w:lang w:val="nn-NO"/>
        </w:rPr>
      </w:pPr>
    </w:p>
    <w:p w14:paraId="01474158" w14:textId="1A2EFB70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b/>
          <w:sz w:val="28"/>
          <w:szCs w:val="28"/>
        </w:rPr>
      </w:pPr>
      <w:r w:rsidRPr="00196789">
        <w:rPr>
          <w:rFonts w:asciiTheme="majorHAnsi" w:hAnsiTheme="majorHAnsi" w:cstheme="majorHAnsi"/>
          <w:b/>
          <w:sz w:val="28"/>
          <w:szCs w:val="28"/>
        </w:rPr>
        <w:t xml:space="preserve">Rådsforsamling </w:t>
      </w:r>
      <w:r>
        <w:rPr>
          <w:rFonts w:asciiTheme="majorHAnsi" w:hAnsiTheme="majorHAnsi" w:cstheme="majorHAnsi"/>
          <w:b/>
          <w:sz w:val="28"/>
          <w:szCs w:val="28"/>
        </w:rPr>
        <w:t>onsdag 2</w:t>
      </w:r>
      <w:r w:rsidR="00F11AE4">
        <w:rPr>
          <w:rFonts w:asciiTheme="majorHAnsi" w:hAnsiTheme="majorHAnsi" w:cstheme="majorHAnsi"/>
          <w:b/>
          <w:sz w:val="28"/>
          <w:szCs w:val="28"/>
        </w:rPr>
        <w:t>3</w:t>
      </w:r>
      <w:r>
        <w:rPr>
          <w:rFonts w:asciiTheme="majorHAnsi" w:hAnsiTheme="majorHAnsi" w:cstheme="majorHAnsi"/>
          <w:b/>
          <w:sz w:val="28"/>
          <w:szCs w:val="28"/>
        </w:rPr>
        <w:t>.april 202</w:t>
      </w:r>
      <w:r w:rsidR="00F11AE4">
        <w:rPr>
          <w:rFonts w:asciiTheme="majorHAnsi" w:hAnsiTheme="majorHAnsi" w:cstheme="majorHAnsi"/>
          <w:b/>
          <w:sz w:val="28"/>
          <w:szCs w:val="28"/>
        </w:rPr>
        <w:t>5</w:t>
      </w:r>
      <w:r>
        <w:rPr>
          <w:rFonts w:asciiTheme="majorHAnsi" w:hAnsiTheme="majorHAnsi" w:cstheme="majorHAnsi"/>
          <w:b/>
          <w:sz w:val="28"/>
          <w:szCs w:val="28"/>
        </w:rPr>
        <w:t xml:space="preserve"> kl. 18.00</w:t>
      </w:r>
      <w:r w:rsidRPr="00196789">
        <w:rPr>
          <w:rFonts w:asciiTheme="majorHAnsi" w:hAnsiTheme="majorHAnsi" w:cstheme="majorHAnsi"/>
          <w:b/>
          <w:sz w:val="28"/>
          <w:szCs w:val="28"/>
        </w:rPr>
        <w:t xml:space="preserve"> </w:t>
      </w:r>
    </w:p>
    <w:p w14:paraId="11F41EE4" w14:textId="77777777" w:rsidR="003702B2" w:rsidRDefault="003702B2" w:rsidP="003702B2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På Norsk Revyfaglig Senters møterom 2.etasje, Gartlandsvegen 12, 7877 Høylandet</w:t>
      </w:r>
    </w:p>
    <w:p w14:paraId="25A281F2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8"/>
          <w:szCs w:val="28"/>
        </w:rPr>
      </w:pPr>
    </w:p>
    <w:p w14:paraId="665FE480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  <w:b/>
        </w:rPr>
        <w:t xml:space="preserve">               </w:t>
      </w:r>
    </w:p>
    <w:p w14:paraId="07CDE1B3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  <w:b/>
          <w:sz w:val="28"/>
        </w:rPr>
        <w:t>Saksliste:</w:t>
      </w:r>
    </w:p>
    <w:p w14:paraId="00584E12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56B7CB4D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1.</w:t>
      </w:r>
      <w:r w:rsidRPr="00196789">
        <w:rPr>
          <w:rFonts w:asciiTheme="majorHAnsi" w:hAnsiTheme="majorHAnsi" w:cstheme="majorHAnsi"/>
        </w:rPr>
        <w:tab/>
        <w:t>Registrering av frammøtte</w:t>
      </w:r>
    </w:p>
    <w:p w14:paraId="63FF1CBE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4CFE9018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2.</w:t>
      </w:r>
      <w:r w:rsidRPr="00196789">
        <w:rPr>
          <w:rFonts w:asciiTheme="majorHAnsi" w:hAnsiTheme="majorHAnsi" w:cstheme="majorHAnsi"/>
        </w:rPr>
        <w:tab/>
        <w:t>Godkjenning av innkalling og saksliste</w:t>
      </w:r>
    </w:p>
    <w:p w14:paraId="5CEAD836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3875743F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3.</w:t>
      </w:r>
      <w:r w:rsidRPr="00196789">
        <w:rPr>
          <w:rFonts w:asciiTheme="majorHAnsi" w:hAnsiTheme="majorHAnsi" w:cstheme="majorHAnsi"/>
        </w:rPr>
        <w:tab/>
        <w:t>Valg av møteleder og referent</w:t>
      </w:r>
    </w:p>
    <w:p w14:paraId="0CF96C8E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57C64AFE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4.</w:t>
      </w:r>
      <w:r w:rsidRPr="00196789">
        <w:rPr>
          <w:rFonts w:asciiTheme="majorHAnsi" w:hAnsiTheme="majorHAnsi" w:cstheme="majorHAnsi"/>
        </w:rPr>
        <w:tab/>
        <w:t>Valg av to personer til å underskrive protokollen</w:t>
      </w:r>
    </w:p>
    <w:p w14:paraId="6D37D015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11369F5B" w14:textId="4F2E95A4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5.</w:t>
      </w:r>
      <w:r w:rsidRPr="00196789">
        <w:rPr>
          <w:rFonts w:asciiTheme="majorHAnsi" w:hAnsiTheme="majorHAnsi" w:cstheme="majorHAnsi"/>
        </w:rPr>
        <w:tab/>
        <w:t>Orientering om styrets årsberetning og regnskap for 202</w:t>
      </w:r>
      <w:r w:rsidR="00743542">
        <w:rPr>
          <w:rFonts w:asciiTheme="majorHAnsi" w:hAnsiTheme="majorHAnsi" w:cstheme="majorHAnsi"/>
        </w:rPr>
        <w:t>4</w:t>
      </w:r>
    </w:p>
    <w:p w14:paraId="778C24EC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56715AC8" w14:textId="40A56E79" w:rsidR="006750CC" w:rsidRPr="00196789" w:rsidRDefault="006750CC" w:rsidP="006750CC">
      <w:pPr>
        <w:widowControl w:val="0"/>
        <w:numPr>
          <w:ilvl w:val="0"/>
          <w:numId w:val="16"/>
        </w:numPr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Orientering om budsjett 202</w:t>
      </w:r>
      <w:r w:rsidR="00743542">
        <w:rPr>
          <w:rFonts w:asciiTheme="majorHAnsi" w:hAnsiTheme="majorHAnsi" w:cstheme="majorHAnsi"/>
        </w:rPr>
        <w:t>5</w:t>
      </w:r>
    </w:p>
    <w:p w14:paraId="55B49DF8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0D1D21D7" w14:textId="77777777" w:rsidR="006750CC" w:rsidRDefault="006750CC" w:rsidP="006750CC">
      <w:pPr>
        <w:widowControl w:val="0"/>
        <w:numPr>
          <w:ilvl w:val="0"/>
          <w:numId w:val="16"/>
        </w:numPr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Valg</w:t>
      </w:r>
    </w:p>
    <w:p w14:paraId="531B6CE1" w14:textId="77777777" w:rsidR="00E60D8D" w:rsidRDefault="00E60D8D" w:rsidP="00E60D8D">
      <w:pPr>
        <w:pStyle w:val="Listeavsnitt"/>
        <w:rPr>
          <w:rFonts w:asciiTheme="majorHAnsi" w:hAnsiTheme="majorHAnsi" w:cstheme="majorHAnsi"/>
        </w:rPr>
      </w:pPr>
    </w:p>
    <w:p w14:paraId="3B73589E" w14:textId="04C0F2CC" w:rsidR="00E60D8D" w:rsidRPr="00196789" w:rsidRDefault="00E60D8D" w:rsidP="006750CC">
      <w:pPr>
        <w:widowControl w:val="0"/>
        <w:numPr>
          <w:ilvl w:val="0"/>
          <w:numId w:val="16"/>
        </w:numPr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Søknad fra MOT Høylandet og </w:t>
      </w:r>
      <w:r w:rsidR="00A047B7">
        <w:rPr>
          <w:rFonts w:asciiTheme="majorHAnsi" w:hAnsiTheme="majorHAnsi" w:cstheme="majorHAnsi"/>
        </w:rPr>
        <w:t>Høylandet Motorklubb om dugnadstimer</w:t>
      </w:r>
    </w:p>
    <w:p w14:paraId="31A7FA6A" w14:textId="77777777" w:rsidR="006750CC" w:rsidRPr="00196789" w:rsidRDefault="006750CC" w:rsidP="006750CC">
      <w:pPr>
        <w:pStyle w:val="Listeavsnitt"/>
        <w:rPr>
          <w:rFonts w:asciiTheme="majorHAnsi" w:hAnsiTheme="majorHAnsi" w:cstheme="majorHAnsi"/>
        </w:rPr>
      </w:pPr>
    </w:p>
    <w:p w14:paraId="143E8F06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75CA4429" w14:textId="2D14CEEF" w:rsidR="00364184" w:rsidRPr="009A7DC7" w:rsidRDefault="00364184" w:rsidP="00364184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="Calibri" w:hAnsi="Calibri" w:cs="Calibri"/>
        </w:rPr>
      </w:pPr>
      <w:r w:rsidRPr="009A7DC7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følge</w:t>
      </w:r>
      <w:r w:rsidRPr="009A7DC7">
        <w:rPr>
          <w:rFonts w:ascii="Calibri" w:hAnsi="Calibri" w:cs="Calibri"/>
        </w:rPr>
        <w:t xml:space="preserve"> vedtektene er det kun oppmøtte som har stemmerett. </w:t>
      </w:r>
      <w:r>
        <w:rPr>
          <w:rFonts w:ascii="Calibri" w:hAnsi="Calibri" w:cs="Calibri"/>
        </w:rPr>
        <w:t>Det er mulig å delta via Teams.</w:t>
      </w:r>
      <w:r>
        <w:rPr>
          <w:rFonts w:ascii="Calibri" w:hAnsi="Calibri" w:cs="Calibri"/>
        </w:rPr>
        <w:br/>
        <w:t xml:space="preserve">Vi ber om tilbakemelding på hvem som deltar fysisk/via Teams til dagrun@revy.no, helst </w:t>
      </w:r>
      <w:r w:rsidR="00743542">
        <w:rPr>
          <w:rFonts w:ascii="Calibri" w:hAnsi="Calibri" w:cs="Calibri"/>
        </w:rPr>
        <w:t>før</w:t>
      </w:r>
      <w:r>
        <w:rPr>
          <w:rFonts w:ascii="Calibri" w:hAnsi="Calibri" w:cs="Calibri"/>
        </w:rPr>
        <w:t xml:space="preserve"> </w:t>
      </w:r>
      <w:r w:rsidR="002F5469">
        <w:rPr>
          <w:rFonts w:ascii="Calibri" w:hAnsi="Calibri" w:cs="Calibri"/>
        </w:rPr>
        <w:t>22</w:t>
      </w:r>
      <w:r>
        <w:rPr>
          <w:rFonts w:ascii="Calibri" w:hAnsi="Calibri" w:cs="Calibri"/>
        </w:rPr>
        <w:t>.april.</w:t>
      </w:r>
    </w:p>
    <w:p w14:paraId="6BA5D366" w14:textId="77777777" w:rsidR="00364184" w:rsidRPr="00196789" w:rsidRDefault="00364184" w:rsidP="00364184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70E5738E" w14:textId="77777777" w:rsidR="006750CC" w:rsidRPr="00196789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2D8F0054" w14:textId="538DA2CC" w:rsidR="006750CC" w:rsidRPr="00D024DE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D024DE">
        <w:rPr>
          <w:rFonts w:asciiTheme="majorHAnsi" w:hAnsiTheme="majorHAnsi" w:cstheme="majorHAnsi"/>
        </w:rPr>
        <w:t xml:space="preserve">Høylandet, </w:t>
      </w:r>
      <w:r>
        <w:rPr>
          <w:rFonts w:asciiTheme="majorHAnsi" w:hAnsiTheme="majorHAnsi" w:cstheme="majorHAnsi"/>
        </w:rPr>
        <w:t>1</w:t>
      </w:r>
      <w:r w:rsidR="00FC708D">
        <w:rPr>
          <w:rFonts w:asciiTheme="majorHAnsi" w:hAnsiTheme="majorHAnsi" w:cstheme="majorHAnsi"/>
        </w:rPr>
        <w:t>9</w:t>
      </w:r>
      <w:r>
        <w:rPr>
          <w:rFonts w:asciiTheme="majorHAnsi" w:hAnsiTheme="majorHAnsi" w:cstheme="majorHAnsi"/>
        </w:rPr>
        <w:t>.03.202</w:t>
      </w:r>
      <w:r w:rsidR="004E59D3">
        <w:rPr>
          <w:rFonts w:asciiTheme="majorHAnsi" w:hAnsiTheme="majorHAnsi" w:cstheme="majorHAnsi"/>
        </w:rPr>
        <w:t>5</w:t>
      </w:r>
    </w:p>
    <w:p w14:paraId="620C662A" w14:textId="77777777" w:rsidR="006750CC" w:rsidRPr="00D024DE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10B83652" w14:textId="77777777" w:rsidR="006750CC" w:rsidRPr="00D024DE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vanish/>
        </w:rPr>
      </w:pPr>
    </w:p>
    <w:p w14:paraId="0608B232" w14:textId="77777777" w:rsidR="006750CC" w:rsidRPr="00D024DE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b/>
          <w:sz w:val="28"/>
        </w:rPr>
      </w:pPr>
    </w:p>
    <w:p w14:paraId="16A8E9CE" w14:textId="77777777" w:rsidR="006750CC" w:rsidRPr="00D024DE" w:rsidRDefault="006750CC" w:rsidP="006750CC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D024DE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anne Tømta</w:t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>Dagrun Gunnarson</w:t>
      </w:r>
    </w:p>
    <w:p w14:paraId="691E3BCE" w14:textId="77777777" w:rsidR="006750CC" w:rsidRPr="00196789" w:rsidRDefault="006750CC" w:rsidP="006750CC">
      <w:pPr>
        <w:keepNext/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outlineLvl w:val="0"/>
        <w:rPr>
          <w:rFonts w:asciiTheme="majorHAnsi" w:hAnsiTheme="majorHAnsi" w:cstheme="majorHAnsi"/>
          <w:sz w:val="22"/>
          <w:szCs w:val="22"/>
          <w:lang w:eastAsia="nb-NO"/>
        </w:rPr>
      </w:pPr>
      <w:r w:rsidRPr="00196789">
        <w:rPr>
          <w:rFonts w:asciiTheme="majorHAnsi" w:hAnsiTheme="majorHAnsi" w:cstheme="majorHAnsi"/>
          <w:sz w:val="22"/>
          <w:szCs w:val="22"/>
          <w:lang w:eastAsia="nb-NO"/>
        </w:rPr>
        <w:t>styreleder</w:t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  <w:t xml:space="preserve">      </w:t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  <w:t>daglig leder</w:t>
      </w:r>
    </w:p>
    <w:sectPr w:rsidR="006750CC" w:rsidRPr="00196789" w:rsidSect="00FC1A0B">
      <w:headerReference w:type="default" r:id="rId10"/>
      <w:footerReference w:type="default" r:id="rId11"/>
      <w:pgSz w:w="11900" w:h="16840"/>
      <w:pgMar w:top="1871" w:right="1134" w:bottom="1134" w:left="1134" w:header="510" w:footer="73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2C613" w14:textId="77777777" w:rsidR="003C32EF" w:rsidRDefault="003C32EF" w:rsidP="001123EA">
      <w:r>
        <w:separator/>
      </w:r>
    </w:p>
  </w:endnote>
  <w:endnote w:type="continuationSeparator" w:id="0">
    <w:p w14:paraId="172E1E06" w14:textId="77777777" w:rsidR="003C32EF" w:rsidRDefault="003C32EF" w:rsidP="001123EA">
      <w:r>
        <w:continuationSeparator/>
      </w:r>
    </w:p>
  </w:endnote>
  <w:endnote w:type="continuationNotice" w:id="1">
    <w:p w14:paraId="17CE832F" w14:textId="77777777" w:rsidR="003C32EF" w:rsidRDefault="003C32E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80A1FF" w14:textId="77777777" w:rsidR="00D12E2F" w:rsidRDefault="00D12E2F" w:rsidP="00D12E2F">
    <w:pPr>
      <w:ind w:left="-1134" w:right="-1056"/>
      <w:jc w:val="center"/>
    </w:pPr>
    <w:r>
      <w:rPr>
        <w:rFonts w:ascii="Verdana" w:hAnsi="Verdana"/>
        <w:color w:val="575757"/>
        <w:sz w:val="16"/>
        <w:szCs w:val="16"/>
        <w:shd w:val="clear" w:color="auto" w:fill="F9F9F9"/>
        <w:lang w:val="nn-NO" w:eastAsia="nb-NO"/>
      </w:rPr>
      <w:t xml:space="preserve">Stiftelsen </w:t>
    </w:r>
    <w:r w:rsidRPr="00A561C7">
      <w:rPr>
        <w:rFonts w:ascii="Verdana" w:hAnsi="Verdana"/>
        <w:color w:val="575757"/>
        <w:sz w:val="16"/>
        <w:szCs w:val="16"/>
        <w:shd w:val="clear" w:color="auto" w:fill="F9F9F9"/>
        <w:lang w:val="nn-NO" w:eastAsia="nb-NO"/>
      </w:rPr>
      <w:t xml:space="preserve">Norsk Revyfestival, Gartlandsvegen 12, 7877 Høylandet | Tlf. 74 32 10 50 | </w:t>
    </w:r>
    <w:r w:rsidRPr="00A561C7">
      <w:rPr>
        <w:rFonts w:ascii="Verdana" w:hAnsi="Verdana"/>
        <w:b/>
        <w:color w:val="575757"/>
        <w:sz w:val="16"/>
        <w:szCs w:val="16"/>
        <w:shd w:val="clear" w:color="auto" w:fill="F9F9F9"/>
        <w:lang w:val="nn-NO" w:eastAsia="nb-NO"/>
      </w:rPr>
      <w:t>Org. nr. 971 388 676</w:t>
    </w:r>
    <w:r w:rsidRPr="00A561C7">
      <w:rPr>
        <w:rFonts w:ascii="Calibri" w:hAnsi="Calibri" w:cs="Calibri"/>
        <w:sz w:val="28"/>
        <w:szCs w:val="28"/>
        <w:lang w:val="nn-NO" w:eastAsia="nb-NO"/>
      </w:rPr>
      <w:t xml:space="preserve"> </w:t>
    </w:r>
    <w:r w:rsidRPr="00A561C7">
      <w:rPr>
        <w:rFonts w:ascii="Verdana" w:hAnsi="Verdana"/>
        <w:b/>
        <w:color w:val="575757"/>
        <w:sz w:val="16"/>
        <w:szCs w:val="16"/>
        <w:shd w:val="clear" w:color="auto" w:fill="F9F9F9"/>
        <w:lang w:val="nn-NO" w:eastAsia="nb-NO"/>
      </w:rPr>
      <w:t xml:space="preserve"> | </w:t>
    </w:r>
    <w:hyperlink r:id="rId1" w:history="1">
      <w:r w:rsidRPr="00A561C7">
        <w:rPr>
          <w:rStyle w:val="Hyperkobling"/>
          <w:rFonts w:ascii="Verdana" w:hAnsi="Verdana"/>
          <w:b/>
          <w:sz w:val="16"/>
          <w:szCs w:val="16"/>
          <w:shd w:val="clear" w:color="auto" w:fill="F9F9F9"/>
          <w:lang w:val="nn-NO" w:eastAsia="nb-NO"/>
        </w:rPr>
        <w:t>www.revy.no</w:t>
      </w:r>
    </w:hyperlink>
  </w:p>
  <w:p w14:paraId="04D3B917" w14:textId="77777777" w:rsidR="00D12E2F" w:rsidRDefault="00D12E2F" w:rsidP="00D12E2F">
    <w:pPr>
      <w:ind w:left="-1134" w:right="-1056"/>
      <w:jc w:val="center"/>
      <w:rPr>
        <w:rStyle w:val="Hyperkobling"/>
        <w:rFonts w:ascii="Verdana" w:hAnsi="Verdana"/>
        <w:b/>
        <w:sz w:val="16"/>
        <w:szCs w:val="16"/>
        <w:shd w:val="clear" w:color="auto" w:fill="F9F9F9"/>
        <w:lang w:val="nn-NO" w:eastAsia="nb-NO"/>
      </w:rPr>
    </w:pPr>
    <w:r>
      <w:rPr>
        <w:rFonts w:ascii="Verdana" w:hAnsi="Verdana"/>
        <w:color w:val="575757"/>
        <w:sz w:val="16"/>
        <w:szCs w:val="16"/>
        <w:shd w:val="clear" w:color="auto" w:fill="F9F9F9"/>
        <w:lang w:val="nn-NO" w:eastAsia="nb-NO"/>
      </w:rPr>
      <w:t>Bidrar til galskapen og gleden:</w:t>
    </w:r>
  </w:p>
  <w:p w14:paraId="497047CD" w14:textId="1BD49591" w:rsidR="00D12E2F" w:rsidRPr="00A561C7" w:rsidRDefault="00DF6160" w:rsidP="00D12E2F">
    <w:pPr>
      <w:ind w:left="-1134" w:right="-1056"/>
      <w:jc w:val="center"/>
      <w:rPr>
        <w:rFonts w:ascii="Verdana" w:hAnsi="Verdana"/>
        <w:b/>
        <w:color w:val="575757"/>
        <w:sz w:val="16"/>
        <w:szCs w:val="16"/>
        <w:shd w:val="clear" w:color="auto" w:fill="F9F9F9"/>
        <w:lang w:val="nn-NO" w:eastAsia="nb-NO"/>
      </w:rPr>
    </w:pPr>
    <w:r>
      <w:rPr>
        <w:rFonts w:ascii="Verdana" w:hAnsi="Verdana"/>
        <w:b/>
        <w:noProof/>
        <w:color w:val="575757"/>
        <w:sz w:val="14"/>
        <w:szCs w:val="14"/>
        <w:shd w:val="clear" w:color="auto" w:fill="F9F9F9"/>
        <w:lang w:val="nn-NO" w:eastAsia="nb-NO"/>
      </w:rPr>
      <w:drawing>
        <wp:anchor distT="0" distB="0" distL="114300" distR="114300" simplePos="0" relativeHeight="251661312" behindDoc="0" locked="0" layoutInCell="1" allowOverlap="1" wp14:anchorId="47AD5FB9" wp14:editId="2C632132">
          <wp:simplePos x="0" y="0"/>
          <wp:positionH relativeFrom="column">
            <wp:posOffset>981710</wp:posOffset>
          </wp:positionH>
          <wp:positionV relativeFrom="paragraph">
            <wp:posOffset>107950</wp:posOffset>
          </wp:positionV>
          <wp:extent cx="1627505" cy="393700"/>
          <wp:effectExtent l="0" t="0" r="0" b="6350"/>
          <wp:wrapSquare wrapText="bothSides"/>
          <wp:docPr id="811991372" name="Bilde 1" descr="Et bilde som inneholder tekst, Font, skjermbilde, Grafikk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1991372" name="Bilde 1" descr="Et bilde som inneholder tekst, Font, skjermbilde, Grafikk&#10;&#10;KI-generert innhold kan være feil.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627505" cy="393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12E2F">
      <w:rPr>
        <w:rFonts w:ascii="Verdana" w:hAnsi="Verdana"/>
        <w:b/>
        <w:noProof/>
        <w:color w:val="575757"/>
        <w:sz w:val="18"/>
        <w:szCs w:val="18"/>
        <w:shd w:val="clear" w:color="auto" w:fill="F9F9F9"/>
        <w:lang w:val="nn-NO" w:eastAsia="nb-NO"/>
      </w:rPr>
      <w:drawing>
        <wp:anchor distT="0" distB="0" distL="114300" distR="114300" simplePos="0" relativeHeight="251664384" behindDoc="0" locked="0" layoutInCell="1" allowOverlap="1" wp14:anchorId="202CD656" wp14:editId="6D405745">
          <wp:simplePos x="0" y="0"/>
          <wp:positionH relativeFrom="column">
            <wp:posOffset>3737610</wp:posOffset>
          </wp:positionH>
          <wp:positionV relativeFrom="paragraph">
            <wp:posOffset>104775</wp:posOffset>
          </wp:positionV>
          <wp:extent cx="679450" cy="320040"/>
          <wp:effectExtent l="0" t="0" r="6350" b="3810"/>
          <wp:wrapSquare wrapText="bothSides"/>
          <wp:docPr id="460050877" name="Bilde 5" descr="Et bilde som inneholder Grafikk, Font, logo, grafisk design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050877" name="Bilde 5" descr="Et bilde som inneholder Grafikk, Font, logo, grafisk design&#10;&#10;KI-generert innhold kan være feil.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679450" cy="3200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12E2F">
      <w:rPr>
        <w:rFonts w:ascii="Verdana" w:hAnsi="Verdana"/>
        <w:b/>
        <w:noProof/>
        <w:color w:val="575757"/>
        <w:sz w:val="18"/>
        <w:szCs w:val="18"/>
        <w:shd w:val="clear" w:color="auto" w:fill="F9F9F9"/>
        <w:lang w:val="nn-NO" w:eastAsia="nb-NO"/>
      </w:rPr>
      <w:drawing>
        <wp:anchor distT="0" distB="0" distL="114300" distR="114300" simplePos="0" relativeHeight="251663360" behindDoc="0" locked="0" layoutInCell="1" allowOverlap="1" wp14:anchorId="2414B0BA" wp14:editId="48CC89CA">
          <wp:simplePos x="0" y="0"/>
          <wp:positionH relativeFrom="column">
            <wp:posOffset>-320040</wp:posOffset>
          </wp:positionH>
          <wp:positionV relativeFrom="paragraph">
            <wp:posOffset>130810</wp:posOffset>
          </wp:positionV>
          <wp:extent cx="240665" cy="287655"/>
          <wp:effectExtent l="0" t="0" r="6985" b="0"/>
          <wp:wrapSquare wrapText="bothSides"/>
          <wp:docPr id="7" name="Bilde 7" descr="Et bilde som inneholder tekst, utklipp, vektorgrafikk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Bilde 7" descr="Et bilde som inneholder tekst, utklipp, vektorgrafikk&#10;&#10;Automatisk generert beskrivelse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240665" cy="287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790608F" w14:textId="1F15E1D6" w:rsidR="00E22E05" w:rsidRPr="00D12E2F" w:rsidRDefault="00DF6160" w:rsidP="00DF6160">
    <w:pPr>
      <w:ind w:left="-851" w:right="-1056"/>
      <w:rPr>
        <w:rFonts w:ascii="Verdana" w:hAnsi="Verdana"/>
        <w:b/>
        <w:color w:val="575757"/>
        <w:sz w:val="18"/>
        <w:szCs w:val="18"/>
        <w:shd w:val="clear" w:color="auto" w:fill="F9F9F9"/>
        <w:lang w:val="nn-NO" w:eastAsia="nb-NO"/>
      </w:rPr>
    </w:pPr>
    <w:r>
      <w:rPr>
        <w:rFonts w:ascii="Verdana" w:hAnsi="Verdana"/>
        <w:b/>
        <w:noProof/>
        <w:color w:val="575757"/>
        <w:sz w:val="14"/>
        <w:szCs w:val="14"/>
        <w:shd w:val="clear" w:color="auto" w:fill="F9F9F9"/>
        <w:lang w:val="nn-NO" w:eastAsia="nb-NO"/>
      </w:rPr>
      <w:drawing>
        <wp:anchor distT="0" distB="0" distL="114300" distR="114300" simplePos="0" relativeHeight="251662336" behindDoc="0" locked="0" layoutInCell="1" allowOverlap="1" wp14:anchorId="05099CB3" wp14:editId="1F985B6E">
          <wp:simplePos x="0" y="0"/>
          <wp:positionH relativeFrom="column">
            <wp:posOffset>2950210</wp:posOffset>
          </wp:positionH>
          <wp:positionV relativeFrom="paragraph">
            <wp:posOffset>74930</wp:posOffset>
          </wp:positionV>
          <wp:extent cx="521970" cy="228600"/>
          <wp:effectExtent l="0" t="0" r="0" b="0"/>
          <wp:wrapSquare wrapText="bothSides"/>
          <wp:docPr id="3" name="Bilde 3" descr="Et bilde som inneholder Grafikk, rød, Font, grafisk design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ilde 3" descr="Et bilde som inneholder Grafikk, rød, Font, grafisk design&#10;&#10;KI-generert innhold kan være feil.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1970" cy="228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12E2F">
      <w:rPr>
        <w:rFonts w:ascii="Verdana" w:hAnsi="Verdana"/>
        <w:b/>
        <w:noProof/>
        <w:color w:val="575757"/>
        <w:sz w:val="18"/>
        <w:szCs w:val="18"/>
        <w:shd w:val="clear" w:color="auto" w:fill="F9F9F9"/>
        <w:lang w:val="nn-NO" w:eastAsia="nb-NO"/>
      </w:rPr>
      <w:drawing>
        <wp:anchor distT="0" distB="0" distL="114300" distR="114300" simplePos="0" relativeHeight="251660288" behindDoc="0" locked="0" layoutInCell="1" allowOverlap="1" wp14:anchorId="69CEE964" wp14:editId="41DC8775">
          <wp:simplePos x="0" y="0"/>
          <wp:positionH relativeFrom="column">
            <wp:posOffset>5772150</wp:posOffset>
          </wp:positionH>
          <wp:positionV relativeFrom="paragraph">
            <wp:posOffset>3810</wp:posOffset>
          </wp:positionV>
          <wp:extent cx="670560" cy="374650"/>
          <wp:effectExtent l="0" t="0" r="0" b="6350"/>
          <wp:wrapSquare wrapText="bothSides"/>
          <wp:docPr id="165599193" name="Bilde 3" descr="Et bilde som inneholder tekst, Font, logo, Grafikk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599193" name="Bilde 3" descr="Et bilde som inneholder tekst, Font, logo, Grafikk&#10;&#10;KI-generert innhold kan være feil."/>
                  <pic:cNvPicPr/>
                </pic:nvPicPr>
                <pic:blipFill>
                  <a:blip r:embed="rId6"/>
                  <a:stretch>
                    <a:fillRect/>
                  </a:stretch>
                </pic:blipFill>
                <pic:spPr>
                  <a:xfrm>
                    <a:off x="0" y="0"/>
                    <a:ext cx="670560" cy="374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12E2F">
      <w:rPr>
        <w:rFonts w:ascii="Verdana" w:hAnsi="Verdana"/>
        <w:b/>
        <w:noProof/>
        <w:color w:val="575757"/>
        <w:sz w:val="18"/>
        <w:szCs w:val="18"/>
        <w:shd w:val="clear" w:color="auto" w:fill="F9F9F9"/>
        <w:lang w:val="nn-NO" w:eastAsia="nb-NO"/>
      </w:rPr>
      <w:drawing>
        <wp:anchor distT="0" distB="0" distL="114300" distR="114300" simplePos="0" relativeHeight="251659264" behindDoc="0" locked="0" layoutInCell="1" allowOverlap="1" wp14:anchorId="44455D15" wp14:editId="61B607B0">
          <wp:simplePos x="0" y="0"/>
          <wp:positionH relativeFrom="column">
            <wp:posOffset>4575810</wp:posOffset>
          </wp:positionH>
          <wp:positionV relativeFrom="paragraph">
            <wp:posOffset>29210</wp:posOffset>
          </wp:positionV>
          <wp:extent cx="995680" cy="355600"/>
          <wp:effectExtent l="0" t="0" r="0" b="0"/>
          <wp:wrapSquare wrapText="bothSides"/>
          <wp:docPr id="2083927534" name="Bilde 4" descr="Et bilde som inneholder tekst, Font, Grafikk, logo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83927534" name="Bilde 4" descr="Et bilde som inneholder tekst, Font, Grafikk, logo&#10;&#10;KI-generert innhold kan være feil."/>
                  <pic:cNvPicPr/>
                </pic:nvPicPr>
                <pic:blipFill>
                  <a:blip r:embed="rId7"/>
                  <a:stretch>
                    <a:fillRect/>
                  </a:stretch>
                </pic:blipFill>
                <pic:spPr>
                  <a:xfrm>
                    <a:off x="0" y="0"/>
                    <a:ext cx="995680" cy="35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12E2F">
      <w:rPr>
        <w:rFonts w:ascii="Verdana" w:hAnsi="Verdana"/>
        <w:b/>
        <w:color w:val="575757"/>
        <w:sz w:val="14"/>
        <w:szCs w:val="14"/>
        <w:shd w:val="clear" w:color="auto" w:fill="F9F9F9"/>
        <w:lang w:val="nn-NO" w:eastAsia="nb-NO"/>
      </w:rPr>
      <w:t>H</w:t>
    </w:r>
    <w:r w:rsidR="00D12E2F" w:rsidRPr="000974D0">
      <w:rPr>
        <w:rFonts w:ascii="Verdana" w:hAnsi="Verdana"/>
        <w:b/>
        <w:color w:val="575757"/>
        <w:sz w:val="14"/>
        <w:szCs w:val="14"/>
        <w:shd w:val="clear" w:color="auto" w:fill="F9F9F9"/>
        <w:lang w:val="nn-NO" w:eastAsia="nb-NO"/>
      </w:rPr>
      <w:t>øylandet kommune</w:t>
    </w:r>
    <w:r w:rsidR="00D12E2F">
      <w:rPr>
        <w:rFonts w:ascii="Verdana" w:hAnsi="Verdana"/>
        <w:b/>
        <w:color w:val="575757"/>
        <w:sz w:val="14"/>
        <w:szCs w:val="14"/>
        <w:shd w:val="clear" w:color="auto" w:fill="F9F9F9"/>
        <w:lang w:val="nn-NO" w:eastAsia="nb-NO"/>
      </w:rP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8E8796" w14:textId="77777777" w:rsidR="003C32EF" w:rsidRDefault="003C32EF" w:rsidP="001123EA">
      <w:bookmarkStart w:id="0" w:name="_Hlk133397163"/>
      <w:bookmarkEnd w:id="0"/>
      <w:r>
        <w:separator/>
      </w:r>
    </w:p>
  </w:footnote>
  <w:footnote w:type="continuationSeparator" w:id="0">
    <w:p w14:paraId="43E674FC" w14:textId="77777777" w:rsidR="003C32EF" w:rsidRDefault="003C32EF" w:rsidP="001123EA">
      <w:r>
        <w:continuationSeparator/>
      </w:r>
    </w:p>
  </w:footnote>
  <w:footnote w:type="continuationNotice" w:id="1">
    <w:p w14:paraId="01CEA8B5" w14:textId="77777777" w:rsidR="003C32EF" w:rsidRDefault="003C32E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E7AC1A" w14:textId="423DF56C" w:rsidR="000069DD" w:rsidRDefault="008D1053" w:rsidP="008D1053">
    <w:pPr>
      <w:pStyle w:val="Topptekst"/>
      <w:jc w:val="right"/>
    </w:pPr>
    <w:r>
      <w:tab/>
    </w:r>
    <w:r>
      <w:rPr>
        <w:noProof/>
      </w:rPr>
      <w:drawing>
        <wp:inline distT="0" distB="0" distL="0" distR="0" wp14:anchorId="5DFD0DF8" wp14:editId="5A35C4D6">
          <wp:extent cx="1558800" cy="190800"/>
          <wp:effectExtent l="0" t="0" r="3810" b="0"/>
          <wp:docPr id="113526347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5263471" name="Bilde 113526347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58800" cy="190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45D83">
      <w:ptab w:relativeTo="indent" w:alignment="center" w:leader="none"/>
    </w:r>
  </w:p>
  <w:p w14:paraId="7046233C" w14:textId="0BD0D7E1" w:rsidR="00AC60BD" w:rsidRDefault="000069DD">
    <w:pPr>
      <w:pStyle w:val="Topptekst"/>
    </w:pPr>
    <w:r>
      <w:tab/>
    </w:r>
    <w:r w:rsidR="00B45D83">
      <w:ptab w:relativeTo="margin" w:alignment="center" w:leader="none"/>
    </w:r>
    <w:r>
      <w:tab/>
      <w:t xml:space="preserve">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D2CC8F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893157"/>
    <w:multiLevelType w:val="hybridMultilevel"/>
    <w:tmpl w:val="82B6036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136E75"/>
    <w:multiLevelType w:val="hybridMultilevel"/>
    <w:tmpl w:val="A16C1C66"/>
    <w:lvl w:ilvl="0" w:tplc="04140009">
      <w:start w:val="1"/>
      <w:numFmt w:val="bullet"/>
      <w:lvlText w:val=""/>
      <w:lvlJc w:val="left"/>
      <w:pPr>
        <w:ind w:left="1484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3" w15:restartNumberingAfterBreak="0">
    <w:nsid w:val="22750C22"/>
    <w:multiLevelType w:val="hybridMultilevel"/>
    <w:tmpl w:val="2F8ECF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E063DB"/>
    <w:multiLevelType w:val="hybridMultilevel"/>
    <w:tmpl w:val="883615FA"/>
    <w:lvl w:ilvl="0" w:tplc="E2E287A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2520" w:hanging="360"/>
      </w:pPr>
    </w:lvl>
    <w:lvl w:ilvl="2" w:tplc="0414001B" w:tentative="1">
      <w:start w:val="1"/>
      <w:numFmt w:val="lowerRoman"/>
      <w:lvlText w:val="%3."/>
      <w:lvlJc w:val="right"/>
      <w:pPr>
        <w:ind w:left="3240" w:hanging="180"/>
      </w:pPr>
    </w:lvl>
    <w:lvl w:ilvl="3" w:tplc="0414000F" w:tentative="1">
      <w:start w:val="1"/>
      <w:numFmt w:val="decimal"/>
      <w:lvlText w:val="%4."/>
      <w:lvlJc w:val="left"/>
      <w:pPr>
        <w:ind w:left="3960" w:hanging="360"/>
      </w:pPr>
    </w:lvl>
    <w:lvl w:ilvl="4" w:tplc="04140019" w:tentative="1">
      <w:start w:val="1"/>
      <w:numFmt w:val="lowerLetter"/>
      <w:lvlText w:val="%5."/>
      <w:lvlJc w:val="left"/>
      <w:pPr>
        <w:ind w:left="4680" w:hanging="360"/>
      </w:pPr>
    </w:lvl>
    <w:lvl w:ilvl="5" w:tplc="0414001B" w:tentative="1">
      <w:start w:val="1"/>
      <w:numFmt w:val="lowerRoman"/>
      <w:lvlText w:val="%6."/>
      <w:lvlJc w:val="right"/>
      <w:pPr>
        <w:ind w:left="5400" w:hanging="180"/>
      </w:pPr>
    </w:lvl>
    <w:lvl w:ilvl="6" w:tplc="0414000F" w:tentative="1">
      <w:start w:val="1"/>
      <w:numFmt w:val="decimal"/>
      <w:lvlText w:val="%7."/>
      <w:lvlJc w:val="left"/>
      <w:pPr>
        <w:ind w:left="6120" w:hanging="360"/>
      </w:pPr>
    </w:lvl>
    <w:lvl w:ilvl="7" w:tplc="04140019" w:tentative="1">
      <w:start w:val="1"/>
      <w:numFmt w:val="lowerLetter"/>
      <w:lvlText w:val="%8."/>
      <w:lvlJc w:val="left"/>
      <w:pPr>
        <w:ind w:left="6840" w:hanging="360"/>
      </w:pPr>
    </w:lvl>
    <w:lvl w:ilvl="8" w:tplc="0414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2E970CFD"/>
    <w:multiLevelType w:val="hybridMultilevel"/>
    <w:tmpl w:val="09F2FB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277F39"/>
    <w:multiLevelType w:val="hybridMultilevel"/>
    <w:tmpl w:val="1B3AF722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E467BE"/>
    <w:multiLevelType w:val="hybridMultilevel"/>
    <w:tmpl w:val="99749FAE"/>
    <w:lvl w:ilvl="0" w:tplc="90D6DF42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3B9D369A"/>
    <w:multiLevelType w:val="multilevel"/>
    <w:tmpl w:val="D6BEF276"/>
    <w:lvl w:ilvl="0">
      <w:start w:val="1"/>
      <w:numFmt w:val="decimal"/>
      <w:pStyle w:val="Overskrift1"/>
      <w:isLgl/>
      <w:lvlText w:val="%1"/>
      <w:lvlJc w:val="left"/>
      <w:pPr>
        <w:ind w:left="709" w:hanging="709"/>
      </w:pPr>
    </w:lvl>
    <w:lvl w:ilvl="1">
      <w:start w:val="1"/>
      <w:numFmt w:val="decimal"/>
      <w:pStyle w:val="Overskrift2"/>
      <w:lvlText w:val="%1.%2"/>
      <w:lvlJc w:val="left"/>
      <w:pPr>
        <w:ind w:left="709" w:hanging="709"/>
      </w:pPr>
    </w:lvl>
    <w:lvl w:ilvl="2">
      <w:start w:val="1"/>
      <w:numFmt w:val="decimal"/>
      <w:pStyle w:val="Overskrift3"/>
      <w:lvlText w:val="%1.%2.%3"/>
      <w:lvlJc w:val="left"/>
      <w:pPr>
        <w:ind w:left="1418" w:hanging="1418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4EFC6127"/>
    <w:multiLevelType w:val="hybridMultilevel"/>
    <w:tmpl w:val="A31018D6"/>
    <w:lvl w:ilvl="0" w:tplc="E796F54A">
      <w:start w:val="1"/>
      <w:numFmt w:val="bullet"/>
      <w:lvlText w:val="☼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C1462B"/>
    <w:multiLevelType w:val="hybridMultilevel"/>
    <w:tmpl w:val="30D0F070"/>
    <w:lvl w:ilvl="0" w:tplc="0414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F0591E"/>
    <w:multiLevelType w:val="hybridMultilevel"/>
    <w:tmpl w:val="2084B40A"/>
    <w:lvl w:ilvl="0" w:tplc="E796F54A">
      <w:start w:val="1"/>
      <w:numFmt w:val="bullet"/>
      <w:lvlText w:val="☼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D47AF4"/>
    <w:multiLevelType w:val="hybridMultilevel"/>
    <w:tmpl w:val="8F92504C"/>
    <w:lvl w:ilvl="0" w:tplc="0414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D75A07"/>
    <w:multiLevelType w:val="singleLevel"/>
    <w:tmpl w:val="097C31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14" w15:restartNumberingAfterBreak="0">
    <w:nsid w:val="7A7C2875"/>
    <w:multiLevelType w:val="hybridMultilevel"/>
    <w:tmpl w:val="7D383B9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CF2257"/>
    <w:multiLevelType w:val="hybridMultilevel"/>
    <w:tmpl w:val="ED3A5958"/>
    <w:lvl w:ilvl="0" w:tplc="0414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4865827">
    <w:abstractNumId w:val="0"/>
  </w:num>
  <w:num w:numId="2" w16cid:durableId="621694528">
    <w:abstractNumId w:val="6"/>
  </w:num>
  <w:num w:numId="3" w16cid:durableId="23947430">
    <w:abstractNumId w:val="2"/>
  </w:num>
  <w:num w:numId="4" w16cid:durableId="1982079569">
    <w:abstractNumId w:val="12"/>
  </w:num>
  <w:num w:numId="5" w16cid:durableId="677466144">
    <w:abstractNumId w:val="3"/>
  </w:num>
  <w:num w:numId="6" w16cid:durableId="2124420830">
    <w:abstractNumId w:val="1"/>
  </w:num>
  <w:num w:numId="7" w16cid:durableId="631180045">
    <w:abstractNumId w:val="7"/>
  </w:num>
  <w:num w:numId="8" w16cid:durableId="494238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29564200">
    <w:abstractNumId w:val="9"/>
  </w:num>
  <w:num w:numId="10" w16cid:durableId="1854145364">
    <w:abstractNumId w:val="11"/>
  </w:num>
  <w:num w:numId="11" w16cid:durableId="769013647">
    <w:abstractNumId w:val="10"/>
  </w:num>
  <w:num w:numId="12" w16cid:durableId="845560825">
    <w:abstractNumId w:val="15"/>
  </w:num>
  <w:num w:numId="13" w16cid:durableId="715541765">
    <w:abstractNumId w:val="4"/>
  </w:num>
  <w:num w:numId="14" w16cid:durableId="2107264860">
    <w:abstractNumId w:val="5"/>
  </w:num>
  <w:num w:numId="15" w16cid:durableId="553589046">
    <w:abstractNumId w:val="14"/>
  </w:num>
  <w:num w:numId="16" w16cid:durableId="189341241">
    <w:abstractNumId w:val="13"/>
    <w:lvlOverride w:ilvl="0">
      <w:startOverride w:val="6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CD6"/>
    <w:rsid w:val="000069DD"/>
    <w:rsid w:val="000167F6"/>
    <w:rsid w:val="000172F6"/>
    <w:rsid w:val="00017CD6"/>
    <w:rsid w:val="000310EF"/>
    <w:rsid w:val="0004193C"/>
    <w:rsid w:val="000457DA"/>
    <w:rsid w:val="00047E9D"/>
    <w:rsid w:val="0005108D"/>
    <w:rsid w:val="00054B81"/>
    <w:rsid w:val="00056F79"/>
    <w:rsid w:val="00065F55"/>
    <w:rsid w:val="00066A53"/>
    <w:rsid w:val="00071685"/>
    <w:rsid w:val="00076123"/>
    <w:rsid w:val="00081319"/>
    <w:rsid w:val="00086993"/>
    <w:rsid w:val="000923D0"/>
    <w:rsid w:val="0009267B"/>
    <w:rsid w:val="00097368"/>
    <w:rsid w:val="000974D0"/>
    <w:rsid w:val="000A0003"/>
    <w:rsid w:val="000A520C"/>
    <w:rsid w:val="000B5319"/>
    <w:rsid w:val="000B7A1C"/>
    <w:rsid w:val="000C31C3"/>
    <w:rsid w:val="000C37EC"/>
    <w:rsid w:val="000C7E55"/>
    <w:rsid w:val="000D0A35"/>
    <w:rsid w:val="000D322B"/>
    <w:rsid w:val="000E3764"/>
    <w:rsid w:val="000F50B2"/>
    <w:rsid w:val="000F6A8F"/>
    <w:rsid w:val="00106DCD"/>
    <w:rsid w:val="001123EA"/>
    <w:rsid w:val="0012146B"/>
    <w:rsid w:val="00123D70"/>
    <w:rsid w:val="00124797"/>
    <w:rsid w:val="00130123"/>
    <w:rsid w:val="00132541"/>
    <w:rsid w:val="00132E28"/>
    <w:rsid w:val="00134C33"/>
    <w:rsid w:val="0013510B"/>
    <w:rsid w:val="0014150B"/>
    <w:rsid w:val="00144BA1"/>
    <w:rsid w:val="00144D2F"/>
    <w:rsid w:val="0014502D"/>
    <w:rsid w:val="00152EAF"/>
    <w:rsid w:val="0016188A"/>
    <w:rsid w:val="00171E5F"/>
    <w:rsid w:val="0017281C"/>
    <w:rsid w:val="0017503A"/>
    <w:rsid w:val="00175AB6"/>
    <w:rsid w:val="00177499"/>
    <w:rsid w:val="00177810"/>
    <w:rsid w:val="00180197"/>
    <w:rsid w:val="00184790"/>
    <w:rsid w:val="00191CFA"/>
    <w:rsid w:val="00195362"/>
    <w:rsid w:val="001958AE"/>
    <w:rsid w:val="00197081"/>
    <w:rsid w:val="001A32FC"/>
    <w:rsid w:val="001A3B44"/>
    <w:rsid w:val="001B3E1C"/>
    <w:rsid w:val="001B459E"/>
    <w:rsid w:val="001C531D"/>
    <w:rsid w:val="001D022D"/>
    <w:rsid w:val="001D06D5"/>
    <w:rsid w:val="001D4442"/>
    <w:rsid w:val="001D5381"/>
    <w:rsid w:val="001D5EA4"/>
    <w:rsid w:val="001E0DDA"/>
    <w:rsid w:val="001E587A"/>
    <w:rsid w:val="001F1D42"/>
    <w:rsid w:val="00202295"/>
    <w:rsid w:val="00203831"/>
    <w:rsid w:val="002058BE"/>
    <w:rsid w:val="00211879"/>
    <w:rsid w:val="002142C2"/>
    <w:rsid w:val="0021684E"/>
    <w:rsid w:val="0021770D"/>
    <w:rsid w:val="00222959"/>
    <w:rsid w:val="00224E46"/>
    <w:rsid w:val="00225962"/>
    <w:rsid w:val="00226A31"/>
    <w:rsid w:val="00236015"/>
    <w:rsid w:val="00236E66"/>
    <w:rsid w:val="002378A5"/>
    <w:rsid w:val="00237A97"/>
    <w:rsid w:val="00237EB3"/>
    <w:rsid w:val="00241F36"/>
    <w:rsid w:val="00242142"/>
    <w:rsid w:val="0024259D"/>
    <w:rsid w:val="0024627F"/>
    <w:rsid w:val="00247582"/>
    <w:rsid w:val="002578A0"/>
    <w:rsid w:val="002616E0"/>
    <w:rsid w:val="00262F67"/>
    <w:rsid w:val="00265B92"/>
    <w:rsid w:val="002666F4"/>
    <w:rsid w:val="00267284"/>
    <w:rsid w:val="002753A5"/>
    <w:rsid w:val="0027564A"/>
    <w:rsid w:val="002808D2"/>
    <w:rsid w:val="002825F3"/>
    <w:rsid w:val="0028474E"/>
    <w:rsid w:val="00286089"/>
    <w:rsid w:val="002904BB"/>
    <w:rsid w:val="002A0151"/>
    <w:rsid w:val="002A129F"/>
    <w:rsid w:val="002A555A"/>
    <w:rsid w:val="002A63D9"/>
    <w:rsid w:val="002B2F74"/>
    <w:rsid w:val="002B471D"/>
    <w:rsid w:val="002B4A32"/>
    <w:rsid w:val="002B4BA0"/>
    <w:rsid w:val="002C0EF9"/>
    <w:rsid w:val="002C1AB3"/>
    <w:rsid w:val="002C7CF1"/>
    <w:rsid w:val="002D115B"/>
    <w:rsid w:val="002E5384"/>
    <w:rsid w:val="002E6AED"/>
    <w:rsid w:val="002E7C06"/>
    <w:rsid w:val="002E7C4E"/>
    <w:rsid w:val="002F384D"/>
    <w:rsid w:val="002F5469"/>
    <w:rsid w:val="00301E32"/>
    <w:rsid w:val="00306546"/>
    <w:rsid w:val="00306685"/>
    <w:rsid w:val="0030793F"/>
    <w:rsid w:val="003270C4"/>
    <w:rsid w:val="003278C5"/>
    <w:rsid w:val="003431B3"/>
    <w:rsid w:val="00343E63"/>
    <w:rsid w:val="0035130D"/>
    <w:rsid w:val="003515C5"/>
    <w:rsid w:val="00354ED4"/>
    <w:rsid w:val="003607CE"/>
    <w:rsid w:val="00362DD1"/>
    <w:rsid w:val="00363130"/>
    <w:rsid w:val="0036410C"/>
    <w:rsid w:val="00364184"/>
    <w:rsid w:val="00364484"/>
    <w:rsid w:val="00364AB5"/>
    <w:rsid w:val="003702B2"/>
    <w:rsid w:val="0037149C"/>
    <w:rsid w:val="00371BB0"/>
    <w:rsid w:val="00376705"/>
    <w:rsid w:val="003771C4"/>
    <w:rsid w:val="00382810"/>
    <w:rsid w:val="00382DCE"/>
    <w:rsid w:val="0039556C"/>
    <w:rsid w:val="00397A9D"/>
    <w:rsid w:val="003A201A"/>
    <w:rsid w:val="003B0DEB"/>
    <w:rsid w:val="003B3D4E"/>
    <w:rsid w:val="003B695A"/>
    <w:rsid w:val="003B6B17"/>
    <w:rsid w:val="003C09E1"/>
    <w:rsid w:val="003C2769"/>
    <w:rsid w:val="003C32EF"/>
    <w:rsid w:val="003C7222"/>
    <w:rsid w:val="003E7532"/>
    <w:rsid w:val="003F410D"/>
    <w:rsid w:val="004018F3"/>
    <w:rsid w:val="00403394"/>
    <w:rsid w:val="0040366E"/>
    <w:rsid w:val="00405F56"/>
    <w:rsid w:val="00406769"/>
    <w:rsid w:val="00406892"/>
    <w:rsid w:val="0040737F"/>
    <w:rsid w:val="0041522F"/>
    <w:rsid w:val="00426CC8"/>
    <w:rsid w:val="00430ACA"/>
    <w:rsid w:val="00434675"/>
    <w:rsid w:val="00437FD3"/>
    <w:rsid w:val="00440FA0"/>
    <w:rsid w:val="004430D8"/>
    <w:rsid w:val="0044333F"/>
    <w:rsid w:val="00446FE5"/>
    <w:rsid w:val="0046375C"/>
    <w:rsid w:val="00466A12"/>
    <w:rsid w:val="00475A3F"/>
    <w:rsid w:val="00475E50"/>
    <w:rsid w:val="00477153"/>
    <w:rsid w:val="00477D30"/>
    <w:rsid w:val="00480063"/>
    <w:rsid w:val="00480452"/>
    <w:rsid w:val="00480556"/>
    <w:rsid w:val="0048798A"/>
    <w:rsid w:val="00492EA3"/>
    <w:rsid w:val="00494C4D"/>
    <w:rsid w:val="004A028F"/>
    <w:rsid w:val="004A04CF"/>
    <w:rsid w:val="004A5BC3"/>
    <w:rsid w:val="004B17F1"/>
    <w:rsid w:val="004B1F53"/>
    <w:rsid w:val="004B66CC"/>
    <w:rsid w:val="004B6801"/>
    <w:rsid w:val="004C01AB"/>
    <w:rsid w:val="004C06E6"/>
    <w:rsid w:val="004D21E4"/>
    <w:rsid w:val="004D456D"/>
    <w:rsid w:val="004D4B36"/>
    <w:rsid w:val="004E005A"/>
    <w:rsid w:val="004E59D3"/>
    <w:rsid w:val="004E70DA"/>
    <w:rsid w:val="004F5232"/>
    <w:rsid w:val="004F7476"/>
    <w:rsid w:val="00505937"/>
    <w:rsid w:val="00505BCF"/>
    <w:rsid w:val="00507B69"/>
    <w:rsid w:val="0051138B"/>
    <w:rsid w:val="005125E9"/>
    <w:rsid w:val="00520183"/>
    <w:rsid w:val="00520452"/>
    <w:rsid w:val="005204A2"/>
    <w:rsid w:val="005221CB"/>
    <w:rsid w:val="005228B2"/>
    <w:rsid w:val="00522B7F"/>
    <w:rsid w:val="00524573"/>
    <w:rsid w:val="00533793"/>
    <w:rsid w:val="0053536E"/>
    <w:rsid w:val="00536066"/>
    <w:rsid w:val="00540EF1"/>
    <w:rsid w:val="00541C60"/>
    <w:rsid w:val="005540FD"/>
    <w:rsid w:val="0055509A"/>
    <w:rsid w:val="00555DC2"/>
    <w:rsid w:val="00562BC6"/>
    <w:rsid w:val="00565EF8"/>
    <w:rsid w:val="005705F9"/>
    <w:rsid w:val="00574077"/>
    <w:rsid w:val="00583599"/>
    <w:rsid w:val="005860DD"/>
    <w:rsid w:val="00587AD1"/>
    <w:rsid w:val="00590FB0"/>
    <w:rsid w:val="005A0629"/>
    <w:rsid w:val="005A3315"/>
    <w:rsid w:val="005A7902"/>
    <w:rsid w:val="005B288C"/>
    <w:rsid w:val="005B38EF"/>
    <w:rsid w:val="005B4868"/>
    <w:rsid w:val="005C1740"/>
    <w:rsid w:val="005C1899"/>
    <w:rsid w:val="005D1B0B"/>
    <w:rsid w:val="005D7D54"/>
    <w:rsid w:val="005E1DB9"/>
    <w:rsid w:val="005F4B01"/>
    <w:rsid w:val="00600525"/>
    <w:rsid w:val="006038F0"/>
    <w:rsid w:val="00615D96"/>
    <w:rsid w:val="00622724"/>
    <w:rsid w:val="006237E6"/>
    <w:rsid w:val="00624337"/>
    <w:rsid w:val="006312A2"/>
    <w:rsid w:val="006420F5"/>
    <w:rsid w:val="0064651A"/>
    <w:rsid w:val="0064694F"/>
    <w:rsid w:val="00646F38"/>
    <w:rsid w:val="00666A26"/>
    <w:rsid w:val="006715E4"/>
    <w:rsid w:val="0067268A"/>
    <w:rsid w:val="00672A95"/>
    <w:rsid w:val="006743D1"/>
    <w:rsid w:val="006750CC"/>
    <w:rsid w:val="00675487"/>
    <w:rsid w:val="006754C5"/>
    <w:rsid w:val="00680768"/>
    <w:rsid w:val="00683060"/>
    <w:rsid w:val="006845E0"/>
    <w:rsid w:val="006871E0"/>
    <w:rsid w:val="00691FDC"/>
    <w:rsid w:val="00697BA2"/>
    <w:rsid w:val="006A163C"/>
    <w:rsid w:val="006A6004"/>
    <w:rsid w:val="006B02A6"/>
    <w:rsid w:val="006B2C5A"/>
    <w:rsid w:val="006C1381"/>
    <w:rsid w:val="006C4F52"/>
    <w:rsid w:val="006C67B5"/>
    <w:rsid w:val="006D3042"/>
    <w:rsid w:val="006D6915"/>
    <w:rsid w:val="006D711F"/>
    <w:rsid w:val="006E36D5"/>
    <w:rsid w:val="006E75FC"/>
    <w:rsid w:val="006E7E5D"/>
    <w:rsid w:val="006F024E"/>
    <w:rsid w:val="006F0BB6"/>
    <w:rsid w:val="006F2F99"/>
    <w:rsid w:val="006F5153"/>
    <w:rsid w:val="00701D15"/>
    <w:rsid w:val="0070221C"/>
    <w:rsid w:val="00711645"/>
    <w:rsid w:val="007161AB"/>
    <w:rsid w:val="0072021B"/>
    <w:rsid w:val="00722C91"/>
    <w:rsid w:val="00723177"/>
    <w:rsid w:val="00724B52"/>
    <w:rsid w:val="007262DE"/>
    <w:rsid w:val="00731E79"/>
    <w:rsid w:val="00732040"/>
    <w:rsid w:val="00734FF3"/>
    <w:rsid w:val="007364B0"/>
    <w:rsid w:val="00743542"/>
    <w:rsid w:val="00751546"/>
    <w:rsid w:val="00773951"/>
    <w:rsid w:val="00781D25"/>
    <w:rsid w:val="0078286F"/>
    <w:rsid w:val="007829DD"/>
    <w:rsid w:val="00785281"/>
    <w:rsid w:val="00785AD2"/>
    <w:rsid w:val="0078618A"/>
    <w:rsid w:val="00793AC8"/>
    <w:rsid w:val="0079713F"/>
    <w:rsid w:val="007A1C8D"/>
    <w:rsid w:val="007A7270"/>
    <w:rsid w:val="007B09F2"/>
    <w:rsid w:val="007B1A93"/>
    <w:rsid w:val="007B2E3E"/>
    <w:rsid w:val="007B34C3"/>
    <w:rsid w:val="007B3D55"/>
    <w:rsid w:val="007B53A3"/>
    <w:rsid w:val="007B6043"/>
    <w:rsid w:val="007B769E"/>
    <w:rsid w:val="007C24C2"/>
    <w:rsid w:val="007C324C"/>
    <w:rsid w:val="007C4C86"/>
    <w:rsid w:val="007D0093"/>
    <w:rsid w:val="007D0377"/>
    <w:rsid w:val="007D046D"/>
    <w:rsid w:val="007D154D"/>
    <w:rsid w:val="007D5F92"/>
    <w:rsid w:val="007E49F4"/>
    <w:rsid w:val="007E5D39"/>
    <w:rsid w:val="007E65A5"/>
    <w:rsid w:val="007E6F4D"/>
    <w:rsid w:val="007F2AED"/>
    <w:rsid w:val="007F4BE7"/>
    <w:rsid w:val="007F623C"/>
    <w:rsid w:val="007F6FD1"/>
    <w:rsid w:val="008002EB"/>
    <w:rsid w:val="00802D24"/>
    <w:rsid w:val="00803C6A"/>
    <w:rsid w:val="0080644A"/>
    <w:rsid w:val="00810487"/>
    <w:rsid w:val="00816265"/>
    <w:rsid w:val="00817036"/>
    <w:rsid w:val="008217E9"/>
    <w:rsid w:val="00822369"/>
    <w:rsid w:val="00825593"/>
    <w:rsid w:val="00826DE5"/>
    <w:rsid w:val="00837A19"/>
    <w:rsid w:val="008401D5"/>
    <w:rsid w:val="00843A9D"/>
    <w:rsid w:val="008517E1"/>
    <w:rsid w:val="00852003"/>
    <w:rsid w:val="0085295F"/>
    <w:rsid w:val="00860620"/>
    <w:rsid w:val="00860D9F"/>
    <w:rsid w:val="008669D1"/>
    <w:rsid w:val="0087216D"/>
    <w:rsid w:val="00873669"/>
    <w:rsid w:val="00890ED8"/>
    <w:rsid w:val="00894DBA"/>
    <w:rsid w:val="008B2712"/>
    <w:rsid w:val="008B7F7B"/>
    <w:rsid w:val="008C041F"/>
    <w:rsid w:val="008C18BE"/>
    <w:rsid w:val="008C62C0"/>
    <w:rsid w:val="008D00BC"/>
    <w:rsid w:val="008D1053"/>
    <w:rsid w:val="008D412A"/>
    <w:rsid w:val="008E3D1F"/>
    <w:rsid w:val="008E69FD"/>
    <w:rsid w:val="008E7AE0"/>
    <w:rsid w:val="008F5B5E"/>
    <w:rsid w:val="008F65DB"/>
    <w:rsid w:val="008F79E1"/>
    <w:rsid w:val="00900BB9"/>
    <w:rsid w:val="009054C3"/>
    <w:rsid w:val="00905516"/>
    <w:rsid w:val="0091270E"/>
    <w:rsid w:val="00922B15"/>
    <w:rsid w:val="009319C4"/>
    <w:rsid w:val="00933D57"/>
    <w:rsid w:val="00937400"/>
    <w:rsid w:val="0094662B"/>
    <w:rsid w:val="009538DE"/>
    <w:rsid w:val="00954DCD"/>
    <w:rsid w:val="00956319"/>
    <w:rsid w:val="00957CC4"/>
    <w:rsid w:val="00965CF4"/>
    <w:rsid w:val="00967FD6"/>
    <w:rsid w:val="00971B6D"/>
    <w:rsid w:val="00973B5F"/>
    <w:rsid w:val="0097439A"/>
    <w:rsid w:val="00974F74"/>
    <w:rsid w:val="00977D5A"/>
    <w:rsid w:val="009813B4"/>
    <w:rsid w:val="009846D0"/>
    <w:rsid w:val="00985DA2"/>
    <w:rsid w:val="0098708D"/>
    <w:rsid w:val="00993799"/>
    <w:rsid w:val="009B13A9"/>
    <w:rsid w:val="009B2F2F"/>
    <w:rsid w:val="009B4C25"/>
    <w:rsid w:val="009B737E"/>
    <w:rsid w:val="009C04BC"/>
    <w:rsid w:val="009C56EA"/>
    <w:rsid w:val="009C621E"/>
    <w:rsid w:val="009D52C8"/>
    <w:rsid w:val="009E0560"/>
    <w:rsid w:val="009E121B"/>
    <w:rsid w:val="009E16FE"/>
    <w:rsid w:val="009E4672"/>
    <w:rsid w:val="009E59AC"/>
    <w:rsid w:val="009F1723"/>
    <w:rsid w:val="009F4902"/>
    <w:rsid w:val="009F6AD2"/>
    <w:rsid w:val="00A00F3A"/>
    <w:rsid w:val="00A0152A"/>
    <w:rsid w:val="00A047B7"/>
    <w:rsid w:val="00A12345"/>
    <w:rsid w:val="00A1332D"/>
    <w:rsid w:val="00A22619"/>
    <w:rsid w:val="00A25489"/>
    <w:rsid w:val="00A25A18"/>
    <w:rsid w:val="00A26469"/>
    <w:rsid w:val="00A26478"/>
    <w:rsid w:val="00A31DF6"/>
    <w:rsid w:val="00A34DF4"/>
    <w:rsid w:val="00A34FA2"/>
    <w:rsid w:val="00A35725"/>
    <w:rsid w:val="00A40045"/>
    <w:rsid w:val="00A40B30"/>
    <w:rsid w:val="00A45197"/>
    <w:rsid w:val="00A50019"/>
    <w:rsid w:val="00A517FA"/>
    <w:rsid w:val="00A54DA9"/>
    <w:rsid w:val="00A561C7"/>
    <w:rsid w:val="00A56601"/>
    <w:rsid w:val="00A6241A"/>
    <w:rsid w:val="00A70125"/>
    <w:rsid w:val="00A96367"/>
    <w:rsid w:val="00A965D5"/>
    <w:rsid w:val="00A975D8"/>
    <w:rsid w:val="00AA225C"/>
    <w:rsid w:val="00AA2984"/>
    <w:rsid w:val="00AA3012"/>
    <w:rsid w:val="00AA643E"/>
    <w:rsid w:val="00AB0303"/>
    <w:rsid w:val="00AB0AE7"/>
    <w:rsid w:val="00AB56CF"/>
    <w:rsid w:val="00AB5F41"/>
    <w:rsid w:val="00AC5F99"/>
    <w:rsid w:val="00AC60BD"/>
    <w:rsid w:val="00AD616B"/>
    <w:rsid w:val="00AD795C"/>
    <w:rsid w:val="00AE1C0E"/>
    <w:rsid w:val="00AF36C5"/>
    <w:rsid w:val="00AF70A1"/>
    <w:rsid w:val="00AF7C45"/>
    <w:rsid w:val="00B06D0C"/>
    <w:rsid w:val="00B07E32"/>
    <w:rsid w:val="00B14112"/>
    <w:rsid w:val="00B21788"/>
    <w:rsid w:val="00B32358"/>
    <w:rsid w:val="00B3309E"/>
    <w:rsid w:val="00B42519"/>
    <w:rsid w:val="00B43C47"/>
    <w:rsid w:val="00B45D83"/>
    <w:rsid w:val="00B52C68"/>
    <w:rsid w:val="00B53AAB"/>
    <w:rsid w:val="00B54BF7"/>
    <w:rsid w:val="00B566D5"/>
    <w:rsid w:val="00B56AA3"/>
    <w:rsid w:val="00B62152"/>
    <w:rsid w:val="00B744D5"/>
    <w:rsid w:val="00B7509B"/>
    <w:rsid w:val="00B760FA"/>
    <w:rsid w:val="00B7647C"/>
    <w:rsid w:val="00B767BD"/>
    <w:rsid w:val="00B76A8C"/>
    <w:rsid w:val="00B815D2"/>
    <w:rsid w:val="00B815F2"/>
    <w:rsid w:val="00B82ED0"/>
    <w:rsid w:val="00B849B5"/>
    <w:rsid w:val="00B86CF0"/>
    <w:rsid w:val="00B90BEC"/>
    <w:rsid w:val="00B92853"/>
    <w:rsid w:val="00B92893"/>
    <w:rsid w:val="00B9384D"/>
    <w:rsid w:val="00B9390D"/>
    <w:rsid w:val="00B93D5B"/>
    <w:rsid w:val="00BA1242"/>
    <w:rsid w:val="00BA2722"/>
    <w:rsid w:val="00BA2912"/>
    <w:rsid w:val="00BA2A72"/>
    <w:rsid w:val="00BA5C11"/>
    <w:rsid w:val="00BB59E8"/>
    <w:rsid w:val="00BC66EA"/>
    <w:rsid w:val="00BD0264"/>
    <w:rsid w:val="00BE4031"/>
    <w:rsid w:val="00BF0D4F"/>
    <w:rsid w:val="00BF52D0"/>
    <w:rsid w:val="00BF5896"/>
    <w:rsid w:val="00BF5FE6"/>
    <w:rsid w:val="00BF7EE5"/>
    <w:rsid w:val="00C00369"/>
    <w:rsid w:val="00C04CED"/>
    <w:rsid w:val="00C11BBB"/>
    <w:rsid w:val="00C16294"/>
    <w:rsid w:val="00C20527"/>
    <w:rsid w:val="00C22371"/>
    <w:rsid w:val="00C314BA"/>
    <w:rsid w:val="00C33E70"/>
    <w:rsid w:val="00C34487"/>
    <w:rsid w:val="00C3502D"/>
    <w:rsid w:val="00C36222"/>
    <w:rsid w:val="00C43CCA"/>
    <w:rsid w:val="00C45C42"/>
    <w:rsid w:val="00C512E6"/>
    <w:rsid w:val="00C51DAC"/>
    <w:rsid w:val="00C526A2"/>
    <w:rsid w:val="00C60CF5"/>
    <w:rsid w:val="00C622C6"/>
    <w:rsid w:val="00C646C6"/>
    <w:rsid w:val="00C65D99"/>
    <w:rsid w:val="00C70FBD"/>
    <w:rsid w:val="00C710A2"/>
    <w:rsid w:val="00CA3EA6"/>
    <w:rsid w:val="00CB43BB"/>
    <w:rsid w:val="00CB5C3E"/>
    <w:rsid w:val="00CC6917"/>
    <w:rsid w:val="00CD43D1"/>
    <w:rsid w:val="00CD56FF"/>
    <w:rsid w:val="00CE186F"/>
    <w:rsid w:val="00CE79F3"/>
    <w:rsid w:val="00CF09D4"/>
    <w:rsid w:val="00CF30B3"/>
    <w:rsid w:val="00CF7EA4"/>
    <w:rsid w:val="00D00F33"/>
    <w:rsid w:val="00D01975"/>
    <w:rsid w:val="00D03166"/>
    <w:rsid w:val="00D05708"/>
    <w:rsid w:val="00D105C6"/>
    <w:rsid w:val="00D111E3"/>
    <w:rsid w:val="00D12E2F"/>
    <w:rsid w:val="00D23C8F"/>
    <w:rsid w:val="00D23D57"/>
    <w:rsid w:val="00D24159"/>
    <w:rsid w:val="00D3032F"/>
    <w:rsid w:val="00D311A5"/>
    <w:rsid w:val="00D358ED"/>
    <w:rsid w:val="00D3683B"/>
    <w:rsid w:val="00D46780"/>
    <w:rsid w:val="00D51CD9"/>
    <w:rsid w:val="00D53334"/>
    <w:rsid w:val="00D54AF5"/>
    <w:rsid w:val="00D61272"/>
    <w:rsid w:val="00D64115"/>
    <w:rsid w:val="00D679F9"/>
    <w:rsid w:val="00D67C9E"/>
    <w:rsid w:val="00D701DB"/>
    <w:rsid w:val="00D74603"/>
    <w:rsid w:val="00D77E24"/>
    <w:rsid w:val="00D806AF"/>
    <w:rsid w:val="00D8385C"/>
    <w:rsid w:val="00D9217E"/>
    <w:rsid w:val="00DA2D01"/>
    <w:rsid w:val="00DA49B9"/>
    <w:rsid w:val="00DB0C42"/>
    <w:rsid w:val="00DB1DAA"/>
    <w:rsid w:val="00DC6008"/>
    <w:rsid w:val="00DC6C6C"/>
    <w:rsid w:val="00DE3F31"/>
    <w:rsid w:val="00DF0F4D"/>
    <w:rsid w:val="00DF31FA"/>
    <w:rsid w:val="00DF508E"/>
    <w:rsid w:val="00DF6160"/>
    <w:rsid w:val="00DF7E64"/>
    <w:rsid w:val="00E002DE"/>
    <w:rsid w:val="00E05142"/>
    <w:rsid w:val="00E0667E"/>
    <w:rsid w:val="00E16C09"/>
    <w:rsid w:val="00E1741E"/>
    <w:rsid w:val="00E20DAF"/>
    <w:rsid w:val="00E22C2C"/>
    <w:rsid w:val="00E22E05"/>
    <w:rsid w:val="00E235C5"/>
    <w:rsid w:val="00E23A9B"/>
    <w:rsid w:val="00E33A57"/>
    <w:rsid w:val="00E3425F"/>
    <w:rsid w:val="00E40CCB"/>
    <w:rsid w:val="00E4330B"/>
    <w:rsid w:val="00E4590A"/>
    <w:rsid w:val="00E45C97"/>
    <w:rsid w:val="00E60D8D"/>
    <w:rsid w:val="00E65FD5"/>
    <w:rsid w:val="00E70A07"/>
    <w:rsid w:val="00E70A8B"/>
    <w:rsid w:val="00E71113"/>
    <w:rsid w:val="00E71ED0"/>
    <w:rsid w:val="00E723C0"/>
    <w:rsid w:val="00E73AFA"/>
    <w:rsid w:val="00E74686"/>
    <w:rsid w:val="00E861B2"/>
    <w:rsid w:val="00E904F0"/>
    <w:rsid w:val="00E9315A"/>
    <w:rsid w:val="00E943F1"/>
    <w:rsid w:val="00E953E3"/>
    <w:rsid w:val="00E95EB2"/>
    <w:rsid w:val="00EA2239"/>
    <w:rsid w:val="00EA46C9"/>
    <w:rsid w:val="00EB11AF"/>
    <w:rsid w:val="00EB3394"/>
    <w:rsid w:val="00EB3655"/>
    <w:rsid w:val="00EB36D2"/>
    <w:rsid w:val="00EB66D0"/>
    <w:rsid w:val="00EB7776"/>
    <w:rsid w:val="00EC5C9C"/>
    <w:rsid w:val="00EC6A2E"/>
    <w:rsid w:val="00EC75F5"/>
    <w:rsid w:val="00ED2742"/>
    <w:rsid w:val="00ED2B06"/>
    <w:rsid w:val="00ED4787"/>
    <w:rsid w:val="00ED7288"/>
    <w:rsid w:val="00ED781E"/>
    <w:rsid w:val="00EF3F45"/>
    <w:rsid w:val="00EF6B86"/>
    <w:rsid w:val="00EF6FE6"/>
    <w:rsid w:val="00F04EA5"/>
    <w:rsid w:val="00F11AE4"/>
    <w:rsid w:val="00F11E5F"/>
    <w:rsid w:val="00F21F00"/>
    <w:rsid w:val="00F271CF"/>
    <w:rsid w:val="00F27EB7"/>
    <w:rsid w:val="00F3268D"/>
    <w:rsid w:val="00F350E6"/>
    <w:rsid w:val="00F371BD"/>
    <w:rsid w:val="00F4060D"/>
    <w:rsid w:val="00F44615"/>
    <w:rsid w:val="00F45BD1"/>
    <w:rsid w:val="00F45EBF"/>
    <w:rsid w:val="00F51B00"/>
    <w:rsid w:val="00F52013"/>
    <w:rsid w:val="00F5424F"/>
    <w:rsid w:val="00F57956"/>
    <w:rsid w:val="00F61F97"/>
    <w:rsid w:val="00F66DE9"/>
    <w:rsid w:val="00F67080"/>
    <w:rsid w:val="00F8006A"/>
    <w:rsid w:val="00F871DB"/>
    <w:rsid w:val="00F9583E"/>
    <w:rsid w:val="00F96A0E"/>
    <w:rsid w:val="00FA46B2"/>
    <w:rsid w:val="00FA5BA6"/>
    <w:rsid w:val="00FC078E"/>
    <w:rsid w:val="00FC14C4"/>
    <w:rsid w:val="00FC1A0B"/>
    <w:rsid w:val="00FC24E3"/>
    <w:rsid w:val="00FC2B50"/>
    <w:rsid w:val="00FC572F"/>
    <w:rsid w:val="00FC708D"/>
    <w:rsid w:val="00FC7632"/>
    <w:rsid w:val="00FD15BC"/>
    <w:rsid w:val="00FD3777"/>
    <w:rsid w:val="00FD441C"/>
    <w:rsid w:val="00FD4DCD"/>
    <w:rsid w:val="00FE0440"/>
    <w:rsid w:val="00FE2067"/>
    <w:rsid w:val="00FE2D5E"/>
    <w:rsid w:val="00FE7203"/>
    <w:rsid w:val="00FF5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AFC6453"/>
  <w15:docId w15:val="{85FD5D5B-81B6-4129-A0D8-14E0FAEE5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Overskrift1">
    <w:name w:val="heading 1"/>
    <w:basedOn w:val="Normal"/>
    <w:link w:val="Overskrift1Tegn"/>
    <w:uiPriority w:val="9"/>
    <w:qFormat/>
    <w:rsid w:val="00EC5C9C"/>
    <w:pPr>
      <w:keepNext/>
      <w:keepLines/>
      <w:numPr>
        <w:numId w:val="8"/>
      </w:numPr>
      <w:spacing w:after="240"/>
      <w:jc w:val="both"/>
      <w:outlineLvl w:val="0"/>
    </w:pPr>
    <w:rPr>
      <w:rFonts w:asciiTheme="minorHAnsi" w:eastAsiaTheme="majorEastAsia" w:hAnsiTheme="minorHAnsi" w:cstheme="majorBidi"/>
      <w:b/>
      <w:bCs/>
      <w:caps/>
      <w:sz w:val="22"/>
      <w:szCs w:val="28"/>
    </w:rPr>
  </w:style>
  <w:style w:type="paragraph" w:styleId="Overskrift2">
    <w:name w:val="heading 2"/>
    <w:basedOn w:val="Normal"/>
    <w:link w:val="Overskrift2Tegn"/>
    <w:uiPriority w:val="9"/>
    <w:semiHidden/>
    <w:unhideWhenUsed/>
    <w:qFormat/>
    <w:rsid w:val="00EC5C9C"/>
    <w:pPr>
      <w:numPr>
        <w:ilvl w:val="1"/>
        <w:numId w:val="8"/>
      </w:numPr>
      <w:spacing w:after="240"/>
      <w:jc w:val="both"/>
      <w:outlineLvl w:val="1"/>
    </w:pPr>
    <w:rPr>
      <w:rFonts w:asciiTheme="minorHAnsi" w:eastAsiaTheme="majorEastAsia" w:hAnsiTheme="minorHAnsi" w:cstheme="majorBidi"/>
      <w:bCs/>
      <w:sz w:val="22"/>
      <w:szCs w:val="26"/>
    </w:rPr>
  </w:style>
  <w:style w:type="paragraph" w:styleId="Overskrift3">
    <w:name w:val="heading 3"/>
    <w:basedOn w:val="Normal"/>
    <w:link w:val="Overskrift3Tegn"/>
    <w:uiPriority w:val="9"/>
    <w:semiHidden/>
    <w:unhideWhenUsed/>
    <w:qFormat/>
    <w:rsid w:val="00EC5C9C"/>
    <w:pPr>
      <w:numPr>
        <w:ilvl w:val="2"/>
        <w:numId w:val="8"/>
      </w:numPr>
      <w:spacing w:after="240"/>
      <w:ind w:hanging="709"/>
      <w:jc w:val="both"/>
      <w:outlineLvl w:val="2"/>
    </w:pPr>
    <w:rPr>
      <w:rFonts w:asciiTheme="minorHAnsi" w:eastAsiaTheme="majorEastAsia" w:hAnsiTheme="minorHAnsi" w:cstheme="majorBidi"/>
      <w:bCs/>
      <w:sz w:val="22"/>
      <w:szCs w:val="22"/>
    </w:rPr>
  </w:style>
  <w:style w:type="paragraph" w:styleId="Overskrift4">
    <w:name w:val="heading 4"/>
    <w:basedOn w:val="Normal"/>
    <w:link w:val="Overskrift4Tegn"/>
    <w:uiPriority w:val="9"/>
    <w:semiHidden/>
    <w:unhideWhenUsed/>
    <w:qFormat/>
    <w:rsid w:val="00EC5C9C"/>
    <w:pPr>
      <w:numPr>
        <w:ilvl w:val="3"/>
        <w:numId w:val="8"/>
      </w:numPr>
      <w:spacing w:after="240"/>
      <w:ind w:left="2269" w:hanging="851"/>
      <w:jc w:val="both"/>
      <w:outlineLvl w:val="3"/>
    </w:pPr>
    <w:rPr>
      <w:rFonts w:asciiTheme="minorHAnsi" w:eastAsiaTheme="majorEastAsia" w:hAnsiTheme="minorHAnsi" w:cstheme="majorBidi"/>
      <w:bCs/>
      <w:iCs/>
      <w:sz w:val="22"/>
      <w:szCs w:val="22"/>
    </w:rPr>
  </w:style>
  <w:style w:type="paragraph" w:styleId="Overskrift5">
    <w:name w:val="heading 5"/>
    <w:basedOn w:val="Normal"/>
    <w:link w:val="Overskrift5Tegn"/>
    <w:uiPriority w:val="9"/>
    <w:semiHidden/>
    <w:unhideWhenUsed/>
    <w:qFormat/>
    <w:rsid w:val="00EC5C9C"/>
    <w:pPr>
      <w:numPr>
        <w:ilvl w:val="4"/>
        <w:numId w:val="8"/>
      </w:numPr>
      <w:spacing w:after="240"/>
      <w:ind w:left="3402" w:hanging="1134"/>
      <w:jc w:val="both"/>
      <w:outlineLvl w:val="4"/>
    </w:pPr>
    <w:rPr>
      <w:rFonts w:asciiTheme="minorHAnsi" w:eastAsiaTheme="majorEastAsia" w:hAnsiTheme="minorHAnsi" w:cstheme="majorBidi"/>
      <w:sz w:val="22"/>
      <w:szCs w:val="22"/>
    </w:rPr>
  </w:style>
  <w:style w:type="paragraph" w:styleId="Overskrift6">
    <w:name w:val="heading 6"/>
    <w:basedOn w:val="Normal"/>
    <w:link w:val="Overskrift6Tegn"/>
    <w:uiPriority w:val="9"/>
    <w:semiHidden/>
    <w:unhideWhenUsed/>
    <w:qFormat/>
    <w:rsid w:val="00EC5C9C"/>
    <w:pPr>
      <w:numPr>
        <w:ilvl w:val="5"/>
        <w:numId w:val="8"/>
      </w:numPr>
      <w:spacing w:after="240"/>
      <w:ind w:left="4536" w:hanging="1134"/>
      <w:jc w:val="both"/>
      <w:outlineLvl w:val="5"/>
    </w:pPr>
    <w:rPr>
      <w:rFonts w:asciiTheme="minorHAnsi" w:eastAsiaTheme="majorEastAsia" w:hAnsiTheme="minorHAnsi" w:cstheme="majorBidi"/>
      <w:iCs/>
      <w:sz w:val="22"/>
      <w:szCs w:val="22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EC5C9C"/>
    <w:pPr>
      <w:keepNext/>
      <w:keepLines/>
      <w:numPr>
        <w:ilvl w:val="6"/>
        <w:numId w:val="8"/>
      </w:numPr>
      <w:spacing w:before="200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EC5C9C"/>
    <w:pPr>
      <w:keepNext/>
      <w:keepLines/>
      <w:numPr>
        <w:ilvl w:val="7"/>
        <w:numId w:val="8"/>
      </w:numPr>
      <w:spacing w:before="20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EC5C9C"/>
    <w:pPr>
      <w:keepNext/>
      <w:keepLines/>
      <w:numPr>
        <w:ilvl w:val="8"/>
        <w:numId w:val="8"/>
      </w:numPr>
      <w:spacing w:before="200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rsid w:val="001123E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1123EA"/>
    <w:rPr>
      <w:sz w:val="24"/>
      <w:szCs w:val="24"/>
      <w:lang w:eastAsia="en-US"/>
    </w:rPr>
  </w:style>
  <w:style w:type="paragraph" w:styleId="Bunntekst">
    <w:name w:val="footer"/>
    <w:basedOn w:val="Normal"/>
    <w:link w:val="BunntekstTegn"/>
    <w:rsid w:val="001123E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123EA"/>
    <w:rPr>
      <w:sz w:val="24"/>
      <w:szCs w:val="24"/>
      <w:lang w:eastAsia="en-US"/>
    </w:rPr>
  </w:style>
  <w:style w:type="character" w:styleId="Hyperkobling">
    <w:name w:val="Hyperlink"/>
    <w:basedOn w:val="Standardskriftforavsnitt"/>
    <w:uiPriority w:val="99"/>
    <w:rsid w:val="00F57956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rsid w:val="003B6B17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3B6B17"/>
    <w:rPr>
      <w:rFonts w:ascii="Lucida Grande" w:hAnsi="Lucida Grande" w:cs="Lucida Grande"/>
      <w:sz w:val="18"/>
      <w:szCs w:val="18"/>
      <w:lang w:eastAsia="en-US"/>
    </w:rPr>
  </w:style>
  <w:style w:type="paragraph" w:styleId="Listeavsnitt">
    <w:name w:val="List Paragraph"/>
    <w:basedOn w:val="Normal"/>
    <w:uiPriority w:val="34"/>
    <w:qFormat/>
    <w:rsid w:val="005B288C"/>
    <w:pPr>
      <w:ind w:left="720"/>
    </w:pPr>
    <w:rPr>
      <w:rFonts w:ascii="Calibri" w:eastAsiaTheme="minorHAnsi" w:hAnsi="Calibri"/>
      <w:sz w:val="22"/>
      <w:szCs w:val="22"/>
    </w:rPr>
  </w:style>
  <w:style w:type="character" w:styleId="Ulstomtale">
    <w:name w:val="Unresolved Mention"/>
    <w:basedOn w:val="Standardskriftforavsnitt"/>
    <w:uiPriority w:val="99"/>
    <w:semiHidden/>
    <w:unhideWhenUsed/>
    <w:rsid w:val="009813B4"/>
    <w:rPr>
      <w:color w:val="605E5C"/>
      <w:shd w:val="clear" w:color="auto" w:fill="E1DFDD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C5C9C"/>
    <w:rPr>
      <w:rFonts w:asciiTheme="minorHAnsi" w:eastAsiaTheme="majorEastAsia" w:hAnsiTheme="minorHAnsi" w:cstheme="majorBidi"/>
      <w:b/>
      <w:bCs/>
      <w:caps/>
      <w:sz w:val="22"/>
      <w:szCs w:val="28"/>
      <w:lang w:eastAsia="en-US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EC5C9C"/>
    <w:rPr>
      <w:rFonts w:asciiTheme="minorHAnsi" w:eastAsiaTheme="majorEastAsia" w:hAnsiTheme="minorHAnsi" w:cstheme="majorBidi"/>
      <w:bCs/>
      <w:sz w:val="22"/>
      <w:szCs w:val="26"/>
      <w:lang w:eastAsia="en-US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EC5C9C"/>
    <w:rPr>
      <w:rFonts w:asciiTheme="minorHAnsi" w:eastAsiaTheme="majorEastAsia" w:hAnsiTheme="minorHAnsi" w:cstheme="majorBidi"/>
      <w:bCs/>
      <w:sz w:val="22"/>
      <w:szCs w:val="22"/>
      <w:lang w:eastAsia="en-US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EC5C9C"/>
    <w:rPr>
      <w:rFonts w:asciiTheme="minorHAnsi" w:eastAsiaTheme="majorEastAsia" w:hAnsiTheme="minorHAnsi" w:cstheme="majorBidi"/>
      <w:bCs/>
      <w:iCs/>
      <w:sz w:val="22"/>
      <w:szCs w:val="22"/>
      <w:lang w:eastAsia="en-US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EC5C9C"/>
    <w:rPr>
      <w:rFonts w:asciiTheme="minorHAnsi" w:eastAsiaTheme="majorEastAsia" w:hAnsiTheme="minorHAnsi" w:cstheme="majorBidi"/>
      <w:sz w:val="22"/>
      <w:szCs w:val="22"/>
      <w:lang w:eastAsia="en-US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EC5C9C"/>
    <w:rPr>
      <w:rFonts w:asciiTheme="minorHAnsi" w:eastAsiaTheme="majorEastAsia" w:hAnsiTheme="minorHAnsi" w:cstheme="majorBidi"/>
      <w:iCs/>
      <w:sz w:val="22"/>
      <w:szCs w:val="22"/>
      <w:lang w:eastAsia="en-US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EC5C9C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EC5C9C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EC5C9C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table" w:styleId="Tabellrutenett">
    <w:name w:val="Table Grid"/>
    <w:basedOn w:val="Vanligtabell"/>
    <w:uiPriority w:val="59"/>
    <w:rsid w:val="00EC5C9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E4672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307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3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2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69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3369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43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2529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8291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22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73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66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hyperlink" Target="http://www.revy.no" TargetMode="External"/><Relationship Id="rId6" Type="http://schemas.openxmlformats.org/officeDocument/2006/relationships/image" Target="media/image6.jp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ita.ostby\AppData\Local\Microsoft\Windows\Temporary%20Internet%20Files\Content.Outlook\6B2FHPUT\NorskRevy%20(4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0BE00ED78EE847BB4DAAD712910F08" ma:contentTypeVersion="16" ma:contentTypeDescription="Opprett et nytt dokument." ma:contentTypeScope="" ma:versionID="9d087696f9a6eb93d20c68093ac4eed1">
  <xsd:schema xmlns:xsd="http://www.w3.org/2001/XMLSchema" xmlns:xs="http://www.w3.org/2001/XMLSchema" xmlns:p="http://schemas.microsoft.com/office/2006/metadata/properties" xmlns:ns2="f4a8e81d-9c49-4932-8088-d1986537c94b" xmlns:ns3="bab2f916-b8e4-430a-9adc-7910c8aa531b" targetNamespace="http://schemas.microsoft.com/office/2006/metadata/properties" ma:root="true" ma:fieldsID="c737fe5f3b017b2147004a380c2eb225" ns2:_="" ns3:_="">
    <xsd:import namespace="f4a8e81d-9c49-4932-8088-d1986537c94b"/>
    <xsd:import namespace="bab2f916-b8e4-430a-9adc-7910c8aa53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8e81d-9c49-4932-8088-d1986537c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8b2cebd1-cceb-4927-8653-a342dd1963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2f916-b8e4-430a-9adc-7910c8aa531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5189f83-ac0f-4bfe-b8ba-3103ed38672f}" ma:internalName="TaxCatchAll" ma:showField="CatchAllData" ma:web="bab2f916-b8e4-430a-9adc-7910c8aa53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a8e81d-9c49-4932-8088-d1986537c94b">
      <Terms xmlns="http://schemas.microsoft.com/office/infopath/2007/PartnerControls"/>
    </lcf76f155ced4ddcb4097134ff3c332f>
    <TaxCatchAll xmlns="bab2f916-b8e4-430a-9adc-7910c8aa531b" xsi:nil="true"/>
    <MediaLengthInSeconds xmlns="f4a8e81d-9c49-4932-8088-d1986537c94b" xsi:nil="true"/>
    <SharedWithUsers xmlns="bab2f916-b8e4-430a-9adc-7910c8aa531b">
      <UserInfo>
        <DisplayName/>
        <AccountId xsi:nil="true"/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9E20AA5-C60B-4253-9389-FE5F744A90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a8e81d-9c49-4932-8088-d1986537c94b"/>
    <ds:schemaRef ds:uri="bab2f916-b8e4-430a-9adc-7910c8aa53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978B9D9-8B22-4BA4-94F3-32CE9D1A67AE}">
  <ds:schemaRefs>
    <ds:schemaRef ds:uri="http://schemas.microsoft.com/office/2006/metadata/properties"/>
    <ds:schemaRef ds:uri="http://schemas.microsoft.com/office/infopath/2007/PartnerControls"/>
    <ds:schemaRef ds:uri="f4a8e81d-9c49-4932-8088-d1986537c94b"/>
    <ds:schemaRef ds:uri="bab2f916-b8e4-430a-9adc-7910c8aa531b"/>
  </ds:schemaRefs>
</ds:datastoreItem>
</file>

<file path=customXml/itemProps3.xml><?xml version="1.0" encoding="utf-8"?>
<ds:datastoreItem xmlns:ds="http://schemas.openxmlformats.org/officeDocument/2006/customXml" ds:itemID="{D9382E2F-E1A3-439E-9F94-FDB94249686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NorskRevy (4)</Template>
  <TotalTime>5</TotalTime>
  <Pages>1</Pages>
  <Words>116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Østby</dc:creator>
  <cp:keywords/>
  <cp:lastModifiedBy>Dagrun Gunnarson</cp:lastModifiedBy>
  <cp:revision>10</cp:revision>
  <cp:lastPrinted>2022-11-03T18:42:00Z</cp:lastPrinted>
  <dcterms:created xsi:type="dcterms:W3CDTF">2025-03-18T12:04:00Z</dcterms:created>
  <dcterms:modified xsi:type="dcterms:W3CDTF">2025-03-18T12:34:00Z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0x0101004D0BE00ED78EE847BB4DAAD712910F08</vt:lpwstr>
  </property>
  <property fmtid="{D5CDD505-2E9C-101B-9397-08002B2CF9AE}" pid="3" name="Order">
    <vt:r8>9468200</vt:r8>
  </property>
  <property fmtid="{D5CDD505-2E9C-101B-9397-08002B2CF9AE}" pid="4" name="xd_ProgID">
    <vt:lpwstr/>
  </property>
  <property fmtid="{D5CDD505-2E9C-101B-9397-08002B2CF9AE}" pid="5" name="MediaServiceImageTags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