
<file path=[Content_Types].xml><?xml version="1.0" encoding="utf-8"?>
<Types xmlns="http://schemas.openxmlformats.org/package/2006/content-types"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63DE96D" w14:textId="77777777" w:rsidR="00946B84" w:rsidRPr="009A7DC7" w:rsidRDefault="00946B84">
      <w:pPr>
        <w:rPr>
          <w:rFonts w:ascii="Calibri" w:hAnsi="Calibri" w:cs="Calibri"/>
          <w:sz w:val="20"/>
          <w:szCs w:val="20"/>
        </w:rPr>
      </w:pPr>
    </w:p>
    <w:p w14:paraId="0DEA1C10" w14:textId="77777777" w:rsidR="00485CEE" w:rsidRPr="009A7DC7" w:rsidRDefault="00485CEE" w:rsidP="00485CEE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="Calibri" w:hAnsi="Calibri" w:cs="Calibri"/>
          <w:b/>
        </w:rPr>
      </w:pPr>
      <w:r w:rsidRPr="009A7DC7">
        <w:rPr>
          <w:rFonts w:ascii="Calibri" w:hAnsi="Calibri" w:cs="Calibri"/>
          <w:b/>
        </w:rPr>
        <w:t>Til stifterne av Norsk Revyfaglig Senter</w:t>
      </w:r>
    </w:p>
    <w:p w14:paraId="69433AF2" w14:textId="77777777" w:rsidR="00485CEE" w:rsidRPr="009A7DC7" w:rsidRDefault="00485CEE" w:rsidP="00485CEE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="Calibri" w:hAnsi="Calibri" w:cs="Calibri"/>
          <w:b/>
          <w:sz w:val="36"/>
        </w:rPr>
      </w:pPr>
    </w:p>
    <w:p w14:paraId="53394B67" w14:textId="77777777" w:rsidR="00485CEE" w:rsidRPr="009A7DC7" w:rsidRDefault="00485CEE" w:rsidP="00485CEE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="Calibri" w:hAnsi="Calibri" w:cs="Calibri"/>
          <w:b/>
          <w:sz w:val="36"/>
        </w:rPr>
      </w:pPr>
    </w:p>
    <w:p w14:paraId="08F2571A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jc w:val="center"/>
        <w:rPr>
          <w:rFonts w:asciiTheme="majorHAnsi" w:hAnsiTheme="majorHAnsi" w:cstheme="majorHAnsi"/>
          <w:sz w:val="28"/>
          <w:szCs w:val="28"/>
          <w:lang w:val="nn-NO"/>
        </w:rPr>
      </w:pPr>
      <w:r w:rsidRPr="00196789">
        <w:rPr>
          <w:rFonts w:asciiTheme="majorHAnsi" w:hAnsiTheme="majorHAnsi" w:cstheme="majorHAnsi"/>
          <w:sz w:val="28"/>
          <w:szCs w:val="28"/>
          <w:lang w:val="nn-NO"/>
        </w:rPr>
        <w:t xml:space="preserve">Innkalling til </w:t>
      </w:r>
    </w:p>
    <w:p w14:paraId="54044468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jc w:val="center"/>
        <w:rPr>
          <w:rFonts w:asciiTheme="majorHAnsi" w:hAnsiTheme="majorHAnsi" w:cstheme="majorHAnsi"/>
          <w:sz w:val="28"/>
          <w:szCs w:val="28"/>
          <w:lang w:val="nn-NO"/>
        </w:rPr>
      </w:pPr>
    </w:p>
    <w:p w14:paraId="42C119F4" w14:textId="446CF979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jc w:val="center"/>
        <w:rPr>
          <w:rFonts w:asciiTheme="majorHAnsi" w:hAnsiTheme="majorHAnsi" w:cstheme="majorHAnsi"/>
          <w:b/>
          <w:sz w:val="28"/>
          <w:szCs w:val="28"/>
        </w:rPr>
      </w:pPr>
      <w:r w:rsidRPr="00196789">
        <w:rPr>
          <w:rFonts w:asciiTheme="majorHAnsi" w:hAnsiTheme="majorHAnsi" w:cstheme="majorHAnsi"/>
          <w:b/>
          <w:sz w:val="28"/>
          <w:szCs w:val="28"/>
        </w:rPr>
        <w:t xml:space="preserve">Rådsforsamling </w:t>
      </w:r>
      <w:r>
        <w:rPr>
          <w:rFonts w:asciiTheme="majorHAnsi" w:hAnsiTheme="majorHAnsi" w:cstheme="majorHAnsi"/>
          <w:b/>
          <w:sz w:val="28"/>
          <w:szCs w:val="28"/>
        </w:rPr>
        <w:t>onsdag 2</w:t>
      </w:r>
      <w:r w:rsidR="005048F2">
        <w:rPr>
          <w:rFonts w:asciiTheme="majorHAnsi" w:hAnsiTheme="majorHAnsi" w:cstheme="majorHAnsi"/>
          <w:b/>
          <w:sz w:val="28"/>
          <w:szCs w:val="28"/>
        </w:rPr>
        <w:t>3</w:t>
      </w:r>
      <w:r>
        <w:rPr>
          <w:rFonts w:asciiTheme="majorHAnsi" w:hAnsiTheme="majorHAnsi" w:cstheme="majorHAnsi"/>
          <w:b/>
          <w:sz w:val="28"/>
          <w:szCs w:val="28"/>
        </w:rPr>
        <w:t>.april 202</w:t>
      </w:r>
      <w:r w:rsidR="005048F2">
        <w:rPr>
          <w:rFonts w:asciiTheme="majorHAnsi" w:hAnsiTheme="majorHAnsi" w:cstheme="majorHAnsi"/>
          <w:b/>
          <w:sz w:val="28"/>
          <w:szCs w:val="28"/>
        </w:rPr>
        <w:t>5</w:t>
      </w:r>
      <w:r>
        <w:rPr>
          <w:rFonts w:asciiTheme="majorHAnsi" w:hAnsiTheme="majorHAnsi" w:cstheme="majorHAnsi"/>
          <w:b/>
          <w:sz w:val="28"/>
          <w:szCs w:val="28"/>
        </w:rPr>
        <w:t xml:space="preserve"> kl. 18.00</w:t>
      </w:r>
      <w:r w:rsidRPr="00196789">
        <w:rPr>
          <w:rFonts w:asciiTheme="majorHAnsi" w:hAnsiTheme="majorHAnsi" w:cstheme="majorHAnsi"/>
          <w:b/>
          <w:sz w:val="28"/>
          <w:szCs w:val="28"/>
        </w:rPr>
        <w:t xml:space="preserve"> </w:t>
      </w:r>
    </w:p>
    <w:p w14:paraId="4A063B4D" w14:textId="77777777" w:rsidR="00F47763" w:rsidRDefault="00F47763" w:rsidP="00F47763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jc w:val="center"/>
        <w:rPr>
          <w:rFonts w:asciiTheme="majorHAnsi" w:hAnsiTheme="majorHAnsi" w:cstheme="majorHAnsi"/>
          <w:sz w:val="20"/>
          <w:szCs w:val="20"/>
        </w:rPr>
      </w:pPr>
      <w:r>
        <w:rPr>
          <w:rFonts w:asciiTheme="majorHAnsi" w:hAnsiTheme="majorHAnsi" w:cstheme="majorHAnsi"/>
          <w:sz w:val="20"/>
          <w:szCs w:val="20"/>
        </w:rPr>
        <w:t>På Norsk Revyfaglig Senters møterom 2.etasje, Gartlandsvegen 12, 7877 Høylandet</w:t>
      </w:r>
    </w:p>
    <w:p w14:paraId="050D8D1F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jc w:val="center"/>
        <w:rPr>
          <w:rFonts w:asciiTheme="majorHAnsi" w:hAnsiTheme="majorHAnsi" w:cstheme="majorHAnsi"/>
          <w:sz w:val="28"/>
          <w:szCs w:val="28"/>
        </w:rPr>
      </w:pPr>
    </w:p>
    <w:p w14:paraId="73EB8BD1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  <w:b/>
        </w:rPr>
        <w:t xml:space="preserve">               </w:t>
      </w:r>
    </w:p>
    <w:p w14:paraId="2E5FBB8D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  <w:b/>
          <w:sz w:val="28"/>
        </w:rPr>
        <w:t>Saksliste:</w:t>
      </w:r>
    </w:p>
    <w:p w14:paraId="29AAD5FC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19DFDC25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ind w:left="718" w:hanging="718"/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</w:rPr>
        <w:t>1.</w:t>
      </w:r>
      <w:r w:rsidRPr="00196789">
        <w:rPr>
          <w:rFonts w:asciiTheme="majorHAnsi" w:hAnsiTheme="majorHAnsi" w:cstheme="majorHAnsi"/>
        </w:rPr>
        <w:tab/>
        <w:t>Registrering av frammøtte</w:t>
      </w:r>
    </w:p>
    <w:p w14:paraId="3C0D48BD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64AC5792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ind w:left="718" w:hanging="718"/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</w:rPr>
        <w:t>2.</w:t>
      </w:r>
      <w:r w:rsidRPr="00196789">
        <w:rPr>
          <w:rFonts w:asciiTheme="majorHAnsi" w:hAnsiTheme="majorHAnsi" w:cstheme="majorHAnsi"/>
        </w:rPr>
        <w:tab/>
        <w:t>Godkjenning av innkalling og saksliste</w:t>
      </w:r>
    </w:p>
    <w:p w14:paraId="42A85EDF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504C5AE4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ind w:left="718" w:hanging="718"/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</w:rPr>
        <w:t>3.</w:t>
      </w:r>
      <w:r w:rsidRPr="00196789">
        <w:rPr>
          <w:rFonts w:asciiTheme="majorHAnsi" w:hAnsiTheme="majorHAnsi" w:cstheme="majorHAnsi"/>
        </w:rPr>
        <w:tab/>
        <w:t>Valg av møteleder og referent</w:t>
      </w:r>
    </w:p>
    <w:p w14:paraId="1C47BA6B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06C74955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ind w:left="718" w:hanging="718"/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</w:rPr>
        <w:t>4.</w:t>
      </w:r>
      <w:r w:rsidRPr="00196789">
        <w:rPr>
          <w:rFonts w:asciiTheme="majorHAnsi" w:hAnsiTheme="majorHAnsi" w:cstheme="majorHAnsi"/>
        </w:rPr>
        <w:tab/>
        <w:t>Valg av to personer til å underskrive protokollen</w:t>
      </w:r>
    </w:p>
    <w:p w14:paraId="2654E6AC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22220F15" w14:textId="02275E64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ind w:left="718" w:hanging="718"/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</w:rPr>
        <w:t>5.</w:t>
      </w:r>
      <w:r w:rsidRPr="00196789">
        <w:rPr>
          <w:rFonts w:asciiTheme="majorHAnsi" w:hAnsiTheme="majorHAnsi" w:cstheme="majorHAnsi"/>
        </w:rPr>
        <w:tab/>
        <w:t>Orientering om styrets årsberetning og regnskap for 202</w:t>
      </w:r>
      <w:r w:rsidR="005048F2">
        <w:rPr>
          <w:rFonts w:asciiTheme="majorHAnsi" w:hAnsiTheme="majorHAnsi" w:cstheme="majorHAnsi"/>
        </w:rPr>
        <w:t>4</w:t>
      </w:r>
    </w:p>
    <w:p w14:paraId="0FA94DC2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6D18B6A2" w14:textId="72581EF5" w:rsidR="001C00B8" w:rsidRPr="00196789" w:rsidRDefault="001C00B8" w:rsidP="001C00B8">
      <w:pPr>
        <w:widowControl w:val="0"/>
        <w:numPr>
          <w:ilvl w:val="0"/>
          <w:numId w:val="2"/>
        </w:numPr>
        <w:tabs>
          <w:tab w:val="left" w:pos="-1440"/>
          <w:tab w:val="left" w:pos="-720"/>
          <w:tab w:val="left" w:pos="0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</w:rPr>
        <w:t>Orientering om budsjett 202</w:t>
      </w:r>
      <w:r w:rsidR="005048F2">
        <w:rPr>
          <w:rFonts w:asciiTheme="majorHAnsi" w:hAnsiTheme="majorHAnsi" w:cstheme="majorHAnsi"/>
        </w:rPr>
        <w:t>5</w:t>
      </w:r>
      <w:r w:rsidR="007E0A30">
        <w:rPr>
          <w:rFonts w:asciiTheme="majorHAnsi" w:hAnsiTheme="majorHAnsi" w:cstheme="majorHAnsi"/>
        </w:rPr>
        <w:t xml:space="preserve"> og strategi 2022-2025</w:t>
      </w:r>
    </w:p>
    <w:p w14:paraId="682356AA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2EC0B4AA" w14:textId="77777777" w:rsidR="001C00B8" w:rsidRPr="00196789" w:rsidRDefault="001C00B8" w:rsidP="001C00B8">
      <w:pPr>
        <w:widowControl w:val="0"/>
        <w:numPr>
          <w:ilvl w:val="0"/>
          <w:numId w:val="2"/>
        </w:numPr>
        <w:tabs>
          <w:tab w:val="left" w:pos="-1440"/>
          <w:tab w:val="left" w:pos="-720"/>
          <w:tab w:val="left" w:pos="0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  <w:r w:rsidRPr="00196789">
        <w:rPr>
          <w:rFonts w:asciiTheme="majorHAnsi" w:hAnsiTheme="majorHAnsi" w:cstheme="majorHAnsi"/>
        </w:rPr>
        <w:t>Valg</w:t>
      </w:r>
    </w:p>
    <w:p w14:paraId="31DFAFBB" w14:textId="77777777" w:rsidR="001C00B8" w:rsidRPr="00196789" w:rsidRDefault="001C00B8" w:rsidP="001C00B8">
      <w:pPr>
        <w:pStyle w:val="Listeavsnitt"/>
        <w:rPr>
          <w:rFonts w:asciiTheme="majorHAnsi" w:hAnsiTheme="majorHAnsi" w:cstheme="majorHAnsi"/>
        </w:rPr>
      </w:pPr>
    </w:p>
    <w:p w14:paraId="6D6567D5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664D3A7B" w14:textId="278CA86B" w:rsidR="001C00B8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="Calibri" w:hAnsi="Calibri" w:cs="Calibri"/>
        </w:rPr>
      </w:pPr>
      <w:r w:rsidRPr="009A7DC7">
        <w:rPr>
          <w:rFonts w:ascii="Calibri" w:hAnsi="Calibri" w:cs="Calibri"/>
        </w:rPr>
        <w:t>I</w:t>
      </w:r>
      <w:r>
        <w:rPr>
          <w:rFonts w:ascii="Calibri" w:hAnsi="Calibri" w:cs="Calibri"/>
        </w:rPr>
        <w:t xml:space="preserve"> følge</w:t>
      </w:r>
      <w:r w:rsidRPr="009A7DC7">
        <w:rPr>
          <w:rFonts w:ascii="Calibri" w:hAnsi="Calibri" w:cs="Calibri"/>
        </w:rPr>
        <w:t xml:space="preserve"> vedtektene er det kun oppmøtte som har stemmerett. </w:t>
      </w:r>
      <w:r>
        <w:rPr>
          <w:rFonts w:ascii="Calibri" w:hAnsi="Calibri" w:cs="Calibri"/>
        </w:rPr>
        <w:t>Det er mulig å delta via Teams.</w:t>
      </w:r>
      <w:r>
        <w:rPr>
          <w:rFonts w:ascii="Calibri" w:hAnsi="Calibri" w:cs="Calibri"/>
        </w:rPr>
        <w:br/>
        <w:t xml:space="preserve">Vi ber om tilbakemelding på hvem som deltar fysisk/via Teams til dagrun@revy.no, helst </w:t>
      </w:r>
      <w:r w:rsidR="005048F2">
        <w:rPr>
          <w:rFonts w:ascii="Calibri" w:hAnsi="Calibri" w:cs="Calibri"/>
        </w:rPr>
        <w:t>før</w:t>
      </w:r>
      <w:r>
        <w:rPr>
          <w:rFonts w:ascii="Calibri" w:hAnsi="Calibri" w:cs="Calibri"/>
        </w:rPr>
        <w:t xml:space="preserve"> </w:t>
      </w:r>
      <w:r w:rsidR="00581BDA">
        <w:rPr>
          <w:rFonts w:ascii="Calibri" w:hAnsi="Calibri" w:cs="Calibri"/>
        </w:rPr>
        <w:t>22</w:t>
      </w:r>
      <w:r>
        <w:rPr>
          <w:rFonts w:ascii="Calibri" w:hAnsi="Calibri" w:cs="Calibri"/>
        </w:rPr>
        <w:t>.april.</w:t>
      </w:r>
    </w:p>
    <w:p w14:paraId="268D8A2E" w14:textId="77777777" w:rsidR="00CB2821" w:rsidRDefault="00CB2821" w:rsidP="001C00B8">
      <w:pPr>
        <w:widowControl w:val="0"/>
        <w:tabs>
          <w:tab w:val="left" w:pos="-1440"/>
          <w:tab w:val="left" w:pos="-720"/>
          <w:tab w:val="left" w:pos="0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="Calibri" w:hAnsi="Calibri" w:cs="Calibri"/>
        </w:rPr>
      </w:pPr>
    </w:p>
    <w:p w14:paraId="3A7F6BDD" w14:textId="77777777" w:rsidR="001C00B8" w:rsidRPr="00196789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4559D879" w14:textId="1BC53CBA" w:rsidR="001C00B8" w:rsidRPr="00D024DE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  <w:r w:rsidRPr="00D024DE">
        <w:rPr>
          <w:rFonts w:asciiTheme="majorHAnsi" w:hAnsiTheme="majorHAnsi" w:cstheme="majorHAnsi"/>
        </w:rPr>
        <w:t xml:space="preserve">Høylandet, </w:t>
      </w:r>
      <w:r>
        <w:rPr>
          <w:rFonts w:asciiTheme="majorHAnsi" w:hAnsiTheme="majorHAnsi" w:cstheme="majorHAnsi"/>
        </w:rPr>
        <w:t>1</w:t>
      </w:r>
      <w:r w:rsidR="00AB1082">
        <w:rPr>
          <w:rFonts w:asciiTheme="majorHAnsi" w:hAnsiTheme="majorHAnsi" w:cstheme="majorHAnsi"/>
        </w:rPr>
        <w:t>9</w:t>
      </w:r>
      <w:r>
        <w:rPr>
          <w:rFonts w:asciiTheme="majorHAnsi" w:hAnsiTheme="majorHAnsi" w:cstheme="majorHAnsi"/>
        </w:rPr>
        <w:t>.03.202</w:t>
      </w:r>
      <w:r w:rsidR="005048F2">
        <w:rPr>
          <w:rFonts w:asciiTheme="majorHAnsi" w:hAnsiTheme="majorHAnsi" w:cstheme="majorHAnsi"/>
        </w:rPr>
        <w:t>5</w:t>
      </w:r>
    </w:p>
    <w:p w14:paraId="22D275F9" w14:textId="77777777" w:rsidR="001C00B8" w:rsidRPr="00D024DE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</w:p>
    <w:p w14:paraId="7F048707" w14:textId="77777777" w:rsidR="001C00B8" w:rsidRPr="00D024DE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  <w:vanish/>
        </w:rPr>
      </w:pPr>
    </w:p>
    <w:p w14:paraId="6BBD12DF" w14:textId="77777777" w:rsidR="001C00B8" w:rsidRPr="00D024DE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  <w:b/>
          <w:sz w:val="28"/>
        </w:rPr>
      </w:pPr>
    </w:p>
    <w:p w14:paraId="4F89F49D" w14:textId="77777777" w:rsidR="001C00B8" w:rsidRPr="00D024DE" w:rsidRDefault="001C00B8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rPr>
          <w:rFonts w:asciiTheme="majorHAnsi" w:hAnsiTheme="majorHAnsi" w:cstheme="majorHAnsi"/>
        </w:rPr>
      </w:pPr>
      <w:r w:rsidRPr="00D024DE">
        <w:rPr>
          <w:rFonts w:asciiTheme="majorHAnsi" w:hAnsiTheme="majorHAnsi" w:cstheme="majorHAnsi"/>
        </w:rPr>
        <w:t>H</w:t>
      </w:r>
      <w:r>
        <w:rPr>
          <w:rFonts w:asciiTheme="majorHAnsi" w:hAnsiTheme="majorHAnsi" w:cstheme="majorHAnsi"/>
        </w:rPr>
        <w:t>anne Tømta</w:t>
      </w:r>
      <w:r w:rsidRPr="00D024DE">
        <w:rPr>
          <w:rFonts w:asciiTheme="majorHAnsi" w:hAnsiTheme="majorHAnsi" w:cstheme="majorHAnsi"/>
        </w:rPr>
        <w:tab/>
      </w:r>
      <w:r w:rsidRPr="00D024DE">
        <w:rPr>
          <w:rFonts w:asciiTheme="majorHAnsi" w:hAnsiTheme="majorHAnsi" w:cstheme="majorHAnsi"/>
        </w:rPr>
        <w:tab/>
      </w:r>
      <w:r w:rsidRPr="00D024DE">
        <w:rPr>
          <w:rFonts w:asciiTheme="majorHAnsi" w:hAnsiTheme="majorHAnsi" w:cstheme="majorHAnsi"/>
        </w:rPr>
        <w:tab/>
      </w:r>
      <w:r w:rsidRPr="00D024DE">
        <w:rPr>
          <w:rFonts w:asciiTheme="majorHAnsi" w:hAnsiTheme="majorHAnsi" w:cstheme="majorHAnsi"/>
        </w:rPr>
        <w:tab/>
      </w:r>
      <w:r w:rsidRPr="00D024DE">
        <w:rPr>
          <w:rFonts w:asciiTheme="majorHAnsi" w:hAnsiTheme="majorHAnsi" w:cstheme="majorHAnsi"/>
        </w:rPr>
        <w:tab/>
      </w:r>
      <w:r w:rsidRPr="00D024DE"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>
        <w:rPr>
          <w:rFonts w:asciiTheme="majorHAnsi" w:hAnsiTheme="majorHAnsi" w:cstheme="majorHAnsi"/>
        </w:rPr>
        <w:tab/>
      </w:r>
      <w:r w:rsidRPr="00D024DE">
        <w:rPr>
          <w:rFonts w:asciiTheme="majorHAnsi" w:hAnsiTheme="majorHAnsi" w:cstheme="majorHAnsi"/>
        </w:rPr>
        <w:t>Dagrun Gunnarson</w:t>
      </w:r>
    </w:p>
    <w:p w14:paraId="7A7A11C2" w14:textId="77777777" w:rsidR="001C00B8" w:rsidRPr="00196789" w:rsidRDefault="001C00B8" w:rsidP="001C00B8">
      <w:pPr>
        <w:keepNext/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outlineLvl w:val="0"/>
        <w:rPr>
          <w:rFonts w:asciiTheme="majorHAnsi" w:hAnsiTheme="majorHAnsi" w:cstheme="majorHAnsi"/>
          <w:sz w:val="22"/>
          <w:szCs w:val="22"/>
          <w:lang w:eastAsia="nb-NO"/>
        </w:rPr>
      </w:pPr>
      <w:r w:rsidRPr="00196789">
        <w:rPr>
          <w:rFonts w:asciiTheme="majorHAnsi" w:hAnsiTheme="majorHAnsi" w:cstheme="majorHAnsi"/>
          <w:sz w:val="22"/>
          <w:szCs w:val="22"/>
          <w:lang w:eastAsia="nb-NO"/>
        </w:rPr>
        <w:t>styreleder</w:t>
      </w:r>
      <w:r w:rsidRPr="00196789">
        <w:rPr>
          <w:rFonts w:asciiTheme="majorHAnsi" w:hAnsiTheme="majorHAnsi" w:cstheme="majorHAnsi"/>
          <w:sz w:val="22"/>
          <w:szCs w:val="22"/>
          <w:lang w:eastAsia="nb-NO"/>
        </w:rPr>
        <w:tab/>
      </w:r>
      <w:r w:rsidRPr="00196789">
        <w:rPr>
          <w:rFonts w:asciiTheme="majorHAnsi" w:hAnsiTheme="majorHAnsi" w:cstheme="majorHAnsi"/>
          <w:sz w:val="22"/>
          <w:szCs w:val="22"/>
          <w:lang w:eastAsia="nb-NO"/>
        </w:rPr>
        <w:tab/>
      </w:r>
      <w:r w:rsidRPr="00196789">
        <w:rPr>
          <w:rFonts w:asciiTheme="majorHAnsi" w:hAnsiTheme="majorHAnsi" w:cstheme="majorHAnsi"/>
          <w:sz w:val="22"/>
          <w:szCs w:val="22"/>
          <w:lang w:eastAsia="nb-NO"/>
        </w:rPr>
        <w:tab/>
      </w:r>
      <w:r w:rsidRPr="00196789">
        <w:rPr>
          <w:rFonts w:asciiTheme="majorHAnsi" w:hAnsiTheme="majorHAnsi" w:cstheme="majorHAnsi"/>
          <w:sz w:val="22"/>
          <w:szCs w:val="22"/>
          <w:lang w:eastAsia="nb-NO"/>
        </w:rPr>
        <w:tab/>
      </w:r>
      <w:r w:rsidRPr="00196789">
        <w:rPr>
          <w:rFonts w:asciiTheme="majorHAnsi" w:hAnsiTheme="majorHAnsi" w:cstheme="majorHAnsi"/>
          <w:sz w:val="22"/>
          <w:szCs w:val="22"/>
          <w:lang w:eastAsia="nb-NO"/>
        </w:rPr>
        <w:tab/>
      </w:r>
      <w:r w:rsidRPr="00196789">
        <w:rPr>
          <w:rFonts w:asciiTheme="majorHAnsi" w:hAnsiTheme="majorHAnsi" w:cstheme="majorHAnsi"/>
          <w:sz w:val="22"/>
          <w:szCs w:val="22"/>
          <w:lang w:eastAsia="nb-NO"/>
        </w:rPr>
        <w:tab/>
      </w:r>
      <w:r w:rsidRPr="00196789">
        <w:rPr>
          <w:rFonts w:asciiTheme="majorHAnsi" w:hAnsiTheme="majorHAnsi" w:cstheme="majorHAnsi"/>
          <w:sz w:val="22"/>
          <w:szCs w:val="22"/>
          <w:lang w:eastAsia="nb-NO"/>
        </w:rPr>
        <w:tab/>
        <w:t xml:space="preserve">      </w:t>
      </w:r>
      <w:r w:rsidRPr="00196789">
        <w:rPr>
          <w:rFonts w:asciiTheme="majorHAnsi" w:hAnsiTheme="majorHAnsi" w:cstheme="majorHAnsi"/>
          <w:sz w:val="22"/>
          <w:szCs w:val="22"/>
          <w:lang w:eastAsia="nb-NO"/>
        </w:rPr>
        <w:tab/>
        <w:t>daglig leder</w:t>
      </w:r>
    </w:p>
    <w:p w14:paraId="6CA72523" w14:textId="77777777" w:rsidR="002C4800" w:rsidRPr="009A7DC7" w:rsidRDefault="002C4800" w:rsidP="001C00B8">
      <w:pPr>
        <w:widowControl w:val="0"/>
        <w:tabs>
          <w:tab w:val="left" w:pos="-1440"/>
          <w:tab w:val="left" w:pos="-720"/>
          <w:tab w:val="left" w:pos="0"/>
          <w:tab w:val="left" w:pos="718"/>
          <w:tab w:val="left" w:pos="1438"/>
          <w:tab w:val="left" w:pos="2157"/>
          <w:tab w:val="left" w:pos="2877"/>
          <w:tab w:val="left" w:pos="3597"/>
          <w:tab w:val="left" w:pos="4317"/>
          <w:tab w:val="left" w:pos="5037"/>
          <w:tab w:val="left" w:pos="5757"/>
          <w:tab w:val="left" w:pos="6477"/>
          <w:tab w:val="left" w:pos="7197"/>
          <w:tab w:val="left" w:pos="7917"/>
          <w:tab w:val="left" w:pos="8637"/>
        </w:tabs>
        <w:jc w:val="center"/>
        <w:rPr>
          <w:rFonts w:ascii="Calibri" w:hAnsi="Calibri" w:cs="Calibri"/>
          <w:sz w:val="20"/>
          <w:szCs w:val="20"/>
        </w:rPr>
      </w:pPr>
    </w:p>
    <w:sectPr w:rsidR="002C4800" w:rsidRPr="009A7DC7" w:rsidSect="00416A49">
      <w:headerReference w:type="default" r:id="rId11"/>
      <w:footerReference w:type="default" r:id="rId12"/>
      <w:pgSz w:w="11900" w:h="16840"/>
      <w:pgMar w:top="1417" w:right="1417" w:bottom="1417" w:left="1417" w:header="708" w:footer="668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967D337" w14:textId="77777777" w:rsidR="00A7039E" w:rsidRDefault="00A7039E" w:rsidP="001123EA">
      <w:r>
        <w:separator/>
      </w:r>
    </w:p>
  </w:endnote>
  <w:endnote w:type="continuationSeparator" w:id="0">
    <w:p w14:paraId="3F1EA379" w14:textId="77777777" w:rsidR="00A7039E" w:rsidRDefault="00A7039E" w:rsidP="001123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ucida Grande">
    <w:altName w:val="Times New Roman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rade Gothic Next Light">
    <w:charset w:val="00"/>
    <w:family w:val="swiss"/>
    <w:pitch w:val="variable"/>
    <w:sig w:usb0="8000002F" w:usb1="0000000A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173555" w14:textId="77777777" w:rsidR="00B63C3C" w:rsidRPr="00714869" w:rsidRDefault="00B63C3C" w:rsidP="00B63C3C">
    <w:pPr>
      <w:ind w:right="-1056"/>
      <w:jc w:val="center"/>
      <w:rPr>
        <w:rFonts w:cs="Arial"/>
        <w:b/>
        <w:color w:val="575757"/>
        <w:sz w:val="18"/>
        <w:szCs w:val="18"/>
        <w:shd w:val="clear" w:color="auto" w:fill="F9F9F9"/>
        <w:lang w:eastAsia="nb-NO"/>
      </w:rPr>
    </w:pPr>
    <w:r w:rsidRPr="00714869">
      <w:rPr>
        <w:rFonts w:cs="Arial"/>
        <w:color w:val="575757"/>
        <w:sz w:val="18"/>
        <w:szCs w:val="18"/>
        <w:shd w:val="clear" w:color="auto" w:fill="F9F9F9"/>
        <w:lang w:eastAsia="nb-NO"/>
      </w:rPr>
      <w:t xml:space="preserve">Norsk Revyfaglig Senter, Gartlandsvegen 12, 7877 Høylandet | Tlf. 74 32 10 50 | </w:t>
    </w:r>
    <w:r w:rsidRPr="00714869">
      <w:rPr>
        <w:rFonts w:cs="Arial"/>
        <w:bCs/>
        <w:color w:val="575757"/>
        <w:sz w:val="18"/>
        <w:szCs w:val="18"/>
        <w:shd w:val="clear" w:color="auto" w:fill="F9F9F9"/>
        <w:lang w:eastAsia="nb-NO"/>
      </w:rPr>
      <w:t>Org. nr. 961 080 835</w:t>
    </w:r>
    <w:r w:rsidRPr="00714869">
      <w:rPr>
        <w:rFonts w:cs="Arial"/>
        <w:b/>
        <w:color w:val="575757"/>
        <w:sz w:val="18"/>
        <w:szCs w:val="18"/>
        <w:shd w:val="clear" w:color="auto" w:fill="F9F9F9"/>
        <w:lang w:eastAsia="nb-NO"/>
      </w:rPr>
      <w:t xml:space="preserve"> </w:t>
    </w:r>
    <w:r w:rsidRPr="00714869">
      <w:rPr>
        <w:rFonts w:cs="Arial"/>
        <w:bCs/>
        <w:sz w:val="18"/>
        <w:szCs w:val="18"/>
        <w:shd w:val="clear" w:color="auto" w:fill="F9F9F9"/>
        <w:lang w:eastAsia="nb-NO"/>
      </w:rPr>
      <w:t>www.revy.no</w:t>
    </w:r>
  </w:p>
  <w:p w14:paraId="1265BC5F" w14:textId="77777777" w:rsidR="00B63C3C" w:rsidRPr="00714869" w:rsidRDefault="00B63C3C" w:rsidP="00B63C3C">
    <w:pPr>
      <w:pStyle w:val="NorskRevy"/>
      <w:rPr>
        <w:rFonts w:ascii="Trade Gothic Next Light" w:hAnsi="Trade Gothic Next Light"/>
      </w:rPr>
    </w:pPr>
    <w:r w:rsidRPr="00714869">
      <w:rPr>
        <w:rFonts w:ascii="Trade Gothic Next Light" w:hAnsi="Trade Gothic Next Light"/>
      </w:rPr>
      <w:t>med støtte fra:</w:t>
    </w:r>
  </w:p>
  <w:p w14:paraId="63F84EB8" w14:textId="759A28BC" w:rsidR="00B63C3C" w:rsidRDefault="00B63C3C" w:rsidP="00B63C3C">
    <w:pPr>
      <w:ind w:left="-1800" w:right="-1056" w:firstLine="1800"/>
      <w:jc w:val="center"/>
      <w:rPr>
        <w:rFonts w:ascii="Verdana" w:hAnsi="Verdana"/>
        <w:b/>
        <w:color w:val="76923C"/>
        <w:sz w:val="16"/>
        <w:szCs w:val="16"/>
        <w:lang w:eastAsia="nb-NO"/>
      </w:rPr>
    </w:pPr>
    <w:r w:rsidRPr="001F19A7">
      <w:rPr>
        <w:rFonts w:ascii="Verdana" w:hAnsi="Verdana"/>
        <w:b/>
        <w:noProof/>
        <w:color w:val="76923C"/>
        <w:sz w:val="16"/>
        <w:szCs w:val="16"/>
        <w:lang w:eastAsia="nb-NO"/>
      </w:rPr>
      <mc:AlternateContent>
        <mc:Choice Requires="wpg">
          <w:drawing>
            <wp:anchor distT="0" distB="0" distL="114300" distR="114300" simplePos="0" relativeHeight="251659264" behindDoc="0" locked="0" layoutInCell="1" allowOverlap="1" wp14:anchorId="4D5265A6" wp14:editId="144594E1">
              <wp:simplePos x="0" y="0"/>
              <wp:positionH relativeFrom="margin">
                <wp:align>right</wp:align>
              </wp:positionH>
              <wp:positionV relativeFrom="paragraph">
                <wp:posOffset>123190</wp:posOffset>
              </wp:positionV>
              <wp:extent cx="5527040" cy="295910"/>
              <wp:effectExtent l="0" t="0" r="0" b="8890"/>
              <wp:wrapNone/>
              <wp:docPr id="19" name="Gruppe 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27040" cy="295910"/>
                        <a:chOff x="0" y="6667"/>
                        <a:chExt cx="5527191" cy="326478"/>
                      </a:xfrm>
                    </wpg:grpSpPr>
                    <pic:pic xmlns:pic="http://schemas.openxmlformats.org/drawingml/2006/picture">
                      <pic:nvPicPr>
                        <pic:cNvPr id="20" name="Bilde 20" descr="Bilderesultat for logo hÃ¸ylandet kommune png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6667"/>
                          <a:ext cx="293346" cy="32203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  <pic:pic xmlns:pic="http://schemas.openxmlformats.org/drawingml/2006/picture">
                      <pic:nvPicPr>
                        <pic:cNvPr id="22" name="Bilde 22"/>
                        <pic:cNvPicPr/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4642636" y="6667"/>
                          <a:ext cx="884555" cy="326478"/>
                        </a:xfrm>
                        <a:prstGeom prst="rect">
                          <a:avLst/>
                        </a:prstGeom>
                      </pic:spPr>
                    </pic:pic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5B542857" id="Gruppe 6" o:spid="_x0000_s1026" style="position:absolute;margin-left:384pt;margin-top:9.7pt;width:435.2pt;height:23.3pt;z-index:251659264;mso-position-horizontal:right;mso-position-horizontal-relative:margin;mso-width-relative:margin;mso-height-relative:margin" coordorigin=",66" coordsize="55271,3264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">
              <v:shapetype id="_x0000_t75" coordsize="21600,21600" o:spt="75" o:preferrelative="t" path="m@4@5l@4@11@9@11@9@5xe" filled="f" stroked="f">
                <v:stroke joinstyle="miter"/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  <v:path o:extrusionok="f" gradientshapeok="t" o:connecttype="rect"/>
                <o:lock v:ext="edit" aspectratio="t"/>
              </v:shapetype>
              <v:shape id="Bilde 20" o:spid="_x0000_s1027" type="#_x0000_t75" alt="Bilderesultat for logo hÃ¸ylandet kommune png" style="position:absolute;top:66;width:2933;height:3221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">
                <v:imagedata r:id="rId3" o:title="Bilderesultat for logo hÃ¸ylandet kommune png"/>
              </v:shape>
              <v:shape id="Bilde 22" o:spid="_x0000_s1028" type="#_x0000_t75" style="position:absolute;left:46426;top:66;width:8845;height:3265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">
                <v:imagedata r:id="rId4" o:title=""/>
              </v:shape>
              <w10:wrap anchorx="margin"/>
            </v:group>
          </w:pict>
        </mc:Fallback>
      </mc:AlternateContent>
    </w:r>
    <w:r>
      <w:rPr>
        <w:rFonts w:ascii="Verdana" w:hAnsi="Verdana"/>
        <w:b/>
        <w:noProof/>
        <w:color w:val="76923C"/>
        <w:sz w:val="16"/>
        <w:szCs w:val="16"/>
        <w:lang w:eastAsia="nb-NO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B8BD82E" wp14:editId="36C38AE2">
              <wp:simplePos x="0" y="0"/>
              <wp:positionH relativeFrom="column">
                <wp:posOffset>591820</wp:posOffset>
              </wp:positionH>
              <wp:positionV relativeFrom="paragraph">
                <wp:posOffset>164465</wp:posOffset>
              </wp:positionV>
              <wp:extent cx="1135380" cy="200660"/>
              <wp:effectExtent l="0" t="0" r="7620" b="8890"/>
              <wp:wrapNone/>
              <wp:docPr id="1" name="Tekstboks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135380" cy="200660"/>
                      </a:xfrm>
                      <a:prstGeom prst="rect">
                        <a:avLst/>
                      </a:prstGeom>
                      <a:solidFill>
                        <a:schemeClr val="lt1"/>
                      </a:solidFill>
                      <a:ln w="6350">
                        <a:noFill/>
                      </a:ln>
                    </wps:spPr>
                    <wps:txbx>
                      <w:txbxContent>
                        <w:p w14:paraId="6FDB7F60" w14:textId="77777777" w:rsidR="00B63C3C" w:rsidRPr="00B87A60" w:rsidRDefault="00B63C3C" w:rsidP="00B63C3C">
                          <w:pPr>
                            <w:rPr>
                              <w:sz w:val="16"/>
                              <w:szCs w:val="16"/>
                            </w:rPr>
                          </w:pPr>
                          <w:r w:rsidRPr="00B87A60">
                            <w:rPr>
                              <w:sz w:val="16"/>
                              <w:szCs w:val="16"/>
                            </w:rPr>
                            <w:t>Høylandet kommune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7B8BD82E" id="_x0000_t202" coordsize="21600,21600" o:spt="202" path="m,l,21600r21600,l21600,xe">
              <v:stroke joinstyle="miter"/>
              <v:path gradientshapeok="t" o:connecttype="rect"/>
            </v:shapetype>
            <v:shape id="Tekstboks 1" o:spid="_x0000_s1026" type="#_x0000_t202" style="position:absolute;left:0;text-align:left;margin-left:46.6pt;margin-top:12.95pt;width:89.4pt;height:15.8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" fillcolor="white [3201]" stroked="f" strokeweight=".5pt">
              <v:textbox>
                <w:txbxContent>
                  <w:p w14:paraId="6FDB7F60" w14:textId="77777777" w:rsidR="00B63C3C" w:rsidRPr="00B87A60" w:rsidRDefault="00B63C3C" w:rsidP="00B63C3C">
                    <w:pPr>
                      <w:rPr>
                        <w:sz w:val="16"/>
                        <w:szCs w:val="16"/>
                      </w:rPr>
                    </w:pPr>
                    <w:r w:rsidRPr="00B87A60">
                      <w:rPr>
                        <w:sz w:val="16"/>
                        <w:szCs w:val="16"/>
                      </w:rPr>
                      <w:t>Høylandet kommune</w:t>
                    </w:r>
                  </w:p>
                </w:txbxContent>
              </v:textbox>
            </v:shape>
          </w:pict>
        </mc:Fallback>
      </mc:AlternateContent>
    </w:r>
  </w:p>
  <w:p w14:paraId="47F0CA40" w14:textId="67A30F98" w:rsidR="00B63C3C" w:rsidRDefault="00B63C3C" w:rsidP="00B63C3C">
    <w:pPr>
      <w:ind w:right="-1056"/>
      <w:jc w:val="center"/>
      <w:rPr>
        <w:rFonts w:ascii="Verdana" w:hAnsi="Verdana"/>
        <w:b/>
        <w:color w:val="76923C"/>
        <w:sz w:val="16"/>
        <w:szCs w:val="16"/>
        <w:lang w:eastAsia="nb-NO"/>
      </w:rPr>
    </w:pPr>
    <w:r>
      <w:rPr>
        <w:rFonts w:ascii="Verdana" w:hAnsi="Verdana"/>
        <w:b/>
        <w:noProof/>
        <w:color w:val="76923C"/>
        <w:sz w:val="16"/>
        <w:szCs w:val="16"/>
        <w:lang w:eastAsia="nb-NO"/>
      </w:rPr>
      <w:drawing>
        <wp:anchor distT="0" distB="0" distL="114300" distR="114300" simplePos="0" relativeHeight="251661312" behindDoc="0" locked="0" layoutInCell="1" allowOverlap="1" wp14:anchorId="750FEE58" wp14:editId="060F6AAD">
          <wp:simplePos x="0" y="0"/>
          <wp:positionH relativeFrom="column">
            <wp:posOffset>2633980</wp:posOffset>
          </wp:positionH>
          <wp:positionV relativeFrom="paragraph">
            <wp:posOffset>117256</wp:posOffset>
          </wp:positionV>
          <wp:extent cx="1219200" cy="158115"/>
          <wp:effectExtent l="0" t="0" r="0" b="0"/>
          <wp:wrapNone/>
          <wp:docPr id="2" name="Bilde 2" descr="Et bilde som inneholder tekst, utklipp&#10;&#10;Automatisk generert beskrivels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Bilde 2" descr="Et bilde som inneholder tekst, utklipp&#10;&#10;Automatisk generert beskrivelse"/>
                  <pic:cNvPicPr/>
                </pic:nvPicPr>
                <pic:blipFill>
                  <a:blip r:embed="rId5"/>
                  <a:stretch>
                    <a:fillRect/>
                  </a:stretch>
                </pic:blipFill>
                <pic:spPr>
                  <a:xfrm>
                    <a:off x="0" y="0"/>
                    <a:ext cx="1219200" cy="15811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0D1BB6E4" w14:textId="77777777" w:rsidR="00751546" w:rsidRDefault="00751546" w:rsidP="00B63C3C">
    <w:pPr>
      <w:ind w:right="-1056"/>
      <w:rPr>
        <w:rFonts w:ascii="Verdana" w:hAnsi="Verdana"/>
        <w:b/>
        <w:color w:val="76923C"/>
        <w:sz w:val="16"/>
        <w:szCs w:val="16"/>
        <w:lang w:eastAsia="nb-NO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79A06820" w14:textId="77777777" w:rsidR="00A7039E" w:rsidRDefault="00A7039E" w:rsidP="001123EA">
      <w:r>
        <w:separator/>
      </w:r>
    </w:p>
  </w:footnote>
  <w:footnote w:type="continuationSeparator" w:id="0">
    <w:p w14:paraId="19C799E6" w14:textId="77777777" w:rsidR="00A7039E" w:rsidRDefault="00A7039E" w:rsidP="001123E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38F3EC6" w14:textId="77777777" w:rsidR="00854E30" w:rsidRDefault="00854E30" w:rsidP="00416A49">
    <w:pPr>
      <w:pStyle w:val="Topptekst"/>
      <w:tabs>
        <w:tab w:val="left" w:pos="7938"/>
      </w:tabs>
      <w:jc w:val="right"/>
    </w:pPr>
    <w:r>
      <w:rPr>
        <w:noProof/>
        <w:lang w:eastAsia="nb-NO"/>
      </w:rPr>
      <w:drawing>
        <wp:inline distT="0" distB="0" distL="0" distR="0" wp14:anchorId="2F6623A6" wp14:editId="7C7275B6">
          <wp:extent cx="1603141" cy="268206"/>
          <wp:effectExtent l="0" t="0" r="0" b="11430"/>
          <wp:docPr id="3" name="Bild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norskrevy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03141" cy="268206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1D"/>
    <w:multiLevelType w:val="multilevel"/>
    <w:tmpl w:val="96F6F6AA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6BD75A07"/>
    <w:multiLevelType w:val="singleLevel"/>
    <w:tmpl w:val="097C31B8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720"/>
      </w:pPr>
    </w:lvl>
  </w:abstractNum>
  <w:num w:numId="1" w16cid:durableId="1299723835">
    <w:abstractNumId w:val="0"/>
  </w:num>
  <w:num w:numId="2" w16cid:durableId="431510358">
    <w:abstractNumId w:val="1"/>
    <w:lvlOverride w:ilvl="0">
      <w:startOverride w:val="6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attachedTemplate r:id="rId1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0ED5"/>
    <w:rsid w:val="00025FFE"/>
    <w:rsid w:val="00040CEC"/>
    <w:rsid w:val="00062441"/>
    <w:rsid w:val="00076123"/>
    <w:rsid w:val="000D1035"/>
    <w:rsid w:val="001123EA"/>
    <w:rsid w:val="001C00B8"/>
    <w:rsid w:val="001F19A7"/>
    <w:rsid w:val="00242142"/>
    <w:rsid w:val="002C4800"/>
    <w:rsid w:val="002D4A1B"/>
    <w:rsid w:val="0035130D"/>
    <w:rsid w:val="0035520A"/>
    <w:rsid w:val="0037149C"/>
    <w:rsid w:val="003B6B17"/>
    <w:rsid w:val="00416A49"/>
    <w:rsid w:val="0042342C"/>
    <w:rsid w:val="00485CEE"/>
    <w:rsid w:val="00490ED5"/>
    <w:rsid w:val="0049374B"/>
    <w:rsid w:val="004E70DA"/>
    <w:rsid w:val="005048F2"/>
    <w:rsid w:val="005228B2"/>
    <w:rsid w:val="00572986"/>
    <w:rsid w:val="00581BDA"/>
    <w:rsid w:val="00632C41"/>
    <w:rsid w:val="006657DA"/>
    <w:rsid w:val="00715621"/>
    <w:rsid w:val="00751546"/>
    <w:rsid w:val="00753410"/>
    <w:rsid w:val="007569ED"/>
    <w:rsid w:val="007E0A30"/>
    <w:rsid w:val="00854E30"/>
    <w:rsid w:val="00884F49"/>
    <w:rsid w:val="00896344"/>
    <w:rsid w:val="00900BB9"/>
    <w:rsid w:val="0090606F"/>
    <w:rsid w:val="00933F6D"/>
    <w:rsid w:val="00946B84"/>
    <w:rsid w:val="009A7DC7"/>
    <w:rsid w:val="009F5BFF"/>
    <w:rsid w:val="00A7039E"/>
    <w:rsid w:val="00AB1082"/>
    <w:rsid w:val="00B04639"/>
    <w:rsid w:val="00B16670"/>
    <w:rsid w:val="00B53554"/>
    <w:rsid w:val="00B55236"/>
    <w:rsid w:val="00B56387"/>
    <w:rsid w:val="00B63C3C"/>
    <w:rsid w:val="00B71789"/>
    <w:rsid w:val="00B815F2"/>
    <w:rsid w:val="00B94B56"/>
    <w:rsid w:val="00C0730E"/>
    <w:rsid w:val="00CB2821"/>
    <w:rsid w:val="00D14F06"/>
    <w:rsid w:val="00D3034F"/>
    <w:rsid w:val="00D54EBA"/>
    <w:rsid w:val="00DD13DD"/>
    <w:rsid w:val="00E45C97"/>
    <w:rsid w:val="00EF11A8"/>
    <w:rsid w:val="00EF6F07"/>
    <w:rsid w:val="00F47763"/>
    <w:rsid w:val="00F5795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51201"/>
    <o:shapelayout v:ext="edit">
      <o:idmap v:ext="edit" data="1"/>
    </o:shapelayout>
  </w:shapeDefaults>
  <w:doNotEmbedSmartTags/>
  <w:decimalSymbol w:val=","/>
  <w:listSeparator w:val=";"/>
  <w14:docId w14:val="16DC59A3"/>
  <w15:docId w15:val="{EBE2614E-B652-4C1B-B149-F2E18D4F7C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67"/>
    <w:lsdException w:name="No Spacing" w:uiPriority="68"/>
    <w:lsdException w:name="Light Shading" w:uiPriority="69"/>
    <w:lsdException w:name="Light List" w:uiPriority="70"/>
    <w:lsdException w:name="Light Grid" w:uiPriority="71"/>
    <w:lsdException w:name="Medium Shading 1" w:uiPriority="72"/>
    <w:lsdException w:name="Medium Shading 2" w:uiPriority="73"/>
    <w:lsdException w:name="Medium List 1" w:uiPriority="60"/>
    <w:lsdException w:name="Medium List 2" w:uiPriority="61"/>
    <w:lsdException w:name="Medium Grid 1" w:uiPriority="62"/>
    <w:lsdException w:name="Medium Grid 2" w:uiPriority="63"/>
    <w:lsdException w:name="Medium Grid 3" w:uiPriority="64"/>
    <w:lsdException w:name="Dark List" w:uiPriority="65"/>
    <w:lsdException w:name="Colorful Shading" w:uiPriority="99"/>
    <w:lsdException w:name="Colorful List" w:uiPriority="34" w:qFormat="1"/>
    <w:lsdException w:name="Colorful Grid" w:uiPriority="29" w:qFormat="1"/>
    <w:lsdException w:name="Light Shading Accent 1" w:uiPriority="30" w:qFormat="1"/>
    <w:lsdException w:name="Light List Accent 1" w:uiPriority="66"/>
    <w:lsdException w:name="Light Grid Accent 1" w:uiPriority="67"/>
    <w:lsdException w:name="Medium Shading 1 Accent 1" w:uiPriority="68"/>
    <w:lsdException w:name="Medium Shading 2 Accent 1" w:uiPriority="69"/>
    <w:lsdException w:name="Medium List 1 Accent 1" w:uiPriority="70"/>
    <w:lsdException w:name="Revision" w:semiHidden="1" w:uiPriority="71"/>
    <w:lsdException w:name="List Paragraph" w:uiPriority="34" w:qFormat="1"/>
    <w:lsdException w:name="Quote" w:uiPriority="73"/>
    <w:lsdException w:name="Intense Quote" w:uiPriority="60"/>
    <w:lsdException w:name="Medium List 2 Accent 1" w:uiPriority="61"/>
    <w:lsdException w:name="Medium Grid 1 Accent 1" w:uiPriority="62"/>
    <w:lsdException w:name="Medium Grid 2 Accent 1" w:uiPriority="63"/>
    <w:lsdException w:name="Medium Grid 3 Accent 1" w:uiPriority="64"/>
    <w:lsdException w:name="Dark List Accent 1" w:uiPriority="65"/>
    <w:lsdException w:name="Colorful Shading Accent 1" w:uiPriority="66"/>
    <w:lsdException w:name="Colorful List Accent 1" w:uiPriority="67"/>
    <w:lsdException w:name="Colorful Grid Accent 1" w:uiPriority="68"/>
    <w:lsdException w:name="Light Shading Accent 2" w:uiPriority="69"/>
    <w:lsdException w:name="Light List Accent 2" w:uiPriority="70"/>
    <w:lsdException w:name="Light Grid Accent 2" w:uiPriority="71"/>
    <w:lsdException w:name="Medium Shading 1 Accent 2" w:uiPriority="72"/>
    <w:lsdException w:name="Medium Shading 2 Accent 2" w:uiPriority="73"/>
    <w:lsdException w:name="Medium List 1 Accent 2" w:uiPriority="60"/>
    <w:lsdException w:name="Medium List 2 Accent 2" w:uiPriority="61"/>
    <w:lsdException w:name="Medium Grid 1 Accent 2" w:uiPriority="62"/>
    <w:lsdException w:name="Medium Grid 2 Accent 2" w:uiPriority="63"/>
    <w:lsdException w:name="Medium Grid 3 Accent 2" w:uiPriority="64"/>
    <w:lsdException w:name="Dark List Accent 2" w:uiPriority="65"/>
    <w:lsdException w:name="Colorful Shading Accent 2" w:uiPriority="66"/>
    <w:lsdException w:name="Colorful List Accent 2" w:uiPriority="67"/>
    <w:lsdException w:name="Colorful Grid Accent 2" w:uiPriority="68"/>
    <w:lsdException w:name="Light Shading Accent 3" w:uiPriority="69"/>
    <w:lsdException w:name="Light List Accent 3" w:uiPriority="70"/>
    <w:lsdException w:name="Light Grid Accent 3" w:uiPriority="71"/>
    <w:lsdException w:name="Medium Shading 1 Accent 3" w:uiPriority="72"/>
    <w:lsdException w:name="Medium Shading 2 Accent 3" w:uiPriority="73"/>
    <w:lsdException w:name="Medium List 1 Accent 3" w:uiPriority="60"/>
    <w:lsdException w:name="Medium List 2 Accent 3" w:uiPriority="61"/>
    <w:lsdException w:name="Medium Grid 1 Accent 3" w:uiPriority="62"/>
    <w:lsdException w:name="Medium Grid 2 Accent 3" w:uiPriority="63"/>
    <w:lsdException w:name="Medium Grid 3 Accent 3" w:uiPriority="64"/>
    <w:lsdException w:name="Dark List Accent 3" w:uiPriority="65"/>
    <w:lsdException w:name="Colorful Shading Accent 3" w:uiPriority="66"/>
    <w:lsdException w:name="Colorful List Accent 3" w:uiPriority="67"/>
    <w:lsdException w:name="Colorful Grid Accent 3" w:uiPriority="68"/>
    <w:lsdException w:name="Light Shading Accent 4" w:uiPriority="69"/>
    <w:lsdException w:name="Light List Accent 4" w:uiPriority="70"/>
    <w:lsdException w:name="Light Grid Accent 4" w:uiPriority="71"/>
    <w:lsdException w:name="Medium Shading 1 Accent 4" w:uiPriority="72"/>
    <w:lsdException w:name="Medium Shading 2 Accent 4" w:uiPriority="73"/>
    <w:lsdException w:name="Medium List 1 Accent 4" w:uiPriority="60"/>
    <w:lsdException w:name="Medium List 2 Accent 4" w:uiPriority="61"/>
    <w:lsdException w:name="Medium Grid 1 Accent 4" w:uiPriority="62"/>
    <w:lsdException w:name="Medium Grid 2 Accent 4" w:uiPriority="63"/>
    <w:lsdException w:name="Medium Grid 3 Accent 4" w:uiPriority="64"/>
    <w:lsdException w:name="Dark List Accent 4" w:uiPriority="65"/>
    <w:lsdException w:name="Colorful Shading Accent 4" w:uiPriority="66"/>
    <w:lsdException w:name="Colorful List Accent 4" w:uiPriority="67"/>
    <w:lsdException w:name="Colorful Grid Accent 4" w:uiPriority="68"/>
    <w:lsdException w:name="Light Shading Accent 5" w:uiPriority="69"/>
    <w:lsdException w:name="Light List Accent 5" w:uiPriority="70"/>
    <w:lsdException w:name="Light Grid Accent 5" w:uiPriority="71"/>
    <w:lsdException w:name="Medium Shading 1 Accent 5" w:uiPriority="72"/>
    <w:lsdException w:name="Medium Shading 2 Accent 5" w:uiPriority="73"/>
    <w:lsdException w:name="Medium List 1 Accent 5" w:uiPriority="60"/>
    <w:lsdException w:name="Medium List 2 Accent 5" w:uiPriority="61"/>
    <w:lsdException w:name="Medium Grid 1 Accent 5" w:uiPriority="62"/>
    <w:lsdException w:name="Medium Grid 2 Accent 5" w:uiPriority="63"/>
    <w:lsdException w:name="Medium Grid 3 Accent 5" w:uiPriority="64"/>
    <w:lsdException w:name="Dark List Accent 5" w:uiPriority="65"/>
    <w:lsdException w:name="Colorful Shading Accent 5" w:uiPriority="66"/>
    <w:lsdException w:name="Colorful List Accent 5" w:uiPriority="67"/>
    <w:lsdException w:name="Colorful Grid Accent 5" w:uiPriority="68"/>
    <w:lsdException w:name="Light Shading Accent 6" w:uiPriority="69"/>
    <w:lsdException w:name="Light List Accent 6" w:uiPriority="70"/>
    <w:lsdException w:name="Light Grid Accent 6" w:uiPriority="71"/>
    <w:lsdException w:name="Medium Shading 1 Accent 6" w:uiPriority="72"/>
    <w:lsdException w:name="Medium Shading 2 Accent 6" w:uiPriority="73"/>
    <w:lsdException w:name="Medium List 1 Accent 6" w:uiPriority="19" w:qFormat="1"/>
    <w:lsdException w:name="Medium List 2 Accent 6" w:uiPriority="21" w:qFormat="1"/>
    <w:lsdException w:name="Medium Grid 1 Accent 6" w:uiPriority="31" w:qFormat="1"/>
    <w:lsdException w:name="Medium Grid 2 Accent 6" w:uiPriority="32" w:qFormat="1"/>
    <w:lsdException w:name="Medium Grid 3 Accent 6" w:uiPriority="33" w:qFormat="1"/>
    <w:lsdException w:name="Dark List Accent 6" w:uiPriority="37"/>
    <w:lsdException w:name="Colorful Shading Accent 6" w:uiPriority="39" w:qFormat="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sz w:val="24"/>
      <w:szCs w:val="24"/>
      <w:lang w:eastAsia="en-US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rsid w:val="001123EA"/>
    <w:pPr>
      <w:tabs>
        <w:tab w:val="center" w:pos="4536"/>
        <w:tab w:val="right" w:pos="9072"/>
      </w:tabs>
    </w:pPr>
  </w:style>
  <w:style w:type="character" w:customStyle="1" w:styleId="TopptekstTegn">
    <w:name w:val="Topptekst Tegn"/>
    <w:basedOn w:val="Standardskriftforavsnitt"/>
    <w:link w:val="Topptekst"/>
    <w:rsid w:val="001123EA"/>
    <w:rPr>
      <w:sz w:val="24"/>
      <w:szCs w:val="24"/>
      <w:lang w:eastAsia="en-US"/>
    </w:rPr>
  </w:style>
  <w:style w:type="paragraph" w:styleId="Bunntekst">
    <w:name w:val="footer"/>
    <w:basedOn w:val="Normal"/>
    <w:link w:val="BunntekstTegn"/>
    <w:rsid w:val="001123EA"/>
    <w:pPr>
      <w:tabs>
        <w:tab w:val="center" w:pos="4536"/>
        <w:tab w:val="right" w:pos="9072"/>
      </w:tabs>
    </w:pPr>
  </w:style>
  <w:style w:type="character" w:customStyle="1" w:styleId="BunntekstTegn">
    <w:name w:val="Bunntekst Tegn"/>
    <w:basedOn w:val="Standardskriftforavsnitt"/>
    <w:link w:val="Bunntekst"/>
    <w:rsid w:val="001123EA"/>
    <w:rPr>
      <w:sz w:val="24"/>
      <w:szCs w:val="24"/>
      <w:lang w:eastAsia="en-US"/>
    </w:rPr>
  </w:style>
  <w:style w:type="character" w:styleId="Hyperkobling">
    <w:name w:val="Hyperlink"/>
    <w:basedOn w:val="Standardskriftforavsnitt"/>
    <w:rsid w:val="00F57956"/>
    <w:rPr>
      <w:color w:val="0000FF" w:themeColor="hyperlink"/>
      <w:u w:val="single"/>
    </w:rPr>
  </w:style>
  <w:style w:type="paragraph" w:styleId="Bobletekst">
    <w:name w:val="Balloon Text"/>
    <w:basedOn w:val="Normal"/>
    <w:link w:val="BobletekstTegn"/>
    <w:rsid w:val="003B6B17"/>
    <w:rPr>
      <w:rFonts w:ascii="Lucida Grande" w:hAnsi="Lucida Grande" w:cs="Lucida Grande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rsid w:val="003B6B17"/>
    <w:rPr>
      <w:rFonts w:ascii="Lucida Grande" w:hAnsi="Lucida Grande" w:cs="Lucida Grande"/>
      <w:sz w:val="18"/>
      <w:szCs w:val="18"/>
      <w:lang w:eastAsia="en-US"/>
    </w:rPr>
  </w:style>
  <w:style w:type="paragraph" w:styleId="Listeavsnitt">
    <w:name w:val="List Paragraph"/>
    <w:basedOn w:val="Normal"/>
    <w:uiPriority w:val="34"/>
    <w:qFormat/>
    <w:rsid w:val="00485CEE"/>
    <w:pPr>
      <w:ind w:left="720"/>
    </w:pPr>
    <w:rPr>
      <w:rFonts w:ascii="Calibri" w:eastAsiaTheme="minorHAnsi" w:hAnsi="Calibri"/>
      <w:sz w:val="22"/>
      <w:szCs w:val="22"/>
    </w:rPr>
  </w:style>
  <w:style w:type="character" w:styleId="Ulstomtale">
    <w:name w:val="Unresolved Mention"/>
    <w:basedOn w:val="Standardskriftforavsnitt"/>
    <w:uiPriority w:val="99"/>
    <w:semiHidden/>
    <w:unhideWhenUsed/>
    <w:rsid w:val="00933F6D"/>
    <w:rPr>
      <w:color w:val="605E5C"/>
      <w:shd w:val="clear" w:color="auto" w:fill="E1DFDD"/>
    </w:rPr>
  </w:style>
  <w:style w:type="paragraph" w:customStyle="1" w:styleId="NorskRevy">
    <w:name w:val="Norsk Revy"/>
    <w:basedOn w:val="Normal"/>
    <w:link w:val="NorskRevyTegn"/>
    <w:rsid w:val="00B63C3C"/>
    <w:pPr>
      <w:ind w:right="-1056"/>
      <w:jc w:val="center"/>
    </w:pPr>
    <w:rPr>
      <w:rFonts w:ascii="Arial" w:hAnsi="Arial" w:cs="Arial"/>
      <w:bCs/>
      <w:color w:val="575757"/>
      <w:sz w:val="18"/>
      <w:szCs w:val="18"/>
      <w:shd w:val="clear" w:color="auto" w:fill="F9F9F9"/>
      <w:lang w:eastAsia="nb-NO"/>
    </w:rPr>
  </w:style>
  <w:style w:type="character" w:customStyle="1" w:styleId="NorskRevyTegn">
    <w:name w:val="Norsk Revy Tegn"/>
    <w:basedOn w:val="Standardskriftforavsnitt"/>
    <w:link w:val="NorskRevy"/>
    <w:rsid w:val="00B63C3C"/>
    <w:rPr>
      <w:rFonts w:ascii="Arial" w:hAnsi="Arial" w:cs="Arial"/>
      <w:bCs/>
      <w:color w:val="575757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984316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950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063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image" Target="media/image3.png"/><Relationship Id="rId1" Type="http://schemas.openxmlformats.org/officeDocument/2006/relationships/image" Target="media/image2.png"/><Relationship Id="rId5" Type="http://schemas.openxmlformats.org/officeDocument/2006/relationships/image" Target="media/image4.jpg"/><Relationship Id="rId4" Type="http://schemas.openxmlformats.org/officeDocument/2006/relationships/image" Target="media/image5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nita.ostby\AppData\Local\Microsoft\Windows\Temporary%20Internet%20Files\Content.Outlook\6B2FHPUT\Mal%20Senter%20(3).dotx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4D0BE00ED78EE847BB4DAAD712910F08" ma:contentTypeVersion="16" ma:contentTypeDescription="Opprett et nytt dokument." ma:contentTypeScope="" ma:versionID="9d087696f9a6eb93d20c68093ac4eed1">
  <xsd:schema xmlns:xsd="http://www.w3.org/2001/XMLSchema" xmlns:xs="http://www.w3.org/2001/XMLSchema" xmlns:p="http://schemas.microsoft.com/office/2006/metadata/properties" xmlns:ns2="f4a8e81d-9c49-4932-8088-d1986537c94b" xmlns:ns3="bab2f916-b8e4-430a-9adc-7910c8aa531b" targetNamespace="http://schemas.microsoft.com/office/2006/metadata/properties" ma:root="true" ma:fieldsID="c737fe5f3b017b2147004a380c2eb225" ns2:_="" ns3:_="">
    <xsd:import namespace="f4a8e81d-9c49-4932-8088-d1986537c94b"/>
    <xsd:import namespace="bab2f916-b8e4-430a-9adc-7910c8aa531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4a8e81d-9c49-4932-8088-d1986537c94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5" nillable="true" ma:taxonomy="true" ma:internalName="lcf76f155ced4ddcb4097134ff3c332f" ma:taxonomyFieldName="MediaServiceImageTags" ma:displayName="Bildemerkelapper" ma:readOnly="false" ma:fieldId="{5cf76f15-5ced-4ddc-b409-7134ff3c332f}" ma:taxonomyMulti="true" ma:sspId="8b2cebd1-cceb-4927-8653-a342dd1963f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8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9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1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3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ab2f916-b8e4-430a-9adc-7910c8aa531b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16" nillable="true" ma:displayName="Taxonomy Catch All Column" ma:hidden="true" ma:list="{55189f83-ac0f-4bfe-b8ba-3103ed38672f}" ma:internalName="TaxCatchAll" ma:showField="CatchAllData" ma:web="bab2f916-b8e4-430a-9adc-7910c8aa531b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4a8e81d-9c49-4932-8088-d1986537c94b">
      <Terms xmlns="http://schemas.microsoft.com/office/infopath/2007/PartnerControls"/>
    </lcf76f155ced4ddcb4097134ff3c332f>
    <TaxCatchAll xmlns="bab2f916-b8e4-430a-9adc-7910c8aa531b" xsi:nil="true"/>
    <MediaLengthInSeconds xmlns="f4a8e81d-9c49-4932-8088-d1986537c94b" xsi:nil="true"/>
    <SharedWithUsers xmlns="bab2f916-b8e4-430a-9adc-7910c8aa531b">
      <UserInfo>
        <DisplayName/>
        <AccountId xsi:nil="true"/>
        <AccountType/>
      </UserInfo>
    </SharedWithUsers>
  </documentManagement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2CAEDC6-973A-46C2-8748-DE424687FCC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4a8e81d-9c49-4932-8088-d1986537c94b"/>
    <ds:schemaRef ds:uri="bab2f916-b8e4-430a-9adc-7910c8aa531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F38BEE76-5018-4D11-BE29-07D97E60BC52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CE513519-0C72-43A5-A6F4-7F03AAA9355B}">
  <ds:schemaRefs>
    <ds:schemaRef ds:uri="http://schemas.microsoft.com/office/2006/metadata/properties"/>
    <ds:schemaRef ds:uri="http://schemas.microsoft.com/office/infopath/2007/PartnerControls"/>
    <ds:schemaRef ds:uri="f4a8e81d-9c49-4932-8088-d1986537c94b"/>
    <ds:schemaRef ds:uri="bab2f916-b8e4-430a-9adc-7910c8aa531b"/>
  </ds:schemaRefs>
</ds:datastoreItem>
</file>

<file path=customXml/itemProps4.xml><?xml version="1.0" encoding="utf-8"?>
<ds:datastoreItem xmlns:ds="http://schemas.openxmlformats.org/officeDocument/2006/customXml" ds:itemID="{1B2B68CC-984C-4F24-A28B-BA3E4B0E08D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Mal Senter (3)</Template>
  <TotalTime>3</TotalTime>
  <Pages>1</Pages>
  <Words>110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Anita Østby</dc:creator>
  <cp:lastModifiedBy>Dagrun Gunnarson</cp:lastModifiedBy>
  <cp:revision>6</cp:revision>
  <dcterms:created xsi:type="dcterms:W3CDTF">2025-03-18T12:08:00Z</dcterms:created>
  <dcterms:modified xsi:type="dcterms:W3CDTF">2025-03-18T12:35:00Z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0x0101004D0BE00ED78EE847BB4DAAD712910F08</vt:lpwstr>
  </property>
  <property fmtid="{D5CDD505-2E9C-101B-9397-08002B2CF9AE}" pid="3" name="Order">
    <vt:r8>15283400</vt:r8>
  </property>
  <property fmtid="{D5CDD505-2E9C-101B-9397-08002B2CF9AE}" pid="4" name="xd_ProgID">
    <vt:lpwstr/>
  </property>
  <property fmtid="{D5CDD505-2E9C-101B-9397-08002B2CF9AE}" pid="5" name="MediaServiceImageTags">
    <vt:lpwstr/>
  </property>
  <property fmtid="{D5CDD505-2E9C-101B-9397-08002B2CF9AE}" pid="6" name="ComplianceAssetId">
    <vt:lpwstr/>
  </property>
  <property fmtid="{D5CDD505-2E9C-101B-9397-08002B2CF9AE}" pid="7" name="TemplateUrl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  <property fmtid="{D5CDD505-2E9C-101B-9397-08002B2CF9AE}" pid="10" name="xd_Signature">
    <vt:bool>false</vt:bool>
  </property>
</Properties>
</file>