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5CB" w:rsidRDefault="001B35CB">
      <w:pPr>
        <w:pStyle w:val="Heading1"/>
        <w:rPr>
          <w:u w:val="none"/>
        </w:rPr>
      </w:pPr>
      <w:r>
        <w:rPr>
          <w:b/>
          <w:u w:val="none"/>
        </w:rPr>
        <w:t xml:space="preserve">(ORDER LIST: </w:t>
      </w:r>
      <w:r w:rsidR="00D02B7C">
        <w:rPr>
          <w:b/>
          <w:u w:val="none"/>
        </w:rPr>
        <w:t>568</w:t>
      </w:r>
      <w:r>
        <w:rPr>
          <w:b/>
          <w:u w:val="none"/>
        </w:rPr>
        <w:t xml:space="preserve"> U.S.)</w:t>
      </w:r>
    </w:p>
    <w:p w:rsidR="001B35CB" w:rsidRDefault="001B35CB"/>
    <w:p w:rsidR="001B35CB" w:rsidRDefault="001B35CB"/>
    <w:p w:rsidR="001B35CB" w:rsidRDefault="00D02B7C">
      <w:pPr>
        <w:pStyle w:val="Heading2"/>
      </w:pPr>
      <w:r>
        <w:t>MONDAY, OCTOBER 29, 2012</w:t>
      </w:r>
    </w:p>
    <w:p w:rsidR="001B35CB" w:rsidRDefault="001B35CB">
      <w:bookmarkStart w:id="0" w:name="BMBegin"/>
      <w:bookmarkEnd w:id="0"/>
    </w:p>
    <w:p w:rsidR="001B35CB" w:rsidRDefault="001B35CB">
      <w:pPr>
        <w:spacing w:line="480" w:lineRule="auto"/>
      </w:pPr>
    </w:p>
    <w:p w:rsidR="00D02B7C" w:rsidRDefault="00D02B7C" w:rsidP="00D02B7C">
      <w:pPr>
        <w:spacing w:line="480" w:lineRule="auto"/>
        <w:jc w:val="center"/>
      </w:pPr>
      <w:r>
        <w:rPr>
          <w:b/>
        </w:rPr>
        <w:t>CERTIORARI -- SUMMARY DISPOSITION</w:t>
      </w:r>
    </w:p>
    <w:p w:rsidR="00D02B7C" w:rsidRDefault="00D02B7C" w:rsidP="00D02B7C">
      <w:pPr>
        <w:spacing w:line="480" w:lineRule="auto"/>
      </w:pPr>
      <w:r>
        <w:t>11-10139     MAURICIO, MICHAEL V. CALIFORNIA</w:t>
      </w:r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and the petition for a writ of certiorari are granted.</w:t>
      </w:r>
    </w:p>
    <w:p w:rsidR="00D02B7C" w:rsidRDefault="00D02B7C" w:rsidP="00D02B7C">
      <w:pPr>
        <w:spacing w:line="480" w:lineRule="auto"/>
      </w:pPr>
      <w:r>
        <w:t xml:space="preserve">             The judgment is vacated, and the case is remanded to the Court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of</w:t>
      </w:r>
      <w:proofErr w:type="gramEnd"/>
      <w:r>
        <w:t xml:space="preserve"> Appeal of California, Second Appellate District</w:t>
      </w:r>
      <w:r w:rsidR="00943C77">
        <w:t>,</w:t>
      </w:r>
      <w:r>
        <w:t xml:space="preserve"> for further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consideration</w:t>
      </w:r>
      <w:proofErr w:type="gramEnd"/>
      <w:r>
        <w:t xml:space="preserve"> in light of </w:t>
      </w:r>
      <w:r w:rsidRPr="00943C77">
        <w:rPr>
          <w:i/>
        </w:rPr>
        <w:t>Miller</w:t>
      </w:r>
      <w:r>
        <w:t xml:space="preserve"> v. </w:t>
      </w:r>
      <w:r w:rsidRPr="00943C77">
        <w:rPr>
          <w:i/>
        </w:rPr>
        <w:t>Alabama</w:t>
      </w:r>
      <w:r>
        <w:t>, 567 U.S. ___</w:t>
      </w:r>
    </w:p>
    <w:p w:rsidR="00D02B7C" w:rsidRDefault="00D02B7C" w:rsidP="00D02B7C">
      <w:pPr>
        <w:spacing w:line="480" w:lineRule="auto"/>
      </w:pPr>
      <w:r>
        <w:t xml:space="preserve">             (2012).</w:t>
      </w:r>
    </w:p>
    <w:p w:rsidR="00D02B7C" w:rsidRDefault="00D02B7C" w:rsidP="00D02B7C">
      <w:pPr>
        <w:spacing w:line="480" w:lineRule="auto"/>
        <w:jc w:val="center"/>
      </w:pPr>
      <w:r>
        <w:rPr>
          <w:b/>
        </w:rPr>
        <w:t>ORDERS IN PENDING CASES</w:t>
      </w:r>
    </w:p>
    <w:p w:rsidR="00D02B7C" w:rsidRDefault="00D02B7C" w:rsidP="00D02B7C">
      <w:pPr>
        <w:spacing w:line="480" w:lineRule="auto"/>
      </w:pPr>
      <w:proofErr w:type="gramStart"/>
      <w:r>
        <w:t xml:space="preserve">12M37        CHINA TERMINAL, ET AL. V. </w:t>
      </w:r>
      <w:proofErr w:type="spellStart"/>
      <w:r>
        <w:t>WILLEMSEN</w:t>
      </w:r>
      <w:proofErr w:type="spellEnd"/>
      <w:r>
        <w:t>, JEFFREY, ET AL.</w:t>
      </w:r>
      <w:proofErr w:type="gramEnd"/>
    </w:p>
    <w:p w:rsidR="00D02B7C" w:rsidRDefault="00D02B7C" w:rsidP="00D02B7C">
      <w:pPr>
        <w:spacing w:line="480" w:lineRule="auto"/>
      </w:pPr>
      <w:r>
        <w:t xml:space="preserve">                 The motion for leave to file a petition for a writ of</w:t>
      </w:r>
    </w:p>
    <w:p w:rsidR="00FE0CCE" w:rsidRDefault="00D02B7C" w:rsidP="00D02B7C">
      <w:pPr>
        <w:spacing w:line="480" w:lineRule="auto"/>
      </w:pPr>
      <w:r>
        <w:t xml:space="preserve">             </w:t>
      </w:r>
      <w:proofErr w:type="gramStart"/>
      <w:r>
        <w:t>certiorari</w:t>
      </w:r>
      <w:proofErr w:type="gramEnd"/>
      <w:r>
        <w:t xml:space="preserve"> under seal with redacted copies for the public </w:t>
      </w:r>
    </w:p>
    <w:p w:rsidR="00D02B7C" w:rsidRDefault="00FE0CCE" w:rsidP="00D02B7C">
      <w:pPr>
        <w:spacing w:line="480" w:lineRule="auto"/>
      </w:pPr>
      <w:r>
        <w:t xml:space="preserve">             </w:t>
      </w:r>
      <w:proofErr w:type="gramStart"/>
      <w:r w:rsidR="00D02B7C">
        <w:t>record</w:t>
      </w:r>
      <w:proofErr w:type="gramEnd"/>
      <w:r>
        <w:t xml:space="preserve"> </w:t>
      </w:r>
      <w:r w:rsidR="00D02B7C">
        <w:t>is granted.</w:t>
      </w:r>
    </w:p>
    <w:p w:rsidR="00D02B7C" w:rsidRDefault="00D02B7C" w:rsidP="00D02B7C">
      <w:pPr>
        <w:spacing w:line="480" w:lineRule="auto"/>
      </w:pPr>
      <w:r>
        <w:t>12M38        GARCIA, JOSE R. V. LOPEZ, WARDEN</w:t>
      </w:r>
    </w:p>
    <w:p w:rsidR="00D02B7C" w:rsidRDefault="00D02B7C" w:rsidP="00D02B7C">
      <w:pPr>
        <w:spacing w:line="480" w:lineRule="auto"/>
      </w:pPr>
      <w:r>
        <w:t>12M39        MORRIS, ROBERT V. TUCKER, SEC., FL DOC</w:t>
      </w:r>
    </w:p>
    <w:p w:rsidR="005B144A" w:rsidRDefault="00D02B7C" w:rsidP="00D02B7C">
      <w:pPr>
        <w:spacing w:line="480" w:lineRule="auto"/>
      </w:pPr>
      <w:r>
        <w:t xml:space="preserve">                 The motions to direct the Clerk to file petitions </w:t>
      </w:r>
    </w:p>
    <w:p w:rsidR="00D02B7C" w:rsidRDefault="005B144A" w:rsidP="00D02B7C">
      <w:pPr>
        <w:spacing w:line="480" w:lineRule="auto"/>
      </w:pPr>
      <w:r>
        <w:t xml:space="preserve">             </w:t>
      </w:r>
      <w:proofErr w:type="gramStart"/>
      <w:r w:rsidR="00D02B7C">
        <w:t>for</w:t>
      </w:r>
      <w:proofErr w:type="gramEnd"/>
      <w:r w:rsidR="00D02B7C">
        <w:t xml:space="preserve"> writs</w:t>
      </w:r>
      <w:r>
        <w:t xml:space="preserve"> </w:t>
      </w:r>
      <w:r w:rsidR="00D02B7C">
        <w:t>of certiorari out of time are denied.</w:t>
      </w:r>
    </w:p>
    <w:p w:rsidR="00D02B7C" w:rsidRDefault="00D02B7C" w:rsidP="00D02B7C">
      <w:pPr>
        <w:spacing w:line="480" w:lineRule="auto"/>
      </w:pPr>
      <w:r>
        <w:t>11-1351      LEVIN, STEVEN A. V. UNITED STATES, ET AL.</w:t>
      </w:r>
    </w:p>
    <w:p w:rsidR="00D02B7C" w:rsidRDefault="00D02B7C" w:rsidP="00D02B7C">
      <w:pPr>
        <w:spacing w:line="480" w:lineRule="auto"/>
      </w:pPr>
      <w:r>
        <w:t xml:space="preserve">                 The motion of the Court-appointed </w:t>
      </w:r>
      <w:r w:rsidRPr="00D02B7C">
        <w:rPr>
          <w:i/>
        </w:rPr>
        <w:t>amicus curiae</w:t>
      </w:r>
      <w:r>
        <w:t xml:space="preserve"> in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support</w:t>
      </w:r>
      <w:proofErr w:type="gramEnd"/>
      <w:r>
        <w:t xml:space="preserve"> of petitioner to dispense with printing the joint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appendix</w:t>
      </w:r>
      <w:proofErr w:type="gramEnd"/>
      <w:r>
        <w:t xml:space="preserve"> is granted.</w:t>
      </w:r>
    </w:p>
    <w:p w:rsidR="00D02B7C" w:rsidRDefault="00D02B7C" w:rsidP="00D02B7C">
      <w:pPr>
        <w:spacing w:line="480" w:lineRule="auto"/>
      </w:pPr>
      <w:r>
        <w:t>11-1507      MOUNT HOLLY, NJ, ET AL. V. MT. HOLLY GARDENS CITIZENS</w:t>
      </w:r>
    </w:p>
    <w:p w:rsidR="00D02B7C" w:rsidRDefault="00D02B7C" w:rsidP="00D02B7C">
      <w:pPr>
        <w:spacing w:line="480" w:lineRule="auto"/>
      </w:pPr>
      <w:r>
        <w:t xml:space="preserve">                 The Solicitor General is invited to file a brief in this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case</w:t>
      </w:r>
      <w:proofErr w:type="gramEnd"/>
      <w:r>
        <w:t xml:space="preserve"> expressing the views of the United States.</w:t>
      </w:r>
    </w:p>
    <w:p w:rsidR="00D02B7C" w:rsidRDefault="00D02B7C" w:rsidP="00D02B7C">
      <w:pPr>
        <w:spacing w:line="480" w:lineRule="auto"/>
      </w:pPr>
      <w:r>
        <w:lastRenderedPageBreak/>
        <w:t xml:space="preserve">11-9540      </w:t>
      </w:r>
      <w:proofErr w:type="spellStart"/>
      <w:r>
        <w:t>DESCAMPS</w:t>
      </w:r>
      <w:proofErr w:type="spellEnd"/>
      <w:r>
        <w:t>, MATTHEW R. V. UNITED STATES</w:t>
      </w:r>
    </w:p>
    <w:p w:rsidR="00D02B7C" w:rsidRDefault="00D02B7C" w:rsidP="00D02B7C">
      <w:pPr>
        <w:spacing w:line="480" w:lineRule="auto"/>
      </w:pPr>
      <w:r>
        <w:t xml:space="preserve">                 The motion of petitioner for</w:t>
      </w:r>
      <w:r w:rsidRPr="00D02B7C">
        <w:t xml:space="preserve"> </w:t>
      </w:r>
      <w:r>
        <w:t>appointment of counsel 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granted</w:t>
      </w:r>
      <w:proofErr w:type="gramEnd"/>
      <w:r>
        <w:t>.  Dan B. Johnson, Esquire, of</w:t>
      </w:r>
      <w:r w:rsidRPr="00D02B7C">
        <w:t xml:space="preserve"> </w:t>
      </w:r>
      <w:r>
        <w:t>Spokane, Washington,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is</w:t>
      </w:r>
      <w:proofErr w:type="gramEnd"/>
      <w:r>
        <w:t xml:space="preserve"> appointed to serve as counsel for the</w:t>
      </w:r>
      <w:r w:rsidRPr="00D02B7C">
        <w:t xml:space="preserve"> </w:t>
      </w:r>
      <w:r>
        <w:t>petitioner.</w:t>
      </w:r>
    </w:p>
    <w:p w:rsidR="00D02B7C" w:rsidRDefault="00D02B7C" w:rsidP="00D02B7C">
      <w:pPr>
        <w:spacing w:line="480" w:lineRule="auto"/>
      </w:pPr>
      <w:r>
        <w:t xml:space="preserve">12-5869      </w:t>
      </w:r>
      <w:proofErr w:type="gramStart"/>
      <w:r>
        <w:t>BRAND</w:t>
      </w:r>
      <w:proofErr w:type="gramEnd"/>
      <w:r>
        <w:t>, N. KAY V. LOS ANGELES UNIFIED SCHOOL DIST.</w:t>
      </w:r>
    </w:p>
    <w:p w:rsidR="00D02B7C" w:rsidRDefault="00D02B7C" w:rsidP="00D02B7C">
      <w:pPr>
        <w:spacing w:line="480" w:lineRule="auto"/>
      </w:pPr>
      <w:r>
        <w:t xml:space="preserve">12-5982      CRAWFORD, HENRY V. </w:t>
      </w:r>
      <w:proofErr w:type="spellStart"/>
      <w:r>
        <w:t>EVERHOME</w:t>
      </w:r>
      <w:proofErr w:type="spellEnd"/>
      <w:r>
        <w:t xml:space="preserve"> MORTGAGE COMPANY</w:t>
      </w:r>
    </w:p>
    <w:p w:rsidR="00D02B7C" w:rsidRDefault="00D02B7C" w:rsidP="00D02B7C">
      <w:pPr>
        <w:spacing w:line="480" w:lineRule="auto"/>
      </w:pPr>
      <w:r>
        <w:t>12-6006      SCOTT, MICHAEL A. V. US BANK NATIONAL ASSOC., ET AL.</w:t>
      </w:r>
    </w:p>
    <w:p w:rsidR="00D02B7C" w:rsidRDefault="00D02B7C" w:rsidP="00D02B7C">
      <w:pPr>
        <w:spacing w:line="480" w:lineRule="auto"/>
      </w:pPr>
      <w:r>
        <w:t xml:space="preserve">12-6033      SPOONER, EMMETT, ET UX. V. </w:t>
      </w:r>
      <w:proofErr w:type="spellStart"/>
      <w:r>
        <w:t>GAUTREAUX</w:t>
      </w:r>
      <w:proofErr w:type="spellEnd"/>
      <w:r>
        <w:t xml:space="preserve">, </w:t>
      </w:r>
      <w:proofErr w:type="gramStart"/>
      <w:r>
        <w:t>SID.,</w:t>
      </w:r>
      <w:proofErr w:type="gramEnd"/>
      <w:r>
        <w:t xml:space="preserve"> ET AL.</w:t>
      </w:r>
    </w:p>
    <w:p w:rsidR="00D02B7C" w:rsidRDefault="00D02B7C" w:rsidP="00D02B7C">
      <w:pPr>
        <w:spacing w:line="480" w:lineRule="auto"/>
      </w:pPr>
      <w:r>
        <w:t xml:space="preserve">                 The motions of petitioners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are denied.  Petitioners are allowed until November 19,</w:t>
      </w:r>
    </w:p>
    <w:p w:rsidR="00D02B7C" w:rsidRDefault="00D02B7C" w:rsidP="00D02B7C">
      <w:pPr>
        <w:spacing w:line="480" w:lineRule="auto"/>
      </w:pPr>
      <w:r>
        <w:t xml:space="preserve">             2012, within which to pay the docketing fees required by Rule</w:t>
      </w:r>
    </w:p>
    <w:p w:rsidR="00D02B7C" w:rsidRDefault="00D02B7C" w:rsidP="00D02B7C">
      <w:pPr>
        <w:spacing w:line="480" w:lineRule="auto"/>
      </w:pPr>
      <w:r>
        <w:t xml:space="preserve">             38(a) and to submit petitions in compliance with Rule 33.1 of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the</w:t>
      </w:r>
      <w:proofErr w:type="gramEnd"/>
      <w:r>
        <w:t xml:space="preserve"> Rules of this Court.</w:t>
      </w:r>
    </w:p>
    <w:p w:rsidR="00D02B7C" w:rsidRDefault="00D02B7C" w:rsidP="00D02B7C">
      <w:pPr>
        <w:spacing w:line="480" w:lineRule="auto"/>
      </w:pPr>
      <w:r>
        <w:t>12-6076      HUGHES, RODGER D. V. CHEVRON PHILLIPS CHEMICAL CO.</w:t>
      </w:r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is denied.  Petitioner is allowed until November 19,</w:t>
      </w:r>
    </w:p>
    <w:p w:rsidR="00D02B7C" w:rsidRDefault="00D02B7C" w:rsidP="00D02B7C">
      <w:pPr>
        <w:spacing w:line="480" w:lineRule="auto"/>
      </w:pPr>
      <w:r>
        <w:t xml:space="preserve">             2012, within which to pay the docketing fee required by Rule</w:t>
      </w:r>
    </w:p>
    <w:p w:rsidR="00D02B7C" w:rsidRDefault="00D02B7C" w:rsidP="00D02B7C">
      <w:pPr>
        <w:spacing w:line="480" w:lineRule="auto"/>
      </w:pPr>
      <w:r>
        <w:t xml:space="preserve">             38(a) and to submit a petition in compliance with Rule 33.1 of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the</w:t>
      </w:r>
      <w:proofErr w:type="gramEnd"/>
      <w:r>
        <w:t xml:space="preserve"> Rules of this Court.  Justice Alito took no part in the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consideration</w:t>
      </w:r>
      <w:proofErr w:type="gramEnd"/>
      <w:r>
        <w:t xml:space="preserve"> or decision of this motion.</w:t>
      </w:r>
    </w:p>
    <w:p w:rsidR="00D02B7C" w:rsidRDefault="00D02B7C" w:rsidP="00D02B7C">
      <w:pPr>
        <w:spacing w:line="480" w:lineRule="auto"/>
      </w:pPr>
      <w:r>
        <w:t xml:space="preserve">12-6169      </w:t>
      </w:r>
      <w:proofErr w:type="spellStart"/>
      <w:r>
        <w:t>MAEHR</w:t>
      </w:r>
      <w:proofErr w:type="spellEnd"/>
      <w:r>
        <w:t>, JEFFREY T. V. CIR</w:t>
      </w:r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is denied.  Petitioner is allowed until November 19,</w:t>
      </w:r>
    </w:p>
    <w:p w:rsidR="00D02B7C" w:rsidRDefault="00D02B7C" w:rsidP="00D02B7C">
      <w:pPr>
        <w:spacing w:line="480" w:lineRule="auto"/>
      </w:pPr>
      <w:r>
        <w:t xml:space="preserve">             2012, within which to pay the docketing fee required by Rule</w:t>
      </w:r>
    </w:p>
    <w:p w:rsidR="00D02B7C" w:rsidRDefault="00D02B7C" w:rsidP="00D02B7C">
      <w:pPr>
        <w:spacing w:line="480" w:lineRule="auto"/>
      </w:pPr>
      <w:r>
        <w:t xml:space="preserve">             38(a) and to submit a petition in compliance with Rule 33.1 of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the</w:t>
      </w:r>
      <w:proofErr w:type="gramEnd"/>
      <w:r>
        <w:t xml:space="preserve"> Rules of this Court.</w:t>
      </w:r>
    </w:p>
    <w:p w:rsidR="00C80D04" w:rsidRDefault="00C80D04">
      <w:pPr>
        <w:rPr>
          <w:b/>
        </w:rPr>
      </w:pPr>
      <w:r>
        <w:rPr>
          <w:b/>
        </w:rPr>
        <w:br w:type="page"/>
      </w:r>
    </w:p>
    <w:p w:rsidR="00D02B7C" w:rsidRDefault="00D02B7C" w:rsidP="00D02B7C">
      <w:pPr>
        <w:spacing w:line="480" w:lineRule="auto"/>
        <w:jc w:val="center"/>
      </w:pPr>
      <w:r>
        <w:rPr>
          <w:b/>
        </w:rPr>
        <w:lastRenderedPageBreak/>
        <w:t>CERTIORARI GRANTED</w:t>
      </w:r>
    </w:p>
    <w:p w:rsidR="00D02B7C" w:rsidRDefault="00D02B7C" w:rsidP="00D02B7C">
      <w:pPr>
        <w:spacing w:line="480" w:lineRule="auto"/>
      </w:pPr>
      <w:r>
        <w:t xml:space="preserve">11-1518      BULLOCK, RANDY C. V. </w:t>
      </w:r>
      <w:proofErr w:type="spellStart"/>
      <w:r>
        <w:t>BANKCHAMPAIGN</w:t>
      </w:r>
      <w:proofErr w:type="spellEnd"/>
      <w:r>
        <w:t xml:space="preserve">, </w:t>
      </w:r>
      <w:proofErr w:type="spellStart"/>
      <w:r>
        <w:t>N.A</w:t>
      </w:r>
      <w:proofErr w:type="spellEnd"/>
      <w:r>
        <w:t>.</w:t>
      </w:r>
    </w:p>
    <w:p w:rsidR="00D02B7C" w:rsidRDefault="00D02B7C" w:rsidP="00D02B7C">
      <w:pPr>
        <w:spacing w:line="480" w:lineRule="auto"/>
      </w:pPr>
      <w:r>
        <w:t xml:space="preserve">                 The petition for a writ of certiorari is granted.</w:t>
      </w:r>
    </w:p>
    <w:p w:rsidR="00D02B7C" w:rsidRDefault="00D02B7C" w:rsidP="00D02B7C">
      <w:pPr>
        <w:spacing w:line="480" w:lineRule="auto"/>
      </w:pPr>
      <w:r>
        <w:t xml:space="preserve">11-10189     TREVINO, CARLOS V. THALER, DIR., TX </w:t>
      </w:r>
      <w:proofErr w:type="spellStart"/>
      <w:r>
        <w:t>DCJ</w:t>
      </w:r>
      <w:proofErr w:type="spellEnd"/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</w:t>
      </w:r>
      <w:r w:rsidR="004F2F2A">
        <w:t>is granted.  T</w:t>
      </w:r>
      <w:r>
        <w:t>he petition for a writ of certiorari</w:t>
      </w:r>
      <w:r w:rsidR="004F2F2A">
        <w:t xml:space="preserve"> 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 w:rsidR="009508EE">
        <w:t>is</w:t>
      </w:r>
      <w:proofErr w:type="gramEnd"/>
      <w:r w:rsidR="009508EE">
        <w:t xml:space="preserve"> </w:t>
      </w:r>
      <w:r w:rsidR="004F2F2A">
        <w:t xml:space="preserve">granted </w:t>
      </w:r>
      <w:r>
        <w:t>limited to Question 1 presented by the petition.</w:t>
      </w:r>
    </w:p>
    <w:p w:rsidR="00D02B7C" w:rsidRDefault="00D02B7C" w:rsidP="00D02B7C">
      <w:pPr>
        <w:spacing w:line="480" w:lineRule="auto"/>
      </w:pPr>
      <w:r>
        <w:t xml:space="preserve">12-43        </w:t>
      </w:r>
      <w:proofErr w:type="spellStart"/>
      <w:r>
        <w:t>PPL</w:t>
      </w:r>
      <w:proofErr w:type="spellEnd"/>
      <w:r>
        <w:t xml:space="preserve"> CORPORATION V. CIR</w:t>
      </w:r>
    </w:p>
    <w:p w:rsidR="00D02B7C" w:rsidRDefault="00D02B7C" w:rsidP="00D02B7C">
      <w:pPr>
        <w:spacing w:line="480" w:lineRule="auto"/>
      </w:pPr>
      <w:r>
        <w:t xml:space="preserve">12-126       </w:t>
      </w:r>
      <w:proofErr w:type="spellStart"/>
      <w:r>
        <w:t>McQUIGGIN</w:t>
      </w:r>
      <w:proofErr w:type="spellEnd"/>
      <w:r>
        <w:t>, WARDEN V. PERKINS, FLOYD</w:t>
      </w:r>
    </w:p>
    <w:p w:rsidR="00D02B7C" w:rsidRDefault="00D02B7C" w:rsidP="00D02B7C">
      <w:pPr>
        <w:spacing w:line="480" w:lineRule="auto"/>
      </w:pPr>
      <w:r>
        <w:t xml:space="preserve">                 The petition</w:t>
      </w:r>
      <w:r w:rsidR="002A6017">
        <w:t>s</w:t>
      </w:r>
      <w:r>
        <w:t xml:space="preserve"> for writ</w:t>
      </w:r>
      <w:r w:rsidR="002A6017">
        <w:t>s</w:t>
      </w:r>
      <w:r>
        <w:t xml:space="preserve"> of certiorari </w:t>
      </w:r>
      <w:r w:rsidR="002A6017">
        <w:t>are</w:t>
      </w:r>
      <w:r>
        <w:t xml:space="preserve"> granted.</w:t>
      </w:r>
    </w:p>
    <w:p w:rsidR="00D02B7C" w:rsidRDefault="00D02B7C" w:rsidP="00D02B7C">
      <w:pPr>
        <w:spacing w:line="480" w:lineRule="auto"/>
        <w:jc w:val="center"/>
      </w:pPr>
      <w:r>
        <w:rPr>
          <w:b/>
        </w:rPr>
        <w:t>CERTIORARI DENIED</w:t>
      </w:r>
    </w:p>
    <w:p w:rsidR="00D02B7C" w:rsidRDefault="00D02B7C" w:rsidP="00D02B7C">
      <w:pPr>
        <w:spacing w:line="480" w:lineRule="auto"/>
      </w:pPr>
      <w:proofErr w:type="gramStart"/>
      <w:r>
        <w:t xml:space="preserve">11-1321      VELASQUEZ-OTERO, EDWIN J. V. HOLDER, </w:t>
      </w:r>
      <w:proofErr w:type="spellStart"/>
      <w:r>
        <w:t>ATT'Y</w:t>
      </w:r>
      <w:proofErr w:type="spellEnd"/>
      <w:r>
        <w:t xml:space="preserve"> GEN.</w:t>
      </w:r>
      <w:proofErr w:type="gramEnd"/>
    </w:p>
    <w:p w:rsidR="00D02B7C" w:rsidRDefault="00D02B7C" w:rsidP="00D02B7C">
      <w:r>
        <w:t xml:space="preserve">11-1390   </w:t>
      </w:r>
      <w:proofErr w:type="gramStart"/>
      <w:r>
        <w:t xml:space="preserve">)  </w:t>
      </w:r>
      <w:proofErr w:type="spellStart"/>
      <w:r>
        <w:t>ELASHI</w:t>
      </w:r>
      <w:proofErr w:type="spellEnd"/>
      <w:proofErr w:type="gramEnd"/>
      <w:r>
        <w:t xml:space="preserve">, </w:t>
      </w:r>
      <w:proofErr w:type="spellStart"/>
      <w:r>
        <w:t>GHASSAN</w:t>
      </w:r>
      <w:proofErr w:type="spellEnd"/>
      <w:r>
        <w:t>, ET AL. V. UNITED STATES</w:t>
      </w:r>
    </w:p>
    <w:p w:rsidR="00D02B7C" w:rsidRDefault="00D02B7C" w:rsidP="00D02B7C">
      <w:r>
        <w:t xml:space="preserve">          )</w:t>
      </w:r>
    </w:p>
    <w:p w:rsidR="00D02B7C" w:rsidRDefault="00D02B7C" w:rsidP="00D02B7C">
      <w:pPr>
        <w:spacing w:line="480" w:lineRule="auto"/>
      </w:pPr>
      <w:r>
        <w:t>11-</w:t>
      </w:r>
      <w:proofErr w:type="gramStart"/>
      <w:r>
        <w:t>10437  )</w:t>
      </w:r>
      <w:proofErr w:type="gramEnd"/>
      <w:r>
        <w:t xml:space="preserve">  EL-</w:t>
      </w:r>
      <w:proofErr w:type="spellStart"/>
      <w:r>
        <w:t>MEZAIN</w:t>
      </w:r>
      <w:proofErr w:type="spellEnd"/>
      <w:r>
        <w:t>, MOHAMMAD V. UNITED STATES</w:t>
      </w:r>
    </w:p>
    <w:p w:rsidR="00D02B7C" w:rsidRDefault="00D02B7C" w:rsidP="00D02B7C">
      <w:pPr>
        <w:spacing w:line="480" w:lineRule="auto"/>
      </w:pPr>
      <w:r>
        <w:t xml:space="preserve">11-1391      CHESTER, ELROY V. THALER, DIR., TX </w:t>
      </w:r>
      <w:proofErr w:type="spellStart"/>
      <w:r>
        <w:t>DCJ</w:t>
      </w:r>
      <w:proofErr w:type="spellEnd"/>
    </w:p>
    <w:p w:rsidR="00D02B7C" w:rsidRDefault="00D02B7C" w:rsidP="00D02B7C">
      <w:pPr>
        <w:spacing w:line="480" w:lineRule="auto"/>
      </w:pPr>
      <w:r>
        <w:t xml:space="preserve">11-1402      </w:t>
      </w:r>
      <w:proofErr w:type="spellStart"/>
      <w:r>
        <w:t>MARCAVAGE</w:t>
      </w:r>
      <w:proofErr w:type="spellEnd"/>
      <w:r>
        <w:t>, MICHAEL V. SAPERSTEIN, ALAN, ET AL.</w:t>
      </w:r>
    </w:p>
    <w:p w:rsidR="00D02B7C" w:rsidRDefault="00D02B7C" w:rsidP="00D02B7C">
      <w:pPr>
        <w:spacing w:line="480" w:lineRule="auto"/>
      </w:pPr>
      <w:r>
        <w:t>11-1490      BERNINI, BROOK, ET AL. V. ST. PAUL, MN, ET AL.</w:t>
      </w:r>
    </w:p>
    <w:p w:rsidR="00D02B7C" w:rsidRDefault="00D02B7C" w:rsidP="00D02B7C">
      <w:pPr>
        <w:spacing w:line="480" w:lineRule="auto"/>
      </w:pPr>
      <w:r>
        <w:t xml:space="preserve">11-1525      GRANADOS </w:t>
      </w:r>
      <w:proofErr w:type="spellStart"/>
      <w:r>
        <w:t>GAITAN</w:t>
      </w:r>
      <w:proofErr w:type="spellEnd"/>
      <w:r>
        <w:t xml:space="preserve">, OSCAR A. V. HOLDER, </w:t>
      </w:r>
      <w:proofErr w:type="spellStart"/>
      <w:r>
        <w:t>ATT'Y</w:t>
      </w:r>
      <w:proofErr w:type="spellEnd"/>
      <w:r>
        <w:t xml:space="preserve"> GEN.</w:t>
      </w:r>
    </w:p>
    <w:p w:rsidR="00D02B7C" w:rsidRDefault="00D02B7C" w:rsidP="00D02B7C">
      <w:pPr>
        <w:spacing w:line="480" w:lineRule="auto"/>
      </w:pPr>
      <w:r>
        <w:t xml:space="preserve">11-9981      </w:t>
      </w:r>
      <w:proofErr w:type="spellStart"/>
      <w:r>
        <w:t>ARGUETA</w:t>
      </w:r>
      <w:proofErr w:type="spellEnd"/>
      <w:r>
        <w:t>, ANTONIO R. V. UNITED STATES</w:t>
      </w:r>
    </w:p>
    <w:p w:rsidR="00D02B7C" w:rsidRDefault="00D02B7C" w:rsidP="00D02B7C">
      <w:pPr>
        <w:spacing w:line="480" w:lineRule="auto"/>
      </w:pPr>
      <w:r>
        <w:t>11-10021     W. B. H. V. UNITED STATES</w:t>
      </w:r>
    </w:p>
    <w:p w:rsidR="00D02B7C" w:rsidRDefault="00D02B7C" w:rsidP="00D02B7C">
      <w:pPr>
        <w:spacing w:line="480" w:lineRule="auto"/>
      </w:pPr>
      <w:r>
        <w:t>11-10492     DELGADO, MARIA A. V. UNITED STATES</w:t>
      </w:r>
    </w:p>
    <w:p w:rsidR="00D02B7C" w:rsidRDefault="00D02B7C" w:rsidP="00D02B7C">
      <w:pPr>
        <w:spacing w:line="480" w:lineRule="auto"/>
      </w:pPr>
      <w:r>
        <w:t>11-11061     MARTINEZ-</w:t>
      </w:r>
      <w:proofErr w:type="spellStart"/>
      <w:r>
        <w:t>TAVERA</w:t>
      </w:r>
      <w:proofErr w:type="spellEnd"/>
      <w:r>
        <w:t>, ALEJANDRO V. UNITED STATES</w:t>
      </w:r>
    </w:p>
    <w:p w:rsidR="00D02B7C" w:rsidRDefault="00D02B7C" w:rsidP="00D02B7C">
      <w:pPr>
        <w:spacing w:line="480" w:lineRule="auto"/>
      </w:pPr>
      <w:proofErr w:type="gramStart"/>
      <w:r>
        <w:t xml:space="preserve">12-61        </w:t>
      </w:r>
      <w:proofErr w:type="spellStart"/>
      <w:r>
        <w:t>BROICH</w:t>
      </w:r>
      <w:proofErr w:type="spellEnd"/>
      <w:r>
        <w:t>, CHRISTOPHER V. SOUTHAMPTON, NY, ET AL.</w:t>
      </w:r>
      <w:proofErr w:type="gramEnd"/>
    </w:p>
    <w:p w:rsidR="00D02B7C" w:rsidRDefault="00D02B7C" w:rsidP="00D02B7C">
      <w:pPr>
        <w:spacing w:line="480" w:lineRule="auto"/>
      </w:pPr>
      <w:r>
        <w:t xml:space="preserve">12-108       </w:t>
      </w:r>
      <w:proofErr w:type="spellStart"/>
      <w:r>
        <w:t>SIDAMON-ERISTOFF</w:t>
      </w:r>
      <w:proofErr w:type="spellEnd"/>
      <w:r>
        <w:t>, ANDREW, ET AL. V. NEW JERSEY FOOD COUNCIL</w:t>
      </w:r>
    </w:p>
    <w:p w:rsidR="00D02B7C" w:rsidRDefault="00D02B7C" w:rsidP="00D02B7C">
      <w:pPr>
        <w:spacing w:line="480" w:lineRule="auto"/>
      </w:pPr>
      <w:proofErr w:type="gramStart"/>
      <w:r>
        <w:t>12-145       PERSONHOOD OKLAHOMA V. BARBER, BRITTANY M., ET AL.</w:t>
      </w:r>
      <w:proofErr w:type="gramEnd"/>
    </w:p>
    <w:p w:rsidR="00D02B7C" w:rsidRDefault="00D02B7C" w:rsidP="00D02B7C">
      <w:pPr>
        <w:spacing w:line="480" w:lineRule="auto"/>
      </w:pPr>
      <w:r>
        <w:t xml:space="preserve">12-180       </w:t>
      </w:r>
      <w:proofErr w:type="spellStart"/>
      <w:r>
        <w:t>JEWUSIAK</w:t>
      </w:r>
      <w:proofErr w:type="spellEnd"/>
      <w:r>
        <w:t>, THOMAS G. V. SANDY KAYE CONDOMINIUM ASSOC.</w:t>
      </w:r>
    </w:p>
    <w:p w:rsidR="00FA5AB1" w:rsidRDefault="00FA5AB1">
      <w:r>
        <w:br w:type="page"/>
      </w:r>
    </w:p>
    <w:p w:rsidR="00D02B7C" w:rsidRDefault="00D02B7C" w:rsidP="00D02B7C">
      <w:bookmarkStart w:id="1" w:name="_GoBack"/>
      <w:bookmarkEnd w:id="1"/>
      <w:r>
        <w:lastRenderedPageBreak/>
        <w:t xml:space="preserve">12-202    )  JOHN HANCOCK LIFE INS., ET AL. V. </w:t>
      </w:r>
      <w:proofErr w:type="spellStart"/>
      <w:r>
        <w:t>SANTOMENNO</w:t>
      </w:r>
      <w:proofErr w:type="spellEnd"/>
      <w:r>
        <w:t>, DANIELLE, ET AL.</w:t>
      </w:r>
    </w:p>
    <w:p w:rsidR="00D02B7C" w:rsidRDefault="00D02B7C" w:rsidP="00D02B7C">
      <w:r>
        <w:t xml:space="preserve">          )</w:t>
      </w:r>
    </w:p>
    <w:p w:rsidR="00D02B7C" w:rsidRDefault="00D02B7C" w:rsidP="00D02B7C">
      <w:pPr>
        <w:spacing w:line="480" w:lineRule="auto"/>
      </w:pPr>
      <w:r>
        <w:t xml:space="preserve">12-208    </w:t>
      </w:r>
      <w:proofErr w:type="gramStart"/>
      <w:r>
        <w:t xml:space="preserve">)  </w:t>
      </w:r>
      <w:proofErr w:type="spellStart"/>
      <w:r>
        <w:t>SANTOMENNO</w:t>
      </w:r>
      <w:proofErr w:type="spellEnd"/>
      <w:proofErr w:type="gramEnd"/>
      <w:r>
        <w:t>, DANIELLE V. JOHN HANCOCK LIFE INS., ET AL.</w:t>
      </w:r>
    </w:p>
    <w:p w:rsidR="00D02B7C" w:rsidRDefault="00D02B7C" w:rsidP="00D02B7C">
      <w:pPr>
        <w:spacing w:line="480" w:lineRule="auto"/>
      </w:pPr>
      <w:r>
        <w:t xml:space="preserve">12-211       </w:t>
      </w:r>
      <w:proofErr w:type="spellStart"/>
      <w:r>
        <w:t>GLUNK</w:t>
      </w:r>
      <w:proofErr w:type="spellEnd"/>
      <w:r>
        <w:t>, RICHARD P. V. PA BUREAU OF AFFAIRS</w:t>
      </w:r>
    </w:p>
    <w:p w:rsidR="00D02B7C" w:rsidRDefault="00D02B7C" w:rsidP="00D02B7C">
      <w:pPr>
        <w:spacing w:line="480" w:lineRule="auto"/>
      </w:pPr>
      <w:r>
        <w:t xml:space="preserve">12-233       </w:t>
      </w:r>
      <w:proofErr w:type="spellStart"/>
      <w:r>
        <w:t>CINOTTO</w:t>
      </w:r>
      <w:proofErr w:type="spellEnd"/>
      <w:r>
        <w:t>, JEAN M. V. DELTA AIR LINES, INC., ET AL.</w:t>
      </w:r>
    </w:p>
    <w:p w:rsidR="00D02B7C" w:rsidRDefault="00D02B7C" w:rsidP="00D02B7C">
      <w:pPr>
        <w:spacing w:line="480" w:lineRule="auto"/>
      </w:pPr>
      <w:proofErr w:type="gramStart"/>
      <w:r>
        <w:t xml:space="preserve">12-237       </w:t>
      </w:r>
      <w:proofErr w:type="spellStart"/>
      <w:r>
        <w:t>TRANCOS</w:t>
      </w:r>
      <w:proofErr w:type="spellEnd"/>
      <w:r>
        <w:t>, INC. V. BALSAM, DANIEL L.</w:t>
      </w:r>
      <w:proofErr w:type="gramEnd"/>
    </w:p>
    <w:p w:rsidR="00D02B7C" w:rsidRDefault="00D02B7C" w:rsidP="00D02B7C">
      <w:pPr>
        <w:spacing w:line="480" w:lineRule="auto"/>
      </w:pPr>
      <w:r>
        <w:t>12-243       NOVA CHEMICALS CORP., ET AL. V. DOW CHEMICAL CO.</w:t>
      </w:r>
    </w:p>
    <w:p w:rsidR="00D02B7C" w:rsidRDefault="00D02B7C" w:rsidP="00D02B7C">
      <w:pPr>
        <w:spacing w:line="480" w:lineRule="auto"/>
      </w:pPr>
      <w:r>
        <w:t xml:space="preserve">12-252       </w:t>
      </w:r>
      <w:proofErr w:type="spellStart"/>
      <w:r>
        <w:t>KULESA</w:t>
      </w:r>
      <w:proofErr w:type="spellEnd"/>
      <w:r>
        <w:t>, JOHN W. V. REX, SHARRON L.</w:t>
      </w:r>
    </w:p>
    <w:p w:rsidR="00D02B7C" w:rsidRDefault="00D02B7C" w:rsidP="00D02B7C">
      <w:pPr>
        <w:spacing w:line="480" w:lineRule="auto"/>
      </w:pPr>
      <w:r>
        <w:t xml:space="preserve">12-255       </w:t>
      </w:r>
      <w:proofErr w:type="spellStart"/>
      <w:r>
        <w:t>CAPOGROSSO</w:t>
      </w:r>
      <w:proofErr w:type="spellEnd"/>
      <w:r>
        <w:t>, ELEANOR V. 30 RIVER CT. EAST URBAN RENEWAL</w:t>
      </w:r>
    </w:p>
    <w:p w:rsidR="00D02B7C" w:rsidRDefault="00D02B7C" w:rsidP="00D02B7C">
      <w:pPr>
        <w:spacing w:line="480" w:lineRule="auto"/>
      </w:pPr>
      <w:r>
        <w:t>12-257       ROBINSON, BEVERLY V. MORGAN STANLEY, ET AL.</w:t>
      </w:r>
    </w:p>
    <w:p w:rsidR="00D02B7C" w:rsidRDefault="00D02B7C" w:rsidP="00D02B7C">
      <w:pPr>
        <w:spacing w:line="480" w:lineRule="auto"/>
      </w:pPr>
      <w:r>
        <w:t>12-259       LIU, BO V. ILLINOIS</w:t>
      </w:r>
    </w:p>
    <w:p w:rsidR="00D02B7C" w:rsidRDefault="00D02B7C" w:rsidP="00D02B7C">
      <w:pPr>
        <w:spacing w:line="480" w:lineRule="auto"/>
      </w:pPr>
      <w:r>
        <w:t>12-260       LAUER, MICHAEL V. SEC</w:t>
      </w:r>
    </w:p>
    <w:p w:rsidR="00D02B7C" w:rsidRDefault="00D02B7C" w:rsidP="00D02B7C">
      <w:pPr>
        <w:spacing w:line="480" w:lineRule="auto"/>
      </w:pPr>
      <w:r>
        <w:t xml:space="preserve">12-261       </w:t>
      </w:r>
      <w:proofErr w:type="spellStart"/>
      <w:r>
        <w:t>FHARMACY</w:t>
      </w:r>
      <w:proofErr w:type="spellEnd"/>
      <w:r>
        <w:t xml:space="preserve"> RECORDS, ET AL. V. </w:t>
      </w:r>
      <w:proofErr w:type="spellStart"/>
      <w:r>
        <w:t>NASSAR</w:t>
      </w:r>
      <w:proofErr w:type="spellEnd"/>
      <w:r>
        <w:t>, SALAAM, ET AL.</w:t>
      </w:r>
    </w:p>
    <w:p w:rsidR="00D02B7C" w:rsidRDefault="00D02B7C" w:rsidP="00D02B7C">
      <w:pPr>
        <w:spacing w:line="480" w:lineRule="auto"/>
      </w:pPr>
      <w:r>
        <w:t>12-279       LYNN, TILLIE V. ALEXANDER, KEITH B.</w:t>
      </w:r>
    </w:p>
    <w:p w:rsidR="00D02B7C" w:rsidRDefault="00D02B7C" w:rsidP="00D02B7C">
      <w:pPr>
        <w:spacing w:line="480" w:lineRule="auto"/>
      </w:pPr>
      <w:r>
        <w:t xml:space="preserve">12-287       </w:t>
      </w:r>
      <w:proofErr w:type="spellStart"/>
      <w:r>
        <w:t>PATRAW</w:t>
      </w:r>
      <w:proofErr w:type="spellEnd"/>
      <w:r>
        <w:t xml:space="preserve">, TERRI V. </w:t>
      </w:r>
      <w:proofErr w:type="spellStart"/>
      <w:r>
        <w:t>GROTH</w:t>
      </w:r>
      <w:proofErr w:type="spellEnd"/>
      <w:r>
        <w:t>, CARRY, ET AL.</w:t>
      </w:r>
    </w:p>
    <w:p w:rsidR="00D02B7C" w:rsidRDefault="00D02B7C" w:rsidP="00D02B7C">
      <w:pPr>
        <w:spacing w:line="480" w:lineRule="auto"/>
      </w:pPr>
      <w:r>
        <w:t xml:space="preserve">12-288       </w:t>
      </w:r>
      <w:proofErr w:type="spellStart"/>
      <w:r>
        <w:t>ORD</w:t>
      </w:r>
      <w:proofErr w:type="spellEnd"/>
      <w:r>
        <w:t>, ROBERT L. V. DISTRICT OF COLUMBIA</w:t>
      </w:r>
    </w:p>
    <w:p w:rsidR="00D02B7C" w:rsidRDefault="00D02B7C" w:rsidP="00D02B7C">
      <w:pPr>
        <w:spacing w:line="480" w:lineRule="auto"/>
      </w:pPr>
      <w:r>
        <w:t>12-291       SMITH, DONALD J. V. CSX TRANSPORTATION, INC.</w:t>
      </w:r>
    </w:p>
    <w:p w:rsidR="00D02B7C" w:rsidRDefault="00D02B7C" w:rsidP="00D02B7C">
      <w:pPr>
        <w:spacing w:line="480" w:lineRule="auto"/>
      </w:pPr>
      <w:r>
        <w:t xml:space="preserve">12-321       NEELY, LARRY V. </w:t>
      </w:r>
      <w:proofErr w:type="spellStart"/>
      <w:r>
        <w:t>McDANIEL</w:t>
      </w:r>
      <w:proofErr w:type="spellEnd"/>
      <w:r>
        <w:t xml:space="preserve">, </w:t>
      </w:r>
      <w:proofErr w:type="spellStart"/>
      <w:r>
        <w:t>ATT'Y</w:t>
      </w:r>
      <w:proofErr w:type="spellEnd"/>
      <w:r>
        <w:t xml:space="preserve"> GEN. OF AR</w:t>
      </w:r>
    </w:p>
    <w:p w:rsidR="00D02B7C" w:rsidRDefault="00D02B7C" w:rsidP="00D02B7C">
      <w:r>
        <w:t xml:space="preserve">12-325    </w:t>
      </w:r>
      <w:proofErr w:type="gramStart"/>
      <w:r>
        <w:t>)  SMITH</w:t>
      </w:r>
      <w:proofErr w:type="gramEnd"/>
      <w:r>
        <w:t>, RONALD L. V. UNITED STATES</w:t>
      </w:r>
    </w:p>
    <w:p w:rsidR="00D02B7C" w:rsidRDefault="00D02B7C" w:rsidP="00D02B7C">
      <w:r>
        <w:t xml:space="preserve">          )</w:t>
      </w:r>
    </w:p>
    <w:p w:rsidR="00D02B7C" w:rsidRDefault="00D02B7C" w:rsidP="00D02B7C">
      <w:pPr>
        <w:spacing w:line="480" w:lineRule="auto"/>
      </w:pPr>
      <w:r>
        <w:t xml:space="preserve">12-6340   </w:t>
      </w:r>
      <w:proofErr w:type="gramStart"/>
      <w:r>
        <w:t>)  BAKER</w:t>
      </w:r>
      <w:proofErr w:type="gramEnd"/>
      <w:r>
        <w:t>, KEVIN V. UNITED STATES</w:t>
      </w:r>
    </w:p>
    <w:p w:rsidR="00D02B7C" w:rsidRDefault="00D02B7C" w:rsidP="00D02B7C">
      <w:pPr>
        <w:spacing w:line="480" w:lineRule="auto"/>
      </w:pPr>
      <w:r>
        <w:t xml:space="preserve">12-329       MINOR, </w:t>
      </w:r>
      <w:proofErr w:type="spellStart"/>
      <w:r>
        <w:t>VANIA</w:t>
      </w:r>
      <w:proofErr w:type="spellEnd"/>
      <w:r>
        <w:t xml:space="preserve"> V. </w:t>
      </w:r>
      <w:proofErr w:type="spellStart"/>
      <w:r>
        <w:t>GRABE</w:t>
      </w:r>
      <w:proofErr w:type="spellEnd"/>
      <w:r>
        <w:t>, BECKY, ET AL.</w:t>
      </w:r>
    </w:p>
    <w:p w:rsidR="00D02B7C" w:rsidRDefault="00D02B7C" w:rsidP="00D02B7C">
      <w:pPr>
        <w:spacing w:line="480" w:lineRule="auto"/>
      </w:pPr>
      <w:r>
        <w:t>12-333       CARTER, TERRY L. V. DEPT. OF NAVY, ET AL.</w:t>
      </w:r>
    </w:p>
    <w:p w:rsidR="00D02B7C" w:rsidRDefault="00D02B7C" w:rsidP="00D02B7C">
      <w:pPr>
        <w:spacing w:line="480" w:lineRule="auto"/>
      </w:pPr>
      <w:r>
        <w:t>12-336       BROOKSVILLE, FL V. WESTCHESTER FIRE INSURANCE CO.</w:t>
      </w:r>
    </w:p>
    <w:p w:rsidR="00D02B7C" w:rsidRDefault="00D02B7C" w:rsidP="00D02B7C">
      <w:pPr>
        <w:spacing w:line="480" w:lineRule="auto"/>
      </w:pPr>
      <w:r>
        <w:t>12-337       RAY, MYRA V. SUN LIFE &amp; HEALTH INS. CO.</w:t>
      </w:r>
    </w:p>
    <w:p w:rsidR="00D02B7C" w:rsidRDefault="00D02B7C" w:rsidP="00D02B7C">
      <w:pPr>
        <w:spacing w:line="480" w:lineRule="auto"/>
      </w:pPr>
      <w:r>
        <w:t xml:space="preserve">12-338       </w:t>
      </w:r>
      <w:proofErr w:type="spellStart"/>
      <w:r>
        <w:t>KURSCHINSKE</w:t>
      </w:r>
      <w:proofErr w:type="spellEnd"/>
      <w:r>
        <w:t>, VIRGINIA V. MEADVILLE FORGING CO.</w:t>
      </w:r>
    </w:p>
    <w:p w:rsidR="00D02B7C" w:rsidRDefault="00D02B7C" w:rsidP="00D02B7C">
      <w:pPr>
        <w:spacing w:line="480" w:lineRule="auto"/>
      </w:pPr>
      <w:r>
        <w:t>12-340       RUSSELL, WAYNE A. V. VIRGINIA BD. OF AGRICULTURE</w:t>
      </w:r>
    </w:p>
    <w:p w:rsidR="00D02B7C" w:rsidRDefault="00D02B7C" w:rsidP="00D02B7C">
      <w:pPr>
        <w:spacing w:line="480" w:lineRule="auto"/>
      </w:pPr>
      <w:r>
        <w:t>12-341       GUY, KEITH, ET AL. V. LEXINGTON-FAYETTE COUNTY, ET AL.</w:t>
      </w:r>
    </w:p>
    <w:p w:rsidR="00D02B7C" w:rsidRDefault="00D02B7C" w:rsidP="00D02B7C">
      <w:pPr>
        <w:spacing w:line="480" w:lineRule="auto"/>
      </w:pPr>
      <w:r>
        <w:t xml:space="preserve">12-345       </w:t>
      </w:r>
      <w:proofErr w:type="spellStart"/>
      <w:r>
        <w:t>GUIAMELON</w:t>
      </w:r>
      <w:proofErr w:type="spellEnd"/>
      <w:r>
        <w:t>, RITA V. CALIFORNIA</w:t>
      </w:r>
    </w:p>
    <w:p w:rsidR="00D02B7C" w:rsidRDefault="00D02B7C" w:rsidP="00D02B7C">
      <w:pPr>
        <w:spacing w:line="480" w:lineRule="auto"/>
      </w:pPr>
      <w:r>
        <w:t xml:space="preserve">12-347       CHAO, </w:t>
      </w:r>
      <w:proofErr w:type="spellStart"/>
      <w:r>
        <w:t>HENGJUN</w:t>
      </w:r>
      <w:proofErr w:type="spellEnd"/>
      <w:r>
        <w:t xml:space="preserve"> V. </w:t>
      </w:r>
      <w:proofErr w:type="gramStart"/>
      <w:r>
        <w:t>MOUNT SINAI</w:t>
      </w:r>
      <w:proofErr w:type="gramEnd"/>
      <w:r>
        <w:t xml:space="preserve"> HOSPITAL, ET AL.</w:t>
      </w:r>
    </w:p>
    <w:p w:rsidR="00D02B7C" w:rsidRDefault="00D02B7C" w:rsidP="00D02B7C">
      <w:pPr>
        <w:spacing w:line="480" w:lineRule="auto"/>
      </w:pPr>
      <w:r>
        <w:lastRenderedPageBreak/>
        <w:t xml:space="preserve">12-363       DEAN, E. STEPHEN V. </w:t>
      </w:r>
      <w:proofErr w:type="spellStart"/>
      <w:r>
        <w:t>TEEUWISSEN</w:t>
      </w:r>
      <w:proofErr w:type="spellEnd"/>
      <w:r>
        <w:t>, PIETER</w:t>
      </w:r>
    </w:p>
    <w:p w:rsidR="00D02B7C" w:rsidRDefault="00D02B7C" w:rsidP="00D02B7C">
      <w:pPr>
        <w:spacing w:line="480" w:lineRule="auto"/>
      </w:pPr>
      <w:r>
        <w:t>12-377       HALE, ORLANDO J. V. UNITED STATES</w:t>
      </w:r>
    </w:p>
    <w:p w:rsidR="00D02B7C" w:rsidRDefault="00D02B7C" w:rsidP="00D02B7C">
      <w:pPr>
        <w:spacing w:line="480" w:lineRule="auto"/>
      </w:pPr>
      <w:r>
        <w:t>12-378       MITCHELL, CHARLES L. V. UNITED STATES</w:t>
      </w:r>
    </w:p>
    <w:p w:rsidR="00D02B7C" w:rsidRDefault="00D02B7C" w:rsidP="00D02B7C">
      <w:pPr>
        <w:spacing w:line="480" w:lineRule="auto"/>
      </w:pPr>
      <w:r>
        <w:t>12-386       SHARPTON, LESTER M. V. UNITED STATES</w:t>
      </w:r>
    </w:p>
    <w:p w:rsidR="00D02B7C" w:rsidRDefault="00D02B7C" w:rsidP="00D02B7C">
      <w:pPr>
        <w:spacing w:line="480" w:lineRule="auto"/>
      </w:pPr>
      <w:r>
        <w:t>12-387       DAVIS, W. E. V. UNITED STATES</w:t>
      </w:r>
    </w:p>
    <w:p w:rsidR="00D02B7C" w:rsidRDefault="00D02B7C" w:rsidP="00D02B7C">
      <w:pPr>
        <w:spacing w:line="480" w:lineRule="auto"/>
      </w:pPr>
      <w:r>
        <w:t xml:space="preserve">12-5016      </w:t>
      </w:r>
      <w:proofErr w:type="spellStart"/>
      <w:r>
        <w:t>AMEZCUA</w:t>
      </w:r>
      <w:proofErr w:type="spellEnd"/>
      <w:r>
        <w:t>, SERGIO V. DISTRICT COURT OF NV, ET AL.</w:t>
      </w:r>
    </w:p>
    <w:p w:rsidR="00D02B7C" w:rsidRDefault="00D02B7C" w:rsidP="00D02B7C">
      <w:pPr>
        <w:spacing w:line="480" w:lineRule="auto"/>
      </w:pPr>
      <w:r>
        <w:t>12-5030      SPARKS, ROBERT V. TEXAS</w:t>
      </w:r>
    </w:p>
    <w:p w:rsidR="00D02B7C" w:rsidRDefault="00D02B7C" w:rsidP="00D02B7C">
      <w:pPr>
        <w:spacing w:line="480" w:lineRule="auto"/>
      </w:pPr>
      <w:r>
        <w:t>12-5229      HAWKINS, SHAWN L. V. OHIO</w:t>
      </w:r>
    </w:p>
    <w:p w:rsidR="00D02B7C" w:rsidRDefault="00D02B7C" w:rsidP="00D02B7C">
      <w:pPr>
        <w:spacing w:line="480" w:lineRule="auto"/>
      </w:pPr>
      <w:r>
        <w:t xml:space="preserve">12-5363      </w:t>
      </w:r>
      <w:proofErr w:type="spellStart"/>
      <w:r>
        <w:t>SHIGLEY</w:t>
      </w:r>
      <w:proofErr w:type="spellEnd"/>
      <w:r>
        <w:t>, SCOTT Z. V. UNITED STATES</w:t>
      </w:r>
    </w:p>
    <w:p w:rsidR="00D02B7C" w:rsidRDefault="00D02B7C" w:rsidP="00D02B7C">
      <w:pPr>
        <w:spacing w:line="480" w:lineRule="auto"/>
      </w:pPr>
      <w:r>
        <w:t>12-5374      CAMPBELL, ALVA E. V. ROBINSON, WARDEN</w:t>
      </w:r>
    </w:p>
    <w:p w:rsidR="00D02B7C" w:rsidRDefault="00D02B7C" w:rsidP="00D02B7C">
      <w:pPr>
        <w:spacing w:line="480" w:lineRule="auto"/>
      </w:pPr>
      <w:r>
        <w:t xml:space="preserve">12-5427      ELLIOTT, </w:t>
      </w:r>
      <w:proofErr w:type="spellStart"/>
      <w:r>
        <w:t>MARCHAND</w:t>
      </w:r>
      <w:proofErr w:type="spellEnd"/>
      <w:r>
        <w:t xml:space="preserve"> V. CALIFORNIA</w:t>
      </w:r>
    </w:p>
    <w:p w:rsidR="00D02B7C" w:rsidRDefault="00D02B7C" w:rsidP="00D02B7C">
      <w:pPr>
        <w:spacing w:line="480" w:lineRule="auto"/>
      </w:pPr>
      <w:r>
        <w:t>12-5433      HOWARD, TIMOTHY L. V. ARKANSAS</w:t>
      </w:r>
    </w:p>
    <w:p w:rsidR="00D02B7C" w:rsidRDefault="00D02B7C" w:rsidP="00D02B7C">
      <w:pPr>
        <w:spacing w:line="480" w:lineRule="auto"/>
      </w:pPr>
      <w:r>
        <w:t>12-5495      SPRINGS, THOMAS L. V. ARKANSAS</w:t>
      </w:r>
    </w:p>
    <w:p w:rsidR="00D02B7C" w:rsidRDefault="00D02B7C" w:rsidP="00D02B7C">
      <w:pPr>
        <w:spacing w:line="480" w:lineRule="auto"/>
      </w:pPr>
      <w:r>
        <w:t xml:space="preserve">12-5572      </w:t>
      </w:r>
      <w:proofErr w:type="spellStart"/>
      <w:r>
        <w:t>NOSIE</w:t>
      </w:r>
      <w:proofErr w:type="spellEnd"/>
      <w:r>
        <w:t>, PATRICIA E. V. ASSOC. OF FLIGHT ATTENDANTS-CWA</w:t>
      </w:r>
    </w:p>
    <w:p w:rsidR="00D02B7C" w:rsidRDefault="00D02B7C" w:rsidP="00D02B7C">
      <w:pPr>
        <w:spacing w:line="480" w:lineRule="auto"/>
      </w:pPr>
      <w:r>
        <w:t xml:space="preserve">12-5682      ROBERTS, DONNIE L. V. THALER, DIR., TX </w:t>
      </w:r>
      <w:proofErr w:type="spellStart"/>
      <w:r>
        <w:t>DCJ</w:t>
      </w:r>
      <w:proofErr w:type="spellEnd"/>
    </w:p>
    <w:p w:rsidR="00D02B7C" w:rsidRDefault="00D02B7C" w:rsidP="00D02B7C">
      <w:pPr>
        <w:spacing w:line="480" w:lineRule="auto"/>
      </w:pPr>
      <w:r>
        <w:t xml:space="preserve">12-5756      ANDERSON, </w:t>
      </w:r>
      <w:proofErr w:type="spellStart"/>
      <w:r>
        <w:t>RASHAWN</w:t>
      </w:r>
      <w:proofErr w:type="spellEnd"/>
      <w:r>
        <w:t xml:space="preserve"> T. V. KANSAS</w:t>
      </w:r>
    </w:p>
    <w:p w:rsidR="00D02B7C" w:rsidRDefault="00D02B7C" w:rsidP="00D02B7C">
      <w:pPr>
        <w:spacing w:line="480" w:lineRule="auto"/>
      </w:pPr>
      <w:r>
        <w:t>12-5834      CARROLL, JOHN J. V. FLORIDA</w:t>
      </w:r>
    </w:p>
    <w:p w:rsidR="00D02B7C" w:rsidRDefault="00D02B7C" w:rsidP="00D02B7C">
      <w:pPr>
        <w:spacing w:line="480" w:lineRule="auto"/>
      </w:pPr>
      <w:r>
        <w:t>12-5837      TINSLEY, BRIAN R. V. GENESIS HEALTHCARE CORPORATION</w:t>
      </w:r>
    </w:p>
    <w:p w:rsidR="00D02B7C" w:rsidRDefault="00D02B7C" w:rsidP="00D02B7C">
      <w:pPr>
        <w:spacing w:line="480" w:lineRule="auto"/>
      </w:pPr>
      <w:r>
        <w:t>12-5848      WILLIAMS, JOSEPH V. HUMPHREY, WARDEN</w:t>
      </w:r>
    </w:p>
    <w:p w:rsidR="00D02B7C" w:rsidRDefault="00D02B7C" w:rsidP="00D02B7C">
      <w:pPr>
        <w:spacing w:line="480" w:lineRule="auto"/>
      </w:pPr>
      <w:r>
        <w:t xml:space="preserve">12-5849      TIMMONS, </w:t>
      </w:r>
      <w:proofErr w:type="spellStart"/>
      <w:r>
        <w:t>JACKQULIN</w:t>
      </w:r>
      <w:proofErr w:type="spellEnd"/>
      <w:r>
        <w:t xml:space="preserve"> V. RICHLAND COUNTY SHERIFF'S OFFICE</w:t>
      </w:r>
    </w:p>
    <w:p w:rsidR="00D02B7C" w:rsidRDefault="00D02B7C" w:rsidP="00D02B7C">
      <w:pPr>
        <w:spacing w:line="480" w:lineRule="auto"/>
      </w:pPr>
      <w:r>
        <w:t xml:space="preserve">12-5850      PRICE, KERRY S. V. </w:t>
      </w:r>
      <w:proofErr w:type="spellStart"/>
      <w:r>
        <w:t>WMATA</w:t>
      </w:r>
      <w:proofErr w:type="spellEnd"/>
      <w:r>
        <w:t>, ET AL.</w:t>
      </w:r>
    </w:p>
    <w:p w:rsidR="00D02B7C" w:rsidRDefault="00D02B7C" w:rsidP="00D02B7C">
      <w:pPr>
        <w:spacing w:line="480" w:lineRule="auto"/>
      </w:pPr>
      <w:r>
        <w:t>12-5859      ESPOSITO, JOHN A. V. HUMPHREY, WARDEN</w:t>
      </w:r>
    </w:p>
    <w:p w:rsidR="00D02B7C" w:rsidRDefault="00D02B7C" w:rsidP="00D02B7C">
      <w:pPr>
        <w:spacing w:line="480" w:lineRule="auto"/>
      </w:pPr>
      <w:r>
        <w:t xml:space="preserve">12-5860      SWISHER, RANDY M. V. </w:t>
      </w:r>
      <w:proofErr w:type="spellStart"/>
      <w:r>
        <w:t>LEVENHAGEN</w:t>
      </w:r>
      <w:proofErr w:type="spellEnd"/>
      <w:r>
        <w:t>, SUPT., WESTVILLE</w:t>
      </w:r>
    </w:p>
    <w:p w:rsidR="00D02B7C" w:rsidRDefault="00D02B7C" w:rsidP="00D02B7C">
      <w:pPr>
        <w:spacing w:line="480" w:lineRule="auto"/>
      </w:pPr>
      <w:r>
        <w:t>12-5863      SLOCUM, KATHERINE R. V. CORPORATE EXPRESS US, ET AL.</w:t>
      </w:r>
    </w:p>
    <w:p w:rsidR="00D02B7C" w:rsidRDefault="00D02B7C" w:rsidP="00D02B7C">
      <w:pPr>
        <w:spacing w:line="480" w:lineRule="auto"/>
      </w:pPr>
      <w:r>
        <w:t xml:space="preserve">12-5866      </w:t>
      </w:r>
      <w:proofErr w:type="spellStart"/>
      <w:r>
        <w:t>BLUME</w:t>
      </w:r>
      <w:proofErr w:type="spellEnd"/>
      <w:r>
        <w:t xml:space="preserve">, KENNETH R. V. </w:t>
      </w:r>
      <w:proofErr w:type="spellStart"/>
      <w:r>
        <w:t>SUPILANAS</w:t>
      </w:r>
      <w:proofErr w:type="spellEnd"/>
      <w:r>
        <w:t>, MARY J., ET AL.</w:t>
      </w:r>
    </w:p>
    <w:p w:rsidR="00D02B7C" w:rsidRDefault="00D02B7C" w:rsidP="00D02B7C">
      <w:pPr>
        <w:spacing w:line="480" w:lineRule="auto"/>
      </w:pPr>
      <w:r>
        <w:t>12-5871      FIELDS, LEONARDO J. V. RAINBOW REHABILITATION CENTER</w:t>
      </w:r>
    </w:p>
    <w:p w:rsidR="00D02B7C" w:rsidRDefault="00D02B7C" w:rsidP="00D02B7C">
      <w:pPr>
        <w:spacing w:line="480" w:lineRule="auto"/>
      </w:pPr>
      <w:r>
        <w:t xml:space="preserve">12-5876      FISCHER, DAVID V. </w:t>
      </w:r>
      <w:proofErr w:type="spellStart"/>
      <w:r>
        <w:t>PELKIE</w:t>
      </w:r>
      <w:proofErr w:type="spellEnd"/>
      <w:r>
        <w:t>, SUPT., STRAFFORD</w:t>
      </w:r>
    </w:p>
    <w:p w:rsidR="00D02B7C" w:rsidRDefault="00D02B7C" w:rsidP="00D02B7C">
      <w:pPr>
        <w:spacing w:line="480" w:lineRule="auto"/>
      </w:pPr>
      <w:r>
        <w:t>12-5877      HALL, TOMMY D. V. TEXARKANA POLICE DEPT., ET AL.</w:t>
      </w:r>
    </w:p>
    <w:p w:rsidR="00D02B7C" w:rsidRDefault="00D02B7C" w:rsidP="00D02B7C">
      <w:pPr>
        <w:spacing w:line="480" w:lineRule="auto"/>
      </w:pPr>
      <w:r>
        <w:lastRenderedPageBreak/>
        <w:t>12-5878      IMPERIAL, AUGUSTINE V. HERNDON, WARDEN</w:t>
      </w:r>
    </w:p>
    <w:p w:rsidR="00D02B7C" w:rsidRDefault="00D02B7C" w:rsidP="00D02B7C">
      <w:pPr>
        <w:spacing w:line="480" w:lineRule="auto"/>
      </w:pPr>
      <w:r>
        <w:t xml:space="preserve">12-5879      </w:t>
      </w:r>
      <w:proofErr w:type="spellStart"/>
      <w:r>
        <w:t>RAYFIELD</w:t>
      </w:r>
      <w:proofErr w:type="spellEnd"/>
      <w:r>
        <w:t>, VICKY M. V. UNITED MEDICAL CENTER</w:t>
      </w:r>
    </w:p>
    <w:p w:rsidR="00D02B7C" w:rsidRDefault="00D02B7C" w:rsidP="00D02B7C">
      <w:pPr>
        <w:spacing w:line="480" w:lineRule="auto"/>
      </w:pPr>
      <w:r>
        <w:t xml:space="preserve">12-5881      </w:t>
      </w:r>
      <w:proofErr w:type="spellStart"/>
      <w:r>
        <w:t>JERRELL</w:t>
      </w:r>
      <w:proofErr w:type="spellEnd"/>
      <w:r>
        <w:t>, BRYAN K. V. TEXAS</w:t>
      </w:r>
    </w:p>
    <w:p w:rsidR="00D02B7C" w:rsidRDefault="00D02B7C" w:rsidP="00D02B7C">
      <w:pPr>
        <w:spacing w:line="480" w:lineRule="auto"/>
      </w:pPr>
      <w:r>
        <w:t>12-5882      JAMES, PIERRE V. HARDY, WARDEN</w:t>
      </w:r>
    </w:p>
    <w:p w:rsidR="00D02B7C" w:rsidRDefault="00D02B7C" w:rsidP="00D02B7C">
      <w:pPr>
        <w:spacing w:line="480" w:lineRule="auto"/>
      </w:pPr>
      <w:proofErr w:type="gramStart"/>
      <w:r>
        <w:t>12-5886      FROST, JACQUELINE A. V. F &amp; R REALTY TRUST, ET AL.</w:t>
      </w:r>
      <w:proofErr w:type="gramEnd"/>
    </w:p>
    <w:p w:rsidR="00D02B7C" w:rsidRDefault="00D02B7C" w:rsidP="00D02B7C">
      <w:pPr>
        <w:spacing w:line="480" w:lineRule="auto"/>
      </w:pPr>
      <w:r>
        <w:t xml:space="preserve">12-5899      PERRY, STEVEN A. V. </w:t>
      </w:r>
      <w:proofErr w:type="spellStart"/>
      <w:r>
        <w:t>McDANIEL</w:t>
      </w:r>
      <w:proofErr w:type="spellEnd"/>
      <w:r>
        <w:t>, WARDEN</w:t>
      </w:r>
    </w:p>
    <w:p w:rsidR="00D02B7C" w:rsidRDefault="00D02B7C" w:rsidP="00D02B7C">
      <w:pPr>
        <w:spacing w:line="480" w:lineRule="auto"/>
      </w:pPr>
      <w:r>
        <w:t>12-5902      CORDERO, CARLOS V. TUCKER, SEC., FL DOC</w:t>
      </w:r>
    </w:p>
    <w:p w:rsidR="00D02B7C" w:rsidRDefault="00D02B7C" w:rsidP="00D02B7C">
      <w:pPr>
        <w:spacing w:line="480" w:lineRule="auto"/>
      </w:pPr>
      <w:r>
        <w:t xml:space="preserve">12-5907      </w:t>
      </w:r>
      <w:proofErr w:type="spellStart"/>
      <w:r>
        <w:t>VILLAFANE</w:t>
      </w:r>
      <w:proofErr w:type="spellEnd"/>
      <w:r>
        <w:t xml:space="preserve">, ANTHONY V. </w:t>
      </w:r>
      <w:proofErr w:type="spellStart"/>
      <w:r>
        <w:t>LaVALLEY</w:t>
      </w:r>
      <w:proofErr w:type="spellEnd"/>
      <w:r>
        <w:t>, SUPT., CLINTON</w:t>
      </w:r>
    </w:p>
    <w:p w:rsidR="00D02B7C" w:rsidRDefault="00D02B7C" w:rsidP="00D02B7C">
      <w:pPr>
        <w:spacing w:line="480" w:lineRule="auto"/>
      </w:pPr>
      <w:proofErr w:type="gramStart"/>
      <w:r>
        <w:t xml:space="preserve">12-5909      </w:t>
      </w:r>
      <w:proofErr w:type="spellStart"/>
      <w:r>
        <w:t>ANGLIN</w:t>
      </w:r>
      <w:proofErr w:type="spellEnd"/>
      <w:r>
        <w:t>, WESLEY S. V. BRECKINRIDGE CIRCUIT CT., ET AL.</w:t>
      </w:r>
      <w:proofErr w:type="gramEnd"/>
    </w:p>
    <w:p w:rsidR="00D02B7C" w:rsidRDefault="00D02B7C" w:rsidP="00D02B7C">
      <w:pPr>
        <w:spacing w:line="480" w:lineRule="auto"/>
      </w:pPr>
      <w:r>
        <w:t>12-5914      BUSH, LARRY L. V. BENNETT, FRED W., ET AL.</w:t>
      </w:r>
    </w:p>
    <w:p w:rsidR="00D02B7C" w:rsidRDefault="00D02B7C" w:rsidP="00D02B7C">
      <w:pPr>
        <w:spacing w:line="480" w:lineRule="auto"/>
      </w:pPr>
      <w:r>
        <w:t xml:space="preserve">12-5917      </w:t>
      </w:r>
      <w:proofErr w:type="spellStart"/>
      <w:r>
        <w:t>MALCOMB</w:t>
      </w:r>
      <w:proofErr w:type="spellEnd"/>
      <w:r>
        <w:t>, JOSEPH C. V. DIETZ, RACHEL, ET AL.</w:t>
      </w:r>
    </w:p>
    <w:p w:rsidR="00D02B7C" w:rsidRDefault="00D02B7C" w:rsidP="00D02B7C">
      <w:pPr>
        <w:spacing w:line="480" w:lineRule="auto"/>
      </w:pPr>
      <w:r>
        <w:t>12-5920      RUIZ, IGNACIO V. TEXAS</w:t>
      </w:r>
    </w:p>
    <w:p w:rsidR="00D02B7C" w:rsidRDefault="00D02B7C" w:rsidP="00D02B7C">
      <w:pPr>
        <w:spacing w:line="480" w:lineRule="auto"/>
      </w:pPr>
      <w:r>
        <w:t xml:space="preserve">12-5921      SLOANE, DEREK V. FISCHER, </w:t>
      </w:r>
      <w:proofErr w:type="spellStart"/>
      <w:r>
        <w:t>COMM'R</w:t>
      </w:r>
      <w:proofErr w:type="spellEnd"/>
      <w:r>
        <w:t>, NY DOC, ET AL.</w:t>
      </w:r>
    </w:p>
    <w:p w:rsidR="00D02B7C" w:rsidRDefault="00D02B7C" w:rsidP="00D02B7C">
      <w:pPr>
        <w:spacing w:line="480" w:lineRule="auto"/>
      </w:pPr>
      <w:r>
        <w:t>12-5922      RODRIGUEZ, DAVID A. V. CALIFORNIA</w:t>
      </w:r>
    </w:p>
    <w:p w:rsidR="00D02B7C" w:rsidRDefault="00D02B7C" w:rsidP="00D02B7C">
      <w:pPr>
        <w:spacing w:line="480" w:lineRule="auto"/>
      </w:pPr>
      <w:r>
        <w:t xml:space="preserve">12-5923      CLARK, NORRIS V. THALER, DIR., TX </w:t>
      </w:r>
      <w:proofErr w:type="spellStart"/>
      <w:r>
        <w:t>DCJ</w:t>
      </w:r>
      <w:proofErr w:type="spellEnd"/>
    </w:p>
    <w:p w:rsidR="00D02B7C" w:rsidRDefault="00D02B7C" w:rsidP="00D02B7C">
      <w:pPr>
        <w:spacing w:line="480" w:lineRule="auto"/>
      </w:pPr>
      <w:r>
        <w:t>12-5926      JACKSON, DONNA M. V. WATFORD, RICKY R.</w:t>
      </w:r>
    </w:p>
    <w:p w:rsidR="00D02B7C" w:rsidRDefault="00D02B7C" w:rsidP="00D02B7C">
      <w:pPr>
        <w:spacing w:line="480" w:lineRule="auto"/>
      </w:pPr>
      <w:proofErr w:type="gramStart"/>
      <w:r>
        <w:t xml:space="preserve">12-5927      LACEY, </w:t>
      </w:r>
      <w:proofErr w:type="spellStart"/>
      <w:r>
        <w:t>DAUGHTON</w:t>
      </w:r>
      <w:proofErr w:type="spellEnd"/>
      <w:r>
        <w:t xml:space="preserve"> W. V. BRAXTON, WARDEN, ET AL.</w:t>
      </w:r>
      <w:proofErr w:type="gramEnd"/>
    </w:p>
    <w:p w:rsidR="00D02B7C" w:rsidRDefault="00D02B7C" w:rsidP="00D02B7C">
      <w:pPr>
        <w:spacing w:line="480" w:lineRule="auto"/>
      </w:pPr>
      <w:r>
        <w:t xml:space="preserve">12-5930      </w:t>
      </w:r>
      <w:proofErr w:type="spellStart"/>
      <w:r>
        <w:t>McKINNEY</w:t>
      </w:r>
      <w:proofErr w:type="spellEnd"/>
      <w:r>
        <w:t>, ANTHONY L. V. SHEETS, WARDEN</w:t>
      </w:r>
    </w:p>
    <w:p w:rsidR="00D02B7C" w:rsidRDefault="00D02B7C" w:rsidP="00D02B7C">
      <w:pPr>
        <w:spacing w:line="480" w:lineRule="auto"/>
      </w:pPr>
      <w:r>
        <w:t xml:space="preserve">12-5933      ALSTON, MARK V. </w:t>
      </w:r>
      <w:proofErr w:type="spellStart"/>
      <w:r>
        <w:t>VOORHIES</w:t>
      </w:r>
      <w:proofErr w:type="spellEnd"/>
      <w:r>
        <w:t>, WARDEN</w:t>
      </w:r>
    </w:p>
    <w:p w:rsidR="00D02B7C" w:rsidRDefault="00D02B7C" w:rsidP="00D02B7C">
      <w:pPr>
        <w:spacing w:line="480" w:lineRule="auto"/>
      </w:pPr>
      <w:r>
        <w:t xml:space="preserve">12-5934      </w:t>
      </w:r>
      <w:proofErr w:type="spellStart"/>
      <w:r>
        <w:t>SCAGGS</w:t>
      </w:r>
      <w:proofErr w:type="spellEnd"/>
      <w:r>
        <w:t>, TRISTAN V. ILLINOIS</w:t>
      </w:r>
    </w:p>
    <w:p w:rsidR="00D02B7C" w:rsidRDefault="00D02B7C" w:rsidP="00D02B7C">
      <w:pPr>
        <w:spacing w:line="480" w:lineRule="auto"/>
      </w:pPr>
      <w:r>
        <w:t xml:space="preserve">12-5936      SMITH, DARNELL M. V. </w:t>
      </w:r>
      <w:proofErr w:type="spellStart"/>
      <w:r>
        <w:t>KOERNER</w:t>
      </w:r>
      <w:proofErr w:type="spellEnd"/>
      <w:r>
        <w:t>, JULIE M., ET AL.</w:t>
      </w:r>
    </w:p>
    <w:p w:rsidR="00D02B7C" w:rsidRDefault="00D02B7C" w:rsidP="00D02B7C">
      <w:pPr>
        <w:spacing w:line="480" w:lineRule="auto"/>
      </w:pPr>
      <w:r>
        <w:t>12-5940      CROSS, JAMES E. V. NEVADA</w:t>
      </w:r>
    </w:p>
    <w:p w:rsidR="00D02B7C" w:rsidRDefault="00D02B7C" w:rsidP="00D02B7C">
      <w:pPr>
        <w:spacing w:line="480" w:lineRule="auto"/>
      </w:pPr>
      <w:r>
        <w:t xml:space="preserve">12-5942      MONTGOMERY, </w:t>
      </w:r>
      <w:proofErr w:type="spellStart"/>
      <w:r>
        <w:t>ROMAR</w:t>
      </w:r>
      <w:proofErr w:type="spellEnd"/>
      <w:r>
        <w:t xml:space="preserve"> V. BUCHANAN, WARDEN</w:t>
      </w:r>
    </w:p>
    <w:p w:rsidR="00D02B7C" w:rsidRDefault="00D02B7C" w:rsidP="00D02B7C">
      <w:pPr>
        <w:spacing w:line="480" w:lineRule="auto"/>
      </w:pPr>
      <w:r>
        <w:t xml:space="preserve">12-5952      </w:t>
      </w:r>
      <w:proofErr w:type="spellStart"/>
      <w:r>
        <w:t>WOLDEGIORGISE</w:t>
      </w:r>
      <w:proofErr w:type="spellEnd"/>
      <w:r>
        <w:t xml:space="preserve">, </w:t>
      </w:r>
      <w:proofErr w:type="spellStart"/>
      <w:r>
        <w:t>DEREJE</w:t>
      </w:r>
      <w:proofErr w:type="spellEnd"/>
      <w:r>
        <w:t xml:space="preserve"> Y. V. HOLDER, </w:t>
      </w:r>
      <w:proofErr w:type="spellStart"/>
      <w:r>
        <w:t>ATT'Y</w:t>
      </w:r>
      <w:proofErr w:type="spellEnd"/>
      <w:r>
        <w:t xml:space="preserve"> GEN.</w:t>
      </w:r>
    </w:p>
    <w:p w:rsidR="00D02B7C" w:rsidRDefault="00D02B7C" w:rsidP="00D02B7C">
      <w:pPr>
        <w:spacing w:line="480" w:lineRule="auto"/>
      </w:pPr>
      <w:r>
        <w:t xml:space="preserve">12-5953      </w:t>
      </w:r>
      <w:proofErr w:type="spellStart"/>
      <w:r>
        <w:t>SMITHERMAN</w:t>
      </w:r>
      <w:proofErr w:type="spellEnd"/>
      <w:r>
        <w:t>, VIRGINIA A. V. UNITED STATES</w:t>
      </w:r>
    </w:p>
    <w:p w:rsidR="00D02B7C" w:rsidRDefault="00D02B7C" w:rsidP="00D02B7C">
      <w:pPr>
        <w:spacing w:line="480" w:lineRule="auto"/>
      </w:pPr>
      <w:r>
        <w:t xml:space="preserve">12-5966      ELAM, DARIUS D. V. </w:t>
      </w:r>
      <w:proofErr w:type="spellStart"/>
      <w:r>
        <w:t>LYKOS</w:t>
      </w:r>
      <w:proofErr w:type="spellEnd"/>
      <w:r>
        <w:t>, PATRICIA</w:t>
      </w:r>
    </w:p>
    <w:p w:rsidR="00D02B7C" w:rsidRDefault="00D02B7C" w:rsidP="00D02B7C">
      <w:pPr>
        <w:spacing w:line="480" w:lineRule="auto"/>
      </w:pPr>
      <w:r>
        <w:t xml:space="preserve">12-5967      </w:t>
      </w:r>
      <w:proofErr w:type="spellStart"/>
      <w:r>
        <w:t>LaCROIX</w:t>
      </w:r>
      <w:proofErr w:type="spellEnd"/>
      <w:r>
        <w:t>, LORI R. V. GREEN MOUNTAIN FINANCIAL</w:t>
      </w:r>
    </w:p>
    <w:p w:rsidR="00D02B7C" w:rsidRDefault="00D02B7C" w:rsidP="00D02B7C">
      <w:pPr>
        <w:spacing w:line="480" w:lineRule="auto"/>
      </w:pPr>
      <w:r>
        <w:t xml:space="preserve">12-5974      </w:t>
      </w:r>
      <w:proofErr w:type="spellStart"/>
      <w:r>
        <w:t>NALI</w:t>
      </w:r>
      <w:proofErr w:type="spellEnd"/>
      <w:r>
        <w:t>, FRANK V. PHILLIPS, WARDEN</w:t>
      </w:r>
    </w:p>
    <w:p w:rsidR="00D02B7C" w:rsidRDefault="00D02B7C" w:rsidP="00D02B7C">
      <w:pPr>
        <w:spacing w:line="480" w:lineRule="auto"/>
      </w:pPr>
      <w:r>
        <w:lastRenderedPageBreak/>
        <w:t xml:space="preserve">12-5985      JONES, MARVIN B. V. </w:t>
      </w:r>
      <w:proofErr w:type="spellStart"/>
      <w:r>
        <w:t>NOOTH</w:t>
      </w:r>
      <w:proofErr w:type="spellEnd"/>
      <w:r>
        <w:t>, SUPT., SNAKE RIVER</w:t>
      </w:r>
    </w:p>
    <w:p w:rsidR="00D02B7C" w:rsidRDefault="00D02B7C" w:rsidP="00D02B7C">
      <w:pPr>
        <w:spacing w:line="480" w:lineRule="auto"/>
      </w:pPr>
      <w:r>
        <w:t>12-5990      WALLACE, JOHN V. ROBERTS, WARDEN</w:t>
      </w:r>
    </w:p>
    <w:p w:rsidR="00D02B7C" w:rsidRDefault="00D02B7C" w:rsidP="00D02B7C">
      <w:pPr>
        <w:spacing w:line="480" w:lineRule="auto"/>
      </w:pPr>
      <w:r>
        <w:t xml:space="preserve">12-5991      </w:t>
      </w:r>
      <w:proofErr w:type="spellStart"/>
      <w:r>
        <w:t>McDERMOTT</w:t>
      </w:r>
      <w:proofErr w:type="spellEnd"/>
      <w:r>
        <w:t>, JUDITH J. V. GEORGIA</w:t>
      </w:r>
    </w:p>
    <w:p w:rsidR="00D02B7C" w:rsidRDefault="00D02B7C" w:rsidP="00D02B7C">
      <w:pPr>
        <w:spacing w:line="480" w:lineRule="auto"/>
      </w:pPr>
      <w:r>
        <w:t xml:space="preserve">12-5993      </w:t>
      </w:r>
      <w:proofErr w:type="spellStart"/>
      <w:r>
        <w:t>MONTUE</w:t>
      </w:r>
      <w:proofErr w:type="spellEnd"/>
      <w:r>
        <w:t xml:space="preserve">, </w:t>
      </w:r>
      <w:proofErr w:type="spellStart"/>
      <w:r>
        <w:t>DELADIER</w:t>
      </w:r>
      <w:proofErr w:type="spellEnd"/>
      <w:r>
        <w:t xml:space="preserve"> F. V. </w:t>
      </w:r>
      <w:proofErr w:type="spellStart"/>
      <w:r>
        <w:t>SISTO</w:t>
      </w:r>
      <w:proofErr w:type="spellEnd"/>
      <w:r>
        <w:t>, WARDEN</w:t>
      </w:r>
    </w:p>
    <w:p w:rsidR="00D02B7C" w:rsidRDefault="00D02B7C" w:rsidP="00D02B7C">
      <w:pPr>
        <w:spacing w:line="480" w:lineRule="auto"/>
      </w:pPr>
      <w:r>
        <w:t xml:space="preserve">12-5998      </w:t>
      </w:r>
      <w:proofErr w:type="spellStart"/>
      <w:r>
        <w:t>MOLETTE</w:t>
      </w:r>
      <w:proofErr w:type="spellEnd"/>
      <w:r>
        <w:t>, CLEVE L. V. GEORGIA, ET AL.</w:t>
      </w:r>
    </w:p>
    <w:p w:rsidR="00D02B7C" w:rsidRDefault="00D02B7C" w:rsidP="00D02B7C">
      <w:pPr>
        <w:spacing w:line="480" w:lineRule="auto"/>
      </w:pPr>
      <w:r>
        <w:t>12-6000      JOHNSON, PERRY M. V. TEXAS</w:t>
      </w:r>
    </w:p>
    <w:p w:rsidR="00D02B7C" w:rsidRDefault="00D02B7C" w:rsidP="00D02B7C">
      <w:pPr>
        <w:spacing w:line="480" w:lineRule="auto"/>
      </w:pPr>
      <w:r>
        <w:t>12-6001      KING, RICHARD M. V. TEXAS</w:t>
      </w:r>
    </w:p>
    <w:p w:rsidR="00D02B7C" w:rsidRDefault="00D02B7C" w:rsidP="00D02B7C">
      <w:pPr>
        <w:spacing w:line="480" w:lineRule="auto"/>
      </w:pPr>
      <w:r>
        <w:t xml:space="preserve">12-6005      BLACK, CARLTON G. V. HOLDER, </w:t>
      </w:r>
      <w:proofErr w:type="spellStart"/>
      <w:r>
        <w:t>ATT'Y</w:t>
      </w:r>
      <w:proofErr w:type="spellEnd"/>
      <w:r>
        <w:t xml:space="preserve"> GEN.</w:t>
      </w:r>
    </w:p>
    <w:p w:rsidR="00D02B7C" w:rsidRDefault="00D02B7C" w:rsidP="00D02B7C">
      <w:pPr>
        <w:spacing w:line="480" w:lineRule="auto"/>
      </w:pPr>
      <w:r>
        <w:t>12-6009      WASHINGTON, JAMES V. ILLINOIS</w:t>
      </w:r>
    </w:p>
    <w:p w:rsidR="00D02B7C" w:rsidRDefault="00D02B7C" w:rsidP="00D02B7C">
      <w:pPr>
        <w:spacing w:line="480" w:lineRule="auto"/>
      </w:pPr>
      <w:r>
        <w:t xml:space="preserve">12-6011      CASWELL, REGGIE D. V. </w:t>
      </w:r>
      <w:proofErr w:type="spellStart"/>
      <w:r>
        <w:t>LaVALLEY</w:t>
      </w:r>
      <w:proofErr w:type="spellEnd"/>
      <w:r>
        <w:t>, SUPT., CLINTON</w:t>
      </w:r>
    </w:p>
    <w:p w:rsidR="00D02B7C" w:rsidRDefault="00D02B7C" w:rsidP="00D02B7C">
      <w:pPr>
        <w:spacing w:line="480" w:lineRule="auto"/>
      </w:pPr>
      <w:r>
        <w:t>12-6014      HARRIS, JOHN I. V. BERNSTEIN, RICHARD, ET AL.</w:t>
      </w:r>
    </w:p>
    <w:p w:rsidR="00D02B7C" w:rsidRDefault="00D02B7C" w:rsidP="00D02B7C">
      <w:pPr>
        <w:spacing w:line="480" w:lineRule="auto"/>
      </w:pPr>
      <w:r>
        <w:t xml:space="preserve">12-6016      HALL, </w:t>
      </w:r>
      <w:proofErr w:type="spellStart"/>
      <w:r>
        <w:t>DONTE</w:t>
      </w:r>
      <w:proofErr w:type="spellEnd"/>
      <w:r>
        <w:t xml:space="preserve"> J. V. FLORIDA</w:t>
      </w:r>
    </w:p>
    <w:p w:rsidR="00D02B7C" w:rsidRDefault="00D02B7C" w:rsidP="00D02B7C">
      <w:pPr>
        <w:spacing w:line="480" w:lineRule="auto"/>
      </w:pPr>
      <w:r>
        <w:t>12-6020      CLACK, MATTHEW A. V. ARIZONA</w:t>
      </w:r>
    </w:p>
    <w:p w:rsidR="00D02B7C" w:rsidRDefault="00D02B7C" w:rsidP="00D02B7C">
      <w:pPr>
        <w:spacing w:line="480" w:lineRule="auto"/>
      </w:pPr>
      <w:r>
        <w:t xml:space="preserve">12-6025      LYON, EDWIN K. V. THALER, DIR., TX </w:t>
      </w:r>
      <w:proofErr w:type="spellStart"/>
      <w:r>
        <w:t>DCJ</w:t>
      </w:r>
      <w:proofErr w:type="spellEnd"/>
    </w:p>
    <w:p w:rsidR="00D02B7C" w:rsidRDefault="00D02B7C" w:rsidP="00D02B7C">
      <w:pPr>
        <w:spacing w:line="480" w:lineRule="auto"/>
      </w:pPr>
      <w:r>
        <w:t xml:space="preserve">12-6027      SANDERS, </w:t>
      </w:r>
      <w:proofErr w:type="spellStart"/>
      <w:r>
        <w:t>DONTRELL</w:t>
      </w:r>
      <w:proofErr w:type="spellEnd"/>
      <w:r>
        <w:t xml:space="preserve"> V. ILLINOIS</w:t>
      </w:r>
    </w:p>
    <w:p w:rsidR="00D02B7C" w:rsidRDefault="00D02B7C" w:rsidP="00D02B7C">
      <w:pPr>
        <w:spacing w:line="480" w:lineRule="auto"/>
      </w:pPr>
      <w:r>
        <w:t>12-6031      BURNETT, DERRICK V. NORMAN, SUPT., JEFFERSON CITY</w:t>
      </w:r>
    </w:p>
    <w:p w:rsidR="00D02B7C" w:rsidRDefault="00D02B7C" w:rsidP="00D02B7C">
      <w:pPr>
        <w:spacing w:line="480" w:lineRule="auto"/>
      </w:pPr>
      <w:r>
        <w:t xml:space="preserve">12-6032      ARRINGTON, </w:t>
      </w:r>
      <w:proofErr w:type="spellStart"/>
      <w:r>
        <w:t>ANTWON</w:t>
      </w:r>
      <w:proofErr w:type="spellEnd"/>
      <w:r>
        <w:t xml:space="preserve"> V. </w:t>
      </w:r>
      <w:proofErr w:type="spellStart"/>
      <w:r>
        <w:t>SAUERS</w:t>
      </w:r>
      <w:proofErr w:type="spellEnd"/>
      <w:r>
        <w:t>, SUPT., FOREST</w:t>
      </w:r>
    </w:p>
    <w:p w:rsidR="00D02B7C" w:rsidRDefault="00D02B7C" w:rsidP="00D02B7C">
      <w:pPr>
        <w:spacing w:line="480" w:lineRule="auto"/>
      </w:pPr>
      <w:r>
        <w:t xml:space="preserve">12-6034      </w:t>
      </w:r>
      <w:proofErr w:type="spellStart"/>
      <w:r>
        <w:t>RETANAN</w:t>
      </w:r>
      <w:proofErr w:type="spellEnd"/>
      <w:r>
        <w:t>, LOUIS T. V. CALIFORNIA</w:t>
      </w:r>
    </w:p>
    <w:p w:rsidR="00D02B7C" w:rsidRDefault="00D02B7C" w:rsidP="00D02B7C">
      <w:pPr>
        <w:spacing w:line="480" w:lineRule="auto"/>
      </w:pPr>
      <w:r>
        <w:t xml:space="preserve">12-6038      DE MEDEIROS, JULIAN G. V. HOLDER, </w:t>
      </w:r>
      <w:proofErr w:type="spellStart"/>
      <w:r>
        <w:t>ATT'Y</w:t>
      </w:r>
      <w:proofErr w:type="spellEnd"/>
      <w:r>
        <w:t xml:space="preserve"> GEN.</w:t>
      </w:r>
    </w:p>
    <w:p w:rsidR="00D02B7C" w:rsidRDefault="00D02B7C" w:rsidP="00D02B7C">
      <w:pPr>
        <w:spacing w:line="480" w:lineRule="auto"/>
      </w:pPr>
      <w:r>
        <w:t xml:space="preserve">12-6041      DUKES, </w:t>
      </w:r>
      <w:proofErr w:type="spellStart"/>
      <w:r>
        <w:t>HANNANIAH</w:t>
      </w:r>
      <w:proofErr w:type="spellEnd"/>
      <w:r>
        <w:t xml:space="preserve"> V. ILLINOIS</w:t>
      </w:r>
    </w:p>
    <w:p w:rsidR="00D02B7C" w:rsidRDefault="00D02B7C" w:rsidP="00D02B7C">
      <w:pPr>
        <w:spacing w:line="480" w:lineRule="auto"/>
      </w:pPr>
      <w:r>
        <w:t xml:space="preserve">12-6043      ROSADO, </w:t>
      </w:r>
      <w:proofErr w:type="spellStart"/>
      <w:r>
        <w:t>MOISES</w:t>
      </w:r>
      <w:proofErr w:type="spellEnd"/>
      <w:r>
        <w:t xml:space="preserve"> V. PENNSYLVANIA</w:t>
      </w:r>
    </w:p>
    <w:p w:rsidR="00D02B7C" w:rsidRDefault="00D02B7C" w:rsidP="00D02B7C">
      <w:pPr>
        <w:spacing w:line="480" w:lineRule="auto"/>
      </w:pPr>
      <w:r>
        <w:t xml:space="preserve">12-6044      </w:t>
      </w:r>
      <w:proofErr w:type="spellStart"/>
      <w:r>
        <w:t>CIACCI</w:t>
      </w:r>
      <w:proofErr w:type="spellEnd"/>
      <w:r>
        <w:t>, MICHAEL K. V. HAWAII</w:t>
      </w:r>
    </w:p>
    <w:p w:rsidR="00D02B7C" w:rsidRDefault="00D02B7C" w:rsidP="00D02B7C">
      <w:pPr>
        <w:spacing w:line="480" w:lineRule="auto"/>
      </w:pPr>
      <w:r>
        <w:t>12-6048      CREAMER, KENNETH F. V. CLARKE, DIR., VA DOC</w:t>
      </w:r>
    </w:p>
    <w:p w:rsidR="00D02B7C" w:rsidRDefault="00D02B7C" w:rsidP="00D02B7C">
      <w:pPr>
        <w:spacing w:line="480" w:lineRule="auto"/>
      </w:pPr>
      <w:r>
        <w:t xml:space="preserve">12-6052      RITCHIE, STEVEN R. V. </w:t>
      </w:r>
      <w:proofErr w:type="spellStart"/>
      <w:r>
        <w:t>FERRITER</w:t>
      </w:r>
      <w:proofErr w:type="spellEnd"/>
      <w:r>
        <w:t>, DIR., MT DOC, ET AL.</w:t>
      </w:r>
    </w:p>
    <w:p w:rsidR="00D02B7C" w:rsidRDefault="00D02B7C" w:rsidP="00D02B7C">
      <w:pPr>
        <w:spacing w:line="480" w:lineRule="auto"/>
      </w:pPr>
      <w:r>
        <w:t>12-6054      CRANE, MICHAEL T. V. NORMAN, SUPT., JEFFERSON CITY</w:t>
      </w:r>
    </w:p>
    <w:p w:rsidR="00D02B7C" w:rsidRDefault="00D02B7C" w:rsidP="00D02B7C">
      <w:pPr>
        <w:spacing w:line="480" w:lineRule="auto"/>
      </w:pPr>
      <w:r>
        <w:t>12-6057      ADAMS, ALLEN A. V. ADAMS, MARY A.</w:t>
      </w:r>
    </w:p>
    <w:p w:rsidR="00D02B7C" w:rsidRDefault="00D02B7C" w:rsidP="00D02B7C">
      <w:pPr>
        <w:spacing w:line="480" w:lineRule="auto"/>
      </w:pPr>
      <w:r>
        <w:t xml:space="preserve">12-6059      EMERSON, </w:t>
      </w:r>
      <w:proofErr w:type="spellStart"/>
      <w:r>
        <w:t>DUJUAN</w:t>
      </w:r>
      <w:proofErr w:type="spellEnd"/>
      <w:r>
        <w:t xml:space="preserve"> V. BUTTS, SUPT., PENDLETON</w:t>
      </w:r>
    </w:p>
    <w:p w:rsidR="00D02B7C" w:rsidRDefault="00D02B7C" w:rsidP="00D02B7C">
      <w:pPr>
        <w:spacing w:line="480" w:lineRule="auto"/>
      </w:pPr>
      <w:r>
        <w:t xml:space="preserve">12-6062      </w:t>
      </w:r>
      <w:proofErr w:type="spellStart"/>
      <w:r>
        <w:t>OUOLOGUEM</w:t>
      </w:r>
      <w:proofErr w:type="spellEnd"/>
      <w:r>
        <w:t xml:space="preserve">, </w:t>
      </w:r>
      <w:proofErr w:type="spellStart"/>
      <w:r>
        <w:t>VISSA</w:t>
      </w:r>
      <w:proofErr w:type="spellEnd"/>
      <w:r>
        <w:t xml:space="preserve"> V. HOLDER, </w:t>
      </w:r>
      <w:proofErr w:type="spellStart"/>
      <w:r>
        <w:t>ATT'Y</w:t>
      </w:r>
      <w:proofErr w:type="spellEnd"/>
      <w:r>
        <w:t xml:space="preserve"> GEN.</w:t>
      </w:r>
    </w:p>
    <w:p w:rsidR="00D02B7C" w:rsidRDefault="00D02B7C" w:rsidP="00D02B7C">
      <w:pPr>
        <w:spacing w:line="480" w:lineRule="auto"/>
      </w:pPr>
      <w:r>
        <w:lastRenderedPageBreak/>
        <w:t xml:space="preserve">12-6066      BARKER, </w:t>
      </w:r>
      <w:proofErr w:type="spellStart"/>
      <w:r>
        <w:t>DARION</w:t>
      </w:r>
      <w:proofErr w:type="spellEnd"/>
      <w:r>
        <w:t xml:space="preserve"> C. V. BARROW, WARDEN</w:t>
      </w:r>
    </w:p>
    <w:p w:rsidR="00D02B7C" w:rsidRDefault="00D02B7C" w:rsidP="00D02B7C">
      <w:pPr>
        <w:spacing w:line="480" w:lineRule="auto"/>
      </w:pPr>
      <w:r>
        <w:t xml:space="preserve">12-6068      DAVIS, </w:t>
      </w:r>
      <w:proofErr w:type="spellStart"/>
      <w:r>
        <w:t>LONDER</w:t>
      </w:r>
      <w:proofErr w:type="spellEnd"/>
      <w:r>
        <w:t xml:space="preserve"> B. V. U.S. POSTAL SERVICE, ET AL.</w:t>
      </w:r>
    </w:p>
    <w:p w:rsidR="00D02B7C" w:rsidRDefault="00D02B7C" w:rsidP="00D02B7C">
      <w:pPr>
        <w:spacing w:line="480" w:lineRule="auto"/>
      </w:pPr>
      <w:r>
        <w:t xml:space="preserve">12-6083      GLADDEN, WARREN K. V. </w:t>
      </w:r>
      <w:proofErr w:type="spellStart"/>
      <w:r>
        <w:t>McHUGH</w:t>
      </w:r>
      <w:proofErr w:type="spellEnd"/>
      <w:r>
        <w:t>, SEC. OF ARMY</w:t>
      </w:r>
    </w:p>
    <w:p w:rsidR="00D02B7C" w:rsidRDefault="00D02B7C" w:rsidP="00D02B7C">
      <w:pPr>
        <w:spacing w:line="480" w:lineRule="auto"/>
      </w:pPr>
      <w:r>
        <w:t xml:space="preserve">12-6089      </w:t>
      </w:r>
      <w:proofErr w:type="spellStart"/>
      <w:r>
        <w:t>BACZYNSKI</w:t>
      </w:r>
      <w:proofErr w:type="spellEnd"/>
      <w:r>
        <w:t xml:space="preserve">, </w:t>
      </w:r>
      <w:proofErr w:type="spellStart"/>
      <w:r>
        <w:t>JACEK</w:t>
      </w:r>
      <w:proofErr w:type="spellEnd"/>
      <w:r>
        <w:t xml:space="preserve"> V. HOLDER, </w:t>
      </w:r>
      <w:proofErr w:type="spellStart"/>
      <w:r>
        <w:t>ATT'Y</w:t>
      </w:r>
      <w:proofErr w:type="spellEnd"/>
      <w:r>
        <w:t xml:space="preserve"> GEN.</w:t>
      </w:r>
    </w:p>
    <w:p w:rsidR="00D02B7C" w:rsidRDefault="00D02B7C" w:rsidP="00D02B7C">
      <w:pPr>
        <w:spacing w:line="480" w:lineRule="auto"/>
      </w:pPr>
      <w:r>
        <w:t xml:space="preserve">12-6091      </w:t>
      </w:r>
      <w:proofErr w:type="spellStart"/>
      <w:r>
        <w:t>BIRDETTE</w:t>
      </w:r>
      <w:proofErr w:type="spellEnd"/>
      <w:r>
        <w:t>, LINDA A. V. SUPERIOR COURT OF GA</w:t>
      </w:r>
    </w:p>
    <w:p w:rsidR="00D02B7C" w:rsidRDefault="00D02B7C" w:rsidP="00D02B7C">
      <w:pPr>
        <w:spacing w:line="480" w:lineRule="auto"/>
      </w:pPr>
      <w:r>
        <w:t>12-6096      WALKER, LAVON V. NEW YORK</w:t>
      </w:r>
    </w:p>
    <w:p w:rsidR="00D02B7C" w:rsidRDefault="00D02B7C" w:rsidP="00D02B7C">
      <w:pPr>
        <w:spacing w:line="480" w:lineRule="auto"/>
      </w:pPr>
      <w:r>
        <w:t xml:space="preserve">12-6108      </w:t>
      </w:r>
      <w:proofErr w:type="spellStart"/>
      <w:r>
        <w:t>MERILIEN</w:t>
      </w:r>
      <w:proofErr w:type="spellEnd"/>
      <w:r>
        <w:t>, JEAN J. V. GEORGIA</w:t>
      </w:r>
    </w:p>
    <w:p w:rsidR="00D02B7C" w:rsidRDefault="00D02B7C" w:rsidP="00D02B7C">
      <w:pPr>
        <w:spacing w:line="480" w:lineRule="auto"/>
      </w:pPr>
      <w:proofErr w:type="gramStart"/>
      <w:r>
        <w:t xml:space="preserve">12-6113      </w:t>
      </w:r>
      <w:proofErr w:type="spellStart"/>
      <w:r>
        <w:t>HIMMELREICH</w:t>
      </w:r>
      <w:proofErr w:type="spellEnd"/>
      <w:r>
        <w:t>, WALTER J. V. FED.</w:t>
      </w:r>
      <w:proofErr w:type="gramEnd"/>
      <w:r>
        <w:t xml:space="preserve"> </w:t>
      </w:r>
      <w:proofErr w:type="gramStart"/>
      <w:r>
        <w:t>BUREAU OF PRISONS, ET AL.</w:t>
      </w:r>
      <w:proofErr w:type="gramEnd"/>
    </w:p>
    <w:p w:rsidR="00D02B7C" w:rsidRDefault="00D02B7C" w:rsidP="00D02B7C">
      <w:pPr>
        <w:spacing w:line="480" w:lineRule="auto"/>
      </w:pPr>
      <w:r>
        <w:t xml:space="preserve">12-6114      </w:t>
      </w:r>
      <w:proofErr w:type="spellStart"/>
      <w:r>
        <w:t>TICHOT</w:t>
      </w:r>
      <w:proofErr w:type="spellEnd"/>
      <w:r>
        <w:t>, JOHN V. MAINE STATE POLICE</w:t>
      </w:r>
    </w:p>
    <w:p w:rsidR="00D02B7C" w:rsidRDefault="00D02B7C" w:rsidP="00D02B7C">
      <w:pPr>
        <w:spacing w:line="480" w:lineRule="auto"/>
      </w:pPr>
      <w:r>
        <w:t xml:space="preserve">12-6117      GRAVES, PETER D. V. </w:t>
      </w:r>
      <w:proofErr w:type="spellStart"/>
      <w:r>
        <w:t>KNIPP</w:t>
      </w:r>
      <w:proofErr w:type="spellEnd"/>
      <w:r>
        <w:t>, WARDEN, ET AL.</w:t>
      </w:r>
    </w:p>
    <w:p w:rsidR="00D02B7C" w:rsidRDefault="00D02B7C" w:rsidP="00D02B7C">
      <w:pPr>
        <w:spacing w:line="480" w:lineRule="auto"/>
      </w:pPr>
      <w:r>
        <w:t>12-6130      JAMISON, BRIAN A. V. ROBINSON, WARDEN</w:t>
      </w:r>
    </w:p>
    <w:p w:rsidR="00D02B7C" w:rsidRDefault="00D02B7C" w:rsidP="00D02B7C">
      <w:pPr>
        <w:spacing w:line="480" w:lineRule="auto"/>
      </w:pPr>
      <w:r>
        <w:t xml:space="preserve">12-6146      </w:t>
      </w:r>
      <w:proofErr w:type="spellStart"/>
      <w:r>
        <w:t>HEARON</w:t>
      </w:r>
      <w:proofErr w:type="spellEnd"/>
      <w:r>
        <w:t>, STEVE V. CALIFORNIA</w:t>
      </w:r>
    </w:p>
    <w:p w:rsidR="00D02B7C" w:rsidRDefault="00D02B7C" w:rsidP="00D02B7C">
      <w:pPr>
        <w:spacing w:line="480" w:lineRule="auto"/>
      </w:pPr>
      <w:r>
        <w:t xml:space="preserve">12-6151      HALL, DANIEL M. V. </w:t>
      </w:r>
      <w:proofErr w:type="spellStart"/>
      <w:r>
        <w:t>VIRGA</w:t>
      </w:r>
      <w:proofErr w:type="spellEnd"/>
      <w:r>
        <w:t>, WARDEN</w:t>
      </w:r>
    </w:p>
    <w:p w:rsidR="00D02B7C" w:rsidRDefault="00D02B7C" w:rsidP="00D02B7C">
      <w:pPr>
        <w:spacing w:line="480" w:lineRule="auto"/>
      </w:pPr>
      <w:r>
        <w:t xml:space="preserve">12-6165      BROWN, RAYMOND V. </w:t>
      </w:r>
      <w:proofErr w:type="spellStart"/>
      <w:r>
        <w:t>BRADT</w:t>
      </w:r>
      <w:proofErr w:type="spellEnd"/>
      <w:r>
        <w:t>, SUPT., ATTICA</w:t>
      </w:r>
    </w:p>
    <w:p w:rsidR="00D02B7C" w:rsidRDefault="00D02B7C" w:rsidP="00D02B7C">
      <w:pPr>
        <w:spacing w:line="480" w:lineRule="auto"/>
      </w:pPr>
      <w:proofErr w:type="gramStart"/>
      <w:r>
        <w:t>12-6166      D. M. V. NJ DIV. OF YOUTH &amp; FAMILY SERV.</w:t>
      </w:r>
      <w:proofErr w:type="gramEnd"/>
    </w:p>
    <w:p w:rsidR="00D02B7C" w:rsidRDefault="00D02B7C" w:rsidP="00D02B7C">
      <w:pPr>
        <w:spacing w:line="480" w:lineRule="auto"/>
      </w:pPr>
      <w:r>
        <w:t xml:space="preserve">12-6174      </w:t>
      </w:r>
      <w:proofErr w:type="spellStart"/>
      <w:proofErr w:type="gramStart"/>
      <w:r>
        <w:t>MOORER-BEY</w:t>
      </w:r>
      <w:proofErr w:type="spellEnd"/>
      <w:proofErr w:type="gramEnd"/>
      <w:r>
        <w:t xml:space="preserve">, STEPHAN V. FED. </w:t>
      </w:r>
      <w:proofErr w:type="gramStart"/>
      <w:r>
        <w:t>BUREAU OF PRISONS, ET AL.</w:t>
      </w:r>
      <w:proofErr w:type="gramEnd"/>
    </w:p>
    <w:p w:rsidR="00D02B7C" w:rsidRDefault="00D02B7C" w:rsidP="00D02B7C">
      <w:pPr>
        <w:spacing w:line="480" w:lineRule="auto"/>
      </w:pPr>
      <w:r>
        <w:t>12-6199      JOHNSON, GEORGE C. V. UNITED STATES, ET AL.</w:t>
      </w:r>
    </w:p>
    <w:p w:rsidR="00D02B7C" w:rsidRDefault="00D02B7C" w:rsidP="00D02B7C">
      <w:r>
        <w:t xml:space="preserve">12-6201   </w:t>
      </w:r>
      <w:proofErr w:type="gramStart"/>
      <w:r>
        <w:t>)  SUGGS</w:t>
      </w:r>
      <w:proofErr w:type="gramEnd"/>
      <w:r>
        <w:t>, ANTHONY M. V. UNITED STATES</w:t>
      </w:r>
    </w:p>
    <w:p w:rsidR="00D02B7C" w:rsidRDefault="00D02B7C" w:rsidP="00D02B7C">
      <w:r>
        <w:t xml:space="preserve">          )</w:t>
      </w:r>
    </w:p>
    <w:p w:rsidR="00D02B7C" w:rsidRDefault="00D02B7C" w:rsidP="00D02B7C">
      <w:pPr>
        <w:spacing w:line="480" w:lineRule="auto"/>
      </w:pPr>
      <w:r>
        <w:t xml:space="preserve">12-6425   </w:t>
      </w:r>
      <w:proofErr w:type="gramStart"/>
      <w:r>
        <w:t>)  PRICE</w:t>
      </w:r>
      <w:proofErr w:type="gramEnd"/>
      <w:r>
        <w:t xml:space="preserve">, </w:t>
      </w:r>
      <w:proofErr w:type="spellStart"/>
      <w:r>
        <w:t>HELERY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>12-6209      COLLINS, MICHAEL A. V. UNITED STATES</w:t>
      </w:r>
    </w:p>
    <w:p w:rsidR="00D02B7C" w:rsidRDefault="00D02B7C" w:rsidP="00D02B7C">
      <w:pPr>
        <w:spacing w:line="480" w:lineRule="auto"/>
      </w:pPr>
      <w:r>
        <w:t>12-6219      GARCIA, VICTOR V. CALIFORNIA</w:t>
      </w:r>
    </w:p>
    <w:p w:rsidR="00D02B7C" w:rsidRDefault="00D02B7C" w:rsidP="00D02B7C">
      <w:pPr>
        <w:spacing w:line="480" w:lineRule="auto"/>
      </w:pPr>
      <w:r>
        <w:t>12-6221      HITCHCOCK, MICHAEL V. TUCKER, SEC., FL DOC, ET AL.</w:t>
      </w:r>
    </w:p>
    <w:p w:rsidR="00D02B7C" w:rsidRDefault="00D02B7C" w:rsidP="00D02B7C">
      <w:pPr>
        <w:spacing w:line="480" w:lineRule="auto"/>
      </w:pPr>
      <w:r>
        <w:t>12-6251      CURE, RICKY V. LOUISIANA</w:t>
      </w:r>
    </w:p>
    <w:p w:rsidR="00D02B7C" w:rsidRDefault="00D02B7C" w:rsidP="00D02B7C">
      <w:pPr>
        <w:spacing w:line="480" w:lineRule="auto"/>
      </w:pPr>
      <w:r>
        <w:t xml:space="preserve">12-6253      </w:t>
      </w:r>
      <w:proofErr w:type="spellStart"/>
      <w:r>
        <w:t>PIEKARSKY</w:t>
      </w:r>
      <w:proofErr w:type="spellEnd"/>
      <w:r>
        <w:t>, BRANDON V. UNITED STATES</w:t>
      </w:r>
    </w:p>
    <w:p w:rsidR="00D02B7C" w:rsidRDefault="00D02B7C" w:rsidP="00D02B7C">
      <w:pPr>
        <w:spacing w:line="480" w:lineRule="auto"/>
      </w:pPr>
      <w:r>
        <w:t>12-6256      VANN, TONY L. V. GILBERT, OFFICER, ET AL.</w:t>
      </w:r>
    </w:p>
    <w:p w:rsidR="00D02B7C" w:rsidRDefault="00D02B7C" w:rsidP="00D02B7C">
      <w:pPr>
        <w:spacing w:line="480" w:lineRule="auto"/>
      </w:pPr>
      <w:r>
        <w:t xml:space="preserve">12-6280      </w:t>
      </w:r>
      <w:proofErr w:type="spellStart"/>
      <w:r>
        <w:t>MATAELE</w:t>
      </w:r>
      <w:proofErr w:type="spellEnd"/>
      <w:r>
        <w:t xml:space="preserve">, </w:t>
      </w:r>
      <w:proofErr w:type="spellStart"/>
      <w:r>
        <w:t>ISILELI</w:t>
      </w:r>
      <w:proofErr w:type="spellEnd"/>
      <w:r>
        <w:t xml:space="preserve"> T. V. NUNN, DIANE, ET AL.</w:t>
      </w:r>
    </w:p>
    <w:p w:rsidR="00D02B7C" w:rsidRDefault="00D02B7C" w:rsidP="00D02B7C">
      <w:pPr>
        <w:spacing w:line="480" w:lineRule="auto"/>
      </w:pPr>
      <w:r>
        <w:t>12-6282      CHRISTI, LENARD V. UNITED STATES</w:t>
      </w:r>
    </w:p>
    <w:p w:rsidR="00D02B7C" w:rsidRDefault="00D02B7C" w:rsidP="00D02B7C">
      <w:pPr>
        <w:spacing w:line="480" w:lineRule="auto"/>
      </w:pPr>
      <w:r>
        <w:t>12-6284      WARD, BRANDON M. V. FLORIDA</w:t>
      </w:r>
    </w:p>
    <w:p w:rsidR="00D02B7C" w:rsidRDefault="00D02B7C" w:rsidP="00D02B7C">
      <w:pPr>
        <w:spacing w:line="480" w:lineRule="auto"/>
      </w:pPr>
      <w:r>
        <w:lastRenderedPageBreak/>
        <w:t xml:space="preserve">12-6290      SIMS, </w:t>
      </w:r>
      <w:proofErr w:type="spellStart"/>
      <w:r>
        <w:t>CARLAYNE</w:t>
      </w:r>
      <w:proofErr w:type="spellEnd"/>
      <w:r>
        <w:t xml:space="preserve"> V. </w:t>
      </w:r>
      <w:proofErr w:type="spellStart"/>
      <w:r>
        <w:t>PRESKA</w:t>
      </w:r>
      <w:proofErr w:type="spellEnd"/>
      <w:r>
        <w:t xml:space="preserve">, CHIEF JUDGE, </w:t>
      </w:r>
      <w:proofErr w:type="spellStart"/>
      <w:r>
        <w:t>USDC</w:t>
      </w:r>
      <w:proofErr w:type="spellEnd"/>
      <w:r>
        <w:t xml:space="preserve"> SD NY</w:t>
      </w:r>
    </w:p>
    <w:p w:rsidR="00D02B7C" w:rsidRDefault="00D02B7C" w:rsidP="00D02B7C">
      <w:pPr>
        <w:spacing w:line="480" w:lineRule="auto"/>
      </w:pPr>
      <w:r>
        <w:t xml:space="preserve">12-6299      </w:t>
      </w:r>
      <w:proofErr w:type="spellStart"/>
      <w:r>
        <w:t>KOCAYA</w:t>
      </w:r>
      <w:proofErr w:type="spellEnd"/>
      <w:r>
        <w:t>, DAVID V. UNITED STATES</w:t>
      </w:r>
    </w:p>
    <w:p w:rsidR="00D02B7C" w:rsidRDefault="00D02B7C" w:rsidP="00D02B7C">
      <w:pPr>
        <w:spacing w:line="480" w:lineRule="auto"/>
      </w:pPr>
      <w:r>
        <w:t xml:space="preserve">12-6301      </w:t>
      </w:r>
      <w:proofErr w:type="spellStart"/>
      <w:r>
        <w:t>LUELLEN</w:t>
      </w:r>
      <w:proofErr w:type="spellEnd"/>
      <w:r>
        <w:t>, SCOTT E. V. UNITED STATES</w:t>
      </w:r>
    </w:p>
    <w:p w:rsidR="00D02B7C" w:rsidRDefault="00D02B7C" w:rsidP="00D02B7C">
      <w:pPr>
        <w:spacing w:line="480" w:lineRule="auto"/>
      </w:pPr>
      <w:r>
        <w:t xml:space="preserve">12-6304      CASEY, </w:t>
      </w:r>
      <w:proofErr w:type="spellStart"/>
      <w:r>
        <w:t>JERRELL</w:t>
      </w:r>
      <w:proofErr w:type="spellEnd"/>
      <w:r>
        <w:t xml:space="preserve"> S. V. UNITED STATES</w:t>
      </w:r>
    </w:p>
    <w:p w:rsidR="00D02B7C" w:rsidRDefault="00D02B7C" w:rsidP="00D02B7C">
      <w:pPr>
        <w:spacing w:line="480" w:lineRule="auto"/>
      </w:pPr>
      <w:r>
        <w:t>12-6305      CURRIER, MICHAEL V. UNITED STATES</w:t>
      </w:r>
    </w:p>
    <w:p w:rsidR="00D02B7C" w:rsidRDefault="00D02B7C" w:rsidP="00D02B7C">
      <w:pPr>
        <w:spacing w:line="480" w:lineRule="auto"/>
      </w:pPr>
      <w:r>
        <w:t>12-6311      LEAL-CAMPOS, JOSE L. V. UNITED STATES</w:t>
      </w:r>
    </w:p>
    <w:p w:rsidR="00D02B7C" w:rsidRDefault="00D02B7C" w:rsidP="00D02B7C">
      <w:pPr>
        <w:spacing w:line="480" w:lineRule="auto"/>
      </w:pPr>
      <w:r>
        <w:t>12-6312      WELLINGTON, LARRY L. V. UNITED STATES</w:t>
      </w:r>
    </w:p>
    <w:p w:rsidR="00D02B7C" w:rsidRDefault="00D02B7C" w:rsidP="00D02B7C">
      <w:pPr>
        <w:spacing w:line="480" w:lineRule="auto"/>
      </w:pPr>
      <w:r>
        <w:t xml:space="preserve">12-6317      </w:t>
      </w:r>
      <w:proofErr w:type="spellStart"/>
      <w:r>
        <w:t>MUMPOWER</w:t>
      </w:r>
      <w:proofErr w:type="spellEnd"/>
      <w:r>
        <w:t>, WARREN V. UNITED STATES</w:t>
      </w:r>
    </w:p>
    <w:p w:rsidR="00D02B7C" w:rsidRDefault="00D02B7C" w:rsidP="00D02B7C">
      <w:pPr>
        <w:spacing w:line="480" w:lineRule="auto"/>
      </w:pPr>
      <w:r>
        <w:t xml:space="preserve">12-6318      LAUREL, </w:t>
      </w:r>
      <w:proofErr w:type="spellStart"/>
      <w:r>
        <w:t>DASHANE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 xml:space="preserve">12-6320      </w:t>
      </w:r>
      <w:proofErr w:type="gramStart"/>
      <w:r>
        <w:t>SALINAS-CASTILLO</w:t>
      </w:r>
      <w:proofErr w:type="gramEnd"/>
      <w:r>
        <w:t>, FRANCISCO V. UNITED STATES</w:t>
      </w:r>
    </w:p>
    <w:p w:rsidR="00D02B7C" w:rsidRDefault="00D02B7C" w:rsidP="00D02B7C">
      <w:pPr>
        <w:spacing w:line="480" w:lineRule="auto"/>
      </w:pPr>
      <w:r>
        <w:t>12-6321      MARTINEZ, JORGE A. V. UNITED STATES</w:t>
      </w:r>
    </w:p>
    <w:p w:rsidR="00D02B7C" w:rsidRDefault="00D02B7C" w:rsidP="00D02B7C">
      <w:pPr>
        <w:spacing w:line="480" w:lineRule="auto"/>
      </w:pPr>
      <w:r>
        <w:t xml:space="preserve">12-6325      </w:t>
      </w:r>
      <w:proofErr w:type="gramStart"/>
      <w:r>
        <w:t>SHEPHERD</w:t>
      </w:r>
      <w:proofErr w:type="gramEnd"/>
      <w:r>
        <w:t>, DERRICK V. UNITED STATES</w:t>
      </w:r>
    </w:p>
    <w:p w:rsidR="00D02B7C" w:rsidRDefault="00D02B7C" w:rsidP="00D02B7C">
      <w:pPr>
        <w:spacing w:line="480" w:lineRule="auto"/>
      </w:pPr>
      <w:r>
        <w:t xml:space="preserve">12-6328      RAINEY, KYLE V. DISTRICT </w:t>
      </w:r>
      <w:proofErr w:type="spellStart"/>
      <w:r>
        <w:t>ATT'Y</w:t>
      </w:r>
      <w:proofErr w:type="spellEnd"/>
      <w:r>
        <w:t xml:space="preserve"> OF THE COUNTY</w:t>
      </w:r>
    </w:p>
    <w:p w:rsidR="00D02B7C" w:rsidRDefault="00D02B7C" w:rsidP="00D02B7C">
      <w:pPr>
        <w:spacing w:line="480" w:lineRule="auto"/>
      </w:pPr>
      <w:r>
        <w:t>12-6332      HERRERA, IGNACIO V. UNITED STATES</w:t>
      </w:r>
    </w:p>
    <w:p w:rsidR="00D02B7C" w:rsidRDefault="00D02B7C" w:rsidP="00D02B7C">
      <w:pPr>
        <w:spacing w:line="480" w:lineRule="auto"/>
      </w:pPr>
      <w:r>
        <w:t>12-6333      HONEY, BENJAMIN H. V. VIRGINIA</w:t>
      </w:r>
    </w:p>
    <w:p w:rsidR="00D02B7C" w:rsidRDefault="00D02B7C" w:rsidP="00D02B7C">
      <w:pPr>
        <w:spacing w:line="480" w:lineRule="auto"/>
      </w:pPr>
      <w:r>
        <w:t xml:space="preserve">12-6334      HIGDON, </w:t>
      </w:r>
      <w:proofErr w:type="spellStart"/>
      <w:r>
        <w:t>JOEMON</w:t>
      </w:r>
      <w:proofErr w:type="spellEnd"/>
      <w:r>
        <w:t xml:space="preserve"> D. V. UNITED STATES</w:t>
      </w:r>
    </w:p>
    <w:p w:rsidR="00D02B7C" w:rsidRDefault="00D02B7C" w:rsidP="00D02B7C">
      <w:pPr>
        <w:spacing w:line="480" w:lineRule="auto"/>
      </w:pPr>
      <w:r>
        <w:t>12-6335      YOUNG, R. V. V. UNITED STATES</w:t>
      </w:r>
    </w:p>
    <w:p w:rsidR="00D02B7C" w:rsidRDefault="00D02B7C" w:rsidP="00D02B7C">
      <w:pPr>
        <w:spacing w:line="480" w:lineRule="auto"/>
      </w:pPr>
      <w:r>
        <w:t>12-6336      WILLIAMS, RANDY V. CATE, SEC., CA DOC</w:t>
      </w:r>
    </w:p>
    <w:p w:rsidR="00D02B7C" w:rsidRDefault="00D02B7C" w:rsidP="00D02B7C">
      <w:pPr>
        <w:spacing w:line="480" w:lineRule="auto"/>
      </w:pPr>
      <w:r>
        <w:t xml:space="preserve">12-6337      </w:t>
      </w:r>
      <w:proofErr w:type="spellStart"/>
      <w:r>
        <w:t>DEIDA</w:t>
      </w:r>
      <w:proofErr w:type="spellEnd"/>
      <w:r>
        <w:t>, FRANCISCO V. UNITED STATES</w:t>
      </w:r>
    </w:p>
    <w:p w:rsidR="00D02B7C" w:rsidRDefault="00D02B7C" w:rsidP="00D02B7C">
      <w:pPr>
        <w:spacing w:line="480" w:lineRule="auto"/>
      </w:pPr>
      <w:r>
        <w:t>12-6339      MONDRAGON-PINEDA, JOSE C. V. UNITED STATES</w:t>
      </w:r>
    </w:p>
    <w:p w:rsidR="00D02B7C" w:rsidRDefault="00D02B7C" w:rsidP="00D02B7C">
      <w:pPr>
        <w:spacing w:line="480" w:lineRule="auto"/>
      </w:pPr>
      <w:r>
        <w:t>12-6341      MINOR, ROBERTO V. UNITED STATES</w:t>
      </w:r>
    </w:p>
    <w:p w:rsidR="00D02B7C" w:rsidRDefault="00D02B7C" w:rsidP="00D02B7C">
      <w:pPr>
        <w:spacing w:line="480" w:lineRule="auto"/>
      </w:pPr>
      <w:r>
        <w:t>12-6343      WHIPPLE, BENJAMIN V. UNITED STATES</w:t>
      </w:r>
    </w:p>
    <w:p w:rsidR="00D02B7C" w:rsidRDefault="00D02B7C" w:rsidP="00D02B7C">
      <w:pPr>
        <w:spacing w:line="480" w:lineRule="auto"/>
      </w:pPr>
      <w:r>
        <w:t xml:space="preserve">12-6344      DORSEY, </w:t>
      </w:r>
      <w:proofErr w:type="spellStart"/>
      <w:r>
        <w:t>FAIRADE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 xml:space="preserve">12-6346      </w:t>
      </w:r>
      <w:proofErr w:type="spellStart"/>
      <w:proofErr w:type="gramStart"/>
      <w:r>
        <w:t>COLTER</w:t>
      </w:r>
      <w:proofErr w:type="spellEnd"/>
      <w:proofErr w:type="gramEnd"/>
      <w:r>
        <w:t>, ALAN V. UNITED STATES</w:t>
      </w:r>
    </w:p>
    <w:p w:rsidR="00D02B7C" w:rsidRDefault="00D02B7C" w:rsidP="00D02B7C">
      <w:pPr>
        <w:spacing w:line="480" w:lineRule="auto"/>
      </w:pPr>
      <w:r>
        <w:t xml:space="preserve">12-6352      </w:t>
      </w:r>
      <w:proofErr w:type="spellStart"/>
      <w:r>
        <w:t>ZALESKI</w:t>
      </w:r>
      <w:proofErr w:type="spellEnd"/>
      <w:r>
        <w:t>, ALAN V. UNITED STATES</w:t>
      </w:r>
    </w:p>
    <w:p w:rsidR="00D02B7C" w:rsidRDefault="00D02B7C" w:rsidP="00D02B7C">
      <w:pPr>
        <w:spacing w:line="480" w:lineRule="auto"/>
      </w:pPr>
      <w:r>
        <w:t xml:space="preserve">12-6354      </w:t>
      </w:r>
      <w:proofErr w:type="spellStart"/>
      <w:r>
        <w:t>LEMASTER</w:t>
      </w:r>
      <w:proofErr w:type="spellEnd"/>
      <w:r>
        <w:t>, JIMMIE W. V. UNITED STATES</w:t>
      </w:r>
    </w:p>
    <w:p w:rsidR="00D02B7C" w:rsidRDefault="00D02B7C" w:rsidP="00D02B7C">
      <w:pPr>
        <w:spacing w:line="480" w:lineRule="auto"/>
      </w:pPr>
      <w:r>
        <w:t>12-6357      WILLIAMS, HARRY J. V. UNITED STATES</w:t>
      </w:r>
    </w:p>
    <w:p w:rsidR="00D02B7C" w:rsidRDefault="00D02B7C" w:rsidP="00D02B7C">
      <w:pPr>
        <w:spacing w:line="480" w:lineRule="auto"/>
      </w:pPr>
      <w:r>
        <w:t>12-6358      STRONG, STANLEY B. V. UNITED STATES</w:t>
      </w:r>
    </w:p>
    <w:p w:rsidR="00D02B7C" w:rsidRDefault="00D02B7C" w:rsidP="00D02B7C">
      <w:pPr>
        <w:spacing w:line="480" w:lineRule="auto"/>
      </w:pPr>
      <w:r>
        <w:lastRenderedPageBreak/>
        <w:t xml:space="preserve">12-6360      JONES, </w:t>
      </w:r>
      <w:proofErr w:type="spellStart"/>
      <w:r>
        <w:t>DEMARCUS</w:t>
      </w:r>
      <w:proofErr w:type="spellEnd"/>
      <w:r>
        <w:t xml:space="preserve"> H. V. UNITED STATES</w:t>
      </w:r>
    </w:p>
    <w:p w:rsidR="00D02B7C" w:rsidRDefault="00D02B7C" w:rsidP="00D02B7C">
      <w:pPr>
        <w:spacing w:line="480" w:lineRule="auto"/>
      </w:pPr>
      <w:r>
        <w:t xml:space="preserve">12-6366      </w:t>
      </w:r>
      <w:proofErr w:type="spellStart"/>
      <w:r>
        <w:t>HOFFERT</w:t>
      </w:r>
      <w:proofErr w:type="spellEnd"/>
      <w:r>
        <w:t>, ERIC D. V. RYAN, DIR., AZ DOC, ET AL.</w:t>
      </w:r>
    </w:p>
    <w:p w:rsidR="00D02B7C" w:rsidRDefault="00D02B7C" w:rsidP="00D02B7C">
      <w:pPr>
        <w:spacing w:line="480" w:lineRule="auto"/>
      </w:pPr>
      <w:r>
        <w:t xml:space="preserve">12-6367      GANTT, </w:t>
      </w:r>
      <w:proofErr w:type="spellStart"/>
      <w:r>
        <w:t>DESHANE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>12-6368      DELCO, JOHN E. V. UNITED STATES</w:t>
      </w:r>
    </w:p>
    <w:p w:rsidR="00D02B7C" w:rsidRDefault="00D02B7C" w:rsidP="00D02B7C">
      <w:pPr>
        <w:spacing w:line="480" w:lineRule="auto"/>
      </w:pPr>
      <w:r>
        <w:t xml:space="preserve">12-6369      </w:t>
      </w:r>
      <w:proofErr w:type="spellStart"/>
      <w:proofErr w:type="gramStart"/>
      <w:r>
        <w:t>BORRERO</w:t>
      </w:r>
      <w:proofErr w:type="spellEnd"/>
      <w:r>
        <w:t>-RODRIGUEZ</w:t>
      </w:r>
      <w:proofErr w:type="gramEnd"/>
      <w:r>
        <w:t>, LUIS V. UNITED STATES</w:t>
      </w:r>
    </w:p>
    <w:p w:rsidR="00D02B7C" w:rsidRDefault="00D02B7C" w:rsidP="00D02B7C">
      <w:pPr>
        <w:spacing w:line="480" w:lineRule="auto"/>
      </w:pPr>
      <w:r>
        <w:t>12-6374      JOHNSON, WILLIAM A. V. UNITED STATES</w:t>
      </w:r>
    </w:p>
    <w:p w:rsidR="00D02B7C" w:rsidRDefault="00D02B7C" w:rsidP="00D02B7C">
      <w:pPr>
        <w:spacing w:line="480" w:lineRule="auto"/>
      </w:pPr>
      <w:r>
        <w:t xml:space="preserve">12-6385      </w:t>
      </w:r>
      <w:proofErr w:type="spellStart"/>
      <w:r>
        <w:t>MAYBEE</w:t>
      </w:r>
      <w:proofErr w:type="spellEnd"/>
      <w:r>
        <w:t>, FRANKIE V. UNITED STATES</w:t>
      </w:r>
    </w:p>
    <w:p w:rsidR="00D02B7C" w:rsidRDefault="00D02B7C" w:rsidP="00D02B7C">
      <w:pPr>
        <w:spacing w:line="480" w:lineRule="auto"/>
      </w:pPr>
      <w:r>
        <w:t>12-6389      DAVIS, JOHNNY F. V. UNITED STATES</w:t>
      </w:r>
    </w:p>
    <w:p w:rsidR="00D02B7C" w:rsidRDefault="00D02B7C" w:rsidP="00D02B7C">
      <w:pPr>
        <w:spacing w:line="480" w:lineRule="auto"/>
      </w:pPr>
      <w:r>
        <w:t>12-6390      CORNETT, JIMMY D. V. UNITED STATES</w:t>
      </w:r>
    </w:p>
    <w:p w:rsidR="00D02B7C" w:rsidRDefault="00D02B7C" w:rsidP="00D02B7C">
      <w:pPr>
        <w:spacing w:line="480" w:lineRule="auto"/>
      </w:pPr>
      <w:r>
        <w:t>12-6391      WATSON, LAWRENCE V. UNKNOWN CLERK 1, ET AL.</w:t>
      </w:r>
    </w:p>
    <w:p w:rsidR="00D02B7C" w:rsidRDefault="00D02B7C" w:rsidP="00D02B7C">
      <w:pPr>
        <w:spacing w:line="480" w:lineRule="auto"/>
      </w:pPr>
      <w:r>
        <w:t xml:space="preserve">12-6393      </w:t>
      </w:r>
      <w:proofErr w:type="spellStart"/>
      <w:r>
        <w:t>PUBIEN</w:t>
      </w:r>
      <w:proofErr w:type="spellEnd"/>
      <w:r>
        <w:t>, MICKEY V. UNITED STATES</w:t>
      </w:r>
    </w:p>
    <w:p w:rsidR="00D02B7C" w:rsidRDefault="00D02B7C" w:rsidP="00D02B7C">
      <w:pPr>
        <w:spacing w:line="480" w:lineRule="auto"/>
      </w:pPr>
      <w:r>
        <w:t xml:space="preserve">12-6394      </w:t>
      </w:r>
      <w:proofErr w:type="spellStart"/>
      <w:r>
        <w:t>PRIMM</w:t>
      </w:r>
      <w:proofErr w:type="spellEnd"/>
      <w:r>
        <w:t>, CAMERON B. V. UNITED STATES</w:t>
      </w:r>
    </w:p>
    <w:p w:rsidR="00D02B7C" w:rsidRDefault="00D02B7C" w:rsidP="00D02B7C">
      <w:pPr>
        <w:spacing w:line="480" w:lineRule="auto"/>
      </w:pPr>
      <w:r>
        <w:t>12-6396      VELEZ, ROBERT V. UNITED STATES</w:t>
      </w:r>
    </w:p>
    <w:p w:rsidR="00D02B7C" w:rsidRDefault="00D02B7C" w:rsidP="00D02B7C">
      <w:pPr>
        <w:spacing w:line="480" w:lineRule="auto"/>
      </w:pPr>
      <w:r>
        <w:t>12-6397      TAYLOR, GERALD, ET AL. V. UNITED STATES</w:t>
      </w:r>
    </w:p>
    <w:p w:rsidR="00D02B7C" w:rsidRDefault="00D02B7C" w:rsidP="00D02B7C">
      <w:pPr>
        <w:spacing w:line="480" w:lineRule="auto"/>
      </w:pPr>
      <w:r>
        <w:t xml:space="preserve">12-6400      </w:t>
      </w:r>
      <w:proofErr w:type="spellStart"/>
      <w:r>
        <w:t>HAGLER</w:t>
      </w:r>
      <w:proofErr w:type="spellEnd"/>
      <w:r>
        <w:t>, TRAVIS L. V. UNITED STATES</w:t>
      </w:r>
    </w:p>
    <w:p w:rsidR="00D02B7C" w:rsidRDefault="00D02B7C" w:rsidP="00D02B7C">
      <w:pPr>
        <w:spacing w:line="480" w:lineRule="auto"/>
      </w:pPr>
      <w:r>
        <w:t>12-6401      GONZALEZ, FIDEL V. UNITED STATES</w:t>
      </w:r>
    </w:p>
    <w:p w:rsidR="00D02B7C" w:rsidRDefault="00D02B7C" w:rsidP="00D02B7C">
      <w:pPr>
        <w:spacing w:line="480" w:lineRule="auto"/>
      </w:pPr>
      <w:r>
        <w:t xml:space="preserve">12-6407      </w:t>
      </w:r>
      <w:proofErr w:type="gramStart"/>
      <w:r>
        <w:t>MORALES-CABALLERO</w:t>
      </w:r>
      <w:proofErr w:type="gramEnd"/>
      <w:r>
        <w:t>, LUIS A. V. UNITED STATES</w:t>
      </w:r>
    </w:p>
    <w:p w:rsidR="00D02B7C" w:rsidRDefault="00D02B7C" w:rsidP="00D02B7C">
      <w:pPr>
        <w:spacing w:line="480" w:lineRule="auto"/>
      </w:pPr>
      <w:r>
        <w:t>12-6408      O'BRIEN, HECTOR V. UNITED STATES</w:t>
      </w:r>
    </w:p>
    <w:p w:rsidR="00D02B7C" w:rsidRDefault="00D02B7C" w:rsidP="00D02B7C">
      <w:pPr>
        <w:spacing w:line="480" w:lineRule="auto"/>
      </w:pPr>
      <w:r>
        <w:t xml:space="preserve">12-6409      MEJIA-NUNEZ, </w:t>
      </w:r>
      <w:proofErr w:type="spellStart"/>
      <w:r>
        <w:t>FREDESVINDO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>12-6414      WILLIAMS, LORENZO V. UNITED STATES</w:t>
      </w:r>
    </w:p>
    <w:p w:rsidR="00D02B7C" w:rsidRDefault="00D02B7C" w:rsidP="00D02B7C">
      <w:pPr>
        <w:spacing w:line="480" w:lineRule="auto"/>
      </w:pPr>
      <w:r>
        <w:t>12-6416      RODRIGUEZ, JUAN V. UNITED STATES</w:t>
      </w:r>
    </w:p>
    <w:p w:rsidR="00D02B7C" w:rsidRDefault="00D02B7C" w:rsidP="00D02B7C">
      <w:pPr>
        <w:spacing w:line="480" w:lineRule="auto"/>
      </w:pPr>
      <w:r>
        <w:t xml:space="preserve">12-6417      UPSHAW, </w:t>
      </w:r>
      <w:proofErr w:type="spellStart"/>
      <w:r>
        <w:t>RONDALL</w:t>
      </w:r>
      <w:proofErr w:type="spellEnd"/>
      <w:r>
        <w:t xml:space="preserve"> D. V. UNITED STATES</w:t>
      </w:r>
    </w:p>
    <w:p w:rsidR="00D02B7C" w:rsidRDefault="00D02B7C" w:rsidP="00D02B7C">
      <w:pPr>
        <w:spacing w:line="480" w:lineRule="auto"/>
      </w:pPr>
      <w:r>
        <w:t xml:space="preserve">12-6426      </w:t>
      </w:r>
      <w:proofErr w:type="spellStart"/>
      <w:r>
        <w:t>ADETILOYE</w:t>
      </w:r>
      <w:proofErr w:type="spellEnd"/>
      <w:r>
        <w:t xml:space="preserve">, </w:t>
      </w:r>
      <w:proofErr w:type="spellStart"/>
      <w:r>
        <w:t>ADEKUNLE</w:t>
      </w:r>
      <w:proofErr w:type="spellEnd"/>
      <w:r>
        <w:t xml:space="preserve"> O. V. UNITED STATES</w:t>
      </w:r>
    </w:p>
    <w:p w:rsidR="00D02B7C" w:rsidRDefault="00D02B7C" w:rsidP="00D02B7C">
      <w:pPr>
        <w:spacing w:line="480" w:lineRule="auto"/>
      </w:pPr>
      <w:r>
        <w:t xml:space="preserve">12-6428      </w:t>
      </w:r>
      <w:proofErr w:type="spellStart"/>
      <w:r>
        <w:t>DEERING</w:t>
      </w:r>
      <w:proofErr w:type="spellEnd"/>
      <w:r>
        <w:t>, JEROME F. V. UNITED STATES</w:t>
      </w:r>
    </w:p>
    <w:p w:rsidR="00D02B7C" w:rsidRDefault="00D02B7C" w:rsidP="00D02B7C">
      <w:pPr>
        <w:spacing w:line="480" w:lineRule="auto"/>
      </w:pPr>
      <w:r>
        <w:t>12-6431      HERRERA-LOPEZ, DIEGO V. UNITED STATES</w:t>
      </w:r>
    </w:p>
    <w:p w:rsidR="00D02B7C" w:rsidRDefault="00D02B7C" w:rsidP="00D02B7C">
      <w:pPr>
        <w:spacing w:line="480" w:lineRule="auto"/>
      </w:pPr>
      <w:r>
        <w:t>12-6432      DAVIS, GEORGE W. V. UNITED STATES</w:t>
      </w:r>
    </w:p>
    <w:p w:rsidR="00D02B7C" w:rsidRDefault="00D02B7C" w:rsidP="00D02B7C">
      <w:pPr>
        <w:spacing w:line="480" w:lineRule="auto"/>
      </w:pPr>
      <w:r>
        <w:t>12-6433      DAYTON, CHRISTOPHER A. V. UNITED STATES</w:t>
      </w:r>
    </w:p>
    <w:p w:rsidR="00D02B7C" w:rsidRDefault="00D02B7C" w:rsidP="00D02B7C">
      <w:pPr>
        <w:spacing w:line="480" w:lineRule="auto"/>
      </w:pPr>
      <w:r>
        <w:t>12-6436      GILBERT, CARL C. V. WISCONSIN</w:t>
      </w:r>
    </w:p>
    <w:p w:rsidR="00D02B7C" w:rsidRDefault="00D02B7C" w:rsidP="00D02B7C">
      <w:pPr>
        <w:spacing w:line="480" w:lineRule="auto"/>
      </w:pPr>
      <w:r>
        <w:lastRenderedPageBreak/>
        <w:t xml:space="preserve">12-6437      </w:t>
      </w:r>
      <w:proofErr w:type="spellStart"/>
      <w:r>
        <w:t>WEGMANN</w:t>
      </w:r>
      <w:proofErr w:type="spellEnd"/>
      <w:r>
        <w:t>, CHARLES H. V. UNITED STATES</w:t>
      </w:r>
    </w:p>
    <w:p w:rsidR="00D02B7C" w:rsidRDefault="00D02B7C" w:rsidP="00D02B7C">
      <w:pPr>
        <w:spacing w:line="480" w:lineRule="auto"/>
      </w:pPr>
      <w:r>
        <w:t>12-6439      GLADDEN, WARREN K. V. DEPT. OF COMMERCE, ET AL.</w:t>
      </w:r>
    </w:p>
    <w:p w:rsidR="00D02B7C" w:rsidRDefault="00D02B7C" w:rsidP="00D02B7C">
      <w:pPr>
        <w:spacing w:line="480" w:lineRule="auto"/>
      </w:pPr>
      <w:r>
        <w:t xml:space="preserve">12-6441      </w:t>
      </w:r>
      <w:proofErr w:type="spellStart"/>
      <w:r>
        <w:t>McALLISTER</w:t>
      </w:r>
      <w:proofErr w:type="spellEnd"/>
      <w:r>
        <w:t>, ROBERT E. V. UNITED STATES</w:t>
      </w:r>
    </w:p>
    <w:p w:rsidR="00D02B7C" w:rsidRDefault="00D02B7C" w:rsidP="00D02B7C">
      <w:pPr>
        <w:spacing w:line="480" w:lineRule="auto"/>
      </w:pPr>
      <w:r>
        <w:t>12-6444      O'NEILL-SERRANO, CARLOS H. V. UNITED STATES</w:t>
      </w:r>
    </w:p>
    <w:p w:rsidR="00D02B7C" w:rsidRDefault="00D02B7C" w:rsidP="00D02B7C">
      <w:pPr>
        <w:spacing w:line="480" w:lineRule="auto"/>
      </w:pPr>
      <w:r>
        <w:t xml:space="preserve">12-6445      </w:t>
      </w:r>
      <w:proofErr w:type="spellStart"/>
      <w:r>
        <w:t>BOSKOVIC</w:t>
      </w:r>
      <w:proofErr w:type="spellEnd"/>
      <w:r>
        <w:t xml:space="preserve">, </w:t>
      </w:r>
      <w:proofErr w:type="spellStart"/>
      <w:r>
        <w:t>ZELJKO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 xml:space="preserve">12-6448      </w:t>
      </w:r>
      <w:proofErr w:type="spellStart"/>
      <w:r>
        <w:t>BURGDORF</w:t>
      </w:r>
      <w:proofErr w:type="spellEnd"/>
      <w:r>
        <w:t>, KARL V. UNITED STATES</w:t>
      </w:r>
    </w:p>
    <w:p w:rsidR="00D02B7C" w:rsidRDefault="00D02B7C" w:rsidP="00D02B7C">
      <w:pPr>
        <w:spacing w:line="480" w:lineRule="auto"/>
      </w:pPr>
      <w:proofErr w:type="gramStart"/>
      <w:r>
        <w:t>12-6450      GALLEGOS-HERNANDEZ, RICARDO V. UNITED STATES, ET AL.</w:t>
      </w:r>
      <w:proofErr w:type="gramEnd"/>
    </w:p>
    <w:p w:rsidR="00D02B7C" w:rsidRDefault="00D02B7C" w:rsidP="00D02B7C">
      <w:pPr>
        <w:spacing w:line="480" w:lineRule="auto"/>
      </w:pPr>
      <w:r>
        <w:t xml:space="preserve">12-6453      COTTON, JULIET R. V. </w:t>
      </w:r>
      <w:proofErr w:type="spellStart"/>
      <w:r>
        <w:t>KEFFER</w:t>
      </w:r>
      <w:proofErr w:type="spellEnd"/>
      <w:r>
        <w:t>, WARDEN</w:t>
      </w:r>
    </w:p>
    <w:p w:rsidR="00D02B7C" w:rsidRDefault="00D02B7C" w:rsidP="00D02B7C">
      <w:pPr>
        <w:spacing w:line="480" w:lineRule="auto"/>
      </w:pPr>
      <w:r>
        <w:t>12-6454      ESSO, GEORGE V. UNITED STATES</w:t>
      </w:r>
    </w:p>
    <w:p w:rsidR="00D02B7C" w:rsidRDefault="00D02B7C" w:rsidP="00D02B7C">
      <w:pPr>
        <w:spacing w:line="480" w:lineRule="auto"/>
      </w:pPr>
      <w:r>
        <w:t>12-6462      JOHNSON, MICHAEL V. UNITED STATES</w:t>
      </w:r>
    </w:p>
    <w:p w:rsidR="00D02B7C" w:rsidRDefault="00D02B7C" w:rsidP="00D02B7C">
      <w:pPr>
        <w:spacing w:line="480" w:lineRule="auto"/>
      </w:pPr>
      <w:r>
        <w:t>12-6475      SMITH, BRIAN E. V. UNITED STATES</w:t>
      </w:r>
    </w:p>
    <w:p w:rsidR="00D02B7C" w:rsidRDefault="00D02B7C" w:rsidP="00D02B7C">
      <w:pPr>
        <w:spacing w:line="480" w:lineRule="auto"/>
      </w:pPr>
      <w:r>
        <w:t>12-6477      HELTON, JAMES W. V. UNITED STATES</w:t>
      </w:r>
    </w:p>
    <w:p w:rsidR="00D02B7C" w:rsidRDefault="00D02B7C" w:rsidP="00D02B7C">
      <w:pPr>
        <w:spacing w:line="480" w:lineRule="auto"/>
      </w:pPr>
      <w:r>
        <w:t>12-6480      HATCHES, ANTHONY V. UNITED STATES</w:t>
      </w:r>
    </w:p>
    <w:p w:rsidR="00D02B7C" w:rsidRDefault="00D02B7C" w:rsidP="00D02B7C">
      <w:pPr>
        <w:spacing w:line="480" w:lineRule="auto"/>
      </w:pPr>
      <w:r>
        <w:t xml:space="preserve">12-6482      RODRIGUEZ, </w:t>
      </w:r>
      <w:proofErr w:type="spellStart"/>
      <w:r>
        <w:t>DONATO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>12-6488      GIORDANO, TERESA M. V. UNITED STATES</w:t>
      </w:r>
    </w:p>
    <w:p w:rsidR="00D02B7C" w:rsidRDefault="00D02B7C" w:rsidP="00D02B7C">
      <w:pPr>
        <w:spacing w:line="480" w:lineRule="auto"/>
      </w:pPr>
      <w:r>
        <w:t>12-6489      GUTIERREZ-HERNANDEZ, LUIS C. V. UNITED STATES</w:t>
      </w:r>
    </w:p>
    <w:p w:rsidR="00D02B7C" w:rsidRDefault="00D02B7C" w:rsidP="00D02B7C">
      <w:pPr>
        <w:spacing w:line="480" w:lineRule="auto"/>
      </w:pPr>
      <w:r>
        <w:t xml:space="preserve">12-6490      </w:t>
      </w:r>
      <w:proofErr w:type="spellStart"/>
      <w:r>
        <w:t>REDENIUS</w:t>
      </w:r>
      <w:proofErr w:type="spellEnd"/>
      <w:r>
        <w:t>, CHAD M. V. UNITED STATES</w:t>
      </w:r>
    </w:p>
    <w:p w:rsidR="00D02B7C" w:rsidRDefault="00D02B7C" w:rsidP="00D02B7C">
      <w:pPr>
        <w:spacing w:line="480" w:lineRule="auto"/>
      </w:pPr>
      <w:r>
        <w:t xml:space="preserve">12-6499      </w:t>
      </w:r>
      <w:proofErr w:type="spellStart"/>
      <w:r>
        <w:t>GRAFMULLER</w:t>
      </w:r>
      <w:proofErr w:type="spellEnd"/>
      <w:r>
        <w:t>, MICHAEL P. V. UNITED STATES</w:t>
      </w:r>
    </w:p>
    <w:p w:rsidR="00D02B7C" w:rsidRDefault="00D02B7C" w:rsidP="00D02B7C">
      <w:pPr>
        <w:spacing w:line="480" w:lineRule="auto"/>
      </w:pPr>
      <w:r>
        <w:t>12-6509      SOLIS, LARRY V. UNITED STATES</w:t>
      </w:r>
    </w:p>
    <w:p w:rsidR="00D02B7C" w:rsidRDefault="00D02B7C" w:rsidP="00D02B7C">
      <w:pPr>
        <w:spacing w:line="480" w:lineRule="auto"/>
      </w:pPr>
      <w:r>
        <w:t>12-6510      RIGGINS, CHARLES V. UNITED STATES</w:t>
      </w:r>
    </w:p>
    <w:p w:rsidR="00D02B7C" w:rsidRDefault="00D02B7C" w:rsidP="00D02B7C">
      <w:pPr>
        <w:spacing w:line="480" w:lineRule="auto"/>
      </w:pPr>
      <w:r>
        <w:t xml:space="preserve">12-6512      </w:t>
      </w:r>
      <w:proofErr w:type="spellStart"/>
      <w:r>
        <w:t>SHAHID</w:t>
      </w:r>
      <w:proofErr w:type="spellEnd"/>
      <w:r>
        <w:t>, ABDUL V. UNITED STATES</w:t>
      </w:r>
    </w:p>
    <w:p w:rsidR="00D02B7C" w:rsidRDefault="00D02B7C" w:rsidP="00D02B7C">
      <w:pPr>
        <w:spacing w:line="480" w:lineRule="auto"/>
      </w:pPr>
      <w:r>
        <w:t>12-6515      ERNST, THOMAS J. V. UNITED STATES</w:t>
      </w:r>
    </w:p>
    <w:p w:rsidR="00D02B7C" w:rsidRDefault="00D02B7C" w:rsidP="00D02B7C">
      <w:pPr>
        <w:spacing w:line="480" w:lineRule="auto"/>
      </w:pPr>
      <w:r>
        <w:t>12-6518      BAEZ, DOMINGO V. UNITED STATES</w:t>
      </w:r>
    </w:p>
    <w:p w:rsidR="00D02B7C" w:rsidRDefault="00D02B7C" w:rsidP="00D02B7C">
      <w:pPr>
        <w:spacing w:line="480" w:lineRule="auto"/>
      </w:pPr>
      <w:r>
        <w:t>12-6524      GREENE, DANNY V. UNITED STATES</w:t>
      </w:r>
    </w:p>
    <w:p w:rsidR="00D02B7C" w:rsidRDefault="00D02B7C" w:rsidP="00D02B7C">
      <w:pPr>
        <w:spacing w:line="480" w:lineRule="auto"/>
      </w:pPr>
      <w:r>
        <w:t>12-6525      VREELAND, BRENT M. V. UNITED STATES</w:t>
      </w:r>
    </w:p>
    <w:p w:rsidR="00D02B7C" w:rsidRDefault="00D02B7C" w:rsidP="00D02B7C">
      <w:pPr>
        <w:spacing w:line="480" w:lineRule="auto"/>
      </w:pPr>
      <w:r>
        <w:t>12-6526      VALDIVIA, JOSE V. UNITED STATES</w:t>
      </w:r>
    </w:p>
    <w:p w:rsidR="00D02B7C" w:rsidRDefault="00D02B7C" w:rsidP="00D02B7C">
      <w:pPr>
        <w:spacing w:line="480" w:lineRule="auto"/>
      </w:pPr>
      <w:r>
        <w:t>12-6527      BAKER, VERNON L. V. UNITED STATES</w:t>
      </w:r>
    </w:p>
    <w:p w:rsidR="00D02B7C" w:rsidRDefault="00D02B7C" w:rsidP="00D02B7C">
      <w:pPr>
        <w:spacing w:line="480" w:lineRule="auto"/>
      </w:pPr>
      <w:r>
        <w:t xml:space="preserve">12-6535      </w:t>
      </w:r>
      <w:proofErr w:type="spellStart"/>
      <w:r>
        <w:t>LONGUS</w:t>
      </w:r>
      <w:proofErr w:type="spellEnd"/>
      <w:r>
        <w:t>, DONNELL V. UNITED STATES</w:t>
      </w:r>
    </w:p>
    <w:p w:rsidR="00D02B7C" w:rsidRDefault="00D02B7C" w:rsidP="00D02B7C">
      <w:pPr>
        <w:spacing w:line="480" w:lineRule="auto"/>
      </w:pPr>
      <w:r>
        <w:lastRenderedPageBreak/>
        <w:t xml:space="preserve">12-6541      </w:t>
      </w:r>
      <w:proofErr w:type="spellStart"/>
      <w:r>
        <w:t>BARAHONA</w:t>
      </w:r>
      <w:proofErr w:type="spellEnd"/>
      <w:r>
        <w:t>-HERNANDEZ, CARLOS G. V. UNITED STATES</w:t>
      </w:r>
    </w:p>
    <w:p w:rsidR="00D02B7C" w:rsidRDefault="00D02B7C" w:rsidP="00D02B7C">
      <w:pPr>
        <w:spacing w:line="480" w:lineRule="auto"/>
      </w:pPr>
      <w:r>
        <w:t xml:space="preserve">12-6542      </w:t>
      </w:r>
      <w:proofErr w:type="spellStart"/>
      <w:r>
        <w:t>ALBERTELLI</w:t>
      </w:r>
      <w:proofErr w:type="spellEnd"/>
      <w:r>
        <w:t>, DENNIS V. UNITED STATES</w:t>
      </w:r>
    </w:p>
    <w:p w:rsidR="00D02B7C" w:rsidRDefault="00D02B7C" w:rsidP="00D02B7C">
      <w:pPr>
        <w:spacing w:line="480" w:lineRule="auto"/>
      </w:pPr>
      <w:r>
        <w:t xml:space="preserve">12-6543      </w:t>
      </w:r>
      <w:proofErr w:type="spellStart"/>
      <w:r>
        <w:t>BEATY</w:t>
      </w:r>
      <w:proofErr w:type="spellEnd"/>
      <w:r>
        <w:t>, MICKEY D. V. UNITED STATES</w:t>
      </w:r>
    </w:p>
    <w:p w:rsidR="00D02B7C" w:rsidRDefault="00D02B7C" w:rsidP="00D02B7C">
      <w:pPr>
        <w:spacing w:line="480" w:lineRule="auto"/>
      </w:pPr>
      <w:r>
        <w:t>12-6544      AGUILERA, JOSE E. V. UNITED STATES</w:t>
      </w:r>
    </w:p>
    <w:p w:rsidR="00D02B7C" w:rsidRDefault="00D02B7C" w:rsidP="00D02B7C">
      <w:pPr>
        <w:spacing w:line="480" w:lineRule="auto"/>
      </w:pPr>
      <w:r>
        <w:t xml:space="preserve">12-6545      </w:t>
      </w:r>
      <w:proofErr w:type="spellStart"/>
      <w:r>
        <w:t>BOUYEA</w:t>
      </w:r>
      <w:proofErr w:type="spellEnd"/>
      <w:r>
        <w:t>, WAYNE V. UNITED STATES</w:t>
      </w:r>
    </w:p>
    <w:p w:rsidR="00D02B7C" w:rsidRDefault="00D02B7C" w:rsidP="00D02B7C">
      <w:pPr>
        <w:spacing w:line="480" w:lineRule="auto"/>
      </w:pPr>
      <w:r>
        <w:t>12-6548      MILLER, GARLAND D. V. UNITED STATES</w:t>
      </w:r>
    </w:p>
    <w:p w:rsidR="00D02B7C" w:rsidRDefault="00D02B7C" w:rsidP="00D02B7C">
      <w:pPr>
        <w:spacing w:line="480" w:lineRule="auto"/>
      </w:pPr>
      <w:r>
        <w:t>12-6550      STANFORD, DONNELL D. V. UNITED STATES</w:t>
      </w:r>
    </w:p>
    <w:p w:rsidR="00D02B7C" w:rsidRDefault="00D02B7C" w:rsidP="00D02B7C">
      <w:pPr>
        <w:spacing w:line="480" w:lineRule="auto"/>
      </w:pPr>
      <w:r>
        <w:t>12-6551      RAMOS, JAMES V. UNITED STATES</w:t>
      </w:r>
    </w:p>
    <w:p w:rsidR="00D02B7C" w:rsidRDefault="00D02B7C" w:rsidP="00D02B7C">
      <w:pPr>
        <w:spacing w:line="480" w:lineRule="auto"/>
      </w:pPr>
      <w:r>
        <w:t xml:space="preserve">12-6560      AGUILAR-ORTIZ, </w:t>
      </w:r>
      <w:proofErr w:type="spellStart"/>
      <w:r>
        <w:t>EVERARDO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>12-6562      RAY, CECIL V. UNITED STATES</w:t>
      </w:r>
    </w:p>
    <w:p w:rsidR="00D02B7C" w:rsidRDefault="00D02B7C" w:rsidP="00D02B7C">
      <w:pPr>
        <w:spacing w:line="480" w:lineRule="auto"/>
      </w:pPr>
      <w:r>
        <w:t>12-6564      WILSON, DWAYNE V. UNITED STATES</w:t>
      </w:r>
    </w:p>
    <w:p w:rsidR="00D02B7C" w:rsidRDefault="00D02B7C" w:rsidP="00D02B7C">
      <w:pPr>
        <w:spacing w:line="480" w:lineRule="auto"/>
      </w:pPr>
      <w:r>
        <w:t>12-6565      TAYLOR, JAMES K. V. UNITED STATES</w:t>
      </w:r>
    </w:p>
    <w:p w:rsidR="00D02B7C" w:rsidRDefault="00D02B7C" w:rsidP="00D02B7C">
      <w:pPr>
        <w:spacing w:line="480" w:lineRule="auto"/>
      </w:pPr>
      <w:r>
        <w:t>12-6572      STROUD, ROBERT J. V. UNITED STATES</w:t>
      </w:r>
    </w:p>
    <w:p w:rsidR="00D02B7C" w:rsidRDefault="00D02B7C" w:rsidP="00D02B7C">
      <w:pPr>
        <w:spacing w:line="480" w:lineRule="auto"/>
      </w:pPr>
      <w:r>
        <w:t>12-6579      HERRERA-DELGADO, JULIO C. V. UNITED STATES</w:t>
      </w:r>
    </w:p>
    <w:p w:rsidR="00D02B7C" w:rsidRDefault="00D02B7C" w:rsidP="00D02B7C">
      <w:pPr>
        <w:spacing w:line="480" w:lineRule="auto"/>
      </w:pPr>
      <w:r>
        <w:t>12-6580      GILLIAM, DAVID M. V. UNITED STATES</w:t>
      </w:r>
    </w:p>
    <w:p w:rsidR="00D02B7C" w:rsidRDefault="00D02B7C" w:rsidP="00D02B7C">
      <w:pPr>
        <w:spacing w:line="480" w:lineRule="auto"/>
      </w:pPr>
      <w:r>
        <w:t>12-6592      GLOVER, ERNEST M. V. UNITED STATES</w:t>
      </w:r>
    </w:p>
    <w:p w:rsidR="00D02B7C" w:rsidRDefault="00D02B7C" w:rsidP="00D02B7C">
      <w:pPr>
        <w:spacing w:line="480" w:lineRule="auto"/>
      </w:pPr>
      <w:r>
        <w:t xml:space="preserve">                 The petitions for writs of certiorari are denied.</w:t>
      </w:r>
    </w:p>
    <w:p w:rsidR="00D02B7C" w:rsidRDefault="00D02B7C" w:rsidP="00D02B7C">
      <w:pPr>
        <w:spacing w:line="480" w:lineRule="auto"/>
      </w:pPr>
      <w:r>
        <w:t xml:space="preserve">12-234       CRAVEN, KIMBERLY V. </w:t>
      </w:r>
      <w:proofErr w:type="spellStart"/>
      <w:r>
        <w:t>COBELL</w:t>
      </w:r>
      <w:proofErr w:type="spellEnd"/>
      <w:r>
        <w:t xml:space="preserve">, </w:t>
      </w:r>
      <w:proofErr w:type="spellStart"/>
      <w:r>
        <w:t>ELOUISE</w:t>
      </w:r>
      <w:proofErr w:type="spellEnd"/>
      <w:r>
        <w:t xml:space="preserve"> P., ET AL.</w:t>
      </w:r>
    </w:p>
    <w:p w:rsidR="00D02B7C" w:rsidRDefault="00D02B7C" w:rsidP="00D02B7C">
      <w:pPr>
        <w:spacing w:line="480" w:lineRule="auto"/>
      </w:pPr>
      <w:r>
        <w:t xml:space="preserve">                 The petition for a writ of certiorari is denied.  The Chief</w:t>
      </w:r>
    </w:p>
    <w:p w:rsidR="00D02B7C" w:rsidRDefault="00D02B7C" w:rsidP="00D02B7C">
      <w:pPr>
        <w:spacing w:line="480" w:lineRule="auto"/>
      </w:pPr>
      <w:r>
        <w:t xml:space="preserve">             Justice and Justice Kagan took no part in the consideration or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decision</w:t>
      </w:r>
      <w:proofErr w:type="gramEnd"/>
      <w:r>
        <w:t xml:space="preserve"> of this petition.</w:t>
      </w:r>
    </w:p>
    <w:p w:rsidR="00D02B7C" w:rsidRDefault="00D02B7C" w:rsidP="00D02B7C">
      <w:pPr>
        <w:spacing w:line="480" w:lineRule="auto"/>
      </w:pPr>
      <w:r>
        <w:t xml:space="preserve">12-6058      PAYNE, TYRONE V. </w:t>
      </w:r>
      <w:proofErr w:type="spellStart"/>
      <w:r>
        <w:t>KIRKEGARD</w:t>
      </w:r>
      <w:proofErr w:type="spellEnd"/>
      <w:r>
        <w:t>, LEROY, ET AL.</w:t>
      </w:r>
    </w:p>
    <w:p w:rsidR="00D02B7C" w:rsidRDefault="00D02B7C" w:rsidP="00D02B7C">
      <w:pPr>
        <w:spacing w:line="480" w:lineRule="auto"/>
      </w:pPr>
      <w:r>
        <w:t xml:space="preserve">                 The petition for a writ of certiorari before judgment 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denied</w:t>
      </w:r>
      <w:proofErr w:type="gramEnd"/>
      <w:r>
        <w:t>.</w:t>
      </w:r>
    </w:p>
    <w:p w:rsidR="00D02B7C" w:rsidRDefault="00D02B7C" w:rsidP="00D02B7C">
      <w:pPr>
        <w:spacing w:line="480" w:lineRule="auto"/>
      </w:pPr>
      <w:r>
        <w:t>12-6070      LEWIS, ANTHONY E. V. WASHINGTON</w:t>
      </w:r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is denied, and the petition for a writ of certiorari 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dismissed</w:t>
      </w:r>
      <w:proofErr w:type="gramEnd"/>
      <w:r>
        <w:t>.  See Rule 39.8.  As the petitioner has repeatedly</w:t>
      </w:r>
    </w:p>
    <w:p w:rsidR="00D02B7C" w:rsidRDefault="00D02B7C" w:rsidP="00D02B7C">
      <w:pPr>
        <w:spacing w:line="480" w:lineRule="auto"/>
      </w:pPr>
      <w:r>
        <w:lastRenderedPageBreak/>
        <w:t xml:space="preserve">             </w:t>
      </w:r>
      <w:proofErr w:type="gramStart"/>
      <w:r>
        <w:t>abused</w:t>
      </w:r>
      <w:proofErr w:type="gramEnd"/>
      <w:r>
        <w:t xml:space="preserve"> this Court's process, the Clerk is directed not to accept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any</w:t>
      </w:r>
      <w:proofErr w:type="gramEnd"/>
      <w:r>
        <w:t xml:space="preserve"> further petitions in noncriminal matters from petitioner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unless</w:t>
      </w:r>
      <w:proofErr w:type="gramEnd"/>
      <w:r>
        <w:t xml:space="preserve"> the docketing fee required by Rule 38(a) is paid and the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petition</w:t>
      </w:r>
      <w:proofErr w:type="gramEnd"/>
      <w:r>
        <w:t xml:space="preserve"> is submitted in compliance with Rule 33.1.  See</w:t>
      </w:r>
      <w:r w:rsidRPr="00D02B7C">
        <w:rPr>
          <w:i/>
        </w:rPr>
        <w:t xml:space="preserve"> Martin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 xml:space="preserve">v. </w:t>
      </w:r>
      <w:r w:rsidRPr="00D02B7C">
        <w:rPr>
          <w:i/>
        </w:rPr>
        <w:t>District</w:t>
      </w:r>
      <w:proofErr w:type="gramEnd"/>
      <w:r>
        <w:t xml:space="preserve"> </w:t>
      </w:r>
      <w:r w:rsidRPr="00D02B7C">
        <w:rPr>
          <w:i/>
        </w:rPr>
        <w:t>of</w:t>
      </w:r>
      <w:r>
        <w:t xml:space="preserve"> </w:t>
      </w:r>
      <w:r w:rsidRPr="00D02B7C">
        <w:rPr>
          <w:i/>
        </w:rPr>
        <w:t>Columbia</w:t>
      </w:r>
      <w:r>
        <w:t xml:space="preserve"> </w:t>
      </w:r>
      <w:r w:rsidRPr="00D02B7C">
        <w:rPr>
          <w:i/>
        </w:rPr>
        <w:t>Court</w:t>
      </w:r>
      <w:r>
        <w:t xml:space="preserve"> </w:t>
      </w:r>
      <w:r w:rsidRPr="00D02B7C">
        <w:rPr>
          <w:i/>
        </w:rPr>
        <w:t>of</w:t>
      </w:r>
      <w:r>
        <w:t xml:space="preserve"> </w:t>
      </w:r>
      <w:r w:rsidRPr="00D02B7C">
        <w:rPr>
          <w:i/>
        </w:rPr>
        <w:t>Appeals</w:t>
      </w:r>
      <w:r>
        <w:t>, 506 U.S. 1 (1992) (</w:t>
      </w:r>
      <w:r w:rsidRPr="00D02B7C">
        <w:rPr>
          <w:i/>
        </w:rPr>
        <w:t>per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spellStart"/>
      <w:proofErr w:type="gramStart"/>
      <w:r w:rsidRPr="00D02B7C">
        <w:rPr>
          <w:i/>
        </w:rPr>
        <w:t>curiam</w:t>
      </w:r>
      <w:proofErr w:type="spellEnd"/>
      <w:proofErr w:type="gramEnd"/>
      <w:r>
        <w:t>).</w:t>
      </w:r>
    </w:p>
    <w:p w:rsidR="00D02B7C" w:rsidRDefault="00D02B7C" w:rsidP="00D02B7C">
      <w:pPr>
        <w:spacing w:line="480" w:lineRule="auto"/>
      </w:pPr>
      <w:r>
        <w:t xml:space="preserve">12-6179      WILLIAMS, MARSHALL DEWAYNE V. </w:t>
      </w:r>
      <w:proofErr w:type="spellStart"/>
      <w:r>
        <w:t>USDC</w:t>
      </w:r>
      <w:proofErr w:type="spellEnd"/>
      <w:r>
        <w:t xml:space="preserve"> </w:t>
      </w:r>
      <w:proofErr w:type="spellStart"/>
      <w:r>
        <w:t>WD</w:t>
      </w:r>
      <w:proofErr w:type="spellEnd"/>
      <w:r>
        <w:t xml:space="preserve"> TN</w:t>
      </w:r>
    </w:p>
    <w:p w:rsidR="00D02B7C" w:rsidRDefault="00D02B7C" w:rsidP="00D02B7C">
      <w:pPr>
        <w:spacing w:line="480" w:lineRule="auto"/>
      </w:pPr>
      <w:r>
        <w:t xml:space="preserve">                 The petition for a writ of certiorari before judgment 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denied</w:t>
      </w:r>
      <w:proofErr w:type="gramEnd"/>
      <w:r>
        <w:t>.</w:t>
      </w:r>
    </w:p>
    <w:p w:rsidR="00D02B7C" w:rsidRDefault="00D02B7C" w:rsidP="00D02B7C">
      <w:pPr>
        <w:spacing w:line="480" w:lineRule="auto"/>
      </w:pPr>
      <w:r>
        <w:t xml:space="preserve">12-6243      </w:t>
      </w:r>
      <w:proofErr w:type="spellStart"/>
      <w:r>
        <w:t>CUTAIA</w:t>
      </w:r>
      <w:proofErr w:type="spellEnd"/>
      <w:r>
        <w:t xml:space="preserve">, THOMAS J. V. </w:t>
      </w:r>
      <w:proofErr w:type="spellStart"/>
      <w:r>
        <w:t>BONDI</w:t>
      </w:r>
      <w:proofErr w:type="spellEnd"/>
      <w:r>
        <w:t xml:space="preserve">, </w:t>
      </w:r>
      <w:proofErr w:type="spellStart"/>
      <w:r>
        <w:t>ATT'Y</w:t>
      </w:r>
      <w:proofErr w:type="spellEnd"/>
      <w:r>
        <w:t xml:space="preserve"> GEN. OF FL, ET AL.</w:t>
      </w:r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is denied, and the petition for a writ of certiorari 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dismissed</w:t>
      </w:r>
      <w:proofErr w:type="gramEnd"/>
      <w:r>
        <w:t>.  See Rule 39.8.</w:t>
      </w:r>
    </w:p>
    <w:p w:rsidR="00D02B7C" w:rsidRDefault="00D02B7C" w:rsidP="00D02B7C">
      <w:pPr>
        <w:spacing w:line="480" w:lineRule="auto"/>
      </w:pPr>
      <w:r>
        <w:t>12-6319      KING, JAMES T. V. UNITED STATES</w:t>
      </w:r>
    </w:p>
    <w:p w:rsidR="00D02B7C" w:rsidRDefault="00D02B7C" w:rsidP="00D02B7C">
      <w:pPr>
        <w:spacing w:line="480" w:lineRule="auto"/>
      </w:pPr>
      <w:r>
        <w:t xml:space="preserve">                 The petition for a writ of certiorari is denied.  Justice</w:t>
      </w:r>
    </w:p>
    <w:p w:rsidR="00D02B7C" w:rsidRDefault="00D02B7C" w:rsidP="00D02B7C">
      <w:pPr>
        <w:spacing w:line="480" w:lineRule="auto"/>
      </w:pPr>
      <w:r>
        <w:t xml:space="preserve">             Kagan took no part in the consideration or decision of this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petition</w:t>
      </w:r>
      <w:proofErr w:type="gramEnd"/>
      <w:r>
        <w:t>.</w:t>
      </w:r>
    </w:p>
    <w:p w:rsidR="00D02B7C" w:rsidRDefault="00D02B7C" w:rsidP="00D02B7C">
      <w:pPr>
        <w:spacing w:line="480" w:lineRule="auto"/>
      </w:pPr>
      <w:r>
        <w:t>12-6378      RODRIGUEZ, KENNETH V. UNITED STATES</w:t>
      </w:r>
    </w:p>
    <w:p w:rsidR="00D02B7C" w:rsidRDefault="00D02B7C" w:rsidP="00D02B7C">
      <w:pPr>
        <w:spacing w:line="480" w:lineRule="auto"/>
      </w:pPr>
      <w:r>
        <w:t xml:space="preserve">                 The petition for a writ of certiorari is denied.  Justice</w:t>
      </w:r>
    </w:p>
    <w:p w:rsidR="00D02B7C" w:rsidRDefault="00D02B7C" w:rsidP="00D02B7C">
      <w:pPr>
        <w:spacing w:line="480" w:lineRule="auto"/>
      </w:pPr>
      <w:r>
        <w:t xml:space="preserve">             Sotomayor took no part in the consideration or decision of this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petition</w:t>
      </w:r>
      <w:proofErr w:type="gramEnd"/>
      <w:r>
        <w:t>.</w:t>
      </w:r>
    </w:p>
    <w:p w:rsidR="00D02B7C" w:rsidRDefault="00D02B7C" w:rsidP="00D02B7C">
      <w:pPr>
        <w:spacing w:line="480" w:lineRule="auto"/>
      </w:pPr>
      <w:r>
        <w:t>12-6384      MURILLO, SANTOS P. V. UNITED STATES</w:t>
      </w:r>
    </w:p>
    <w:p w:rsidR="00D02B7C" w:rsidRDefault="00D02B7C" w:rsidP="00D02B7C">
      <w:pPr>
        <w:spacing w:line="480" w:lineRule="auto"/>
      </w:pPr>
      <w:r>
        <w:t xml:space="preserve">12-6573      LAWSON, </w:t>
      </w:r>
      <w:proofErr w:type="spellStart"/>
      <w:r>
        <w:t>SEDRICK</w:t>
      </w:r>
      <w:proofErr w:type="spellEnd"/>
      <w:r>
        <w:t xml:space="preserve"> V. UNITED STATES</w:t>
      </w:r>
    </w:p>
    <w:p w:rsidR="00D02B7C" w:rsidRDefault="00D02B7C" w:rsidP="00D02B7C">
      <w:pPr>
        <w:spacing w:line="480" w:lineRule="auto"/>
      </w:pPr>
      <w:r>
        <w:t xml:space="preserve">                 The petitions for writs of certiorari are denied.  Justice</w:t>
      </w:r>
    </w:p>
    <w:p w:rsidR="00D02B7C" w:rsidRDefault="00D02B7C" w:rsidP="00D02B7C">
      <w:pPr>
        <w:spacing w:line="480" w:lineRule="auto"/>
      </w:pPr>
      <w:r>
        <w:t xml:space="preserve">             Kagan took no part in the </w:t>
      </w:r>
      <w:r w:rsidR="004F2F2A">
        <w:t>consideration or decision of these</w:t>
      </w:r>
    </w:p>
    <w:p w:rsidR="00FC2050" w:rsidRDefault="00D02B7C" w:rsidP="00FC2050">
      <w:pPr>
        <w:spacing w:line="480" w:lineRule="auto"/>
      </w:pPr>
      <w:r>
        <w:t xml:space="preserve">             </w:t>
      </w:r>
      <w:proofErr w:type="gramStart"/>
      <w:r>
        <w:t>petition</w:t>
      </w:r>
      <w:r w:rsidR="004F2F2A">
        <w:t>s</w:t>
      </w:r>
      <w:proofErr w:type="gramEnd"/>
      <w:r>
        <w:t>.</w:t>
      </w:r>
    </w:p>
    <w:p w:rsidR="00FC2050" w:rsidRDefault="00FC2050">
      <w:r>
        <w:br w:type="page"/>
      </w:r>
    </w:p>
    <w:p w:rsidR="00D02B7C" w:rsidRDefault="00D02B7C" w:rsidP="00FC2050">
      <w:pPr>
        <w:spacing w:line="480" w:lineRule="auto"/>
        <w:jc w:val="center"/>
      </w:pPr>
      <w:r>
        <w:rPr>
          <w:b/>
        </w:rPr>
        <w:lastRenderedPageBreak/>
        <w:t>HABEAS CORPUS DENIED</w:t>
      </w:r>
    </w:p>
    <w:p w:rsidR="00D02B7C" w:rsidRDefault="00D02B7C" w:rsidP="00D02B7C">
      <w:pPr>
        <w:spacing w:line="480" w:lineRule="auto"/>
      </w:pPr>
      <w:r>
        <w:t>12-6516      IN RE RANDY M</w:t>
      </w:r>
      <w:r w:rsidR="002D3CC0">
        <w:t>.</w:t>
      </w:r>
      <w:r>
        <w:t xml:space="preserve"> SWISHER</w:t>
      </w:r>
    </w:p>
    <w:p w:rsidR="00D02B7C" w:rsidRDefault="00D02B7C" w:rsidP="00D02B7C">
      <w:pPr>
        <w:spacing w:line="480" w:lineRule="auto"/>
      </w:pPr>
      <w:r>
        <w:t xml:space="preserve">12-6547      IN RE JOSEPH </w:t>
      </w:r>
      <w:proofErr w:type="spellStart"/>
      <w:r>
        <w:t>McGHEE</w:t>
      </w:r>
      <w:proofErr w:type="spellEnd"/>
    </w:p>
    <w:p w:rsidR="00D02B7C" w:rsidRDefault="00D02B7C" w:rsidP="00D02B7C">
      <w:pPr>
        <w:spacing w:line="480" w:lineRule="auto"/>
      </w:pPr>
      <w:proofErr w:type="gramStart"/>
      <w:r>
        <w:t xml:space="preserve">12-6552      IN RE MICHAEL </w:t>
      </w:r>
      <w:proofErr w:type="spellStart"/>
      <w:r>
        <w:t>SILUK</w:t>
      </w:r>
      <w:proofErr w:type="spellEnd"/>
      <w:r>
        <w:t>, JR.</w:t>
      </w:r>
      <w:proofErr w:type="gramEnd"/>
    </w:p>
    <w:p w:rsidR="00D02B7C" w:rsidRDefault="00D02B7C" w:rsidP="00D02B7C">
      <w:pPr>
        <w:spacing w:line="480" w:lineRule="auto"/>
      </w:pPr>
      <w:r>
        <w:t xml:space="preserve">                 The petitions for writs of habeas corpus are denied.</w:t>
      </w:r>
    </w:p>
    <w:p w:rsidR="00D02B7C" w:rsidRDefault="00D02B7C" w:rsidP="00D02B7C">
      <w:pPr>
        <w:spacing w:line="480" w:lineRule="auto"/>
      </w:pPr>
      <w:r>
        <w:t xml:space="preserve">12-6478      IN RE SALVATORE </w:t>
      </w:r>
      <w:proofErr w:type="spellStart"/>
      <w:r>
        <w:t>LETIZIA</w:t>
      </w:r>
      <w:proofErr w:type="spellEnd"/>
    </w:p>
    <w:p w:rsidR="00D02B7C" w:rsidRDefault="00D02B7C" w:rsidP="00D02B7C">
      <w:pPr>
        <w:spacing w:line="480" w:lineRule="auto"/>
      </w:pPr>
      <w:r>
        <w:t xml:space="preserve">                 The motion of petitioner for leave to proceed </w:t>
      </w:r>
      <w:r w:rsidRPr="00D02B7C">
        <w:rPr>
          <w:i/>
        </w:rPr>
        <w:t>in forma</w:t>
      </w:r>
    </w:p>
    <w:p w:rsidR="00D02B7C" w:rsidRDefault="00D02B7C" w:rsidP="00D02B7C">
      <w:pPr>
        <w:spacing w:line="480" w:lineRule="auto"/>
      </w:pPr>
      <w:r>
        <w:t xml:space="preserve">            </w:t>
      </w:r>
      <w:r w:rsidRPr="00D02B7C">
        <w:rPr>
          <w:i/>
        </w:rPr>
        <w:t xml:space="preserve"> </w:t>
      </w:r>
      <w:proofErr w:type="spellStart"/>
      <w:proofErr w:type="gramStart"/>
      <w:r w:rsidRPr="00D02B7C">
        <w:rPr>
          <w:i/>
        </w:rPr>
        <w:t>pauperis</w:t>
      </w:r>
      <w:proofErr w:type="spellEnd"/>
      <w:proofErr w:type="gramEnd"/>
      <w:r>
        <w:t xml:space="preserve"> is denied, and the petition for a writ of habeas corpus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is</w:t>
      </w:r>
      <w:proofErr w:type="gramEnd"/>
      <w:r>
        <w:t xml:space="preserve"> dismissed.  See Rule 39.8.</w:t>
      </w:r>
    </w:p>
    <w:p w:rsidR="00D02B7C" w:rsidRDefault="00D02B7C" w:rsidP="00D02B7C">
      <w:pPr>
        <w:spacing w:line="480" w:lineRule="auto"/>
        <w:jc w:val="center"/>
      </w:pPr>
      <w:r>
        <w:rPr>
          <w:b/>
        </w:rPr>
        <w:t>MANDAMUS DENIED</w:t>
      </w:r>
    </w:p>
    <w:p w:rsidR="00D02B7C" w:rsidRDefault="00D02B7C" w:rsidP="00D02B7C">
      <w:pPr>
        <w:spacing w:line="480" w:lineRule="auto"/>
      </w:pPr>
      <w:r>
        <w:t xml:space="preserve">12-253       IN RE JOSEPH A. </w:t>
      </w:r>
      <w:proofErr w:type="spellStart"/>
      <w:r>
        <w:t>FESSLER</w:t>
      </w:r>
      <w:proofErr w:type="spellEnd"/>
    </w:p>
    <w:p w:rsidR="00D02B7C" w:rsidRDefault="00D02B7C" w:rsidP="00D02B7C">
      <w:pPr>
        <w:spacing w:line="480" w:lineRule="auto"/>
      </w:pPr>
      <w:r>
        <w:t xml:space="preserve">12-5918      IN RE PAUL </w:t>
      </w:r>
      <w:proofErr w:type="spellStart"/>
      <w:r>
        <w:t>AMARO</w:t>
      </w:r>
      <w:proofErr w:type="spellEnd"/>
    </w:p>
    <w:p w:rsidR="00D02B7C" w:rsidRDefault="00D02B7C" w:rsidP="00D02B7C">
      <w:pPr>
        <w:spacing w:line="480" w:lineRule="auto"/>
      </w:pPr>
      <w:r>
        <w:t xml:space="preserve">12-5950      IN RE </w:t>
      </w:r>
      <w:proofErr w:type="spellStart"/>
      <w:r>
        <w:t>NACHIAPPAN</w:t>
      </w:r>
      <w:proofErr w:type="spellEnd"/>
      <w:r>
        <w:t xml:space="preserve"> S</w:t>
      </w:r>
      <w:r w:rsidR="002D3CC0">
        <w:t xml:space="preserve">. </w:t>
      </w:r>
      <w:proofErr w:type="spellStart"/>
      <w:r>
        <w:t>MUTHUKUMAR</w:t>
      </w:r>
      <w:proofErr w:type="spellEnd"/>
    </w:p>
    <w:p w:rsidR="00D02B7C" w:rsidRDefault="00D02B7C" w:rsidP="00D02B7C">
      <w:pPr>
        <w:spacing w:line="480" w:lineRule="auto"/>
      </w:pPr>
      <w:r>
        <w:t>12-6085      IN RE MICHAEL CURRIER</w:t>
      </w:r>
    </w:p>
    <w:p w:rsidR="00D02B7C" w:rsidRDefault="00D02B7C" w:rsidP="00D02B7C">
      <w:pPr>
        <w:spacing w:line="480" w:lineRule="auto"/>
      </w:pPr>
      <w:r>
        <w:t>12-6330      IN RE EFRAIN J. ROSA</w:t>
      </w:r>
    </w:p>
    <w:p w:rsidR="00D02B7C" w:rsidRDefault="00D02B7C" w:rsidP="00D02B7C">
      <w:pPr>
        <w:spacing w:line="480" w:lineRule="auto"/>
      </w:pPr>
      <w:r>
        <w:t xml:space="preserve">                 The petitions for writs of mandamus are denied.</w:t>
      </w:r>
    </w:p>
    <w:p w:rsidR="00D02B7C" w:rsidRDefault="00D02B7C" w:rsidP="00D02B7C">
      <w:pPr>
        <w:spacing w:line="480" w:lineRule="auto"/>
      </w:pPr>
      <w:r>
        <w:t xml:space="preserve">12-6383      IN RE JAMES L. </w:t>
      </w:r>
      <w:proofErr w:type="spellStart"/>
      <w:r>
        <w:t>RUDZAVICE</w:t>
      </w:r>
      <w:proofErr w:type="spellEnd"/>
    </w:p>
    <w:p w:rsidR="00D02B7C" w:rsidRDefault="00D02B7C" w:rsidP="00D02B7C">
      <w:pPr>
        <w:spacing w:line="480" w:lineRule="auto"/>
      </w:pPr>
      <w:r>
        <w:t xml:space="preserve">                 The petition for a writ of mandamus is denied.  Justice</w:t>
      </w:r>
    </w:p>
    <w:p w:rsidR="00D02B7C" w:rsidRDefault="00D02B7C" w:rsidP="00D02B7C">
      <w:pPr>
        <w:spacing w:line="480" w:lineRule="auto"/>
      </w:pPr>
      <w:r>
        <w:t xml:space="preserve">             Kagan took no part in the consideration or decision of this</w:t>
      </w:r>
    </w:p>
    <w:p w:rsidR="00D02B7C" w:rsidRDefault="00D02B7C" w:rsidP="00D02B7C">
      <w:pPr>
        <w:spacing w:line="480" w:lineRule="auto"/>
      </w:pPr>
      <w:r>
        <w:t xml:space="preserve">             </w:t>
      </w:r>
      <w:proofErr w:type="gramStart"/>
      <w:r>
        <w:t>petition</w:t>
      </w:r>
      <w:proofErr w:type="gramEnd"/>
      <w:r>
        <w:t>.</w:t>
      </w:r>
    </w:p>
    <w:p w:rsidR="00D02B7C" w:rsidRDefault="00D02B7C" w:rsidP="00D02B7C">
      <w:pPr>
        <w:spacing w:line="480" w:lineRule="auto"/>
        <w:jc w:val="center"/>
      </w:pPr>
      <w:r>
        <w:rPr>
          <w:b/>
        </w:rPr>
        <w:t>REHEARING DENIED</w:t>
      </w:r>
    </w:p>
    <w:p w:rsidR="00D02B7C" w:rsidRDefault="00D02B7C" w:rsidP="00D02B7C">
      <w:pPr>
        <w:spacing w:line="480" w:lineRule="auto"/>
      </w:pPr>
      <w:r>
        <w:t>11-9959      MAYES, DEBRA V. GRAPHIC PACKAGING INT'L</w:t>
      </w:r>
    </w:p>
    <w:p w:rsidR="00D02B7C" w:rsidRDefault="00D02B7C" w:rsidP="00D02B7C">
      <w:pPr>
        <w:spacing w:line="480" w:lineRule="auto"/>
      </w:pPr>
      <w:r>
        <w:t xml:space="preserve">                 The petition for rehearing is denied.</w:t>
      </w:r>
    </w:p>
    <w:p w:rsidR="00D02B7C" w:rsidRDefault="00D02B7C" w:rsidP="00D02B7C">
      <w:pPr>
        <w:spacing w:line="480" w:lineRule="auto"/>
        <w:jc w:val="center"/>
      </w:pPr>
      <w:r>
        <w:rPr>
          <w:b/>
        </w:rPr>
        <w:t>MOTIONS FOR ADMISSION</w:t>
      </w:r>
    </w:p>
    <w:p w:rsidR="00CD6A25" w:rsidRDefault="00D02B7C" w:rsidP="00D02B7C">
      <w:pPr>
        <w:spacing w:line="480" w:lineRule="auto"/>
      </w:pPr>
      <w:r>
        <w:t xml:space="preserve">                 The written motions for admission of the following </w:t>
      </w:r>
    </w:p>
    <w:p w:rsidR="00D02B7C" w:rsidRPr="00D02B7C" w:rsidRDefault="00CD6A25" w:rsidP="00D02B7C">
      <w:pPr>
        <w:spacing w:line="480" w:lineRule="auto"/>
      </w:pPr>
      <w:r>
        <w:t xml:space="preserve">             </w:t>
      </w:r>
      <w:proofErr w:type="gramStart"/>
      <w:r w:rsidR="00D02B7C">
        <w:t>lawyers</w:t>
      </w:r>
      <w:proofErr w:type="gramEnd"/>
      <w:r>
        <w:t xml:space="preserve"> </w:t>
      </w:r>
      <w:r w:rsidR="00D02B7C">
        <w:t>to the Bar of this Court are granted:</w:t>
      </w:r>
    </w:p>
    <w:sectPr w:rsidR="00D02B7C" w:rsidRPr="00D02B7C">
      <w:headerReference w:type="even" r:id="rId7"/>
      <w:headerReference w:type="default" r:id="rId8"/>
      <w:footerReference w:type="even" r:id="rId9"/>
      <w:footerReference w:type="default" r:id="rId10"/>
      <w:footerReference w:type="first" r:id="rId11"/>
      <w:pgSz w:w="12240" w:h="15840" w:code="1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D04" w:rsidRDefault="00C80D04">
      <w:r>
        <w:separator/>
      </w:r>
    </w:p>
  </w:endnote>
  <w:endnote w:type="continuationSeparator" w:id="0">
    <w:p w:rsidR="00C80D04" w:rsidRDefault="00C80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4" w:rsidRDefault="00C80D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80D04" w:rsidRDefault="00C80D0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4" w:rsidRDefault="00C80D04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FA5AB1">
      <w:rPr>
        <w:rStyle w:val="PageNumber"/>
        <w:noProof/>
      </w:rPr>
      <w:t>4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4" w:rsidRDefault="00C80D04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D04" w:rsidRDefault="00C80D04">
      <w:r>
        <w:separator/>
      </w:r>
    </w:p>
  </w:footnote>
  <w:footnote w:type="continuationSeparator" w:id="0">
    <w:p w:rsidR="00C80D04" w:rsidRDefault="00C80D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4" w:rsidRDefault="00C80D0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80D04" w:rsidRDefault="00C80D04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4" w:rsidRDefault="00C80D04">
    <w:pPr>
      <w:pStyle w:val="Header"/>
      <w:ind w:right="360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B7C"/>
    <w:rsid w:val="00000A16"/>
    <w:rsid w:val="001B35CB"/>
    <w:rsid w:val="002077D4"/>
    <w:rsid w:val="00231512"/>
    <w:rsid w:val="002862D3"/>
    <w:rsid w:val="002A6017"/>
    <w:rsid w:val="002D3CC0"/>
    <w:rsid w:val="004F2F2A"/>
    <w:rsid w:val="0050088C"/>
    <w:rsid w:val="00544AA8"/>
    <w:rsid w:val="005B144A"/>
    <w:rsid w:val="00760487"/>
    <w:rsid w:val="0094156E"/>
    <w:rsid w:val="00943C77"/>
    <w:rsid w:val="009508EE"/>
    <w:rsid w:val="00981BC3"/>
    <w:rsid w:val="00AE6BEE"/>
    <w:rsid w:val="00B42773"/>
    <w:rsid w:val="00C80D04"/>
    <w:rsid w:val="00CD6A25"/>
    <w:rsid w:val="00D02B7C"/>
    <w:rsid w:val="00E2163D"/>
    <w:rsid w:val="00E70429"/>
    <w:rsid w:val="00FA5AB1"/>
    <w:rsid w:val="00FC2050"/>
    <w:rsid w:val="00FE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Lucida Sans Typewriter" w:hAnsi="Lucida Sans Typewriter"/>
      <w:dstrike w:val="0"/>
      <w:sz w:val="20"/>
      <w:vertAlign w:val="baseline"/>
    </w:rPr>
  </w:style>
  <w:style w:type="paragraph" w:styleId="BalloonText">
    <w:name w:val="Balloon Text"/>
    <w:basedOn w:val="Normal"/>
    <w:link w:val="BalloonTextChar"/>
    <w:rsid w:val="004F2F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F2F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Lucida Sans Typewriter" w:hAnsi="Lucida Sans Typewriter"/>
      <w:dstrike w:val="0"/>
      <w:sz w:val="20"/>
      <w:vertAlign w:val="baseline"/>
    </w:rPr>
  </w:style>
  <w:style w:type="paragraph" w:styleId="BalloonText">
    <w:name w:val="Balloon Text"/>
    <w:basedOn w:val="Normal"/>
    <w:link w:val="BalloonTextChar"/>
    <w:rsid w:val="004F2F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F2F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PRODNET1\Docket\Transfer\Templates\XP\Order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OrderList.dot</Template>
  <TotalTime>5</TotalTime>
  <Pages>14</Pages>
  <Words>2850</Words>
  <Characters>17454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(ORDER LIST: xxx U</vt:lpstr>
    </vt:vector>
  </TitlesOfParts>
  <Company>Maybe</Company>
  <LinksUpToDate>false</LinksUpToDate>
  <CharactersWithSpaces>20264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(ORDER LIST: xxx U</dc:title>
  <dc:creator>Cynthia Rapp</dc:creator>
  <cp:lastModifiedBy>Elizabeth Brown</cp:lastModifiedBy>
  <cp:revision>2</cp:revision>
  <cp:lastPrinted>2012-10-26T18:25:00Z</cp:lastPrinted>
  <dcterms:created xsi:type="dcterms:W3CDTF">2012-10-26T18:29:00Z</dcterms:created>
  <dcterms:modified xsi:type="dcterms:W3CDTF">2012-10-26T18:29:00Z</dcterms:modified>
</cp:coreProperties>
</file>