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324E0" w:rsidR="00C924E0" w:rsidP="267AF39B" w:rsidRDefault="008324E0" w14:paraId="239989E1" w14:textId="6574F271">
      <w:pPr>
        <w:pStyle w:val="Overskrift1"/>
        <w:spacing w:before="4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>
        <w:rPr>
          <w:noProof/>
          <w:lang w:eastAsia="nn-NO"/>
        </w:rPr>
        <w:drawing>
          <wp:anchor distT="0" distB="0" distL="114300" distR="114300" simplePos="0" relativeHeight="251659264" behindDoc="0" locked="1" layoutInCell="1" allowOverlap="0" wp14:anchorId="6A220ABA" wp14:editId="37027F9A">
            <wp:simplePos x="0" y="0"/>
            <wp:positionH relativeFrom="margin">
              <wp:align>right</wp:align>
            </wp:positionH>
            <wp:positionV relativeFrom="page">
              <wp:posOffset>276225</wp:posOffset>
            </wp:positionV>
            <wp:extent cx="1695450" cy="503555"/>
            <wp:effectExtent l="0" t="0" r="0" b="0"/>
            <wp:wrapNone/>
            <wp:docPr id="9" name="Picture 0" descr="Et bilde som inneholder Font, Grafikk, grafisk design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Et bilde som inneholder Font, Grafikk, grafisk design,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DISTRIKTSSENTERET</w:t>
      </w:r>
    </w:p>
    <w:p w:rsidRPr="008324E0" w:rsidR="00C924E0" w:rsidP="267AF39B" w:rsidRDefault="008324E0" w14:paraId="0C4105A5" w14:textId="0F18B478">
      <w:pPr>
        <w:pStyle w:val="Tittel"/>
        <w:pBdr>
          <w:bottom w:val="single" w:color="4F81BD" w:sz="8" w:space="4"/>
        </w:pBdr>
        <w:spacing w:after="300" w:line="24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CC4614"/>
          <w:sz w:val="48"/>
          <w:szCs w:val="48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CC4614"/>
          <w:sz w:val="48"/>
          <w:szCs w:val="48"/>
          <w:lang w:val="nb-NO"/>
        </w:rPr>
        <w:t>Plankulturundersøkelse</w:t>
      </w:r>
    </w:p>
    <w:p w:rsidRPr="008324E0" w:rsidR="00C924E0" w:rsidP="267AF39B" w:rsidRDefault="008324E0" w14:paraId="3E6A1AFF" w14:textId="5E8DD1F2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64646"/>
          <w:sz w:val="24"/>
          <w:szCs w:val="24"/>
          <w:lang w:val="nb-NO"/>
        </w:rPr>
      </w:pPr>
    </w:p>
    <w:p w:rsidRPr="008324E0" w:rsidR="00C924E0" w:rsidP="267AF39B" w:rsidRDefault="008324E0" w14:paraId="3AD4CBFC" w14:textId="013D963D">
      <w:pPr>
        <w:pStyle w:val="Ingress"/>
      </w:pPr>
      <w:r w:rsidRPr="267AF39B" w:rsidR="3FD4AB2F">
        <w:rPr>
          <w:noProof w:val="0"/>
          <w:lang w:val="nb-NO"/>
        </w:rPr>
        <w:t>Spørreskjema om rolleforståelse, samarbeidskultur, arbeidsmåter og plan som styringsverktøy</w:t>
      </w:r>
    </w:p>
    <w:p w:rsidRPr="008324E0" w:rsidR="00C924E0" w:rsidP="267AF39B" w:rsidRDefault="008324E0" w14:paraId="64E60550" w14:textId="46FFB2F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64646"/>
          <w:sz w:val="24"/>
          <w:szCs w:val="24"/>
          <w:lang w:val="nb-NO"/>
        </w:rPr>
      </w:pPr>
    </w:p>
    <w:p w:rsidRPr="008324E0" w:rsidR="00C924E0" w:rsidP="267AF39B" w:rsidRDefault="008324E0" w14:paraId="33036EF5" w14:textId="540ABFB6">
      <w:pPr>
        <w:pStyle w:val="Ingress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b w:val="1"/>
          <w:bCs w:val="1"/>
          <w:noProof w:val="0"/>
          <w:lang w:val="nb-NO"/>
        </w:rPr>
        <w:t>Slik svarer du</w:t>
      </w:r>
    </w:p>
    <w:p w:rsidRPr="008324E0" w:rsidR="00C924E0" w:rsidP="267AF39B" w:rsidRDefault="008324E0" w14:paraId="346D8AC9" w14:textId="7E5D826B">
      <w:pPr>
        <w:pStyle w:val="Ingress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noProof w:val="0"/>
          <w:lang w:val="nb-NO"/>
        </w:rPr>
        <w:t>Kryss av for det alternativet som best beskriver hvor enig eller uenig du er i hver påstand.</w:t>
      </w:r>
    </w:p>
    <w:p w:rsidRPr="008324E0" w:rsidR="00C924E0" w:rsidP="267AF39B" w:rsidRDefault="008324E0" w14:paraId="354ACA64" w14:textId="010AFCFC">
      <w:pPr>
        <w:pStyle w:val="Ingress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noProof w:val="0"/>
          <w:lang w:val="nb-NO"/>
        </w:rPr>
        <w:t xml:space="preserve"> Velg «Vet ikke» dersom du ikke har grunnlag for å svare.</w:t>
      </w:r>
    </w:p>
    <w:p w:rsidRPr="008324E0" w:rsidR="00C924E0" w:rsidP="267AF39B" w:rsidRDefault="008324E0" w14:paraId="3246C696" w14:textId="2FECAF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008E09B2" w14:textId="2EC5A8A9">
      <w:pPr>
        <w:pStyle w:val="Overskrift2"/>
        <w:keepNext w:val="1"/>
        <w:keepLines w:val="1"/>
        <w:spacing w:before="200" w:after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 xml:space="preserve">1. </w:t>
      </w: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Rolleforståelse i</w:t>
      </w: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 xml:space="preserve"> din kommune</w:t>
      </w:r>
    </w:p>
    <w:p w:rsidRPr="008324E0" w:rsidR="00C924E0" w:rsidP="267AF39B" w:rsidRDefault="008324E0" w14:paraId="6EAD10CA" w14:textId="28101F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1BE232EA" w14:textId="258A85A6">
      <w:pPr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Administrasjonen respekterer politikernes beslutninger.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5238E079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3BAD7B8" w14:textId="5E99B57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E25D72D" w14:textId="3805E03E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66248DA" w14:textId="677DCE12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65E1722" w14:textId="746CE7F9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A7CBFB8" w14:textId="73DBAD8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2F94D68" w14:textId="483A7C2F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7F904E0B" w14:textId="5C721F97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Politikerne blander seg ikke inn i detaljer knyttet til kommunens drift.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53D74F24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FF7092A" w14:textId="7642491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6E91BFD" w14:textId="4D2D8E1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93B26DE" w14:textId="5664A28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A805C45" w14:textId="454B61E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4BA99A7" w14:textId="3B0A5E0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4FDACCF" w14:textId="0C38A97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4E5C7FCC" w14:textId="2B280F5C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Jeg har god kjennskap til delegasjonsreglementet.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3144F515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238FD91" w14:textId="5554F08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7DD2195" w14:textId="6B18382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75BB453" w14:textId="011CAEA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D9CD8C7" w14:textId="2A51109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98EA8E1" w14:textId="2C100B1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8A38728" w14:textId="7302A7F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65035D0D" w14:textId="1F190571">
      <w:pPr>
        <w:pStyle w:val="Overskrift2"/>
        <w:keepNext w:val="1"/>
        <w:keepLines w:val="1"/>
        <w:bidi w:val="0"/>
        <w:spacing w:before="200" w:after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2. Samarbeidskultur mellom politikere og administrasjon i din kommune</w:t>
      </w:r>
    </w:p>
    <w:p w:rsidRPr="008324E0" w:rsidR="00C924E0" w:rsidP="267AF39B" w:rsidRDefault="008324E0" w14:paraId="7023537E" w14:textId="5AA76B49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23AE88ED" w14:textId="78E099EC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Samarbeidet mellom politikerne og administrativt ansatte </w:t>
      </w:r>
      <w:r w:rsidRPr="267AF39B" w:rsidR="3C0ACAF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er preget 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av tillit.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B08EE48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8A8A2B4" w14:textId="61662C9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60864BC" w14:textId="1024BB4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0DFF3C8" w14:textId="5DDDFC2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F8EECE5" w14:textId="1225802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82CF82E" w14:textId="0B72BF1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025B8BE" w14:textId="5CD192AB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2B7A8DC2" w14:textId="3C9B461D">
      <w:pPr>
        <w:bidi w:val="0"/>
        <w:spacing w:before="100" w:after="6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Samarbeidet mellom politikerne og administrativt ansatte </w:t>
      </w:r>
      <w:r w:rsidRPr="267AF39B" w:rsidR="0F90DD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er preget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av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god dialog og kommunikasjon.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632861F2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667EB59" w14:textId="3240326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1E45A53" w14:textId="5038133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35E19B2" w14:textId="4C531F8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76D5BC8" w14:textId="6DF3F27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5338A21" w14:textId="7A9B6D3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0AFFF7C" w14:textId="6D8730F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01D1DCA2" w14:textId="7A62D7C1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Kommunestyret har tilstrekkelig innsikt i utfordringsbildet til de ulike kommunale enhetene.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6256A6AA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70038A5" w14:textId="7722A57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B6FEC85" w14:textId="4B9425F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FA3AD67" w14:textId="627E8B8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5DE3D16" w14:textId="35BA73E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2BD3B6B" w14:textId="78114A8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B7C8D3E" w14:textId="07FF98B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17943726" w14:textId="77A8BCA4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Politikere og administrasjon har en felles forståelse av kommunens utfordringer.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E3E10A0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9783433" w14:textId="077BB09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4B71C7A" w14:textId="3B72A0D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70471CA" w14:textId="7B3DD69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8B5DD38" w14:textId="5C61814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3386EDF" w14:textId="01879DB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AA3954E" w14:textId="4B38239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0D99429A" w14:textId="4A4316E5">
      <w:pPr>
        <w:pStyle w:val="Overskrift2"/>
        <w:keepNext w:val="1"/>
        <w:keepLines w:val="1"/>
        <w:bidi w:val="0"/>
        <w:spacing w:before="200" w:after="0"/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3. Politisk samarbeidsklima i din kommune</w:t>
      </w:r>
    </w:p>
    <w:p w:rsidRPr="008324E0" w:rsidR="00C924E0" w:rsidP="267AF39B" w:rsidRDefault="008324E0" w14:paraId="2B15A4B2" w14:textId="37345BDD">
      <w:pPr>
        <w:pStyle w:val="Normal"/>
        <w:keepNext w:val="1"/>
        <w:keepLines w:val="1"/>
        <w:bidi w:val="0"/>
        <w:rPr>
          <w:noProof w:val="0"/>
          <w:lang w:val="nb-NO"/>
        </w:rPr>
      </w:pPr>
    </w:p>
    <w:p w:rsidRPr="008324E0" w:rsidR="00C924E0" w:rsidP="267AF39B" w:rsidRDefault="008324E0" w14:paraId="51356945" w14:textId="1155031D">
      <w:pPr>
        <w:bidi w:val="0"/>
        <w:spacing w:before="100" w:after="6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I politiske debatter er det 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r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r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om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m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for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for 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å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</w:t>
      </w:r>
      <w:r w:rsidRPr="267AF39B" w:rsidR="3A0F7B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uttrykke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uenighet.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12036439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F7DA014" w14:textId="56B0E9B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7527394" w14:textId="565D9BD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22F135A" w14:textId="0E8BF63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3BD2CFA" w14:textId="3C89004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664FACD" w14:textId="4190231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05250AD" w14:textId="498CB89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1D7F1F53" w14:textId="5619F2F6">
      <w:pPr>
        <w:bidi w:val="0"/>
        <w:spacing w:before="100" w:after="6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9. I kommunestyret behandler </w:t>
      </w:r>
      <w:r w:rsidRPr="267AF39B" w:rsidR="600460F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representantene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hverandre med respekt.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27D6D27B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892E977" w14:textId="2A9BD95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85BD8BB" w14:textId="6E437E2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685CCF4" w14:textId="202F837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741D9A0" w14:textId="1C614EA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D54E99E" w14:textId="4D479B9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C75E7C2" w14:textId="48F5F09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4FA35AFF" w14:textId="6F731508">
      <w:pPr>
        <w:pStyle w:val="Overskrift2"/>
        <w:keepNext w:val="1"/>
        <w:keepLines w:val="1"/>
        <w:bidi w:val="0"/>
        <w:spacing w:before="200" w:after="0"/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4. Arbeidsmåter og rutiner i din kommune</w:t>
      </w:r>
    </w:p>
    <w:p w:rsidRPr="008324E0" w:rsidR="00C924E0" w:rsidP="267AF39B" w:rsidRDefault="008324E0" w14:paraId="2AD51FD8" w14:textId="538B3A81">
      <w:pPr>
        <w:pStyle w:val="Normal"/>
        <w:keepNext w:val="1"/>
        <w:keepLines w:val="1"/>
        <w:bidi w:val="0"/>
        <w:rPr>
          <w:noProof w:val="0"/>
          <w:lang w:val="nb-NO"/>
        </w:rPr>
      </w:pPr>
    </w:p>
    <w:p w:rsidRPr="008324E0" w:rsidR="00C924E0" w:rsidP="267AF39B" w:rsidRDefault="008324E0" w14:paraId="22BDC94A" w14:textId="40288208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Administrasjonen bidrar med gode saksframlegg til politiske møter.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26B00BE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6831116" w14:textId="493FB25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93CCEF8" w14:textId="6BB5E7B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B461864" w14:textId="6B3E96A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5A04335" w14:textId="352E858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66B7852" w14:textId="1EF346C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18D264C" w14:textId="226D94A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139DAE92" w14:textId="5BF4284B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Administrasjonen</w:t>
      </w:r>
      <w:r w:rsidRPr="267AF39B" w:rsidR="2536EB1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gir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 god informasjon når politikerne har spørsmål.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0FCE95EB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C7A13A7" w14:textId="6037B77B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CA4881C" w14:textId="1F1F064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9309ADD" w14:textId="228D8C11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831B1CC" w14:textId="2C82444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8BA8270" w14:textId="629FCB2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EAA9601" w14:textId="458E6A2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5FD808C6" w14:textId="27A99246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Vi har gode arbeidsmåter for å styrke kommunestyrets kunnskap.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49EAC9A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D617783" w14:textId="54BFC2E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AC285FF" w14:textId="36DFF6B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1A41F5D" w14:textId="731F77E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DB9378D" w14:textId="21B9574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9EBDDF2" w14:textId="298A2EA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30866C4" w14:textId="4DA184D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28475973" w14:textId="2F82A835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Det er god møteledelse og god struktur på politiske møter.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033A2F83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1BF7225" w14:textId="4FA3520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7CCCA6C" w14:textId="2E67B65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8DD5D7D" w14:textId="3C7B074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E5C1721" w14:textId="3A896AE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A071521" w14:textId="324B4AF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55A3DA7" w14:textId="23CC5F8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0FDF526F" w14:textId="3649F4B9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Vi har gode rutiner for budsjett- og økonomiplanarbeid.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B5691D6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DB0FA7E" w14:textId="5C8D139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1551D85" w14:textId="404E8C0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CB28B38" w14:textId="16D3D2A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E752079" w14:textId="089070A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BC94278" w14:textId="27E6233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A772718" w14:textId="3CAF54A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353FD633" w14:textId="53469C8E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Politikerne involveres tidlig i arbeidet av budsjett- og økonomiplan.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8E6D531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7FE8591" w14:textId="2C27DF0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144D72E" w14:textId="554A260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22AFCFC" w14:textId="0A0631F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E5D3CE7" w14:textId="2D15AE5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0CF2EEF" w14:textId="0990D23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68ECDEA" w14:textId="3EE4105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6350CAEC" w14:textId="1273295B">
      <w:pPr>
        <w:pStyle w:val="Overskrift2"/>
        <w:keepNext w:val="1"/>
        <w:keepLines w:val="1"/>
        <w:bidi w:val="0"/>
        <w:spacing w:before="200" w:after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5. Plan som styringsverktøy i din kommune</w:t>
      </w:r>
    </w:p>
    <w:p w:rsidRPr="008324E0" w:rsidR="00C924E0" w:rsidP="267AF39B" w:rsidRDefault="008324E0" w14:paraId="00EC705F" w14:textId="2734DB51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Målene i kommuneplanens samfunnsdel er realistiske.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10409003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93064C2" w14:textId="460ECA9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9BC968F" w14:textId="3D6C17D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7A917A0" w14:textId="3819781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6E3873A" w14:textId="2EA0CC9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57C8E53" w14:textId="08CDA1BB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217EA4D" w14:textId="12A64FB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3D00E7D5" w14:textId="5211D9C5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Kommuneplanens samfunnsdel gir tydelig retning</w:t>
      </w:r>
      <w:r w:rsidRPr="267AF39B" w:rsidR="518731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for kommunens utvikling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19412414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F03D328" w14:textId="3A25D5C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8ED7128" w14:textId="4C1428D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290E479" w14:textId="3906E52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18348F0" w14:textId="4B18F9B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D500427" w14:textId="1733C9C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D8E56CC" w14:textId="56DEEE4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346A9F3D" w14:textId="70DCCB60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Kommunens planer synliggjør de viktigste utfordringene og mulighetene kommunen står ovenfor.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6E3164BC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E4416E3" w14:textId="1C2E2EE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CAC41CE" w14:textId="5BBFCD8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C5AA0D1" w14:textId="43A171F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4FFE843" w14:textId="7042A69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F1A38AB" w14:textId="7D1222B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2C0811C" w14:textId="44F62C8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4581F30E" w14:textId="6AD8409B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I vår kommune har vi gode rutiner for å vurdere om vi når mål</w:t>
      </w:r>
      <w:r w:rsidRPr="267AF39B" w:rsidR="16374C0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oppnåelse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i kommuneplanens samfunnsdel.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032131A4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D6854E3" w14:textId="6D48841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D7AC2A0" w14:textId="0EE4E012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C9E772A" w14:textId="4ED1656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DCDA3E9" w14:textId="16AB22E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695817D" w14:textId="22E159BE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AF13827" w14:textId="3043A094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63D55AAC" w14:textId="37E5E87A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Jeg har god 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kjennskap</w:t>
      </w: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 til mål og strategier i kommunens overordnede planer.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44F3ECB3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ACA0B8D" w14:textId="2A2F7E20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C238F96" w14:textId="53A618E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2F1E55E" w14:textId="0868DF51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6EB4A03" w14:textId="00B7F19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2BF6FE1" w14:textId="7557FF8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4E4C8B3" w14:textId="12857CC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  <w:r w:rsidRPr="267AF39B" w:rsidR="267AF39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1"/>
                <w:szCs w:val="21"/>
                <w:lang w:val="nb-NO"/>
              </w:rPr>
              <w:t xml:space="preserve"> </w:t>
            </w:r>
          </w:p>
        </w:tc>
      </w:tr>
    </w:tbl>
    <w:p w:rsidRPr="008324E0" w:rsidR="00C924E0" w:rsidP="267AF39B" w:rsidRDefault="008324E0" w14:paraId="470B8749" w14:textId="562FFF1A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I vår kommune er det tydelig sammenheng mellom kommunens planer og budsjett- og økonomiplan.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34174E35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5B732F6" w14:textId="632A11FA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8E93772" w14:textId="32B37B4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71D9B050" w14:textId="7C9F173F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0D6DF3C" w14:textId="06D8BD4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04F01EB0" w14:textId="7BFFD46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79D700A" w14:textId="1950766B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222331A7" w14:textId="4338A698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I vår kommune fatter politikerne vedtak i tråd med vedtatt budsjett- og økonomiplan.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5D951C31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FD1664C" w14:textId="2B7F3D4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E79BF39" w14:textId="6D45B11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B7BA3E0" w14:textId="58E2036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6D90CF05" w14:textId="47A692F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35EE44E" w14:textId="762D67D9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9EDD875" w14:textId="7E37FEE7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456C35C1" w14:textId="13B44028">
      <w:pPr>
        <w:bidi w:val="0"/>
        <w:spacing w:before="100" w:after="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I vår kommune er vi gode på å planlegge langsiktig.</w:t>
      </w:r>
    </w:p>
    <w:tbl>
      <w:tblPr>
        <w:tblStyle w:val="Vanligtabel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267AF39B" w:rsidTr="267AF39B" w14:paraId="3049434C">
        <w:trPr>
          <w:trHeight w:val="300"/>
        </w:trPr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37662A33" w14:textId="7603D19D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5F5F23FE" w14:textId="520A7616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2D5D114" w14:textId="799D7CE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Verken enig eller uenig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2CA71BB9" w14:textId="07566D6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Ganske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1CDD08DA" w14:textId="0206EE48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Helt enig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center"/>
          </w:tcPr>
          <w:p w:rsidR="267AF39B" w:rsidP="267AF39B" w:rsidRDefault="267AF39B" w14:paraId="4AE4D172" w14:textId="31292165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☐</w:t>
            </w:r>
            <w:r>
              <w:br/>
            </w:r>
            <w:r w:rsidRPr="267AF39B" w:rsidR="267AF39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  <w:lang w:val="nb-NO"/>
              </w:rPr>
              <w:t>Vet ikke</w:t>
            </w:r>
          </w:p>
        </w:tc>
      </w:tr>
    </w:tbl>
    <w:p w:rsidRPr="008324E0" w:rsidR="00C924E0" w:rsidP="267AF39B" w:rsidRDefault="008324E0" w14:paraId="2B1EE9A7" w14:textId="0655C15B">
      <w:pPr>
        <w:pStyle w:val="Overskrift2"/>
        <w:keepNext w:val="1"/>
        <w:keepLines w:val="1"/>
        <w:bidi w:val="0"/>
        <w:spacing w:before="200" w:after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Bakgrunnsopplysninger</w:t>
      </w:r>
    </w:p>
    <w:p w:rsidRPr="008324E0" w:rsidR="00C924E0" w:rsidP="267AF39B" w:rsidRDefault="008324E0" w14:paraId="568C1065" w14:textId="3746034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0FE1181E" w14:textId="54C0CFB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6. Din rolle: </w:t>
      </w:r>
    </w:p>
    <w:p w:rsidRPr="008324E0" w:rsidR="00C924E0" w:rsidP="267AF39B" w:rsidRDefault="008324E0" w14:paraId="6464CE19" w14:textId="3E8A64F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☐ Jeg sitter i kommunestyret   ☐ Jeg er adminstrativt ansatt </w:t>
      </w:r>
    </w:p>
    <w:p w:rsidRPr="008324E0" w:rsidR="00C924E0" w:rsidP="267AF39B" w:rsidRDefault="008324E0" w14:paraId="68969F93" w14:textId="6E814C3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7. Politisk erfaring: </w:t>
      </w:r>
    </w:p>
    <w:p w:rsidRPr="008324E0" w:rsidR="00C924E0" w:rsidP="267AF39B" w:rsidRDefault="008324E0" w14:paraId="2649CE59" w14:textId="7DD7DB8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☐ Dette er min første periode i kommunestyret   ☐ Jeg har vært mer enn en periode i kommunestyret</w:t>
      </w:r>
    </w:p>
    <w:p w:rsidRPr="008324E0" w:rsidR="00C924E0" w:rsidP="267AF39B" w:rsidRDefault="008324E0" w14:paraId="7337F8C2" w14:textId="6ADCA6A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 xml:space="preserve">8. Arbeidserfaring i kommunen: </w:t>
      </w:r>
    </w:p>
    <w:p w:rsidRPr="008324E0" w:rsidR="00C924E0" w:rsidP="267AF39B" w:rsidRDefault="008324E0" w14:paraId="0251C9A4" w14:textId="49E6254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☐ Jeg har jobbet i en kommune 4 år eller mindre  ☐ Jeg har jobbet i en kommune lengre enn 4 år</w:t>
      </w:r>
    </w:p>
    <w:p w:rsidRPr="008324E0" w:rsidR="00C924E0" w:rsidP="267AF39B" w:rsidRDefault="008324E0" w14:paraId="73D405DE" w14:textId="0478A8E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4CFFF6F0" w14:textId="7174E308">
      <w:pPr>
        <w:pStyle w:val="Overskrift2"/>
        <w:keepNext w:val="1"/>
        <w:keepLines w:val="1"/>
        <w:bidi w:val="0"/>
        <w:spacing w:before="200" w:after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</w:pPr>
      <w:r w:rsidRPr="267AF39B" w:rsidR="3FD4AB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95C"/>
          <w:sz w:val="26"/>
          <w:szCs w:val="26"/>
          <w:lang w:val="nb-NO"/>
        </w:rPr>
        <w:t>9. Eventuelle kommentarer</w:t>
      </w:r>
    </w:p>
    <w:p w:rsidRPr="008324E0" w:rsidR="00C924E0" w:rsidP="267AF39B" w:rsidRDefault="008324E0" w14:paraId="128617C7" w14:textId="1407F98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0DEB378D" w14:textId="2236E1F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Har du andre kommentarer eller forslag til hvordan plankulturen kan styrkes i kommunen?</w:t>
      </w:r>
    </w:p>
    <w:p w:rsidRPr="008324E0" w:rsidR="00C924E0" w:rsidP="267AF39B" w:rsidRDefault="008324E0" w14:paraId="22619350" w14:textId="4C35B3F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Dine innspill er verdifulle og vil bli behandlet konfidensielt.</w:t>
      </w:r>
    </w:p>
    <w:p w:rsidRPr="008324E0" w:rsidR="00C924E0" w:rsidP="267AF39B" w:rsidRDefault="008324E0" w14:paraId="23C8E937" w14:textId="155A318F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________________________________________________________________________________</w:t>
      </w:r>
    </w:p>
    <w:p w:rsidRPr="008324E0" w:rsidR="00C924E0" w:rsidP="267AF39B" w:rsidRDefault="008324E0" w14:paraId="3555FC45" w14:textId="670988C1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________________________________________________________________________________</w:t>
      </w:r>
    </w:p>
    <w:p w:rsidRPr="008324E0" w:rsidR="00C924E0" w:rsidP="267AF39B" w:rsidRDefault="008324E0" w14:paraId="11AF2FF4" w14:textId="45E07624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________________________________________________________________________________</w:t>
      </w:r>
    </w:p>
    <w:p w:rsidRPr="008324E0" w:rsidR="00C924E0" w:rsidP="267AF39B" w:rsidRDefault="008324E0" w14:paraId="241284AD" w14:textId="4E135BCF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________________________________________________________________________________</w:t>
      </w:r>
    </w:p>
    <w:p w:rsidRPr="008324E0" w:rsidR="00C924E0" w:rsidP="267AF39B" w:rsidRDefault="008324E0" w14:paraId="511EC736" w14:textId="63942732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  <w:r w:rsidRPr="267AF39B" w:rsidR="3FD4A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  <w:t>________________________________________________________________________________</w:t>
      </w:r>
    </w:p>
    <w:p w:rsidRPr="008324E0" w:rsidR="00C924E0" w:rsidP="267AF39B" w:rsidRDefault="008324E0" w14:paraId="4C76EE1F" w14:textId="118DBA61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4586D222" w14:textId="42AF06A2">
      <w:pPr>
        <w:bidi w:val="0"/>
        <w:spacing w:after="1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nb-NO"/>
        </w:rPr>
      </w:pPr>
    </w:p>
    <w:p w:rsidRPr="008324E0" w:rsidR="00C924E0" w:rsidP="267AF39B" w:rsidRDefault="008324E0" w14:paraId="5BFBE8E2" w14:textId="71DC4D29">
      <w:pPr>
        <w:pStyle w:val="Normal"/>
      </w:pPr>
    </w:p>
    <w:sectPr w:rsidRPr="008324E0" w:rsidR="00C924E0" w:rsidSect="006C0C3E">
      <w:headerReference w:type="default" r:id="rId12"/>
      <w:footerReference w:type="default" r:id="rId13"/>
      <w:headerReference w:type="first" r:id="rId14"/>
      <w:pgSz w:w="11906" w:h="16838" w:orient="portrait" w:code="9"/>
      <w:pgMar w:top="1440" w:right="1077" w:bottom="1077" w:left="1077" w:header="709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426C" w:rsidP="00641DF8" w:rsidRDefault="0021426C" w14:paraId="68F9ED05" w14:textId="77777777">
      <w:pPr>
        <w:spacing w:after="0"/>
      </w:pPr>
      <w:r>
        <w:separator/>
      </w:r>
    </w:p>
  </w:endnote>
  <w:endnote w:type="continuationSeparator" w:id="0">
    <w:p w:rsidR="0021426C" w:rsidP="00641DF8" w:rsidRDefault="0021426C" w14:paraId="3B6D35C0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">
    <w:altName w:val="Corbel"/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D3524" w:rsidR="001B072E" w:rsidP="00D20ACC" w:rsidRDefault="00D20ACC" w14:paraId="5D55B3BF" w14:textId="77777777">
    <w:pPr>
      <w:pStyle w:val="Bunntekst"/>
      <w:tabs>
        <w:tab w:val="clear" w:pos="9026"/>
        <w:tab w:val="right" w:pos="9639"/>
      </w:tabs>
      <w:rPr>
        <w:rStyle w:val="Svakutheving"/>
        <w:szCs w:val="18"/>
      </w:rPr>
    </w:pPr>
    <w:r>
      <w:rPr>
        <w:rStyle w:val="Svakutheving"/>
        <w:szCs w:val="18"/>
      </w:rPr>
      <w:tab/>
    </w:r>
    <w:r w:rsidRPr="00AD3524" w:rsidR="001B072E">
      <w:rPr>
        <w:rStyle w:val="Svakutheving"/>
        <w:szCs w:val="18"/>
      </w:rPr>
      <w:tab/>
    </w:r>
    <w:r w:rsidRPr="00AD3524" w:rsidR="001B072E">
      <w:rPr>
        <w:rStyle w:val="Svakutheving"/>
        <w:szCs w:val="18"/>
      </w:rPr>
      <w:t xml:space="preserve">Side </w:t>
    </w:r>
    <w:r w:rsidRPr="00AD3524" w:rsidR="001B072E">
      <w:rPr>
        <w:rStyle w:val="Svakutheving"/>
        <w:szCs w:val="18"/>
      </w:rPr>
      <w:fldChar w:fldCharType="begin"/>
    </w:r>
    <w:r w:rsidRPr="00AD3524" w:rsidR="001B072E">
      <w:rPr>
        <w:rStyle w:val="Svakutheving"/>
        <w:szCs w:val="18"/>
      </w:rPr>
      <w:instrText>PAGE   \* MERGEFORMAT</w:instrText>
    </w:r>
    <w:r w:rsidRPr="00AD3524" w:rsidR="001B072E">
      <w:rPr>
        <w:rStyle w:val="Svakutheving"/>
        <w:szCs w:val="18"/>
      </w:rPr>
      <w:fldChar w:fldCharType="separate"/>
    </w:r>
    <w:r w:rsidR="0096773D">
      <w:rPr>
        <w:rStyle w:val="Svakutheving"/>
        <w:noProof/>
        <w:szCs w:val="18"/>
      </w:rPr>
      <w:t>1</w:t>
    </w:r>
    <w:r w:rsidRPr="00AD3524" w:rsidR="001B072E">
      <w:rPr>
        <w:rStyle w:val="Svakutheving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426C" w:rsidP="00641DF8" w:rsidRDefault="0021426C" w14:paraId="75E5FE59" w14:textId="77777777">
      <w:pPr>
        <w:spacing w:after="0"/>
      </w:pPr>
      <w:r>
        <w:separator/>
      </w:r>
    </w:p>
  </w:footnote>
  <w:footnote w:type="continuationSeparator" w:id="0">
    <w:p w:rsidR="0021426C" w:rsidP="00641DF8" w:rsidRDefault="0021426C" w14:paraId="3D295E96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072E" w:rsidP="00F4680D" w:rsidRDefault="001B072E" w14:paraId="78CD68C5" w14:textId="77777777">
    <w:pPr>
      <w:pStyle w:val="Topptekst"/>
      <w:tabs>
        <w:tab w:val="clear" w:pos="9026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B072E" w:rsidRDefault="001B072E" w14:paraId="3F081AA7" w14:textId="77777777">
    <w:pPr>
      <w:pStyle w:val="Topptekst"/>
    </w:pPr>
    <w:r>
      <w:rPr>
        <w:noProof/>
        <w:lang w:val="nn-NO" w:eastAsia="nn-NO"/>
      </w:rPr>
      <w:drawing>
        <wp:anchor distT="0" distB="0" distL="114300" distR="114300" simplePos="0" relativeHeight="251660288" behindDoc="0" locked="0" layoutInCell="1" allowOverlap="1" wp14:anchorId="39C62070" wp14:editId="00D747C7">
          <wp:simplePos x="0" y="0"/>
          <wp:positionH relativeFrom="column">
            <wp:posOffset>4659630</wp:posOffset>
          </wp:positionH>
          <wp:positionV relativeFrom="paragraph">
            <wp:posOffset>-221615</wp:posOffset>
          </wp:positionV>
          <wp:extent cx="1571625" cy="504825"/>
          <wp:effectExtent l="0" t="0" r="9525" b="9525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S_farge_tagline_165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5BE2A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065085"/>
    <w:multiLevelType w:val="hybridMultilevel"/>
    <w:tmpl w:val="EE9452B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63BF5"/>
    <w:multiLevelType w:val="hybridMultilevel"/>
    <w:tmpl w:val="C2FAAD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B11C3"/>
    <w:multiLevelType w:val="hybridMultilevel"/>
    <w:tmpl w:val="7382C29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E45D4"/>
    <w:multiLevelType w:val="hybridMultilevel"/>
    <w:tmpl w:val="4D423B0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8A2DBE"/>
    <w:multiLevelType w:val="hybridMultilevel"/>
    <w:tmpl w:val="4EEC27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7D1487"/>
    <w:multiLevelType w:val="hybridMultilevel"/>
    <w:tmpl w:val="980EF840"/>
    <w:lvl w:ilvl="0" w:tplc="70AE2130">
      <w:numFmt w:val="bullet"/>
      <w:lvlText w:val="-"/>
      <w:lvlJc w:val="left"/>
      <w:pPr>
        <w:ind w:left="720" w:hanging="360"/>
      </w:pPr>
      <w:rPr>
        <w:rFonts w:hint="default" w:ascii="Aller" w:hAnsi="Aller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2A5094"/>
    <w:multiLevelType w:val="hybridMultilevel"/>
    <w:tmpl w:val="05E433D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C2767B1"/>
    <w:multiLevelType w:val="hybridMultilevel"/>
    <w:tmpl w:val="30C8DE5C"/>
    <w:lvl w:ilvl="0" w:tplc="D026DBA0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A4863"/>
    <w:multiLevelType w:val="hybridMultilevel"/>
    <w:tmpl w:val="6122EE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471935">
    <w:abstractNumId w:val="0"/>
  </w:num>
  <w:num w:numId="2" w16cid:durableId="1955551413">
    <w:abstractNumId w:val="6"/>
  </w:num>
  <w:num w:numId="3" w16cid:durableId="1982347752">
    <w:abstractNumId w:val="4"/>
  </w:num>
  <w:num w:numId="4" w16cid:durableId="1260218491">
    <w:abstractNumId w:val="3"/>
  </w:num>
  <w:num w:numId="5" w16cid:durableId="1850019242">
    <w:abstractNumId w:val="7"/>
  </w:num>
  <w:num w:numId="6" w16cid:durableId="1107890163">
    <w:abstractNumId w:val="5"/>
  </w:num>
  <w:num w:numId="7" w16cid:durableId="1079672280">
    <w:abstractNumId w:val="8"/>
  </w:num>
  <w:num w:numId="8" w16cid:durableId="591817598">
    <w:abstractNumId w:val="1"/>
  </w:num>
  <w:num w:numId="9" w16cid:durableId="1769739181">
    <w:abstractNumId w:val="9"/>
  </w:num>
  <w:num w:numId="10" w16cid:durableId="35103505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attachedTemplate r:id="rId1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6C"/>
    <w:rsid w:val="0001257E"/>
    <w:rsid w:val="000272C7"/>
    <w:rsid w:val="000316F1"/>
    <w:rsid w:val="00056A3A"/>
    <w:rsid w:val="000579C8"/>
    <w:rsid w:val="0006258B"/>
    <w:rsid w:val="000656BB"/>
    <w:rsid w:val="000806B0"/>
    <w:rsid w:val="00081889"/>
    <w:rsid w:val="00085437"/>
    <w:rsid w:val="00085BD2"/>
    <w:rsid w:val="00090089"/>
    <w:rsid w:val="000D77BA"/>
    <w:rsid w:val="000E3476"/>
    <w:rsid w:val="000E4EAE"/>
    <w:rsid w:val="000F3CB8"/>
    <w:rsid w:val="001100D8"/>
    <w:rsid w:val="00113D6A"/>
    <w:rsid w:val="00150EA3"/>
    <w:rsid w:val="001517C6"/>
    <w:rsid w:val="00156A28"/>
    <w:rsid w:val="00162641"/>
    <w:rsid w:val="00190A33"/>
    <w:rsid w:val="001914E7"/>
    <w:rsid w:val="001A00B8"/>
    <w:rsid w:val="001A7335"/>
    <w:rsid w:val="001B072E"/>
    <w:rsid w:val="001C7031"/>
    <w:rsid w:val="001E5BF7"/>
    <w:rsid w:val="001E7F88"/>
    <w:rsid w:val="0020484A"/>
    <w:rsid w:val="002057F2"/>
    <w:rsid w:val="0021426C"/>
    <w:rsid w:val="00236564"/>
    <w:rsid w:val="00241092"/>
    <w:rsid w:val="0026228D"/>
    <w:rsid w:val="00281734"/>
    <w:rsid w:val="002A2BFE"/>
    <w:rsid w:val="002A3463"/>
    <w:rsid w:val="002B78C6"/>
    <w:rsid w:val="002C60FC"/>
    <w:rsid w:val="002E01EA"/>
    <w:rsid w:val="00310C71"/>
    <w:rsid w:val="00312903"/>
    <w:rsid w:val="00325B66"/>
    <w:rsid w:val="00337B6A"/>
    <w:rsid w:val="003450C2"/>
    <w:rsid w:val="0037231F"/>
    <w:rsid w:val="00392252"/>
    <w:rsid w:val="00393AC6"/>
    <w:rsid w:val="003B6CA9"/>
    <w:rsid w:val="003C5A0D"/>
    <w:rsid w:val="003D1A87"/>
    <w:rsid w:val="003D3927"/>
    <w:rsid w:val="003E37BC"/>
    <w:rsid w:val="00406B4F"/>
    <w:rsid w:val="00425B6C"/>
    <w:rsid w:val="00435CC1"/>
    <w:rsid w:val="00441BF9"/>
    <w:rsid w:val="00460679"/>
    <w:rsid w:val="00493632"/>
    <w:rsid w:val="004A57F6"/>
    <w:rsid w:val="004B0458"/>
    <w:rsid w:val="004B676A"/>
    <w:rsid w:val="004C1DB6"/>
    <w:rsid w:val="00500493"/>
    <w:rsid w:val="00506961"/>
    <w:rsid w:val="00514B6A"/>
    <w:rsid w:val="00517FAB"/>
    <w:rsid w:val="00526D0C"/>
    <w:rsid w:val="005449E3"/>
    <w:rsid w:val="00544FC2"/>
    <w:rsid w:val="00570596"/>
    <w:rsid w:val="00570EBF"/>
    <w:rsid w:val="00593B35"/>
    <w:rsid w:val="005C7456"/>
    <w:rsid w:val="005D2961"/>
    <w:rsid w:val="005D2B88"/>
    <w:rsid w:val="005E58FF"/>
    <w:rsid w:val="005F1BE2"/>
    <w:rsid w:val="00641599"/>
    <w:rsid w:val="00641DF8"/>
    <w:rsid w:val="00643CFA"/>
    <w:rsid w:val="00647795"/>
    <w:rsid w:val="00647C94"/>
    <w:rsid w:val="0066484D"/>
    <w:rsid w:val="00670015"/>
    <w:rsid w:val="00672FCF"/>
    <w:rsid w:val="00673B86"/>
    <w:rsid w:val="00683B19"/>
    <w:rsid w:val="00684E38"/>
    <w:rsid w:val="00695E0C"/>
    <w:rsid w:val="0069668F"/>
    <w:rsid w:val="006A6E17"/>
    <w:rsid w:val="006B040C"/>
    <w:rsid w:val="006B1DBE"/>
    <w:rsid w:val="006C0C3E"/>
    <w:rsid w:val="006E288F"/>
    <w:rsid w:val="006F3DDB"/>
    <w:rsid w:val="007000E9"/>
    <w:rsid w:val="007240B5"/>
    <w:rsid w:val="007256FB"/>
    <w:rsid w:val="00732C7C"/>
    <w:rsid w:val="0073614E"/>
    <w:rsid w:val="007564CD"/>
    <w:rsid w:val="0078744D"/>
    <w:rsid w:val="0078785F"/>
    <w:rsid w:val="00790EEF"/>
    <w:rsid w:val="00797D21"/>
    <w:rsid w:val="007A2042"/>
    <w:rsid w:val="007A5AAA"/>
    <w:rsid w:val="007B06F0"/>
    <w:rsid w:val="007B3C20"/>
    <w:rsid w:val="007B61D3"/>
    <w:rsid w:val="007D0E64"/>
    <w:rsid w:val="007D3A49"/>
    <w:rsid w:val="007E5843"/>
    <w:rsid w:val="007F4FD1"/>
    <w:rsid w:val="00811B6A"/>
    <w:rsid w:val="00821D56"/>
    <w:rsid w:val="008324E0"/>
    <w:rsid w:val="00832D28"/>
    <w:rsid w:val="00834B63"/>
    <w:rsid w:val="00835541"/>
    <w:rsid w:val="008355D6"/>
    <w:rsid w:val="00835E1D"/>
    <w:rsid w:val="00841E1C"/>
    <w:rsid w:val="00846559"/>
    <w:rsid w:val="008911F0"/>
    <w:rsid w:val="00893E8F"/>
    <w:rsid w:val="008959B6"/>
    <w:rsid w:val="008D3B3A"/>
    <w:rsid w:val="00911AB9"/>
    <w:rsid w:val="00921484"/>
    <w:rsid w:val="00932E9B"/>
    <w:rsid w:val="00945FB4"/>
    <w:rsid w:val="00966FCA"/>
    <w:rsid w:val="0096773D"/>
    <w:rsid w:val="0099355F"/>
    <w:rsid w:val="009C46A9"/>
    <w:rsid w:val="009C6856"/>
    <w:rsid w:val="009D1C49"/>
    <w:rsid w:val="009F4C3C"/>
    <w:rsid w:val="00A3474B"/>
    <w:rsid w:val="00A424FF"/>
    <w:rsid w:val="00A42E4A"/>
    <w:rsid w:val="00A9207C"/>
    <w:rsid w:val="00A9396C"/>
    <w:rsid w:val="00A9658F"/>
    <w:rsid w:val="00AA2E01"/>
    <w:rsid w:val="00AC1B92"/>
    <w:rsid w:val="00AD3524"/>
    <w:rsid w:val="00AD40F5"/>
    <w:rsid w:val="00AD5D4C"/>
    <w:rsid w:val="00AE7494"/>
    <w:rsid w:val="00B3267D"/>
    <w:rsid w:val="00B34CDC"/>
    <w:rsid w:val="00B41162"/>
    <w:rsid w:val="00B41D97"/>
    <w:rsid w:val="00B5354D"/>
    <w:rsid w:val="00B5552D"/>
    <w:rsid w:val="00B624A5"/>
    <w:rsid w:val="00B66DFF"/>
    <w:rsid w:val="00B71F10"/>
    <w:rsid w:val="00B77526"/>
    <w:rsid w:val="00B83513"/>
    <w:rsid w:val="00B85DF9"/>
    <w:rsid w:val="00B90D2F"/>
    <w:rsid w:val="00B93CA5"/>
    <w:rsid w:val="00B95088"/>
    <w:rsid w:val="00BA0B61"/>
    <w:rsid w:val="00BB3CCC"/>
    <w:rsid w:val="00BC1990"/>
    <w:rsid w:val="00BD33AA"/>
    <w:rsid w:val="00BE7E40"/>
    <w:rsid w:val="00C2261C"/>
    <w:rsid w:val="00C335EE"/>
    <w:rsid w:val="00C36941"/>
    <w:rsid w:val="00C52DB2"/>
    <w:rsid w:val="00C54FFE"/>
    <w:rsid w:val="00C63534"/>
    <w:rsid w:val="00C667E7"/>
    <w:rsid w:val="00C8058C"/>
    <w:rsid w:val="00C90AC2"/>
    <w:rsid w:val="00C924E0"/>
    <w:rsid w:val="00CA3D0D"/>
    <w:rsid w:val="00CB2A90"/>
    <w:rsid w:val="00CC3433"/>
    <w:rsid w:val="00CC6CF6"/>
    <w:rsid w:val="00CD4527"/>
    <w:rsid w:val="00CE300D"/>
    <w:rsid w:val="00D20ACC"/>
    <w:rsid w:val="00D264D0"/>
    <w:rsid w:val="00D26C0B"/>
    <w:rsid w:val="00D370C0"/>
    <w:rsid w:val="00D373D2"/>
    <w:rsid w:val="00D42DF3"/>
    <w:rsid w:val="00D43B57"/>
    <w:rsid w:val="00D543B4"/>
    <w:rsid w:val="00D55644"/>
    <w:rsid w:val="00D6603E"/>
    <w:rsid w:val="00D67F26"/>
    <w:rsid w:val="00D723A4"/>
    <w:rsid w:val="00D778DD"/>
    <w:rsid w:val="00D85FB8"/>
    <w:rsid w:val="00D937EF"/>
    <w:rsid w:val="00D961AE"/>
    <w:rsid w:val="00D9661A"/>
    <w:rsid w:val="00D96826"/>
    <w:rsid w:val="00DA1AA6"/>
    <w:rsid w:val="00DA2198"/>
    <w:rsid w:val="00DB14B8"/>
    <w:rsid w:val="00DB1C8C"/>
    <w:rsid w:val="00DC05F9"/>
    <w:rsid w:val="00DD6811"/>
    <w:rsid w:val="00DD697F"/>
    <w:rsid w:val="00DF0841"/>
    <w:rsid w:val="00DF42C8"/>
    <w:rsid w:val="00E309C1"/>
    <w:rsid w:val="00E31DFE"/>
    <w:rsid w:val="00E34B03"/>
    <w:rsid w:val="00E45AC4"/>
    <w:rsid w:val="00E52665"/>
    <w:rsid w:val="00E81224"/>
    <w:rsid w:val="00E85CA7"/>
    <w:rsid w:val="00E91356"/>
    <w:rsid w:val="00E94CA2"/>
    <w:rsid w:val="00EB1507"/>
    <w:rsid w:val="00F201C6"/>
    <w:rsid w:val="00F21050"/>
    <w:rsid w:val="00F235B0"/>
    <w:rsid w:val="00F42916"/>
    <w:rsid w:val="00F4680D"/>
    <w:rsid w:val="00F515A4"/>
    <w:rsid w:val="00F6674C"/>
    <w:rsid w:val="00F66EA3"/>
    <w:rsid w:val="00F74730"/>
    <w:rsid w:val="00F74A80"/>
    <w:rsid w:val="00F76F7D"/>
    <w:rsid w:val="00F8113F"/>
    <w:rsid w:val="00FB332E"/>
    <w:rsid w:val="00FB4E43"/>
    <w:rsid w:val="0F90DD72"/>
    <w:rsid w:val="16374C03"/>
    <w:rsid w:val="2536EB17"/>
    <w:rsid w:val="267AF39B"/>
    <w:rsid w:val="30FA9E1E"/>
    <w:rsid w:val="3A0F7B7A"/>
    <w:rsid w:val="3C0ACAF2"/>
    <w:rsid w:val="3FD4AB2F"/>
    <w:rsid w:val="5187313B"/>
    <w:rsid w:val="531454C2"/>
    <w:rsid w:val="531454C2"/>
    <w:rsid w:val="576FF7E1"/>
    <w:rsid w:val="5E159A9C"/>
    <w:rsid w:val="600460F2"/>
    <w:rsid w:val="6AE3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F6837"/>
  <w15:docId w15:val="{B2C3DDCF-E355-4D71-B797-0D8359BA76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5541"/>
    <w:pPr>
      <w:spacing w:before="120" w:after="120" w:line="264" w:lineRule="auto"/>
    </w:pPr>
    <w:rPr>
      <w:sz w:val="22"/>
      <w:szCs w:val="22"/>
    </w:rPr>
  </w:style>
  <w:style w:type="paragraph" w:styleId="Overskrift1">
    <w:name w:val="heading 1"/>
    <w:next w:val="Normal"/>
    <w:link w:val="Overskrift1Tegn"/>
    <w:autoRedefine/>
    <w:uiPriority w:val="9"/>
    <w:qFormat/>
    <w:rsid w:val="003D1A87"/>
    <w:pPr>
      <w:keepNext/>
      <w:keepLines/>
      <w:spacing w:before="240" w:after="120"/>
      <w:contextualSpacing/>
      <w:outlineLvl w:val="0"/>
    </w:pPr>
    <w:rPr>
      <w:rFonts w:ascii="Aller" w:hAnsi="Aller" w:eastAsiaTheme="majorEastAsia" w:cstheme="majorBidi"/>
      <w:b/>
      <w:bCs/>
      <w:color w:val="DD4814" w:themeColor="accent1"/>
      <w:sz w:val="32"/>
      <w:szCs w:val="28"/>
    </w:rPr>
  </w:style>
  <w:style w:type="paragraph" w:styleId="Overskrift2">
    <w:name w:val="heading 2"/>
    <w:basedOn w:val="Overskrift1"/>
    <w:next w:val="Normal"/>
    <w:link w:val="Overskrift2Tegn"/>
    <w:autoRedefine/>
    <w:uiPriority w:val="9"/>
    <w:unhideWhenUsed/>
    <w:qFormat/>
    <w:rsid w:val="00835541"/>
    <w:pPr>
      <w:outlineLvl w:val="1"/>
    </w:pPr>
    <w:rPr>
      <w:bCs w:val="0"/>
      <w:i/>
      <w:sz w:val="28"/>
      <w:szCs w:val="26"/>
      <w:lang w:val="nn-NO"/>
    </w:rPr>
  </w:style>
  <w:style w:type="paragraph" w:styleId="Overskrift3">
    <w:name w:val="heading 3"/>
    <w:basedOn w:val="Overskrift2"/>
    <w:next w:val="Normal"/>
    <w:link w:val="Overskrift3Tegn"/>
    <w:autoRedefine/>
    <w:uiPriority w:val="9"/>
    <w:unhideWhenUsed/>
    <w:qFormat/>
    <w:rsid w:val="00835541"/>
    <w:pPr>
      <w:outlineLvl w:val="2"/>
    </w:pPr>
    <w:rPr>
      <w:bCs/>
      <w:i w:val="0"/>
      <w:sz w:val="24"/>
    </w:rPr>
  </w:style>
  <w:style w:type="paragraph" w:styleId="Overskrift4">
    <w:name w:val="heading 4"/>
    <w:basedOn w:val="Overskrift3"/>
    <w:next w:val="Normal"/>
    <w:link w:val="Overskrift4Tegn"/>
    <w:uiPriority w:val="9"/>
    <w:unhideWhenUsed/>
    <w:qFormat/>
    <w:rsid w:val="004B0458"/>
    <w:pPr>
      <w:outlineLvl w:val="3"/>
    </w:pPr>
    <w:rPr>
      <w:b w:val="0"/>
      <w:bCs w:val="0"/>
      <w:i/>
      <w:iCs/>
    </w:rPr>
  </w:style>
  <w:style w:type="paragraph" w:styleId="Overskrift5">
    <w:name w:val="heading 5"/>
    <w:basedOn w:val="Overskrift4"/>
    <w:next w:val="Normal"/>
    <w:link w:val="Overskrift5Tegn"/>
    <w:autoRedefine/>
    <w:uiPriority w:val="9"/>
    <w:semiHidden/>
    <w:unhideWhenUsed/>
    <w:qFormat/>
    <w:rsid w:val="00393AC6"/>
    <w:pPr>
      <w:spacing w:after="0"/>
      <w:outlineLvl w:val="4"/>
    </w:pPr>
    <w:rPr>
      <w:i w:val="0"/>
      <w:sz w:val="2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rsid w:val="00F515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</w:style>
  <w:style w:type="paragraph" w:styleId="Topptekst">
    <w:name w:val="header"/>
    <w:basedOn w:val="Normal"/>
    <w:link w:val="TopptekstTegn"/>
    <w:uiPriority w:val="99"/>
    <w:unhideWhenUsed/>
    <w:rsid w:val="00B5354D"/>
    <w:pPr>
      <w:tabs>
        <w:tab w:val="center" w:pos="4513"/>
        <w:tab w:val="right" w:pos="9026"/>
      </w:tabs>
    </w:pPr>
    <w:rPr>
      <w:color w:val="4D4F53" w:themeColor="text2"/>
      <w:sz w:val="18"/>
    </w:rPr>
  </w:style>
  <w:style w:type="character" w:styleId="TopptekstTegn" w:customStyle="1">
    <w:name w:val="Topptekst Tegn"/>
    <w:basedOn w:val="Standardskriftforavsnitt"/>
    <w:link w:val="Topptekst"/>
    <w:uiPriority w:val="99"/>
    <w:rsid w:val="00B5354D"/>
    <w:rPr>
      <w:color w:val="4D4F53" w:themeColor="text2"/>
      <w:sz w:val="18"/>
      <w:szCs w:val="22"/>
    </w:rPr>
  </w:style>
  <w:style w:type="paragraph" w:styleId="Bunntekst">
    <w:name w:val="footer"/>
    <w:basedOn w:val="Topptekst"/>
    <w:link w:val="BunntekstTegn"/>
    <w:uiPriority w:val="99"/>
    <w:unhideWhenUsed/>
    <w:rsid w:val="00641DF8"/>
  </w:style>
  <w:style w:type="character" w:styleId="BunntekstTegn" w:customStyle="1">
    <w:name w:val="Bunntekst Tegn"/>
    <w:basedOn w:val="Standardskriftforavsnitt"/>
    <w:link w:val="Bunntekst"/>
    <w:uiPriority w:val="99"/>
    <w:rsid w:val="00B5354D"/>
    <w:rPr>
      <w:color w:val="4D4F53" w:themeColor="text2"/>
      <w:sz w:val="18"/>
      <w:szCs w:val="22"/>
    </w:rPr>
  </w:style>
  <w:style w:type="character" w:styleId="Hyperkobling">
    <w:name w:val="Hyperlink"/>
    <w:basedOn w:val="Standardskriftforavsnitt"/>
    <w:uiPriority w:val="99"/>
    <w:unhideWhenUsed/>
    <w:rsid w:val="00B5354D"/>
    <w:rPr>
      <w:strike w:val="0"/>
      <w:dstrike w:val="0"/>
      <w:color w:val="007B69" w:themeColor="accent2"/>
      <w:u w:val="single"/>
      <w:effect w:val="none"/>
    </w:rPr>
  </w:style>
  <w:style w:type="character" w:styleId="Fulgthyperkobling">
    <w:name w:val="FollowedHyperlink"/>
    <w:basedOn w:val="Standardskriftforavsnitt"/>
    <w:uiPriority w:val="99"/>
    <w:semiHidden/>
    <w:unhideWhenUsed/>
    <w:rsid w:val="00162641"/>
    <w:rPr>
      <w:color w:val="00483D" w:themeColor="followedHyperlink"/>
      <w:u w:val="single"/>
    </w:rPr>
  </w:style>
  <w:style w:type="paragraph" w:styleId="Listeavsnitt">
    <w:name w:val="List Paragraph"/>
    <w:basedOn w:val="Normal"/>
    <w:uiPriority w:val="34"/>
    <w:rsid w:val="0020484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F76F7D"/>
    <w:pPr>
      <w:spacing w:after="0"/>
    </w:pPr>
    <w:rPr>
      <w:rFonts w:ascii="Lucida Grande" w:hAnsi="Lucida Grande" w:cs="Lucida Grande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F76F7D"/>
    <w:rPr>
      <w:rFonts w:ascii="Lucida Grande" w:hAnsi="Lucida Grande" w:cs="Lucida Grande"/>
      <w:sz w:val="18"/>
      <w:szCs w:val="18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835541"/>
    <w:rPr>
      <w:rFonts w:ascii="Aller" w:hAnsi="Aller" w:eastAsiaTheme="majorEastAsia" w:cstheme="majorBidi"/>
      <w:b/>
      <w:i/>
      <w:color w:val="DD4814" w:themeColor="accent1"/>
      <w:sz w:val="28"/>
      <w:szCs w:val="26"/>
      <w:lang w:val="nn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3D1A87"/>
    <w:rPr>
      <w:rFonts w:ascii="Aller" w:hAnsi="Aller" w:eastAsiaTheme="majorEastAsia" w:cstheme="majorBidi"/>
      <w:b/>
      <w:bCs/>
      <w:color w:val="DD4814" w:themeColor="accent1"/>
      <w:sz w:val="32"/>
      <w:szCs w:val="28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835541"/>
    <w:rPr>
      <w:rFonts w:ascii="Aller" w:hAnsi="Aller" w:eastAsiaTheme="majorEastAsia" w:cstheme="majorBidi"/>
      <w:b/>
      <w:bCs/>
      <w:color w:val="DD4814" w:themeColor="accent1"/>
      <w:sz w:val="24"/>
      <w:szCs w:val="26"/>
      <w:lang w:val="nn-NO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4B0458"/>
    <w:rPr>
      <w:rFonts w:asciiTheme="majorHAnsi" w:hAnsiTheme="majorHAnsi" w:eastAsiaTheme="majorEastAsia" w:cstheme="majorBidi"/>
      <w:i/>
      <w:iCs/>
      <w:color w:val="DD4814" w:themeColor="accent1"/>
      <w:sz w:val="24"/>
      <w:szCs w:val="26"/>
      <w:lang w:val="nn-NO"/>
    </w:rPr>
  </w:style>
  <w:style w:type="paragraph" w:styleId="Tittel">
    <w:name w:val="Title"/>
    <w:basedOn w:val="Overskrift1"/>
    <w:next w:val="Undertittel"/>
    <w:link w:val="TittelTegn"/>
    <w:autoRedefine/>
    <w:uiPriority w:val="10"/>
    <w:qFormat/>
    <w:rsid w:val="00835541"/>
    <w:pPr>
      <w:pBdr>
        <w:bottom w:val="single" w:color="DD4814" w:themeColor="accent1" w:sz="8" w:space="4"/>
      </w:pBdr>
      <w:spacing w:after="200"/>
    </w:pPr>
    <w:rPr>
      <w:color w:val="007B69" w:themeColor="accent2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tel"/>
    <w:uiPriority w:val="10"/>
    <w:rsid w:val="00835541"/>
    <w:rPr>
      <w:rFonts w:ascii="Aller" w:hAnsi="Aller" w:eastAsiaTheme="majorEastAsia" w:cstheme="majorBidi"/>
      <w:b/>
      <w:bCs/>
      <w:color w:val="007B69" w:themeColor="accent2"/>
      <w:spacing w:val="5"/>
      <w:kern w:val="28"/>
      <w:sz w:val="52"/>
      <w:szCs w:val="52"/>
    </w:rPr>
  </w:style>
  <w:style w:type="paragraph" w:styleId="Undertittel">
    <w:name w:val="Subtitle"/>
    <w:basedOn w:val="Tittel"/>
    <w:next w:val="Normal"/>
    <w:link w:val="UndertittelTegn"/>
    <w:autoRedefine/>
    <w:uiPriority w:val="11"/>
    <w:qFormat/>
    <w:rsid w:val="0078785F"/>
    <w:pPr>
      <w:numPr>
        <w:ilvl w:val="1"/>
      </w:numPr>
      <w:pBdr>
        <w:bottom w:val="none" w:color="auto" w:sz="0" w:space="0"/>
      </w:pBdr>
      <w:spacing w:after="120"/>
    </w:pPr>
    <w:rPr>
      <w:iCs/>
      <w:color w:val="4D4F53" w:themeColor="text2"/>
      <w:spacing w:val="15"/>
      <w:kern w:val="32"/>
      <w:sz w:val="32"/>
      <w:szCs w:val="24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78785F"/>
    <w:rPr>
      <w:rFonts w:ascii="Aller" w:hAnsi="Aller" w:eastAsiaTheme="majorEastAsia" w:cstheme="majorBidi"/>
      <w:b/>
      <w:bCs/>
      <w:iCs/>
      <w:color w:val="4D4F53" w:themeColor="text2"/>
      <w:spacing w:val="15"/>
      <w:kern w:val="32"/>
      <w:sz w:val="32"/>
      <w:szCs w:val="24"/>
    </w:rPr>
  </w:style>
  <w:style w:type="character" w:styleId="Svakutheving">
    <w:name w:val="Subtle Emphasis"/>
    <w:basedOn w:val="Standardskriftforavsnitt"/>
    <w:uiPriority w:val="19"/>
    <w:rsid w:val="006C0C3E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rsid w:val="006C0C3E"/>
    <w:rPr>
      <w:b/>
      <w:bCs/>
      <w:i/>
      <w:iCs/>
      <w:color w:val="DD4814" w:themeColor="accent1"/>
    </w:rPr>
  </w:style>
  <w:style w:type="character" w:styleId="Sterk">
    <w:name w:val="Strong"/>
    <w:basedOn w:val="Standardskriftforavsnitt"/>
    <w:uiPriority w:val="22"/>
    <w:rsid w:val="006C0C3E"/>
    <w:rPr>
      <w:b/>
      <w:bCs/>
    </w:rPr>
  </w:style>
  <w:style w:type="character" w:styleId="Boktittel">
    <w:name w:val="Book Title"/>
    <w:basedOn w:val="Standardskriftforavsnitt"/>
    <w:uiPriority w:val="33"/>
    <w:rsid w:val="006C0C3E"/>
    <w:rPr>
      <w:b/>
      <w:bCs/>
      <w:smallCaps/>
      <w:spacing w:val="5"/>
    </w:rPr>
  </w:style>
  <w:style w:type="paragraph" w:styleId="Avsenderadresse1" w:customStyle="1">
    <w:name w:val="Avsenderadresse1"/>
    <w:basedOn w:val="Ingenmellomrom"/>
    <w:uiPriority w:val="2"/>
    <w:rsid w:val="002E01EA"/>
    <w:pPr>
      <w:spacing w:after="360"/>
      <w:contextualSpacing/>
    </w:pPr>
    <w:rPr>
      <w:rFonts w:asciiTheme="minorHAnsi" w:hAnsiTheme="minorHAnsi" w:eastAsiaTheme="minorEastAsia" w:cstheme="minorBidi"/>
      <w:lang w:eastAsia="nb-NO"/>
    </w:rPr>
  </w:style>
  <w:style w:type="paragraph" w:styleId="Ingenmellomrom">
    <w:name w:val="No Spacing"/>
    <w:uiPriority w:val="68"/>
    <w:rsid w:val="002E01EA"/>
    <w:rPr>
      <w:sz w:val="22"/>
      <w:szCs w:val="22"/>
    </w:rPr>
  </w:style>
  <w:style w:type="character" w:styleId="Plassholdertekst">
    <w:name w:val="Placeholder Text"/>
    <w:basedOn w:val="Standardskriftforavsnitt"/>
    <w:uiPriority w:val="67"/>
    <w:rsid w:val="00B5354D"/>
    <w:rPr>
      <w:color w:val="4D4F53" w:themeColor="text2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393AC6"/>
    <w:rPr>
      <w:rFonts w:asciiTheme="majorHAnsi" w:hAnsiTheme="majorHAnsi" w:eastAsiaTheme="majorEastAsia" w:cstheme="majorBidi"/>
      <w:iCs/>
      <w:color w:val="DD4814" w:themeColor="accent1"/>
      <w:sz w:val="22"/>
      <w:szCs w:val="26"/>
      <w:lang w:val="nn-NO"/>
    </w:rPr>
  </w:style>
  <w:style w:type="paragraph" w:styleId="Ingress" w:customStyle="1">
    <w:name w:val="Ingress"/>
    <w:basedOn w:val="Normal"/>
    <w:next w:val="Normal"/>
    <w:qFormat/>
    <w:rsid w:val="003D1A87"/>
    <w:rPr>
      <w:i/>
      <w:iCs/>
      <w:noProof/>
      <w:lang w:val="nn-NO"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8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5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-erik.aggvin\OneDrive%20-%20Distriktssenteret\Dokumenter\Egendefinerte%20Office-maler\Dokument-23d.dotx" TargetMode="External"/></Relationships>
</file>

<file path=word/theme/theme1.xml><?xml version="1.0" encoding="utf-8"?>
<a:theme xmlns:a="http://schemas.openxmlformats.org/drawingml/2006/main" name="NYE_distriktssenteret">
  <a:themeElements>
    <a:clrScheme name="Distriktssenteret17">
      <a:dk1>
        <a:srgbClr val="000000"/>
      </a:dk1>
      <a:lt1>
        <a:srgbClr val="FFFFFF"/>
      </a:lt1>
      <a:dk2>
        <a:srgbClr val="4D4F53"/>
      </a:dk2>
      <a:lt2>
        <a:srgbClr val="C9CAC8"/>
      </a:lt2>
      <a:accent1>
        <a:srgbClr val="DD4814"/>
      </a:accent1>
      <a:accent2>
        <a:srgbClr val="007B69"/>
      </a:accent2>
      <a:accent3>
        <a:srgbClr val="FECB00"/>
      </a:accent3>
      <a:accent4>
        <a:srgbClr val="8A3400"/>
      </a:accent4>
      <a:accent5>
        <a:srgbClr val="00483D"/>
      </a:accent5>
      <a:accent6>
        <a:srgbClr val="A69400"/>
      </a:accent6>
      <a:hlink>
        <a:srgbClr val="007B69"/>
      </a:hlink>
      <a:folHlink>
        <a:srgbClr val="00483D"/>
      </a:folHlink>
    </a:clrScheme>
    <a:fontScheme name="KD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larhe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Standard utforming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Standard utforming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Standard utforming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Standard utforming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Standard utforming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Standard utforming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Standard utforming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-23" ma:contentTypeID="0x010100FE16CA9BB264E94F87568F317D8817EE004AA8128AA3558945B47F3C74FB4F3487" ma:contentTypeVersion="15" ma:contentTypeDescription="Opprett et nytt dokument." ma:contentTypeScope="" ma:versionID="4434f3d443781f576c9b82234f8dc6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a6ff8b9e731ca1c3333612f557b27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20a14e36-3d9b-4ac3-b505-e230eef8c5d5" ContentTypeId="0x010100FE16CA9BB264E94F87568F317D8817EE" PreviousValue="false"/>
</file>

<file path=customXml/itemProps1.xml><?xml version="1.0" encoding="utf-8"?>
<ds:datastoreItem xmlns:ds="http://schemas.openxmlformats.org/officeDocument/2006/customXml" ds:itemID="{9603B937-3F01-4C17-97C9-EB123B95D2BC}">
  <ds:schemaRefs>
    <ds:schemaRef ds:uri="http://schemas.microsoft.com/office/2006/metadata/properties"/>
    <ds:schemaRef ds:uri="http://schemas.microsoft.com/office/infopath/2007/PartnerControls"/>
    <ds:schemaRef ds:uri="3a28383d-0c91-4c94-b9fe-ae9892dd25c1"/>
  </ds:schemaRefs>
</ds:datastoreItem>
</file>

<file path=customXml/itemProps2.xml><?xml version="1.0" encoding="utf-8"?>
<ds:datastoreItem xmlns:ds="http://schemas.openxmlformats.org/officeDocument/2006/customXml" ds:itemID="{1C735738-54E2-4814-ADFA-3C51566EC9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538CFD-DE95-4BF5-B279-02A4004CD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149463-CD2F-41AB-9783-B72CD4AD8659}"/>
</file>

<file path=customXml/itemProps5.xml><?xml version="1.0" encoding="utf-8"?>
<ds:datastoreItem xmlns:ds="http://schemas.openxmlformats.org/officeDocument/2006/customXml" ds:itemID="{05A6EC31-F79D-4597-9BA2-747B095AC8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Dokument-23d.dotx</ap:Template>
  <ap:Application>Microsoft Word for the web</ap:Application>
  <ap:DocSecurity>0</ap:DocSecurity>
  <ap:ScaleCrop>false</ap:ScaleCrop>
  <ap:Company>Distriktssenteret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Dan-Erik Aggvin</dc:creator>
  <dc:description>[</dc:description>
  <cp:lastModifiedBy>Margit Langseth / Distriktssenteret</cp:lastModifiedBy>
  <cp:revision>2</cp:revision>
  <cp:lastPrinted>2012-01-16T11:50:00Z</cp:lastPrinted>
  <dcterms:created xsi:type="dcterms:W3CDTF">2023-11-15T10:29:00Z</dcterms:created>
  <dcterms:modified xsi:type="dcterms:W3CDTF">2026-10-14T09:27:47Z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0x010100FE16CA9BB264E94F87568F317D8817EE004AA8128AA3558945B47F3C74FB4F3487</vt:lpwstr>
  </property>
  <property fmtid="{D5CDD505-2E9C-101B-9397-08002B2CF9AE}" pid="3" name="TaxKeyword">
    <vt:lpwstr/>
  </property>
  <property fmtid="{D5CDD505-2E9C-101B-9397-08002B2CF9AE}" pid="4" name="Order">
    <vt:r8>200</vt:r8>
  </property>
</Properties>
</file>