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54A180" w14:textId="09FE7F23" w:rsidR="0026228A" w:rsidRPr="0002319A" w:rsidRDefault="001A5ACD" w:rsidP="0026228A">
      <w:pPr>
        <w:pStyle w:val="Heading2"/>
        <w:rPr>
          <w:lang w:val="es-419"/>
        </w:rPr>
      </w:pPr>
      <w:r w:rsidRPr="0002319A">
        <w:rPr>
          <w:color w:val="000000" w:themeColor="text1"/>
          <w:lang w:val="es-419"/>
        </w:rPr>
        <w:drawing>
          <wp:anchor distT="0" distB="0" distL="114300" distR="114300" simplePos="0" relativeHeight="251659264" behindDoc="0" locked="0" layoutInCell="1" allowOverlap="1" wp14:anchorId="7FD101A1" wp14:editId="7D75AA23">
            <wp:simplePos x="0" y="0"/>
            <wp:positionH relativeFrom="column">
              <wp:posOffset>4096385</wp:posOffset>
            </wp:positionH>
            <wp:positionV relativeFrom="paragraph">
              <wp:posOffset>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Pr="0002319A">
        <w:rPr>
          <w:lang w:val="es-419"/>
        </w:rPr>
        <mc:AlternateContent>
          <mc:Choice Requires="wps">
            <w:drawing>
              <wp:anchor distT="0" distB="0" distL="114300" distR="114300" simplePos="0" relativeHeight="251656192" behindDoc="0" locked="0" layoutInCell="1" allowOverlap="1" wp14:anchorId="6406AC5B" wp14:editId="6BF65406">
                <wp:simplePos x="0" y="0"/>
                <wp:positionH relativeFrom="column">
                  <wp:posOffset>4416725</wp:posOffset>
                </wp:positionH>
                <wp:positionV relativeFrom="paragraph">
                  <wp:posOffset>77638</wp:posOffset>
                </wp:positionV>
                <wp:extent cx="1552431" cy="2667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2431" cy="266700"/>
                        </a:xfrm>
                        <a:prstGeom prst="rect">
                          <a:avLst/>
                        </a:prstGeom>
                        <a:solidFill>
                          <a:srgbClr val="FFFFFF"/>
                        </a:solidFill>
                        <a:ln w="9525">
                          <a:noFill/>
                          <a:miter lim="800000"/>
                          <a:headEnd/>
                          <a:tailEnd/>
                        </a:ln>
                      </wps:spPr>
                      <wps:txbx>
                        <w:txbxContent>
                          <w:p w14:paraId="73755588" w14:textId="6A68F898" w:rsidR="0026228A" w:rsidRDefault="00BD400F" w:rsidP="0026228A">
                            <w:pPr>
                              <w:jc w:val="right"/>
                            </w:pPr>
                            <w:r>
                              <w:rPr>
                                <w:b/>
                                <w:lang w:val="es-AR"/>
                              </w:rPr>
                              <w:t>35 minutos en total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406AC5B" id="_x0000_t202" coordsize="21600,21600" o:spt="202" path="m,l,21600r21600,l21600,xe">
                <v:stroke joinstyle="miter"/>
                <v:path gradientshapeok="t" o:connecttype="rect"/>
              </v:shapetype>
              <v:shape id="Text Box 2" o:spid="_x0000_s1026" type="#_x0000_t202" style="position:absolute;margin-left:347.75pt;margin-top:6.1pt;width:122.25pt;height:21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" stroked="f">
                <v:textbox>
                  <w:txbxContent>
                    <w:p w14:paraId="73755588" w14:textId="6A68F898" w:rsidR="0026228A" w:rsidRDefault="00BD400F" w:rsidP="0026228A">
                      <w:pPr>
                        <w:jc w:val="right"/>
                      </w:pPr>
                      <w:r>
                        <w:rPr>
                          <w:b w:val="true"/>
                          <w:lang w:val="es-AR"/>
                        </w:rPr>
                        <w:t xml:space="preserve">35 minutos en total</w:t>
                      </w:r>
                    </w:p>
                  </w:txbxContent>
                </v:textbox>
              </v:shape>
            </w:pict>
          </mc:Fallback>
        </mc:AlternateContent>
      </w:r>
      <w:r w:rsidRPr="0002319A">
        <w:rPr>
          <w:lang w:val="es-419"/>
        </w:rPr>
        <w:t>Plan de lección: Insectos y animales</w:t>
      </w:r>
    </w:p>
    <w:p w14:paraId="00C467F9" w14:textId="77777777" w:rsidR="00917B36" w:rsidRPr="0002319A" w:rsidRDefault="00212C45" w:rsidP="001515C0">
      <w:pPr>
        <w:rPr>
          <w:lang w:val="es-419"/>
        </w:rPr>
      </w:pPr>
      <w:r w:rsidRPr="0002319A">
        <w:rPr>
          <w:lang w:val="es-419"/>
        </w:rPr>
        <w:pict w14:anchorId="2C558264">
          <v:rect id="_x0000_i1025" style="width:0;height:1.5pt" o:hralign="center" o:hrstd="t" o:hr="t" fillcolor="gray" stroked="f"/>
        </w:pict>
      </w:r>
    </w:p>
    <w:p w14:paraId="09D55EFA" w14:textId="77777777" w:rsidR="00E804BF" w:rsidRPr="0002319A" w:rsidRDefault="00E804BF" w:rsidP="00EF428D">
      <w:pPr>
        <w:pStyle w:val="SectionL1CAWST"/>
        <w:rPr>
          <w:lang w:val="es-419"/>
        </w:rPr>
      </w:pPr>
      <w:r w:rsidRPr="0002319A">
        <w:rPr>
          <w:lang w:val="es-419"/>
        </w:rPr>
        <w:t>Descripción de la lección</w:t>
      </w:r>
      <w:bookmarkStart w:id="0" w:name="_GoBack"/>
      <w:bookmarkEnd w:id="0"/>
    </w:p>
    <w:p w14:paraId="59A9540B" w14:textId="77777777" w:rsidR="00E804BF" w:rsidRPr="0002319A" w:rsidRDefault="00E804BF" w:rsidP="00557349">
      <w:pPr>
        <w:ind w:left="993"/>
        <w:rPr>
          <w:rFonts w:cs="Arial"/>
          <w:szCs w:val="22"/>
          <w:lang w:val="es-419"/>
        </w:rPr>
      </w:pPr>
      <w:r w:rsidRPr="0002319A">
        <w:rPr>
          <w:lang w:val="es-419"/>
        </w:rPr>
        <w:drawing>
          <wp:anchor distT="0" distB="0" distL="114300" distR="114300" simplePos="0" relativeHeight="251699712" behindDoc="1" locked="0" layoutInCell="1" allowOverlap="1" wp14:anchorId="67780E84" wp14:editId="03D1D624">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500A0A51" w14:textId="35033D7C" w:rsidR="00E804BF" w:rsidRPr="0002319A" w:rsidRDefault="00BD400F" w:rsidP="00557349">
      <w:pPr>
        <w:ind w:left="993"/>
        <w:rPr>
          <w:rFonts w:cs="Arial"/>
          <w:szCs w:val="22"/>
          <w:lang w:val="es-419"/>
        </w:rPr>
      </w:pPr>
      <w:r w:rsidRPr="0002319A">
        <w:rPr>
          <w:rFonts w:cs="Arial"/>
          <w:lang w:val="es-419"/>
        </w:rPr>
        <w:t>Esta lección se centra en las formas en que los insectos y los animales contribuyen con la transmisión de patógenos y enfermedades.  Los participantes también analizarán estrategias para reducir la transmisión de enfermedades.</w:t>
      </w:r>
    </w:p>
    <w:p w14:paraId="2C3A9F31" w14:textId="77777777" w:rsidR="00CD692A" w:rsidRPr="0002319A" w:rsidRDefault="00CD692A" w:rsidP="00557349">
      <w:pPr>
        <w:ind w:left="993"/>
        <w:rPr>
          <w:rFonts w:cs="Arial"/>
          <w:szCs w:val="22"/>
          <w:lang w:val="es-419"/>
        </w:rPr>
      </w:pPr>
    </w:p>
    <w:p w14:paraId="5FF9E581" w14:textId="77777777" w:rsidR="00E804BF" w:rsidRPr="0002319A" w:rsidRDefault="0002319A" w:rsidP="00917B36">
      <w:pPr>
        <w:rPr>
          <w:rFonts w:cs="Arial"/>
          <w:b/>
          <w:szCs w:val="22"/>
          <w:lang w:val="es-419"/>
        </w:rPr>
      </w:pPr>
      <w:r w:rsidRPr="0002319A">
        <w:rPr>
          <w:rFonts w:cs="Arial"/>
          <w:b/>
          <w:szCs w:val="22"/>
          <w:lang w:val="es-419"/>
        </w:rPr>
        <w:pict w14:anchorId="2410E40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10E66361" w14:textId="77777777" w:rsidR="00917B36" w:rsidRPr="0002319A" w:rsidRDefault="003364FD" w:rsidP="00EF428D">
      <w:pPr>
        <w:pStyle w:val="SectionL1CAWST"/>
        <w:rPr>
          <w:lang w:val="es-419"/>
        </w:rPr>
      </w:pPr>
      <w:r w:rsidRPr="0002319A">
        <w:rPr>
          <w:lang w:val="es-419"/>
        </w:rPr>
        <w:t>Objetivos de aprendizaje</w:t>
      </w:r>
    </w:p>
    <w:p w14:paraId="717F27B9" w14:textId="77777777" w:rsidR="00323EFC" w:rsidRPr="0002319A" w:rsidRDefault="00323EFC" w:rsidP="00917B36">
      <w:pPr>
        <w:rPr>
          <w:rFonts w:cs="Arial"/>
          <w:szCs w:val="22"/>
          <w:lang w:val="es-419"/>
        </w:rPr>
      </w:pPr>
      <w:r w:rsidRPr="0002319A">
        <w:rPr>
          <w:lang w:val="es-419"/>
        </w:rPr>
        <w:drawing>
          <wp:anchor distT="0" distB="0" distL="114300" distR="114300" simplePos="0" relativeHeight="251677184" behindDoc="1" locked="0" layoutInCell="1" allowOverlap="1" wp14:anchorId="37093FFB" wp14:editId="78E84CAF">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3623D9D8" w14:textId="281D1BBA" w:rsidR="00A70F27" w:rsidRPr="0002319A" w:rsidRDefault="00323EFC" w:rsidP="00323EFC">
      <w:pPr>
        <w:spacing w:line="360" w:lineRule="auto"/>
        <w:rPr>
          <w:rFonts w:cs="Arial"/>
          <w:szCs w:val="22"/>
          <w:lang w:val="es-419"/>
        </w:rPr>
      </w:pPr>
      <w:r w:rsidRPr="0002319A">
        <w:rPr>
          <w:rFonts w:cs="Arial"/>
          <w:b/>
          <w:szCs w:val="22"/>
          <w:lang w:val="es-419"/>
        </w:rPr>
        <w:tab/>
      </w:r>
      <w:r w:rsidRPr="0002319A">
        <w:rPr>
          <w:rFonts w:cs="Arial"/>
          <w:lang w:val="es-419"/>
        </w:rPr>
        <w:t>Cuando finalice esta lección, los participantes serán capaces de:</w:t>
      </w:r>
    </w:p>
    <w:p w14:paraId="18691434" w14:textId="77777777" w:rsidR="00BA74E6" w:rsidRPr="0002319A" w:rsidRDefault="00BE7295" w:rsidP="00BA74E6">
      <w:pPr>
        <w:numPr>
          <w:ilvl w:val="0"/>
          <w:numId w:val="4"/>
        </w:numPr>
        <w:spacing w:after="120"/>
        <w:rPr>
          <w:rFonts w:cs="Arial"/>
          <w:color w:val="000000" w:themeColor="text1"/>
          <w:szCs w:val="22"/>
          <w:lang w:val="es-419"/>
        </w:rPr>
      </w:pPr>
      <w:r w:rsidRPr="0002319A">
        <w:rPr>
          <w:rFonts w:cs="Arial"/>
          <w:color w:val="000000" w:themeColor="text1"/>
          <w:lang w:val="es-419"/>
        </w:rPr>
        <w:t>Explicar la importancia de ocuparse de los insectos y los animales.</w:t>
      </w:r>
    </w:p>
    <w:p w14:paraId="1238D57A" w14:textId="77777777" w:rsidR="00BE7295" w:rsidRPr="0002319A" w:rsidRDefault="00BE7295" w:rsidP="00BA74E6">
      <w:pPr>
        <w:numPr>
          <w:ilvl w:val="0"/>
          <w:numId w:val="4"/>
        </w:numPr>
        <w:spacing w:after="120"/>
        <w:rPr>
          <w:rFonts w:cs="Arial"/>
          <w:color w:val="000000" w:themeColor="text1"/>
          <w:szCs w:val="22"/>
          <w:lang w:val="es-419"/>
        </w:rPr>
      </w:pPr>
      <w:r w:rsidRPr="0002319A">
        <w:rPr>
          <w:rFonts w:cs="Arial"/>
          <w:color w:val="000000" w:themeColor="text1"/>
          <w:lang w:val="es-419"/>
        </w:rPr>
        <w:t>Discutir cómo los insectos y los animales pueden propagar enfermedades.</w:t>
      </w:r>
    </w:p>
    <w:p w14:paraId="296260D8" w14:textId="77777777" w:rsidR="00BE7295" w:rsidRPr="0002319A" w:rsidRDefault="00BE7295" w:rsidP="00BA74E6">
      <w:pPr>
        <w:numPr>
          <w:ilvl w:val="0"/>
          <w:numId w:val="4"/>
        </w:numPr>
        <w:spacing w:after="120"/>
        <w:rPr>
          <w:rFonts w:cs="Arial"/>
          <w:color w:val="000000" w:themeColor="text1"/>
          <w:szCs w:val="22"/>
          <w:lang w:val="es-419"/>
        </w:rPr>
      </w:pPr>
      <w:r w:rsidRPr="0002319A">
        <w:rPr>
          <w:rFonts w:cs="Arial"/>
          <w:color w:val="000000" w:themeColor="text1"/>
          <w:lang w:val="es-419"/>
        </w:rPr>
        <w:t>Identificar estrategias para ocuparse de insectos y animales en el hogar.</w:t>
      </w:r>
    </w:p>
    <w:p w14:paraId="3E2A08CC" w14:textId="77777777" w:rsidR="00917B36" w:rsidRPr="0002319A" w:rsidRDefault="00212C45" w:rsidP="00917B36">
      <w:pPr>
        <w:rPr>
          <w:rFonts w:cs="Arial"/>
          <w:szCs w:val="22"/>
          <w:lang w:val="es-419"/>
        </w:rPr>
      </w:pPr>
      <w:r w:rsidRPr="0002319A">
        <w:rPr>
          <w:rFonts w:cs="Arial"/>
          <w:szCs w:val="22"/>
          <w:lang w:val="es-419"/>
        </w:rPr>
        <w:pict w14:anchorId="02D2C0E0">
          <v:shape id="_x0000_i1027" type="#_x0000_t75" style="width:467.85pt;height:1.5pt" o:hrpct="0" o:hralign="center" o:hr="t">
            <v:imagedata r:id="rId10" o:title="Default Line"/>
          </v:shape>
        </w:pict>
      </w:r>
    </w:p>
    <w:p w14:paraId="6DA05B24" w14:textId="77777777" w:rsidR="003364FD" w:rsidRPr="0002319A" w:rsidRDefault="003364FD" w:rsidP="00EF428D">
      <w:pPr>
        <w:pStyle w:val="SectionL1CAWST"/>
        <w:rPr>
          <w:lang w:val="es-419"/>
        </w:rPr>
      </w:pPr>
      <w:r w:rsidRPr="0002319A">
        <w:rPr>
          <w:lang w:val="es-419"/>
        </w:rPr>
        <w:t>Materiales</w:t>
      </w:r>
    </w:p>
    <w:p w14:paraId="3BD55689" w14:textId="77777777" w:rsidR="003364FD" w:rsidRPr="0002319A" w:rsidRDefault="0013687C" w:rsidP="00917B36">
      <w:pPr>
        <w:rPr>
          <w:rFonts w:cs="Arial"/>
          <w:szCs w:val="22"/>
          <w:lang w:val="es-419"/>
        </w:rPr>
      </w:pPr>
      <w:r w:rsidRPr="0002319A">
        <w:rPr>
          <w:rFonts w:cs="Arial"/>
          <w:lang w:val="es-419"/>
        </w:rPr>
        <w:drawing>
          <wp:anchor distT="0" distB="0" distL="114300" distR="114300" simplePos="0" relativeHeight="251678208" behindDoc="1" locked="0" layoutInCell="1" allowOverlap="1" wp14:anchorId="6A3E090B" wp14:editId="68EDE9A0">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02659353" w14:textId="77777777" w:rsidR="00F2604D" w:rsidRPr="0002319A" w:rsidRDefault="00017EC8" w:rsidP="00F2604D">
      <w:pPr>
        <w:numPr>
          <w:ilvl w:val="0"/>
          <w:numId w:val="1"/>
        </w:numPr>
        <w:tabs>
          <w:tab w:val="clear" w:pos="1224"/>
          <w:tab w:val="num" w:pos="1080"/>
          <w:tab w:val="num" w:pos="1355"/>
        </w:tabs>
        <w:ind w:left="1077" w:hanging="357"/>
        <w:rPr>
          <w:rFonts w:cs="Arial"/>
          <w:color w:val="000000" w:themeColor="text1"/>
          <w:szCs w:val="22"/>
          <w:lang w:val="es-419"/>
        </w:rPr>
      </w:pPr>
      <w:r w:rsidRPr="0002319A">
        <w:rPr>
          <w:rFonts w:cs="Arial"/>
          <w:color w:val="000000" w:themeColor="text1"/>
          <w:lang w:val="es-419"/>
        </w:rPr>
        <w:t>Papel de rotafolio</w:t>
      </w:r>
    </w:p>
    <w:p w14:paraId="0DD18A8E" w14:textId="77777777" w:rsidR="00F2604D" w:rsidRPr="0002319A" w:rsidRDefault="00017EC8" w:rsidP="00F2604D">
      <w:pPr>
        <w:numPr>
          <w:ilvl w:val="0"/>
          <w:numId w:val="1"/>
        </w:numPr>
        <w:tabs>
          <w:tab w:val="clear" w:pos="1224"/>
          <w:tab w:val="num" w:pos="1080"/>
          <w:tab w:val="num" w:pos="1355"/>
        </w:tabs>
        <w:ind w:left="1077" w:hanging="357"/>
        <w:rPr>
          <w:rFonts w:cs="Arial"/>
          <w:color w:val="000000" w:themeColor="text1"/>
          <w:szCs w:val="22"/>
          <w:lang w:val="es-419"/>
        </w:rPr>
      </w:pPr>
      <w:r w:rsidRPr="0002319A">
        <w:rPr>
          <w:rFonts w:cs="Arial"/>
          <w:color w:val="000000" w:themeColor="text1"/>
          <w:lang w:val="es-419"/>
        </w:rPr>
        <w:t>Marcadores</w:t>
      </w:r>
    </w:p>
    <w:p w14:paraId="3ABD344B" w14:textId="7665393A" w:rsidR="00017EC8" w:rsidRPr="0002319A" w:rsidRDefault="003F0F15" w:rsidP="00F2604D">
      <w:pPr>
        <w:numPr>
          <w:ilvl w:val="0"/>
          <w:numId w:val="1"/>
        </w:numPr>
        <w:tabs>
          <w:tab w:val="clear" w:pos="1224"/>
          <w:tab w:val="num" w:pos="1080"/>
          <w:tab w:val="num" w:pos="1355"/>
        </w:tabs>
        <w:ind w:left="1077" w:hanging="357"/>
        <w:rPr>
          <w:rFonts w:cs="Arial"/>
          <w:color w:val="000000" w:themeColor="text1"/>
          <w:szCs w:val="22"/>
          <w:lang w:val="es-419"/>
        </w:rPr>
      </w:pPr>
      <w:r w:rsidRPr="0002319A">
        <w:rPr>
          <w:rFonts w:cs="Arial"/>
          <w:color w:val="000000" w:themeColor="text1"/>
          <w:lang w:val="es-419"/>
        </w:rPr>
        <w:t>5 imágenes de animales e insectos</w:t>
      </w:r>
    </w:p>
    <w:p w14:paraId="078BEF66" w14:textId="77777777" w:rsidR="00A70F27" w:rsidRPr="0002319A" w:rsidRDefault="00A70F27" w:rsidP="00917B36">
      <w:pPr>
        <w:rPr>
          <w:rFonts w:cs="Arial"/>
          <w:szCs w:val="22"/>
          <w:lang w:val="es-419"/>
        </w:rPr>
      </w:pPr>
    </w:p>
    <w:p w14:paraId="1E6BE0D7" w14:textId="77777777" w:rsidR="003364FD" w:rsidRPr="0002319A" w:rsidRDefault="00212C45" w:rsidP="00917B36">
      <w:pPr>
        <w:rPr>
          <w:rFonts w:cs="Arial"/>
          <w:szCs w:val="22"/>
          <w:lang w:val="es-419"/>
        </w:rPr>
      </w:pPr>
      <w:r w:rsidRPr="0002319A">
        <w:rPr>
          <w:rFonts w:cs="Arial"/>
          <w:b/>
          <w:szCs w:val="22"/>
          <w:lang w:val="es-419"/>
        </w:rPr>
        <w:pict w14:anchorId="0A288EEC">
          <v:rect id="_x0000_i1028" style="width:0;height:1.5pt" o:hralign="center" o:hrstd="t" o:hr="t" fillcolor="gray" stroked="f"/>
        </w:pict>
      </w:r>
    </w:p>
    <w:p w14:paraId="2B9D6835" w14:textId="77777777" w:rsidR="00917B36" w:rsidRPr="0002319A" w:rsidRDefault="00917B36" w:rsidP="00EF428D">
      <w:pPr>
        <w:pStyle w:val="SectionL1CAWST"/>
        <w:rPr>
          <w:lang w:val="es-419"/>
        </w:rPr>
      </w:pPr>
      <w:r w:rsidRPr="0002319A">
        <w:rPr>
          <w:lang w:val="es-419"/>
        </w:rPr>
        <w:t>Preparación</w:t>
      </w:r>
    </w:p>
    <w:p w14:paraId="50B37366" w14:textId="77777777" w:rsidR="003364FD" w:rsidRPr="0002319A" w:rsidRDefault="0013687C" w:rsidP="00917B36">
      <w:pPr>
        <w:rPr>
          <w:rFonts w:cs="Arial"/>
          <w:szCs w:val="22"/>
          <w:lang w:val="es-419"/>
        </w:rPr>
      </w:pPr>
      <w:r w:rsidRPr="0002319A">
        <w:rPr>
          <w:lang w:val="es-419"/>
        </w:rPr>
        <w:drawing>
          <wp:anchor distT="0" distB="0" distL="114300" distR="114300" simplePos="0" relativeHeight="251679232" behindDoc="1" locked="0" layoutInCell="1" allowOverlap="1" wp14:anchorId="50FFA782" wp14:editId="7ACA13C5">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0F5EE819" w14:textId="77777777" w:rsidR="000C6432" w:rsidRPr="0002319A" w:rsidRDefault="000C6432" w:rsidP="00F2604D">
      <w:pPr>
        <w:numPr>
          <w:ilvl w:val="0"/>
          <w:numId w:val="1"/>
        </w:numPr>
        <w:tabs>
          <w:tab w:val="clear" w:pos="1224"/>
          <w:tab w:val="num" w:pos="1080"/>
        </w:tabs>
        <w:spacing w:after="120"/>
        <w:ind w:left="1080" w:hanging="360"/>
        <w:rPr>
          <w:rFonts w:cs="Arial"/>
          <w:color w:val="000000" w:themeColor="text1"/>
          <w:szCs w:val="22"/>
          <w:lang w:val="es-419"/>
        </w:rPr>
      </w:pPr>
      <w:r w:rsidRPr="0002319A">
        <w:rPr>
          <w:rFonts w:cs="Arial"/>
          <w:color w:val="000000" w:themeColor="text1"/>
          <w:lang w:val="es-419"/>
        </w:rPr>
        <w:t>Lea el resumen técnico "Gestión de excrementos de animales".</w:t>
      </w:r>
    </w:p>
    <w:p w14:paraId="46FACAF8" w14:textId="77777777" w:rsidR="000C6432" w:rsidRPr="0002319A" w:rsidRDefault="000C6432" w:rsidP="00F2604D">
      <w:pPr>
        <w:numPr>
          <w:ilvl w:val="0"/>
          <w:numId w:val="1"/>
        </w:numPr>
        <w:tabs>
          <w:tab w:val="clear" w:pos="1224"/>
          <w:tab w:val="num" w:pos="1080"/>
        </w:tabs>
        <w:spacing w:after="120"/>
        <w:ind w:left="1080" w:hanging="360"/>
        <w:rPr>
          <w:rFonts w:cs="Arial"/>
          <w:color w:val="000000" w:themeColor="text1"/>
          <w:szCs w:val="22"/>
          <w:lang w:val="es-419"/>
        </w:rPr>
      </w:pPr>
      <w:r w:rsidRPr="0002319A">
        <w:rPr>
          <w:rFonts w:cs="Arial"/>
          <w:color w:val="000000" w:themeColor="text1"/>
          <w:lang w:val="es-419"/>
        </w:rPr>
        <w:t>Lea el resumen técnico "Control de vectores".</w:t>
      </w:r>
    </w:p>
    <w:p w14:paraId="1E49554D" w14:textId="7D29161D" w:rsidR="00F2604D" w:rsidRPr="0002319A" w:rsidRDefault="00017EC8" w:rsidP="00F2604D">
      <w:pPr>
        <w:numPr>
          <w:ilvl w:val="0"/>
          <w:numId w:val="1"/>
        </w:numPr>
        <w:tabs>
          <w:tab w:val="clear" w:pos="1224"/>
          <w:tab w:val="num" w:pos="1080"/>
        </w:tabs>
        <w:spacing w:after="120"/>
        <w:ind w:left="1080" w:hanging="360"/>
        <w:rPr>
          <w:rFonts w:cs="Arial"/>
          <w:color w:val="000000" w:themeColor="text1"/>
          <w:szCs w:val="22"/>
          <w:lang w:val="es-419"/>
        </w:rPr>
      </w:pPr>
      <w:r w:rsidRPr="0002319A">
        <w:rPr>
          <w:rFonts w:cs="Arial"/>
          <w:color w:val="000000" w:themeColor="text1"/>
          <w:lang w:val="es-419"/>
        </w:rPr>
        <w:t>En 5 hojas de rotafolio, escriba los títulos "Cómo transmite enfermedades" y "Forma de prevenir la transmisión".</w:t>
      </w:r>
    </w:p>
    <w:p w14:paraId="7E5A3034" w14:textId="7293DCB3" w:rsidR="00017EC8" w:rsidRPr="0002319A" w:rsidRDefault="003F0F15" w:rsidP="00F2604D">
      <w:pPr>
        <w:numPr>
          <w:ilvl w:val="0"/>
          <w:numId w:val="1"/>
        </w:numPr>
        <w:tabs>
          <w:tab w:val="clear" w:pos="1224"/>
          <w:tab w:val="num" w:pos="1080"/>
        </w:tabs>
        <w:spacing w:after="120"/>
        <w:ind w:left="1080" w:hanging="360"/>
        <w:rPr>
          <w:rFonts w:cs="Arial"/>
          <w:color w:val="000000" w:themeColor="text1"/>
          <w:szCs w:val="22"/>
          <w:lang w:val="es-419"/>
        </w:rPr>
      </w:pPr>
      <w:r w:rsidRPr="0002319A">
        <w:rPr>
          <w:rFonts w:cs="Arial"/>
          <w:color w:val="000000" w:themeColor="text1"/>
          <w:lang w:val="es-419"/>
        </w:rPr>
        <w:t>Imprima 5 imágenes de moscas, gallinas/cerdos/vacas/perros/cabras, mosquitos, roedores y cucarachas.</w:t>
      </w:r>
    </w:p>
    <w:p w14:paraId="64F834CC" w14:textId="77777777" w:rsidR="00917B36" w:rsidRPr="0002319A" w:rsidRDefault="00F2604D" w:rsidP="00F2604D">
      <w:pPr>
        <w:numPr>
          <w:ilvl w:val="0"/>
          <w:numId w:val="1"/>
        </w:numPr>
        <w:tabs>
          <w:tab w:val="clear" w:pos="1224"/>
          <w:tab w:val="num" w:pos="1080"/>
        </w:tabs>
        <w:spacing w:after="120"/>
        <w:ind w:left="1080" w:hanging="360"/>
        <w:rPr>
          <w:rFonts w:cs="Arial"/>
          <w:color w:val="000000" w:themeColor="text1"/>
          <w:szCs w:val="22"/>
          <w:lang w:val="es-419"/>
        </w:rPr>
      </w:pPr>
      <w:r w:rsidRPr="0002319A">
        <w:rPr>
          <w:rFonts w:cs="Arial"/>
          <w:color w:val="000000" w:themeColor="text1"/>
          <w:lang w:val="es-419"/>
        </w:rPr>
        <w:t>Opcional: escriba los objetivos de aprendizaje en una hoja de rotafolio.</w:t>
      </w:r>
    </w:p>
    <w:p w14:paraId="210E6455" w14:textId="77777777" w:rsidR="00917B36" w:rsidRPr="0002319A" w:rsidRDefault="00212C45" w:rsidP="00917B36">
      <w:pPr>
        <w:rPr>
          <w:rFonts w:cs="Arial"/>
          <w:szCs w:val="22"/>
          <w:lang w:val="es-419"/>
        </w:rPr>
      </w:pPr>
      <w:r w:rsidRPr="0002319A">
        <w:rPr>
          <w:rFonts w:cs="Arial"/>
          <w:b/>
          <w:szCs w:val="22"/>
          <w:lang w:val="es-419"/>
        </w:rPr>
        <w:pict w14:anchorId="35655BD6">
          <v:rect id="_x0000_i1029" style="width:0;height:1.5pt" o:hralign="center" o:hrstd="t" o:hr="t" fillcolor="gray" stroked="f"/>
        </w:pict>
      </w:r>
    </w:p>
    <w:p w14:paraId="402BCBC6" w14:textId="77777777" w:rsidR="00917B36" w:rsidRPr="0002319A" w:rsidRDefault="00917B36" w:rsidP="00EF428D">
      <w:pPr>
        <w:pStyle w:val="SectionL1CAWST"/>
        <w:rPr>
          <w:lang w:val="es-419"/>
        </w:rPr>
      </w:pPr>
      <w:r w:rsidRPr="0002319A">
        <w:rPr>
          <w:lang w:val="es-419"/>
        </w:rPr>
        <w:t>Introducción</w:t>
      </w:r>
      <w:r w:rsidR="00ED5EB9" w:rsidRPr="0002319A">
        <w:rPr>
          <w:lang w:val="es-419"/>
        </w:rPr>
        <w:tab/>
      </w:r>
      <w:r w:rsidRPr="0002319A">
        <w:rPr>
          <w:lang w:val="es-419"/>
        </w:rPr>
        <w:t>5 minutos</w:t>
      </w:r>
    </w:p>
    <w:p w14:paraId="6B353BED" w14:textId="77777777" w:rsidR="00917B36" w:rsidRPr="0002319A" w:rsidRDefault="007F6804" w:rsidP="00F2604D">
      <w:pPr>
        <w:rPr>
          <w:rFonts w:cs="Arial"/>
          <w:szCs w:val="22"/>
          <w:lang w:val="es-419"/>
        </w:rPr>
      </w:pPr>
      <w:r w:rsidRPr="0002319A">
        <w:rPr>
          <w:lang w:val="es-419"/>
        </w:rPr>
        <w:drawing>
          <wp:anchor distT="0" distB="0" distL="114300" distR="114300" simplePos="0" relativeHeight="251686400" behindDoc="0" locked="0" layoutInCell="1" allowOverlap="1" wp14:anchorId="0C80F08B" wp14:editId="4998C921">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7448DA7F" w14:textId="77777777" w:rsidR="00F57F98" w:rsidRPr="0002319A" w:rsidRDefault="00F57F98" w:rsidP="00CE379D">
      <w:pPr>
        <w:numPr>
          <w:ilvl w:val="0"/>
          <w:numId w:val="5"/>
        </w:numPr>
        <w:spacing w:after="120"/>
        <w:rPr>
          <w:rFonts w:cs="Arial"/>
          <w:szCs w:val="22"/>
          <w:lang w:val="es-419"/>
        </w:rPr>
      </w:pPr>
      <w:r w:rsidRPr="0002319A">
        <w:rPr>
          <w:rFonts w:cs="Arial"/>
          <w:lang w:val="es-419"/>
        </w:rPr>
        <w:t xml:space="preserve">Pida que dos voluntarios para que pasen al frente de la clase y se paren en esquinas opuestas. </w:t>
      </w:r>
    </w:p>
    <w:p w14:paraId="29F32D74" w14:textId="77777777" w:rsidR="00F57F98" w:rsidRPr="0002319A" w:rsidRDefault="00F57F98" w:rsidP="00CE379D">
      <w:pPr>
        <w:numPr>
          <w:ilvl w:val="0"/>
          <w:numId w:val="5"/>
        </w:numPr>
        <w:spacing w:after="120"/>
        <w:rPr>
          <w:rFonts w:cs="Arial"/>
          <w:szCs w:val="22"/>
          <w:lang w:val="es-419"/>
        </w:rPr>
      </w:pPr>
      <w:r w:rsidRPr="0002319A">
        <w:rPr>
          <w:rFonts w:cs="Arial"/>
          <w:lang w:val="es-419"/>
        </w:rPr>
        <w:t>Explique que una persona está enferma y la otra está sana.</w:t>
      </w:r>
    </w:p>
    <w:p w14:paraId="71238398" w14:textId="77777777" w:rsidR="00F57F98" w:rsidRPr="0002319A" w:rsidRDefault="00F57F98" w:rsidP="00CE379D">
      <w:pPr>
        <w:numPr>
          <w:ilvl w:val="0"/>
          <w:numId w:val="5"/>
        </w:numPr>
        <w:spacing w:after="120"/>
        <w:rPr>
          <w:rFonts w:cs="Arial"/>
          <w:szCs w:val="22"/>
          <w:lang w:val="es-419"/>
        </w:rPr>
      </w:pPr>
      <w:r w:rsidRPr="0002319A">
        <w:rPr>
          <w:rFonts w:cs="Arial"/>
          <w:lang w:val="es-419"/>
        </w:rPr>
        <w:t xml:space="preserve">Pregunte: "Las personas no tienen permitido moverse.  ¿Cuáles son algunas de las formas en las que la persona enferma podría hacer que la persona sana se contagie?". </w:t>
      </w:r>
      <w:r w:rsidRPr="0002319A">
        <w:rPr>
          <w:rFonts w:cs="Arial"/>
          <w:i/>
          <w:szCs w:val="22"/>
          <w:lang w:val="es-419"/>
        </w:rPr>
        <w:t xml:space="preserve">Las enfermedades se transmiten a través del agua, el aire, vectores (p. ej.: mosquitos, animales, pulgas, garrapatas, moscas, etc.). </w:t>
      </w:r>
    </w:p>
    <w:p w14:paraId="7A7C50DB" w14:textId="77777777" w:rsidR="00F57F98" w:rsidRPr="0002319A" w:rsidRDefault="00F57F98" w:rsidP="00CE379D">
      <w:pPr>
        <w:numPr>
          <w:ilvl w:val="0"/>
          <w:numId w:val="5"/>
        </w:numPr>
        <w:spacing w:after="120"/>
        <w:rPr>
          <w:rFonts w:cs="Arial"/>
          <w:szCs w:val="22"/>
          <w:lang w:val="es-419"/>
        </w:rPr>
      </w:pPr>
      <w:r w:rsidRPr="0002319A">
        <w:rPr>
          <w:rFonts w:cs="Arial"/>
          <w:lang w:val="es-419"/>
        </w:rPr>
        <w:lastRenderedPageBreak/>
        <w:t>Explíqueles a los participantes que las enfermedades pueden ser transmitidas por vectores, también denominados "organismos transportadores de enfermedades".</w:t>
      </w:r>
    </w:p>
    <w:p w14:paraId="0E36DE78" w14:textId="7FEE4392" w:rsidR="000C6432" w:rsidRPr="0002319A" w:rsidRDefault="000C6432" w:rsidP="002763F9">
      <w:pPr>
        <w:numPr>
          <w:ilvl w:val="0"/>
          <w:numId w:val="5"/>
        </w:numPr>
        <w:spacing w:after="120"/>
        <w:rPr>
          <w:rFonts w:cs="Arial"/>
          <w:szCs w:val="22"/>
          <w:lang w:val="es-419"/>
        </w:rPr>
      </w:pPr>
      <w:r w:rsidRPr="0002319A">
        <w:rPr>
          <w:rFonts w:cs="Arial"/>
          <w:lang w:val="es-419"/>
        </w:rPr>
        <w:t>Presente la descripción de la lección o los objetivos de aprendizaje.</w:t>
      </w:r>
    </w:p>
    <w:p w14:paraId="6A014D46" w14:textId="77777777" w:rsidR="0040063B" w:rsidRPr="0002319A" w:rsidRDefault="0040063B" w:rsidP="00F2604D">
      <w:pPr>
        <w:rPr>
          <w:rFonts w:cs="Arial"/>
          <w:szCs w:val="22"/>
          <w:lang w:val="es-419"/>
        </w:rPr>
      </w:pPr>
    </w:p>
    <w:p w14:paraId="4EFE72A9" w14:textId="77777777" w:rsidR="00917B36" w:rsidRPr="0002319A" w:rsidRDefault="00212C45" w:rsidP="00A70F27">
      <w:pPr>
        <w:rPr>
          <w:rFonts w:cs="Arial"/>
          <w:szCs w:val="22"/>
          <w:lang w:val="es-419"/>
        </w:rPr>
      </w:pPr>
      <w:r w:rsidRPr="0002319A">
        <w:rPr>
          <w:rFonts w:cs="Arial"/>
          <w:szCs w:val="22"/>
          <w:lang w:val="es-419"/>
        </w:rPr>
        <w:pict w14:anchorId="0568DF84">
          <v:rect id="_x0000_i1030" style="width:0;height:1.5pt" o:hralign="center" o:hrstd="t" o:hr="t" fillcolor="gray" stroked="f"/>
        </w:pict>
      </w:r>
    </w:p>
    <w:p w14:paraId="12819D61" w14:textId="6214D0EE" w:rsidR="0026211D" w:rsidRPr="0002319A" w:rsidRDefault="0023788A" w:rsidP="00D5534A">
      <w:pPr>
        <w:pStyle w:val="SectionL1CAWST"/>
        <w:rPr>
          <w:lang w:val="es-419"/>
        </w:rPr>
      </w:pPr>
      <w:r w:rsidRPr="0002319A">
        <w:rPr>
          <w:lang w:val="es-419"/>
        </w:rPr>
        <w:t>Cómo los insectos y los animales propagan enfermedades</w:t>
      </w:r>
      <w:r w:rsidR="00085ED0" w:rsidRPr="0002319A">
        <w:rPr>
          <w:lang w:val="es-419"/>
        </w:rPr>
        <w:tab/>
      </w:r>
      <w:r w:rsidRPr="0002319A">
        <w:rPr>
          <w:lang w:val="es-419"/>
        </w:rPr>
        <w:t>25 minutos</w:t>
      </w:r>
    </w:p>
    <w:p w14:paraId="117F5FDE" w14:textId="77777777" w:rsidR="0026211D" w:rsidRPr="0002319A" w:rsidRDefault="0026211D" w:rsidP="00F2604D">
      <w:pPr>
        <w:rPr>
          <w:rFonts w:cs="Arial"/>
          <w:szCs w:val="22"/>
          <w:lang w:val="es-419"/>
        </w:rPr>
      </w:pPr>
      <w:r w:rsidRPr="0002319A">
        <w:rPr>
          <w:lang w:val="es-419"/>
        </w:rPr>
        <w:drawing>
          <wp:anchor distT="0" distB="0" distL="114300" distR="114300" simplePos="0" relativeHeight="251689472" behindDoc="0" locked="0" layoutInCell="1" allowOverlap="1" wp14:anchorId="23538D57" wp14:editId="576219E5">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5E8D8204" w14:textId="77777777" w:rsidR="00D70908" w:rsidRPr="0002319A" w:rsidRDefault="00D70908" w:rsidP="0026211D">
      <w:pPr>
        <w:numPr>
          <w:ilvl w:val="0"/>
          <w:numId w:val="17"/>
        </w:numPr>
        <w:spacing w:after="120"/>
        <w:rPr>
          <w:rFonts w:cs="Arial"/>
          <w:szCs w:val="22"/>
          <w:lang w:val="es-419"/>
        </w:rPr>
      </w:pPr>
      <w:r w:rsidRPr="0002319A">
        <w:rPr>
          <w:rFonts w:cs="Arial"/>
          <w:lang w:val="es-419"/>
        </w:rPr>
        <w:t>Explíqueles a los participantes que los animales y los insectos pueden transportar enfermedades y patógenos que se transmitan a los seres humanos.</w:t>
      </w:r>
    </w:p>
    <w:p w14:paraId="75C1C065" w14:textId="53A01F17" w:rsidR="00D70908" w:rsidRPr="0002319A" w:rsidRDefault="00D70908" w:rsidP="0026211D">
      <w:pPr>
        <w:numPr>
          <w:ilvl w:val="0"/>
          <w:numId w:val="17"/>
        </w:numPr>
        <w:spacing w:after="120"/>
        <w:rPr>
          <w:rFonts w:cs="Arial"/>
          <w:szCs w:val="22"/>
          <w:lang w:val="es-419"/>
        </w:rPr>
      </w:pPr>
      <w:r w:rsidRPr="0002319A">
        <w:rPr>
          <w:rFonts w:cs="Arial"/>
          <w:lang w:val="es-419"/>
        </w:rPr>
        <w:t xml:space="preserve">Pregúnteles: "¿Cuáles son algunas de las enfermedades o patógenos comunes que se propagan por medio de insectos o animales?". </w:t>
      </w:r>
      <w:r w:rsidRPr="0002319A">
        <w:rPr>
          <w:rFonts w:cs="Arial"/>
          <w:i/>
          <w:szCs w:val="22"/>
          <w:lang w:val="es-419"/>
        </w:rPr>
        <w:t xml:space="preserve">Malaria, dengue, E. </w:t>
      </w:r>
      <w:proofErr w:type="spellStart"/>
      <w:r w:rsidRPr="0002319A">
        <w:rPr>
          <w:rFonts w:cs="Arial"/>
          <w:i/>
          <w:szCs w:val="22"/>
          <w:lang w:val="es-419"/>
        </w:rPr>
        <w:t>coli</w:t>
      </w:r>
      <w:proofErr w:type="spellEnd"/>
      <w:r w:rsidRPr="0002319A">
        <w:rPr>
          <w:rFonts w:cs="Arial"/>
          <w:i/>
          <w:szCs w:val="22"/>
          <w:lang w:val="es-419"/>
        </w:rPr>
        <w:t>, Zika, etc.</w:t>
      </w:r>
    </w:p>
    <w:p w14:paraId="24FEE6F1" w14:textId="5B8FE696" w:rsidR="00D70908" w:rsidRPr="0002319A" w:rsidRDefault="00D70908" w:rsidP="0026211D">
      <w:pPr>
        <w:numPr>
          <w:ilvl w:val="0"/>
          <w:numId w:val="17"/>
        </w:numPr>
        <w:spacing w:after="120"/>
        <w:rPr>
          <w:rFonts w:cs="Arial"/>
          <w:szCs w:val="22"/>
          <w:lang w:val="es-419"/>
        </w:rPr>
      </w:pPr>
      <w:r w:rsidRPr="0002319A">
        <w:rPr>
          <w:rFonts w:cs="Arial"/>
          <w:lang w:val="es-419"/>
        </w:rPr>
        <w:t>Explíqueles a los participantes que, aunque algunos insectos y animales transmiten enfermedades y agentes patógenos, hay métodos muy simples para protegerse.</w:t>
      </w:r>
    </w:p>
    <w:p w14:paraId="61EE75F4" w14:textId="5693700E" w:rsidR="005A1833" w:rsidRPr="0002319A" w:rsidRDefault="001A5ACD" w:rsidP="0026211D">
      <w:pPr>
        <w:numPr>
          <w:ilvl w:val="0"/>
          <w:numId w:val="17"/>
        </w:numPr>
        <w:spacing w:after="120"/>
        <w:rPr>
          <w:rFonts w:cs="Arial"/>
          <w:szCs w:val="22"/>
          <w:lang w:val="es-419"/>
        </w:rPr>
      </w:pPr>
      <w:r w:rsidRPr="0002319A">
        <w:rPr>
          <w:lang w:val="es-419"/>
        </w:rPr>
        <w:drawing>
          <wp:anchor distT="0" distB="0" distL="114300" distR="114300" simplePos="0" relativeHeight="251705856" behindDoc="0" locked="0" layoutInCell="1" allowOverlap="1" wp14:anchorId="14F98BF8" wp14:editId="5FED6896">
            <wp:simplePos x="0" y="0"/>
            <wp:positionH relativeFrom="column">
              <wp:posOffset>-17253</wp:posOffset>
            </wp:positionH>
            <wp:positionV relativeFrom="paragraph">
              <wp:posOffset>23855</wp:posOffset>
            </wp:positionV>
            <wp:extent cx="409575" cy="371475"/>
            <wp:effectExtent l="0" t="0" r="9525"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2319A">
        <w:rPr>
          <w:rFonts w:cs="Arial"/>
          <w:lang w:val="es-419"/>
        </w:rPr>
        <w:t>Explique que hay 2 tipos de métodos para controlar a los animales y los insectos a fin de prevenir la propagación de enfermedades.  Las 2 categorías son: controles activos y controles pasivos.</w:t>
      </w:r>
    </w:p>
    <w:p w14:paraId="142FF9A5" w14:textId="77777777" w:rsidR="005A1833" w:rsidRPr="0002319A" w:rsidRDefault="00085ED0" w:rsidP="0026211D">
      <w:pPr>
        <w:numPr>
          <w:ilvl w:val="0"/>
          <w:numId w:val="17"/>
        </w:numPr>
        <w:spacing w:after="120"/>
        <w:rPr>
          <w:rFonts w:cs="Arial"/>
          <w:szCs w:val="22"/>
          <w:lang w:val="es-419"/>
        </w:rPr>
      </w:pPr>
      <w:r w:rsidRPr="0002319A">
        <w:rPr>
          <w:rFonts w:cs="Arial"/>
          <w:lang w:val="es-419"/>
        </w:rPr>
        <w:t>Escriba los 2 títulos en una hoja de rotafolio.</w:t>
      </w:r>
    </w:p>
    <w:p w14:paraId="0F88E6EB" w14:textId="70C901B2" w:rsidR="005A1833" w:rsidRPr="0002319A" w:rsidRDefault="005A1833" w:rsidP="0026211D">
      <w:pPr>
        <w:numPr>
          <w:ilvl w:val="0"/>
          <w:numId w:val="17"/>
        </w:numPr>
        <w:spacing w:after="120"/>
        <w:rPr>
          <w:rFonts w:cs="Arial"/>
          <w:szCs w:val="22"/>
          <w:lang w:val="es-419"/>
        </w:rPr>
      </w:pPr>
      <w:r w:rsidRPr="0002319A">
        <w:rPr>
          <w:rFonts w:cs="Arial"/>
          <w:lang w:val="es-419"/>
        </w:rPr>
        <w:t>Explique que los controles activos son aquellas cosas que hacemos que afectan de manera directa la vida de los animales y los insectos.  Algunos ejemplos: usar veneno, RAID o pegamento para roedores.</w:t>
      </w:r>
    </w:p>
    <w:p w14:paraId="120F6CC9" w14:textId="2E836121" w:rsidR="0040569C" w:rsidRPr="0002319A" w:rsidRDefault="0040569C" w:rsidP="0026211D">
      <w:pPr>
        <w:numPr>
          <w:ilvl w:val="0"/>
          <w:numId w:val="17"/>
        </w:numPr>
        <w:spacing w:after="120"/>
        <w:rPr>
          <w:rFonts w:cs="Arial"/>
          <w:szCs w:val="22"/>
          <w:lang w:val="es-419"/>
        </w:rPr>
      </w:pPr>
      <w:r w:rsidRPr="0002319A">
        <w:rPr>
          <w:rFonts w:cs="Arial"/>
          <w:lang w:val="es-419"/>
        </w:rPr>
        <w:t>Explique que los controles pasivos son aquellas cosas que hacemos para generar un entorno seguro. Algunos ejemplos: construir cercos, proteger los alimentos, no acumular agua estancada, etc.</w:t>
      </w:r>
    </w:p>
    <w:p w14:paraId="74CD2353" w14:textId="34CD9EC4" w:rsidR="00BD400F" w:rsidRPr="0002319A" w:rsidRDefault="00017EC8" w:rsidP="00BD400F">
      <w:pPr>
        <w:numPr>
          <w:ilvl w:val="0"/>
          <w:numId w:val="17"/>
        </w:numPr>
        <w:spacing w:after="120"/>
        <w:rPr>
          <w:rFonts w:cs="Arial"/>
          <w:szCs w:val="22"/>
          <w:lang w:val="es-419"/>
        </w:rPr>
      </w:pPr>
      <w:r w:rsidRPr="0002319A">
        <w:rPr>
          <w:rFonts w:cs="Arial"/>
          <w:b/>
          <w:lang w:val="es-419"/>
        </w:rPr>
        <w:t>Muro de grafitis</w:t>
      </w:r>
      <w:r w:rsidRPr="0002319A">
        <w:rPr>
          <w:rFonts w:cs="Arial"/>
          <w:szCs w:val="22"/>
          <w:lang w:val="es-419"/>
        </w:rPr>
        <w:t>: explíqueles a los participantes que hay 4 animales o insectos diferentes que pueden propagar agentes patógenos o enfermedades.  En cada estación, cada grupo tendrá 5 minutos para escribir de qué forma ese animal o insecto transmite enfermedades o agentes patógenos.  También tendrán que escribir distintas formas en las que se puede prevenir dicha transmisión. Pídales a los participantes que intenten pensar en controles activos y pasivos al escribir las estrategias.  Después de 5 minutos, pídales a los grupos que cambien de estación.  Deberán rotar hasta que cada grupo haya pasado por cada estación y los grupos estén en la estación donde empezaron.</w:t>
      </w:r>
    </w:p>
    <w:p w14:paraId="7CD10BDA" w14:textId="77777777" w:rsidR="005A1833" w:rsidRPr="0002319A" w:rsidRDefault="005A1833" w:rsidP="00D70908">
      <w:pPr>
        <w:numPr>
          <w:ilvl w:val="0"/>
          <w:numId w:val="17"/>
        </w:numPr>
        <w:spacing w:after="120"/>
        <w:rPr>
          <w:rFonts w:cs="Arial"/>
          <w:szCs w:val="22"/>
          <w:lang w:val="es-419"/>
        </w:rPr>
      </w:pPr>
      <w:r w:rsidRPr="0002319A">
        <w:rPr>
          <w:rFonts w:cs="Arial"/>
          <w:lang w:val="es-419"/>
        </w:rPr>
        <w:t>Pídale a los grupos que lean las hojas de rotafolio para repasar.</w:t>
      </w:r>
    </w:p>
    <w:p w14:paraId="7AC0AF31" w14:textId="77777777" w:rsidR="00AA35B3" w:rsidRPr="0002319A" w:rsidRDefault="00AA35B3" w:rsidP="00D70908">
      <w:pPr>
        <w:numPr>
          <w:ilvl w:val="0"/>
          <w:numId w:val="17"/>
        </w:numPr>
        <w:spacing w:after="120"/>
        <w:rPr>
          <w:rFonts w:cs="Arial"/>
          <w:szCs w:val="22"/>
          <w:lang w:val="es-419"/>
        </w:rPr>
      </w:pPr>
      <w:r w:rsidRPr="0002319A">
        <w:rPr>
          <w:rFonts w:cs="Arial"/>
          <w:lang w:val="es-419"/>
        </w:rPr>
        <w:t>Fomente el debate sobre los distintos métodos para controlar vectores y animales, formulando las siguientes preguntas:</w:t>
      </w:r>
    </w:p>
    <w:p w14:paraId="4D0DD486" w14:textId="77777777" w:rsidR="00AA35B3" w:rsidRPr="0002319A" w:rsidRDefault="00637AFD" w:rsidP="00AA35B3">
      <w:pPr>
        <w:numPr>
          <w:ilvl w:val="1"/>
          <w:numId w:val="17"/>
        </w:numPr>
        <w:spacing w:after="120"/>
        <w:rPr>
          <w:rFonts w:cs="Arial"/>
          <w:szCs w:val="22"/>
          <w:lang w:val="es-419"/>
        </w:rPr>
      </w:pPr>
      <w:r w:rsidRPr="0002319A">
        <w:rPr>
          <w:rFonts w:cs="Arial"/>
          <w:lang w:val="es-419"/>
        </w:rPr>
        <w:t>¿Cuáles son soluciones nuevas que no conocían?</w:t>
      </w:r>
    </w:p>
    <w:p w14:paraId="269EFDE9" w14:textId="77777777" w:rsidR="00637AFD" w:rsidRPr="0002319A" w:rsidRDefault="00637AFD" w:rsidP="00AA35B3">
      <w:pPr>
        <w:numPr>
          <w:ilvl w:val="1"/>
          <w:numId w:val="17"/>
        </w:numPr>
        <w:spacing w:after="120"/>
        <w:rPr>
          <w:rFonts w:cs="Arial"/>
          <w:szCs w:val="22"/>
          <w:lang w:val="es-419"/>
        </w:rPr>
      </w:pPr>
      <w:r w:rsidRPr="0002319A">
        <w:rPr>
          <w:rFonts w:cs="Arial"/>
          <w:lang w:val="es-419"/>
        </w:rPr>
        <w:t>¿Qué puede hacer cada familia para ayudar a controlar los vectores y los animales?</w:t>
      </w:r>
    </w:p>
    <w:p w14:paraId="3C7F9655" w14:textId="77777777" w:rsidR="00D5534A" w:rsidRPr="0002319A" w:rsidRDefault="00212C45" w:rsidP="00D5534A">
      <w:pPr>
        <w:rPr>
          <w:lang w:val="es-419"/>
        </w:rPr>
      </w:pPr>
      <w:r w:rsidRPr="0002319A">
        <w:rPr>
          <w:lang w:val="es-419"/>
        </w:rPr>
        <w:pict w14:anchorId="6988577B">
          <v:rect id="_x0000_i1031" style="width:0;height:1.5pt" o:hralign="center" o:hrstd="t" o:hr="t" fillcolor="gray" stroked="f"/>
        </w:pict>
      </w:r>
    </w:p>
    <w:p w14:paraId="05B707AF" w14:textId="77777777" w:rsidR="00917B36" w:rsidRPr="0002319A" w:rsidRDefault="00917B36" w:rsidP="00D5534A">
      <w:pPr>
        <w:pStyle w:val="SectionL1CAWST"/>
        <w:rPr>
          <w:lang w:val="es-419"/>
        </w:rPr>
      </w:pPr>
      <w:r w:rsidRPr="0002319A">
        <w:rPr>
          <w:lang w:val="es-419"/>
        </w:rPr>
        <w:t xml:space="preserve">Repaso </w:t>
      </w:r>
      <w:r w:rsidR="00BD400F" w:rsidRPr="0002319A">
        <w:rPr>
          <w:lang w:val="es-419"/>
        </w:rPr>
        <w:tab/>
      </w:r>
      <w:r w:rsidRPr="0002319A">
        <w:rPr>
          <w:lang w:val="es-419"/>
        </w:rPr>
        <w:t>10 minutos</w:t>
      </w:r>
    </w:p>
    <w:p w14:paraId="59AE7F04" w14:textId="77777777" w:rsidR="00917B36" w:rsidRPr="0002319A" w:rsidRDefault="00D35628" w:rsidP="00917B36">
      <w:pPr>
        <w:rPr>
          <w:rFonts w:cs="Arial"/>
          <w:szCs w:val="22"/>
          <w:lang w:val="es-419"/>
        </w:rPr>
      </w:pPr>
      <w:r w:rsidRPr="0002319A">
        <w:rPr>
          <w:lang w:val="es-419"/>
        </w:rPr>
        <w:drawing>
          <wp:anchor distT="0" distB="0" distL="114300" distR="114300" simplePos="0" relativeHeight="251685376" behindDoc="0" locked="0" layoutInCell="1" allowOverlap="1" wp14:anchorId="2E90FC1A" wp14:editId="0B2432F0">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164BB05F" w14:textId="77777777" w:rsidR="00BD400F" w:rsidRPr="0002319A" w:rsidRDefault="00BD400F" w:rsidP="00BD400F">
      <w:pPr>
        <w:numPr>
          <w:ilvl w:val="0"/>
          <w:numId w:val="6"/>
        </w:numPr>
        <w:spacing w:after="120"/>
        <w:ind w:hanging="357"/>
        <w:rPr>
          <w:rFonts w:cs="Arial"/>
          <w:color w:val="000000" w:themeColor="text1"/>
          <w:szCs w:val="22"/>
          <w:lang w:val="es-419"/>
        </w:rPr>
      </w:pPr>
      <w:r w:rsidRPr="0002319A">
        <w:rPr>
          <w:rFonts w:cs="Arial"/>
          <w:color w:val="000000" w:themeColor="text1"/>
          <w:lang w:val="es-419"/>
        </w:rPr>
        <w:t xml:space="preserve">Pídales a los participantes que sigan trabajando con el mismo grupo para escribir una canción o un poema que ayude a las personas a recordar las tareas que </w:t>
      </w:r>
      <w:r w:rsidRPr="0002319A">
        <w:rPr>
          <w:rFonts w:cs="Arial"/>
          <w:color w:val="000000" w:themeColor="text1"/>
          <w:lang w:val="es-419"/>
        </w:rPr>
        <w:lastRenderedPageBreak/>
        <w:t>deberían llevar a cabo a fin de prevenir la propagación de enfermedades transmitidas por insectos y animales.</w:t>
      </w:r>
    </w:p>
    <w:p w14:paraId="70B9DFE9" w14:textId="77777777" w:rsidR="003364FD" w:rsidRPr="0002319A" w:rsidRDefault="00BD400F" w:rsidP="003364FD">
      <w:pPr>
        <w:numPr>
          <w:ilvl w:val="0"/>
          <w:numId w:val="6"/>
        </w:numPr>
        <w:spacing w:after="120"/>
        <w:ind w:hanging="357"/>
        <w:rPr>
          <w:rFonts w:cs="Arial"/>
          <w:color w:val="000000" w:themeColor="text1"/>
          <w:szCs w:val="22"/>
          <w:lang w:val="es-419"/>
        </w:rPr>
      </w:pPr>
      <w:r w:rsidRPr="0002319A">
        <w:rPr>
          <w:rFonts w:cs="Arial"/>
          <w:color w:val="000000" w:themeColor="text1"/>
          <w:lang w:val="es-419"/>
        </w:rPr>
        <w:t>Pídales a los grupos que presenten la canción o el poema frente al resto del grupo.</w:t>
      </w:r>
    </w:p>
    <w:p w14:paraId="25CFDEB7" w14:textId="77777777" w:rsidR="00A70F27" w:rsidRPr="0002319A" w:rsidRDefault="00A70F27" w:rsidP="00917B36">
      <w:pPr>
        <w:rPr>
          <w:rFonts w:cs="Arial"/>
          <w:szCs w:val="22"/>
          <w:lang w:val="es-419"/>
        </w:rPr>
      </w:pPr>
    </w:p>
    <w:p w14:paraId="329FC9B4" w14:textId="77777777" w:rsidR="00917B36" w:rsidRPr="0002319A" w:rsidRDefault="00212C45" w:rsidP="00917B36">
      <w:pPr>
        <w:rPr>
          <w:rFonts w:cs="Arial"/>
          <w:szCs w:val="22"/>
          <w:lang w:val="es-419"/>
        </w:rPr>
      </w:pPr>
      <w:r w:rsidRPr="0002319A">
        <w:rPr>
          <w:rFonts w:cs="Arial"/>
          <w:b/>
          <w:szCs w:val="22"/>
          <w:lang w:val="es-419"/>
        </w:rPr>
        <w:pict w14:anchorId="06C2CB3A">
          <v:rect id="_x0000_i1032" style="width:0;height:1.5pt" o:hralign="center" o:hrstd="t" o:hr="t" fillcolor="gray" stroked="f"/>
        </w:pict>
      </w:r>
    </w:p>
    <w:p w14:paraId="3709D336" w14:textId="77777777" w:rsidR="00917B36" w:rsidRPr="0002319A" w:rsidRDefault="00ED5EB9" w:rsidP="00D5534A">
      <w:pPr>
        <w:pStyle w:val="SectionL1CAWST"/>
        <w:rPr>
          <w:lang w:val="es-419"/>
        </w:rPr>
      </w:pPr>
      <w:r w:rsidRPr="0002319A">
        <w:rPr>
          <w:lang w:val="es-419"/>
        </w:rPr>
        <w:t>Reflexiones sobre la lección</w:t>
      </w:r>
    </w:p>
    <w:p w14:paraId="0EF889C6" w14:textId="77777777" w:rsidR="00017EC8" w:rsidRPr="0002319A" w:rsidRDefault="00017EC8">
      <w:pPr>
        <w:rPr>
          <w:lang w:val="es-419"/>
        </w:rPr>
      </w:pPr>
      <w:r w:rsidRPr="0002319A">
        <w:rPr>
          <w:lang w:val="es-419"/>
        </w:rPr>
        <w:br w:type="page"/>
      </w:r>
    </w:p>
    <w:p w14:paraId="6FCA2B85" w14:textId="77777777" w:rsidR="00AB24B5" w:rsidRPr="0002319A" w:rsidRDefault="00AB24B5" w:rsidP="00AB24B5">
      <w:pPr>
        <w:jc w:val="center"/>
        <w:rPr>
          <w:sz w:val="36"/>
          <w:lang w:val="es-419"/>
        </w:rPr>
      </w:pPr>
    </w:p>
    <w:p w14:paraId="39F48F2B" w14:textId="77777777" w:rsidR="00AB24B5" w:rsidRPr="0002319A" w:rsidRDefault="00AB24B5" w:rsidP="00AB24B5">
      <w:pPr>
        <w:jc w:val="center"/>
        <w:rPr>
          <w:sz w:val="36"/>
          <w:lang w:val="es-419"/>
        </w:rPr>
      </w:pPr>
    </w:p>
    <w:p w14:paraId="76253637" w14:textId="77777777" w:rsidR="00AB24B5" w:rsidRPr="0002319A" w:rsidRDefault="00AB24B5" w:rsidP="00AB24B5">
      <w:pPr>
        <w:jc w:val="center"/>
        <w:rPr>
          <w:sz w:val="36"/>
          <w:lang w:val="es-419"/>
        </w:rPr>
      </w:pPr>
    </w:p>
    <w:p w14:paraId="0C9DD4C5" w14:textId="77777777" w:rsidR="00AB24B5" w:rsidRPr="0002319A" w:rsidRDefault="00AB24B5" w:rsidP="00AB24B5">
      <w:pPr>
        <w:jc w:val="center"/>
        <w:rPr>
          <w:sz w:val="36"/>
          <w:lang w:val="es-419"/>
        </w:rPr>
      </w:pPr>
    </w:p>
    <w:p w14:paraId="1DF8358D" w14:textId="77777777" w:rsidR="00AB24B5" w:rsidRPr="0002319A" w:rsidRDefault="00AB24B5" w:rsidP="00AB24B5">
      <w:pPr>
        <w:jc w:val="center"/>
        <w:rPr>
          <w:b/>
          <w:sz w:val="48"/>
          <w:lang w:val="es-419"/>
        </w:rPr>
      </w:pPr>
      <w:r w:rsidRPr="0002319A">
        <w:rPr>
          <w:b/>
          <w:sz w:val="48"/>
          <w:lang w:val="es-419"/>
        </w:rPr>
        <w:t>Moscas</w:t>
      </w:r>
    </w:p>
    <w:p w14:paraId="562B2D99" w14:textId="6A52EED1" w:rsidR="00AB24B5" w:rsidRPr="0002319A" w:rsidRDefault="00212C45" w:rsidP="00AB24B5">
      <w:pPr>
        <w:rPr>
          <w:lang w:val="es-419"/>
        </w:rPr>
      </w:pPr>
      <w:r w:rsidRPr="0002319A">
        <w:rPr>
          <w:lang w:val="es-419"/>
        </w:rPr>
        <w:pict w14:anchorId="4DCE68AB">
          <v:shape id="_x0000_s1040" type="#_x0000_t75" style="position:absolute;margin-left:15.05pt;margin-top:7.65pt;width:434.55pt;height:434.55pt;z-index:-251596288;mso-position-horizontal-relative:text;mso-position-vertical-relative:text;mso-width-relative:page;mso-height-relative:page" wrapcoords="15231 3012 6369 3012 5746 3046 5815 3565 6923 4673 7338 5227 7200 6335 7062 6888 7200 7442 7650 7996 7962 8550 7408 8688 6369 9035 5919 9588 5712 10765 5573 11319 3427 13223 3185 13465 3185 13846 4085 14088 5158 14088 4985 14642 4950 15196 5054 15750 5296 16304 5296 16338 5885 16858 7269 17412 7096 17965 7062 18208 7131 18519 7373 18554 14331 18554 14538 18519 14573 18173 14538 17965 14365 17412 15750 16858 16373 16304 16581 15750 16685 15196 16615 14642 16477 14088 17446 14088 18415 13812 18415 13500 18173 13223 16477 11873 16062 11319 15888 10765 15750 10212 15646 9623 15162 9069 14400 8792 13638 8550 13881 7996 14331 7442 14504 6888 14365 6335 14227 5227 15715 3565 15785 3427 15681 3115 15508 3012 15231 3012">
            <v:imagedata r:id="rId18" o:title="noun_9441"/>
            <w10:wrap type="tight"/>
          </v:shape>
        </w:pict>
      </w:r>
      <w:r w:rsidR="00AB24B5" w:rsidRPr="0002319A">
        <w:rPr>
          <w:lang w:val="es-419"/>
        </w:rPr>
        <w:br w:type="page"/>
      </w:r>
    </w:p>
    <w:p w14:paraId="51813C72" w14:textId="77777777" w:rsidR="00AB24B5" w:rsidRPr="0002319A" w:rsidRDefault="00AB24B5" w:rsidP="00AB24B5">
      <w:pPr>
        <w:jc w:val="center"/>
        <w:rPr>
          <w:rFonts w:cs="Arial"/>
          <w:b/>
          <w:sz w:val="48"/>
          <w:szCs w:val="22"/>
          <w:lang w:val="es-419"/>
        </w:rPr>
      </w:pPr>
    </w:p>
    <w:p w14:paraId="65F8B089" w14:textId="77777777" w:rsidR="00017EC8" w:rsidRPr="0002319A" w:rsidRDefault="00017EC8" w:rsidP="00AB24B5">
      <w:pPr>
        <w:jc w:val="center"/>
        <w:rPr>
          <w:rFonts w:cs="Arial"/>
          <w:b/>
          <w:sz w:val="44"/>
          <w:szCs w:val="22"/>
          <w:lang w:val="es-419"/>
        </w:rPr>
      </w:pPr>
    </w:p>
    <w:p w14:paraId="109970C8" w14:textId="77777777" w:rsidR="00AB24B5" w:rsidRPr="0002319A" w:rsidRDefault="00AB24B5" w:rsidP="00AB24B5">
      <w:pPr>
        <w:jc w:val="center"/>
        <w:rPr>
          <w:b/>
          <w:sz w:val="44"/>
          <w:lang w:val="es-419"/>
        </w:rPr>
      </w:pPr>
    </w:p>
    <w:p w14:paraId="6988698B" w14:textId="2A4FE484" w:rsidR="00AB24B5" w:rsidRPr="0002319A" w:rsidRDefault="00AB24B5" w:rsidP="00AB24B5">
      <w:pPr>
        <w:jc w:val="center"/>
        <w:rPr>
          <w:b/>
          <w:sz w:val="44"/>
          <w:lang w:val="es-419"/>
        </w:rPr>
      </w:pPr>
      <w:r w:rsidRPr="0002319A">
        <w:rPr>
          <w:b/>
          <w:sz w:val="44"/>
          <w:lang w:val="es-419"/>
        </w:rPr>
        <w:t>Mosquitos</w:t>
      </w:r>
    </w:p>
    <w:p w14:paraId="3145DEE0" w14:textId="0ED2ED0F" w:rsidR="00AB24B5" w:rsidRPr="0002319A" w:rsidRDefault="00212C45" w:rsidP="00AB24B5">
      <w:pPr>
        <w:rPr>
          <w:lang w:val="es-419"/>
        </w:rPr>
      </w:pPr>
      <w:r w:rsidRPr="0002319A">
        <w:rPr>
          <w:lang w:val="es-419"/>
        </w:rPr>
        <w:pict w14:anchorId="46D931DF">
          <v:shape id="_x0000_s1035" type="#_x0000_t75" style="position:absolute;margin-left:4.25pt;margin-top:3.75pt;width:440.3pt;height:440.3pt;z-index:-251606528;mso-position-horizontal-relative:text;mso-position-vertical-relative:text;mso-width-relative:page;mso-height-relative:page" wrapcoords="10696 1350 10523 1419 10419 1662 10419 2458 6577 2562 6023 2665 6023 3115 6819 3565 6992 3565 7512 4119 7408 7062 7512 7442 3254 7962 2804 8065 1592 8481 1073 9035 1038 9208 1038 9727 1558 10281 2873 10765 6265 11319 6127 11665 6300 13535 6300 14642 6127 15750 5988 16062 5988 16442 7442 16858 7858 16858 7685 17412 7442 17965 7131 18519 6715 19073 6162 19627 6058 19835 6058 20008 6231 20181 6335 20215 15231 20215 15335 20181 15508 20077 15542 19869 15404 19627 14850 19073 14435 18519 14123 17965 13881 17412 13708 16858 14158 16858 15577 16442 15577 16062 15438 15750 15335 12427 15473 11735 15369 11492 15196 11319 18692 10765 20008 10281 20562 9658 20527 9069 20146 8688 20008 8481 18762 8065 18346 7962 14054 7442 14158 7027 14054 4119 14573 3565 14746 3565 15542 3115 15612 2665 14919 2562 11146 2458 11181 1731 11042 1419 10869 1350 10696 1350">
            <v:imagedata r:id="rId19" o:title="noun_182127"/>
            <w10:wrap type="tight"/>
          </v:shape>
        </w:pict>
      </w:r>
      <w:r w:rsidR="00AB24B5" w:rsidRPr="0002319A">
        <w:rPr>
          <w:lang w:val="es-419"/>
        </w:rPr>
        <w:br w:type="page"/>
      </w:r>
    </w:p>
    <w:p w14:paraId="608407FF" w14:textId="77777777" w:rsidR="00F65F04" w:rsidRPr="0002319A" w:rsidRDefault="00F65F04" w:rsidP="00AB24B5">
      <w:pPr>
        <w:jc w:val="center"/>
        <w:rPr>
          <w:rFonts w:cs="Arial"/>
          <w:b/>
          <w:sz w:val="44"/>
          <w:szCs w:val="22"/>
          <w:lang w:val="es-419"/>
        </w:rPr>
      </w:pPr>
    </w:p>
    <w:p w14:paraId="4433AC8F" w14:textId="77777777" w:rsidR="00F65F04" w:rsidRPr="0002319A" w:rsidRDefault="00F65F04" w:rsidP="00AB24B5">
      <w:pPr>
        <w:jc w:val="center"/>
        <w:rPr>
          <w:rFonts w:cs="Arial"/>
          <w:b/>
          <w:sz w:val="44"/>
          <w:szCs w:val="22"/>
          <w:lang w:val="es-419"/>
        </w:rPr>
      </w:pPr>
    </w:p>
    <w:p w14:paraId="0D6FCB82" w14:textId="77777777" w:rsidR="00F65F04" w:rsidRPr="0002319A" w:rsidRDefault="00F65F04" w:rsidP="00AB24B5">
      <w:pPr>
        <w:jc w:val="center"/>
        <w:rPr>
          <w:rFonts w:cs="Arial"/>
          <w:b/>
          <w:sz w:val="44"/>
          <w:szCs w:val="22"/>
          <w:lang w:val="es-419"/>
        </w:rPr>
      </w:pPr>
    </w:p>
    <w:p w14:paraId="14DF00BD" w14:textId="77777777" w:rsidR="00017EC8" w:rsidRPr="0002319A" w:rsidRDefault="00AB24B5" w:rsidP="00AB24B5">
      <w:pPr>
        <w:jc w:val="center"/>
        <w:rPr>
          <w:rFonts w:cs="Arial"/>
          <w:b/>
          <w:sz w:val="44"/>
          <w:szCs w:val="22"/>
          <w:lang w:val="es-419"/>
        </w:rPr>
      </w:pPr>
      <w:r w:rsidRPr="0002319A">
        <w:rPr>
          <w:rFonts w:cs="Arial"/>
          <w:b/>
          <w:sz w:val="44"/>
          <w:lang w:val="es-419"/>
        </w:rPr>
        <w:t>Roedores</w:t>
      </w:r>
    </w:p>
    <w:p w14:paraId="4A2C0337" w14:textId="0C1A2062" w:rsidR="00AB24B5" w:rsidRPr="0002319A" w:rsidRDefault="00AB24B5" w:rsidP="00AB24B5">
      <w:pPr>
        <w:jc w:val="center"/>
        <w:rPr>
          <w:rFonts w:cs="Arial"/>
          <w:b/>
          <w:sz w:val="44"/>
          <w:szCs w:val="22"/>
          <w:lang w:val="es-419"/>
        </w:rPr>
      </w:pPr>
    </w:p>
    <w:p w14:paraId="1584236F" w14:textId="494FE3D2" w:rsidR="00AB24B5" w:rsidRPr="0002319A" w:rsidRDefault="00212C45">
      <w:pPr>
        <w:rPr>
          <w:rFonts w:cs="Arial"/>
          <w:b/>
          <w:sz w:val="44"/>
          <w:szCs w:val="22"/>
          <w:lang w:val="es-419"/>
        </w:rPr>
      </w:pPr>
      <w:r w:rsidRPr="0002319A">
        <w:rPr>
          <w:lang w:val="es-419"/>
        </w:rPr>
        <w:pict w14:anchorId="1E42E301">
          <v:shape id="_x0000_s1036" type="#_x0000_t75" style="position:absolute;margin-left:.25pt;margin-top:36.75pt;width:442.65pt;height:297.3pt;z-index:-251604480;mso-position-horizontal-relative:text;mso-position-vertical-relative:text;mso-width-relative:page;mso-height-relative:page" wrapcoords="15500 1556 15166 1681 14539 2303 14539 2552 9944 2677 7980 2988 7980 3548 7771 3735 7061 4544 6434 5540 5974 6536 5348 8528 5181 9524 3885 10520 3509 10707 2507 11454 1880 12512 1629 13508 1504 14504 1504 15500 1629 16496 1880 17492 2340 18488 2381 19048 4011 19484 5933 19546 7479 20044 7604 20044 7980 20044 8147 19608 8147 18986 6392 18612 3802 18488 2674 17492 2381 16496 2465 15500 2799 14504 17338 14317 17297 13508 15417 12512 15793 11516 16336 10520 16754 9524 19386 8528 19762 8528 20806 7781 20848 7532 20848 6536 20556 5727 20472 5540 19762 4544 18884 3486 17255 2365 16545 1681 16252 1556 15500 1556">
            <v:imagedata r:id="rId20" o:title="noun_599943" croptop="17469f" cropbottom="11609f" cropleft="6680f" cropright="4572f"/>
            <w10:wrap type="tight"/>
          </v:shape>
        </w:pict>
      </w:r>
      <w:r w:rsidR="00AB24B5" w:rsidRPr="0002319A">
        <w:rPr>
          <w:rFonts w:cs="Arial"/>
          <w:b/>
          <w:sz w:val="44"/>
          <w:szCs w:val="22"/>
          <w:lang w:val="es-419"/>
        </w:rPr>
        <w:br w:type="page"/>
      </w:r>
    </w:p>
    <w:p w14:paraId="0950139F" w14:textId="7873C8D2" w:rsidR="00F65F04" w:rsidRPr="0002319A" w:rsidRDefault="00F65F04" w:rsidP="00AB24B5">
      <w:pPr>
        <w:jc w:val="center"/>
        <w:rPr>
          <w:rFonts w:cs="Arial"/>
          <w:b/>
          <w:sz w:val="44"/>
          <w:szCs w:val="22"/>
          <w:lang w:val="es-419"/>
        </w:rPr>
      </w:pPr>
    </w:p>
    <w:p w14:paraId="600D7A60" w14:textId="77777777" w:rsidR="00F65F04" w:rsidRPr="0002319A" w:rsidRDefault="00F65F04" w:rsidP="00AB24B5">
      <w:pPr>
        <w:jc w:val="center"/>
        <w:rPr>
          <w:rFonts w:cs="Arial"/>
          <w:b/>
          <w:sz w:val="44"/>
          <w:szCs w:val="22"/>
          <w:lang w:val="es-419"/>
        </w:rPr>
      </w:pPr>
    </w:p>
    <w:p w14:paraId="001C96E3" w14:textId="0354076D" w:rsidR="00F65F04" w:rsidRPr="0002319A" w:rsidRDefault="00F65F04" w:rsidP="00AB24B5">
      <w:pPr>
        <w:jc w:val="center"/>
        <w:rPr>
          <w:rFonts w:cs="Arial"/>
          <w:b/>
          <w:sz w:val="44"/>
          <w:szCs w:val="22"/>
          <w:lang w:val="es-419"/>
        </w:rPr>
      </w:pPr>
    </w:p>
    <w:p w14:paraId="63D5260E" w14:textId="0B0105F3" w:rsidR="00AB24B5" w:rsidRPr="0002319A" w:rsidRDefault="00AB24B5" w:rsidP="00AB24B5">
      <w:pPr>
        <w:jc w:val="center"/>
        <w:rPr>
          <w:rFonts w:cs="Arial"/>
          <w:b/>
          <w:sz w:val="44"/>
          <w:szCs w:val="22"/>
          <w:lang w:val="es-419"/>
        </w:rPr>
      </w:pPr>
      <w:r w:rsidRPr="0002319A">
        <w:rPr>
          <w:rFonts w:cs="Arial"/>
          <w:b/>
          <w:sz w:val="44"/>
          <w:lang w:val="es-419"/>
        </w:rPr>
        <w:t>Gallinas/vacas/cerdos/perros/cabras</w:t>
      </w:r>
    </w:p>
    <w:p w14:paraId="0321CBA5" w14:textId="0217B8F0" w:rsidR="00617459" w:rsidRPr="0002319A" w:rsidRDefault="00617459" w:rsidP="00AB24B5">
      <w:pPr>
        <w:jc w:val="center"/>
        <w:rPr>
          <w:rFonts w:cs="Arial"/>
          <w:b/>
          <w:sz w:val="44"/>
          <w:szCs w:val="22"/>
          <w:lang w:val="es-419"/>
        </w:rPr>
      </w:pPr>
    </w:p>
    <w:p w14:paraId="428E31AA" w14:textId="414E02C2" w:rsidR="00F65F04" w:rsidRPr="0002319A" w:rsidRDefault="00212C45" w:rsidP="00AB24B5">
      <w:pPr>
        <w:jc w:val="center"/>
        <w:rPr>
          <w:rFonts w:cs="Arial"/>
          <w:b/>
          <w:sz w:val="44"/>
          <w:szCs w:val="22"/>
          <w:lang w:val="es-419"/>
        </w:rPr>
      </w:pPr>
      <w:r w:rsidRPr="0002319A">
        <w:rPr>
          <w:lang w:val="es-419"/>
        </w:rPr>
        <w:pict w14:anchorId="07C21A1D">
          <v:shape id="_x0000_s1038" type="#_x0000_t75" style="position:absolute;left:0;text-align:left;margin-left:87.85pt;margin-top:10.8pt;width:283.85pt;height:142.6pt;z-index:-251600384;mso-position-horizontal-relative:text;mso-position-vertical-relative:text;mso-width-relative:page;mso-height-relative:page" wrapcoords="18617 6684 13292 6873 6948 7213 3399 7515 2719 7590 2757 7930 3323 8497 3399 9101 2606 9705 1888 10007 1586 10158 1586 10309 1775 10913 2303 11517 2341 11744 5022 12122 6457 12122 6835 12726 6797 13934 6382 14538 6269 14803 6420 15029 13783 15143 13859 15331 15331 15331 18201 15256 18617 14652 18541 13934 18730 12726 18692 12235 18428 11517 18843 10309 18843 9101 18655 8497 19561 8383 19901 8119 19750 7892 19485 7175 19145 6797 18919 6684 18617 6684">
            <v:imagedata r:id="rId21" o:title="noun_234951" croptop="18805f" cropbottom="17544f" cropright="2683f"/>
            <w10:wrap type="tight"/>
          </v:shape>
        </w:pict>
      </w:r>
    </w:p>
    <w:p w14:paraId="64140D7E" w14:textId="101BFF2B" w:rsidR="007E51CA" w:rsidRPr="0002319A" w:rsidRDefault="00212C45">
      <w:pPr>
        <w:rPr>
          <w:rFonts w:cs="Arial"/>
          <w:color w:val="000000" w:themeColor="text1"/>
          <w:szCs w:val="22"/>
          <w:lang w:val="es-419"/>
        </w:rPr>
      </w:pPr>
      <w:r w:rsidRPr="0002319A">
        <w:rPr>
          <w:lang w:val="es-419"/>
        </w:rPr>
        <w:pict w14:anchorId="0075419B">
          <v:shape id="_x0000_s1037" type="#_x0000_t75" style="position:absolute;margin-left:26.8pt;margin-top:142.2pt;width:169.1pt;height:169.1pt;z-index:-251602432;mso-position-horizontal-relative:text;mso-position-vertical-relative:text;mso-width-relative:page;mso-height-relative:page" wrapcoords="17088 288 15264 1056 14496 1440 14496 1824 1824 2592 1440 2688 2112 3360 3168 4896 2688 6336 3456 7968 3552 11040 3936 12576 4800 14304 8736 17184 9600 18720 9696 20256 9312 20352 9312 20640 9504 21120 13344 21120 13536 20640 13248 20352 12576 20256 11232 18720 11232 17184 13728 15648 15744 14208 16992 12576 17568 11040 17856 7968 17856 4896 19296 4608 19872 4032 19488 3360 19872 1824 20256 960 19584 480 17760 288 17088 288">
            <v:imagedata r:id="rId22" o:title="noun_703310"/>
            <w10:wrap type="tight"/>
          </v:shape>
        </w:pict>
      </w:r>
      <w:r w:rsidRPr="0002319A">
        <w:rPr>
          <w:lang w:val="es-419"/>
        </w:rPr>
        <w:pict w14:anchorId="599E969A">
          <v:shape id="_x0000_s1039" type="#_x0000_t75" style="position:absolute;margin-left:195.9pt;margin-top:108.8pt;width:234.35pt;height:211.6pt;z-index:-251598336;mso-position-horizontal-relative:text;mso-position-vertical-relative:text;mso-width-relative:page;mso-height-relative:page" wrapcoords="14815 3738 14262 3773 14054 3946 14158 4362 15369 4846 13985 7062 12877 8169 3531 8688 3358 8792 3358 9000 3496 9277 3496 9381 4258 9831 3496 9831 3462 10212 4396 10938 4535 11492 4708 12600 4915 13154 4812 13708 4569 14262 4431 14815 4396 15923 4569 17585 4742 18138 4742 18312 13742 18312 14746 18312 14781 18312 14954 18138 14815 17585 14642 16477 14573 14262 14746 13708 15369 12600 15923 10938 16200 9831 16408 9277 18173 8723 18173 8412 18069 8169 18312 8169 19350 7719 19488 7062 19315 6681 19212 6508 17654 4846 16996 4465 16719 4188 15854 3773 15542 3738 14815 3738">
            <v:imagedata r:id="rId23" o:title="noun_591406" croptop="10279f" cropbottom="8157f" cropleft="7975f" cropright="5391f"/>
            <w10:wrap type="tight"/>
          </v:shape>
        </w:pict>
      </w:r>
      <w:r w:rsidR="007E51CA" w:rsidRPr="0002319A">
        <w:rPr>
          <w:rFonts w:cs="Arial"/>
          <w:color w:val="000000" w:themeColor="text1"/>
          <w:szCs w:val="22"/>
          <w:lang w:val="es-419"/>
        </w:rPr>
        <w:br w:type="page"/>
      </w:r>
    </w:p>
    <w:p w14:paraId="7056773B" w14:textId="77777777" w:rsidR="007E51CA" w:rsidRPr="0002319A" w:rsidRDefault="007E51CA" w:rsidP="00917B36">
      <w:pPr>
        <w:rPr>
          <w:lang w:val="es-419"/>
        </w:rPr>
      </w:pPr>
    </w:p>
    <w:p w14:paraId="4029182E" w14:textId="77777777" w:rsidR="007E51CA" w:rsidRPr="0002319A" w:rsidRDefault="007E51CA" w:rsidP="007E51CA">
      <w:pPr>
        <w:jc w:val="center"/>
        <w:rPr>
          <w:rFonts w:cs="Arial"/>
          <w:color w:val="000000" w:themeColor="text1"/>
          <w:sz w:val="44"/>
          <w:szCs w:val="44"/>
          <w:lang w:val="es-419"/>
        </w:rPr>
      </w:pPr>
    </w:p>
    <w:p w14:paraId="03917F65" w14:textId="58AD81B3" w:rsidR="00F449AE" w:rsidRPr="0002319A" w:rsidRDefault="00212C45" w:rsidP="007E51CA">
      <w:pPr>
        <w:jc w:val="center"/>
        <w:rPr>
          <w:rFonts w:cs="Arial"/>
          <w:b/>
          <w:color w:val="000000" w:themeColor="text1"/>
          <w:sz w:val="44"/>
          <w:szCs w:val="44"/>
          <w:lang w:val="es-419"/>
        </w:rPr>
      </w:pPr>
      <w:r w:rsidRPr="0002319A">
        <w:rPr>
          <w:lang w:val="es-419"/>
        </w:rPr>
        <w:pict w14:anchorId="416CDFDE">
          <v:shape id="_x0000_s1034" type="#_x0000_t75" style="position:absolute;left:0;text-align:left;margin-left:0;margin-top:15.9pt;width:468pt;height:468pt;z-index:-251608576;mso-position-horizontal-relative:text;mso-position-vertical-relative:text;mso-width-relative:page;mso-height-relative:page" wrapcoords="7996 2042 7927 2146 8031 2285 8619 2596 8965 3704 9242 4812 9346 5365 9762 7027 9865 7581 10004 8135 8585 8481 8135 8619 8135 8758 8481 9242 9069 9796 9069 10350 9104 10904 7373 10938 6508 11146 6508 11458 6058 11769 5988 11838 6092 12012 5088 12288 4673 12427 4673 12669 6785 13119 7200 13119 7200 14227 7027 14538 7027 14677 7235 14781 7062 15023 7096 15162 7269 15335 7096 15577 7131 15715 7304 15888 7096 16131 7096 16200 7338 16442 7096 16650 7096 16719 7373 16996 7650 17550 7581 18104 7200 18658 6715 19212 6750 19454 6785 19454 14850 19454 14885 19454 14919 19246 14919 19212 14538 18658 14227 18104 14192 17550 14435 16996 14712 16788 14712 16650 14469 16442 14677 16338 14712 16131 14504 15888 14677 15819 14712 15577 14538 15335 14746 15265 14746 15058 14573 14781 14746 14746 14781 14538 14677 13673 14573 13292 14504 13119 14919 13119 16927 12669 16962 12462 16650 12323 15612 12012 15750 11908 15612 11735 15196 11458 15231 11146 14469 10973 12738 10904 12808 10350 12842 9796 13431 9242 13777 8758 13846 8619 11977 8135 12254 7027 12358 6473 12773 4812 12877 4258 13050 3704 13188 3150 13362 2596 13708 2492 14054 2181 13985 2042 7996 2042">
            <v:imagedata r:id="rId24" o:title="noun_629854"/>
            <w10:wrap type="tight"/>
          </v:shape>
        </w:pict>
      </w:r>
      <w:r w:rsidR="005A5783" w:rsidRPr="0002319A">
        <w:rPr>
          <w:rFonts w:cs="Arial"/>
          <w:b/>
          <w:color w:val="000000" w:themeColor="text1"/>
          <w:sz w:val="44"/>
          <w:lang w:val="es-419"/>
        </w:rPr>
        <w:t>Cucarachas</w:t>
      </w:r>
    </w:p>
    <w:sectPr w:rsidR="00F449AE" w:rsidRPr="0002319A" w:rsidSect="001878DC">
      <w:headerReference w:type="default" r:id="rId25"/>
      <w:footerReference w:type="default" r:id="rId26"/>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825EB1" w14:textId="77777777" w:rsidR="00212C45" w:rsidRDefault="00212C45">
      <w:r>
        <w:separator/>
      </w:r>
    </w:p>
  </w:endnote>
  <w:endnote w:type="continuationSeparator" w:id="0">
    <w:p w14:paraId="32BBAEC8" w14:textId="77777777" w:rsidR="00212C45" w:rsidRDefault="00212C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E42657" w14:textId="77777777" w:rsidR="00E804BF" w:rsidRPr="008F70E3" w:rsidRDefault="00CB3242" w:rsidP="00EF1A14">
    <w:pPr>
      <w:pStyle w:val="Footer"/>
      <w:rPr>
        <w:rFonts w:cs="Arial"/>
        <w:szCs w:val="22"/>
        <w:lang w:val="es-AR"/>
      </w:rPr>
    </w:pPr>
    <w:r>
      <w:rPr>
        <w:rFonts w:cs="Arial"/>
        <w:noProof/>
        <w:szCs w:val="22"/>
        <w:lang w:val="es-AR"/>
      </w:rPr>
      <w:drawing>
        <wp:anchor distT="0" distB="0" distL="114300" distR="114300" simplePos="0" relativeHeight="251659264" behindDoc="0" locked="0" layoutInCell="1" allowOverlap="1" wp14:anchorId="6625481D" wp14:editId="3F4C76C6">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69947B" w14:textId="77777777" w:rsidR="00212C45" w:rsidRDefault="00212C45">
      <w:r>
        <w:separator/>
      </w:r>
    </w:p>
  </w:footnote>
  <w:footnote w:type="continuationSeparator" w:id="0">
    <w:p w14:paraId="3BB2E745" w14:textId="77777777" w:rsidR="00212C45" w:rsidRDefault="00212C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03CAFD" w14:textId="1D9D1E5C" w:rsidR="00E804BF" w:rsidRPr="00917B36" w:rsidRDefault="000C6432" w:rsidP="001878DC">
    <w:pPr>
      <w:pStyle w:val="Header"/>
      <w:tabs>
        <w:tab w:val="clear" w:pos="8640"/>
        <w:tab w:val="right" w:pos="9360"/>
      </w:tabs>
      <w:rPr>
        <w:rFonts w:cs="Arial"/>
        <w:szCs w:val="22"/>
        <w:lang w:val="es-AR"/>
      </w:rPr>
    </w:pPr>
    <w:r>
      <w:rPr>
        <w:rFonts w:cs="Arial"/>
        <w:lang w:val="es-AR"/>
      </w:rPr>
      <w:t>Promoción comunitaria de WASH</w:t>
    </w:r>
    <w:r w:rsidR="00E804BF">
      <w:rPr>
        <w:rFonts w:cs="Arial"/>
        <w:szCs w:val="22"/>
        <w:lang w:val="es-AR"/>
      </w:rPr>
      <w:tab/>
    </w:r>
    <w:r w:rsidR="00E804BF">
      <w:rPr>
        <w:rFonts w:cs="Arial"/>
        <w:szCs w:val="22"/>
        <w:lang w:val="es-AR"/>
      </w:rPr>
      <w:tab/>
    </w:r>
    <w:r>
      <w:rPr>
        <w:rFonts w:cs="Arial"/>
        <w:lang w:val="es-AR"/>
      </w:rPr>
      <w:t>Insectos y animales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13C7789D"/>
    <w:multiLevelType w:val="hybridMultilevel"/>
    <w:tmpl w:val="C5B0AACE"/>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4"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5"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6"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7"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8"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1"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2"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3"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4"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6"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7"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18"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num w:numId="1">
    <w:abstractNumId w:val="15"/>
  </w:num>
  <w:num w:numId="2">
    <w:abstractNumId w:val="5"/>
  </w:num>
  <w:num w:numId="3">
    <w:abstractNumId w:val="1"/>
  </w:num>
  <w:num w:numId="4">
    <w:abstractNumId w:val="13"/>
  </w:num>
  <w:num w:numId="5">
    <w:abstractNumId w:val="10"/>
  </w:num>
  <w:num w:numId="6">
    <w:abstractNumId w:val="8"/>
  </w:num>
  <w:num w:numId="7">
    <w:abstractNumId w:val="14"/>
  </w:num>
  <w:num w:numId="8">
    <w:abstractNumId w:val="11"/>
  </w:num>
  <w:num w:numId="9">
    <w:abstractNumId w:val="3"/>
  </w:num>
  <w:num w:numId="10">
    <w:abstractNumId w:val="17"/>
  </w:num>
  <w:num w:numId="11">
    <w:abstractNumId w:val="9"/>
  </w:num>
  <w:num w:numId="12">
    <w:abstractNumId w:val="18"/>
  </w:num>
  <w:num w:numId="13">
    <w:abstractNumId w:val="4"/>
  </w:num>
  <w:num w:numId="14">
    <w:abstractNumId w:val="0"/>
  </w:num>
  <w:num w:numId="15">
    <w:abstractNumId w:val="6"/>
  </w:num>
  <w:num w:numId="16">
    <w:abstractNumId w:val="12"/>
  </w:num>
  <w:num w:numId="17">
    <w:abstractNumId w:val="2"/>
  </w:num>
  <w:num w:numId="18">
    <w:abstractNumId w:val="7"/>
  </w:num>
  <w:num w:numId="19">
    <w:abstractNumId w:val="16"/>
  </w:num>
  <w:num w:numId="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17EC8"/>
    <w:rsid w:val="0002319A"/>
    <w:rsid w:val="00046A8E"/>
    <w:rsid w:val="00055B12"/>
    <w:rsid w:val="00060B33"/>
    <w:rsid w:val="00062432"/>
    <w:rsid w:val="00085ED0"/>
    <w:rsid w:val="000C6432"/>
    <w:rsid w:val="00101951"/>
    <w:rsid w:val="00110A91"/>
    <w:rsid w:val="00117B85"/>
    <w:rsid w:val="0013687C"/>
    <w:rsid w:val="001515C0"/>
    <w:rsid w:val="001878DC"/>
    <w:rsid w:val="001A5ACD"/>
    <w:rsid w:val="001C01D7"/>
    <w:rsid w:val="001F6375"/>
    <w:rsid w:val="002000F8"/>
    <w:rsid w:val="00212C45"/>
    <w:rsid w:val="0023788A"/>
    <w:rsid w:val="00251EC1"/>
    <w:rsid w:val="00251FDF"/>
    <w:rsid w:val="00260A59"/>
    <w:rsid w:val="0026211D"/>
    <w:rsid w:val="0026228A"/>
    <w:rsid w:val="002763F9"/>
    <w:rsid w:val="00276CB3"/>
    <w:rsid w:val="0029763A"/>
    <w:rsid w:val="002D4410"/>
    <w:rsid w:val="002D6823"/>
    <w:rsid w:val="003206BE"/>
    <w:rsid w:val="00320C2A"/>
    <w:rsid w:val="00323EFC"/>
    <w:rsid w:val="00324557"/>
    <w:rsid w:val="00333D0D"/>
    <w:rsid w:val="003364FD"/>
    <w:rsid w:val="00337399"/>
    <w:rsid w:val="00376D03"/>
    <w:rsid w:val="003A3F3C"/>
    <w:rsid w:val="003A71AC"/>
    <w:rsid w:val="003D3431"/>
    <w:rsid w:val="003F0F15"/>
    <w:rsid w:val="0040063B"/>
    <w:rsid w:val="0040569C"/>
    <w:rsid w:val="004257EB"/>
    <w:rsid w:val="004A5069"/>
    <w:rsid w:val="004B52FC"/>
    <w:rsid w:val="00510F97"/>
    <w:rsid w:val="00541F7F"/>
    <w:rsid w:val="00557349"/>
    <w:rsid w:val="00582CEC"/>
    <w:rsid w:val="005A1833"/>
    <w:rsid w:val="005A4188"/>
    <w:rsid w:val="005A4F68"/>
    <w:rsid w:val="005A5783"/>
    <w:rsid w:val="005B7ECE"/>
    <w:rsid w:val="005C0CA7"/>
    <w:rsid w:val="005F624B"/>
    <w:rsid w:val="00617459"/>
    <w:rsid w:val="00637AFD"/>
    <w:rsid w:val="00673C95"/>
    <w:rsid w:val="006D0D74"/>
    <w:rsid w:val="00707137"/>
    <w:rsid w:val="00722612"/>
    <w:rsid w:val="0075718C"/>
    <w:rsid w:val="007E51CA"/>
    <w:rsid w:val="007F2338"/>
    <w:rsid w:val="007F6420"/>
    <w:rsid w:val="007F6804"/>
    <w:rsid w:val="00811D03"/>
    <w:rsid w:val="00863DA0"/>
    <w:rsid w:val="008713B6"/>
    <w:rsid w:val="00896C0B"/>
    <w:rsid w:val="008B0478"/>
    <w:rsid w:val="008D7430"/>
    <w:rsid w:val="008F25B0"/>
    <w:rsid w:val="00917B36"/>
    <w:rsid w:val="009202A2"/>
    <w:rsid w:val="00926413"/>
    <w:rsid w:val="00930853"/>
    <w:rsid w:val="0097418F"/>
    <w:rsid w:val="009C032D"/>
    <w:rsid w:val="009D757E"/>
    <w:rsid w:val="009E35F7"/>
    <w:rsid w:val="009F6C9C"/>
    <w:rsid w:val="00A0556E"/>
    <w:rsid w:val="00A0792E"/>
    <w:rsid w:val="00A14411"/>
    <w:rsid w:val="00A17538"/>
    <w:rsid w:val="00A26CB4"/>
    <w:rsid w:val="00A70F27"/>
    <w:rsid w:val="00AA35B3"/>
    <w:rsid w:val="00AB24B5"/>
    <w:rsid w:val="00AB2551"/>
    <w:rsid w:val="00AB78B0"/>
    <w:rsid w:val="00AF6E74"/>
    <w:rsid w:val="00B217F3"/>
    <w:rsid w:val="00B658DB"/>
    <w:rsid w:val="00B72225"/>
    <w:rsid w:val="00BA74E6"/>
    <w:rsid w:val="00BC2C5D"/>
    <w:rsid w:val="00BD400F"/>
    <w:rsid w:val="00BE434B"/>
    <w:rsid w:val="00BE7295"/>
    <w:rsid w:val="00C47619"/>
    <w:rsid w:val="00C64C17"/>
    <w:rsid w:val="00CA12D3"/>
    <w:rsid w:val="00CA36D2"/>
    <w:rsid w:val="00CB3242"/>
    <w:rsid w:val="00CC5973"/>
    <w:rsid w:val="00CD692A"/>
    <w:rsid w:val="00CE379D"/>
    <w:rsid w:val="00CF2280"/>
    <w:rsid w:val="00D22CBB"/>
    <w:rsid w:val="00D24CFB"/>
    <w:rsid w:val="00D35628"/>
    <w:rsid w:val="00D5534A"/>
    <w:rsid w:val="00D56740"/>
    <w:rsid w:val="00D70908"/>
    <w:rsid w:val="00DC721B"/>
    <w:rsid w:val="00DE0578"/>
    <w:rsid w:val="00DE1669"/>
    <w:rsid w:val="00E12B3A"/>
    <w:rsid w:val="00E60F0C"/>
    <w:rsid w:val="00E7400D"/>
    <w:rsid w:val="00E804BF"/>
    <w:rsid w:val="00EC2698"/>
    <w:rsid w:val="00EC6FB7"/>
    <w:rsid w:val="00ED5EB9"/>
    <w:rsid w:val="00ED7E3F"/>
    <w:rsid w:val="00EF1A14"/>
    <w:rsid w:val="00EF428D"/>
    <w:rsid w:val="00F2604D"/>
    <w:rsid w:val="00F449AE"/>
    <w:rsid w:val="00F5358B"/>
    <w:rsid w:val="00F57F98"/>
    <w:rsid w:val="00F60BB3"/>
    <w:rsid w:val="00F65F04"/>
    <w:rsid w:val="00F951BF"/>
    <w:rsid w:val="00FA0743"/>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6120D4C"/>
  <w15:docId w15:val="{68860FF9-6EBE-47D2-8721-9C1D2F85F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pn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tiff"/><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tiff"/><Relationship Id="rId23" Type="http://schemas.openxmlformats.org/officeDocument/2006/relationships/image" Target="media/image16.png"/><Relationship Id="rId28" Type="http://schemas.openxmlformats.org/officeDocument/2006/relationships/theme" Target="theme/theme1.xml"/><Relationship Id="rId10" Type="http://schemas.openxmlformats.org/officeDocument/2006/relationships/image" Target="media/image3.gif"/><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image" Target="media/image15.png"/><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8.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440BBA-D88B-4DA6-B3F7-630733AC34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1</TotalTime>
  <Pages>8</Pages>
  <Words>668</Words>
  <Characters>3811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4471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Insects and Animals - Lesson Plan (CWP)</dc:title>
  <dc:subject>This lesson focuses on the ways that insects and animals contribute to the spread of pathogens and diseases.  Participants also discuss strategies to reduce diseases transmission.</dc:subject>
  <dc:creator>CAWST</dc:creator>
  <cp:lastModifiedBy>Andrea Roach</cp:lastModifiedBy>
  <cp:revision>4</cp:revision>
  <cp:lastPrinted>2015-09-03T17:10:00Z</cp:lastPrinted>
  <dcterms:created xsi:type="dcterms:W3CDTF">2017-01-27T18:28:00Z</dcterms:created>
  <dcterms:modified xsi:type="dcterms:W3CDTF">2017-06-10T19:37:00Z</dcterms:modified>
</cp:coreProperties>
</file>