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54A180" w14:textId="09FE7F23" w:rsidR="0026228A" w:rsidRPr="0067523D" w:rsidRDefault="001A5ACD" w:rsidP="0026228A">
      <w:pPr>
        <w:pStyle w:val="Heading2"/>
        <w:rPr>
          <w:lang w:val="fr-FR"/>
        </w:rPr>
      </w:pPr>
      <w:r w:rsidRPr="0067523D">
        <w:rPr>
          <w:color w:val="000000" w:themeColor="text1"/>
          <w:lang w:val="fr-FR"/>
        </w:rPr>
        <w:drawing>
          <wp:anchor distT="0" distB="0" distL="114300" distR="114300" simplePos="0" relativeHeight="251659264" behindDoc="0" locked="0" layoutInCell="1" allowOverlap="1" wp14:anchorId="7FD101A1" wp14:editId="0DAED4B1">
            <wp:simplePos x="0" y="0"/>
            <wp:positionH relativeFrom="column">
              <wp:posOffset>4373221</wp:posOffset>
            </wp:positionH>
            <wp:positionV relativeFrom="paragraph">
              <wp:posOffset>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67523D">
        <w:rPr>
          <w:lang w:val="fr-FR"/>
        </w:rPr>
        <mc:AlternateContent>
          <mc:Choice Requires="wps">
            <w:drawing>
              <wp:anchor distT="0" distB="0" distL="114300" distR="114300" simplePos="0" relativeHeight="251656192" behindDoc="0" locked="0" layoutInCell="1" allowOverlap="1" wp14:anchorId="6406AC5B" wp14:editId="6BF65406">
                <wp:simplePos x="0" y="0"/>
                <wp:positionH relativeFrom="column">
                  <wp:posOffset>4416725</wp:posOffset>
                </wp:positionH>
                <wp:positionV relativeFrom="paragraph">
                  <wp:posOffset>77638</wp:posOffset>
                </wp:positionV>
                <wp:extent cx="1552431" cy="2667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2431" cy="266700"/>
                        </a:xfrm>
                        <a:prstGeom prst="rect">
                          <a:avLst/>
                        </a:prstGeom>
                        <a:solidFill>
                          <a:srgbClr val="FFFFFF"/>
                        </a:solidFill>
                        <a:ln w="9525">
                          <a:noFill/>
                          <a:miter lim="800000"/>
                          <a:headEnd/>
                          <a:tailEnd/>
                        </a:ln>
                      </wps:spPr>
                      <wps:txbx>
                        <w:txbxContent>
                          <w:p w14:paraId="73755588" w14:textId="6A68F898" w:rsidR="0026228A" w:rsidRDefault="00BD400F" w:rsidP="0026228A">
                            <w:pPr>
                              <w:jc w:val="right"/>
                            </w:pPr>
                            <w:r>
                              <w:rPr>
                                <w:b/>
                                <w:lang w:val="fr-FR"/>
                              </w:rPr>
                              <w:t>35 minutes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06AC5B" id="_x0000_t202" coordsize="21600,21600" o:spt="202" path="m,l,21600r21600,l21600,xe">
                <v:stroke joinstyle="miter"/>
                <v:path gradientshapeok="t" o:connecttype="rect"/>
              </v:shapetype>
              <v:shape id="Text Box 2" o:spid="_x0000_s1026" type="#_x0000_t202" style="position:absolute;margin-left:347.75pt;margin-top:6.1pt;width:122.25pt;height:2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" stroked="f">
                <v:textbox>
                  <w:txbxContent>
                    <w:p w14:paraId="73755588" w14:textId="6A68F898" w:rsidR="0026228A" w:rsidRDefault="00BD400F" w:rsidP="0026228A">
                      <w:pPr>
                        <w:jc w:val="right"/>
                      </w:pPr>
                      <w:r>
                        <w:rPr>
                          <w:b w:val="true"/>
                          <w:lang w:val="fr-FR"/>
                        </w:rPr>
                        <w:t xml:space="preserve">35 minutes</w:t>
                      </w:r>
                    </w:p>
                  </w:txbxContent>
                </v:textbox>
              </v:shape>
            </w:pict>
          </mc:Fallback>
        </mc:AlternateContent>
      </w:r>
      <w:r w:rsidRPr="0067523D">
        <w:rPr>
          <w:lang w:val="fr-FR"/>
        </w:rPr>
        <w:t>Plan de cours : Insectes et animaux</w:t>
      </w:r>
    </w:p>
    <w:p w14:paraId="00C467F9" w14:textId="77777777" w:rsidR="00917B36" w:rsidRPr="0067523D" w:rsidRDefault="00AF138D" w:rsidP="001515C0">
      <w:pPr>
        <w:rPr>
          <w:lang w:val="fr-FR"/>
        </w:rPr>
      </w:pPr>
      <w:r w:rsidRPr="0067523D">
        <w:rPr>
          <w:lang w:val="fr-FR"/>
        </w:rPr>
        <w:pict w14:anchorId="2C558264">
          <v:rect id="_x0000_i1025" style="width:0;height:1.5pt" o:hralign="center" o:hrstd="t" o:hr="t" fillcolor="gray" stroked="f"/>
        </w:pict>
      </w:r>
    </w:p>
    <w:p w14:paraId="09D55EFA" w14:textId="77777777" w:rsidR="00E804BF" w:rsidRPr="0067523D" w:rsidRDefault="00E804BF" w:rsidP="00EF428D">
      <w:pPr>
        <w:pStyle w:val="SectionL1CAWST"/>
        <w:rPr>
          <w:lang w:val="fr-FR"/>
        </w:rPr>
      </w:pPr>
      <w:r w:rsidRPr="0067523D">
        <w:rPr>
          <w:lang w:val="fr-FR"/>
        </w:rPr>
        <w:t>Description du cours</w:t>
      </w:r>
    </w:p>
    <w:p w14:paraId="59A9540B" w14:textId="77777777" w:rsidR="00E804BF" w:rsidRPr="0067523D" w:rsidRDefault="00E804BF" w:rsidP="00557349">
      <w:pPr>
        <w:ind w:left="993"/>
        <w:rPr>
          <w:rFonts w:cs="Arial"/>
          <w:szCs w:val="22"/>
          <w:lang w:val="fr-FR"/>
        </w:rPr>
      </w:pPr>
      <w:r w:rsidRPr="0067523D">
        <w:rPr>
          <w:lang w:val="fr-FR"/>
        </w:rPr>
        <w:drawing>
          <wp:anchor distT="0" distB="0" distL="114300" distR="114300" simplePos="0" relativeHeight="251699712" behindDoc="1" locked="0" layoutInCell="1" allowOverlap="1" wp14:anchorId="67780E84" wp14:editId="03D1D624">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500A0A51" w14:textId="35033D7C" w:rsidR="00E804BF" w:rsidRPr="0067523D" w:rsidRDefault="00BD400F" w:rsidP="00557349">
      <w:pPr>
        <w:ind w:left="993"/>
        <w:rPr>
          <w:rFonts w:cs="Arial"/>
          <w:szCs w:val="22"/>
          <w:lang w:val="fr-FR"/>
        </w:rPr>
      </w:pPr>
      <w:r w:rsidRPr="0067523D">
        <w:rPr>
          <w:rFonts w:cs="Arial"/>
          <w:lang w:val="fr-FR"/>
        </w:rPr>
        <w:t>Ce cours est axé sur les manières dont les insectes et les animaux contribuent à répandre les agents pathogènes et les maladies.  Les participants vont également discuter des stratégies qui permettent de réduire la transmission de maladies.</w:t>
      </w:r>
    </w:p>
    <w:p w14:paraId="2C3A9F31" w14:textId="77777777" w:rsidR="00CD692A" w:rsidRPr="0067523D" w:rsidRDefault="00CD692A" w:rsidP="00557349">
      <w:pPr>
        <w:ind w:left="993"/>
        <w:rPr>
          <w:rFonts w:cs="Arial"/>
          <w:szCs w:val="22"/>
          <w:lang w:val="fr-FR"/>
        </w:rPr>
      </w:pPr>
    </w:p>
    <w:p w14:paraId="5FF9E581" w14:textId="77777777" w:rsidR="00E804BF" w:rsidRPr="0067523D" w:rsidRDefault="0067523D" w:rsidP="00917B36">
      <w:pPr>
        <w:rPr>
          <w:rFonts w:cs="Arial"/>
          <w:b/>
          <w:szCs w:val="22"/>
          <w:lang w:val="fr-FR"/>
        </w:rPr>
      </w:pPr>
      <w:r w:rsidRPr="0067523D">
        <w:rPr>
          <w:rFonts w:cs="Arial"/>
          <w:b/>
          <w:szCs w:val="22"/>
          <w:lang w:val="fr-FR"/>
        </w:rPr>
        <w:pict w14:anchorId="2410E40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10E66361" w14:textId="77777777" w:rsidR="00917B36" w:rsidRPr="0067523D" w:rsidRDefault="003364FD" w:rsidP="00EF428D">
      <w:pPr>
        <w:pStyle w:val="SectionL1CAWST"/>
        <w:rPr>
          <w:lang w:val="fr-FR"/>
        </w:rPr>
      </w:pPr>
      <w:r w:rsidRPr="0067523D">
        <w:rPr>
          <w:lang w:val="fr-FR"/>
        </w:rPr>
        <w:t>Résultats d'apprentissage</w:t>
      </w:r>
    </w:p>
    <w:p w14:paraId="717F27B9" w14:textId="77777777" w:rsidR="00323EFC" w:rsidRPr="0067523D" w:rsidRDefault="00323EFC" w:rsidP="00917B36">
      <w:pPr>
        <w:rPr>
          <w:rFonts w:cs="Arial"/>
          <w:szCs w:val="22"/>
          <w:lang w:val="fr-FR"/>
        </w:rPr>
      </w:pPr>
      <w:r w:rsidRPr="0067523D">
        <w:rPr>
          <w:lang w:val="fr-FR"/>
        </w:rPr>
        <w:drawing>
          <wp:anchor distT="0" distB="0" distL="114300" distR="114300" simplePos="0" relativeHeight="251677184" behindDoc="1" locked="0" layoutInCell="1" allowOverlap="1" wp14:anchorId="37093FFB" wp14:editId="78E84CAF">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3623D9D8" w14:textId="281D1BBA" w:rsidR="00A70F27" w:rsidRPr="0067523D" w:rsidRDefault="00323EFC" w:rsidP="00323EFC">
      <w:pPr>
        <w:spacing w:line="360" w:lineRule="auto"/>
        <w:rPr>
          <w:rFonts w:cs="Arial"/>
          <w:szCs w:val="22"/>
          <w:lang w:val="fr-FR"/>
        </w:rPr>
      </w:pPr>
      <w:r w:rsidRPr="0067523D">
        <w:rPr>
          <w:rFonts w:cs="Arial"/>
          <w:b/>
          <w:szCs w:val="22"/>
          <w:lang w:val="fr-FR"/>
        </w:rPr>
        <w:tab/>
      </w:r>
      <w:r w:rsidRPr="0067523D">
        <w:rPr>
          <w:rFonts w:cs="Arial"/>
          <w:lang w:val="fr-FR"/>
        </w:rPr>
        <w:t>À la fin de cette session, les participants pourront :</w:t>
      </w:r>
    </w:p>
    <w:p w14:paraId="18691434" w14:textId="77777777" w:rsidR="00BA74E6" w:rsidRPr="0067523D" w:rsidRDefault="00BE7295" w:rsidP="00BA74E6">
      <w:pPr>
        <w:numPr>
          <w:ilvl w:val="0"/>
          <w:numId w:val="4"/>
        </w:numPr>
        <w:spacing w:after="120"/>
        <w:rPr>
          <w:rFonts w:cs="Arial"/>
          <w:color w:val="000000" w:themeColor="text1"/>
          <w:szCs w:val="22"/>
          <w:lang w:val="fr-FR"/>
        </w:rPr>
      </w:pPr>
      <w:r w:rsidRPr="0067523D">
        <w:rPr>
          <w:rFonts w:cs="Arial"/>
          <w:color w:val="000000" w:themeColor="text1"/>
          <w:lang w:val="fr-FR"/>
        </w:rPr>
        <w:t>Expliquer l'importance de gérer les insectes et les animaux</w:t>
      </w:r>
    </w:p>
    <w:p w14:paraId="1238D57A" w14:textId="77777777" w:rsidR="00BE7295" w:rsidRPr="0067523D" w:rsidRDefault="00BE7295" w:rsidP="00BA74E6">
      <w:pPr>
        <w:numPr>
          <w:ilvl w:val="0"/>
          <w:numId w:val="4"/>
        </w:numPr>
        <w:spacing w:after="120"/>
        <w:rPr>
          <w:rFonts w:cs="Arial"/>
          <w:color w:val="000000" w:themeColor="text1"/>
          <w:szCs w:val="22"/>
          <w:lang w:val="fr-FR"/>
        </w:rPr>
      </w:pPr>
      <w:r w:rsidRPr="0067523D">
        <w:rPr>
          <w:rFonts w:cs="Arial"/>
          <w:color w:val="000000" w:themeColor="text1"/>
          <w:lang w:val="fr-FR"/>
        </w:rPr>
        <w:t>Discuter des manières dont les insectes et les animaux peuvent répandre des maladies</w:t>
      </w:r>
    </w:p>
    <w:p w14:paraId="296260D8" w14:textId="77777777" w:rsidR="00BE7295" w:rsidRPr="0067523D" w:rsidRDefault="00BE7295" w:rsidP="00BA74E6">
      <w:pPr>
        <w:numPr>
          <w:ilvl w:val="0"/>
          <w:numId w:val="4"/>
        </w:numPr>
        <w:spacing w:after="120"/>
        <w:rPr>
          <w:rFonts w:cs="Arial"/>
          <w:color w:val="000000" w:themeColor="text1"/>
          <w:szCs w:val="22"/>
          <w:lang w:val="fr-FR"/>
        </w:rPr>
      </w:pPr>
      <w:r w:rsidRPr="0067523D">
        <w:rPr>
          <w:rFonts w:cs="Arial"/>
          <w:color w:val="000000" w:themeColor="text1"/>
          <w:lang w:val="fr-FR"/>
        </w:rPr>
        <w:t>Identifier des stratégies pour gérer les insectes et les animaux dans une maison</w:t>
      </w:r>
    </w:p>
    <w:p w14:paraId="3E2A08CC" w14:textId="77777777" w:rsidR="00917B36" w:rsidRPr="0067523D" w:rsidRDefault="00AF138D" w:rsidP="00917B36">
      <w:pPr>
        <w:rPr>
          <w:rFonts w:cs="Arial"/>
          <w:szCs w:val="22"/>
          <w:lang w:val="fr-FR"/>
        </w:rPr>
      </w:pPr>
      <w:r w:rsidRPr="0067523D">
        <w:rPr>
          <w:rFonts w:cs="Arial"/>
          <w:szCs w:val="22"/>
          <w:lang w:val="fr-FR"/>
        </w:rPr>
        <w:pict w14:anchorId="02D2C0E0">
          <v:shape id="_x0000_i1027" type="#_x0000_t75" style="width:467.85pt;height:1.5pt" o:hrpct="0" o:hralign="center" o:hr="t">
            <v:imagedata r:id="rId10" o:title="Default Line"/>
          </v:shape>
        </w:pict>
      </w:r>
    </w:p>
    <w:p w14:paraId="6DA05B24" w14:textId="77777777" w:rsidR="003364FD" w:rsidRPr="0067523D" w:rsidRDefault="003364FD" w:rsidP="00EF428D">
      <w:pPr>
        <w:pStyle w:val="SectionL1CAWST"/>
        <w:rPr>
          <w:lang w:val="fr-FR"/>
        </w:rPr>
      </w:pPr>
      <w:r w:rsidRPr="0067523D">
        <w:rPr>
          <w:lang w:val="fr-FR"/>
        </w:rPr>
        <w:t>Matériel</w:t>
      </w:r>
    </w:p>
    <w:p w14:paraId="3BD55689" w14:textId="77777777" w:rsidR="003364FD" w:rsidRPr="0067523D" w:rsidRDefault="0013687C" w:rsidP="00917B36">
      <w:pPr>
        <w:rPr>
          <w:rFonts w:cs="Arial"/>
          <w:szCs w:val="22"/>
          <w:lang w:val="fr-FR"/>
        </w:rPr>
      </w:pPr>
      <w:r w:rsidRPr="0067523D">
        <w:rPr>
          <w:rFonts w:cs="Arial"/>
          <w:lang w:val="fr-FR"/>
        </w:rPr>
        <w:drawing>
          <wp:anchor distT="0" distB="0" distL="114300" distR="114300" simplePos="0" relativeHeight="251678208" behindDoc="1" locked="0" layoutInCell="1" allowOverlap="1" wp14:anchorId="6A3E090B" wp14:editId="68EDE9A0">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02659353" w14:textId="77777777" w:rsidR="00F2604D" w:rsidRPr="0067523D" w:rsidRDefault="00017EC8" w:rsidP="00F2604D">
      <w:pPr>
        <w:numPr>
          <w:ilvl w:val="0"/>
          <w:numId w:val="1"/>
        </w:numPr>
        <w:tabs>
          <w:tab w:val="clear" w:pos="1224"/>
          <w:tab w:val="num" w:pos="1080"/>
          <w:tab w:val="num" w:pos="1355"/>
        </w:tabs>
        <w:ind w:left="1077" w:hanging="357"/>
        <w:rPr>
          <w:rFonts w:cs="Arial"/>
          <w:color w:val="000000" w:themeColor="text1"/>
          <w:szCs w:val="22"/>
          <w:lang w:val="fr-FR"/>
        </w:rPr>
      </w:pPr>
      <w:r w:rsidRPr="0067523D">
        <w:rPr>
          <w:rFonts w:cs="Arial"/>
          <w:color w:val="000000" w:themeColor="text1"/>
          <w:lang w:val="fr-FR"/>
        </w:rPr>
        <w:t>Papier pour tableau de conférence</w:t>
      </w:r>
    </w:p>
    <w:p w14:paraId="0DD18A8E" w14:textId="77777777" w:rsidR="00F2604D" w:rsidRPr="0067523D" w:rsidRDefault="00017EC8" w:rsidP="00F2604D">
      <w:pPr>
        <w:numPr>
          <w:ilvl w:val="0"/>
          <w:numId w:val="1"/>
        </w:numPr>
        <w:tabs>
          <w:tab w:val="clear" w:pos="1224"/>
          <w:tab w:val="num" w:pos="1080"/>
          <w:tab w:val="num" w:pos="1355"/>
        </w:tabs>
        <w:ind w:left="1077" w:hanging="357"/>
        <w:rPr>
          <w:rFonts w:cs="Arial"/>
          <w:color w:val="000000" w:themeColor="text1"/>
          <w:szCs w:val="22"/>
          <w:lang w:val="fr-FR"/>
        </w:rPr>
      </w:pPr>
      <w:r w:rsidRPr="0067523D">
        <w:rPr>
          <w:rFonts w:cs="Arial"/>
          <w:color w:val="000000" w:themeColor="text1"/>
          <w:lang w:val="fr-FR"/>
        </w:rPr>
        <w:t>Marqueurs</w:t>
      </w:r>
    </w:p>
    <w:p w14:paraId="3ABD344B" w14:textId="7665393A" w:rsidR="00017EC8" w:rsidRPr="0067523D" w:rsidRDefault="003F0F15" w:rsidP="00F2604D">
      <w:pPr>
        <w:numPr>
          <w:ilvl w:val="0"/>
          <w:numId w:val="1"/>
        </w:numPr>
        <w:tabs>
          <w:tab w:val="clear" w:pos="1224"/>
          <w:tab w:val="num" w:pos="1080"/>
          <w:tab w:val="num" w:pos="1355"/>
        </w:tabs>
        <w:ind w:left="1077" w:hanging="357"/>
        <w:rPr>
          <w:rFonts w:cs="Arial"/>
          <w:color w:val="000000" w:themeColor="text1"/>
          <w:szCs w:val="22"/>
          <w:lang w:val="fr-FR"/>
        </w:rPr>
      </w:pPr>
      <w:r w:rsidRPr="0067523D">
        <w:rPr>
          <w:rFonts w:cs="Arial"/>
          <w:color w:val="000000" w:themeColor="text1"/>
          <w:lang w:val="fr-FR"/>
        </w:rPr>
        <w:t>5 images d'animaux et d'insectes</w:t>
      </w:r>
    </w:p>
    <w:p w14:paraId="078BEF66" w14:textId="77777777" w:rsidR="00A70F27" w:rsidRPr="0067523D" w:rsidRDefault="00A70F27" w:rsidP="00917B36">
      <w:pPr>
        <w:rPr>
          <w:rFonts w:cs="Arial"/>
          <w:szCs w:val="22"/>
          <w:lang w:val="fr-FR"/>
        </w:rPr>
      </w:pPr>
    </w:p>
    <w:p w14:paraId="1E6BE0D7" w14:textId="77777777" w:rsidR="003364FD" w:rsidRPr="0067523D" w:rsidRDefault="00AF138D" w:rsidP="00917B36">
      <w:pPr>
        <w:rPr>
          <w:rFonts w:cs="Arial"/>
          <w:szCs w:val="22"/>
          <w:lang w:val="fr-FR"/>
        </w:rPr>
      </w:pPr>
      <w:r w:rsidRPr="0067523D">
        <w:rPr>
          <w:rFonts w:cs="Arial"/>
          <w:b/>
          <w:szCs w:val="22"/>
          <w:lang w:val="fr-FR"/>
        </w:rPr>
        <w:pict w14:anchorId="0A288EEC">
          <v:rect id="_x0000_i1028" style="width:0;height:1.5pt" o:hralign="center" o:hrstd="t" o:hr="t" fillcolor="gray" stroked="f"/>
        </w:pict>
      </w:r>
    </w:p>
    <w:p w14:paraId="2B9D6835" w14:textId="77777777" w:rsidR="00917B36" w:rsidRPr="0067523D" w:rsidRDefault="00917B36" w:rsidP="00EF428D">
      <w:pPr>
        <w:pStyle w:val="SectionL1CAWST"/>
        <w:rPr>
          <w:lang w:val="fr-FR"/>
        </w:rPr>
      </w:pPr>
      <w:r w:rsidRPr="0067523D">
        <w:rPr>
          <w:lang w:val="fr-FR"/>
        </w:rPr>
        <w:t>Préparation</w:t>
      </w:r>
    </w:p>
    <w:p w14:paraId="50B37366" w14:textId="77777777" w:rsidR="003364FD" w:rsidRPr="0067523D" w:rsidRDefault="0013687C" w:rsidP="00917B36">
      <w:pPr>
        <w:rPr>
          <w:rFonts w:cs="Arial"/>
          <w:szCs w:val="22"/>
          <w:lang w:val="fr-FR"/>
        </w:rPr>
      </w:pPr>
      <w:r w:rsidRPr="0067523D">
        <w:rPr>
          <w:lang w:val="fr-FR"/>
        </w:rPr>
        <w:drawing>
          <wp:anchor distT="0" distB="0" distL="114300" distR="114300" simplePos="0" relativeHeight="251679232" behindDoc="1" locked="0" layoutInCell="1" allowOverlap="1" wp14:anchorId="50FFA782" wp14:editId="7ACA13C5">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0F5EE819" w14:textId="77777777" w:rsidR="000C6432" w:rsidRPr="0067523D" w:rsidRDefault="000C6432" w:rsidP="00F2604D">
      <w:pPr>
        <w:numPr>
          <w:ilvl w:val="0"/>
          <w:numId w:val="1"/>
        </w:numPr>
        <w:tabs>
          <w:tab w:val="clear" w:pos="1224"/>
          <w:tab w:val="num" w:pos="1080"/>
        </w:tabs>
        <w:spacing w:after="120"/>
        <w:ind w:left="1080" w:hanging="360"/>
        <w:rPr>
          <w:rFonts w:cs="Arial"/>
          <w:color w:val="000000" w:themeColor="text1"/>
          <w:szCs w:val="22"/>
          <w:lang w:val="fr-FR"/>
        </w:rPr>
      </w:pPr>
      <w:r w:rsidRPr="0067523D">
        <w:rPr>
          <w:rFonts w:cs="Arial"/>
          <w:color w:val="000000" w:themeColor="text1"/>
          <w:lang w:val="fr-FR"/>
        </w:rPr>
        <w:t>Lisez le dossier technique "Gestion des déjections animales".</w:t>
      </w:r>
    </w:p>
    <w:p w14:paraId="46FACAF8" w14:textId="77777777" w:rsidR="000C6432" w:rsidRPr="0067523D" w:rsidRDefault="000C6432" w:rsidP="00F2604D">
      <w:pPr>
        <w:numPr>
          <w:ilvl w:val="0"/>
          <w:numId w:val="1"/>
        </w:numPr>
        <w:tabs>
          <w:tab w:val="clear" w:pos="1224"/>
          <w:tab w:val="num" w:pos="1080"/>
        </w:tabs>
        <w:spacing w:after="120"/>
        <w:ind w:left="1080" w:hanging="360"/>
        <w:rPr>
          <w:rFonts w:cs="Arial"/>
          <w:color w:val="000000" w:themeColor="text1"/>
          <w:szCs w:val="22"/>
          <w:lang w:val="fr-FR"/>
        </w:rPr>
      </w:pPr>
      <w:r w:rsidRPr="0067523D">
        <w:rPr>
          <w:rFonts w:cs="Arial"/>
          <w:color w:val="000000" w:themeColor="text1"/>
          <w:lang w:val="fr-FR"/>
        </w:rPr>
        <w:t>Lisez le dossier technique "Contrôle des vecteurs".</w:t>
      </w:r>
    </w:p>
    <w:p w14:paraId="1E49554D" w14:textId="7D29161D" w:rsidR="00F2604D" w:rsidRPr="0067523D" w:rsidRDefault="00017EC8" w:rsidP="00F2604D">
      <w:pPr>
        <w:numPr>
          <w:ilvl w:val="0"/>
          <w:numId w:val="1"/>
        </w:numPr>
        <w:tabs>
          <w:tab w:val="clear" w:pos="1224"/>
          <w:tab w:val="num" w:pos="1080"/>
        </w:tabs>
        <w:spacing w:after="120"/>
        <w:ind w:left="1080" w:hanging="360"/>
        <w:rPr>
          <w:rFonts w:cs="Arial"/>
          <w:color w:val="000000" w:themeColor="text1"/>
          <w:szCs w:val="22"/>
          <w:lang w:val="fr-FR"/>
        </w:rPr>
      </w:pPr>
      <w:r w:rsidRPr="0067523D">
        <w:rPr>
          <w:rFonts w:cs="Arial"/>
          <w:color w:val="000000" w:themeColor="text1"/>
          <w:lang w:val="fr-FR"/>
        </w:rPr>
        <w:t>Écrivez les titres suivants sur 5 feuilles mobiles : "Comment cela répand les maladies" et "Comment empêcher la propagation des maladies".</w:t>
      </w:r>
    </w:p>
    <w:p w14:paraId="7E5A3034" w14:textId="7293DCB3" w:rsidR="00017EC8" w:rsidRPr="0067523D" w:rsidRDefault="003F0F15" w:rsidP="00F2604D">
      <w:pPr>
        <w:numPr>
          <w:ilvl w:val="0"/>
          <w:numId w:val="1"/>
        </w:numPr>
        <w:tabs>
          <w:tab w:val="clear" w:pos="1224"/>
          <w:tab w:val="num" w:pos="1080"/>
        </w:tabs>
        <w:spacing w:after="120"/>
        <w:ind w:left="1080" w:hanging="360"/>
        <w:rPr>
          <w:rFonts w:cs="Arial"/>
          <w:color w:val="000000" w:themeColor="text1"/>
          <w:szCs w:val="22"/>
          <w:lang w:val="fr-FR"/>
        </w:rPr>
      </w:pPr>
      <w:r w:rsidRPr="0067523D">
        <w:rPr>
          <w:rFonts w:cs="Arial"/>
          <w:color w:val="000000" w:themeColor="text1"/>
          <w:lang w:val="fr-FR"/>
        </w:rPr>
        <w:t>Imprimez les 5 images représentant : une mouche ; une poule ou un cochon ou une vache ou un chien ou une chèvre ; un moustique ; un rongeur ; et un cafard.</w:t>
      </w:r>
    </w:p>
    <w:p w14:paraId="64F834CC" w14:textId="77777777" w:rsidR="00917B36" w:rsidRPr="0067523D" w:rsidRDefault="00F2604D" w:rsidP="00F2604D">
      <w:pPr>
        <w:numPr>
          <w:ilvl w:val="0"/>
          <w:numId w:val="1"/>
        </w:numPr>
        <w:tabs>
          <w:tab w:val="clear" w:pos="1224"/>
          <w:tab w:val="num" w:pos="1080"/>
        </w:tabs>
        <w:spacing w:after="120"/>
        <w:ind w:left="1080" w:hanging="360"/>
        <w:rPr>
          <w:rFonts w:cs="Arial"/>
          <w:color w:val="000000" w:themeColor="text1"/>
          <w:szCs w:val="22"/>
          <w:lang w:val="fr-FR"/>
        </w:rPr>
      </w:pPr>
      <w:r w:rsidRPr="0067523D">
        <w:rPr>
          <w:rFonts w:cs="Arial"/>
          <w:color w:val="000000" w:themeColor="text1"/>
          <w:lang w:val="fr-FR"/>
        </w:rPr>
        <w:t>Facultatif : écrivez les résultats d’apprentissage sur le tableau à feuilles mobiles</w:t>
      </w:r>
    </w:p>
    <w:p w14:paraId="210E6455" w14:textId="77777777" w:rsidR="00917B36" w:rsidRPr="0067523D" w:rsidRDefault="00AF138D" w:rsidP="00917B36">
      <w:pPr>
        <w:rPr>
          <w:rFonts w:cs="Arial"/>
          <w:szCs w:val="22"/>
          <w:lang w:val="fr-FR"/>
        </w:rPr>
      </w:pPr>
      <w:r w:rsidRPr="0067523D">
        <w:rPr>
          <w:rFonts w:cs="Arial"/>
          <w:b/>
          <w:szCs w:val="22"/>
          <w:lang w:val="fr-FR"/>
        </w:rPr>
        <w:pict w14:anchorId="35655BD6">
          <v:rect id="_x0000_i1029" style="width:0;height:1.5pt" o:hralign="center" o:hrstd="t" o:hr="t" fillcolor="gray" stroked="f"/>
        </w:pict>
      </w:r>
    </w:p>
    <w:p w14:paraId="402BCBC6" w14:textId="77777777" w:rsidR="00917B36" w:rsidRPr="0067523D" w:rsidRDefault="00917B36" w:rsidP="00EF428D">
      <w:pPr>
        <w:pStyle w:val="SectionL1CAWST"/>
        <w:rPr>
          <w:lang w:val="fr-FR"/>
        </w:rPr>
      </w:pPr>
      <w:r w:rsidRPr="0067523D">
        <w:rPr>
          <w:lang w:val="fr-FR"/>
        </w:rPr>
        <w:t>Introduction</w:t>
      </w:r>
      <w:r w:rsidR="00ED5EB9" w:rsidRPr="0067523D">
        <w:rPr>
          <w:lang w:val="fr-FR"/>
        </w:rPr>
        <w:tab/>
      </w:r>
      <w:r w:rsidRPr="0067523D">
        <w:rPr>
          <w:lang w:val="fr-FR"/>
        </w:rPr>
        <w:t>5 minutes</w:t>
      </w:r>
    </w:p>
    <w:p w14:paraId="6B353BED" w14:textId="77777777" w:rsidR="00917B36" w:rsidRPr="0067523D" w:rsidRDefault="007F6804" w:rsidP="00F2604D">
      <w:pPr>
        <w:rPr>
          <w:rFonts w:cs="Arial"/>
          <w:szCs w:val="22"/>
          <w:lang w:val="fr-FR"/>
        </w:rPr>
      </w:pPr>
      <w:r w:rsidRPr="0067523D">
        <w:rPr>
          <w:lang w:val="fr-FR"/>
        </w:rPr>
        <w:drawing>
          <wp:anchor distT="0" distB="0" distL="114300" distR="114300" simplePos="0" relativeHeight="251686400" behindDoc="0" locked="0" layoutInCell="1" allowOverlap="1" wp14:anchorId="0C80F08B" wp14:editId="4998C921">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7448DA7F" w14:textId="77777777" w:rsidR="00F57F98" w:rsidRPr="0067523D" w:rsidRDefault="00F57F98" w:rsidP="00CE379D">
      <w:pPr>
        <w:numPr>
          <w:ilvl w:val="0"/>
          <w:numId w:val="5"/>
        </w:numPr>
        <w:spacing w:after="120"/>
        <w:rPr>
          <w:rFonts w:cs="Arial"/>
          <w:szCs w:val="22"/>
          <w:lang w:val="fr-FR"/>
        </w:rPr>
      </w:pPr>
      <w:r w:rsidRPr="0067523D">
        <w:rPr>
          <w:rFonts w:cs="Arial"/>
          <w:lang w:val="fr-FR"/>
        </w:rPr>
        <w:t>Demandez à deux volontaires de venir sur le devant de la pièce. Demandez aux volontaires de se tenir à deux coins opposés de la pièce.</w:t>
      </w:r>
    </w:p>
    <w:p w14:paraId="29F32D74" w14:textId="77777777" w:rsidR="00F57F98" w:rsidRPr="0067523D" w:rsidRDefault="00F57F98" w:rsidP="00CE379D">
      <w:pPr>
        <w:numPr>
          <w:ilvl w:val="0"/>
          <w:numId w:val="5"/>
        </w:numPr>
        <w:spacing w:after="120"/>
        <w:rPr>
          <w:rFonts w:cs="Arial"/>
          <w:szCs w:val="22"/>
          <w:lang w:val="fr-FR"/>
        </w:rPr>
      </w:pPr>
      <w:r w:rsidRPr="0067523D">
        <w:rPr>
          <w:rFonts w:cs="Arial"/>
          <w:lang w:val="fr-FR"/>
        </w:rPr>
        <w:t>Expliquez qu'une personne est malade et que l'autre est en bonne santé.</w:t>
      </w:r>
    </w:p>
    <w:p w14:paraId="71238398" w14:textId="77777777" w:rsidR="00F57F98" w:rsidRPr="0067523D" w:rsidRDefault="00F57F98" w:rsidP="00CE379D">
      <w:pPr>
        <w:numPr>
          <w:ilvl w:val="0"/>
          <w:numId w:val="5"/>
        </w:numPr>
        <w:spacing w:after="120"/>
        <w:rPr>
          <w:rFonts w:cs="Arial"/>
          <w:szCs w:val="22"/>
          <w:lang w:val="fr-FR"/>
        </w:rPr>
      </w:pPr>
      <w:r w:rsidRPr="0067523D">
        <w:rPr>
          <w:rFonts w:cs="Arial"/>
          <w:lang w:val="fr-FR"/>
        </w:rPr>
        <w:t xml:space="preserve">Demandez aux participants : "Les personnes n'ont pas le droit de bouger.  Pouvez-vous citer des moyens par lesquels la personne malade pourrait rendre malade la personne en bonne santé ? " </w:t>
      </w:r>
      <w:r w:rsidRPr="0067523D">
        <w:rPr>
          <w:rFonts w:cs="Arial"/>
          <w:i/>
          <w:szCs w:val="22"/>
          <w:lang w:val="fr-FR"/>
        </w:rPr>
        <w:t>Transmission des maladies par le biais de l'eau, de l'air, et de vecteurs tels que des moustiques, des animaux, des puces, des tiques, des mouches, etc.</w:t>
      </w:r>
    </w:p>
    <w:p w14:paraId="7A7C50DB" w14:textId="77777777" w:rsidR="00F57F98" w:rsidRPr="0067523D" w:rsidRDefault="00F57F98" w:rsidP="00CE379D">
      <w:pPr>
        <w:numPr>
          <w:ilvl w:val="0"/>
          <w:numId w:val="5"/>
        </w:numPr>
        <w:spacing w:after="120"/>
        <w:rPr>
          <w:rFonts w:cs="Arial"/>
          <w:szCs w:val="22"/>
          <w:lang w:val="fr-FR"/>
        </w:rPr>
      </w:pPr>
      <w:r w:rsidRPr="0067523D">
        <w:rPr>
          <w:rFonts w:cs="Arial"/>
          <w:lang w:val="fr-FR"/>
        </w:rPr>
        <w:lastRenderedPageBreak/>
        <w:t>Expliquez aux participants que les maladies peuvent se transmettre par le biais de vecteurs, c'est-à-dire de transporteurs de maladies.</w:t>
      </w:r>
    </w:p>
    <w:p w14:paraId="0E36DE78" w14:textId="7FEE4392" w:rsidR="000C6432" w:rsidRPr="0067523D" w:rsidRDefault="000C6432" w:rsidP="002763F9">
      <w:pPr>
        <w:numPr>
          <w:ilvl w:val="0"/>
          <w:numId w:val="5"/>
        </w:numPr>
        <w:spacing w:after="120"/>
        <w:rPr>
          <w:rFonts w:cs="Arial"/>
          <w:szCs w:val="22"/>
          <w:lang w:val="fr-FR"/>
        </w:rPr>
      </w:pPr>
      <w:r w:rsidRPr="0067523D">
        <w:rPr>
          <w:rFonts w:cs="Arial"/>
          <w:lang w:val="fr-FR"/>
        </w:rPr>
        <w:t>Présentez les résultats d'apprentissage ou la description du cours.</w:t>
      </w:r>
    </w:p>
    <w:p w14:paraId="6A014D46" w14:textId="77777777" w:rsidR="0040063B" w:rsidRPr="0067523D" w:rsidRDefault="0040063B" w:rsidP="00F2604D">
      <w:pPr>
        <w:rPr>
          <w:rFonts w:cs="Arial"/>
          <w:szCs w:val="22"/>
          <w:lang w:val="fr-FR"/>
        </w:rPr>
      </w:pPr>
    </w:p>
    <w:p w14:paraId="4EFE72A9" w14:textId="77777777" w:rsidR="00917B36" w:rsidRPr="0067523D" w:rsidRDefault="00AF138D" w:rsidP="00A70F27">
      <w:pPr>
        <w:rPr>
          <w:rFonts w:cs="Arial"/>
          <w:szCs w:val="22"/>
          <w:lang w:val="fr-FR"/>
        </w:rPr>
      </w:pPr>
      <w:r w:rsidRPr="0067523D">
        <w:rPr>
          <w:rFonts w:cs="Arial"/>
          <w:szCs w:val="22"/>
          <w:lang w:val="fr-FR"/>
        </w:rPr>
        <w:pict w14:anchorId="0568DF84">
          <v:rect id="_x0000_i1030" style="width:0;height:1.5pt" o:hralign="center" o:hrstd="t" o:hr="t" fillcolor="gray" stroked="f"/>
        </w:pict>
      </w:r>
    </w:p>
    <w:p w14:paraId="12819D61" w14:textId="6214D0EE" w:rsidR="0026211D" w:rsidRPr="0067523D" w:rsidRDefault="0023788A" w:rsidP="00D5534A">
      <w:pPr>
        <w:pStyle w:val="SectionL1CAWST"/>
        <w:rPr>
          <w:lang w:val="fr-FR"/>
        </w:rPr>
      </w:pPr>
      <w:r w:rsidRPr="0067523D">
        <w:rPr>
          <w:lang w:val="fr-FR"/>
        </w:rPr>
        <w:t>Comment les insectes et les animaux répandent des maladies</w:t>
      </w:r>
      <w:r w:rsidR="00085ED0" w:rsidRPr="0067523D">
        <w:rPr>
          <w:lang w:val="fr-FR"/>
        </w:rPr>
        <w:tab/>
      </w:r>
      <w:r w:rsidRPr="0067523D">
        <w:rPr>
          <w:lang w:val="fr-FR"/>
        </w:rPr>
        <w:t>25 minutes</w:t>
      </w:r>
    </w:p>
    <w:p w14:paraId="117F5FDE" w14:textId="77777777" w:rsidR="0026211D" w:rsidRPr="0067523D" w:rsidRDefault="0026211D" w:rsidP="00F2604D">
      <w:pPr>
        <w:rPr>
          <w:rFonts w:cs="Arial"/>
          <w:szCs w:val="22"/>
          <w:lang w:val="fr-FR"/>
        </w:rPr>
      </w:pPr>
      <w:r w:rsidRPr="0067523D">
        <w:rPr>
          <w:lang w:val="fr-FR"/>
        </w:rPr>
        <w:drawing>
          <wp:anchor distT="0" distB="0" distL="114300" distR="114300" simplePos="0" relativeHeight="251689472" behindDoc="0" locked="0" layoutInCell="1" allowOverlap="1" wp14:anchorId="23538D57" wp14:editId="576219E5">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5E8D8204" w14:textId="77777777" w:rsidR="00D70908" w:rsidRPr="0067523D" w:rsidRDefault="00D70908" w:rsidP="0026211D">
      <w:pPr>
        <w:numPr>
          <w:ilvl w:val="0"/>
          <w:numId w:val="17"/>
        </w:numPr>
        <w:spacing w:after="120"/>
        <w:rPr>
          <w:rFonts w:cs="Arial"/>
          <w:szCs w:val="22"/>
          <w:lang w:val="fr-FR"/>
        </w:rPr>
      </w:pPr>
      <w:r w:rsidRPr="0067523D">
        <w:rPr>
          <w:rFonts w:cs="Arial"/>
          <w:lang w:val="fr-FR"/>
        </w:rPr>
        <w:t>Expliquez aux participants que les animaux et les insectes peuvent porter des maladies et des agents pathogènes qui peuvent se transmettre aux humains.</w:t>
      </w:r>
    </w:p>
    <w:p w14:paraId="75C1C065" w14:textId="53A01F17" w:rsidR="00D70908" w:rsidRPr="0067523D" w:rsidRDefault="00D70908" w:rsidP="0026211D">
      <w:pPr>
        <w:numPr>
          <w:ilvl w:val="0"/>
          <w:numId w:val="17"/>
        </w:numPr>
        <w:spacing w:after="120"/>
        <w:rPr>
          <w:rFonts w:cs="Arial"/>
          <w:szCs w:val="22"/>
          <w:lang w:val="fr-FR"/>
        </w:rPr>
      </w:pPr>
      <w:r w:rsidRPr="0067523D">
        <w:rPr>
          <w:rFonts w:cs="Arial"/>
          <w:lang w:val="fr-FR"/>
        </w:rPr>
        <w:t xml:space="preserve">Demandez aux participants de citer certaines maladies ou certains agents pathogènes courants qui se transmettent par le biais d'insectes ou d'animaux. </w:t>
      </w:r>
      <w:r w:rsidRPr="0067523D">
        <w:rPr>
          <w:rFonts w:cs="Arial"/>
          <w:i/>
          <w:szCs w:val="22"/>
          <w:lang w:val="fr-FR"/>
        </w:rPr>
        <w:t>Malaria, dengue, E. coli, Zika, etc.</w:t>
      </w:r>
    </w:p>
    <w:p w14:paraId="24FEE6F1" w14:textId="5B8FE696" w:rsidR="00D70908" w:rsidRPr="0067523D" w:rsidRDefault="00D70908" w:rsidP="0026211D">
      <w:pPr>
        <w:numPr>
          <w:ilvl w:val="0"/>
          <w:numId w:val="17"/>
        </w:numPr>
        <w:spacing w:after="120"/>
        <w:rPr>
          <w:rFonts w:cs="Arial"/>
          <w:szCs w:val="22"/>
          <w:lang w:val="fr-FR"/>
        </w:rPr>
      </w:pPr>
      <w:r w:rsidRPr="0067523D">
        <w:rPr>
          <w:rFonts w:cs="Arial"/>
          <w:lang w:val="fr-FR"/>
        </w:rPr>
        <w:t>Expliquez aux participants que bien que les insectes et les animaux répandent des maladies et des agents pathogènes, il existe des moyens simples de se protéger.</w:t>
      </w:r>
    </w:p>
    <w:p w14:paraId="61EE75F4" w14:textId="5693700E" w:rsidR="005A1833" w:rsidRPr="0067523D" w:rsidRDefault="001A5ACD" w:rsidP="0026211D">
      <w:pPr>
        <w:numPr>
          <w:ilvl w:val="0"/>
          <w:numId w:val="17"/>
        </w:numPr>
        <w:spacing w:after="120"/>
        <w:rPr>
          <w:rFonts w:cs="Arial"/>
          <w:szCs w:val="22"/>
          <w:lang w:val="fr-FR"/>
        </w:rPr>
      </w:pPr>
      <w:r w:rsidRPr="0067523D">
        <w:rPr>
          <w:lang w:val="fr-FR"/>
        </w:rPr>
        <w:drawing>
          <wp:anchor distT="0" distB="0" distL="114300" distR="114300" simplePos="0" relativeHeight="251705856" behindDoc="0" locked="0" layoutInCell="1" allowOverlap="1" wp14:anchorId="14F98BF8" wp14:editId="5FED6896">
            <wp:simplePos x="0" y="0"/>
            <wp:positionH relativeFrom="column">
              <wp:posOffset>-17253</wp:posOffset>
            </wp:positionH>
            <wp:positionV relativeFrom="paragraph">
              <wp:posOffset>23855</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7523D">
        <w:rPr>
          <w:rFonts w:cs="Arial"/>
          <w:lang w:val="fr-FR"/>
        </w:rPr>
        <w:t>Expliquez aux participants qu'il y a 2 catégories de manières de gérer les animaux et les insectes pour empêcher la propagation des maladies.  Les 2 catégories sont : les moyens de contrôle actifs et les moyens de contrôle passifs.</w:t>
      </w:r>
    </w:p>
    <w:p w14:paraId="142FF9A5" w14:textId="77777777" w:rsidR="005A1833" w:rsidRPr="0067523D" w:rsidRDefault="00085ED0" w:rsidP="0026211D">
      <w:pPr>
        <w:numPr>
          <w:ilvl w:val="0"/>
          <w:numId w:val="17"/>
        </w:numPr>
        <w:spacing w:after="120"/>
        <w:rPr>
          <w:rFonts w:cs="Arial"/>
          <w:szCs w:val="22"/>
          <w:lang w:val="fr-FR"/>
        </w:rPr>
      </w:pPr>
      <w:r w:rsidRPr="0067523D">
        <w:rPr>
          <w:rFonts w:cs="Arial"/>
          <w:lang w:val="fr-FR"/>
        </w:rPr>
        <w:t>Écrivez les 2 titres sur une feuille mobile.</w:t>
      </w:r>
    </w:p>
    <w:p w14:paraId="0F88E6EB" w14:textId="70C901B2" w:rsidR="005A1833" w:rsidRPr="0067523D" w:rsidRDefault="005A1833" w:rsidP="0026211D">
      <w:pPr>
        <w:numPr>
          <w:ilvl w:val="0"/>
          <w:numId w:val="17"/>
        </w:numPr>
        <w:spacing w:after="120"/>
        <w:rPr>
          <w:rFonts w:cs="Arial"/>
          <w:szCs w:val="22"/>
          <w:lang w:val="fr-FR"/>
        </w:rPr>
      </w:pPr>
      <w:r w:rsidRPr="0067523D">
        <w:rPr>
          <w:rFonts w:cs="Arial"/>
          <w:lang w:val="fr-FR"/>
        </w:rPr>
        <w:t>Expliquez que les moyens de contrôle actifs sont des choses que nous faisons et qui ont des conséquences directes sur la vie des animaux ou des insectes.  Par exemple : l'utilisation de poison, de RAID, ou de colle contre les rats.</w:t>
      </w:r>
    </w:p>
    <w:p w14:paraId="120F6CC9" w14:textId="2E836121" w:rsidR="0040569C" w:rsidRPr="0067523D" w:rsidRDefault="0040569C" w:rsidP="0026211D">
      <w:pPr>
        <w:numPr>
          <w:ilvl w:val="0"/>
          <w:numId w:val="17"/>
        </w:numPr>
        <w:spacing w:after="120"/>
        <w:rPr>
          <w:rFonts w:cs="Arial"/>
          <w:szCs w:val="22"/>
          <w:lang w:val="fr-FR"/>
        </w:rPr>
      </w:pPr>
      <w:r w:rsidRPr="0067523D">
        <w:rPr>
          <w:rFonts w:cs="Arial"/>
          <w:lang w:val="fr-FR"/>
        </w:rPr>
        <w:t>Expliquez que les moyens de contrôle passifs sont des choses que nous faisons pour créer un environnement sûr. Par exemple : installer des clôtures, protéger la nourriture, ne pas avoir d'eau stagnante, etc.</w:t>
      </w:r>
    </w:p>
    <w:p w14:paraId="74CD2353" w14:textId="34CD9EC4" w:rsidR="00BD400F" w:rsidRPr="0067523D" w:rsidRDefault="00017EC8" w:rsidP="00BD400F">
      <w:pPr>
        <w:numPr>
          <w:ilvl w:val="0"/>
          <w:numId w:val="17"/>
        </w:numPr>
        <w:spacing w:after="120"/>
        <w:rPr>
          <w:rFonts w:cs="Arial"/>
          <w:szCs w:val="22"/>
          <w:lang w:val="fr-FR"/>
        </w:rPr>
      </w:pPr>
      <w:r w:rsidRPr="0067523D">
        <w:rPr>
          <w:rFonts w:cs="Arial"/>
          <w:b/>
          <w:lang w:val="fr-FR"/>
        </w:rPr>
        <w:t>Murs de graffitis </w:t>
      </w:r>
      <w:r w:rsidRPr="0067523D">
        <w:rPr>
          <w:rFonts w:cs="Arial"/>
          <w:szCs w:val="22"/>
          <w:lang w:val="fr-FR"/>
        </w:rPr>
        <w:t>: expliquez aux participants qu'il y a 4 animaux ou insectes différents qui peuvent répandre des agents pathogènes ou des maladies.  A chaque poste, les groupes auront 5 minutes pour écrire comment l'animal ou l'insecte répand des maladies ou des agents pathogènes.  Ils devront aussi écrire des manières d'empêcher ces maladies ou ces agents pathogènes de se répandre. Demandez aux participants d'essayer de penser à des moyens de contrôle actifs et passifs lorsqu'ils pensent à des stratégies.  Au bout de 5 minutes, les groupes changeront de poste.  Faites tourner les groupes jusqu'à ce que chaque groupe soit passé devant chaque poste, et que chaque groupe soit devant son poste de départ.</w:t>
      </w:r>
    </w:p>
    <w:p w14:paraId="7CD10BDA" w14:textId="77777777" w:rsidR="005A1833" w:rsidRPr="0067523D" w:rsidRDefault="005A1833" w:rsidP="00D70908">
      <w:pPr>
        <w:numPr>
          <w:ilvl w:val="0"/>
          <w:numId w:val="17"/>
        </w:numPr>
        <w:spacing w:after="120"/>
        <w:rPr>
          <w:rFonts w:cs="Arial"/>
          <w:szCs w:val="22"/>
          <w:lang w:val="fr-FR"/>
        </w:rPr>
      </w:pPr>
      <w:r w:rsidRPr="0067523D">
        <w:rPr>
          <w:rFonts w:cs="Arial"/>
          <w:lang w:val="fr-FR"/>
        </w:rPr>
        <w:t>Demandez aux groupes de lire les feuilles mobiles pour faire le bilan.</w:t>
      </w:r>
    </w:p>
    <w:p w14:paraId="7AC0AF31" w14:textId="77777777" w:rsidR="00AA35B3" w:rsidRPr="0067523D" w:rsidRDefault="00AA35B3" w:rsidP="00D70908">
      <w:pPr>
        <w:numPr>
          <w:ilvl w:val="0"/>
          <w:numId w:val="17"/>
        </w:numPr>
        <w:spacing w:after="120"/>
        <w:rPr>
          <w:rFonts w:cs="Arial"/>
          <w:szCs w:val="22"/>
          <w:lang w:val="fr-FR"/>
        </w:rPr>
      </w:pPr>
      <w:r w:rsidRPr="0067523D">
        <w:rPr>
          <w:rFonts w:cs="Arial"/>
          <w:lang w:val="fr-FR"/>
        </w:rPr>
        <w:t>Encouragez les discussions sur les différentes manières de contrôler les vecteurs et les animaux en demandant :</w:t>
      </w:r>
    </w:p>
    <w:p w14:paraId="4D0DD486" w14:textId="77777777" w:rsidR="00AA35B3" w:rsidRPr="0067523D" w:rsidRDefault="00637AFD" w:rsidP="00AA35B3">
      <w:pPr>
        <w:numPr>
          <w:ilvl w:val="1"/>
          <w:numId w:val="17"/>
        </w:numPr>
        <w:spacing w:after="120"/>
        <w:rPr>
          <w:rFonts w:cs="Arial"/>
          <w:szCs w:val="22"/>
          <w:lang w:val="fr-FR"/>
        </w:rPr>
      </w:pPr>
      <w:r w:rsidRPr="0067523D">
        <w:rPr>
          <w:rFonts w:cs="Arial"/>
          <w:lang w:val="fr-FR"/>
        </w:rPr>
        <w:t>Parmi ces solutions, lesquelles ne connaissiez-vous pas avant ?</w:t>
      </w:r>
    </w:p>
    <w:p w14:paraId="269EFDE9" w14:textId="77777777" w:rsidR="00637AFD" w:rsidRPr="0067523D" w:rsidRDefault="00637AFD" w:rsidP="00AA35B3">
      <w:pPr>
        <w:numPr>
          <w:ilvl w:val="1"/>
          <w:numId w:val="17"/>
        </w:numPr>
        <w:spacing w:after="120"/>
        <w:rPr>
          <w:rFonts w:cs="Arial"/>
          <w:szCs w:val="22"/>
          <w:lang w:val="fr-FR"/>
        </w:rPr>
      </w:pPr>
      <w:r w:rsidRPr="0067523D">
        <w:rPr>
          <w:rFonts w:cs="Arial"/>
          <w:lang w:val="fr-FR"/>
        </w:rPr>
        <w:t>Que peuvent faire les familles individuellement pour aider à contrôler les vecteurs et les animaux ?</w:t>
      </w:r>
    </w:p>
    <w:p w14:paraId="052F2BAC" w14:textId="77777777" w:rsidR="0067523D" w:rsidRDefault="0067523D">
      <w:pPr>
        <w:rPr>
          <w:lang w:val="fr-FR"/>
        </w:rPr>
      </w:pPr>
      <w:r>
        <w:rPr>
          <w:lang w:val="fr-FR"/>
        </w:rPr>
        <w:br w:type="page"/>
      </w:r>
    </w:p>
    <w:p w14:paraId="3C7F9655" w14:textId="70F514E3" w:rsidR="00D5534A" w:rsidRPr="0067523D" w:rsidRDefault="00AF138D" w:rsidP="00D5534A">
      <w:pPr>
        <w:rPr>
          <w:lang w:val="fr-FR"/>
        </w:rPr>
      </w:pPr>
      <w:bookmarkStart w:id="0" w:name="_GoBack"/>
      <w:bookmarkEnd w:id="0"/>
      <w:r w:rsidRPr="0067523D">
        <w:rPr>
          <w:lang w:val="fr-FR"/>
        </w:rPr>
        <w:lastRenderedPageBreak/>
        <w:pict w14:anchorId="6988577B">
          <v:rect id="_x0000_i1031" style="width:0;height:1.5pt" o:hralign="center" o:hrstd="t" o:hr="t" fillcolor="gray" stroked="f"/>
        </w:pict>
      </w:r>
    </w:p>
    <w:p w14:paraId="05B707AF" w14:textId="77777777" w:rsidR="00917B36" w:rsidRPr="0067523D" w:rsidRDefault="00917B36" w:rsidP="00D5534A">
      <w:pPr>
        <w:pStyle w:val="SectionL1CAWST"/>
        <w:rPr>
          <w:lang w:val="fr-FR"/>
        </w:rPr>
      </w:pPr>
      <w:r w:rsidRPr="0067523D">
        <w:rPr>
          <w:lang w:val="fr-FR"/>
        </w:rPr>
        <w:t xml:space="preserve">Révision </w:t>
      </w:r>
      <w:r w:rsidR="00BD400F" w:rsidRPr="0067523D">
        <w:rPr>
          <w:lang w:val="fr-FR"/>
        </w:rPr>
        <w:tab/>
      </w:r>
      <w:r w:rsidRPr="0067523D">
        <w:rPr>
          <w:lang w:val="fr-FR"/>
        </w:rPr>
        <w:t>10 minutes</w:t>
      </w:r>
    </w:p>
    <w:p w14:paraId="59AE7F04" w14:textId="77777777" w:rsidR="00917B36" w:rsidRPr="0067523D" w:rsidRDefault="00D35628" w:rsidP="00917B36">
      <w:pPr>
        <w:rPr>
          <w:rFonts w:cs="Arial"/>
          <w:szCs w:val="22"/>
          <w:lang w:val="fr-FR"/>
        </w:rPr>
      </w:pPr>
      <w:r w:rsidRPr="0067523D">
        <w:rPr>
          <w:lang w:val="fr-FR"/>
        </w:rPr>
        <w:drawing>
          <wp:anchor distT="0" distB="0" distL="114300" distR="114300" simplePos="0" relativeHeight="251685376" behindDoc="0" locked="0" layoutInCell="1" allowOverlap="1" wp14:anchorId="2E90FC1A" wp14:editId="0B2432F0">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164BB05F" w14:textId="77777777" w:rsidR="00BD400F" w:rsidRPr="0067523D" w:rsidRDefault="00BD400F" w:rsidP="00BD400F">
      <w:pPr>
        <w:numPr>
          <w:ilvl w:val="0"/>
          <w:numId w:val="6"/>
        </w:numPr>
        <w:spacing w:after="120"/>
        <w:ind w:hanging="357"/>
        <w:rPr>
          <w:rFonts w:cs="Arial"/>
          <w:color w:val="000000" w:themeColor="text1"/>
          <w:szCs w:val="22"/>
          <w:lang w:val="fr-FR"/>
        </w:rPr>
      </w:pPr>
      <w:r w:rsidRPr="0067523D">
        <w:rPr>
          <w:rFonts w:cs="Arial"/>
          <w:color w:val="000000" w:themeColor="text1"/>
          <w:lang w:val="fr-FR"/>
        </w:rPr>
        <w:t>Demandez aux participants de rester avec leurs groupes et d'écrire une chanson ou un poème pour aider les gens à se souvenir de ce qu'ils doivent faire pour empêcher la propagation des maladies causées par les insectes et les animaux.</w:t>
      </w:r>
    </w:p>
    <w:p w14:paraId="70B9DFE9" w14:textId="77777777" w:rsidR="003364FD" w:rsidRPr="0067523D" w:rsidRDefault="00BD400F" w:rsidP="003364FD">
      <w:pPr>
        <w:numPr>
          <w:ilvl w:val="0"/>
          <w:numId w:val="6"/>
        </w:numPr>
        <w:spacing w:after="120"/>
        <w:ind w:hanging="357"/>
        <w:rPr>
          <w:rFonts w:cs="Arial"/>
          <w:color w:val="000000" w:themeColor="text1"/>
          <w:szCs w:val="22"/>
          <w:lang w:val="fr-FR"/>
        </w:rPr>
      </w:pPr>
      <w:r w:rsidRPr="0067523D">
        <w:rPr>
          <w:rFonts w:cs="Arial"/>
          <w:color w:val="000000" w:themeColor="text1"/>
          <w:lang w:val="fr-FR"/>
        </w:rPr>
        <w:t>Demandez aux groupes de présenter leur chanson ou leur poème au reste du groupe.</w:t>
      </w:r>
    </w:p>
    <w:p w14:paraId="25CFDEB7" w14:textId="77777777" w:rsidR="00A70F27" w:rsidRPr="0067523D" w:rsidRDefault="00A70F27" w:rsidP="00917B36">
      <w:pPr>
        <w:rPr>
          <w:rFonts w:cs="Arial"/>
          <w:szCs w:val="22"/>
          <w:lang w:val="fr-FR"/>
        </w:rPr>
      </w:pPr>
    </w:p>
    <w:p w14:paraId="329FC9B4" w14:textId="77777777" w:rsidR="00917B36" w:rsidRPr="0067523D" w:rsidRDefault="00AF138D" w:rsidP="00917B36">
      <w:pPr>
        <w:rPr>
          <w:rFonts w:cs="Arial"/>
          <w:szCs w:val="22"/>
          <w:lang w:val="fr-FR"/>
        </w:rPr>
      </w:pPr>
      <w:r w:rsidRPr="0067523D">
        <w:rPr>
          <w:rFonts w:cs="Arial"/>
          <w:b/>
          <w:szCs w:val="22"/>
          <w:lang w:val="fr-FR"/>
        </w:rPr>
        <w:pict w14:anchorId="06C2CB3A">
          <v:rect id="_x0000_i1032" style="width:0;height:1.5pt" o:hralign="center" o:hrstd="t" o:hr="t" fillcolor="gray" stroked="f"/>
        </w:pict>
      </w:r>
    </w:p>
    <w:p w14:paraId="3709D336" w14:textId="77777777" w:rsidR="00917B36" w:rsidRPr="0067523D" w:rsidRDefault="00ED5EB9" w:rsidP="00D5534A">
      <w:pPr>
        <w:pStyle w:val="SectionL1CAWST"/>
        <w:rPr>
          <w:lang w:val="fr-FR"/>
        </w:rPr>
      </w:pPr>
      <w:r w:rsidRPr="0067523D">
        <w:rPr>
          <w:lang w:val="fr-FR"/>
        </w:rPr>
        <w:t>Réflexions sur le cours</w:t>
      </w:r>
    </w:p>
    <w:p w14:paraId="0EF889C6" w14:textId="77777777" w:rsidR="00017EC8" w:rsidRPr="0067523D" w:rsidRDefault="00017EC8">
      <w:pPr>
        <w:rPr>
          <w:lang w:val="fr-FR"/>
        </w:rPr>
      </w:pPr>
      <w:r w:rsidRPr="0067523D">
        <w:rPr>
          <w:lang w:val="fr-FR"/>
        </w:rPr>
        <w:br w:type="page"/>
      </w:r>
    </w:p>
    <w:p w14:paraId="6FCA2B85" w14:textId="77777777" w:rsidR="00AB24B5" w:rsidRPr="0067523D" w:rsidRDefault="00AB24B5" w:rsidP="00AB24B5">
      <w:pPr>
        <w:jc w:val="center"/>
        <w:rPr>
          <w:sz w:val="36"/>
          <w:lang w:val="fr-FR"/>
        </w:rPr>
      </w:pPr>
    </w:p>
    <w:p w14:paraId="39F48F2B" w14:textId="77777777" w:rsidR="00AB24B5" w:rsidRPr="0067523D" w:rsidRDefault="00AB24B5" w:rsidP="00AB24B5">
      <w:pPr>
        <w:jc w:val="center"/>
        <w:rPr>
          <w:sz w:val="36"/>
          <w:lang w:val="fr-FR"/>
        </w:rPr>
      </w:pPr>
    </w:p>
    <w:p w14:paraId="76253637" w14:textId="77777777" w:rsidR="00AB24B5" w:rsidRPr="0067523D" w:rsidRDefault="00AB24B5" w:rsidP="00AB24B5">
      <w:pPr>
        <w:jc w:val="center"/>
        <w:rPr>
          <w:sz w:val="36"/>
          <w:lang w:val="fr-FR"/>
        </w:rPr>
      </w:pPr>
    </w:p>
    <w:p w14:paraId="0C9DD4C5" w14:textId="77777777" w:rsidR="00AB24B5" w:rsidRPr="0067523D" w:rsidRDefault="00AB24B5" w:rsidP="00AB24B5">
      <w:pPr>
        <w:jc w:val="center"/>
        <w:rPr>
          <w:sz w:val="36"/>
          <w:lang w:val="fr-FR"/>
        </w:rPr>
      </w:pPr>
    </w:p>
    <w:p w14:paraId="1DF8358D" w14:textId="77777777" w:rsidR="00AB24B5" w:rsidRPr="0067523D" w:rsidRDefault="00AB24B5" w:rsidP="00AB24B5">
      <w:pPr>
        <w:jc w:val="center"/>
        <w:rPr>
          <w:b/>
          <w:sz w:val="48"/>
          <w:lang w:val="fr-FR"/>
        </w:rPr>
      </w:pPr>
      <w:r w:rsidRPr="0067523D">
        <w:rPr>
          <w:b/>
          <w:sz w:val="48"/>
          <w:lang w:val="fr-FR"/>
        </w:rPr>
        <w:t>Mouches</w:t>
      </w:r>
    </w:p>
    <w:p w14:paraId="562B2D99" w14:textId="6A52EED1" w:rsidR="00AB24B5" w:rsidRPr="0067523D" w:rsidRDefault="00AF138D" w:rsidP="00AB24B5">
      <w:pPr>
        <w:rPr>
          <w:lang w:val="fr-FR"/>
        </w:rPr>
      </w:pPr>
      <w:r w:rsidRPr="0067523D">
        <w:rPr>
          <w:lang w:val="fr-FR"/>
        </w:rPr>
        <w:pict w14:anchorId="4DCE68AB">
          <v:shape id="_x0000_s1040" type="#_x0000_t75" style="position:absolute;margin-left:15.05pt;margin-top:7.65pt;width:434.55pt;height:434.55pt;z-index:-251596288;mso-position-horizontal-relative:text;mso-position-vertical-relative:text;mso-width-relative:page;mso-height-relative:page" wrapcoords="15231 3012 6369 3012 5746 3046 5815 3565 6923 4673 7338 5227 7200 6335 7062 6888 7200 7442 7650 7996 7962 8550 7408 8688 6369 9035 5919 9588 5712 10765 5573 11319 3427 13223 3185 13465 3185 13846 4085 14088 5158 14088 4985 14642 4950 15196 5054 15750 5296 16304 5296 16338 5885 16858 7269 17412 7096 17965 7062 18208 7131 18519 7373 18554 14331 18554 14538 18519 14573 18173 14538 17965 14365 17412 15750 16858 16373 16304 16581 15750 16685 15196 16615 14642 16477 14088 17446 14088 18415 13812 18415 13500 18173 13223 16477 11873 16062 11319 15888 10765 15750 10212 15646 9623 15162 9069 14400 8792 13638 8550 13881 7996 14331 7442 14504 6888 14365 6335 14227 5227 15715 3565 15785 3427 15681 3115 15508 3012 15231 3012">
            <v:imagedata r:id="rId18" o:title="noun_9441"/>
            <w10:wrap type="tight"/>
          </v:shape>
        </w:pict>
      </w:r>
      <w:r w:rsidR="00AB24B5" w:rsidRPr="0067523D">
        <w:rPr>
          <w:lang w:val="fr-FR"/>
        </w:rPr>
        <w:br w:type="page"/>
      </w:r>
    </w:p>
    <w:p w14:paraId="51813C72" w14:textId="77777777" w:rsidR="00AB24B5" w:rsidRPr="0067523D" w:rsidRDefault="00AB24B5" w:rsidP="00AB24B5">
      <w:pPr>
        <w:jc w:val="center"/>
        <w:rPr>
          <w:rFonts w:cs="Arial"/>
          <w:b/>
          <w:sz w:val="48"/>
          <w:szCs w:val="22"/>
          <w:lang w:val="fr-FR"/>
        </w:rPr>
      </w:pPr>
    </w:p>
    <w:p w14:paraId="65F8B089" w14:textId="77777777" w:rsidR="00017EC8" w:rsidRPr="0067523D" w:rsidRDefault="00017EC8" w:rsidP="00AB24B5">
      <w:pPr>
        <w:jc w:val="center"/>
        <w:rPr>
          <w:rFonts w:cs="Arial"/>
          <w:b/>
          <w:sz w:val="44"/>
          <w:szCs w:val="22"/>
          <w:lang w:val="fr-FR"/>
        </w:rPr>
      </w:pPr>
    </w:p>
    <w:p w14:paraId="109970C8" w14:textId="77777777" w:rsidR="00AB24B5" w:rsidRPr="0067523D" w:rsidRDefault="00AB24B5" w:rsidP="00AB24B5">
      <w:pPr>
        <w:jc w:val="center"/>
        <w:rPr>
          <w:b/>
          <w:sz w:val="44"/>
          <w:lang w:val="fr-FR"/>
        </w:rPr>
      </w:pPr>
    </w:p>
    <w:p w14:paraId="6988698B" w14:textId="2A4FE484" w:rsidR="00AB24B5" w:rsidRPr="0067523D" w:rsidRDefault="00AB24B5" w:rsidP="00AB24B5">
      <w:pPr>
        <w:jc w:val="center"/>
        <w:rPr>
          <w:b/>
          <w:sz w:val="44"/>
          <w:lang w:val="fr-FR"/>
        </w:rPr>
      </w:pPr>
      <w:r w:rsidRPr="0067523D">
        <w:rPr>
          <w:b/>
          <w:sz w:val="44"/>
          <w:lang w:val="fr-FR"/>
        </w:rPr>
        <w:t>Moustiques</w:t>
      </w:r>
    </w:p>
    <w:p w14:paraId="3145DEE0" w14:textId="0ED2ED0F" w:rsidR="00AB24B5" w:rsidRPr="0067523D" w:rsidRDefault="00AF138D" w:rsidP="00AB24B5">
      <w:pPr>
        <w:rPr>
          <w:lang w:val="fr-FR"/>
        </w:rPr>
      </w:pPr>
      <w:r w:rsidRPr="0067523D">
        <w:rPr>
          <w:lang w:val="fr-FR"/>
        </w:rPr>
        <w:pict w14:anchorId="46D931DF">
          <v:shape id="_x0000_s1035" type="#_x0000_t75" style="position:absolute;margin-left:4.25pt;margin-top:3.75pt;width:440.3pt;height:440.3pt;z-index:-251606528;mso-position-horizontal-relative:text;mso-position-vertical-relative:text;mso-width-relative:page;mso-height-relative:page" wrapcoords="10696 1350 10523 1419 10419 1662 10419 2458 6577 2562 6023 2665 6023 3115 6819 3565 6992 3565 7512 4119 7408 7062 7512 7442 3254 7962 2804 8065 1592 8481 1073 9035 1038 9208 1038 9727 1558 10281 2873 10765 6265 11319 6127 11665 6300 13535 6300 14642 6127 15750 5988 16062 5988 16442 7442 16858 7858 16858 7685 17412 7442 17965 7131 18519 6715 19073 6162 19627 6058 19835 6058 20008 6231 20181 6335 20215 15231 20215 15335 20181 15508 20077 15542 19869 15404 19627 14850 19073 14435 18519 14123 17965 13881 17412 13708 16858 14158 16858 15577 16442 15577 16062 15438 15750 15335 12427 15473 11735 15369 11492 15196 11319 18692 10765 20008 10281 20562 9658 20527 9069 20146 8688 20008 8481 18762 8065 18346 7962 14054 7442 14158 7027 14054 4119 14573 3565 14746 3565 15542 3115 15612 2665 14919 2562 11146 2458 11181 1731 11042 1419 10869 1350 10696 1350">
            <v:imagedata r:id="rId19" o:title="noun_182127"/>
            <w10:wrap type="tight"/>
          </v:shape>
        </w:pict>
      </w:r>
      <w:r w:rsidR="00AB24B5" w:rsidRPr="0067523D">
        <w:rPr>
          <w:lang w:val="fr-FR"/>
        </w:rPr>
        <w:br w:type="page"/>
      </w:r>
    </w:p>
    <w:p w14:paraId="608407FF" w14:textId="77777777" w:rsidR="00F65F04" w:rsidRPr="0067523D" w:rsidRDefault="00F65F04" w:rsidP="00AB24B5">
      <w:pPr>
        <w:jc w:val="center"/>
        <w:rPr>
          <w:rFonts w:cs="Arial"/>
          <w:b/>
          <w:sz w:val="44"/>
          <w:szCs w:val="22"/>
          <w:lang w:val="fr-FR"/>
        </w:rPr>
      </w:pPr>
    </w:p>
    <w:p w14:paraId="4433AC8F" w14:textId="77777777" w:rsidR="00F65F04" w:rsidRPr="0067523D" w:rsidRDefault="00F65F04" w:rsidP="00AB24B5">
      <w:pPr>
        <w:jc w:val="center"/>
        <w:rPr>
          <w:rFonts w:cs="Arial"/>
          <w:b/>
          <w:sz w:val="44"/>
          <w:szCs w:val="22"/>
          <w:lang w:val="fr-FR"/>
        </w:rPr>
      </w:pPr>
    </w:p>
    <w:p w14:paraId="0D6FCB82" w14:textId="77777777" w:rsidR="00F65F04" w:rsidRPr="0067523D" w:rsidRDefault="00F65F04" w:rsidP="00AB24B5">
      <w:pPr>
        <w:jc w:val="center"/>
        <w:rPr>
          <w:rFonts w:cs="Arial"/>
          <w:b/>
          <w:sz w:val="44"/>
          <w:szCs w:val="22"/>
          <w:lang w:val="fr-FR"/>
        </w:rPr>
      </w:pPr>
    </w:p>
    <w:p w14:paraId="14DF00BD" w14:textId="77777777" w:rsidR="00017EC8" w:rsidRPr="0067523D" w:rsidRDefault="00AB24B5" w:rsidP="00AB24B5">
      <w:pPr>
        <w:jc w:val="center"/>
        <w:rPr>
          <w:rFonts w:cs="Arial"/>
          <w:b/>
          <w:sz w:val="44"/>
          <w:szCs w:val="22"/>
          <w:lang w:val="fr-FR"/>
        </w:rPr>
      </w:pPr>
      <w:r w:rsidRPr="0067523D">
        <w:rPr>
          <w:rFonts w:cs="Arial"/>
          <w:b/>
          <w:sz w:val="44"/>
          <w:lang w:val="fr-FR"/>
        </w:rPr>
        <w:t>Rongeurs</w:t>
      </w:r>
    </w:p>
    <w:p w14:paraId="4A2C0337" w14:textId="0C1A2062" w:rsidR="00AB24B5" w:rsidRPr="0067523D" w:rsidRDefault="00AB24B5" w:rsidP="00AB24B5">
      <w:pPr>
        <w:jc w:val="center"/>
        <w:rPr>
          <w:rFonts w:cs="Arial"/>
          <w:b/>
          <w:sz w:val="44"/>
          <w:szCs w:val="22"/>
          <w:lang w:val="fr-FR"/>
        </w:rPr>
      </w:pPr>
    </w:p>
    <w:p w14:paraId="1584236F" w14:textId="494FE3D2" w:rsidR="00AB24B5" w:rsidRPr="0067523D" w:rsidRDefault="00AF138D">
      <w:pPr>
        <w:rPr>
          <w:rFonts w:cs="Arial"/>
          <w:b/>
          <w:sz w:val="44"/>
          <w:szCs w:val="22"/>
          <w:lang w:val="fr-FR"/>
        </w:rPr>
      </w:pPr>
      <w:r w:rsidRPr="0067523D">
        <w:rPr>
          <w:lang w:val="fr-FR"/>
        </w:rPr>
        <w:pict w14:anchorId="1E42E301">
          <v:shape id="_x0000_s1036" type="#_x0000_t75" style="position:absolute;margin-left:.25pt;margin-top:36.75pt;width:442.65pt;height:297.3pt;z-index:-251604480;mso-position-horizontal-relative:text;mso-position-vertical-relative:text;mso-width-relative:page;mso-height-relative:page" wrapcoords="15500 1556 15166 1681 14539 2303 14539 2552 9944 2677 7980 2988 7980 3548 7771 3735 7061 4544 6434 5540 5974 6536 5348 8528 5181 9524 3885 10520 3509 10707 2507 11454 1880 12512 1629 13508 1504 14504 1504 15500 1629 16496 1880 17492 2340 18488 2381 19048 4011 19484 5933 19546 7479 20044 7604 20044 7980 20044 8147 19608 8147 18986 6392 18612 3802 18488 2674 17492 2381 16496 2465 15500 2799 14504 17338 14317 17297 13508 15417 12512 15793 11516 16336 10520 16754 9524 19386 8528 19762 8528 20806 7781 20848 7532 20848 6536 20556 5727 20472 5540 19762 4544 18884 3486 17255 2365 16545 1681 16252 1556 15500 1556">
            <v:imagedata r:id="rId20" o:title="noun_599943" croptop="17469f" cropbottom="11609f" cropleft="6680f" cropright="4572f"/>
            <w10:wrap type="tight"/>
          </v:shape>
        </w:pict>
      </w:r>
      <w:r w:rsidR="00AB24B5" w:rsidRPr="0067523D">
        <w:rPr>
          <w:rFonts w:cs="Arial"/>
          <w:b/>
          <w:sz w:val="44"/>
          <w:szCs w:val="22"/>
          <w:lang w:val="fr-FR"/>
        </w:rPr>
        <w:br w:type="page"/>
      </w:r>
    </w:p>
    <w:p w14:paraId="0950139F" w14:textId="7873C8D2" w:rsidR="00F65F04" w:rsidRPr="0067523D" w:rsidRDefault="00F65F04" w:rsidP="00AB24B5">
      <w:pPr>
        <w:jc w:val="center"/>
        <w:rPr>
          <w:rFonts w:cs="Arial"/>
          <w:b/>
          <w:sz w:val="44"/>
          <w:szCs w:val="22"/>
          <w:lang w:val="fr-FR"/>
        </w:rPr>
      </w:pPr>
    </w:p>
    <w:p w14:paraId="600D7A60" w14:textId="77777777" w:rsidR="00F65F04" w:rsidRPr="0067523D" w:rsidRDefault="00F65F04" w:rsidP="00AB24B5">
      <w:pPr>
        <w:jc w:val="center"/>
        <w:rPr>
          <w:rFonts w:cs="Arial"/>
          <w:b/>
          <w:sz w:val="44"/>
          <w:szCs w:val="22"/>
          <w:lang w:val="fr-FR"/>
        </w:rPr>
      </w:pPr>
    </w:p>
    <w:p w14:paraId="001C96E3" w14:textId="0354076D" w:rsidR="00F65F04" w:rsidRPr="0067523D" w:rsidRDefault="00F65F04" w:rsidP="00AB24B5">
      <w:pPr>
        <w:jc w:val="center"/>
        <w:rPr>
          <w:rFonts w:cs="Arial"/>
          <w:b/>
          <w:sz w:val="44"/>
          <w:szCs w:val="22"/>
          <w:lang w:val="fr-FR"/>
        </w:rPr>
      </w:pPr>
    </w:p>
    <w:p w14:paraId="63D5260E" w14:textId="0B0105F3" w:rsidR="00AB24B5" w:rsidRPr="0067523D" w:rsidRDefault="00AB24B5" w:rsidP="00AB24B5">
      <w:pPr>
        <w:jc w:val="center"/>
        <w:rPr>
          <w:rFonts w:cs="Arial"/>
          <w:b/>
          <w:sz w:val="44"/>
          <w:szCs w:val="22"/>
          <w:lang w:val="fr-FR"/>
        </w:rPr>
      </w:pPr>
      <w:proofErr w:type="gramStart"/>
      <w:r w:rsidRPr="0067523D">
        <w:rPr>
          <w:rFonts w:cs="Arial"/>
          <w:b/>
          <w:sz w:val="44"/>
          <w:lang w:val="fr-FR"/>
        </w:rPr>
        <w:t>Poules/vaches/cochons/chiens/chèvres</w:t>
      </w:r>
      <w:proofErr w:type="gramEnd"/>
    </w:p>
    <w:p w14:paraId="0321CBA5" w14:textId="0217B8F0" w:rsidR="00617459" w:rsidRPr="0067523D" w:rsidRDefault="00617459" w:rsidP="00AB24B5">
      <w:pPr>
        <w:jc w:val="center"/>
        <w:rPr>
          <w:rFonts w:cs="Arial"/>
          <w:b/>
          <w:sz w:val="44"/>
          <w:szCs w:val="22"/>
          <w:lang w:val="fr-FR"/>
        </w:rPr>
      </w:pPr>
    </w:p>
    <w:p w14:paraId="428E31AA" w14:textId="414E02C2" w:rsidR="00F65F04" w:rsidRPr="0067523D" w:rsidRDefault="00AF138D" w:rsidP="00AB24B5">
      <w:pPr>
        <w:jc w:val="center"/>
        <w:rPr>
          <w:rFonts w:cs="Arial"/>
          <w:b/>
          <w:sz w:val="44"/>
          <w:szCs w:val="22"/>
          <w:lang w:val="fr-FR"/>
        </w:rPr>
      </w:pPr>
      <w:r w:rsidRPr="0067523D">
        <w:rPr>
          <w:lang w:val="fr-FR"/>
        </w:rPr>
        <w:pict w14:anchorId="07C21A1D">
          <v:shape id="_x0000_s1038" type="#_x0000_t75" style="position:absolute;left:0;text-align:left;margin-left:87.85pt;margin-top:10.8pt;width:283.85pt;height:142.6pt;z-index:-251600384;mso-position-horizontal-relative:text;mso-position-vertical-relative:text;mso-width-relative:page;mso-height-relative:page" wrapcoords="18617 6684 13292 6873 6948 7213 3399 7515 2719 7590 2757 7930 3323 8497 3399 9101 2606 9705 1888 10007 1586 10158 1586 10309 1775 10913 2303 11517 2341 11744 5022 12122 6457 12122 6835 12726 6797 13934 6382 14538 6269 14803 6420 15029 13783 15143 13859 15331 15331 15331 18201 15256 18617 14652 18541 13934 18730 12726 18692 12235 18428 11517 18843 10309 18843 9101 18655 8497 19561 8383 19901 8119 19750 7892 19485 7175 19145 6797 18919 6684 18617 6684">
            <v:imagedata r:id="rId21" o:title="noun_234951" croptop="18805f" cropbottom="17544f" cropright="2683f"/>
            <w10:wrap type="tight"/>
          </v:shape>
        </w:pict>
      </w:r>
    </w:p>
    <w:p w14:paraId="64140D7E" w14:textId="101BFF2B" w:rsidR="007E51CA" w:rsidRPr="0067523D" w:rsidRDefault="00AF138D">
      <w:pPr>
        <w:rPr>
          <w:rFonts w:cs="Arial"/>
          <w:color w:val="000000" w:themeColor="text1"/>
          <w:szCs w:val="22"/>
          <w:lang w:val="fr-FR"/>
        </w:rPr>
      </w:pPr>
      <w:r w:rsidRPr="0067523D">
        <w:rPr>
          <w:lang w:val="fr-FR"/>
        </w:rPr>
        <w:pict w14:anchorId="0075419B">
          <v:shape id="_x0000_s1037" type="#_x0000_t75" style="position:absolute;margin-left:26.8pt;margin-top:142.2pt;width:169.1pt;height:169.1pt;z-index:-251602432;mso-position-horizontal-relative:text;mso-position-vertical-relative:text;mso-width-relative:page;mso-height-relative:page" wrapcoords="17088 288 15264 1056 14496 1440 14496 1824 1824 2592 1440 2688 2112 3360 3168 4896 2688 6336 3456 7968 3552 11040 3936 12576 4800 14304 8736 17184 9600 18720 9696 20256 9312 20352 9312 20640 9504 21120 13344 21120 13536 20640 13248 20352 12576 20256 11232 18720 11232 17184 13728 15648 15744 14208 16992 12576 17568 11040 17856 7968 17856 4896 19296 4608 19872 4032 19488 3360 19872 1824 20256 960 19584 480 17760 288 17088 288">
            <v:imagedata r:id="rId22" o:title="noun_703310"/>
            <w10:wrap type="tight"/>
          </v:shape>
        </w:pict>
      </w:r>
      <w:r w:rsidRPr="0067523D">
        <w:rPr>
          <w:lang w:val="fr-FR"/>
        </w:rPr>
        <w:pict w14:anchorId="599E969A">
          <v:shape id="_x0000_s1039" type="#_x0000_t75" style="position:absolute;margin-left:195.9pt;margin-top:108.8pt;width:234.35pt;height:211.6pt;z-index:-251598336;mso-position-horizontal-relative:text;mso-position-vertical-relative:text;mso-width-relative:page;mso-height-relative:page" wrapcoords="14815 3738 14262 3773 14054 3946 14158 4362 15369 4846 13985 7062 12877 8169 3531 8688 3358 8792 3358 9000 3496 9277 3496 9381 4258 9831 3496 9831 3462 10212 4396 10938 4535 11492 4708 12600 4915 13154 4812 13708 4569 14262 4431 14815 4396 15923 4569 17585 4742 18138 4742 18312 13742 18312 14746 18312 14781 18312 14954 18138 14815 17585 14642 16477 14573 14262 14746 13708 15369 12600 15923 10938 16200 9831 16408 9277 18173 8723 18173 8412 18069 8169 18312 8169 19350 7719 19488 7062 19315 6681 19212 6508 17654 4846 16996 4465 16719 4188 15854 3773 15542 3738 14815 3738">
            <v:imagedata r:id="rId23" o:title="noun_591406" croptop="10279f" cropbottom="8157f" cropleft="7975f" cropright="5391f"/>
            <w10:wrap type="tight"/>
          </v:shape>
        </w:pict>
      </w:r>
      <w:r w:rsidR="007E51CA" w:rsidRPr="0067523D">
        <w:rPr>
          <w:rFonts w:cs="Arial"/>
          <w:color w:val="000000" w:themeColor="text1"/>
          <w:szCs w:val="22"/>
          <w:lang w:val="fr-FR"/>
        </w:rPr>
        <w:br w:type="page"/>
      </w:r>
    </w:p>
    <w:p w14:paraId="7056773B" w14:textId="77777777" w:rsidR="007E51CA" w:rsidRPr="0067523D" w:rsidRDefault="007E51CA" w:rsidP="00917B36">
      <w:pPr>
        <w:rPr>
          <w:lang w:val="fr-FR"/>
        </w:rPr>
      </w:pPr>
    </w:p>
    <w:p w14:paraId="4029182E" w14:textId="77777777" w:rsidR="007E51CA" w:rsidRPr="0067523D" w:rsidRDefault="007E51CA" w:rsidP="007E51CA">
      <w:pPr>
        <w:jc w:val="center"/>
        <w:rPr>
          <w:rFonts w:cs="Arial"/>
          <w:color w:val="000000" w:themeColor="text1"/>
          <w:sz w:val="44"/>
          <w:szCs w:val="44"/>
          <w:lang w:val="fr-FR"/>
        </w:rPr>
      </w:pPr>
    </w:p>
    <w:p w14:paraId="03917F65" w14:textId="58AD81B3" w:rsidR="00F449AE" w:rsidRPr="0067523D" w:rsidRDefault="00AF138D" w:rsidP="007E51CA">
      <w:pPr>
        <w:jc w:val="center"/>
        <w:rPr>
          <w:rFonts w:cs="Arial"/>
          <w:b/>
          <w:color w:val="000000" w:themeColor="text1"/>
          <w:sz w:val="44"/>
          <w:szCs w:val="44"/>
          <w:lang w:val="fr-FR"/>
        </w:rPr>
      </w:pPr>
      <w:r w:rsidRPr="0067523D">
        <w:rPr>
          <w:lang w:val="fr-FR"/>
        </w:rPr>
        <w:pict w14:anchorId="416CDFDE">
          <v:shape id="_x0000_s1034" type="#_x0000_t75" style="position:absolute;left:0;text-align:left;margin-left:0;margin-top:15.9pt;width:468pt;height:468pt;z-index:-251608576;mso-position-horizontal-relative:text;mso-position-vertical-relative:text;mso-width-relative:page;mso-height-relative:page" wrapcoords="7996 2042 7927 2146 8031 2285 8619 2596 8965 3704 9242 4812 9346 5365 9762 7027 9865 7581 10004 8135 8585 8481 8135 8619 8135 8758 8481 9242 9069 9796 9069 10350 9104 10904 7373 10938 6508 11146 6508 11458 6058 11769 5988 11838 6092 12012 5088 12288 4673 12427 4673 12669 6785 13119 7200 13119 7200 14227 7027 14538 7027 14677 7235 14781 7062 15023 7096 15162 7269 15335 7096 15577 7131 15715 7304 15888 7096 16131 7096 16200 7338 16442 7096 16650 7096 16719 7373 16996 7650 17550 7581 18104 7200 18658 6715 19212 6750 19454 6785 19454 14850 19454 14885 19454 14919 19246 14919 19212 14538 18658 14227 18104 14192 17550 14435 16996 14712 16788 14712 16650 14469 16442 14677 16338 14712 16131 14504 15888 14677 15819 14712 15577 14538 15335 14746 15265 14746 15058 14573 14781 14746 14746 14781 14538 14677 13673 14573 13292 14504 13119 14919 13119 16927 12669 16962 12462 16650 12323 15612 12012 15750 11908 15612 11735 15196 11458 15231 11146 14469 10973 12738 10904 12808 10350 12842 9796 13431 9242 13777 8758 13846 8619 11977 8135 12254 7027 12358 6473 12773 4812 12877 4258 13050 3704 13188 3150 13362 2596 13708 2492 14054 2181 13985 2042 7996 2042">
            <v:imagedata r:id="rId24" o:title="noun_629854"/>
            <w10:wrap type="tight"/>
          </v:shape>
        </w:pict>
      </w:r>
      <w:r w:rsidR="005A5783" w:rsidRPr="0067523D">
        <w:rPr>
          <w:rFonts w:cs="Arial"/>
          <w:b/>
          <w:color w:val="000000" w:themeColor="text1"/>
          <w:sz w:val="44"/>
          <w:lang w:val="fr-FR"/>
        </w:rPr>
        <w:t>Cafards</w:t>
      </w:r>
    </w:p>
    <w:sectPr w:rsidR="00F449AE" w:rsidRPr="0067523D" w:rsidSect="001878DC">
      <w:headerReference w:type="default" r:id="rId25"/>
      <w:footerReference w:type="default" r:id="rId26"/>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D772E1" w14:textId="77777777" w:rsidR="00AF138D" w:rsidRDefault="00AF138D">
      <w:r>
        <w:separator/>
      </w:r>
    </w:p>
  </w:endnote>
  <w:endnote w:type="continuationSeparator" w:id="0">
    <w:p w14:paraId="4508D865" w14:textId="77777777" w:rsidR="00AF138D" w:rsidRDefault="00AF13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E42657" w14:textId="77777777" w:rsidR="00E804BF" w:rsidRPr="008F70E3" w:rsidRDefault="00CB3242"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6625481D" wp14:editId="3F4C76C6">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4D2DEF" w14:textId="77777777" w:rsidR="00AF138D" w:rsidRDefault="00AF138D">
      <w:r>
        <w:separator/>
      </w:r>
    </w:p>
  </w:footnote>
  <w:footnote w:type="continuationSeparator" w:id="0">
    <w:p w14:paraId="3CD6BC7F" w14:textId="77777777" w:rsidR="00AF138D" w:rsidRDefault="00AF13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03CAFD" w14:textId="1D9D1E5C" w:rsidR="00E804BF" w:rsidRPr="00917B36" w:rsidRDefault="000C6432" w:rsidP="001878DC">
    <w:pPr>
      <w:pStyle w:val="Header"/>
      <w:tabs>
        <w:tab w:val="clear" w:pos="8640"/>
        <w:tab w:val="right" w:pos="9360"/>
      </w:tabs>
      <w:rPr>
        <w:rFonts w:cs="Arial"/>
        <w:szCs w:val="22"/>
        <w:lang w:val="fr-FR"/>
      </w:rPr>
    </w:pPr>
    <w:r>
      <w:rPr>
        <w:rFonts w:cs="Arial"/>
        <w:lang w:val="fr-FR"/>
      </w:rPr>
      <w:t>Promotion communautaire du WASH</w:t>
    </w:r>
    <w:r w:rsidR="00E804BF">
      <w:rPr>
        <w:rFonts w:cs="Arial"/>
        <w:szCs w:val="22"/>
        <w:lang w:val="fr-FR"/>
      </w:rPr>
      <w:tab/>
    </w:r>
    <w:r w:rsidR="00E804BF">
      <w:rPr>
        <w:rFonts w:cs="Arial"/>
        <w:szCs w:val="22"/>
        <w:lang w:val="fr-FR"/>
      </w:rPr>
      <w:tab/>
    </w:r>
    <w:r>
      <w:rPr>
        <w:rFonts w:cs="Arial"/>
        <w:lang w:val="fr-FR"/>
      </w:rPr>
      <w:t>Insectes et animaux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3C7789D"/>
    <w:multiLevelType w:val="hybridMultilevel"/>
    <w:tmpl w:val="C5B0AACE"/>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4"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5"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6"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7"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8"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1"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2"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3"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4"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6"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7"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18"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num w:numId="1">
    <w:abstractNumId w:val="15"/>
  </w:num>
  <w:num w:numId="2">
    <w:abstractNumId w:val="5"/>
  </w:num>
  <w:num w:numId="3">
    <w:abstractNumId w:val="1"/>
  </w:num>
  <w:num w:numId="4">
    <w:abstractNumId w:val="13"/>
  </w:num>
  <w:num w:numId="5">
    <w:abstractNumId w:val="10"/>
  </w:num>
  <w:num w:numId="6">
    <w:abstractNumId w:val="8"/>
  </w:num>
  <w:num w:numId="7">
    <w:abstractNumId w:val="14"/>
  </w:num>
  <w:num w:numId="8">
    <w:abstractNumId w:val="11"/>
  </w:num>
  <w:num w:numId="9">
    <w:abstractNumId w:val="3"/>
  </w:num>
  <w:num w:numId="10">
    <w:abstractNumId w:val="17"/>
  </w:num>
  <w:num w:numId="11">
    <w:abstractNumId w:val="9"/>
  </w:num>
  <w:num w:numId="12">
    <w:abstractNumId w:val="18"/>
  </w:num>
  <w:num w:numId="13">
    <w:abstractNumId w:val="4"/>
  </w:num>
  <w:num w:numId="14">
    <w:abstractNumId w:val="0"/>
  </w:num>
  <w:num w:numId="15">
    <w:abstractNumId w:val="6"/>
  </w:num>
  <w:num w:numId="16">
    <w:abstractNumId w:val="12"/>
  </w:num>
  <w:num w:numId="17">
    <w:abstractNumId w:val="2"/>
  </w:num>
  <w:num w:numId="18">
    <w:abstractNumId w:val="7"/>
  </w:num>
  <w:num w:numId="19">
    <w:abstractNumId w:val="16"/>
  </w:num>
  <w:num w:numId="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17EC8"/>
    <w:rsid w:val="00046A8E"/>
    <w:rsid w:val="00055B12"/>
    <w:rsid w:val="00060B33"/>
    <w:rsid w:val="00062432"/>
    <w:rsid w:val="00085ED0"/>
    <w:rsid w:val="000C6432"/>
    <w:rsid w:val="00101951"/>
    <w:rsid w:val="00110A91"/>
    <w:rsid w:val="00117B85"/>
    <w:rsid w:val="0013687C"/>
    <w:rsid w:val="001515C0"/>
    <w:rsid w:val="001878DC"/>
    <w:rsid w:val="001A5ACD"/>
    <w:rsid w:val="001C01D7"/>
    <w:rsid w:val="001F6375"/>
    <w:rsid w:val="002000F8"/>
    <w:rsid w:val="0023788A"/>
    <w:rsid w:val="00251EC1"/>
    <w:rsid w:val="00251FDF"/>
    <w:rsid w:val="00260A59"/>
    <w:rsid w:val="0026211D"/>
    <w:rsid w:val="0026228A"/>
    <w:rsid w:val="002763F9"/>
    <w:rsid w:val="00276CB3"/>
    <w:rsid w:val="0029763A"/>
    <w:rsid w:val="002D4410"/>
    <w:rsid w:val="002D6823"/>
    <w:rsid w:val="003206BE"/>
    <w:rsid w:val="00320C2A"/>
    <w:rsid w:val="00323EFC"/>
    <w:rsid w:val="00324557"/>
    <w:rsid w:val="00333D0D"/>
    <w:rsid w:val="003364FD"/>
    <w:rsid w:val="00337399"/>
    <w:rsid w:val="00376D03"/>
    <w:rsid w:val="003A3F3C"/>
    <w:rsid w:val="003A71AC"/>
    <w:rsid w:val="003D3431"/>
    <w:rsid w:val="003F0F15"/>
    <w:rsid w:val="0040063B"/>
    <w:rsid w:val="0040569C"/>
    <w:rsid w:val="004257EB"/>
    <w:rsid w:val="004A5069"/>
    <w:rsid w:val="004B52FC"/>
    <w:rsid w:val="00510F97"/>
    <w:rsid w:val="00541F7F"/>
    <w:rsid w:val="00557349"/>
    <w:rsid w:val="00582CEC"/>
    <w:rsid w:val="005A1833"/>
    <w:rsid w:val="005A4188"/>
    <w:rsid w:val="005A4F68"/>
    <w:rsid w:val="005A5783"/>
    <w:rsid w:val="005B7ECE"/>
    <w:rsid w:val="005C0CA7"/>
    <w:rsid w:val="005F624B"/>
    <w:rsid w:val="00617459"/>
    <w:rsid w:val="00637AFD"/>
    <w:rsid w:val="00673C95"/>
    <w:rsid w:val="0067523D"/>
    <w:rsid w:val="006D0D74"/>
    <w:rsid w:val="00707137"/>
    <w:rsid w:val="00722612"/>
    <w:rsid w:val="0075718C"/>
    <w:rsid w:val="007E51CA"/>
    <w:rsid w:val="007F2338"/>
    <w:rsid w:val="007F6420"/>
    <w:rsid w:val="007F6804"/>
    <w:rsid w:val="00811D03"/>
    <w:rsid w:val="00863DA0"/>
    <w:rsid w:val="008713B6"/>
    <w:rsid w:val="00896C0B"/>
    <w:rsid w:val="008B0478"/>
    <w:rsid w:val="008D7430"/>
    <w:rsid w:val="008F25B0"/>
    <w:rsid w:val="00917B36"/>
    <w:rsid w:val="009202A2"/>
    <w:rsid w:val="00926413"/>
    <w:rsid w:val="00930853"/>
    <w:rsid w:val="0097418F"/>
    <w:rsid w:val="009C032D"/>
    <w:rsid w:val="009D757E"/>
    <w:rsid w:val="009E35F7"/>
    <w:rsid w:val="009F6C9C"/>
    <w:rsid w:val="00A0556E"/>
    <w:rsid w:val="00A0792E"/>
    <w:rsid w:val="00A14411"/>
    <w:rsid w:val="00A17538"/>
    <w:rsid w:val="00A26CB4"/>
    <w:rsid w:val="00A70F27"/>
    <w:rsid w:val="00AA35B3"/>
    <w:rsid w:val="00AB24B5"/>
    <w:rsid w:val="00AB2551"/>
    <w:rsid w:val="00AB78B0"/>
    <w:rsid w:val="00AF138D"/>
    <w:rsid w:val="00AF6E74"/>
    <w:rsid w:val="00B217F3"/>
    <w:rsid w:val="00B658DB"/>
    <w:rsid w:val="00B72225"/>
    <w:rsid w:val="00BA74E6"/>
    <w:rsid w:val="00BC2C5D"/>
    <w:rsid w:val="00BD400F"/>
    <w:rsid w:val="00BE434B"/>
    <w:rsid w:val="00BE7295"/>
    <w:rsid w:val="00C47619"/>
    <w:rsid w:val="00C64C17"/>
    <w:rsid w:val="00CA12D3"/>
    <w:rsid w:val="00CA36D2"/>
    <w:rsid w:val="00CB3242"/>
    <w:rsid w:val="00CC5973"/>
    <w:rsid w:val="00CD692A"/>
    <w:rsid w:val="00CE379D"/>
    <w:rsid w:val="00CF2280"/>
    <w:rsid w:val="00D22CBB"/>
    <w:rsid w:val="00D24CFB"/>
    <w:rsid w:val="00D35628"/>
    <w:rsid w:val="00D5534A"/>
    <w:rsid w:val="00D56740"/>
    <w:rsid w:val="00D70908"/>
    <w:rsid w:val="00DC721B"/>
    <w:rsid w:val="00DE0578"/>
    <w:rsid w:val="00DE1669"/>
    <w:rsid w:val="00E12B3A"/>
    <w:rsid w:val="00E60F0C"/>
    <w:rsid w:val="00E7400D"/>
    <w:rsid w:val="00E804BF"/>
    <w:rsid w:val="00EC2698"/>
    <w:rsid w:val="00EC6FB7"/>
    <w:rsid w:val="00ED5EB9"/>
    <w:rsid w:val="00ED7E3F"/>
    <w:rsid w:val="00EF1A14"/>
    <w:rsid w:val="00EF428D"/>
    <w:rsid w:val="00F2604D"/>
    <w:rsid w:val="00F449AE"/>
    <w:rsid w:val="00F5358B"/>
    <w:rsid w:val="00F57F98"/>
    <w:rsid w:val="00F60BB3"/>
    <w:rsid w:val="00F65F04"/>
    <w:rsid w:val="00F951BF"/>
    <w:rsid w:val="00FA0743"/>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6120D4C"/>
  <w15:docId w15:val="{68860FF9-6EBE-47D2-8721-9C1D2F85F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tiff"/><Relationship Id="rId23" Type="http://schemas.openxmlformats.org/officeDocument/2006/relationships/image" Target="media/image16.png"/><Relationship Id="rId28" Type="http://schemas.openxmlformats.org/officeDocument/2006/relationships/theme" Target="theme/theme1.xml"/><Relationship Id="rId10" Type="http://schemas.openxmlformats.org/officeDocument/2006/relationships/image" Target="media/image3.gif"/><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image" Target="media/image15.png"/><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8.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393E6E-092E-4C35-AD9E-2B78523AC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1</TotalTime>
  <Pages>8</Pages>
  <Words>721</Words>
  <Characters>4111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4823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Insects and Animals - Lesson Plan (CWP)</dc:title>
  <dc:subject>This lesson focuses on the ways that insects and animals contribute to the spread of pathogens and diseases.  Participants also discuss strategies to reduce diseases transmission.</dc:subject>
  <dc:creator>CAWST</dc:creator>
  <cp:lastModifiedBy>Andrea Roach</cp:lastModifiedBy>
  <cp:revision>4</cp:revision>
  <cp:lastPrinted>2015-09-03T17:10:00Z</cp:lastPrinted>
  <dcterms:created xsi:type="dcterms:W3CDTF">2017-01-27T18:28:00Z</dcterms:created>
  <dcterms:modified xsi:type="dcterms:W3CDTF">2017-06-13T00:59:00Z</dcterms:modified>
</cp:coreProperties>
</file>