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tiff" ContentType="image/tiff"/>
  <Default Extension="tif" ContentType="image/tiff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0557C3" w14:textId="6FC01BC3" w:rsidR="0026228A" w:rsidRPr="00D912CB" w:rsidRDefault="00D912CB" w:rsidP="0026228A">
      <w:pPr>
        <w:pStyle w:val="Heading2"/>
        <w:rPr>
          <w:lang w:val="es-419"/>
        </w:rPr>
      </w:pPr>
      <w:r w:rsidRPr="00D912CB">
        <w:rPr>
          <w:color w:val="000000" w:themeColor="text1"/>
          <w:lang w:val="es-419"/>
        </w:rPr>
        <w:drawing>
          <wp:anchor distT="0" distB="0" distL="114300" distR="114300" simplePos="0" relativeHeight="251702784" behindDoc="0" locked="0" layoutInCell="1" allowOverlap="1" wp14:anchorId="44365793" wp14:editId="695B1494">
            <wp:simplePos x="0" y="0"/>
            <wp:positionH relativeFrom="column">
              <wp:posOffset>4149090</wp:posOffset>
            </wp:positionH>
            <wp:positionV relativeFrom="paragraph">
              <wp:posOffset>0</wp:posOffset>
            </wp:positionV>
            <wp:extent cx="409575" cy="424815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mebw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424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12CB">
        <w:rPr>
          <w:lang w:val="es-419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B0A1CD1" wp14:editId="47002931">
                <wp:simplePos x="0" y="0"/>
                <wp:positionH relativeFrom="column">
                  <wp:posOffset>4514850</wp:posOffset>
                </wp:positionH>
                <wp:positionV relativeFrom="paragraph">
                  <wp:posOffset>76200</wp:posOffset>
                </wp:positionV>
                <wp:extent cx="1487805" cy="2667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780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1BE798" w14:textId="2D096353" w:rsidR="0026228A" w:rsidRDefault="001E3757" w:rsidP="0026228A">
                            <w:pPr>
                              <w:jc w:val="right"/>
                            </w:pPr>
                            <w:r>
                              <w:rPr>
                                <w:b/>
                                <w:lang w:val="es-AR"/>
                              </w:rPr>
                              <w:t>30 minutos en total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0A1CD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5.5pt;margin-top:6pt;width:117.15pt;height:21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" stroked="f">
                <v:textbox>
                  <w:txbxContent>
                    <w:p w14:paraId="5A1BE798" w14:textId="2D096353" w:rsidR="0026228A" w:rsidRDefault="001E3757" w:rsidP="0026228A">
                      <w:pPr>
                        <w:jc w:val="right"/>
                      </w:pPr>
                      <w:r>
                        <w:rPr>
                          <w:b/>
                          <w:lang w:val="es-AR"/>
                        </w:rPr>
                        <w:t>30 minutos en total</w:t>
                      </w:r>
                    </w:p>
                  </w:txbxContent>
                </v:textbox>
              </v:shape>
            </w:pict>
          </mc:Fallback>
        </mc:AlternateContent>
      </w:r>
      <w:r w:rsidR="00E810C4" w:rsidRPr="00D912CB">
        <w:rPr>
          <w:lang w:val="es-419"/>
        </w:rPr>
        <w:t>Plan de lección: Planificación de acciones</w:t>
      </w:r>
    </w:p>
    <w:p w14:paraId="2A048B5D" w14:textId="77777777" w:rsidR="00917B36" w:rsidRPr="00D912CB" w:rsidRDefault="009D27AC" w:rsidP="001515C0">
      <w:pPr>
        <w:rPr>
          <w:lang w:val="es-419"/>
        </w:rPr>
      </w:pPr>
      <w:r w:rsidRPr="00D912CB">
        <w:rPr>
          <w:lang w:val="es-419"/>
        </w:rPr>
        <w:pict w14:anchorId="3B8D6A65">
          <v:rect id="_x0000_i1025" style="width:0;height:1.5pt" o:hralign="center" o:hrstd="t" o:hr="t" fillcolor="gray" stroked="f"/>
        </w:pict>
      </w:r>
    </w:p>
    <w:p w14:paraId="0B63391E" w14:textId="77777777" w:rsidR="00E804BF" w:rsidRPr="00D912CB" w:rsidRDefault="00E804BF" w:rsidP="00EF428D">
      <w:pPr>
        <w:pStyle w:val="SectionL1CAWST"/>
        <w:rPr>
          <w:lang w:val="es-419"/>
        </w:rPr>
      </w:pPr>
      <w:r w:rsidRPr="00D912CB">
        <w:rPr>
          <w:lang w:val="es-419"/>
        </w:rPr>
        <w:t>Descripción de la lección</w:t>
      </w:r>
    </w:p>
    <w:p w14:paraId="7892EE90" w14:textId="77777777" w:rsidR="00E804BF" w:rsidRPr="00D912CB" w:rsidRDefault="00E804BF" w:rsidP="00557349">
      <w:pPr>
        <w:ind w:left="993"/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699712" behindDoc="1" locked="0" layoutInCell="1" allowOverlap="1" wp14:anchorId="3B378B92" wp14:editId="5CF22293">
            <wp:simplePos x="0" y="0"/>
            <wp:positionH relativeFrom="column">
              <wp:posOffset>0</wp:posOffset>
            </wp:positionH>
            <wp:positionV relativeFrom="paragraph">
              <wp:posOffset>60325</wp:posOffset>
            </wp:positionV>
            <wp:extent cx="523875" cy="604520"/>
            <wp:effectExtent l="0" t="0" r="9525" b="508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riptionbw.t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604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D71322" w14:textId="42221502" w:rsidR="00CD692A" w:rsidRPr="00D912CB" w:rsidRDefault="001E3757" w:rsidP="00557349">
      <w:pPr>
        <w:ind w:left="993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En esta lección, los participantes crearán planes de acción individuales.  Los planes de acción ayudan a los participantes a fijar objetivos para mejorar como promotores comunitarios de WASH, ser cada vez más eficaces y así generar un impacto más grande.</w:t>
      </w:r>
    </w:p>
    <w:p w14:paraId="5105CCE7" w14:textId="77777777" w:rsidR="00E804BF" w:rsidRPr="00D912CB" w:rsidRDefault="00D912CB" w:rsidP="00917B36">
      <w:pPr>
        <w:rPr>
          <w:rFonts w:cs="Arial"/>
          <w:b/>
          <w:szCs w:val="22"/>
          <w:lang w:val="es-419"/>
        </w:rPr>
      </w:pPr>
      <w:r w:rsidRPr="00D912CB">
        <w:rPr>
          <w:rFonts w:cs="Arial"/>
          <w:b/>
          <w:szCs w:val="22"/>
          <w:lang w:val="es-419"/>
        </w:rPr>
        <w:pict w14:anchorId="502546A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67.85pt;height:1.5pt" o:hrpct="0" o:hralign="center" o:hr="t">
            <v:imagedata r:id="rId10" o:title="Default Line"/>
          </v:shape>
        </w:pict>
      </w:r>
    </w:p>
    <w:p w14:paraId="669293AE" w14:textId="77777777" w:rsidR="00917B36" w:rsidRPr="00D912CB" w:rsidRDefault="003364FD" w:rsidP="00EF428D">
      <w:pPr>
        <w:pStyle w:val="SectionL1CAWST"/>
        <w:rPr>
          <w:lang w:val="es-419"/>
        </w:rPr>
      </w:pPr>
      <w:r w:rsidRPr="00D912CB">
        <w:rPr>
          <w:lang w:val="es-419"/>
        </w:rPr>
        <w:t>Objetivos de aprendizaje</w:t>
      </w:r>
    </w:p>
    <w:p w14:paraId="20386B48" w14:textId="77777777" w:rsidR="00323EFC" w:rsidRPr="00D912CB" w:rsidRDefault="00323EFC" w:rsidP="00917B36">
      <w:pPr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677184" behindDoc="1" locked="0" layoutInCell="1" allowOverlap="1" wp14:anchorId="4113778A" wp14:editId="22DDB5F0">
            <wp:simplePos x="0" y="0"/>
            <wp:positionH relativeFrom="column">
              <wp:posOffset>-38100</wp:posOffset>
            </wp:positionH>
            <wp:positionV relativeFrom="paragraph">
              <wp:posOffset>132715</wp:posOffset>
            </wp:positionV>
            <wp:extent cx="497840" cy="485775"/>
            <wp:effectExtent l="0" t="0" r="0" b="952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arningexpectationsbw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840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78604E" w14:textId="77777777" w:rsidR="00A70F27" w:rsidRPr="00D912CB" w:rsidRDefault="00323EFC" w:rsidP="00323EFC">
      <w:pPr>
        <w:spacing w:line="360" w:lineRule="auto"/>
        <w:rPr>
          <w:rFonts w:cs="Arial"/>
          <w:szCs w:val="22"/>
          <w:lang w:val="es-419"/>
        </w:rPr>
      </w:pPr>
      <w:r w:rsidRPr="00D912CB">
        <w:rPr>
          <w:rFonts w:cs="Arial"/>
          <w:b/>
          <w:szCs w:val="22"/>
          <w:lang w:val="es-419"/>
        </w:rPr>
        <w:tab/>
      </w:r>
      <w:r w:rsidRPr="00D912CB">
        <w:rPr>
          <w:rFonts w:cs="Arial"/>
          <w:lang w:val="es-419"/>
        </w:rPr>
        <w:t>Al finalizar esta sesión, los participantes serán capaces de:</w:t>
      </w:r>
    </w:p>
    <w:p w14:paraId="3D5EB30D" w14:textId="2C787DBE" w:rsidR="009336B9" w:rsidRPr="00D912CB" w:rsidRDefault="009336B9" w:rsidP="00BA74E6">
      <w:pPr>
        <w:numPr>
          <w:ilvl w:val="0"/>
          <w:numId w:val="4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D912CB">
        <w:rPr>
          <w:rFonts w:cs="Arial"/>
          <w:color w:val="000000" w:themeColor="text1"/>
          <w:lang w:val="es-419"/>
        </w:rPr>
        <w:t>Fijar objetivos para mejorar su eficacia como promotores comunitarios de WASH.</w:t>
      </w:r>
    </w:p>
    <w:p w14:paraId="5A1126B6" w14:textId="77777777" w:rsidR="00917B36" w:rsidRPr="00D912CB" w:rsidRDefault="009D27AC" w:rsidP="00917B36">
      <w:pPr>
        <w:rPr>
          <w:rFonts w:cs="Arial"/>
          <w:szCs w:val="22"/>
          <w:lang w:val="es-419"/>
        </w:rPr>
      </w:pPr>
      <w:r w:rsidRPr="00D912CB">
        <w:rPr>
          <w:rFonts w:cs="Arial"/>
          <w:szCs w:val="22"/>
          <w:lang w:val="es-419"/>
        </w:rPr>
        <w:pict w14:anchorId="2E9972A2">
          <v:shape id="_x0000_i1027" type="#_x0000_t75" style="width:467.85pt;height:1.5pt" o:hrpct="0" o:hralign="center" o:hr="t">
            <v:imagedata r:id="rId10" o:title="Default Line"/>
          </v:shape>
        </w:pict>
      </w:r>
    </w:p>
    <w:p w14:paraId="5F06F4B3" w14:textId="77777777" w:rsidR="003364FD" w:rsidRPr="00D912CB" w:rsidRDefault="003364FD" w:rsidP="00EF428D">
      <w:pPr>
        <w:pStyle w:val="SectionL1CAWST"/>
        <w:rPr>
          <w:lang w:val="es-419"/>
        </w:rPr>
      </w:pPr>
      <w:r w:rsidRPr="00D912CB">
        <w:rPr>
          <w:lang w:val="es-419"/>
        </w:rPr>
        <w:t>Materiales</w:t>
      </w:r>
    </w:p>
    <w:p w14:paraId="28E6560A" w14:textId="77777777" w:rsidR="003364FD" w:rsidRPr="00D912CB" w:rsidRDefault="0013687C" w:rsidP="00917B36">
      <w:pPr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drawing>
          <wp:anchor distT="0" distB="0" distL="114300" distR="114300" simplePos="0" relativeHeight="251678208" behindDoc="1" locked="0" layoutInCell="1" allowOverlap="1" wp14:anchorId="4FCF7E67" wp14:editId="66310F2E">
            <wp:simplePos x="0" y="0"/>
            <wp:positionH relativeFrom="column">
              <wp:posOffset>-53340</wp:posOffset>
            </wp:positionH>
            <wp:positionV relativeFrom="paragraph">
              <wp:posOffset>101600</wp:posOffset>
            </wp:positionV>
            <wp:extent cx="495300" cy="460079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terialsbw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600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7F7D66" w14:textId="77777777" w:rsidR="00DA1D55" w:rsidRPr="00D912CB" w:rsidRDefault="00DA1D55" w:rsidP="00DA1D55">
      <w:pPr>
        <w:numPr>
          <w:ilvl w:val="0"/>
          <w:numId w:val="1"/>
        </w:numPr>
        <w:tabs>
          <w:tab w:val="clear" w:pos="1224"/>
          <w:tab w:val="num" w:pos="1080"/>
        </w:tabs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Papel de rotafolio</w:t>
      </w:r>
    </w:p>
    <w:p w14:paraId="60FA7BA2" w14:textId="77777777" w:rsidR="00DA1D55" w:rsidRPr="00D912CB" w:rsidRDefault="00DA1D55" w:rsidP="00DA1D55">
      <w:pPr>
        <w:numPr>
          <w:ilvl w:val="0"/>
          <w:numId w:val="1"/>
        </w:numPr>
        <w:tabs>
          <w:tab w:val="clear" w:pos="1224"/>
          <w:tab w:val="num" w:pos="1080"/>
        </w:tabs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Marcadores</w:t>
      </w:r>
    </w:p>
    <w:p w14:paraId="0465DDEE" w14:textId="77777777" w:rsidR="00DA1D55" w:rsidRPr="00D912CB" w:rsidRDefault="00DA1D55" w:rsidP="00DA1D55">
      <w:pPr>
        <w:numPr>
          <w:ilvl w:val="0"/>
          <w:numId w:val="1"/>
        </w:numPr>
        <w:tabs>
          <w:tab w:val="clear" w:pos="1224"/>
          <w:tab w:val="num" w:pos="1080"/>
        </w:tabs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Cinta adhesiva</w:t>
      </w:r>
    </w:p>
    <w:p w14:paraId="52FFB266" w14:textId="77777777" w:rsidR="00F2604D" w:rsidRPr="00D912CB" w:rsidRDefault="00115103" w:rsidP="00D2555A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szCs w:val="22"/>
          <w:lang w:val="es-419"/>
        </w:rPr>
      </w:pPr>
      <w:r w:rsidRPr="00D912CB">
        <w:rPr>
          <w:rFonts w:cs="Arial"/>
          <w:i/>
          <w:lang w:val="es-419"/>
        </w:rPr>
        <w:t>Opción 1: plantilla para la planificación de acciones</w:t>
      </w:r>
    </w:p>
    <w:p w14:paraId="366BE313" w14:textId="77777777" w:rsidR="00115103" w:rsidRPr="00D912CB" w:rsidRDefault="00115103" w:rsidP="00D2555A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szCs w:val="22"/>
          <w:lang w:val="es-419"/>
        </w:rPr>
      </w:pPr>
      <w:r w:rsidRPr="00D912CB">
        <w:rPr>
          <w:rFonts w:cs="Arial"/>
          <w:i/>
          <w:lang w:val="es-419"/>
        </w:rPr>
        <w:t>Opción 2: tronco de árbol y hojas (3 por participante) para la planificación de acciones</w:t>
      </w:r>
    </w:p>
    <w:p w14:paraId="63F31895" w14:textId="77777777" w:rsidR="003364FD" w:rsidRPr="00D912CB" w:rsidRDefault="009D27AC" w:rsidP="00917B36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szCs w:val="22"/>
          <w:lang w:val="es-419"/>
        </w:rPr>
        <w:pict w14:anchorId="032048C8">
          <v:rect id="_x0000_i1028" style="width:0;height:1.5pt" o:hralign="center" o:hrstd="t" o:hr="t" fillcolor="gray" stroked="f"/>
        </w:pict>
      </w:r>
    </w:p>
    <w:p w14:paraId="0002ED51" w14:textId="77777777" w:rsidR="00917B36" w:rsidRPr="00D912CB" w:rsidRDefault="00917B36" w:rsidP="00EF428D">
      <w:pPr>
        <w:pStyle w:val="SectionL1CAWST"/>
        <w:rPr>
          <w:lang w:val="es-419"/>
        </w:rPr>
      </w:pPr>
      <w:r w:rsidRPr="00D912CB">
        <w:rPr>
          <w:lang w:val="es-419"/>
        </w:rPr>
        <w:t>Preparación</w:t>
      </w:r>
    </w:p>
    <w:p w14:paraId="0B56E018" w14:textId="77777777" w:rsidR="003364FD" w:rsidRPr="00D912CB" w:rsidRDefault="0013687C" w:rsidP="00917B36">
      <w:pPr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679232" behindDoc="1" locked="0" layoutInCell="1" allowOverlap="1" wp14:anchorId="0894D7CF" wp14:editId="5127C7B0">
            <wp:simplePos x="0" y="0"/>
            <wp:positionH relativeFrom="column">
              <wp:posOffset>-121920</wp:posOffset>
            </wp:positionH>
            <wp:positionV relativeFrom="paragraph">
              <wp:posOffset>104775</wp:posOffset>
            </wp:positionV>
            <wp:extent cx="580800" cy="550800"/>
            <wp:effectExtent l="0" t="0" r="0" b="190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epbw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800" cy="55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DDFC71" w14:textId="77777777" w:rsidR="00DA1D55" w:rsidRPr="00D912CB" w:rsidRDefault="00DA1D55" w:rsidP="00DA1D55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 xml:space="preserve">Escriba un </w:t>
      </w:r>
      <w:r w:rsidRPr="00D912CB">
        <w:rPr>
          <w:rFonts w:cs="Arial"/>
          <w:i/>
          <w:szCs w:val="22"/>
          <w:lang w:val="es-419"/>
        </w:rPr>
        <w:t>ejemplo de objetivo de plan de acción</w:t>
      </w:r>
      <w:r w:rsidRPr="00D912CB">
        <w:rPr>
          <w:rFonts w:cs="Arial"/>
          <w:lang w:val="es-419"/>
        </w:rPr>
        <w:t xml:space="preserve"> (consulte el plan de lección) en una hoja de rotafolio.</w:t>
      </w:r>
    </w:p>
    <w:p w14:paraId="062A5A83" w14:textId="77777777" w:rsidR="00DA1D55" w:rsidRPr="00D912CB" w:rsidRDefault="00115103" w:rsidP="00DA1D55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 xml:space="preserve">Opción 1: imprima la </w:t>
      </w:r>
      <w:r w:rsidR="00DA1D55" w:rsidRPr="00D912CB">
        <w:rPr>
          <w:rFonts w:cs="Arial"/>
          <w:i/>
          <w:szCs w:val="22"/>
          <w:lang w:val="es-419"/>
        </w:rPr>
        <w:t xml:space="preserve">plantilla del plan de acción </w:t>
      </w:r>
      <w:r w:rsidRPr="00D912CB">
        <w:rPr>
          <w:rFonts w:cs="Arial"/>
          <w:lang w:val="es-419"/>
        </w:rPr>
        <w:t>(1 para cada participante).</w:t>
      </w:r>
    </w:p>
    <w:p w14:paraId="21DF16CD" w14:textId="77777777" w:rsidR="00115103" w:rsidRPr="00D912CB" w:rsidRDefault="00115103" w:rsidP="00DA1D55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Opción 2: recorte el tronco de árbol con ramas y péguelo en la pared (a modo de referencia, véase el árbol de planificación de acciones al final de este plan de lección).</w:t>
      </w:r>
    </w:p>
    <w:p w14:paraId="067A8DB1" w14:textId="77777777" w:rsidR="00115103" w:rsidRPr="00D912CB" w:rsidRDefault="00115103" w:rsidP="00DA1D55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Opción 2: recorte 3 hojas de árbol por participante (véase la plantilla al final de esta lección).</w:t>
      </w:r>
    </w:p>
    <w:p w14:paraId="269A8343" w14:textId="77777777" w:rsidR="001F6FE8" w:rsidRPr="00D912CB" w:rsidRDefault="001F6FE8" w:rsidP="001F6FE8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Opcional: escriba los objetivos de aprendizaje en una hoja de rotafolio.</w:t>
      </w:r>
    </w:p>
    <w:p w14:paraId="10AA7184" w14:textId="77777777" w:rsidR="001F6FE8" w:rsidRPr="00D912CB" w:rsidRDefault="001F6FE8" w:rsidP="00753C1C">
      <w:pPr>
        <w:spacing w:after="120"/>
        <w:ind w:left="1080"/>
        <w:rPr>
          <w:rFonts w:cs="Arial"/>
          <w:szCs w:val="22"/>
          <w:lang w:val="es-419"/>
        </w:rPr>
      </w:pPr>
    </w:p>
    <w:p w14:paraId="75D19610" w14:textId="77777777" w:rsidR="00917B36" w:rsidRPr="00D912CB" w:rsidRDefault="009D27AC" w:rsidP="00917B36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szCs w:val="22"/>
          <w:lang w:val="es-419"/>
        </w:rPr>
        <w:pict w14:anchorId="7E249134">
          <v:rect id="_x0000_i1029" style="width:0;height:1.5pt" o:hralign="center" o:hrstd="t" o:hr="t" fillcolor="gray" stroked="f"/>
        </w:pict>
      </w:r>
    </w:p>
    <w:p w14:paraId="0476DE19" w14:textId="77777777" w:rsidR="00917B36" w:rsidRPr="00D912CB" w:rsidRDefault="00917B36" w:rsidP="00EF428D">
      <w:pPr>
        <w:pStyle w:val="SectionL1CAWST"/>
        <w:rPr>
          <w:lang w:val="es-419"/>
        </w:rPr>
      </w:pPr>
      <w:r w:rsidRPr="00D912CB">
        <w:rPr>
          <w:lang w:val="es-419"/>
        </w:rPr>
        <w:t>Introducción</w:t>
      </w:r>
      <w:r w:rsidR="00ED5EB9" w:rsidRPr="00D912CB">
        <w:rPr>
          <w:lang w:val="es-419"/>
        </w:rPr>
        <w:tab/>
      </w:r>
      <w:r w:rsidRPr="00D912CB">
        <w:rPr>
          <w:lang w:val="es-419"/>
        </w:rPr>
        <w:t>5 minutos</w:t>
      </w:r>
    </w:p>
    <w:p w14:paraId="5F332957" w14:textId="77777777" w:rsidR="00917B36" w:rsidRPr="00D912CB" w:rsidRDefault="007F6804" w:rsidP="00F2604D">
      <w:pPr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686400" behindDoc="0" locked="0" layoutInCell="1" allowOverlap="1" wp14:anchorId="5BE3667C" wp14:editId="3DDF80C8">
            <wp:simplePos x="0" y="0"/>
            <wp:positionH relativeFrom="column">
              <wp:posOffset>-57150</wp:posOffset>
            </wp:positionH>
            <wp:positionV relativeFrom="paragraph">
              <wp:posOffset>118745</wp:posOffset>
            </wp:positionV>
            <wp:extent cx="447600" cy="397200"/>
            <wp:effectExtent l="0" t="0" r="0" b="317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ssonintrobw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00" cy="39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C5DAA7" w14:textId="2D4B6D50" w:rsidR="003B41E6" w:rsidRPr="00D912CB" w:rsidRDefault="003B41E6" w:rsidP="003B41E6">
      <w:pPr>
        <w:numPr>
          <w:ilvl w:val="0"/>
          <w:numId w:val="5"/>
        </w:numPr>
        <w:spacing w:after="120"/>
        <w:ind w:hanging="357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 xml:space="preserve">Pídale a todos los participantes que imaginen que están terminando de trabajar con una familia.  Pregúnteles: "¿Por qué quisiéramos que una familia tenga un plan de acción?". </w:t>
      </w:r>
      <w:r w:rsidRPr="00D912CB">
        <w:rPr>
          <w:rFonts w:cs="Arial"/>
          <w:i/>
          <w:szCs w:val="22"/>
          <w:lang w:val="es-419"/>
        </w:rPr>
        <w:t xml:space="preserve">El objetivo de la visita domiciliaria es proporcionarles a las personas conocimientos y habilidades nuevas para que los usen en su vida. Al crear un plan de acción y establecer un compromiso, las familias tendrán una idea clara de cómo poner los conocimientos nuevos en práctica. </w:t>
      </w:r>
    </w:p>
    <w:p w14:paraId="69620FA8" w14:textId="100F685A" w:rsidR="003B41E6" w:rsidRPr="00D912CB" w:rsidRDefault="00753C1C" w:rsidP="003B41E6">
      <w:pPr>
        <w:numPr>
          <w:ilvl w:val="0"/>
          <w:numId w:val="5"/>
        </w:numPr>
        <w:spacing w:after="120"/>
        <w:ind w:hanging="357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lastRenderedPageBreak/>
        <w:t>Explíqueles a los participantes que elaborarán un plan de acción para ellos mismos sobre las cosas que les gustaría mejorar como promotores comunitarios de WASH.</w:t>
      </w:r>
    </w:p>
    <w:p w14:paraId="3A2302A9" w14:textId="37A129B7" w:rsidR="00753C1C" w:rsidRPr="00D912CB" w:rsidRDefault="00753C1C" w:rsidP="003B41E6">
      <w:pPr>
        <w:numPr>
          <w:ilvl w:val="0"/>
          <w:numId w:val="5"/>
        </w:numPr>
        <w:spacing w:after="120"/>
        <w:ind w:hanging="357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Explíqueles que, cuando hablamos de cambio de hábitos, no solo nos referimos a los miembros de las familias, sino también a nosotros mismos.</w:t>
      </w:r>
    </w:p>
    <w:p w14:paraId="71FF9BCF" w14:textId="77777777" w:rsidR="003B41E6" w:rsidRPr="00D912CB" w:rsidRDefault="003B41E6" w:rsidP="003B41E6">
      <w:pPr>
        <w:numPr>
          <w:ilvl w:val="0"/>
          <w:numId w:val="5"/>
        </w:numPr>
        <w:spacing w:after="120"/>
        <w:ind w:hanging="357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Presente la descripción de la lección o los objetivos de aprendizaje.</w:t>
      </w:r>
    </w:p>
    <w:p w14:paraId="76095719" w14:textId="77777777" w:rsidR="00917B36" w:rsidRPr="00D912CB" w:rsidRDefault="009D27AC" w:rsidP="00A70F27">
      <w:pPr>
        <w:rPr>
          <w:rFonts w:cs="Arial"/>
          <w:szCs w:val="22"/>
          <w:lang w:val="es-419"/>
        </w:rPr>
      </w:pPr>
      <w:r w:rsidRPr="00D912CB">
        <w:rPr>
          <w:rFonts w:cs="Arial"/>
          <w:szCs w:val="22"/>
          <w:lang w:val="es-419"/>
        </w:rPr>
        <w:pict w14:anchorId="425C5B69">
          <v:rect id="_x0000_i1030" style="width:0;height:1.5pt" o:hralign="center" o:hrstd="t" o:hr="t" fillcolor="gray" stroked="f"/>
        </w:pict>
      </w:r>
    </w:p>
    <w:p w14:paraId="5F5F4082" w14:textId="77777777" w:rsidR="0026211D" w:rsidRPr="00D912CB" w:rsidRDefault="00CB7506" w:rsidP="00D5534A">
      <w:pPr>
        <w:pStyle w:val="SectionL1CAWST"/>
        <w:rPr>
          <w:lang w:val="es-419"/>
        </w:rPr>
      </w:pPr>
      <w:r w:rsidRPr="00D912CB">
        <w:rPr>
          <w:lang w:val="es-419"/>
        </w:rPr>
        <w:t>Planificación de acciones</w:t>
      </w:r>
      <w:r w:rsidRPr="00D912CB">
        <w:rPr>
          <w:lang w:val="es-419"/>
        </w:rPr>
        <w:tab/>
        <w:t>20 minutos</w:t>
      </w:r>
    </w:p>
    <w:p w14:paraId="643AA0C1" w14:textId="77777777" w:rsidR="0026211D" w:rsidRPr="00D912CB" w:rsidRDefault="0026211D" w:rsidP="00F2604D">
      <w:pPr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689472" behindDoc="0" locked="0" layoutInCell="1" allowOverlap="1" wp14:anchorId="6C2BB46B" wp14:editId="63B54E93">
            <wp:simplePos x="0" y="0"/>
            <wp:positionH relativeFrom="column">
              <wp:posOffset>-9525</wp:posOffset>
            </wp:positionH>
            <wp:positionV relativeFrom="paragraph">
              <wp:posOffset>125095</wp:posOffset>
            </wp:positionV>
            <wp:extent cx="447600" cy="394524"/>
            <wp:effectExtent l="0" t="0" r="0" b="571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ssonintrobw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00" cy="3945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35EAAC" w14:textId="77777777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 xml:space="preserve">Pídales a los participantes que debatan en parejas: "¿Por qué es importante seguir aprendiendo y mejorando?". </w:t>
      </w:r>
      <w:r w:rsidRPr="00D912CB">
        <w:rPr>
          <w:rFonts w:cs="Arial"/>
          <w:i/>
          <w:szCs w:val="22"/>
          <w:lang w:val="es-419"/>
        </w:rPr>
        <w:t xml:space="preserve">El aprendizaje continuo es importante para garantizar que nuestras habilidades estén actualizadas y que estemos transmitiendo información precisa a las familias. Cuanto más aprendemos y practicamos, mejores promotores comunitarios de WASH somos y mayor eficacia logramos al intentar cambiar los hábitos de las personas para que adopten prácticas de WASH y mejoren su calidad de vida. </w:t>
      </w:r>
    </w:p>
    <w:p w14:paraId="0778AB2B" w14:textId="77777777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Pídales a los participantes que discutan en parejas: "¿Qué habilidades les gustaría desarrollar para ser mejores promotores comunitarios de WASH?".</w:t>
      </w:r>
    </w:p>
    <w:p w14:paraId="3B4B4C90" w14:textId="77777777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Explíqueles a los participantes que establecerán 3 objetivos en los que trabajarán para obtener las habilidades que identificaron.</w:t>
      </w:r>
    </w:p>
    <w:p w14:paraId="52C51624" w14:textId="77777777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Pregúnteles a los participantes: "¿Por qué 3 es un buen número de objetivos?".</w:t>
      </w:r>
      <w:r w:rsidRPr="00D912CB">
        <w:rPr>
          <w:rFonts w:cs="Arial"/>
          <w:i/>
          <w:szCs w:val="22"/>
          <w:lang w:val="es-419"/>
        </w:rPr>
        <w:t xml:space="preserve"> Porque 3 es un número manejable; algunos participantes se pueden sentir abrumados con más de 3. Es más fácil ver los resultados cuando nos concentramos en un número limitado de objetivos. </w:t>
      </w:r>
    </w:p>
    <w:p w14:paraId="6DEF3725" w14:textId="77777777" w:rsidR="00EF4E3D" w:rsidRPr="00D912CB" w:rsidRDefault="00EF4E3D" w:rsidP="00EF4E3D">
      <w:pPr>
        <w:spacing w:after="120"/>
        <w:ind w:left="720"/>
        <w:rPr>
          <w:rFonts w:cs="Arial"/>
          <w:b/>
          <w:szCs w:val="22"/>
          <w:lang w:val="es-419"/>
        </w:rPr>
      </w:pPr>
      <w:r w:rsidRPr="00D912CB">
        <w:rPr>
          <w:rFonts w:cs="Arial"/>
          <w:b/>
          <w:lang w:val="es-419"/>
        </w:rPr>
        <w:t>Opción 1: formularios para la planificación de acciones</w:t>
      </w:r>
    </w:p>
    <w:p w14:paraId="0D237F01" w14:textId="77777777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Explique que los objetivos se dividen en 3 partes:</w:t>
      </w:r>
    </w:p>
    <w:p w14:paraId="25CC06E2" w14:textId="77777777" w:rsidR="00CB7506" w:rsidRPr="00D912CB" w:rsidRDefault="00CB7506" w:rsidP="00CB7506">
      <w:pPr>
        <w:numPr>
          <w:ilvl w:val="2"/>
          <w:numId w:val="25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Qué hará</w:t>
      </w:r>
    </w:p>
    <w:p w14:paraId="1F30C473" w14:textId="77777777" w:rsidR="00CB7506" w:rsidRPr="00D912CB" w:rsidRDefault="00CB7506" w:rsidP="00CB7506">
      <w:pPr>
        <w:numPr>
          <w:ilvl w:val="2"/>
          <w:numId w:val="25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Por qué es importante</w:t>
      </w:r>
    </w:p>
    <w:p w14:paraId="2CED3A08" w14:textId="77777777" w:rsidR="00CB7506" w:rsidRPr="00D912CB" w:rsidRDefault="00CB7506" w:rsidP="00CB7506">
      <w:pPr>
        <w:numPr>
          <w:ilvl w:val="2"/>
          <w:numId w:val="25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Cómo lo va a hacer</w:t>
      </w:r>
    </w:p>
    <w:p w14:paraId="23D81EF9" w14:textId="77777777" w:rsidR="00CB7506" w:rsidRPr="00D912CB" w:rsidRDefault="00EF4E3D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706880" behindDoc="0" locked="0" layoutInCell="1" allowOverlap="1" wp14:anchorId="3D945836" wp14:editId="7F08DE4A">
            <wp:simplePos x="0" y="0"/>
            <wp:positionH relativeFrom="column">
              <wp:posOffset>-47625</wp:posOffset>
            </wp:positionH>
            <wp:positionV relativeFrom="paragraph">
              <wp:posOffset>194945</wp:posOffset>
            </wp:positionV>
            <wp:extent cx="462280" cy="512445"/>
            <wp:effectExtent l="0" t="0" r="0" b="190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512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12CB">
        <w:rPr>
          <w:rFonts w:cs="Arial"/>
          <w:lang w:val="es-419"/>
        </w:rPr>
        <w:t xml:space="preserve">Coloque el </w:t>
      </w:r>
      <w:r w:rsidR="00CB7506" w:rsidRPr="00D912CB">
        <w:rPr>
          <w:rFonts w:cs="Arial"/>
          <w:i/>
          <w:szCs w:val="22"/>
          <w:lang w:val="es-419"/>
        </w:rPr>
        <w:t>objetivo de ejemplo del plan de acción</w:t>
      </w:r>
      <w:r w:rsidRPr="00D912CB">
        <w:rPr>
          <w:rFonts w:cs="Arial"/>
          <w:lang w:val="es-419"/>
        </w:rPr>
        <w:t xml:space="preserve"> en una hoja de rotafolio. </w:t>
      </w:r>
    </w:p>
    <w:p w14:paraId="3528F6AC" w14:textId="77777777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 xml:space="preserve">Entregue una copia de la </w:t>
      </w:r>
      <w:r w:rsidRPr="00D912CB">
        <w:rPr>
          <w:rFonts w:cs="Arial"/>
          <w:i/>
          <w:szCs w:val="22"/>
          <w:lang w:val="es-419"/>
        </w:rPr>
        <w:t>plantilla del plan de acción</w:t>
      </w:r>
      <w:r w:rsidRPr="00D912CB">
        <w:rPr>
          <w:rFonts w:cs="Arial"/>
          <w:lang w:val="es-419"/>
        </w:rPr>
        <w:t xml:space="preserve"> a cada participante y pídales que lo completen. Recuerde a los participantes que sean específicos acerca de sus objetivos. </w:t>
      </w:r>
    </w:p>
    <w:p w14:paraId="7F8BF182" w14:textId="154E2880" w:rsidR="00CB7506" w:rsidRPr="00D912CB" w:rsidRDefault="00CB7506" w:rsidP="00CB7506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Pregúnteles a los participantes: "¿Cómo usarán este plan de acción?".</w:t>
      </w:r>
      <w:r w:rsidRPr="00D912CB">
        <w:rPr>
          <w:rFonts w:cs="Arial"/>
          <w:i/>
          <w:szCs w:val="22"/>
          <w:lang w:val="es-419"/>
        </w:rPr>
        <w:t xml:space="preserve"> Reléalo antes de trabajar con los miembros de la comunidad y acuérdese de todas las cosas que le gustaría mejorar. </w:t>
      </w:r>
    </w:p>
    <w:p w14:paraId="36BCFDF1" w14:textId="77777777" w:rsidR="00D35628" w:rsidRPr="00D912CB" w:rsidRDefault="00CB7506" w:rsidP="007F237D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Dígales a los participantes que, cuando logren un objetivo, pueden crear uno nuevo.</w:t>
      </w:r>
    </w:p>
    <w:p w14:paraId="0B66C7D1" w14:textId="77777777" w:rsidR="00EF4E3D" w:rsidRPr="00D912CB" w:rsidRDefault="00EF4E3D" w:rsidP="00EF4E3D">
      <w:pPr>
        <w:spacing w:after="120"/>
        <w:ind w:left="720"/>
        <w:rPr>
          <w:rFonts w:cs="Arial"/>
          <w:b/>
          <w:szCs w:val="22"/>
          <w:lang w:val="es-419"/>
        </w:rPr>
      </w:pPr>
      <w:r w:rsidRPr="00D912CB">
        <w:rPr>
          <w:rFonts w:cs="Arial"/>
          <w:b/>
          <w:lang w:val="es-419"/>
        </w:rPr>
        <w:t>Opción 2: árbol para la planificación de acciones</w:t>
      </w:r>
    </w:p>
    <w:p w14:paraId="010C586C" w14:textId="4142506F" w:rsidR="00EF4E3D" w:rsidRPr="00D912CB" w:rsidRDefault="00EF4E3D" w:rsidP="00EF4E3D">
      <w:pPr>
        <w:numPr>
          <w:ilvl w:val="0"/>
          <w:numId w:val="26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Explíqueles a los participantes que les entregará 3 pedazos de papel con forma de hoja.  Deberán escribir lo que planean hacer después del taller con los nuevos conocimientos y habilidades adquiridos.  Deberán escribir 1 objetivo por hoja.  Cuando hayan terminado, pegarán las hojas en el árbol de planificación de acciones.</w:t>
      </w:r>
    </w:p>
    <w:p w14:paraId="51A8E340" w14:textId="281486C5" w:rsidR="00F70AF7" w:rsidRPr="00D912CB" w:rsidRDefault="00D912CB" w:rsidP="00E84EBC">
      <w:pPr>
        <w:numPr>
          <w:ilvl w:val="0"/>
          <w:numId w:val="26"/>
        </w:numPr>
        <w:spacing w:after="120"/>
        <w:rPr>
          <w:rFonts w:cs="Arial"/>
          <w:szCs w:val="22"/>
          <w:lang w:val="es-419"/>
        </w:rPr>
      </w:pPr>
      <w:r w:rsidRPr="00D912CB">
        <w:rPr>
          <w:lang w:val="es-419"/>
        </w:rPr>
        <w:lastRenderedPageBreak/>
        <w:drawing>
          <wp:anchor distT="0" distB="0" distL="114300" distR="114300" simplePos="0" relativeHeight="251704832" behindDoc="0" locked="0" layoutInCell="1" allowOverlap="1" wp14:anchorId="1244B273" wp14:editId="1C35EC4A">
            <wp:simplePos x="0" y="0"/>
            <wp:positionH relativeFrom="column">
              <wp:posOffset>-36830</wp:posOffset>
            </wp:positionH>
            <wp:positionV relativeFrom="paragraph">
              <wp:posOffset>-97155</wp:posOffset>
            </wp:positionV>
            <wp:extent cx="462280" cy="512445"/>
            <wp:effectExtent l="0" t="0" r="0" b="1905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512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4E3D" w:rsidRPr="00D912CB">
        <w:rPr>
          <w:rFonts w:cs="Arial"/>
          <w:lang w:val="es-419"/>
        </w:rPr>
        <w:t>Entréguele a cada participante 3 hojas y pídales que las completen.</w:t>
      </w:r>
    </w:p>
    <w:p w14:paraId="5722FB0C" w14:textId="77777777" w:rsidR="00F70AF7" w:rsidRPr="00D912CB" w:rsidRDefault="00F70AF7" w:rsidP="00E84EBC">
      <w:pPr>
        <w:numPr>
          <w:ilvl w:val="0"/>
          <w:numId w:val="26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Pídales a algunos participantes que compartan lo que escribieron en las hojas de planificación de acciones.</w:t>
      </w:r>
    </w:p>
    <w:p w14:paraId="7405D6C5" w14:textId="77777777" w:rsidR="00D5534A" w:rsidRPr="00D912CB" w:rsidRDefault="009D27AC" w:rsidP="00D5534A">
      <w:pPr>
        <w:rPr>
          <w:lang w:val="es-419"/>
        </w:rPr>
      </w:pPr>
      <w:r w:rsidRPr="00D912CB">
        <w:rPr>
          <w:lang w:val="es-419"/>
        </w:rPr>
        <w:pict w14:anchorId="43C4648B">
          <v:rect id="_x0000_i1031" style="width:0;height:1.5pt" o:hralign="center" o:hrstd="t" o:hr="t" fillcolor="gray" stroked="f"/>
        </w:pict>
      </w:r>
    </w:p>
    <w:p w14:paraId="1F0D347C" w14:textId="78711DB6" w:rsidR="00917B36" w:rsidRPr="00D912CB" w:rsidRDefault="00917B36" w:rsidP="00D5534A">
      <w:pPr>
        <w:pStyle w:val="SectionL1CAWST"/>
        <w:rPr>
          <w:lang w:val="es-419"/>
        </w:rPr>
      </w:pPr>
      <w:r w:rsidRPr="00D912CB">
        <w:rPr>
          <w:lang w:val="es-419"/>
        </w:rPr>
        <w:t xml:space="preserve">Repaso </w:t>
      </w:r>
      <w:r w:rsidR="003364FD" w:rsidRPr="00D912CB">
        <w:rPr>
          <w:lang w:val="es-419"/>
        </w:rPr>
        <w:tab/>
      </w:r>
      <w:r w:rsidRPr="00D912CB">
        <w:rPr>
          <w:lang w:val="es-419"/>
        </w:rPr>
        <w:t>2 minutos</w:t>
      </w:r>
    </w:p>
    <w:p w14:paraId="58A348B2" w14:textId="77777777" w:rsidR="00917B36" w:rsidRPr="00D912CB" w:rsidRDefault="00D35628" w:rsidP="00917B36">
      <w:pPr>
        <w:rPr>
          <w:rFonts w:cs="Arial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685376" behindDoc="0" locked="0" layoutInCell="1" allowOverlap="1" wp14:anchorId="60520A20" wp14:editId="465B6177">
            <wp:simplePos x="0" y="0"/>
            <wp:positionH relativeFrom="column">
              <wp:posOffset>-19050</wp:posOffset>
            </wp:positionH>
            <wp:positionV relativeFrom="paragraph">
              <wp:posOffset>149860</wp:posOffset>
            </wp:positionV>
            <wp:extent cx="434975" cy="427990"/>
            <wp:effectExtent l="0" t="0" r="3175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iewbw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975" cy="427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28B1BB" w14:textId="77777777" w:rsidR="00F70AF7" w:rsidRPr="00D912CB" w:rsidRDefault="00F70AF7" w:rsidP="00F70AF7">
      <w:pPr>
        <w:numPr>
          <w:ilvl w:val="0"/>
          <w:numId w:val="6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Opción 1: divida a los participantes en grupos de 3 personas y pídales que compartan sus planes de acción con los otros miembros del grupo.</w:t>
      </w:r>
    </w:p>
    <w:p w14:paraId="3336F6FA" w14:textId="77777777" w:rsidR="00A70F27" w:rsidRPr="00D912CB" w:rsidRDefault="00F70AF7" w:rsidP="00F70AF7">
      <w:pPr>
        <w:numPr>
          <w:ilvl w:val="0"/>
          <w:numId w:val="6"/>
        </w:numPr>
        <w:spacing w:after="120"/>
        <w:rPr>
          <w:rFonts w:cs="Arial"/>
          <w:szCs w:val="22"/>
          <w:lang w:val="es-419"/>
        </w:rPr>
      </w:pPr>
      <w:r w:rsidRPr="00D912CB">
        <w:rPr>
          <w:rFonts w:cs="Arial"/>
          <w:lang w:val="es-419"/>
        </w:rPr>
        <w:t>Opción 2: pídales a todos los participantes que tomen las hojas y las peguen en el árbol de planificación de acciones.  Pídales que lean las otras hojas de planificación de acciones que fueron pegadas en la pared.</w:t>
      </w:r>
    </w:p>
    <w:p w14:paraId="5EAD9675" w14:textId="77777777" w:rsidR="00917B36" w:rsidRPr="00D912CB" w:rsidRDefault="009D27AC" w:rsidP="00917B36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szCs w:val="22"/>
          <w:lang w:val="es-419"/>
        </w:rPr>
        <w:pict w14:anchorId="3AB6E507">
          <v:rect id="_x0000_i1032" style="width:0;height:1.5pt" o:hralign="center" o:hrstd="t" o:hr="t" fillcolor="gray" stroked="f"/>
        </w:pict>
      </w:r>
    </w:p>
    <w:p w14:paraId="4471E4D7" w14:textId="77777777" w:rsidR="00917B36" w:rsidRPr="00D912CB" w:rsidRDefault="00ED5EB9" w:rsidP="00D5534A">
      <w:pPr>
        <w:pStyle w:val="SectionL1CAWST"/>
        <w:rPr>
          <w:lang w:val="es-419"/>
        </w:rPr>
      </w:pPr>
      <w:r w:rsidRPr="00D912CB">
        <w:rPr>
          <w:lang w:val="es-419"/>
        </w:rPr>
        <w:t>Reflexiones sobre la lección</w:t>
      </w:r>
    </w:p>
    <w:p w14:paraId="6064D9E1" w14:textId="77777777" w:rsidR="00F449AE" w:rsidRPr="00D912CB" w:rsidRDefault="00F449AE" w:rsidP="00917B36">
      <w:pPr>
        <w:rPr>
          <w:rFonts w:cs="Arial"/>
          <w:color w:val="000000" w:themeColor="text1"/>
          <w:szCs w:val="22"/>
          <w:lang w:val="es-419"/>
        </w:rPr>
      </w:pPr>
    </w:p>
    <w:p w14:paraId="18077B69" w14:textId="77777777" w:rsidR="009D187A" w:rsidRPr="00D912CB" w:rsidRDefault="00237573" w:rsidP="005F45B0">
      <w:pPr>
        <w:jc w:val="both"/>
        <w:rPr>
          <w:rFonts w:cs="Arial"/>
          <w:color w:val="000000" w:themeColor="text1"/>
          <w:szCs w:val="22"/>
          <w:lang w:val="es-419"/>
        </w:rPr>
      </w:pPr>
      <w:r w:rsidRPr="00D912CB">
        <w:rPr>
          <w:rFonts w:cs="Arial"/>
          <w:color w:val="000000" w:themeColor="text1"/>
          <w:szCs w:val="22"/>
          <w:lang w:val="es-419"/>
        </w:rPr>
        <w:br w:type="page"/>
      </w:r>
    </w:p>
    <w:p w14:paraId="7216297B" w14:textId="77777777" w:rsidR="009D187A" w:rsidRPr="00D912CB" w:rsidRDefault="009D187A" w:rsidP="009D187A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lang w:val="es-419"/>
        </w:rPr>
        <w:lastRenderedPageBreak/>
        <w:t xml:space="preserve">Voy a... </w:t>
      </w:r>
      <w:r w:rsidRPr="00D912CB">
        <w:rPr>
          <w:rFonts w:cs="Arial"/>
          <w:szCs w:val="22"/>
          <w:lang w:val="es-419"/>
        </w:rPr>
        <w:t xml:space="preserve"> practicar la formulación de preguntas eficaces a los miembros de las familias para entender mejor por qué no usan el filtro sistemáticamente.</w:t>
      </w:r>
    </w:p>
    <w:p w14:paraId="574258AE" w14:textId="77777777" w:rsidR="009D187A" w:rsidRPr="00D912CB" w:rsidRDefault="009D187A" w:rsidP="009D187A">
      <w:pPr>
        <w:rPr>
          <w:rFonts w:cs="Arial"/>
          <w:szCs w:val="22"/>
          <w:lang w:val="es-419"/>
        </w:rPr>
      </w:pPr>
    </w:p>
    <w:p w14:paraId="2750F4F0" w14:textId="77777777" w:rsidR="009D187A" w:rsidRPr="00D912CB" w:rsidRDefault="009D187A" w:rsidP="009D187A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lang w:val="es-419"/>
        </w:rPr>
        <w:t>Porque...</w:t>
      </w:r>
      <w:r w:rsidRPr="00D912CB">
        <w:rPr>
          <w:rFonts w:cs="Arial"/>
          <w:szCs w:val="22"/>
          <w:lang w:val="es-419"/>
        </w:rPr>
        <w:t xml:space="preserve"> para mí es importante saber los motivos, ya que así puedo hacer recomendaciones y dar consejos adecuados.</w:t>
      </w:r>
    </w:p>
    <w:p w14:paraId="67D159FA" w14:textId="77777777" w:rsidR="009D187A" w:rsidRPr="00D912CB" w:rsidRDefault="009D187A" w:rsidP="009D187A">
      <w:pPr>
        <w:rPr>
          <w:rFonts w:cs="Arial"/>
          <w:szCs w:val="22"/>
          <w:lang w:val="es-419"/>
        </w:rPr>
      </w:pPr>
    </w:p>
    <w:p w14:paraId="6575ADE6" w14:textId="77777777" w:rsidR="009D187A" w:rsidRPr="00D912CB" w:rsidRDefault="009D187A" w:rsidP="009D187A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lang w:val="es-419"/>
        </w:rPr>
        <w:t xml:space="preserve">Mi estrategia para implementar esta acción es... </w:t>
      </w:r>
      <w:r w:rsidRPr="00D912CB">
        <w:rPr>
          <w:rFonts w:cs="Arial"/>
          <w:szCs w:val="22"/>
          <w:lang w:val="es-419"/>
        </w:rPr>
        <w:t>practicar con otros promotores comunitarios de WASH y las familias, observar de qué manera formulan preguntas otros promotores comunitarios de WASH y practicar la formulación de preguntas eficaces con un colega.</w:t>
      </w:r>
    </w:p>
    <w:p w14:paraId="6E9D47D7" w14:textId="77777777" w:rsidR="00115103" w:rsidRPr="00D912CB" w:rsidRDefault="00115103" w:rsidP="009D187A">
      <w:pPr>
        <w:rPr>
          <w:rFonts w:cs="Arial"/>
          <w:szCs w:val="22"/>
          <w:lang w:val="es-419"/>
        </w:rPr>
      </w:pPr>
    </w:p>
    <w:p w14:paraId="22D9E38A" w14:textId="77777777" w:rsidR="00115103" w:rsidRPr="00D912CB" w:rsidRDefault="00115103" w:rsidP="009D187A">
      <w:pPr>
        <w:rPr>
          <w:rFonts w:cs="Arial"/>
          <w:b/>
          <w:sz w:val="24"/>
          <w:szCs w:val="22"/>
          <w:lang w:val="es-419"/>
        </w:rPr>
      </w:pPr>
    </w:p>
    <w:p w14:paraId="1BFAF648" w14:textId="77777777" w:rsidR="00115103" w:rsidRPr="00D912CB" w:rsidRDefault="00115103" w:rsidP="009D187A">
      <w:pPr>
        <w:rPr>
          <w:rFonts w:cs="Arial"/>
          <w:szCs w:val="22"/>
          <w:lang w:val="es-419"/>
        </w:rPr>
      </w:pPr>
      <w:r w:rsidRPr="00D912CB">
        <w:rPr>
          <w:rFonts w:cs="Arial"/>
          <w:b/>
          <w:sz w:val="24"/>
          <w:lang w:val="es-419"/>
        </w:rPr>
        <w:t>Ejemplo de árbol para la planificación de acciones</w:t>
      </w:r>
      <w:r w:rsidRPr="00D912CB">
        <w:rPr>
          <w:rFonts w:cs="Arial"/>
          <w:szCs w:val="22"/>
          <w:lang w:val="es-419"/>
        </w:rPr>
        <w:t>:</w:t>
      </w:r>
    </w:p>
    <w:p w14:paraId="05C6F722" w14:textId="77777777" w:rsidR="00115103" w:rsidRPr="00D912CB" w:rsidRDefault="00115103" w:rsidP="009D187A">
      <w:pPr>
        <w:rPr>
          <w:rFonts w:cs="Arial"/>
          <w:szCs w:val="22"/>
          <w:lang w:val="es-419"/>
        </w:rPr>
      </w:pPr>
    </w:p>
    <w:p w14:paraId="3D039810" w14:textId="77777777" w:rsidR="00115103" w:rsidRPr="00D912CB" w:rsidRDefault="00115103" w:rsidP="009D187A">
      <w:pPr>
        <w:rPr>
          <w:rFonts w:cs="Arial"/>
          <w:szCs w:val="22"/>
          <w:lang w:val="es-419"/>
        </w:rPr>
      </w:pPr>
    </w:p>
    <w:p w14:paraId="4DED66F1" w14:textId="77777777" w:rsidR="00115103" w:rsidRPr="00D912CB" w:rsidRDefault="00115103" w:rsidP="000A48F2">
      <w:pPr>
        <w:jc w:val="center"/>
        <w:rPr>
          <w:rFonts w:cs="Arial"/>
          <w:szCs w:val="22"/>
          <w:lang w:val="es-419"/>
        </w:rPr>
      </w:pPr>
      <w:r w:rsidRPr="00D912CB">
        <w:rPr>
          <w:rFonts w:cs="Arial"/>
          <w:szCs w:val="22"/>
          <w:lang w:val="es-419"/>
        </w:rPr>
        <w:drawing>
          <wp:inline distT="0" distB="0" distL="0" distR="0" wp14:anchorId="157D0C5F" wp14:editId="6524D92B">
            <wp:extent cx="5467350" cy="4267200"/>
            <wp:effectExtent l="0" t="0" r="0" b="0"/>
            <wp:docPr id="4" name="Picture 4" descr="M:\Photo Dump\2016-10 Kenya - Community WASH Promoter (Pilot)\20161014_130928_HD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:\Photo Dump\2016-10 Kenya - Community WASH Promoter (Pilot)\20161014_130928_HD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70" t="2564" r="1431" b="1675"/>
                    <a:stretch/>
                  </pic:blipFill>
                  <pic:spPr bwMode="auto">
                    <a:xfrm>
                      <a:off x="0" y="0"/>
                      <a:ext cx="5467959" cy="426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93102E" w14:textId="77777777" w:rsidR="00115103" w:rsidRPr="00D912CB" w:rsidRDefault="00115103" w:rsidP="009D187A">
      <w:pPr>
        <w:rPr>
          <w:rFonts w:cs="Arial"/>
          <w:szCs w:val="22"/>
          <w:lang w:val="es-419"/>
        </w:rPr>
      </w:pPr>
    </w:p>
    <w:p w14:paraId="4FE08C60" w14:textId="77777777" w:rsidR="00115103" w:rsidRPr="00D912CB" w:rsidRDefault="00115103" w:rsidP="009D187A">
      <w:pPr>
        <w:rPr>
          <w:rFonts w:cs="Arial"/>
          <w:szCs w:val="22"/>
          <w:lang w:val="es-419"/>
        </w:rPr>
      </w:pPr>
    </w:p>
    <w:p w14:paraId="74762CA4" w14:textId="77777777" w:rsidR="009D187A" w:rsidRPr="00D912CB" w:rsidRDefault="009D187A">
      <w:pPr>
        <w:rPr>
          <w:rFonts w:cs="Arial"/>
          <w:szCs w:val="22"/>
          <w:lang w:val="es-419"/>
        </w:rPr>
      </w:pPr>
      <w:r w:rsidRPr="00D912CB">
        <w:rPr>
          <w:rFonts w:cs="Arial"/>
          <w:szCs w:val="22"/>
          <w:lang w:val="es-419"/>
        </w:rPr>
        <w:br w:type="page"/>
      </w:r>
    </w:p>
    <w:p w14:paraId="749B93C0" w14:textId="77777777" w:rsidR="00115103" w:rsidRPr="00D912CB" w:rsidRDefault="00EB4EBB">
      <w:pPr>
        <w:rPr>
          <w:rFonts w:cs="Arial"/>
          <w:color w:val="000000" w:themeColor="text1"/>
          <w:szCs w:val="22"/>
          <w:lang w:val="es-419"/>
        </w:rPr>
      </w:pPr>
      <w:r w:rsidRPr="00D912CB">
        <w:rPr>
          <w:lang w:val="es-419"/>
        </w:rPr>
        <w:lastRenderedPageBreak/>
        <w:drawing>
          <wp:anchor distT="0" distB="0" distL="114300" distR="114300" simplePos="0" relativeHeight="251713024" behindDoc="1" locked="0" layoutInCell="1" allowOverlap="1" wp14:anchorId="18FE74E5" wp14:editId="7BA4268A">
            <wp:simplePos x="0" y="0"/>
            <wp:positionH relativeFrom="column">
              <wp:posOffset>1181735</wp:posOffset>
            </wp:positionH>
            <wp:positionV relativeFrom="paragraph">
              <wp:posOffset>12700</wp:posOffset>
            </wp:positionV>
            <wp:extent cx="4938653" cy="2660868"/>
            <wp:effectExtent l="0" t="0" r="0" b="635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>
                      <a:picLocks noChangeAspect="1"/>
                    </pic:cNvPicPr>
                  </pic:nvPicPr>
                  <pic:blipFill rotWithShape="1"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938653" cy="266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912CB">
        <w:rPr>
          <w:rFonts w:cs="Arial"/>
          <w:color w:val="000000" w:themeColor="text1"/>
          <w:lang w:val="es-419"/>
        </w:rPr>
        <w:t>Hojas de árbol para la planificación de acciones</w:t>
      </w:r>
    </w:p>
    <w:p w14:paraId="0F80167A" w14:textId="77777777" w:rsidR="00EB4EBB" w:rsidRPr="00D912CB" w:rsidRDefault="00EB4EBB">
      <w:pPr>
        <w:rPr>
          <w:lang w:val="es-419"/>
        </w:rPr>
      </w:pPr>
    </w:p>
    <w:p w14:paraId="3FEB052F" w14:textId="689B442F" w:rsidR="00115103" w:rsidRPr="00D912CB" w:rsidRDefault="00D912CB">
      <w:pPr>
        <w:rPr>
          <w:rFonts w:cs="Arial"/>
          <w:color w:val="000000" w:themeColor="text1"/>
          <w:szCs w:val="22"/>
          <w:lang w:val="es-419"/>
        </w:rPr>
      </w:pPr>
      <w:r w:rsidRPr="00D912CB">
        <w:rPr>
          <w:lang w:val="es-419"/>
        </w:rPr>
        <w:drawing>
          <wp:anchor distT="0" distB="0" distL="114300" distR="114300" simplePos="0" relativeHeight="251715072" behindDoc="1" locked="0" layoutInCell="1" allowOverlap="1" wp14:anchorId="7EC6E833" wp14:editId="081AC1E6">
            <wp:simplePos x="0" y="0"/>
            <wp:positionH relativeFrom="column">
              <wp:posOffset>173990</wp:posOffset>
            </wp:positionH>
            <wp:positionV relativeFrom="paragraph">
              <wp:posOffset>2463800</wp:posOffset>
            </wp:positionV>
            <wp:extent cx="4938653" cy="2660868"/>
            <wp:effectExtent l="0" t="0" r="0" b="635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>
                      <a:picLocks noChangeAspect="1"/>
                    </pic:cNvPicPr>
                  </pic:nvPicPr>
                  <pic:blipFill rotWithShape="1"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938653" cy="266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912CB">
        <w:rPr>
          <w:lang w:val="es-419"/>
        </w:rPr>
        <w:drawing>
          <wp:anchor distT="0" distB="0" distL="114300" distR="114300" simplePos="0" relativeHeight="251710976" behindDoc="1" locked="0" layoutInCell="1" allowOverlap="1" wp14:anchorId="7FA7FA54" wp14:editId="128CCA74">
            <wp:simplePos x="0" y="0"/>
            <wp:positionH relativeFrom="column">
              <wp:posOffset>382417</wp:posOffset>
            </wp:positionH>
            <wp:positionV relativeFrom="paragraph">
              <wp:posOffset>5233670</wp:posOffset>
            </wp:positionV>
            <wp:extent cx="4938653" cy="2660868"/>
            <wp:effectExtent l="0" t="0" r="0" b="635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>
                      <a:picLocks noChangeAspect="1"/>
                    </pic:cNvPicPr>
                  </pic:nvPicPr>
                  <pic:blipFill rotWithShape="1"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938653" cy="266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5103" w:rsidRPr="00D912CB">
        <w:rPr>
          <w:rFonts w:cs="Arial"/>
          <w:color w:val="000000" w:themeColor="text1"/>
          <w:szCs w:val="22"/>
          <w:lang w:val="es-419"/>
        </w:rPr>
        <w:br w:type="page"/>
      </w:r>
    </w:p>
    <w:p w14:paraId="3632C520" w14:textId="1610CA6F" w:rsidR="005F45B0" w:rsidRPr="00D912CB" w:rsidRDefault="005F45B0" w:rsidP="005F45B0">
      <w:pPr>
        <w:jc w:val="both"/>
        <w:rPr>
          <w:rFonts w:ascii="Calibri" w:hAnsi="Calibri"/>
          <w:sz w:val="24"/>
          <w:lang w:val="es-419"/>
        </w:rPr>
      </w:pPr>
      <w:r w:rsidRPr="00D912CB">
        <w:rPr>
          <w:rFonts w:cs="Arial"/>
          <w:color w:val="000000" w:themeColor="text1"/>
          <w:lang w:val="es-419"/>
        </w:rPr>
        <w:lastRenderedPageBreak/>
        <w:t>Nombre: _____________________________</w:t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</w:r>
      <w:bookmarkStart w:id="0" w:name="_GoBack"/>
      <w:bookmarkEnd w:id="0"/>
      <w:r w:rsidRPr="00D912CB">
        <w:rPr>
          <w:rFonts w:ascii="Calibri" w:hAnsi="Calibri"/>
          <w:sz w:val="24"/>
          <w:lang w:val="es-419"/>
        </w:rPr>
        <w:t>Fecha: ______________</w:t>
      </w:r>
    </w:p>
    <w:p w14:paraId="54C1296D" w14:textId="77777777" w:rsidR="005F45B0" w:rsidRPr="00D912CB" w:rsidRDefault="005F45B0" w:rsidP="005F45B0">
      <w:pPr>
        <w:jc w:val="both"/>
        <w:rPr>
          <w:rFonts w:ascii="Calibri" w:hAnsi="Calibri"/>
          <w:i/>
          <w:lang w:val="es-419"/>
        </w:rPr>
      </w:pPr>
    </w:p>
    <w:p w14:paraId="115F1B68" w14:textId="77777777" w:rsidR="005F45B0" w:rsidRPr="00D912CB" w:rsidRDefault="005F45B0" w:rsidP="005F45B0">
      <w:pPr>
        <w:jc w:val="both"/>
        <w:rPr>
          <w:rFonts w:ascii="Calibri" w:hAnsi="Calibri"/>
          <w:i/>
          <w:lang w:val="es-419"/>
        </w:rPr>
      </w:pPr>
    </w:p>
    <w:p w14:paraId="08AB3256" w14:textId="77777777" w:rsidR="005F45B0" w:rsidRPr="00D912CB" w:rsidRDefault="005F45B0" w:rsidP="005F45B0">
      <w:pPr>
        <w:jc w:val="both"/>
        <w:rPr>
          <w:rFonts w:ascii="Calibri" w:hAnsi="Calibri"/>
          <w:i/>
          <w:lang w:val="es-419"/>
        </w:rPr>
      </w:pPr>
      <w:r w:rsidRPr="00D912CB">
        <w:rPr>
          <w:rFonts w:ascii="Calibri" w:hAnsi="Calibri"/>
          <w:i/>
          <w:lang w:val="es-419"/>
        </w:rPr>
        <w:t>Para mejorar mi eficacia como promotor comunitario de WASH:</w:t>
      </w:r>
    </w:p>
    <w:p w14:paraId="2AB6C0A5" w14:textId="77777777" w:rsidR="005F45B0" w:rsidRPr="00D912CB" w:rsidRDefault="005F45B0" w:rsidP="005F45B0">
      <w:pPr>
        <w:jc w:val="both"/>
        <w:rPr>
          <w:rFonts w:ascii="Calibri" w:hAnsi="Calibri"/>
          <w:lang w:val="es-419"/>
        </w:rPr>
      </w:pPr>
    </w:p>
    <w:p w14:paraId="400944A5" w14:textId="77777777" w:rsidR="005F45B0" w:rsidRPr="00D912CB" w:rsidRDefault="005F45B0" w:rsidP="005F45B0">
      <w:pPr>
        <w:pStyle w:val="ListParagraph"/>
        <w:numPr>
          <w:ilvl w:val="0"/>
          <w:numId w:val="24"/>
        </w:numPr>
        <w:spacing w:line="360" w:lineRule="auto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Voy a… </w:t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  <w:t xml:space="preserve"> </w:t>
      </w:r>
    </w:p>
    <w:p w14:paraId="3E9B4B74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66AA6EFD" w14:textId="77777777" w:rsidR="005F45B0" w:rsidRPr="00D912CB" w:rsidRDefault="005F45B0" w:rsidP="005F45B0">
      <w:pPr>
        <w:spacing w:line="360" w:lineRule="auto"/>
        <w:ind w:firstLine="360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porque… </w:t>
      </w:r>
    </w:p>
    <w:p w14:paraId="3370D58C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0ABD3C72" w14:textId="77777777" w:rsidR="005F45B0" w:rsidRPr="00D912CB" w:rsidRDefault="005F45B0" w:rsidP="005F45B0">
      <w:pPr>
        <w:spacing w:line="360" w:lineRule="auto"/>
        <w:ind w:firstLine="360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>Mi estrategia para realizar esta acción es…</w:t>
      </w:r>
    </w:p>
    <w:p w14:paraId="18C49A10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49571794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2D305259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31D3E20C" w14:textId="77777777" w:rsidR="005F45B0" w:rsidRPr="00D912CB" w:rsidRDefault="005F45B0" w:rsidP="005F45B0">
      <w:pPr>
        <w:pStyle w:val="ListParagraph"/>
        <w:numPr>
          <w:ilvl w:val="0"/>
          <w:numId w:val="24"/>
        </w:numPr>
        <w:spacing w:line="360" w:lineRule="auto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 Voy a… </w:t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  <w:t xml:space="preserve"> </w:t>
      </w:r>
    </w:p>
    <w:p w14:paraId="2893A54D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433944A1" w14:textId="77777777" w:rsidR="005F45B0" w:rsidRPr="00D912CB" w:rsidRDefault="005F45B0" w:rsidP="005F45B0">
      <w:pPr>
        <w:spacing w:line="360" w:lineRule="auto"/>
        <w:ind w:firstLine="360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porque… </w:t>
      </w:r>
      <w:r w:rsidRPr="00D912CB">
        <w:rPr>
          <w:rFonts w:ascii="Calibri" w:hAnsi="Calibri"/>
          <w:sz w:val="24"/>
          <w:lang w:val="es-419"/>
        </w:rPr>
        <w:tab/>
      </w:r>
    </w:p>
    <w:p w14:paraId="070A9D2C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3D3C5BCE" w14:textId="77777777" w:rsidR="005F45B0" w:rsidRPr="00D912CB" w:rsidRDefault="005F45B0" w:rsidP="005F45B0">
      <w:pPr>
        <w:spacing w:line="360" w:lineRule="auto"/>
        <w:ind w:firstLine="360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>Mi estrategia para realizar esta acción es…</w:t>
      </w:r>
      <w:r w:rsidRPr="00D912CB">
        <w:rPr>
          <w:rFonts w:ascii="Calibri" w:hAnsi="Calibri"/>
          <w:sz w:val="24"/>
          <w:lang w:val="es-419"/>
        </w:rPr>
        <w:tab/>
      </w:r>
    </w:p>
    <w:p w14:paraId="4F9AB7DD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7D8C84CE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12CFC5C7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47E32F58" w14:textId="77777777" w:rsidR="005F45B0" w:rsidRPr="00D912CB" w:rsidRDefault="005F45B0" w:rsidP="005F45B0">
      <w:pPr>
        <w:pStyle w:val="ListParagraph"/>
        <w:numPr>
          <w:ilvl w:val="0"/>
          <w:numId w:val="24"/>
        </w:numPr>
        <w:spacing w:line="360" w:lineRule="auto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Voy a… </w:t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</w:r>
      <w:r w:rsidRPr="00D912CB">
        <w:rPr>
          <w:rFonts w:ascii="Calibri" w:hAnsi="Calibri"/>
          <w:sz w:val="24"/>
          <w:lang w:val="es-419"/>
        </w:rPr>
        <w:tab/>
        <w:t xml:space="preserve"> </w:t>
      </w:r>
    </w:p>
    <w:p w14:paraId="719C2AD1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0F238AB1" w14:textId="77777777" w:rsidR="005F45B0" w:rsidRPr="00D912CB" w:rsidRDefault="005F45B0" w:rsidP="005F45B0">
      <w:pPr>
        <w:spacing w:line="360" w:lineRule="auto"/>
        <w:ind w:firstLine="360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porque… </w:t>
      </w:r>
      <w:r w:rsidRPr="00D912CB">
        <w:rPr>
          <w:rFonts w:ascii="Calibri" w:hAnsi="Calibri"/>
          <w:sz w:val="24"/>
          <w:lang w:val="es-419"/>
        </w:rPr>
        <w:tab/>
      </w:r>
    </w:p>
    <w:p w14:paraId="618C5807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6019F96E" w14:textId="77777777" w:rsidR="005F45B0" w:rsidRPr="00D912CB" w:rsidRDefault="005F45B0" w:rsidP="005F45B0">
      <w:pPr>
        <w:spacing w:line="360" w:lineRule="auto"/>
        <w:ind w:firstLine="360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>Mi estrategia para realizar esta acción es…</w:t>
      </w:r>
    </w:p>
    <w:p w14:paraId="5F82D896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39BBD459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  <w:r w:rsidRPr="00D912CB">
        <w:rPr>
          <w:rFonts w:ascii="Calibri" w:hAnsi="Calibri"/>
          <w:sz w:val="24"/>
          <w:lang w:val="es-419"/>
        </w:rPr>
        <w:t xml:space="preserve"> </w:t>
      </w:r>
    </w:p>
    <w:p w14:paraId="75CE3CB6" w14:textId="77777777" w:rsidR="005F45B0" w:rsidRPr="00D912CB" w:rsidRDefault="005F45B0" w:rsidP="005F45B0">
      <w:pPr>
        <w:spacing w:line="360" w:lineRule="auto"/>
        <w:jc w:val="both"/>
        <w:rPr>
          <w:rFonts w:ascii="Calibri" w:hAnsi="Calibri"/>
          <w:sz w:val="24"/>
          <w:lang w:val="es-419"/>
        </w:rPr>
      </w:pPr>
    </w:p>
    <w:p w14:paraId="03FBFEEB" w14:textId="77777777" w:rsidR="005F45B0" w:rsidRPr="00D912CB" w:rsidRDefault="005F45B0" w:rsidP="005F45B0">
      <w:pPr>
        <w:spacing w:line="360" w:lineRule="auto"/>
        <w:jc w:val="both"/>
        <w:rPr>
          <w:rFonts w:cs="Arial"/>
          <w:szCs w:val="22"/>
          <w:lang w:val="es-419"/>
        </w:rPr>
      </w:pPr>
      <w:r w:rsidRPr="00D912CB">
        <w:rPr>
          <w:rFonts w:ascii="Calibri" w:hAnsi="Calibri"/>
          <w:lang w:val="es-419"/>
        </w:rPr>
        <w:t>Firma: _________________________</w:t>
      </w:r>
    </w:p>
    <w:p w14:paraId="756F26F4" w14:textId="77777777" w:rsidR="00237573" w:rsidRPr="00D912CB" w:rsidRDefault="00237573">
      <w:pPr>
        <w:rPr>
          <w:rFonts w:cs="Arial"/>
          <w:color w:val="000000" w:themeColor="text1"/>
          <w:szCs w:val="22"/>
          <w:lang w:val="es-419"/>
        </w:rPr>
      </w:pPr>
    </w:p>
    <w:sectPr w:rsidR="00237573" w:rsidRPr="00D912CB" w:rsidSect="001878DC">
      <w:headerReference w:type="default" r:id="rId21"/>
      <w:footerReference w:type="default" r:id="rId22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63A9A7" w14:textId="77777777" w:rsidR="009D27AC" w:rsidRDefault="009D27AC">
      <w:r>
        <w:separator/>
      </w:r>
    </w:p>
  </w:endnote>
  <w:endnote w:type="continuationSeparator" w:id="0">
    <w:p w14:paraId="3B7C9509" w14:textId="77777777" w:rsidR="009D27AC" w:rsidRDefault="009D2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olBoran">
    <w:altName w:val="Leelawadee UI"/>
    <w:charset w:val="00"/>
    <w:family w:val="swiss"/>
    <w:pitch w:val="variable"/>
    <w:sig w:usb0="80000003" w:usb1="00000000" w:usb2="0001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aunPenh">
    <w:altName w:val="DaunPenh"/>
    <w:charset w:val="00"/>
    <w:family w:val="auto"/>
    <w:pitch w:val="variable"/>
    <w:sig w:usb0="80000003" w:usb1="00000000" w:usb2="0001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1913D3" w14:textId="77777777" w:rsidR="00E804BF" w:rsidRPr="008F70E3" w:rsidRDefault="00CB3242" w:rsidP="00EF1A14">
    <w:pPr>
      <w:pStyle w:val="Footer"/>
      <w:rPr>
        <w:rFonts w:cs="Arial"/>
        <w:szCs w:val="22"/>
        <w:lang w:val="es-AR"/>
      </w:rPr>
    </w:pPr>
    <w:r>
      <w:rPr>
        <w:rFonts w:cs="Arial"/>
        <w:noProof/>
        <w:szCs w:val="22"/>
        <w:lang w:val="es-AR"/>
      </w:rPr>
      <w:drawing>
        <wp:anchor distT="0" distB="0" distL="114300" distR="114300" simplePos="0" relativeHeight="251659264" behindDoc="0" locked="0" layoutInCell="1" allowOverlap="1" wp14:anchorId="154338F2" wp14:editId="4EEC4B91">
          <wp:simplePos x="0" y="0"/>
          <wp:positionH relativeFrom="column">
            <wp:posOffset>0</wp:posOffset>
          </wp:positionH>
          <wp:positionV relativeFrom="paragraph">
            <wp:posOffset>-295275</wp:posOffset>
          </wp:positionV>
          <wp:extent cx="965200" cy="347822"/>
          <wp:effectExtent l="0" t="0" r="635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AWST LOGO HORIZ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5200" cy="3478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8EF6FA" w14:textId="77777777" w:rsidR="009D27AC" w:rsidRDefault="009D27AC">
      <w:r>
        <w:separator/>
      </w:r>
    </w:p>
  </w:footnote>
  <w:footnote w:type="continuationSeparator" w:id="0">
    <w:p w14:paraId="3DFC5D23" w14:textId="77777777" w:rsidR="009D27AC" w:rsidRDefault="009D27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869803" w14:textId="77777777" w:rsidR="00E804BF" w:rsidRPr="00917B36" w:rsidRDefault="002B76B3" w:rsidP="001878DC">
    <w:pPr>
      <w:pStyle w:val="Header"/>
      <w:tabs>
        <w:tab w:val="clear" w:pos="8640"/>
        <w:tab w:val="right" w:pos="9360"/>
      </w:tabs>
      <w:rPr>
        <w:rFonts w:cs="Arial"/>
        <w:szCs w:val="22"/>
        <w:lang w:val="es-AR"/>
      </w:rPr>
    </w:pPr>
    <w:r>
      <w:rPr>
        <w:rFonts w:cs="Arial"/>
        <w:lang w:val="es-AR"/>
      </w:rPr>
      <w:t>Promoción comunitaria de WASH</w:t>
    </w:r>
    <w:r w:rsidR="00E804BF">
      <w:rPr>
        <w:rFonts w:cs="Arial"/>
        <w:szCs w:val="22"/>
        <w:lang w:val="es-AR"/>
      </w:rPr>
      <w:tab/>
    </w:r>
    <w:r w:rsidR="00E804BF">
      <w:rPr>
        <w:rFonts w:cs="Arial"/>
        <w:szCs w:val="22"/>
        <w:lang w:val="es-AR"/>
      </w:rPr>
      <w:tab/>
    </w:r>
    <w:r>
      <w:rPr>
        <w:rFonts w:cs="Arial"/>
        <w:lang w:val="es-AR"/>
      </w:rPr>
      <w:t>Planificación de acciones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84D7E"/>
    <w:multiLevelType w:val="hybridMultilevel"/>
    <w:tmpl w:val="5088D79C"/>
    <w:lvl w:ilvl="0" w:tplc="4A1A47E8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515E0"/>
    <w:multiLevelType w:val="hybridMultilevel"/>
    <w:tmpl w:val="BB8210CC"/>
    <w:lvl w:ilvl="0" w:tplc="A40CEE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6"/>
        </w:tabs>
        <w:ind w:left="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96"/>
        </w:tabs>
        <w:ind w:left="7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236"/>
        </w:tabs>
        <w:ind w:left="22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6"/>
        </w:tabs>
        <w:ind w:left="29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6"/>
        </w:tabs>
        <w:ind w:left="36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96"/>
        </w:tabs>
        <w:ind w:left="43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16"/>
        </w:tabs>
        <w:ind w:left="5116" w:hanging="180"/>
      </w:pPr>
    </w:lvl>
  </w:abstractNum>
  <w:abstractNum w:abstractNumId="2" w15:restartNumberingAfterBreak="0">
    <w:nsid w:val="06BF7024"/>
    <w:multiLevelType w:val="hybridMultilevel"/>
    <w:tmpl w:val="ADE6BE00"/>
    <w:lvl w:ilvl="0" w:tplc="921EF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7CE813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D0D4BEC"/>
    <w:multiLevelType w:val="hybridMultilevel"/>
    <w:tmpl w:val="74762F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2101D73"/>
    <w:multiLevelType w:val="hybridMultilevel"/>
    <w:tmpl w:val="40DED5B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C7789D"/>
    <w:multiLevelType w:val="hybridMultilevel"/>
    <w:tmpl w:val="77E88F0C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D015F9F"/>
    <w:multiLevelType w:val="multilevel"/>
    <w:tmpl w:val="8D1E47FC"/>
    <w:styleLink w:val="MyList"/>
    <w:lvl w:ilvl="0">
      <w:start w:val="1"/>
      <w:numFmt w:val="decimal"/>
      <w:lvlText w:val="%1"/>
      <w:lvlJc w:val="left"/>
      <w:pPr>
        <w:tabs>
          <w:tab w:val="num" w:pos="1004"/>
        </w:tabs>
        <w:ind w:left="1004" w:hanging="284"/>
      </w:pPr>
      <w:rPr>
        <w:rFonts w:ascii="Times New Roman" w:hAnsi="Times New Roman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D976C5E"/>
    <w:multiLevelType w:val="hybridMultilevel"/>
    <w:tmpl w:val="64FEF986"/>
    <w:lvl w:ilvl="0" w:tplc="10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D10A82"/>
    <w:multiLevelType w:val="hybridMultilevel"/>
    <w:tmpl w:val="23B0840A"/>
    <w:lvl w:ilvl="0" w:tplc="515A7062">
      <w:start w:val="1"/>
      <w:numFmt w:val="bullet"/>
      <w:lvlText w:val=""/>
      <w:lvlJc w:val="left"/>
      <w:pPr>
        <w:tabs>
          <w:tab w:val="num" w:pos="2264"/>
        </w:tabs>
        <w:ind w:left="2264" w:hanging="284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853"/>
        </w:tabs>
        <w:ind w:left="285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3573"/>
        </w:tabs>
        <w:ind w:left="3573" w:hanging="180"/>
      </w:pPr>
    </w:lvl>
    <w:lvl w:ilvl="3" w:tplc="515A7062">
      <w:start w:val="1"/>
      <w:numFmt w:val="bullet"/>
      <w:lvlText w:val=""/>
      <w:lvlJc w:val="left"/>
      <w:pPr>
        <w:tabs>
          <w:tab w:val="num" w:pos="4217"/>
        </w:tabs>
        <w:ind w:left="4217" w:hanging="284"/>
      </w:pPr>
      <w:rPr>
        <w:rFonts w:ascii="Symbol" w:hAnsi="Symbol" w:hint="default"/>
      </w:rPr>
    </w:lvl>
    <w:lvl w:ilvl="4" w:tplc="EDB4CB0A">
      <w:start w:val="1"/>
      <w:numFmt w:val="decimal"/>
      <w:lvlText w:val="%5."/>
      <w:lvlJc w:val="left"/>
      <w:pPr>
        <w:tabs>
          <w:tab w:val="num" w:pos="5013"/>
        </w:tabs>
        <w:ind w:left="5013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733"/>
        </w:tabs>
        <w:ind w:left="573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53"/>
        </w:tabs>
        <w:ind w:left="645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73"/>
        </w:tabs>
        <w:ind w:left="717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93"/>
        </w:tabs>
        <w:ind w:left="7893" w:hanging="180"/>
      </w:pPr>
    </w:lvl>
  </w:abstractNum>
  <w:abstractNum w:abstractNumId="9" w15:restartNumberingAfterBreak="0">
    <w:nsid w:val="35FB2942"/>
    <w:multiLevelType w:val="hybridMultilevel"/>
    <w:tmpl w:val="4CA4C33E"/>
    <w:lvl w:ilvl="0" w:tplc="BCD498EA">
      <w:start w:val="1"/>
      <w:numFmt w:val="bullet"/>
      <w:lvlText w:val="□"/>
      <w:lvlJc w:val="left"/>
      <w:pPr>
        <w:ind w:left="1080" w:hanging="360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B51522E"/>
    <w:multiLevelType w:val="hybridMultilevel"/>
    <w:tmpl w:val="CEB4748A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10090005">
      <w:start w:val="1"/>
      <w:numFmt w:val="bullet"/>
      <w:lvlText w:val=""/>
      <w:lvlJc w:val="right"/>
      <w:pPr>
        <w:tabs>
          <w:tab w:val="num" w:pos="2520"/>
        </w:tabs>
        <w:ind w:left="2520" w:hanging="180"/>
      </w:pPr>
      <w:rPr>
        <w:rFonts w:ascii="Symbol" w:hAnsi="Symbol" w:hint="default"/>
      </w:r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412E305D"/>
    <w:multiLevelType w:val="hybridMultilevel"/>
    <w:tmpl w:val="F04AF660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4987724D"/>
    <w:multiLevelType w:val="hybridMultilevel"/>
    <w:tmpl w:val="C2C6B982"/>
    <w:lvl w:ilvl="0" w:tplc="2EACFC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0409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BE7188A"/>
    <w:multiLevelType w:val="hybridMultilevel"/>
    <w:tmpl w:val="189209C8"/>
    <w:lvl w:ilvl="0" w:tplc="E7CE813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  <w:szCs w:val="20"/>
      </w:rPr>
    </w:lvl>
    <w:lvl w:ilvl="1" w:tplc="E7CE813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4D074D7A"/>
    <w:multiLevelType w:val="hybridMultilevel"/>
    <w:tmpl w:val="3D101E30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D922A43"/>
    <w:multiLevelType w:val="hybridMultilevel"/>
    <w:tmpl w:val="8466C4E2"/>
    <w:lvl w:ilvl="0" w:tplc="5B10ECE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 w:tplc="10090019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1009001B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009000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10090019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1009001B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009000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10090019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1009001B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02436EE"/>
    <w:multiLevelType w:val="hybridMultilevel"/>
    <w:tmpl w:val="A7609290"/>
    <w:lvl w:ilvl="0" w:tplc="921EF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A717904"/>
    <w:multiLevelType w:val="hybridMultilevel"/>
    <w:tmpl w:val="BB8210CC"/>
    <w:lvl w:ilvl="0" w:tplc="A40CEE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6"/>
        </w:tabs>
        <w:ind w:left="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96"/>
        </w:tabs>
        <w:ind w:left="7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236"/>
        </w:tabs>
        <w:ind w:left="22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6"/>
        </w:tabs>
        <w:ind w:left="29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6"/>
        </w:tabs>
        <w:ind w:left="36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96"/>
        </w:tabs>
        <w:ind w:left="43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16"/>
        </w:tabs>
        <w:ind w:left="5116" w:hanging="180"/>
      </w:pPr>
    </w:lvl>
  </w:abstractNum>
  <w:abstractNum w:abstractNumId="18" w15:restartNumberingAfterBreak="0">
    <w:nsid w:val="5DC76E8C"/>
    <w:multiLevelType w:val="hybridMultilevel"/>
    <w:tmpl w:val="A2DC7A48"/>
    <w:lvl w:ilvl="0" w:tplc="10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6224466A"/>
    <w:multiLevelType w:val="hybridMultilevel"/>
    <w:tmpl w:val="4956F934"/>
    <w:lvl w:ilvl="0" w:tplc="653C26F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  <w:sz w:val="20"/>
        <w:szCs w:val="20"/>
      </w:rPr>
    </w:lvl>
    <w:lvl w:ilvl="1" w:tplc="4D2E6E5E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75A004A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 w15:restartNumberingAfterBreak="0">
    <w:nsid w:val="653158C8"/>
    <w:multiLevelType w:val="hybridMultilevel"/>
    <w:tmpl w:val="B98A909A"/>
    <w:lvl w:ilvl="0" w:tplc="DD62A10E">
      <w:start w:val="1"/>
      <w:numFmt w:val="bullet"/>
      <w:lvlText w:val="□"/>
      <w:lvlJc w:val="left"/>
      <w:pPr>
        <w:tabs>
          <w:tab w:val="num" w:pos="1224"/>
        </w:tabs>
        <w:ind w:left="1152" w:hanging="432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21" w15:restartNumberingAfterBreak="0">
    <w:nsid w:val="6A645C0F"/>
    <w:multiLevelType w:val="hybridMultilevel"/>
    <w:tmpl w:val="77E88F0C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6CB767C2"/>
    <w:multiLevelType w:val="hybridMultilevel"/>
    <w:tmpl w:val="78C6D97E"/>
    <w:lvl w:ilvl="0" w:tplc="E7CE813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  <w:sz w:val="20"/>
        <w:szCs w:val="2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6E1B4503"/>
    <w:multiLevelType w:val="hybridMultilevel"/>
    <w:tmpl w:val="6A4E919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B37362"/>
    <w:multiLevelType w:val="hybridMultilevel"/>
    <w:tmpl w:val="A7609290"/>
    <w:lvl w:ilvl="0" w:tplc="921EF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8"/>
  </w:num>
  <w:num w:numId="3">
    <w:abstractNumId w:val="2"/>
  </w:num>
  <w:num w:numId="4">
    <w:abstractNumId w:val="17"/>
  </w:num>
  <w:num w:numId="5">
    <w:abstractNumId w:val="14"/>
  </w:num>
  <w:num w:numId="6">
    <w:abstractNumId w:val="12"/>
  </w:num>
  <w:num w:numId="7">
    <w:abstractNumId w:val="19"/>
  </w:num>
  <w:num w:numId="8">
    <w:abstractNumId w:val="15"/>
  </w:num>
  <w:num w:numId="9">
    <w:abstractNumId w:val="6"/>
  </w:num>
  <w:num w:numId="10">
    <w:abstractNumId w:val="22"/>
  </w:num>
  <w:num w:numId="11">
    <w:abstractNumId w:val="13"/>
  </w:num>
  <w:num w:numId="12">
    <w:abstractNumId w:val="24"/>
  </w:num>
  <w:num w:numId="13">
    <w:abstractNumId w:val="7"/>
  </w:num>
  <w:num w:numId="14">
    <w:abstractNumId w:val="1"/>
  </w:num>
  <w:num w:numId="15">
    <w:abstractNumId w:val="9"/>
  </w:num>
  <w:num w:numId="16">
    <w:abstractNumId w:val="16"/>
  </w:num>
  <w:num w:numId="17">
    <w:abstractNumId w:val="5"/>
  </w:num>
  <w:num w:numId="18">
    <w:abstractNumId w:val="11"/>
  </w:num>
  <w:num w:numId="19">
    <w:abstractNumId w:val="21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4"/>
  </w:num>
  <w:num w:numId="23">
    <w:abstractNumId w:val="23"/>
  </w:num>
  <w:num w:numId="24">
    <w:abstractNumId w:val="3"/>
  </w:num>
  <w:num w:numId="25">
    <w:abstractNumId w:val="10"/>
  </w:num>
  <w:num w:numId="26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B85"/>
    <w:rsid w:val="00001F92"/>
    <w:rsid w:val="00003E18"/>
    <w:rsid w:val="00014958"/>
    <w:rsid w:val="00046A8E"/>
    <w:rsid w:val="00055B12"/>
    <w:rsid w:val="00060B33"/>
    <w:rsid w:val="00062432"/>
    <w:rsid w:val="0008253D"/>
    <w:rsid w:val="000A48F2"/>
    <w:rsid w:val="00101951"/>
    <w:rsid w:val="00110A91"/>
    <w:rsid w:val="00115103"/>
    <w:rsid w:val="00117B85"/>
    <w:rsid w:val="0013687C"/>
    <w:rsid w:val="001515C0"/>
    <w:rsid w:val="001878DC"/>
    <w:rsid w:val="001C01D7"/>
    <w:rsid w:val="001E3757"/>
    <w:rsid w:val="001F6375"/>
    <w:rsid w:val="001F6FE8"/>
    <w:rsid w:val="002000F8"/>
    <w:rsid w:val="00237573"/>
    <w:rsid w:val="00251EC1"/>
    <w:rsid w:val="00251FDF"/>
    <w:rsid w:val="00260A59"/>
    <w:rsid w:val="0026211D"/>
    <w:rsid w:val="0026228A"/>
    <w:rsid w:val="002763F9"/>
    <w:rsid w:val="00276CB3"/>
    <w:rsid w:val="0029763A"/>
    <w:rsid w:val="002B76B3"/>
    <w:rsid w:val="002D4410"/>
    <w:rsid w:val="003062E8"/>
    <w:rsid w:val="00323EFC"/>
    <w:rsid w:val="00324557"/>
    <w:rsid w:val="003364FD"/>
    <w:rsid w:val="00337399"/>
    <w:rsid w:val="00376D03"/>
    <w:rsid w:val="003A3F3C"/>
    <w:rsid w:val="003A71AC"/>
    <w:rsid w:val="003B41E6"/>
    <w:rsid w:val="003D3431"/>
    <w:rsid w:val="003F38AB"/>
    <w:rsid w:val="0040063B"/>
    <w:rsid w:val="004257EB"/>
    <w:rsid w:val="004A5069"/>
    <w:rsid w:val="00510F97"/>
    <w:rsid w:val="00541F7F"/>
    <w:rsid w:val="00557349"/>
    <w:rsid w:val="00584293"/>
    <w:rsid w:val="005A4188"/>
    <w:rsid w:val="005A4F68"/>
    <w:rsid w:val="005B012F"/>
    <w:rsid w:val="005B7ECE"/>
    <w:rsid w:val="005C0CA7"/>
    <w:rsid w:val="005F45B0"/>
    <w:rsid w:val="005F624B"/>
    <w:rsid w:val="00673C95"/>
    <w:rsid w:val="006D0D74"/>
    <w:rsid w:val="00707137"/>
    <w:rsid w:val="00722612"/>
    <w:rsid w:val="00753C1C"/>
    <w:rsid w:val="0075718C"/>
    <w:rsid w:val="00785554"/>
    <w:rsid w:val="007F2338"/>
    <w:rsid w:val="007F237D"/>
    <w:rsid w:val="007F6804"/>
    <w:rsid w:val="00811D03"/>
    <w:rsid w:val="00863DA0"/>
    <w:rsid w:val="008713B6"/>
    <w:rsid w:val="00896C0B"/>
    <w:rsid w:val="008B0478"/>
    <w:rsid w:val="008D7430"/>
    <w:rsid w:val="008F25B0"/>
    <w:rsid w:val="00917B36"/>
    <w:rsid w:val="009202A2"/>
    <w:rsid w:val="00926413"/>
    <w:rsid w:val="00930853"/>
    <w:rsid w:val="009327FD"/>
    <w:rsid w:val="009336B9"/>
    <w:rsid w:val="009C032D"/>
    <w:rsid w:val="009D187A"/>
    <w:rsid w:val="009D27AC"/>
    <w:rsid w:val="009E35F7"/>
    <w:rsid w:val="009F6C9C"/>
    <w:rsid w:val="00A0556E"/>
    <w:rsid w:val="00A0792E"/>
    <w:rsid w:val="00A14411"/>
    <w:rsid w:val="00A26CB4"/>
    <w:rsid w:val="00A50379"/>
    <w:rsid w:val="00A70F27"/>
    <w:rsid w:val="00AB2551"/>
    <w:rsid w:val="00AB78B0"/>
    <w:rsid w:val="00AF6E74"/>
    <w:rsid w:val="00B40294"/>
    <w:rsid w:val="00B72225"/>
    <w:rsid w:val="00BA74E6"/>
    <w:rsid w:val="00BC2C5D"/>
    <w:rsid w:val="00BE434B"/>
    <w:rsid w:val="00C47619"/>
    <w:rsid w:val="00C64C17"/>
    <w:rsid w:val="00CA36D2"/>
    <w:rsid w:val="00CB3242"/>
    <w:rsid w:val="00CB7506"/>
    <w:rsid w:val="00CC5973"/>
    <w:rsid w:val="00CD692A"/>
    <w:rsid w:val="00CF2280"/>
    <w:rsid w:val="00D22CBB"/>
    <w:rsid w:val="00D24CFB"/>
    <w:rsid w:val="00D35628"/>
    <w:rsid w:val="00D429F8"/>
    <w:rsid w:val="00D5534A"/>
    <w:rsid w:val="00D56740"/>
    <w:rsid w:val="00D912CB"/>
    <w:rsid w:val="00DA1D55"/>
    <w:rsid w:val="00DC721B"/>
    <w:rsid w:val="00DE1669"/>
    <w:rsid w:val="00E12B3A"/>
    <w:rsid w:val="00E60F0C"/>
    <w:rsid w:val="00E7400D"/>
    <w:rsid w:val="00E804BF"/>
    <w:rsid w:val="00E810C4"/>
    <w:rsid w:val="00EB4EBB"/>
    <w:rsid w:val="00EC2698"/>
    <w:rsid w:val="00EC6FB7"/>
    <w:rsid w:val="00ED5EB9"/>
    <w:rsid w:val="00ED7E3F"/>
    <w:rsid w:val="00EE7598"/>
    <w:rsid w:val="00EF1A14"/>
    <w:rsid w:val="00EF428D"/>
    <w:rsid w:val="00EF4E3D"/>
    <w:rsid w:val="00F2604D"/>
    <w:rsid w:val="00F449AE"/>
    <w:rsid w:val="00F5358B"/>
    <w:rsid w:val="00F70AF7"/>
    <w:rsid w:val="00F951BF"/>
    <w:rsid w:val="00FA0743"/>
    <w:rsid w:val="00FE3A93"/>
    <w:rsid w:val="00FF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60A704C"/>
  <w15:docId w15:val="{68860FF9-6EBE-47D2-8721-9C1D2F85F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8B0478"/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link w:val="Heading1Char"/>
    <w:qFormat/>
    <w:rsid w:val="008F25B0"/>
    <w:pPr>
      <w:keepNext/>
      <w:spacing w:after="240"/>
      <w:outlineLvl w:val="0"/>
    </w:pPr>
    <w:rPr>
      <w:b/>
      <w:bCs/>
      <w:sz w:val="30"/>
      <w:lang w:val="en-CA"/>
    </w:rPr>
  </w:style>
  <w:style w:type="paragraph" w:styleId="Heading2">
    <w:name w:val="heading 2"/>
    <w:basedOn w:val="Normal"/>
    <w:next w:val="Normal"/>
    <w:link w:val="Heading2Char"/>
    <w:qFormat/>
    <w:rsid w:val="00EF428D"/>
    <w:pPr>
      <w:keepNext/>
      <w:tabs>
        <w:tab w:val="right" w:pos="9360"/>
      </w:tabs>
      <w:spacing w:before="240" w:after="120"/>
      <w:outlineLvl w:val="1"/>
    </w:pPr>
    <w:rPr>
      <w:rFonts w:cs="Arial"/>
      <w:b/>
      <w:bCs/>
      <w:iCs/>
      <w:sz w:val="2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17B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917B3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17B36"/>
    <w:pPr>
      <w:tabs>
        <w:tab w:val="center" w:pos="4320"/>
        <w:tab w:val="right" w:pos="8640"/>
      </w:tabs>
    </w:pPr>
  </w:style>
  <w:style w:type="character" w:customStyle="1" w:styleId="Heading2Char">
    <w:name w:val="Heading 2 Char"/>
    <w:basedOn w:val="DefaultParagraphFont"/>
    <w:link w:val="Heading2"/>
    <w:rsid w:val="00EF428D"/>
    <w:rPr>
      <w:rFonts w:ascii="Arial" w:hAnsi="Arial" w:cs="Arial"/>
      <w:b/>
      <w:bCs/>
      <w:iCs/>
      <w:sz w:val="26"/>
      <w:szCs w:val="28"/>
    </w:rPr>
  </w:style>
  <w:style w:type="character" w:styleId="Strong">
    <w:name w:val="Strong"/>
    <w:basedOn w:val="DefaultParagraphFont"/>
    <w:qFormat/>
    <w:rsid w:val="00917B36"/>
    <w:rPr>
      <w:b/>
      <w:bCs/>
    </w:rPr>
  </w:style>
  <w:style w:type="character" w:styleId="Hyperlink">
    <w:name w:val="Hyperlink"/>
    <w:basedOn w:val="DefaultParagraphFont"/>
    <w:uiPriority w:val="99"/>
    <w:rsid w:val="00917B36"/>
    <w:rPr>
      <w:color w:val="0000FF"/>
      <w:u w:val="single"/>
    </w:rPr>
  </w:style>
  <w:style w:type="paragraph" w:styleId="TOC1">
    <w:name w:val="toc 1"/>
    <w:basedOn w:val="Normal"/>
    <w:next w:val="Normal"/>
    <w:autoRedefine/>
    <w:semiHidden/>
    <w:rsid w:val="00917B36"/>
    <w:pPr>
      <w:tabs>
        <w:tab w:val="right" w:leader="dot" w:pos="9350"/>
      </w:tabs>
    </w:pPr>
  </w:style>
  <w:style w:type="paragraph" w:styleId="TOC2">
    <w:name w:val="toc 2"/>
    <w:basedOn w:val="Normal"/>
    <w:next w:val="Normal"/>
    <w:autoRedefine/>
    <w:uiPriority w:val="39"/>
    <w:rsid w:val="00917B36"/>
    <w:pPr>
      <w:ind w:left="240"/>
    </w:pPr>
  </w:style>
  <w:style w:type="character" w:styleId="PageNumber">
    <w:name w:val="page number"/>
    <w:basedOn w:val="DefaultParagraphFont"/>
    <w:rsid w:val="00917B36"/>
  </w:style>
  <w:style w:type="paragraph" w:styleId="BodyText">
    <w:name w:val="Body Text"/>
    <w:basedOn w:val="Normal"/>
    <w:rsid w:val="00917B36"/>
    <w:pPr>
      <w:tabs>
        <w:tab w:val="left" w:pos="-720"/>
      </w:tabs>
      <w:suppressAutoHyphens/>
      <w:autoSpaceDE w:val="0"/>
      <w:autoSpaceDN w:val="0"/>
    </w:pPr>
    <w:rPr>
      <w:rFonts w:ascii="Verdana" w:hAnsi="Verdana" w:cs="Arial"/>
      <w:color w:val="000000"/>
      <w:spacing w:val="-3"/>
      <w:sz w:val="20"/>
      <w:szCs w:val="20"/>
      <w:lang w:val="en-GB"/>
    </w:rPr>
  </w:style>
  <w:style w:type="character" w:customStyle="1" w:styleId="CharChar1">
    <w:name w:val="Char Char1"/>
    <w:basedOn w:val="DefaultParagraphFont"/>
    <w:rsid w:val="00917B36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customStyle="1" w:styleId="Heading1Char">
    <w:name w:val="Heading 1 Char"/>
    <w:basedOn w:val="DefaultParagraphFont"/>
    <w:link w:val="Heading1"/>
    <w:rsid w:val="00917B36"/>
    <w:rPr>
      <w:rFonts w:ascii="Arial" w:hAnsi="Arial"/>
      <w:b/>
      <w:bCs/>
      <w:sz w:val="30"/>
      <w:szCs w:val="24"/>
      <w:lang w:val="en-CA" w:eastAsia="en-US" w:bidi="ar-SA"/>
    </w:rPr>
  </w:style>
  <w:style w:type="paragraph" w:styleId="BalloonText">
    <w:name w:val="Balloon Text"/>
    <w:basedOn w:val="Normal"/>
    <w:semiHidden/>
    <w:rsid w:val="00917B36"/>
    <w:rPr>
      <w:rFonts w:ascii="Tahoma" w:hAnsi="Tahoma" w:cs="Tahoma"/>
      <w:sz w:val="16"/>
      <w:szCs w:val="16"/>
    </w:rPr>
  </w:style>
  <w:style w:type="character" w:customStyle="1" w:styleId="CharChar">
    <w:name w:val="Char Char"/>
    <w:basedOn w:val="DefaultParagraphFont"/>
    <w:rsid w:val="00917B36"/>
    <w:rPr>
      <w:rFonts w:ascii="Arial" w:hAnsi="Arial" w:cs="Arial"/>
      <w:b/>
      <w:bCs/>
      <w:kern w:val="32"/>
      <w:sz w:val="28"/>
      <w:szCs w:val="32"/>
      <w:lang w:val="en-US" w:eastAsia="en-US" w:bidi="ar-SA"/>
    </w:rPr>
  </w:style>
  <w:style w:type="paragraph" w:styleId="NormalWeb">
    <w:name w:val="Normal (Web)"/>
    <w:basedOn w:val="Normal"/>
    <w:rsid w:val="00917B36"/>
    <w:pPr>
      <w:spacing w:before="100" w:beforeAutospacing="1" w:after="100" w:afterAutospacing="1"/>
    </w:pPr>
    <w:rPr>
      <w:lang w:bidi="th-TH"/>
    </w:rPr>
  </w:style>
  <w:style w:type="character" w:styleId="Emphasis">
    <w:name w:val="Emphasis"/>
    <w:basedOn w:val="DefaultParagraphFont"/>
    <w:qFormat/>
    <w:rsid w:val="00917B36"/>
    <w:rPr>
      <w:i/>
      <w:iCs/>
    </w:rPr>
  </w:style>
  <w:style w:type="character" w:styleId="FollowedHyperlink">
    <w:name w:val="FollowedHyperlink"/>
    <w:basedOn w:val="DefaultParagraphFont"/>
    <w:rsid w:val="00917B36"/>
    <w:rPr>
      <w:color w:val="800080"/>
      <w:u w:val="single"/>
    </w:rPr>
  </w:style>
  <w:style w:type="paragraph" w:customStyle="1" w:styleId="Default">
    <w:name w:val="Default"/>
    <w:rsid w:val="00917B36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semiHidden/>
    <w:rsid w:val="00917B36"/>
    <w:rPr>
      <w:sz w:val="16"/>
      <w:szCs w:val="16"/>
    </w:rPr>
  </w:style>
  <w:style w:type="paragraph" w:styleId="CommentText">
    <w:name w:val="annotation text"/>
    <w:basedOn w:val="Normal"/>
    <w:semiHidden/>
    <w:rsid w:val="00917B36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917B36"/>
    <w:rPr>
      <w:b/>
      <w:bCs/>
    </w:rPr>
  </w:style>
  <w:style w:type="numbering" w:customStyle="1" w:styleId="MyList">
    <w:name w:val="My List"/>
    <w:rsid w:val="00917B36"/>
    <w:pPr>
      <w:numPr>
        <w:numId w:val="9"/>
      </w:numPr>
    </w:pPr>
  </w:style>
  <w:style w:type="paragraph" w:styleId="ListParagraph">
    <w:name w:val="List Paragraph"/>
    <w:basedOn w:val="Normal"/>
    <w:uiPriority w:val="34"/>
    <w:qFormat/>
    <w:rsid w:val="0040063B"/>
    <w:pPr>
      <w:ind w:left="720"/>
      <w:contextualSpacing/>
    </w:pPr>
  </w:style>
  <w:style w:type="paragraph" w:customStyle="1" w:styleId="SectionL1CAWST">
    <w:name w:val="Section L1 CAWST"/>
    <w:basedOn w:val="Normal"/>
    <w:link w:val="SectionL1CAWSTChar"/>
    <w:qFormat/>
    <w:rsid w:val="00D5534A"/>
    <w:pPr>
      <w:tabs>
        <w:tab w:val="right" w:pos="9360"/>
      </w:tabs>
    </w:pPr>
    <w:rPr>
      <w:rFonts w:cs="Arial"/>
      <w:b/>
      <w:szCs w:val="22"/>
    </w:rPr>
  </w:style>
  <w:style w:type="paragraph" w:customStyle="1" w:styleId="SectionL2CAWST">
    <w:name w:val="Section L2 CAWST"/>
    <w:basedOn w:val="SectionL1CAWST"/>
    <w:link w:val="SectionL2CAWSTChar"/>
    <w:qFormat/>
    <w:rsid w:val="00D5534A"/>
    <w:pPr>
      <w:spacing w:after="120"/>
      <w:ind w:left="720"/>
    </w:pPr>
    <w:rPr>
      <w:b w:val="0"/>
    </w:rPr>
  </w:style>
  <w:style w:type="character" w:customStyle="1" w:styleId="SectionL1CAWSTChar">
    <w:name w:val="Section L1 CAWST Char"/>
    <w:basedOn w:val="DefaultParagraphFont"/>
    <w:link w:val="SectionL1CAWST"/>
    <w:rsid w:val="00D5534A"/>
    <w:rPr>
      <w:rFonts w:ascii="Arial" w:hAnsi="Arial" w:cs="Arial"/>
      <w:b/>
      <w:sz w:val="22"/>
      <w:szCs w:val="22"/>
    </w:rPr>
  </w:style>
  <w:style w:type="character" w:customStyle="1" w:styleId="SectionL2CAWSTChar">
    <w:name w:val="Section L2 CAWST Char"/>
    <w:basedOn w:val="DefaultParagraphFont"/>
    <w:link w:val="SectionL2CAWST"/>
    <w:rsid w:val="00D5534A"/>
    <w:rPr>
      <w:rFonts w:ascii="Arial" w:hAnsi="Arial" w:cs="Arial"/>
      <w:sz w:val="22"/>
      <w:szCs w:val="22"/>
    </w:rPr>
  </w:style>
  <w:style w:type="paragraph" w:styleId="TOCHeading">
    <w:name w:val="TOC Heading"/>
    <w:basedOn w:val="Heading1"/>
    <w:next w:val="Normal"/>
    <w:uiPriority w:val="39"/>
    <w:unhideWhenUsed/>
    <w:qFormat/>
    <w:rsid w:val="001515C0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7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image" Target="media/image6.tiff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tiff"/><Relationship Id="rId17" Type="http://schemas.openxmlformats.org/officeDocument/2006/relationships/image" Target="media/image10.tiff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tif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tiff"/><Relationship Id="rId23" Type="http://schemas.openxmlformats.org/officeDocument/2006/relationships/fontTable" Target="fontTable.xml"/><Relationship Id="rId10" Type="http://schemas.openxmlformats.org/officeDocument/2006/relationships/image" Target="media/image3.gif"/><Relationship Id="rId19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tif"/><Relationship Id="rId14" Type="http://schemas.openxmlformats.org/officeDocument/2006/relationships/image" Target="media/image7.tiff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huelert\Desktop\Laura\CAWST\Education%20Program%20Development\Templates\New\Template_Lesson%20Plan_Quick%20Fill_2015-09-0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D47F24E-2D7D-4092-A64D-46FE233E48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Template_Lesson Plan_Quick Fill_2015-09-03.dotx</Template>
  <TotalTime>1</TotalTime>
  <Pages>6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 Quick Fill</vt:lpstr>
    </vt:vector>
  </TitlesOfParts>
  <Company>CAWST</Company>
  <LinksUpToDate>false</LinksUpToDate>
  <CharactersWithSpaces>5842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Action Planning - Lesson Plan (CWP)</dc:title>
  <dc:subject>In this lesson, participants will create individual action plans.  Action plans help participants set goals to become better Community WASH Promoters and constantly improve their effectiveness to create a bigger impact.</dc:subject>
  <dc:creator>CAWST</dc:creator>
  <cp:lastModifiedBy>Andrea Roach</cp:lastModifiedBy>
  <cp:revision>6</cp:revision>
  <cp:lastPrinted>2015-09-03T17:10:00Z</cp:lastPrinted>
  <dcterms:created xsi:type="dcterms:W3CDTF">2017-01-31T23:00:00Z</dcterms:created>
  <dcterms:modified xsi:type="dcterms:W3CDTF">2017-06-10T19:49:00Z</dcterms:modified>
</cp:coreProperties>
</file>