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1" w:type="dxa"/>
          <w:right w:w="0" w:type="dxa"/>
        </w:tblCellMar>
        <w:tblLook w:val="04A0" w:firstRow="1" w:lastRow="0" w:firstColumn="1" w:lastColumn="0" w:noHBand="0" w:noVBand="1"/>
      </w:tblPr>
      <w:tblGrid>
        <w:gridCol w:w="9207"/>
      </w:tblGrid>
      <w:tr w:rsidR="005A3D65" w:rsidRPr="00581BA1" w14:paraId="769BEADD" w14:textId="77777777" w:rsidTr="00BC0296">
        <w:trPr>
          <w:trHeight w:val="9184"/>
        </w:trPr>
        <w:tc>
          <w:tcPr>
            <w:tcW w:w="9207" w:type="dxa"/>
            <w:tcBorders>
              <w:bottom w:val="single" w:sz="18" w:space="0" w:color="F2F2F2" w:themeColor="background1" w:themeShade="F2"/>
            </w:tcBorders>
            <w:vAlign w:val="bottom"/>
          </w:tcPr>
          <w:p w14:paraId="775AEF51" w14:textId="3788F32B" w:rsidR="005A3D65" w:rsidRPr="00581BA1" w:rsidRDefault="00581BA1" w:rsidP="00677932">
            <w:pPr>
              <w:pStyle w:val="CoverPageTitle"/>
              <w:jc w:val="center"/>
            </w:pPr>
            <w:r>
              <w:rPr>
                <w:noProof/>
              </w:rPr>
              <mc:AlternateContent>
                <mc:Choice Requires="wps">
                  <w:drawing>
                    <wp:anchor distT="0" distB="0" distL="114300" distR="114300" simplePos="0" relativeHeight="251695616" behindDoc="0" locked="0" layoutInCell="1" allowOverlap="1" wp14:anchorId="754E0F46" wp14:editId="7B427585">
                      <wp:simplePos x="0" y="0"/>
                      <wp:positionH relativeFrom="margin">
                        <wp:posOffset>4705985</wp:posOffset>
                      </wp:positionH>
                      <wp:positionV relativeFrom="paragraph">
                        <wp:posOffset>847090</wp:posOffset>
                      </wp:positionV>
                      <wp:extent cx="819150" cy="371475"/>
                      <wp:effectExtent l="0" t="0" r="0" b="9525"/>
                      <wp:wrapNone/>
                      <wp:docPr id="221" name="Text Box 221"/>
                      <wp:cNvGraphicFramePr/>
                      <a:graphic xmlns:a="http://schemas.openxmlformats.org/drawingml/2006/main">
                        <a:graphicData uri="http://schemas.microsoft.com/office/word/2010/wordprocessingShape">
                          <wps:wsp>
                            <wps:cNvSpPr txBox="1"/>
                            <wps:spPr>
                              <a:xfrm>
                                <a:off x="0" y="0"/>
                                <a:ext cx="819150" cy="371475"/>
                              </a:xfrm>
                              <a:prstGeom prst="rect">
                                <a:avLst/>
                              </a:prstGeom>
                              <a:solidFill>
                                <a:schemeClr val="lt1"/>
                              </a:solidFill>
                              <a:ln w="6350">
                                <a:noFill/>
                              </a:ln>
                            </wps:spPr>
                            <wps:txbx>
                              <w:txbxContent>
                                <w:p w14:paraId="29654DB3" w14:textId="25C66D0F" w:rsidR="00581BA1" w:rsidRPr="00581BA1" w:rsidRDefault="00581BA1" w:rsidP="00581BA1">
                                  <w:pPr>
                                    <w:jc w:val="center"/>
                                    <w:rPr>
                                      <w:sz w:val="20"/>
                                      <w:lang w:val="en-US"/>
                                    </w:rPr>
                                  </w:pPr>
                                  <w:proofErr w:type="spellStart"/>
                                  <w:r>
                                    <w:rPr>
                                      <w:sz w:val="20"/>
                                      <w:lang w:val="pt-BR"/>
                                    </w:rPr>
                                    <w:t>Conservation</w:t>
                                  </w:r>
                                  <w:proofErr w:type="spellEnd"/>
                                  <w:r>
                                    <w:rPr>
                                      <w:sz w:val="20"/>
                                      <w:lang w:val="pt-BR"/>
                                    </w:rPr>
                                    <w:t xml:space="preserve"> </w:t>
                                  </w:r>
                                  <w:proofErr w:type="spellStart"/>
                                  <w:r>
                                    <w:rPr>
                                      <w:sz w:val="20"/>
                                      <w:lang w:val="pt-BR"/>
                                    </w:rPr>
                                    <w:t>hygiénique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E0F46" id="_x0000_t202" coordsize="21600,21600" o:spt="202" path="m,l,21600r21600,l21600,xe">
                      <v:stroke joinstyle="miter"/>
                      <v:path gradientshapeok="t" o:connecttype="rect"/>
                    </v:shapetype>
                    <v:shape id="Text Box 221" o:spid="_x0000_s1026" type="#_x0000_t202" style="position:absolute;left:0;text-align:left;margin-left:370.55pt;margin-top:66.7pt;width:64.5pt;height:29.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" fillcolor="white [3201]" stroked="f" strokeweight=".5pt">
                      <v:textbox inset="0,0,0,0">
                        <w:txbxContent>
                          <w:p w14:paraId="29654DB3" w14:textId="25C66D0F" w:rsidR="00581BA1" w:rsidRPr="00581BA1" w:rsidRDefault="00581BA1" w:rsidP="00581BA1">
                            <w:pPr>
                              <w:jc w:val="center"/>
                              <w:rPr>
                                <w:sz w:val="20"/>
                                <w:lang w:val="en-US"/>
                              </w:rPr>
                            </w:pPr>
                            <w:proofErr w:type="spellStart"/>
                            <w:r>
                              <w:rPr>
                                <w:sz w:val="20"/>
                                <w:lang w:val="pt-BR"/>
                              </w:rPr>
                              <w:t>Conservation</w:t>
                            </w:r>
                            <w:proofErr w:type="spellEnd"/>
                            <w:r>
                              <w:rPr>
                                <w:sz w:val="20"/>
                                <w:lang w:val="pt-BR"/>
                              </w:rPr>
                              <w:t xml:space="preserve"> </w:t>
                            </w:r>
                            <w:proofErr w:type="spellStart"/>
                            <w:r>
                              <w:rPr>
                                <w:sz w:val="20"/>
                                <w:lang w:val="pt-BR"/>
                              </w:rPr>
                              <w:t>hygiénique</w:t>
                            </w:r>
                            <w:proofErr w:type="spellEnd"/>
                          </w:p>
                        </w:txbxContent>
                      </v:textbox>
                      <w10:wrap anchorx="margin"/>
                    </v:shape>
                  </w:pict>
                </mc:Fallback>
              </mc:AlternateContent>
            </w:r>
            <w:r>
              <w:rPr>
                <w:noProof/>
              </w:rPr>
              <mc:AlternateContent>
                <mc:Choice Requires="wps">
                  <w:drawing>
                    <wp:anchor distT="0" distB="0" distL="114300" distR="114300" simplePos="0" relativeHeight="251693568" behindDoc="0" locked="0" layoutInCell="1" allowOverlap="1" wp14:anchorId="05085538" wp14:editId="30702C03">
                      <wp:simplePos x="0" y="0"/>
                      <wp:positionH relativeFrom="margin">
                        <wp:posOffset>3886835</wp:posOffset>
                      </wp:positionH>
                      <wp:positionV relativeFrom="paragraph">
                        <wp:posOffset>847090</wp:posOffset>
                      </wp:positionV>
                      <wp:extent cx="819150" cy="371475"/>
                      <wp:effectExtent l="0" t="0" r="0" b="9525"/>
                      <wp:wrapNone/>
                      <wp:docPr id="198" name="Text Box 198"/>
                      <wp:cNvGraphicFramePr/>
                      <a:graphic xmlns:a="http://schemas.openxmlformats.org/drawingml/2006/main">
                        <a:graphicData uri="http://schemas.microsoft.com/office/word/2010/wordprocessingShape">
                          <wps:wsp>
                            <wps:cNvSpPr txBox="1"/>
                            <wps:spPr>
                              <a:xfrm>
                                <a:off x="0" y="0"/>
                                <a:ext cx="819150" cy="371475"/>
                              </a:xfrm>
                              <a:prstGeom prst="rect">
                                <a:avLst/>
                              </a:prstGeom>
                              <a:solidFill>
                                <a:schemeClr val="lt1"/>
                              </a:solidFill>
                              <a:ln w="6350">
                                <a:noFill/>
                              </a:ln>
                            </wps:spPr>
                            <wps:txbx>
                              <w:txbxContent>
                                <w:p w14:paraId="7817D79E" w14:textId="4DC81159" w:rsidR="00581BA1" w:rsidRPr="00581BA1" w:rsidRDefault="00581BA1" w:rsidP="00581BA1">
                                  <w:pPr>
                                    <w:jc w:val="center"/>
                                    <w:rPr>
                                      <w:sz w:val="20"/>
                                      <w:lang w:val="en-US"/>
                                    </w:rPr>
                                  </w:pPr>
                                  <w:proofErr w:type="spellStart"/>
                                  <w:r>
                                    <w:rPr>
                                      <w:sz w:val="20"/>
                                      <w:lang w:val="pt-BR"/>
                                    </w:rPr>
                                    <w:t>Désinfection</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5538" id="Text Box 198" o:spid="_x0000_s1027" type="#_x0000_t202" style="position:absolute;left:0;text-align:left;margin-left:306.05pt;margin-top:66.7pt;width:64.5pt;height:29.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" fillcolor="white [3201]" stroked="f" strokeweight=".5pt">
                      <v:textbox inset="0,0,0,0">
                        <w:txbxContent>
                          <w:p w14:paraId="7817D79E" w14:textId="4DC81159" w:rsidR="00581BA1" w:rsidRPr="00581BA1" w:rsidRDefault="00581BA1" w:rsidP="00581BA1">
                            <w:pPr>
                              <w:jc w:val="center"/>
                              <w:rPr>
                                <w:sz w:val="20"/>
                                <w:lang w:val="en-US"/>
                              </w:rPr>
                            </w:pPr>
                            <w:proofErr w:type="spellStart"/>
                            <w:r>
                              <w:rPr>
                                <w:sz w:val="20"/>
                                <w:lang w:val="pt-BR"/>
                              </w:rPr>
                              <w:t>Désinfection</w:t>
                            </w:r>
                            <w:proofErr w:type="spellEnd"/>
                          </w:p>
                        </w:txbxContent>
                      </v:textbox>
                      <w10:wrap anchorx="margin"/>
                    </v:shape>
                  </w:pict>
                </mc:Fallback>
              </mc:AlternateContent>
            </w:r>
            <w:r>
              <w:rPr>
                <w:noProof/>
              </w:rPr>
              <mc:AlternateContent>
                <mc:Choice Requires="wps">
                  <w:drawing>
                    <wp:anchor distT="0" distB="0" distL="114300" distR="114300" simplePos="0" relativeHeight="251691520" behindDoc="0" locked="0" layoutInCell="1" allowOverlap="1" wp14:anchorId="7F8B96C0" wp14:editId="60A91A51">
                      <wp:simplePos x="0" y="0"/>
                      <wp:positionH relativeFrom="margin">
                        <wp:posOffset>3048635</wp:posOffset>
                      </wp:positionH>
                      <wp:positionV relativeFrom="paragraph">
                        <wp:posOffset>856615</wp:posOffset>
                      </wp:positionV>
                      <wp:extent cx="819150" cy="3714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19150" cy="371475"/>
                              </a:xfrm>
                              <a:prstGeom prst="rect">
                                <a:avLst/>
                              </a:prstGeom>
                              <a:solidFill>
                                <a:schemeClr val="lt1"/>
                              </a:solidFill>
                              <a:ln w="6350">
                                <a:noFill/>
                              </a:ln>
                            </wps:spPr>
                            <wps:txbx>
                              <w:txbxContent>
                                <w:p w14:paraId="5E481D30" w14:textId="0CF21C8E" w:rsidR="00581BA1" w:rsidRPr="00581BA1" w:rsidRDefault="00581BA1" w:rsidP="00581BA1">
                                  <w:pPr>
                                    <w:jc w:val="center"/>
                                    <w:rPr>
                                      <w:sz w:val="20"/>
                                      <w:lang w:val="en-US"/>
                                    </w:rPr>
                                  </w:pPr>
                                  <w:proofErr w:type="spellStart"/>
                                  <w:r>
                                    <w:rPr>
                                      <w:sz w:val="20"/>
                                      <w:lang w:val="pt-BR"/>
                                    </w:rPr>
                                    <w:t>Filtr</w:t>
                                  </w:r>
                                  <w:r>
                                    <w:rPr>
                                      <w:sz w:val="20"/>
                                      <w:lang w:val="pt-BR"/>
                                    </w:rPr>
                                    <w:t>ation</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96C0" id="Text Box 19" o:spid="_x0000_s1028" type="#_x0000_t202" style="position:absolute;left:0;text-align:left;margin-left:240.05pt;margin-top:67.45pt;width:64.5pt;height:29.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" fillcolor="white [3201]" stroked="f" strokeweight=".5pt">
                      <v:textbox inset="0,0,0,0">
                        <w:txbxContent>
                          <w:p w14:paraId="5E481D30" w14:textId="0CF21C8E" w:rsidR="00581BA1" w:rsidRPr="00581BA1" w:rsidRDefault="00581BA1" w:rsidP="00581BA1">
                            <w:pPr>
                              <w:jc w:val="center"/>
                              <w:rPr>
                                <w:sz w:val="20"/>
                                <w:lang w:val="en-US"/>
                              </w:rPr>
                            </w:pPr>
                            <w:proofErr w:type="spellStart"/>
                            <w:r>
                              <w:rPr>
                                <w:sz w:val="20"/>
                                <w:lang w:val="pt-BR"/>
                              </w:rPr>
                              <w:t>Filtr</w:t>
                            </w:r>
                            <w:r>
                              <w:rPr>
                                <w:sz w:val="20"/>
                                <w:lang w:val="pt-BR"/>
                              </w:rPr>
                              <w:t>ation</w:t>
                            </w:r>
                            <w:proofErr w:type="spellEnd"/>
                          </w:p>
                        </w:txbxContent>
                      </v:textbox>
                      <w10:wrap anchorx="margin"/>
                    </v:shape>
                  </w:pict>
                </mc:Fallback>
              </mc:AlternateContent>
            </w:r>
            <w:r>
              <w:rPr>
                <w:noProof/>
              </w:rPr>
              <mc:AlternateContent>
                <mc:Choice Requires="wps">
                  <w:drawing>
                    <wp:anchor distT="0" distB="0" distL="114300" distR="114300" simplePos="0" relativeHeight="251689472" behindDoc="0" locked="0" layoutInCell="1" allowOverlap="1" wp14:anchorId="1C55C8CC" wp14:editId="2BFAB447">
                      <wp:simplePos x="0" y="0"/>
                      <wp:positionH relativeFrom="margin">
                        <wp:posOffset>2209800</wp:posOffset>
                      </wp:positionH>
                      <wp:positionV relativeFrom="paragraph">
                        <wp:posOffset>840105</wp:posOffset>
                      </wp:positionV>
                      <wp:extent cx="819150" cy="3714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819150" cy="371475"/>
                              </a:xfrm>
                              <a:prstGeom prst="rect">
                                <a:avLst/>
                              </a:prstGeom>
                              <a:solidFill>
                                <a:schemeClr val="lt1"/>
                              </a:solidFill>
                              <a:ln w="6350">
                                <a:noFill/>
                              </a:ln>
                            </wps:spPr>
                            <wps:txbx>
                              <w:txbxContent>
                                <w:p w14:paraId="675CE8C7" w14:textId="0E949ECE" w:rsidR="00581BA1" w:rsidRPr="00581BA1" w:rsidRDefault="00581BA1" w:rsidP="00581BA1">
                                  <w:pPr>
                                    <w:jc w:val="center"/>
                                    <w:rPr>
                                      <w:sz w:val="20"/>
                                      <w:lang w:val="en-US"/>
                                    </w:rPr>
                                  </w:pPr>
                                  <w:proofErr w:type="spellStart"/>
                                  <w:r>
                                    <w:rPr>
                                      <w:sz w:val="20"/>
                                      <w:lang w:val="pt-BR"/>
                                    </w:rPr>
                                    <w:t>Sédimentation</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5C8CC" id="_x0000_s1029" type="#_x0000_t202" style="position:absolute;left:0;text-align:left;margin-left:174pt;margin-top:66.15pt;width:64.5pt;height:29.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" fillcolor="white [3201]" stroked="f" strokeweight=".5pt">
                      <v:textbox inset="0,0,0,0">
                        <w:txbxContent>
                          <w:p w14:paraId="675CE8C7" w14:textId="0E949ECE" w:rsidR="00581BA1" w:rsidRPr="00581BA1" w:rsidRDefault="00581BA1" w:rsidP="00581BA1">
                            <w:pPr>
                              <w:jc w:val="center"/>
                              <w:rPr>
                                <w:sz w:val="20"/>
                                <w:lang w:val="en-US"/>
                              </w:rPr>
                            </w:pPr>
                            <w:proofErr w:type="spellStart"/>
                            <w:r>
                              <w:rPr>
                                <w:sz w:val="20"/>
                                <w:lang w:val="pt-BR"/>
                              </w:rPr>
                              <w:t>Sédimentation</w:t>
                            </w:r>
                            <w:proofErr w:type="spellEnd"/>
                          </w:p>
                        </w:txbxContent>
                      </v:textbox>
                      <w10:wrap anchorx="margin"/>
                    </v:shape>
                  </w:pict>
                </mc:Fallback>
              </mc:AlternateContent>
            </w:r>
            <w:r>
              <w:rPr>
                <w:noProof/>
              </w:rPr>
              <mc:AlternateContent>
                <mc:Choice Requires="wps">
                  <w:drawing>
                    <wp:anchor distT="0" distB="0" distL="114300" distR="114300" simplePos="0" relativeHeight="251687424" behindDoc="0" locked="0" layoutInCell="1" allowOverlap="1" wp14:anchorId="61D7B799" wp14:editId="05612AF9">
                      <wp:simplePos x="0" y="0"/>
                      <wp:positionH relativeFrom="column">
                        <wp:posOffset>1400175</wp:posOffset>
                      </wp:positionH>
                      <wp:positionV relativeFrom="paragraph">
                        <wp:posOffset>837565</wp:posOffset>
                      </wp:positionV>
                      <wp:extent cx="752475" cy="3714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52475" cy="371475"/>
                              </a:xfrm>
                              <a:prstGeom prst="rect">
                                <a:avLst/>
                              </a:prstGeom>
                              <a:solidFill>
                                <a:schemeClr val="lt1"/>
                              </a:solidFill>
                              <a:ln w="6350">
                                <a:noFill/>
                              </a:ln>
                            </wps:spPr>
                            <wps:txbx>
                              <w:txbxContent>
                                <w:p w14:paraId="2A6C8F12" w14:textId="710A06ED" w:rsidR="00581BA1" w:rsidRPr="00581BA1" w:rsidRDefault="00581BA1" w:rsidP="00581BA1">
                                  <w:pPr>
                                    <w:jc w:val="center"/>
                                    <w:rPr>
                                      <w:sz w:val="20"/>
                                      <w:lang w:val="en-US"/>
                                    </w:rPr>
                                  </w:pPr>
                                  <w:proofErr w:type="spellStart"/>
                                  <w:r>
                                    <w:rPr>
                                      <w:sz w:val="20"/>
                                      <w:lang w:val="pt-BR"/>
                                    </w:rPr>
                                    <w:t>Transport</w:t>
                                  </w:r>
                                  <w:proofErr w:type="spellEnd"/>
                                  <w:r>
                                    <w:rPr>
                                      <w:sz w:val="20"/>
                                      <w:lang w:val="pt-BR"/>
                                    </w:rPr>
                                    <w:t xml:space="preserve"> de </w:t>
                                  </w:r>
                                  <w:proofErr w:type="spellStart"/>
                                  <w:r>
                                    <w:rPr>
                                      <w:sz w:val="20"/>
                                      <w:lang w:val="pt-BR"/>
                                    </w:rPr>
                                    <w:t>l’eau</w:t>
                                  </w:r>
                                  <w:proofErr w:type="spellEnd"/>
                                  <w:r>
                                    <w:rPr>
                                      <w:sz w:val="20"/>
                                      <w:lang w:val="pt-BR"/>
                                    </w:rPr>
                                    <w:t xml:space="preserve"> </w:t>
                                  </w:r>
                                  <w:proofErr w:type="spellStart"/>
                                  <w:r>
                                    <w:rPr>
                                      <w:sz w:val="20"/>
                                      <w:lang w:val="pt-BR"/>
                                    </w:rPr>
                                    <w:t>potable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B799" id="Text Box 4" o:spid="_x0000_s1030" type="#_x0000_t202" style="position:absolute;left:0;text-align:left;margin-left:110.25pt;margin-top:65.95pt;width:59.25pt;height:29.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" fillcolor="white [3201]" stroked="f" strokeweight=".5pt">
                      <v:textbox inset="0,0,0,0">
                        <w:txbxContent>
                          <w:p w14:paraId="2A6C8F12" w14:textId="710A06ED" w:rsidR="00581BA1" w:rsidRPr="00581BA1" w:rsidRDefault="00581BA1" w:rsidP="00581BA1">
                            <w:pPr>
                              <w:jc w:val="center"/>
                              <w:rPr>
                                <w:sz w:val="20"/>
                                <w:lang w:val="en-US"/>
                              </w:rPr>
                            </w:pPr>
                            <w:proofErr w:type="spellStart"/>
                            <w:r>
                              <w:rPr>
                                <w:sz w:val="20"/>
                                <w:lang w:val="pt-BR"/>
                              </w:rPr>
                              <w:t>Transport</w:t>
                            </w:r>
                            <w:proofErr w:type="spellEnd"/>
                            <w:r>
                              <w:rPr>
                                <w:sz w:val="20"/>
                                <w:lang w:val="pt-BR"/>
                              </w:rPr>
                              <w:t xml:space="preserve"> de </w:t>
                            </w:r>
                            <w:proofErr w:type="spellStart"/>
                            <w:r>
                              <w:rPr>
                                <w:sz w:val="20"/>
                                <w:lang w:val="pt-BR"/>
                              </w:rPr>
                              <w:t>l’eau</w:t>
                            </w:r>
                            <w:proofErr w:type="spellEnd"/>
                            <w:r>
                              <w:rPr>
                                <w:sz w:val="20"/>
                                <w:lang w:val="pt-BR"/>
                              </w:rPr>
                              <w:t xml:space="preserve"> </w:t>
                            </w:r>
                            <w:proofErr w:type="spellStart"/>
                            <w:r>
                              <w:rPr>
                                <w:sz w:val="20"/>
                                <w:lang w:val="pt-BR"/>
                              </w:rPr>
                              <w:t>potable</w:t>
                            </w:r>
                            <w:proofErr w:type="spellEnd"/>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7D7A1469" wp14:editId="1FC91EF5">
                      <wp:simplePos x="0" y="0"/>
                      <wp:positionH relativeFrom="column">
                        <wp:posOffset>580390</wp:posOffset>
                      </wp:positionH>
                      <wp:positionV relativeFrom="paragraph">
                        <wp:posOffset>849630</wp:posOffset>
                      </wp:positionV>
                      <wp:extent cx="752475" cy="3714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52475" cy="371475"/>
                              </a:xfrm>
                              <a:prstGeom prst="rect">
                                <a:avLst/>
                              </a:prstGeom>
                              <a:solidFill>
                                <a:schemeClr val="lt1"/>
                              </a:solidFill>
                              <a:ln w="6350">
                                <a:noFill/>
                              </a:ln>
                            </wps:spPr>
                            <wps:txbx>
                              <w:txbxContent>
                                <w:p w14:paraId="3D36F97C" w14:textId="36889C50" w:rsidR="00581BA1" w:rsidRPr="00581BA1" w:rsidRDefault="00581BA1" w:rsidP="00581BA1">
                                  <w:pPr>
                                    <w:jc w:val="center"/>
                                    <w:rPr>
                                      <w:sz w:val="20"/>
                                      <w:lang w:val="en-US"/>
                                    </w:rPr>
                                  </w:pPr>
                                  <w:proofErr w:type="spellStart"/>
                                  <w:r w:rsidRPr="00581BA1">
                                    <w:rPr>
                                      <w:sz w:val="20"/>
                                      <w:lang w:val="pt-BR"/>
                                    </w:rPr>
                                    <w:t>Protection</w:t>
                                  </w:r>
                                  <w:proofErr w:type="spellEnd"/>
                                  <w:r w:rsidRPr="00581BA1">
                                    <w:rPr>
                                      <w:sz w:val="20"/>
                                      <w:lang w:val="pt-BR"/>
                                    </w:rPr>
                                    <w:t xml:space="preserve"> </w:t>
                                  </w:r>
                                  <w:proofErr w:type="spellStart"/>
                                  <w:r w:rsidRPr="00581BA1">
                                    <w:rPr>
                                      <w:sz w:val="20"/>
                                      <w:lang w:val="pt-BR"/>
                                    </w:rPr>
                                    <w:t>du</w:t>
                                  </w:r>
                                  <w:proofErr w:type="spellEnd"/>
                                  <w:r w:rsidRPr="00581BA1">
                                    <w:rPr>
                                      <w:sz w:val="20"/>
                                      <w:lang w:val="pt-BR"/>
                                    </w:rPr>
                                    <w:t xml:space="preserve"> point d</w:t>
                                  </w:r>
                                  <w:r w:rsidRPr="00581BA1">
                                    <w:rPr>
                                      <w:sz w:val="20"/>
                                      <w:lang w:val="en-US"/>
                                    </w:rPr>
                                    <w:t>’</w:t>
                                  </w:r>
                                  <w:proofErr w:type="spellStart"/>
                                  <w:r w:rsidRPr="00581BA1">
                                    <w:rPr>
                                      <w:sz w:val="20"/>
                                      <w:lang w:val="en-US"/>
                                    </w:rPr>
                                    <w:t>eau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1469" id="Text Box 2" o:spid="_x0000_s1031" type="#_x0000_t202" style="position:absolute;left:0;text-align:left;margin-left:45.7pt;margin-top:66.9pt;width:59.2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" fillcolor="white [3201]" stroked="f" strokeweight=".5pt">
                      <v:textbox inset="0,0,0,0">
                        <w:txbxContent>
                          <w:p w14:paraId="3D36F97C" w14:textId="36889C50" w:rsidR="00581BA1" w:rsidRPr="00581BA1" w:rsidRDefault="00581BA1" w:rsidP="00581BA1">
                            <w:pPr>
                              <w:jc w:val="center"/>
                              <w:rPr>
                                <w:sz w:val="20"/>
                                <w:lang w:val="en-US"/>
                              </w:rPr>
                            </w:pPr>
                            <w:proofErr w:type="spellStart"/>
                            <w:r w:rsidRPr="00581BA1">
                              <w:rPr>
                                <w:sz w:val="20"/>
                                <w:lang w:val="pt-BR"/>
                              </w:rPr>
                              <w:t>Protection</w:t>
                            </w:r>
                            <w:proofErr w:type="spellEnd"/>
                            <w:r w:rsidRPr="00581BA1">
                              <w:rPr>
                                <w:sz w:val="20"/>
                                <w:lang w:val="pt-BR"/>
                              </w:rPr>
                              <w:t xml:space="preserve"> </w:t>
                            </w:r>
                            <w:proofErr w:type="spellStart"/>
                            <w:r w:rsidRPr="00581BA1">
                              <w:rPr>
                                <w:sz w:val="20"/>
                                <w:lang w:val="pt-BR"/>
                              </w:rPr>
                              <w:t>du</w:t>
                            </w:r>
                            <w:proofErr w:type="spellEnd"/>
                            <w:r w:rsidRPr="00581BA1">
                              <w:rPr>
                                <w:sz w:val="20"/>
                                <w:lang w:val="pt-BR"/>
                              </w:rPr>
                              <w:t xml:space="preserve"> point d</w:t>
                            </w:r>
                            <w:r w:rsidRPr="00581BA1">
                              <w:rPr>
                                <w:sz w:val="20"/>
                                <w:lang w:val="en-US"/>
                              </w:rPr>
                              <w:t>’</w:t>
                            </w:r>
                            <w:proofErr w:type="spellStart"/>
                            <w:r w:rsidRPr="00581BA1">
                              <w:rPr>
                                <w:sz w:val="20"/>
                                <w:lang w:val="en-US"/>
                              </w:rPr>
                              <w:t>eau</w:t>
                            </w:r>
                            <w:proofErr w:type="spellEnd"/>
                          </w:p>
                        </w:txbxContent>
                      </v:textbox>
                    </v:shape>
                  </w:pict>
                </mc:Fallback>
              </mc:AlternateContent>
            </w:r>
            <w:r w:rsidR="000200B0" w:rsidRPr="00581BA1">
              <w:drawing>
                <wp:inline distT="0" distB="0" distL="0" distR="0" wp14:anchorId="320709F0" wp14:editId="7D6C133C">
                  <wp:extent cx="5031679" cy="1692825"/>
                  <wp:effectExtent l="0" t="0" r="0" b="3175"/>
                  <wp:docPr id="3" name="Picture 3" descr="C:\Users\nmahaffy\AppData\Local\Microsoft\Windows\INetCache\Content.Outlook\RATUYHID\Banner image HWTS and WSPs_V2 (all blue for Naomi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haffy\AppData\Local\Microsoft\Windows\INetCache\Content.Outlook\RATUYHID\Banner image HWTS and WSPs_V2 (all blue for Naomi M).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042041" cy="1696311"/>
                          </a:xfrm>
                          <a:prstGeom prst="rect">
                            <a:avLst/>
                          </a:prstGeom>
                          <a:noFill/>
                          <a:ln>
                            <a:noFill/>
                          </a:ln>
                        </pic:spPr>
                      </pic:pic>
                    </a:graphicData>
                  </a:graphic>
                </wp:inline>
              </w:drawing>
            </w:r>
          </w:p>
        </w:tc>
      </w:tr>
      <w:tr w:rsidR="005A3D65" w:rsidRPr="00581BA1" w14:paraId="56BE6481" w14:textId="77777777" w:rsidTr="00FE05FF">
        <w:trPr>
          <w:trHeight w:val="1845"/>
        </w:trPr>
        <w:tc>
          <w:tcPr>
            <w:tcW w:w="9207" w:type="dxa"/>
            <w:tcBorders>
              <w:top w:val="single" w:sz="18" w:space="0" w:color="F2F2F2" w:themeColor="background1" w:themeShade="F2"/>
            </w:tcBorders>
            <w:tcMar>
              <w:bottom w:w="0" w:type="dxa"/>
            </w:tcMar>
          </w:tcPr>
          <w:p w14:paraId="568E049D" w14:textId="6A7270D3" w:rsidR="00586EB3" w:rsidRPr="00581BA1" w:rsidRDefault="00187B1A" w:rsidP="005A3D65">
            <w:pPr>
              <w:pStyle w:val="CoverPageTitle"/>
            </w:pPr>
            <w:r w:rsidRPr="00581BA1">
              <w:t>Approche à barrières multiples pour l'eau potable</w:t>
            </w:r>
          </w:p>
          <w:p w14:paraId="2153DD45" w14:textId="3F2BBD1D" w:rsidR="005A3D65" w:rsidRPr="00581BA1" w:rsidRDefault="005A3D65" w:rsidP="005A3D65">
            <w:pPr>
              <w:pStyle w:val="CoverPageSubtitle"/>
            </w:pPr>
            <w:r w:rsidRPr="00581BA1">
              <w:t>Dossier technique</w:t>
            </w:r>
          </w:p>
          <w:p w14:paraId="295C5890" w14:textId="3B90BC25" w:rsidR="005A3D65" w:rsidRPr="00581BA1" w:rsidRDefault="00115F07" w:rsidP="005A3D65">
            <w:pPr>
              <w:pStyle w:val="CoverPageSubtitle"/>
            </w:pPr>
            <w:r w:rsidRPr="00581BA1">
              <w:t>Octobre 2017</w:t>
            </w:r>
          </w:p>
        </w:tc>
      </w:tr>
    </w:tbl>
    <w:p w14:paraId="61227AAF" w14:textId="17872AFD" w:rsidR="0000349D" w:rsidRPr="00581BA1" w:rsidRDefault="005A3D65">
      <w:pPr>
        <w:spacing w:after="0" w:line="240" w:lineRule="auto"/>
        <w:ind w:right="0"/>
        <w:rPr>
          <w:rFonts w:eastAsiaTheme="majorEastAsia" w:cs="Calibri"/>
          <w:color w:val="005478"/>
          <w:spacing w:val="5"/>
          <w:kern w:val="28"/>
          <w:sz w:val="48"/>
          <w:szCs w:val="48"/>
        </w:rPr>
      </w:pPr>
      <w:r w:rsidRPr="00581BA1">
        <w:drawing>
          <wp:anchor distT="0" distB="0" distL="114300" distR="114300" simplePos="0" relativeHeight="251648512" behindDoc="0" locked="0" layoutInCell="1" allowOverlap="1" wp14:anchorId="4DB09BCF" wp14:editId="77B78B6F">
            <wp:simplePos x="0" y="0"/>
            <wp:positionH relativeFrom="margin">
              <wp:align>right</wp:align>
            </wp:positionH>
            <wp:positionV relativeFrom="margin">
              <wp:align>bottom</wp:align>
            </wp:positionV>
            <wp:extent cx="2425700" cy="1041400"/>
            <wp:effectExtent l="0" t="0" r="1270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STwithtag-01.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42570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49D" w:rsidRPr="00581BA1">
        <w:br w:type="page"/>
      </w:r>
    </w:p>
    <w:p w14:paraId="02C972E8" w14:textId="752FDA26" w:rsidR="00510EBB" w:rsidRPr="00581BA1" w:rsidRDefault="0077622C" w:rsidP="007031BD">
      <w:pPr>
        <w:pStyle w:val="Title"/>
      </w:pPr>
      <w:r w:rsidRPr="00581BA1">
        <w:lastRenderedPageBreak/>
        <w:t>Dossier technique : approche à barrières multiples pour l'eau potable</w:t>
      </w:r>
    </w:p>
    <w:sdt>
      <w:sdtPr>
        <w:rPr>
          <w:rFonts w:asciiTheme="majorHAnsi" w:hAnsiTheme="majorHAnsi"/>
          <w:b w:val="0"/>
          <w:bCs w:val="0"/>
          <w:caps/>
          <w:sz w:val="24"/>
          <w:szCs w:val="20"/>
        </w:rPr>
        <w:id w:val="1436862705"/>
        <w:docPartObj>
          <w:docPartGallery w:val="Table of Contents"/>
          <w:docPartUnique/>
        </w:docPartObj>
      </w:sdtPr>
      <w:sdtEndPr>
        <w:rPr>
          <w:rFonts w:ascii="Calibri" w:hAnsi="Calibri"/>
          <w:caps w:val="0"/>
        </w:rPr>
      </w:sdtEndPr>
      <w:sdtContent>
        <w:p w14:paraId="1769CF3E" w14:textId="17E41D31" w:rsidR="005F0C15" w:rsidRDefault="00B82B38">
          <w:pPr>
            <w:pStyle w:val="TOC1"/>
            <w:tabs>
              <w:tab w:val="left" w:pos="510"/>
              <w:tab w:val="right" w:leader="dot" w:pos="9197"/>
            </w:tabs>
            <w:rPr>
              <w:rFonts w:asciiTheme="minorHAnsi" w:hAnsiTheme="minorHAnsi"/>
              <w:b w:val="0"/>
              <w:bCs w:val="0"/>
              <w:noProof/>
              <w:color w:val="auto"/>
              <w:sz w:val="22"/>
              <w:szCs w:val="22"/>
              <w:lang w:val="en-US"/>
            </w:rPr>
          </w:pPr>
          <w:r w:rsidRPr="00581BA1">
            <w:rPr>
              <w:b w:val="0"/>
              <w:bCs w:val="0"/>
            </w:rPr>
            <w:fldChar w:fldCharType="begin"/>
          </w:r>
          <w:r w:rsidRPr="00581BA1">
            <w:instrText xml:space="preserve"> TOC \o "1-3" \h \z \u </w:instrText>
          </w:r>
          <w:r w:rsidRPr="00581BA1">
            <w:rPr>
              <w:b w:val="0"/>
              <w:bCs w:val="0"/>
            </w:rPr>
            <w:fldChar w:fldCharType="separate"/>
          </w:r>
          <w:hyperlink w:anchor="_Toc503792677" w:history="1">
            <w:r w:rsidR="005F0C15" w:rsidRPr="00864EBF">
              <w:rPr>
                <w:rStyle w:val="Hyperlink"/>
                <w:noProof/>
              </w:rPr>
              <w:t>1</w:t>
            </w:r>
            <w:r w:rsidR="005F0C15">
              <w:rPr>
                <w:rFonts w:asciiTheme="minorHAnsi" w:hAnsiTheme="minorHAnsi"/>
                <w:b w:val="0"/>
                <w:bCs w:val="0"/>
                <w:noProof/>
                <w:color w:val="auto"/>
                <w:sz w:val="22"/>
                <w:szCs w:val="22"/>
                <w:lang w:val="en-US"/>
              </w:rPr>
              <w:tab/>
            </w:r>
            <w:r w:rsidR="005F0C15" w:rsidRPr="00864EBF">
              <w:rPr>
                <w:rStyle w:val="Hyperlink"/>
                <w:noProof/>
              </w:rPr>
              <w:t>Introduction</w:t>
            </w:r>
            <w:r w:rsidR="005F0C15">
              <w:rPr>
                <w:noProof/>
                <w:webHidden/>
              </w:rPr>
              <w:tab/>
            </w:r>
            <w:r w:rsidR="005F0C15">
              <w:rPr>
                <w:noProof/>
                <w:webHidden/>
              </w:rPr>
              <w:fldChar w:fldCharType="begin"/>
            </w:r>
            <w:r w:rsidR="005F0C15">
              <w:rPr>
                <w:noProof/>
                <w:webHidden/>
              </w:rPr>
              <w:instrText xml:space="preserve"> PAGEREF _Toc503792677 \h </w:instrText>
            </w:r>
            <w:r w:rsidR="005F0C15">
              <w:rPr>
                <w:noProof/>
                <w:webHidden/>
              </w:rPr>
            </w:r>
            <w:r w:rsidR="005F0C15">
              <w:rPr>
                <w:noProof/>
                <w:webHidden/>
              </w:rPr>
              <w:fldChar w:fldCharType="separate"/>
            </w:r>
            <w:r w:rsidR="00A90F65">
              <w:rPr>
                <w:noProof/>
                <w:webHidden/>
              </w:rPr>
              <w:t>2</w:t>
            </w:r>
            <w:r w:rsidR="005F0C15">
              <w:rPr>
                <w:noProof/>
                <w:webHidden/>
              </w:rPr>
              <w:fldChar w:fldCharType="end"/>
            </w:r>
          </w:hyperlink>
        </w:p>
        <w:p w14:paraId="51404035" w14:textId="089AC135"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78" w:history="1">
            <w:r w:rsidRPr="00864EBF">
              <w:rPr>
                <w:rStyle w:val="Hyperlink"/>
                <w:noProof/>
              </w:rPr>
              <w:t>2</w:t>
            </w:r>
            <w:r>
              <w:rPr>
                <w:rFonts w:asciiTheme="minorHAnsi" w:hAnsiTheme="minorHAnsi"/>
                <w:b w:val="0"/>
                <w:bCs w:val="0"/>
                <w:noProof/>
                <w:color w:val="auto"/>
                <w:sz w:val="22"/>
                <w:szCs w:val="22"/>
                <w:lang w:val="en-US"/>
              </w:rPr>
              <w:tab/>
            </w:r>
            <w:r w:rsidRPr="00864EBF">
              <w:rPr>
                <w:rStyle w:val="Hyperlink"/>
                <w:noProof/>
              </w:rPr>
              <w:t>Approche à barrières multiples pour l'eau potable</w:t>
            </w:r>
            <w:r>
              <w:rPr>
                <w:noProof/>
                <w:webHidden/>
              </w:rPr>
              <w:tab/>
            </w:r>
            <w:r>
              <w:rPr>
                <w:noProof/>
                <w:webHidden/>
              </w:rPr>
              <w:fldChar w:fldCharType="begin"/>
            </w:r>
            <w:r>
              <w:rPr>
                <w:noProof/>
                <w:webHidden/>
              </w:rPr>
              <w:instrText xml:space="preserve"> PAGEREF _Toc503792678 \h </w:instrText>
            </w:r>
            <w:r>
              <w:rPr>
                <w:noProof/>
                <w:webHidden/>
              </w:rPr>
            </w:r>
            <w:r>
              <w:rPr>
                <w:noProof/>
                <w:webHidden/>
              </w:rPr>
              <w:fldChar w:fldCharType="separate"/>
            </w:r>
            <w:r w:rsidR="00A90F65">
              <w:rPr>
                <w:noProof/>
                <w:webHidden/>
              </w:rPr>
              <w:t>2</w:t>
            </w:r>
            <w:r>
              <w:rPr>
                <w:noProof/>
                <w:webHidden/>
              </w:rPr>
              <w:fldChar w:fldCharType="end"/>
            </w:r>
          </w:hyperlink>
        </w:p>
        <w:p w14:paraId="28EC246C" w14:textId="04A86178"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79" w:history="1">
            <w:r w:rsidRPr="00864EBF">
              <w:rPr>
                <w:rStyle w:val="Hyperlink"/>
                <w:noProof/>
              </w:rPr>
              <w:t>3</w:t>
            </w:r>
            <w:r>
              <w:rPr>
                <w:rFonts w:asciiTheme="minorHAnsi" w:hAnsiTheme="minorHAnsi"/>
                <w:b w:val="0"/>
                <w:bCs w:val="0"/>
                <w:noProof/>
                <w:color w:val="auto"/>
                <w:sz w:val="22"/>
                <w:szCs w:val="22"/>
                <w:lang w:val="en-US"/>
              </w:rPr>
              <w:tab/>
            </w:r>
            <w:r w:rsidRPr="00864EBF">
              <w:rPr>
                <w:rStyle w:val="Hyperlink"/>
                <w:noProof/>
              </w:rPr>
              <w:t>Protection des points d'eau</w:t>
            </w:r>
            <w:r>
              <w:rPr>
                <w:noProof/>
                <w:webHidden/>
              </w:rPr>
              <w:tab/>
            </w:r>
            <w:r>
              <w:rPr>
                <w:noProof/>
                <w:webHidden/>
              </w:rPr>
              <w:fldChar w:fldCharType="begin"/>
            </w:r>
            <w:r>
              <w:rPr>
                <w:noProof/>
                <w:webHidden/>
              </w:rPr>
              <w:instrText xml:space="preserve"> PAGEREF _Toc503792679 \h </w:instrText>
            </w:r>
            <w:r>
              <w:rPr>
                <w:noProof/>
                <w:webHidden/>
              </w:rPr>
            </w:r>
            <w:r>
              <w:rPr>
                <w:noProof/>
                <w:webHidden/>
              </w:rPr>
              <w:fldChar w:fldCharType="separate"/>
            </w:r>
            <w:r w:rsidR="00A90F65">
              <w:rPr>
                <w:noProof/>
                <w:webHidden/>
              </w:rPr>
              <w:t>3</w:t>
            </w:r>
            <w:r>
              <w:rPr>
                <w:noProof/>
                <w:webHidden/>
              </w:rPr>
              <w:fldChar w:fldCharType="end"/>
            </w:r>
          </w:hyperlink>
        </w:p>
        <w:p w14:paraId="063DFDAF" w14:textId="5A847A43"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80" w:history="1">
            <w:r w:rsidRPr="00864EBF">
              <w:rPr>
                <w:rStyle w:val="Hyperlink"/>
                <w:noProof/>
              </w:rPr>
              <w:t>3.1</w:t>
            </w:r>
            <w:r>
              <w:rPr>
                <w:rFonts w:asciiTheme="minorHAnsi" w:hAnsiTheme="minorHAnsi"/>
                <w:bCs w:val="0"/>
                <w:noProof/>
                <w:color w:val="auto"/>
                <w:sz w:val="22"/>
                <w:lang w:val="en-US"/>
              </w:rPr>
              <w:tab/>
            </w:r>
            <w:r w:rsidRPr="00864EBF">
              <w:rPr>
                <w:rStyle w:val="Hyperlink"/>
                <w:noProof/>
              </w:rPr>
              <w:t>Types de points d'eau</w:t>
            </w:r>
            <w:r>
              <w:rPr>
                <w:noProof/>
                <w:webHidden/>
              </w:rPr>
              <w:tab/>
            </w:r>
            <w:r>
              <w:rPr>
                <w:noProof/>
                <w:webHidden/>
              </w:rPr>
              <w:fldChar w:fldCharType="begin"/>
            </w:r>
            <w:r>
              <w:rPr>
                <w:noProof/>
                <w:webHidden/>
              </w:rPr>
              <w:instrText xml:space="preserve"> PAGEREF _Toc503792680 \h </w:instrText>
            </w:r>
            <w:r>
              <w:rPr>
                <w:noProof/>
                <w:webHidden/>
              </w:rPr>
            </w:r>
            <w:r>
              <w:rPr>
                <w:noProof/>
                <w:webHidden/>
              </w:rPr>
              <w:fldChar w:fldCharType="separate"/>
            </w:r>
            <w:r w:rsidR="00A90F65">
              <w:rPr>
                <w:noProof/>
                <w:webHidden/>
              </w:rPr>
              <w:t>3</w:t>
            </w:r>
            <w:r>
              <w:rPr>
                <w:noProof/>
                <w:webHidden/>
              </w:rPr>
              <w:fldChar w:fldCharType="end"/>
            </w:r>
          </w:hyperlink>
        </w:p>
        <w:p w14:paraId="1339C9C4" w14:textId="3E975148"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81" w:history="1">
            <w:r w:rsidRPr="00864EBF">
              <w:rPr>
                <w:rStyle w:val="Hyperlink"/>
                <w:noProof/>
              </w:rPr>
              <w:t>3.2</w:t>
            </w:r>
            <w:r>
              <w:rPr>
                <w:rFonts w:asciiTheme="minorHAnsi" w:hAnsiTheme="minorHAnsi"/>
                <w:bCs w:val="0"/>
                <w:noProof/>
                <w:color w:val="auto"/>
                <w:sz w:val="22"/>
                <w:lang w:val="en-US"/>
              </w:rPr>
              <w:tab/>
            </w:r>
            <w:r w:rsidRPr="00864EBF">
              <w:rPr>
                <w:rStyle w:val="Hyperlink"/>
                <w:noProof/>
              </w:rPr>
              <w:t>Causes de contamination du po</w:t>
            </w:r>
            <w:bookmarkStart w:id="0" w:name="_GoBack"/>
            <w:bookmarkEnd w:id="0"/>
            <w:r w:rsidRPr="00864EBF">
              <w:rPr>
                <w:rStyle w:val="Hyperlink"/>
                <w:noProof/>
              </w:rPr>
              <w:t>int d'eau</w:t>
            </w:r>
            <w:r>
              <w:rPr>
                <w:noProof/>
                <w:webHidden/>
              </w:rPr>
              <w:tab/>
            </w:r>
            <w:r>
              <w:rPr>
                <w:noProof/>
                <w:webHidden/>
              </w:rPr>
              <w:fldChar w:fldCharType="begin"/>
            </w:r>
            <w:r>
              <w:rPr>
                <w:noProof/>
                <w:webHidden/>
              </w:rPr>
              <w:instrText xml:space="preserve"> PAGEREF _Toc503792681 \h </w:instrText>
            </w:r>
            <w:r>
              <w:rPr>
                <w:noProof/>
                <w:webHidden/>
              </w:rPr>
            </w:r>
            <w:r>
              <w:rPr>
                <w:noProof/>
                <w:webHidden/>
              </w:rPr>
              <w:fldChar w:fldCharType="separate"/>
            </w:r>
            <w:r w:rsidR="00A90F65">
              <w:rPr>
                <w:noProof/>
                <w:webHidden/>
              </w:rPr>
              <w:t>5</w:t>
            </w:r>
            <w:r>
              <w:rPr>
                <w:noProof/>
                <w:webHidden/>
              </w:rPr>
              <w:fldChar w:fldCharType="end"/>
            </w:r>
          </w:hyperlink>
        </w:p>
        <w:p w14:paraId="2AFE179B" w14:textId="3C32BF5E"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82" w:history="1">
            <w:r w:rsidRPr="00864EBF">
              <w:rPr>
                <w:rStyle w:val="Hyperlink"/>
                <w:noProof/>
              </w:rPr>
              <w:t>3.3</w:t>
            </w:r>
            <w:r>
              <w:rPr>
                <w:rFonts w:asciiTheme="minorHAnsi" w:hAnsiTheme="minorHAnsi"/>
                <w:bCs w:val="0"/>
                <w:noProof/>
                <w:color w:val="auto"/>
                <w:sz w:val="22"/>
                <w:lang w:val="en-US"/>
              </w:rPr>
              <w:tab/>
            </w:r>
            <w:r w:rsidRPr="00864EBF">
              <w:rPr>
                <w:rStyle w:val="Hyperlink"/>
                <w:noProof/>
              </w:rPr>
              <w:t>Barrières contre la contamination des points d'eau</w:t>
            </w:r>
            <w:r>
              <w:rPr>
                <w:noProof/>
                <w:webHidden/>
              </w:rPr>
              <w:tab/>
            </w:r>
            <w:r>
              <w:rPr>
                <w:noProof/>
                <w:webHidden/>
              </w:rPr>
              <w:fldChar w:fldCharType="begin"/>
            </w:r>
            <w:r>
              <w:rPr>
                <w:noProof/>
                <w:webHidden/>
              </w:rPr>
              <w:instrText xml:space="preserve"> PAGEREF _Toc503792682 \h </w:instrText>
            </w:r>
            <w:r>
              <w:rPr>
                <w:noProof/>
                <w:webHidden/>
              </w:rPr>
            </w:r>
            <w:r>
              <w:rPr>
                <w:noProof/>
                <w:webHidden/>
              </w:rPr>
              <w:fldChar w:fldCharType="separate"/>
            </w:r>
            <w:r w:rsidR="00A90F65">
              <w:rPr>
                <w:noProof/>
                <w:webHidden/>
              </w:rPr>
              <w:t>6</w:t>
            </w:r>
            <w:r>
              <w:rPr>
                <w:noProof/>
                <w:webHidden/>
              </w:rPr>
              <w:fldChar w:fldCharType="end"/>
            </w:r>
          </w:hyperlink>
        </w:p>
        <w:p w14:paraId="70DC6002" w14:textId="2C092B59"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83" w:history="1">
            <w:r w:rsidRPr="00864EBF">
              <w:rPr>
                <w:rStyle w:val="Hyperlink"/>
                <w:noProof/>
              </w:rPr>
              <w:t>4</w:t>
            </w:r>
            <w:r>
              <w:rPr>
                <w:rFonts w:asciiTheme="minorHAnsi" w:hAnsiTheme="minorHAnsi"/>
                <w:b w:val="0"/>
                <w:bCs w:val="0"/>
                <w:noProof/>
                <w:color w:val="auto"/>
                <w:sz w:val="22"/>
                <w:szCs w:val="22"/>
                <w:lang w:val="en-US"/>
              </w:rPr>
              <w:tab/>
            </w:r>
            <w:r w:rsidRPr="00864EBF">
              <w:rPr>
                <w:rStyle w:val="Hyperlink"/>
                <w:noProof/>
              </w:rPr>
              <w:t>Transport hygiénique</w:t>
            </w:r>
            <w:r>
              <w:rPr>
                <w:noProof/>
                <w:webHidden/>
              </w:rPr>
              <w:tab/>
            </w:r>
            <w:r>
              <w:rPr>
                <w:noProof/>
                <w:webHidden/>
              </w:rPr>
              <w:fldChar w:fldCharType="begin"/>
            </w:r>
            <w:r>
              <w:rPr>
                <w:noProof/>
                <w:webHidden/>
              </w:rPr>
              <w:instrText xml:space="preserve"> PAGEREF _Toc503792683 \h </w:instrText>
            </w:r>
            <w:r>
              <w:rPr>
                <w:noProof/>
                <w:webHidden/>
              </w:rPr>
            </w:r>
            <w:r>
              <w:rPr>
                <w:noProof/>
                <w:webHidden/>
              </w:rPr>
              <w:fldChar w:fldCharType="separate"/>
            </w:r>
            <w:r w:rsidR="00A90F65">
              <w:rPr>
                <w:noProof/>
                <w:webHidden/>
              </w:rPr>
              <w:t>7</w:t>
            </w:r>
            <w:r>
              <w:rPr>
                <w:noProof/>
                <w:webHidden/>
              </w:rPr>
              <w:fldChar w:fldCharType="end"/>
            </w:r>
          </w:hyperlink>
        </w:p>
        <w:p w14:paraId="515C309A" w14:textId="3FF41E56"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84" w:history="1">
            <w:r w:rsidRPr="00864EBF">
              <w:rPr>
                <w:rStyle w:val="Hyperlink"/>
                <w:noProof/>
              </w:rPr>
              <w:t>4.1</w:t>
            </w:r>
            <w:r>
              <w:rPr>
                <w:rFonts w:asciiTheme="minorHAnsi" w:hAnsiTheme="minorHAnsi"/>
                <w:bCs w:val="0"/>
                <w:noProof/>
                <w:color w:val="auto"/>
                <w:sz w:val="22"/>
                <w:lang w:val="en-US"/>
              </w:rPr>
              <w:tab/>
            </w:r>
            <w:r w:rsidRPr="00864EBF">
              <w:rPr>
                <w:rStyle w:val="Hyperlink"/>
                <w:noProof/>
              </w:rPr>
              <w:t>Méthodes de transport de l'eau</w:t>
            </w:r>
            <w:r>
              <w:rPr>
                <w:noProof/>
                <w:webHidden/>
              </w:rPr>
              <w:tab/>
            </w:r>
            <w:r>
              <w:rPr>
                <w:noProof/>
                <w:webHidden/>
              </w:rPr>
              <w:fldChar w:fldCharType="begin"/>
            </w:r>
            <w:r>
              <w:rPr>
                <w:noProof/>
                <w:webHidden/>
              </w:rPr>
              <w:instrText xml:space="preserve"> PAGEREF _Toc503792684 \h </w:instrText>
            </w:r>
            <w:r>
              <w:rPr>
                <w:noProof/>
                <w:webHidden/>
              </w:rPr>
            </w:r>
            <w:r>
              <w:rPr>
                <w:noProof/>
                <w:webHidden/>
              </w:rPr>
              <w:fldChar w:fldCharType="separate"/>
            </w:r>
            <w:r w:rsidR="00A90F65">
              <w:rPr>
                <w:noProof/>
                <w:webHidden/>
              </w:rPr>
              <w:t>7</w:t>
            </w:r>
            <w:r>
              <w:rPr>
                <w:noProof/>
                <w:webHidden/>
              </w:rPr>
              <w:fldChar w:fldCharType="end"/>
            </w:r>
          </w:hyperlink>
        </w:p>
        <w:p w14:paraId="58C151CB" w14:textId="197420DB"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85" w:history="1">
            <w:r w:rsidRPr="00864EBF">
              <w:rPr>
                <w:rStyle w:val="Hyperlink"/>
                <w:noProof/>
              </w:rPr>
              <w:t>4.2</w:t>
            </w:r>
            <w:r>
              <w:rPr>
                <w:rFonts w:asciiTheme="minorHAnsi" w:hAnsiTheme="minorHAnsi"/>
                <w:bCs w:val="0"/>
                <w:noProof/>
                <w:color w:val="auto"/>
                <w:sz w:val="22"/>
                <w:lang w:val="en-US"/>
              </w:rPr>
              <w:tab/>
            </w:r>
            <w:r w:rsidRPr="00864EBF">
              <w:rPr>
                <w:rStyle w:val="Hyperlink"/>
                <w:noProof/>
              </w:rPr>
              <w:t>Causes de contamination pendant le transport de l'eau</w:t>
            </w:r>
            <w:r>
              <w:rPr>
                <w:noProof/>
                <w:webHidden/>
              </w:rPr>
              <w:tab/>
            </w:r>
            <w:r>
              <w:rPr>
                <w:noProof/>
                <w:webHidden/>
              </w:rPr>
              <w:fldChar w:fldCharType="begin"/>
            </w:r>
            <w:r>
              <w:rPr>
                <w:noProof/>
                <w:webHidden/>
              </w:rPr>
              <w:instrText xml:space="preserve"> PAGEREF _Toc503792685 \h </w:instrText>
            </w:r>
            <w:r>
              <w:rPr>
                <w:noProof/>
                <w:webHidden/>
              </w:rPr>
            </w:r>
            <w:r>
              <w:rPr>
                <w:noProof/>
                <w:webHidden/>
              </w:rPr>
              <w:fldChar w:fldCharType="separate"/>
            </w:r>
            <w:r w:rsidR="00A90F65">
              <w:rPr>
                <w:noProof/>
                <w:webHidden/>
              </w:rPr>
              <w:t>8</w:t>
            </w:r>
            <w:r>
              <w:rPr>
                <w:noProof/>
                <w:webHidden/>
              </w:rPr>
              <w:fldChar w:fldCharType="end"/>
            </w:r>
          </w:hyperlink>
        </w:p>
        <w:p w14:paraId="0B6BCE63" w14:textId="53146819"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86" w:history="1">
            <w:r w:rsidRPr="00864EBF">
              <w:rPr>
                <w:rStyle w:val="Hyperlink"/>
                <w:noProof/>
              </w:rPr>
              <w:t>4.3</w:t>
            </w:r>
            <w:r>
              <w:rPr>
                <w:rFonts w:asciiTheme="minorHAnsi" w:hAnsiTheme="minorHAnsi"/>
                <w:bCs w:val="0"/>
                <w:noProof/>
                <w:color w:val="auto"/>
                <w:sz w:val="22"/>
                <w:lang w:val="en-US"/>
              </w:rPr>
              <w:tab/>
            </w:r>
            <w:r w:rsidRPr="00864EBF">
              <w:rPr>
                <w:rStyle w:val="Hyperlink"/>
                <w:noProof/>
              </w:rPr>
              <w:t>Barrières contre la contamination pendant le transport de l'eau</w:t>
            </w:r>
            <w:r>
              <w:rPr>
                <w:noProof/>
                <w:webHidden/>
              </w:rPr>
              <w:tab/>
            </w:r>
            <w:r>
              <w:rPr>
                <w:noProof/>
                <w:webHidden/>
              </w:rPr>
              <w:fldChar w:fldCharType="begin"/>
            </w:r>
            <w:r>
              <w:rPr>
                <w:noProof/>
                <w:webHidden/>
              </w:rPr>
              <w:instrText xml:space="preserve"> PAGEREF _Toc503792686 \h </w:instrText>
            </w:r>
            <w:r>
              <w:rPr>
                <w:noProof/>
                <w:webHidden/>
              </w:rPr>
            </w:r>
            <w:r>
              <w:rPr>
                <w:noProof/>
                <w:webHidden/>
              </w:rPr>
              <w:fldChar w:fldCharType="separate"/>
            </w:r>
            <w:r w:rsidR="00A90F65">
              <w:rPr>
                <w:noProof/>
                <w:webHidden/>
              </w:rPr>
              <w:t>9</w:t>
            </w:r>
            <w:r>
              <w:rPr>
                <w:noProof/>
                <w:webHidden/>
              </w:rPr>
              <w:fldChar w:fldCharType="end"/>
            </w:r>
          </w:hyperlink>
        </w:p>
        <w:p w14:paraId="41D9662F" w14:textId="4B1389B7"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87" w:history="1">
            <w:r w:rsidRPr="00864EBF">
              <w:rPr>
                <w:rStyle w:val="Hyperlink"/>
                <w:noProof/>
              </w:rPr>
              <w:t>5</w:t>
            </w:r>
            <w:r>
              <w:rPr>
                <w:rFonts w:asciiTheme="minorHAnsi" w:hAnsiTheme="minorHAnsi"/>
                <w:b w:val="0"/>
                <w:bCs w:val="0"/>
                <w:noProof/>
                <w:color w:val="auto"/>
                <w:sz w:val="22"/>
                <w:szCs w:val="22"/>
                <w:lang w:val="en-US"/>
              </w:rPr>
              <w:tab/>
            </w:r>
            <w:r w:rsidRPr="00864EBF">
              <w:rPr>
                <w:rStyle w:val="Hyperlink"/>
                <w:noProof/>
              </w:rPr>
              <w:t>Traitement de l’eau</w:t>
            </w:r>
            <w:r>
              <w:rPr>
                <w:noProof/>
                <w:webHidden/>
              </w:rPr>
              <w:tab/>
            </w:r>
            <w:r>
              <w:rPr>
                <w:noProof/>
                <w:webHidden/>
              </w:rPr>
              <w:fldChar w:fldCharType="begin"/>
            </w:r>
            <w:r>
              <w:rPr>
                <w:noProof/>
                <w:webHidden/>
              </w:rPr>
              <w:instrText xml:space="preserve"> PAGEREF _Toc503792687 \h </w:instrText>
            </w:r>
            <w:r>
              <w:rPr>
                <w:noProof/>
                <w:webHidden/>
              </w:rPr>
            </w:r>
            <w:r>
              <w:rPr>
                <w:noProof/>
                <w:webHidden/>
              </w:rPr>
              <w:fldChar w:fldCharType="separate"/>
            </w:r>
            <w:r w:rsidR="00A90F65">
              <w:rPr>
                <w:noProof/>
                <w:webHidden/>
              </w:rPr>
              <w:t>10</w:t>
            </w:r>
            <w:r>
              <w:rPr>
                <w:noProof/>
                <w:webHidden/>
              </w:rPr>
              <w:fldChar w:fldCharType="end"/>
            </w:r>
          </w:hyperlink>
        </w:p>
        <w:p w14:paraId="4C31F815" w14:textId="0A1B4923"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88" w:history="1">
            <w:r w:rsidRPr="00864EBF">
              <w:rPr>
                <w:rStyle w:val="Hyperlink"/>
                <w:noProof/>
              </w:rPr>
              <w:t>5.1</w:t>
            </w:r>
            <w:r>
              <w:rPr>
                <w:rFonts w:asciiTheme="minorHAnsi" w:hAnsiTheme="minorHAnsi"/>
                <w:bCs w:val="0"/>
                <w:noProof/>
                <w:color w:val="auto"/>
                <w:sz w:val="22"/>
                <w:lang w:val="en-US"/>
              </w:rPr>
              <w:tab/>
            </w:r>
            <w:r w:rsidRPr="00864EBF">
              <w:rPr>
                <w:rStyle w:val="Hyperlink"/>
                <w:noProof/>
              </w:rPr>
              <w:t>Sédimentation</w:t>
            </w:r>
            <w:r>
              <w:rPr>
                <w:noProof/>
                <w:webHidden/>
              </w:rPr>
              <w:tab/>
            </w:r>
            <w:r>
              <w:rPr>
                <w:noProof/>
                <w:webHidden/>
              </w:rPr>
              <w:fldChar w:fldCharType="begin"/>
            </w:r>
            <w:r>
              <w:rPr>
                <w:noProof/>
                <w:webHidden/>
              </w:rPr>
              <w:instrText xml:space="preserve"> PAGEREF _Toc503792688 \h </w:instrText>
            </w:r>
            <w:r>
              <w:rPr>
                <w:noProof/>
                <w:webHidden/>
              </w:rPr>
            </w:r>
            <w:r>
              <w:rPr>
                <w:noProof/>
                <w:webHidden/>
              </w:rPr>
              <w:fldChar w:fldCharType="separate"/>
            </w:r>
            <w:r w:rsidR="00A90F65">
              <w:rPr>
                <w:noProof/>
                <w:webHidden/>
              </w:rPr>
              <w:t>11</w:t>
            </w:r>
            <w:r>
              <w:rPr>
                <w:noProof/>
                <w:webHidden/>
              </w:rPr>
              <w:fldChar w:fldCharType="end"/>
            </w:r>
          </w:hyperlink>
        </w:p>
        <w:p w14:paraId="340723C2" w14:textId="23807F60"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89" w:history="1">
            <w:r w:rsidRPr="00864EBF">
              <w:rPr>
                <w:rStyle w:val="Hyperlink"/>
                <w:noProof/>
              </w:rPr>
              <w:t>5.2</w:t>
            </w:r>
            <w:r>
              <w:rPr>
                <w:rFonts w:asciiTheme="minorHAnsi" w:hAnsiTheme="minorHAnsi"/>
                <w:bCs w:val="0"/>
                <w:noProof/>
                <w:color w:val="auto"/>
                <w:sz w:val="22"/>
                <w:lang w:val="en-US"/>
              </w:rPr>
              <w:tab/>
            </w:r>
            <w:r w:rsidRPr="00864EBF">
              <w:rPr>
                <w:rStyle w:val="Hyperlink"/>
                <w:noProof/>
              </w:rPr>
              <w:t>Filtration</w:t>
            </w:r>
            <w:r>
              <w:rPr>
                <w:noProof/>
                <w:webHidden/>
              </w:rPr>
              <w:tab/>
            </w:r>
            <w:r>
              <w:rPr>
                <w:noProof/>
                <w:webHidden/>
              </w:rPr>
              <w:fldChar w:fldCharType="begin"/>
            </w:r>
            <w:r>
              <w:rPr>
                <w:noProof/>
                <w:webHidden/>
              </w:rPr>
              <w:instrText xml:space="preserve"> PAGEREF _Toc503792689 \h </w:instrText>
            </w:r>
            <w:r>
              <w:rPr>
                <w:noProof/>
                <w:webHidden/>
              </w:rPr>
            </w:r>
            <w:r>
              <w:rPr>
                <w:noProof/>
                <w:webHidden/>
              </w:rPr>
              <w:fldChar w:fldCharType="separate"/>
            </w:r>
            <w:r w:rsidR="00A90F65">
              <w:rPr>
                <w:noProof/>
                <w:webHidden/>
              </w:rPr>
              <w:t>11</w:t>
            </w:r>
            <w:r>
              <w:rPr>
                <w:noProof/>
                <w:webHidden/>
              </w:rPr>
              <w:fldChar w:fldCharType="end"/>
            </w:r>
          </w:hyperlink>
        </w:p>
        <w:p w14:paraId="10F3930F" w14:textId="79C4AD61"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90" w:history="1">
            <w:r w:rsidRPr="00864EBF">
              <w:rPr>
                <w:rStyle w:val="Hyperlink"/>
                <w:noProof/>
              </w:rPr>
              <w:t>5.3</w:t>
            </w:r>
            <w:r>
              <w:rPr>
                <w:rFonts w:asciiTheme="minorHAnsi" w:hAnsiTheme="minorHAnsi"/>
                <w:bCs w:val="0"/>
                <w:noProof/>
                <w:color w:val="auto"/>
                <w:sz w:val="22"/>
                <w:lang w:val="en-US"/>
              </w:rPr>
              <w:tab/>
            </w:r>
            <w:r w:rsidRPr="00864EBF">
              <w:rPr>
                <w:rStyle w:val="Hyperlink"/>
                <w:noProof/>
              </w:rPr>
              <w:t>Désinfection</w:t>
            </w:r>
            <w:r>
              <w:rPr>
                <w:noProof/>
                <w:webHidden/>
              </w:rPr>
              <w:tab/>
            </w:r>
            <w:r>
              <w:rPr>
                <w:noProof/>
                <w:webHidden/>
              </w:rPr>
              <w:fldChar w:fldCharType="begin"/>
            </w:r>
            <w:r>
              <w:rPr>
                <w:noProof/>
                <w:webHidden/>
              </w:rPr>
              <w:instrText xml:space="preserve"> PAGEREF _Toc503792690 \h </w:instrText>
            </w:r>
            <w:r>
              <w:rPr>
                <w:noProof/>
                <w:webHidden/>
              </w:rPr>
            </w:r>
            <w:r>
              <w:rPr>
                <w:noProof/>
                <w:webHidden/>
              </w:rPr>
              <w:fldChar w:fldCharType="separate"/>
            </w:r>
            <w:r w:rsidR="00A90F65">
              <w:rPr>
                <w:noProof/>
                <w:webHidden/>
              </w:rPr>
              <w:t>12</w:t>
            </w:r>
            <w:r>
              <w:rPr>
                <w:noProof/>
                <w:webHidden/>
              </w:rPr>
              <w:fldChar w:fldCharType="end"/>
            </w:r>
          </w:hyperlink>
        </w:p>
        <w:p w14:paraId="6B5D6829" w14:textId="6B06ECE7"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91" w:history="1">
            <w:r w:rsidRPr="00864EBF">
              <w:rPr>
                <w:rStyle w:val="Hyperlink"/>
                <w:noProof/>
              </w:rPr>
              <w:t>6</w:t>
            </w:r>
            <w:r>
              <w:rPr>
                <w:rFonts w:asciiTheme="minorHAnsi" w:hAnsiTheme="minorHAnsi"/>
                <w:b w:val="0"/>
                <w:bCs w:val="0"/>
                <w:noProof/>
                <w:color w:val="auto"/>
                <w:sz w:val="22"/>
                <w:szCs w:val="22"/>
                <w:lang w:val="en-US"/>
              </w:rPr>
              <w:tab/>
            </w:r>
            <w:r w:rsidRPr="00864EBF">
              <w:rPr>
                <w:rStyle w:val="Hyperlink"/>
                <w:noProof/>
              </w:rPr>
              <w:t>Stockage et manipulation sûrs</w:t>
            </w:r>
            <w:r>
              <w:rPr>
                <w:noProof/>
                <w:webHidden/>
              </w:rPr>
              <w:tab/>
            </w:r>
            <w:r>
              <w:rPr>
                <w:noProof/>
                <w:webHidden/>
              </w:rPr>
              <w:fldChar w:fldCharType="begin"/>
            </w:r>
            <w:r>
              <w:rPr>
                <w:noProof/>
                <w:webHidden/>
              </w:rPr>
              <w:instrText xml:space="preserve"> PAGEREF _Toc503792691 \h </w:instrText>
            </w:r>
            <w:r>
              <w:rPr>
                <w:noProof/>
                <w:webHidden/>
              </w:rPr>
            </w:r>
            <w:r>
              <w:rPr>
                <w:noProof/>
                <w:webHidden/>
              </w:rPr>
              <w:fldChar w:fldCharType="separate"/>
            </w:r>
            <w:r w:rsidR="00A90F65">
              <w:rPr>
                <w:noProof/>
                <w:webHidden/>
              </w:rPr>
              <w:t>13</w:t>
            </w:r>
            <w:r>
              <w:rPr>
                <w:noProof/>
                <w:webHidden/>
              </w:rPr>
              <w:fldChar w:fldCharType="end"/>
            </w:r>
          </w:hyperlink>
        </w:p>
        <w:p w14:paraId="7971D232" w14:textId="40F0FD76"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92" w:history="1">
            <w:r w:rsidRPr="00864EBF">
              <w:rPr>
                <w:rStyle w:val="Hyperlink"/>
                <w:noProof/>
              </w:rPr>
              <w:t>6.1</w:t>
            </w:r>
            <w:r>
              <w:rPr>
                <w:rFonts w:asciiTheme="minorHAnsi" w:hAnsiTheme="minorHAnsi"/>
                <w:bCs w:val="0"/>
                <w:noProof/>
                <w:color w:val="auto"/>
                <w:sz w:val="22"/>
                <w:lang w:val="en-US"/>
              </w:rPr>
              <w:tab/>
            </w:r>
            <w:r w:rsidRPr="00864EBF">
              <w:rPr>
                <w:rStyle w:val="Hyperlink"/>
                <w:noProof/>
              </w:rPr>
              <w:t>Méthodes de conservation de l'eau de boisson</w:t>
            </w:r>
            <w:r>
              <w:rPr>
                <w:noProof/>
                <w:webHidden/>
              </w:rPr>
              <w:tab/>
            </w:r>
            <w:r>
              <w:rPr>
                <w:noProof/>
                <w:webHidden/>
              </w:rPr>
              <w:fldChar w:fldCharType="begin"/>
            </w:r>
            <w:r>
              <w:rPr>
                <w:noProof/>
                <w:webHidden/>
              </w:rPr>
              <w:instrText xml:space="preserve"> PAGEREF _Toc503792692 \h </w:instrText>
            </w:r>
            <w:r>
              <w:rPr>
                <w:noProof/>
                <w:webHidden/>
              </w:rPr>
            </w:r>
            <w:r>
              <w:rPr>
                <w:noProof/>
                <w:webHidden/>
              </w:rPr>
              <w:fldChar w:fldCharType="separate"/>
            </w:r>
            <w:r w:rsidR="00A90F65">
              <w:rPr>
                <w:noProof/>
                <w:webHidden/>
              </w:rPr>
              <w:t>13</w:t>
            </w:r>
            <w:r>
              <w:rPr>
                <w:noProof/>
                <w:webHidden/>
              </w:rPr>
              <w:fldChar w:fldCharType="end"/>
            </w:r>
          </w:hyperlink>
        </w:p>
        <w:p w14:paraId="1E99B82F" w14:textId="279D27DE"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93" w:history="1">
            <w:r w:rsidRPr="00864EBF">
              <w:rPr>
                <w:rStyle w:val="Hyperlink"/>
                <w:noProof/>
              </w:rPr>
              <w:t>6.2</w:t>
            </w:r>
            <w:r>
              <w:rPr>
                <w:rFonts w:asciiTheme="minorHAnsi" w:hAnsiTheme="minorHAnsi"/>
                <w:bCs w:val="0"/>
                <w:noProof/>
                <w:color w:val="auto"/>
                <w:sz w:val="22"/>
                <w:lang w:val="en-US"/>
              </w:rPr>
              <w:tab/>
            </w:r>
            <w:r w:rsidRPr="00864EBF">
              <w:rPr>
                <w:rStyle w:val="Hyperlink"/>
                <w:noProof/>
              </w:rPr>
              <w:t>Causes de contamination lors de la conservation</w:t>
            </w:r>
            <w:r>
              <w:rPr>
                <w:noProof/>
                <w:webHidden/>
              </w:rPr>
              <w:tab/>
            </w:r>
            <w:r>
              <w:rPr>
                <w:noProof/>
                <w:webHidden/>
              </w:rPr>
              <w:fldChar w:fldCharType="begin"/>
            </w:r>
            <w:r>
              <w:rPr>
                <w:noProof/>
                <w:webHidden/>
              </w:rPr>
              <w:instrText xml:space="preserve"> PAGEREF _Toc503792693 \h </w:instrText>
            </w:r>
            <w:r>
              <w:rPr>
                <w:noProof/>
                <w:webHidden/>
              </w:rPr>
            </w:r>
            <w:r>
              <w:rPr>
                <w:noProof/>
                <w:webHidden/>
              </w:rPr>
              <w:fldChar w:fldCharType="separate"/>
            </w:r>
            <w:r w:rsidR="00A90F65">
              <w:rPr>
                <w:noProof/>
                <w:webHidden/>
              </w:rPr>
              <w:t>13</w:t>
            </w:r>
            <w:r>
              <w:rPr>
                <w:noProof/>
                <w:webHidden/>
              </w:rPr>
              <w:fldChar w:fldCharType="end"/>
            </w:r>
          </w:hyperlink>
        </w:p>
        <w:p w14:paraId="0A3BABD5" w14:textId="0B8BDD35" w:rsidR="005F0C15" w:rsidRDefault="005F0C15">
          <w:pPr>
            <w:pStyle w:val="TOC2"/>
            <w:tabs>
              <w:tab w:val="left" w:pos="1200"/>
              <w:tab w:val="right" w:leader="dot" w:pos="9197"/>
            </w:tabs>
            <w:rPr>
              <w:rFonts w:asciiTheme="minorHAnsi" w:hAnsiTheme="minorHAnsi"/>
              <w:bCs w:val="0"/>
              <w:noProof/>
              <w:color w:val="auto"/>
              <w:sz w:val="22"/>
              <w:lang w:val="en-US"/>
            </w:rPr>
          </w:pPr>
          <w:hyperlink w:anchor="_Toc503792694" w:history="1">
            <w:r w:rsidRPr="00864EBF">
              <w:rPr>
                <w:rStyle w:val="Hyperlink"/>
                <w:noProof/>
              </w:rPr>
              <w:t>6.3</w:t>
            </w:r>
            <w:r>
              <w:rPr>
                <w:rFonts w:asciiTheme="minorHAnsi" w:hAnsiTheme="minorHAnsi"/>
                <w:bCs w:val="0"/>
                <w:noProof/>
                <w:color w:val="auto"/>
                <w:sz w:val="22"/>
                <w:lang w:val="en-US"/>
              </w:rPr>
              <w:tab/>
            </w:r>
            <w:r w:rsidRPr="00864EBF">
              <w:rPr>
                <w:rStyle w:val="Hyperlink"/>
                <w:noProof/>
              </w:rPr>
              <w:t>Barrières à la contamination pendant la conservation</w:t>
            </w:r>
            <w:r>
              <w:rPr>
                <w:noProof/>
                <w:webHidden/>
              </w:rPr>
              <w:tab/>
            </w:r>
            <w:r>
              <w:rPr>
                <w:noProof/>
                <w:webHidden/>
              </w:rPr>
              <w:fldChar w:fldCharType="begin"/>
            </w:r>
            <w:r>
              <w:rPr>
                <w:noProof/>
                <w:webHidden/>
              </w:rPr>
              <w:instrText xml:space="preserve"> PAGEREF _Toc503792694 \h </w:instrText>
            </w:r>
            <w:r>
              <w:rPr>
                <w:noProof/>
                <w:webHidden/>
              </w:rPr>
            </w:r>
            <w:r>
              <w:rPr>
                <w:noProof/>
                <w:webHidden/>
              </w:rPr>
              <w:fldChar w:fldCharType="separate"/>
            </w:r>
            <w:r w:rsidR="00A90F65">
              <w:rPr>
                <w:noProof/>
                <w:webHidden/>
              </w:rPr>
              <w:t>14</w:t>
            </w:r>
            <w:r>
              <w:rPr>
                <w:noProof/>
                <w:webHidden/>
              </w:rPr>
              <w:fldChar w:fldCharType="end"/>
            </w:r>
          </w:hyperlink>
        </w:p>
        <w:p w14:paraId="2E3BCC2B" w14:textId="3947619B"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95" w:history="1">
            <w:r w:rsidRPr="00864EBF">
              <w:rPr>
                <w:rStyle w:val="Hyperlink"/>
                <w:noProof/>
              </w:rPr>
              <w:t>7</w:t>
            </w:r>
            <w:r>
              <w:rPr>
                <w:rFonts w:asciiTheme="minorHAnsi" w:hAnsiTheme="minorHAnsi"/>
                <w:b w:val="0"/>
                <w:bCs w:val="0"/>
                <w:noProof/>
                <w:color w:val="auto"/>
                <w:sz w:val="22"/>
                <w:szCs w:val="22"/>
                <w:lang w:val="en-US"/>
              </w:rPr>
              <w:tab/>
            </w:r>
            <w:r w:rsidRPr="00864EBF">
              <w:rPr>
                <w:rStyle w:val="Hyperlink"/>
                <w:noProof/>
              </w:rPr>
              <w:t>Résumé</w:t>
            </w:r>
            <w:r>
              <w:rPr>
                <w:noProof/>
                <w:webHidden/>
              </w:rPr>
              <w:tab/>
            </w:r>
            <w:r>
              <w:rPr>
                <w:noProof/>
                <w:webHidden/>
              </w:rPr>
              <w:fldChar w:fldCharType="begin"/>
            </w:r>
            <w:r>
              <w:rPr>
                <w:noProof/>
                <w:webHidden/>
              </w:rPr>
              <w:instrText xml:space="preserve"> PAGEREF _Toc503792695 \h </w:instrText>
            </w:r>
            <w:r>
              <w:rPr>
                <w:noProof/>
                <w:webHidden/>
              </w:rPr>
            </w:r>
            <w:r>
              <w:rPr>
                <w:noProof/>
                <w:webHidden/>
              </w:rPr>
              <w:fldChar w:fldCharType="separate"/>
            </w:r>
            <w:r w:rsidR="00A90F65">
              <w:rPr>
                <w:noProof/>
                <w:webHidden/>
              </w:rPr>
              <w:t>15</w:t>
            </w:r>
            <w:r>
              <w:rPr>
                <w:noProof/>
                <w:webHidden/>
              </w:rPr>
              <w:fldChar w:fldCharType="end"/>
            </w:r>
          </w:hyperlink>
        </w:p>
        <w:p w14:paraId="47145387" w14:textId="5A164FC6"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96" w:history="1">
            <w:r w:rsidRPr="00864EBF">
              <w:rPr>
                <w:rStyle w:val="Hyperlink"/>
                <w:noProof/>
              </w:rPr>
              <w:t>8</w:t>
            </w:r>
            <w:r>
              <w:rPr>
                <w:rFonts w:asciiTheme="minorHAnsi" w:hAnsiTheme="minorHAnsi"/>
                <w:b w:val="0"/>
                <w:bCs w:val="0"/>
                <w:noProof/>
                <w:color w:val="auto"/>
                <w:sz w:val="22"/>
                <w:szCs w:val="22"/>
                <w:lang w:val="en-US"/>
              </w:rPr>
              <w:tab/>
            </w:r>
            <w:r w:rsidRPr="00864EBF">
              <w:rPr>
                <w:rStyle w:val="Hyperlink"/>
                <w:noProof/>
              </w:rPr>
              <w:t>Définitions</w:t>
            </w:r>
            <w:r>
              <w:rPr>
                <w:noProof/>
                <w:webHidden/>
              </w:rPr>
              <w:tab/>
            </w:r>
            <w:r>
              <w:rPr>
                <w:noProof/>
                <w:webHidden/>
              </w:rPr>
              <w:fldChar w:fldCharType="begin"/>
            </w:r>
            <w:r>
              <w:rPr>
                <w:noProof/>
                <w:webHidden/>
              </w:rPr>
              <w:instrText xml:space="preserve"> PAGEREF _Toc503792696 \h </w:instrText>
            </w:r>
            <w:r>
              <w:rPr>
                <w:noProof/>
                <w:webHidden/>
              </w:rPr>
            </w:r>
            <w:r>
              <w:rPr>
                <w:noProof/>
                <w:webHidden/>
              </w:rPr>
              <w:fldChar w:fldCharType="separate"/>
            </w:r>
            <w:r w:rsidR="00A90F65">
              <w:rPr>
                <w:noProof/>
                <w:webHidden/>
              </w:rPr>
              <w:t>15</w:t>
            </w:r>
            <w:r>
              <w:rPr>
                <w:noProof/>
                <w:webHidden/>
              </w:rPr>
              <w:fldChar w:fldCharType="end"/>
            </w:r>
          </w:hyperlink>
        </w:p>
        <w:p w14:paraId="71D54DF0" w14:textId="6E1AC746"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97" w:history="1">
            <w:r w:rsidRPr="00864EBF">
              <w:rPr>
                <w:rStyle w:val="Hyperlink"/>
                <w:noProof/>
              </w:rPr>
              <w:t>9</w:t>
            </w:r>
            <w:r>
              <w:rPr>
                <w:rFonts w:asciiTheme="minorHAnsi" w:hAnsiTheme="minorHAnsi"/>
                <w:b w:val="0"/>
                <w:bCs w:val="0"/>
                <w:noProof/>
                <w:color w:val="auto"/>
                <w:sz w:val="22"/>
                <w:szCs w:val="22"/>
                <w:lang w:val="en-US"/>
              </w:rPr>
              <w:tab/>
            </w:r>
            <w:r w:rsidRPr="00864EBF">
              <w:rPr>
                <w:rStyle w:val="Hyperlink"/>
                <w:noProof/>
              </w:rPr>
              <w:t>Ressources supplémentaires</w:t>
            </w:r>
            <w:r>
              <w:rPr>
                <w:noProof/>
                <w:webHidden/>
              </w:rPr>
              <w:tab/>
            </w:r>
            <w:r>
              <w:rPr>
                <w:noProof/>
                <w:webHidden/>
              </w:rPr>
              <w:fldChar w:fldCharType="begin"/>
            </w:r>
            <w:r>
              <w:rPr>
                <w:noProof/>
                <w:webHidden/>
              </w:rPr>
              <w:instrText xml:space="preserve"> PAGEREF _Toc503792697 \h </w:instrText>
            </w:r>
            <w:r>
              <w:rPr>
                <w:noProof/>
                <w:webHidden/>
              </w:rPr>
            </w:r>
            <w:r>
              <w:rPr>
                <w:noProof/>
                <w:webHidden/>
              </w:rPr>
              <w:fldChar w:fldCharType="separate"/>
            </w:r>
            <w:r w:rsidR="00A90F65">
              <w:rPr>
                <w:noProof/>
                <w:webHidden/>
              </w:rPr>
              <w:t>17</w:t>
            </w:r>
            <w:r>
              <w:rPr>
                <w:noProof/>
                <w:webHidden/>
              </w:rPr>
              <w:fldChar w:fldCharType="end"/>
            </w:r>
          </w:hyperlink>
        </w:p>
        <w:p w14:paraId="1F1BDF9C" w14:textId="1DF0BA43" w:rsidR="005F0C15" w:rsidRDefault="005F0C15">
          <w:pPr>
            <w:pStyle w:val="TOC1"/>
            <w:tabs>
              <w:tab w:val="left" w:pos="510"/>
              <w:tab w:val="right" w:leader="dot" w:pos="9197"/>
            </w:tabs>
            <w:rPr>
              <w:rFonts w:asciiTheme="minorHAnsi" w:hAnsiTheme="minorHAnsi"/>
              <w:b w:val="0"/>
              <w:bCs w:val="0"/>
              <w:noProof/>
              <w:color w:val="auto"/>
              <w:sz w:val="22"/>
              <w:szCs w:val="22"/>
              <w:lang w:val="en-US"/>
            </w:rPr>
          </w:pPr>
          <w:hyperlink w:anchor="_Toc503792698" w:history="1">
            <w:r w:rsidRPr="00864EBF">
              <w:rPr>
                <w:rStyle w:val="Hyperlink"/>
                <w:noProof/>
              </w:rPr>
              <w:t>10</w:t>
            </w:r>
            <w:r>
              <w:rPr>
                <w:rFonts w:asciiTheme="minorHAnsi" w:hAnsiTheme="minorHAnsi"/>
                <w:b w:val="0"/>
                <w:bCs w:val="0"/>
                <w:noProof/>
                <w:color w:val="auto"/>
                <w:sz w:val="22"/>
                <w:szCs w:val="22"/>
                <w:lang w:val="en-US"/>
              </w:rPr>
              <w:tab/>
            </w:r>
            <w:r w:rsidRPr="00864EBF">
              <w:rPr>
                <w:rStyle w:val="Hyperlink"/>
                <w:noProof/>
              </w:rPr>
              <w:t>Références</w:t>
            </w:r>
            <w:r>
              <w:rPr>
                <w:noProof/>
                <w:webHidden/>
              </w:rPr>
              <w:tab/>
            </w:r>
            <w:r>
              <w:rPr>
                <w:noProof/>
                <w:webHidden/>
              </w:rPr>
              <w:fldChar w:fldCharType="begin"/>
            </w:r>
            <w:r>
              <w:rPr>
                <w:noProof/>
                <w:webHidden/>
              </w:rPr>
              <w:instrText xml:space="preserve"> PAGEREF _Toc503792698 \h </w:instrText>
            </w:r>
            <w:r>
              <w:rPr>
                <w:noProof/>
                <w:webHidden/>
              </w:rPr>
            </w:r>
            <w:r>
              <w:rPr>
                <w:noProof/>
                <w:webHidden/>
              </w:rPr>
              <w:fldChar w:fldCharType="separate"/>
            </w:r>
            <w:r w:rsidR="00A90F65">
              <w:rPr>
                <w:noProof/>
                <w:webHidden/>
              </w:rPr>
              <w:t>17</w:t>
            </w:r>
            <w:r>
              <w:rPr>
                <w:noProof/>
                <w:webHidden/>
              </w:rPr>
              <w:fldChar w:fldCharType="end"/>
            </w:r>
          </w:hyperlink>
        </w:p>
        <w:p w14:paraId="5E252707" w14:textId="60938BDF" w:rsidR="00B82B38" w:rsidRPr="00581BA1" w:rsidRDefault="00B82B38" w:rsidP="00F45DC2">
          <w:pPr>
            <w:spacing w:line="240" w:lineRule="exact"/>
          </w:pPr>
          <w:r w:rsidRPr="00581BA1">
            <w:rPr>
              <w:b/>
              <w:bCs/>
            </w:rPr>
            <w:fldChar w:fldCharType="end"/>
          </w:r>
        </w:p>
      </w:sdtContent>
    </w:sdt>
    <w:p w14:paraId="77B4420B" w14:textId="77777777" w:rsidR="00604C01" w:rsidRPr="00581BA1" w:rsidRDefault="00604C01" w:rsidP="00604C01">
      <w:pPr>
        <w:pStyle w:val="AlternateFact"/>
      </w:pPr>
      <w:r w:rsidRPr="00581BA1">
        <w:t xml:space="preserve">Ce document fait partie d'un ensemble de ressources pour l'apprentissage et la formation en matière de conservation et de traitement de l'eau à domicile (CTED). Pour accéder à plus de ressources sur la CTED, consultez </w:t>
      </w:r>
      <w:hyperlink r:id="rId10" w:history="1">
        <w:r w:rsidRPr="00581BA1">
          <w:rPr>
            <w:rStyle w:val="Hyperlink"/>
          </w:rPr>
          <w:t>cawst.org/</w:t>
        </w:r>
        <w:proofErr w:type="spellStart"/>
        <w:r w:rsidRPr="00581BA1">
          <w:rPr>
            <w:rStyle w:val="Hyperlink"/>
          </w:rPr>
          <w:t>resources</w:t>
        </w:r>
        <w:proofErr w:type="spellEnd"/>
      </w:hyperlink>
      <w:r w:rsidRPr="00581BA1">
        <w:t>.</w:t>
      </w:r>
    </w:p>
    <w:p w14:paraId="665D5035" w14:textId="2554B8D0" w:rsidR="00510EBB" w:rsidRPr="00581BA1" w:rsidRDefault="007031BD" w:rsidP="006246DB">
      <w:pPr>
        <w:pStyle w:val="Heading1"/>
      </w:pPr>
      <w:bookmarkStart w:id="1" w:name="_Toc503792677"/>
      <w:r w:rsidRPr="00581BA1">
        <w:lastRenderedPageBreak/>
        <w:t>Introduction</w:t>
      </w:r>
      <w:bookmarkEnd w:id="1"/>
    </w:p>
    <w:p w14:paraId="5293854F" w14:textId="7F305D9C" w:rsidR="00372EED" w:rsidRPr="00581BA1" w:rsidRDefault="008A35D2" w:rsidP="00A87C98">
      <w:r w:rsidRPr="00581BA1">
        <w:t xml:space="preserve">D'où provient votre eau de boisson, et comment chemine-t-elle depuis le point d'eau jusqu'à votre verre ? Dans la plupart des communautés, l'eau traverse plusieurs étapes du point d'eau jusqu'au verre d'eau. Cette association d'étapes de la source à la gorgée est appelée le </w:t>
      </w:r>
      <w:hyperlink w:anchor="wss" w:tooltip="water supply system" w:history="1">
        <w:r w:rsidRPr="00581BA1">
          <w:rPr>
            <w:rStyle w:val="KeyWord"/>
          </w:rPr>
          <w:t>système d'approvisionnement en eau</w:t>
        </w:r>
      </w:hyperlink>
      <w:r w:rsidRPr="00581BA1">
        <w:t xml:space="preserve">. Les systèmes d'approvisionnement en eau vont du plus simple (rivière </w:t>
      </w:r>
      <w:r w:rsidR="00D935BF" w:rsidRPr="00581BA1">
        <w:sym w:font="Wingdings" w:char="F0E0"/>
      </w:r>
      <w:r w:rsidRPr="00581BA1">
        <w:t xml:space="preserve"> seau</w:t>
      </w:r>
      <w:r w:rsidR="00D935BF" w:rsidRPr="00581BA1">
        <w:sym w:font="Wingdings" w:char="F0E0"/>
      </w:r>
      <w:r w:rsidRPr="00581BA1">
        <w:t xml:space="preserve"> verre de l'utilisateur) au plus complexe (avec des technologies et des infrastructures comportant des systèmes de traitement, des pompes et des réseaux de canalisations). </w:t>
      </w:r>
    </w:p>
    <w:p w14:paraId="618D6F1E" w14:textId="791FC0DA" w:rsidR="00A87C98" w:rsidRPr="00581BA1" w:rsidRDefault="00A87C98" w:rsidP="00A87C98">
      <w:r w:rsidRPr="00581BA1">
        <w:t xml:space="preserve">Tous les systèmes d'alimentation en eau ont de nombreux points faibles par lesquels des contaminants peuvent s'introduire dans l'eau et la rendre non potable. Utiliser une </w:t>
      </w:r>
      <w:hyperlink w:anchor="MBA" w:tooltip="multi-barrier approach" w:history="1">
        <w:r w:rsidRPr="00581BA1">
          <w:rPr>
            <w:rStyle w:val="KeyWord"/>
          </w:rPr>
          <w:t xml:space="preserve">approche à barrières multiples </w:t>
        </w:r>
      </w:hyperlink>
      <w:r w:rsidRPr="00581BA1">
        <w:t xml:space="preserve">est le meilleur moyen de s'assurer que les gens boivent de l'eau potable. L'approche à barrières multiples associe divers comportements et technologies pour éviter la contamination de l'eau et retirer les contaminants qui pourraient rendre la consommation d'eau dangereuse. </w:t>
      </w:r>
    </w:p>
    <w:p w14:paraId="5C1C83D4" w14:textId="44EE2E2F" w:rsidR="007C5DF2" w:rsidRPr="00581BA1" w:rsidRDefault="00EE69D7" w:rsidP="00863919">
      <w:pPr>
        <w:pStyle w:val="ListParagraph1"/>
        <w:numPr>
          <w:ilvl w:val="0"/>
          <w:numId w:val="0"/>
        </w:numPr>
      </w:pPr>
      <w:r w:rsidRPr="00581BA1">
        <w:t>Dans ce dossier technique, nous allons :</w:t>
      </w:r>
    </w:p>
    <w:p w14:paraId="65BED6AC" w14:textId="652091C7" w:rsidR="007C5DF2" w:rsidRPr="00581BA1" w:rsidRDefault="00EE69D7" w:rsidP="00067CC8">
      <w:pPr>
        <w:pStyle w:val="Bullets"/>
      </w:pPr>
      <w:r w:rsidRPr="00581BA1">
        <w:t>Décrire l’approche à barrières multiples pour l'eau potable</w:t>
      </w:r>
    </w:p>
    <w:p w14:paraId="60ABEDF9" w14:textId="62FE1B7D" w:rsidR="007C5DF2" w:rsidRPr="00581BA1" w:rsidRDefault="00EE69D7" w:rsidP="00067CC8">
      <w:pPr>
        <w:pStyle w:val="Bullets"/>
      </w:pPr>
      <w:r w:rsidRPr="00581BA1">
        <w:t>Faire la liste des causes les plus courantes de contamination de l'eau de boisson à la source, pendant le transport et pendant la conservation.</w:t>
      </w:r>
    </w:p>
    <w:p w14:paraId="377E49A1" w14:textId="433D1B44" w:rsidR="004022A3" w:rsidRPr="00581BA1" w:rsidRDefault="00EE69D7" w:rsidP="00067CC8">
      <w:pPr>
        <w:pStyle w:val="Bullets"/>
      </w:pPr>
      <w:r w:rsidRPr="00581BA1">
        <w:t xml:space="preserve">Décrire les actions que vous, ou la communauté avec laquelle vous travaillez, pouvez mettre en place pour améliorer la sécurité de l'eau de boisson. Cela comprend des actions de protection des points d'eau, de transport sûr de l'eau potable, de traitement de l'eau à domicile, et de conservation et manipulation hygiéniques de l'eau. </w:t>
      </w:r>
    </w:p>
    <w:tbl>
      <w:tblPr>
        <w:tblStyle w:val="TableGrid"/>
        <w:tblW w:w="9431" w:type="dxa"/>
        <w:tblLayout w:type="fixed"/>
        <w:tblCellMar>
          <w:top w:w="284" w:type="dxa"/>
          <w:left w:w="284" w:type="dxa"/>
          <w:bottom w:w="284" w:type="dxa"/>
          <w:right w:w="284" w:type="dxa"/>
        </w:tblCellMar>
        <w:tblLook w:val="04A0" w:firstRow="1" w:lastRow="0" w:firstColumn="1" w:lastColumn="0" w:noHBand="0" w:noVBand="1"/>
      </w:tblPr>
      <w:tblGrid>
        <w:gridCol w:w="9431"/>
      </w:tblGrid>
      <w:tr w:rsidR="004E1DEE" w:rsidRPr="00581BA1" w14:paraId="48EF6434" w14:textId="77777777" w:rsidTr="005F0C15">
        <w:trPr>
          <w:trHeight w:val="1017"/>
        </w:trPr>
        <w:tc>
          <w:tcPr>
            <w:tcW w:w="5000" w:type="pct"/>
            <w:tcBorders>
              <w:top w:val="nil"/>
              <w:left w:val="nil"/>
              <w:bottom w:val="nil"/>
              <w:right w:val="nil"/>
            </w:tcBorders>
            <w:shd w:val="clear" w:color="auto" w:fill="F2F2F2" w:themeFill="background1" w:themeFillShade="F2"/>
            <w:hideMark/>
          </w:tcPr>
          <w:p w14:paraId="2450C056" w14:textId="68A9892B" w:rsidR="004E1DEE" w:rsidRPr="00581BA1" w:rsidRDefault="004E1DEE" w:rsidP="004E1DEE">
            <w:r w:rsidRPr="00581BA1">
              <w:t xml:space="preserve">Les mots clés dans ce document sont écrits en gras. Si vous lisez ce document sur un écran, vous pouvez consulter la définition des mots clés en cliquant dessus tout en maintenant la touche Ctrl enfoncée. Si vous lisez ce document sur papier, vous trouverez les définitions dans la section </w:t>
            </w:r>
            <w:r w:rsidRPr="00581BA1">
              <w:fldChar w:fldCharType="begin"/>
            </w:r>
            <w:r w:rsidRPr="00581BA1">
              <w:instrText xml:space="preserve"> REF _Ref491764853 \r \h </w:instrText>
            </w:r>
            <w:r w:rsidR="005F0C15">
              <w:instrText xml:space="preserve"> \* MERGEFORMAT </w:instrText>
            </w:r>
            <w:r w:rsidRPr="00581BA1">
              <w:fldChar w:fldCharType="separate"/>
            </w:r>
            <w:r w:rsidR="00A90F65">
              <w:t>8</w:t>
            </w:r>
            <w:r w:rsidRPr="00581BA1">
              <w:fldChar w:fldCharType="end"/>
            </w:r>
            <w:r w:rsidRPr="00581BA1">
              <w:t> : définitions.</w:t>
            </w:r>
          </w:p>
        </w:tc>
      </w:tr>
    </w:tbl>
    <w:p w14:paraId="7E5CDF1D" w14:textId="6F879986" w:rsidR="00D72566" w:rsidRPr="00581BA1" w:rsidRDefault="00E45B71" w:rsidP="009C0954">
      <w:pPr>
        <w:pStyle w:val="Heading1"/>
      </w:pPr>
      <w:bookmarkStart w:id="2" w:name="_Toc503792678"/>
      <w:r w:rsidRPr="00581BA1">
        <w:t>Approche à barrières multiples pour l'eau potable</w:t>
      </w:r>
      <w:bookmarkEnd w:id="2"/>
    </w:p>
    <w:p w14:paraId="3C64864B" w14:textId="4551680E" w:rsidR="0027017A" w:rsidRPr="00581BA1" w:rsidRDefault="005F0C15" w:rsidP="00D72566">
      <w:r w:rsidRPr="00581BA1">
        <mc:AlternateContent>
          <mc:Choice Requires="wpg">
            <w:drawing>
              <wp:inline distT="0" distB="0" distL="0" distR="0" wp14:anchorId="5F11B18F" wp14:editId="09927809">
                <wp:extent cx="5846445" cy="1675143"/>
                <wp:effectExtent l="0" t="0" r="1905" b="1270"/>
                <wp:docPr id="202" name="Group 202"/>
                <wp:cNvGraphicFramePr/>
                <a:graphic xmlns:a="http://schemas.openxmlformats.org/drawingml/2006/main">
                  <a:graphicData uri="http://schemas.microsoft.com/office/word/2010/wordprocessingGroup">
                    <wpg:wgp>
                      <wpg:cNvGrpSpPr/>
                      <wpg:grpSpPr>
                        <a:xfrm>
                          <a:off x="0" y="0"/>
                          <a:ext cx="5846445" cy="1675143"/>
                          <a:chOff x="0" y="109397"/>
                          <a:chExt cx="5878233" cy="1684276"/>
                        </a:xfrm>
                      </wpg:grpSpPr>
                      <wpg:grpSp>
                        <wpg:cNvPr id="219" name="Group 219"/>
                        <wpg:cNvGrpSpPr/>
                        <wpg:grpSpPr>
                          <a:xfrm>
                            <a:off x="0" y="109397"/>
                            <a:ext cx="5878233" cy="1479102"/>
                            <a:chOff x="0" y="109397"/>
                            <a:chExt cx="5878233" cy="1479102"/>
                          </a:xfrm>
                        </wpg:grpSpPr>
                        <wpg:grpSp>
                          <wpg:cNvPr id="204" name="Group 204"/>
                          <wpg:cNvGrpSpPr/>
                          <wpg:grpSpPr>
                            <a:xfrm>
                              <a:off x="0" y="109397"/>
                              <a:ext cx="5878233" cy="1479102"/>
                              <a:chOff x="171311" y="256093"/>
                              <a:chExt cx="5879065" cy="1479737"/>
                            </a:xfrm>
                          </wpg:grpSpPr>
                          <wpg:grpSp>
                            <wpg:cNvPr id="227495969" name="Group 5"/>
                            <wpg:cNvGrpSpPr/>
                            <wpg:grpSpPr>
                              <a:xfrm>
                                <a:off x="285750" y="310532"/>
                                <a:ext cx="5764626" cy="1425298"/>
                                <a:chOff x="68646" y="507121"/>
                                <a:chExt cx="8296122" cy="2052895"/>
                              </a:xfrm>
                            </wpg:grpSpPr>
                            <pic:pic xmlns:pic="http://schemas.openxmlformats.org/drawingml/2006/picture">
                              <pic:nvPicPr>
                                <pic:cNvPr id="227495970" name="Picture 227495970"/>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6072677" y="511449"/>
                                  <a:ext cx="697101" cy="929684"/>
                                </a:xfrm>
                                <a:prstGeom prst="rect">
                                  <a:avLst/>
                                </a:prstGeom>
                              </pic:spPr>
                            </pic:pic>
                            <pic:pic xmlns:pic="http://schemas.openxmlformats.org/drawingml/2006/picture">
                              <pic:nvPicPr>
                                <pic:cNvPr id="227495971" name="Picture 22749597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5121360" y="507148"/>
                                  <a:ext cx="710077" cy="867873"/>
                                </a:xfrm>
                                <a:prstGeom prst="rect">
                                  <a:avLst/>
                                </a:prstGeom>
                              </pic:spPr>
                            </pic:pic>
                            <pic:pic xmlns:pic="http://schemas.openxmlformats.org/drawingml/2006/picture">
                              <pic:nvPicPr>
                                <pic:cNvPr id="227495972" name="Picture 227495972"/>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7169569" y="507121"/>
                                  <a:ext cx="1082325" cy="1174578"/>
                                </a:xfrm>
                                <a:prstGeom prst="rect">
                                  <a:avLst/>
                                </a:prstGeom>
                              </pic:spPr>
                            </pic:pic>
                            <pic:pic xmlns:pic="http://schemas.openxmlformats.org/drawingml/2006/picture">
                              <pic:nvPicPr>
                                <pic:cNvPr id="227495973" name="Picture 227495973"/>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4057625" y="569274"/>
                                  <a:ext cx="667585" cy="871860"/>
                                </a:xfrm>
                                <a:prstGeom prst="rect">
                                  <a:avLst/>
                                </a:prstGeom>
                              </pic:spPr>
                            </pic:pic>
                            <wps:wsp>
                              <wps:cNvPr id="227495976" name="TextBox 12"/>
                              <wps:cNvSpPr txBox="1"/>
                              <wps:spPr>
                                <a:xfrm>
                                  <a:off x="68646" y="1797029"/>
                                  <a:ext cx="1555959" cy="725863"/>
                                </a:xfrm>
                                <a:prstGeom prst="rect">
                                  <a:avLst/>
                                </a:prstGeom>
                                <a:noFill/>
                              </wps:spPr>
                              <wps:txbx>
                                <w:txbxContent>
                                  <w:p w14:paraId="216135D1"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 xml:space="preserve">Protection du </w:t>
                                    </w:r>
                                  </w:p>
                                  <w:p w14:paraId="295A449B"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point d'eau</w:t>
                                    </w:r>
                                  </w:p>
                                </w:txbxContent>
                              </wps:txbx>
                              <wps:bodyPr wrap="square" rtlCol="0">
                                <a:noAutofit/>
                              </wps:bodyPr>
                            </wps:wsp>
                            <wps:wsp>
                              <wps:cNvPr id="227495977" name="TextBox 13"/>
                              <wps:cNvSpPr txBox="1"/>
                              <wps:spPr>
                                <a:xfrm>
                                  <a:off x="2223990" y="1797030"/>
                                  <a:ext cx="1669887" cy="650976"/>
                                </a:xfrm>
                                <a:prstGeom prst="rect">
                                  <a:avLst/>
                                </a:prstGeom>
                                <a:noFill/>
                              </wps:spPr>
                              <wps:txbx>
                                <w:txbxContent>
                                  <w:p w14:paraId="0706B233"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Transport de</w:t>
                                    </w:r>
                                  </w:p>
                                  <w:p w14:paraId="26EEF15F"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l'eau potable</w:t>
                                    </w:r>
                                  </w:p>
                                </w:txbxContent>
                              </wps:txbx>
                              <wps:bodyPr wrap="square" rtlCol="0">
                                <a:noAutofit/>
                              </wps:bodyPr>
                            </wps:wsp>
                            <wps:wsp>
                              <wps:cNvPr id="227495978" name="TextBox 14"/>
                              <wps:cNvSpPr txBox="1"/>
                              <wps:spPr>
                                <a:xfrm>
                                  <a:off x="4210241" y="1881806"/>
                                  <a:ext cx="2398566" cy="385210"/>
                                </a:xfrm>
                                <a:prstGeom prst="rect">
                                  <a:avLst/>
                                </a:prstGeom>
                                <a:noFill/>
                              </wps:spPr>
                              <wps:txbx>
                                <w:txbxContent>
                                  <w:p w14:paraId="37AE8EBF"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Traitement de l’eau</w:t>
                                    </w:r>
                                  </w:p>
                                </w:txbxContent>
                              </wps:txbx>
                              <wps:bodyPr wrap="square" rtlCol="0">
                                <a:noAutofit/>
                              </wps:bodyPr>
                            </wps:wsp>
                            <wps:wsp>
                              <wps:cNvPr id="227495979" name="TextBox 15"/>
                              <wps:cNvSpPr txBox="1"/>
                              <wps:spPr>
                                <a:xfrm>
                                  <a:off x="6769777" y="1796908"/>
                                  <a:ext cx="1594991" cy="763108"/>
                                </a:xfrm>
                                <a:prstGeom prst="rect">
                                  <a:avLst/>
                                </a:prstGeom>
                                <a:noFill/>
                              </wps:spPr>
                              <wps:txbx>
                                <w:txbxContent>
                                  <w:p w14:paraId="3EA708EF"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Conservation</w:t>
                                    </w:r>
                                  </w:p>
                                  <w:p w14:paraId="290E809B"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hygiénique de l'eau</w:t>
                                    </w:r>
                                  </w:p>
                                </w:txbxContent>
                              </wps:txbx>
                              <wps:bodyPr wrap="square" rtlCol="0">
                                <a:noAutofit/>
                              </wps:bodyPr>
                            </wps:wsp>
                            <wps:wsp>
                              <wps:cNvPr id="227495980" name="TextBox 16"/>
                              <wps:cNvSpPr txBox="1"/>
                              <wps:spPr>
                                <a:xfrm>
                                  <a:off x="3741869" y="1441135"/>
                                  <a:ext cx="3305710" cy="355895"/>
                                </a:xfrm>
                                <a:prstGeom prst="rect">
                                  <a:avLst/>
                                </a:prstGeom>
                                <a:noFill/>
                              </wps:spPr>
                              <wps:txbx>
                                <w:txbxContent>
                                  <w:p w14:paraId="2C689499"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14"/>
                                      </w:rPr>
                                      <w:t>Sédimentation           Filtration           Désinfection</w:t>
                                    </w:r>
                                  </w:p>
                                </w:txbxContent>
                              </wps:txbx>
                              <wps:bodyPr wrap="square" rtlCol="0">
                                <a:noAutofit/>
                              </wps:bodyPr>
                            </wps:wsp>
                          </wpg:grpSp>
                          <pic:pic xmlns:pic="http://schemas.openxmlformats.org/drawingml/2006/picture">
                            <pic:nvPicPr>
                              <pic:cNvPr id="203" name="Picture 203"/>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171311" y="256093"/>
                                <a:ext cx="1488854" cy="876846"/>
                              </a:xfrm>
                              <a:prstGeom prst="rect">
                                <a:avLst/>
                              </a:prstGeom>
                            </pic:spPr>
                          </pic:pic>
                        </wpg:grpSp>
                        <pic:pic xmlns:pic="http://schemas.openxmlformats.org/drawingml/2006/picture">
                          <pic:nvPicPr>
                            <pic:cNvPr id="218" name="Picture 218"/>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733384" y="127212"/>
                              <a:ext cx="784198" cy="858391"/>
                            </a:xfrm>
                            <a:prstGeom prst="rect">
                              <a:avLst/>
                            </a:prstGeom>
                            <a:noFill/>
                          </pic:spPr>
                        </pic:pic>
                      </wpg:grpSp>
                      <wps:wsp>
                        <wps:cNvPr id="227495974" name="Text Box 2"/>
                        <wps:cNvSpPr txBox="1">
                          <a:spLocks noChangeArrowheads="1"/>
                        </wps:cNvSpPr>
                        <wps:spPr bwMode="auto">
                          <a:xfrm>
                            <a:off x="785297" y="1457015"/>
                            <a:ext cx="4012675" cy="336658"/>
                          </a:xfrm>
                          <a:prstGeom prst="rect">
                            <a:avLst/>
                          </a:prstGeom>
                          <a:noFill/>
                          <a:ln w="9525">
                            <a:noFill/>
                            <a:miter lim="800000"/>
                            <a:headEnd/>
                            <a:tailEnd/>
                          </a:ln>
                        </wps:spPr>
                        <wps:txbx>
                          <w:txbxContent>
                            <w:p w14:paraId="431986B3" w14:textId="77777777" w:rsidR="005F0C15" w:rsidRPr="00372EED" w:rsidRDefault="005F0C15" w:rsidP="005F0C15">
                              <w:pPr>
                                <w:pStyle w:val="Caption"/>
                                <w:spacing w:after="0"/>
                                <w:jc w:val="center"/>
                                <w:rPr>
                                  <w:sz w:val="24"/>
                                </w:rPr>
                              </w:pPr>
                              <w:r>
                                <w:rPr>
                                  <w:sz w:val="24"/>
                                </w:rPr>
                                <w:t>Approche à barrières multiples pour une eau potable</w:t>
                              </w:r>
                            </w:p>
                          </w:txbxContent>
                        </wps:txbx>
                        <wps:bodyPr rot="0" vert="horz" wrap="square" lIns="91440" tIns="45720" rIns="91440" bIns="45720" anchor="t" anchorCtr="0">
                          <a:noAutofit/>
                        </wps:bodyPr>
                      </wps:wsp>
                    </wpg:wgp>
                  </a:graphicData>
                </a:graphic>
              </wp:inline>
            </w:drawing>
          </mc:Choice>
          <mc:Fallback>
            <w:pict>
              <v:group w14:anchorId="5F11B18F" id="Group 202" o:spid="_x0000_s1032" style="width:460.35pt;height:131.9pt;mso-position-horizontal-relative:char;mso-position-vertical-relative:line" coordorigin=",1093" coordsize="58782,1684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">
                <v:group id="Group 219" o:spid="_x0000_s1033" style="position:absolute;top:1093;width:58782;height:14791" coordorigin=",1093" coordsize="58782,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04" o:spid="_x0000_s1034" style="position:absolute;top:1093;width:58782;height:14791" coordorigin="1713,2560" coordsize="58790,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5" o:spid="_x0000_s1035" style="position:absolute;left:2857;top:3105;width:57646;height:14253" coordorigin="686,5071" coordsize="8296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495970" o:spid="_x0000_s1036" type="#_x0000_t75" style="position:absolute;left:60726;top:5114;width:6971;height:9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">
                        <v:imagedata r:id="rId17" o:title=""/>
                      </v:shape>
                      <v:shape id="Picture 227495971" o:spid="_x0000_s1037" type="#_x0000_t75" style="position:absolute;left:51213;top:5071;width:7101;height: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">
                        <v:imagedata r:id="rId18" o:title=""/>
                      </v:shape>
                      <v:shape id="Picture 227495972" o:spid="_x0000_s1038" type="#_x0000_t75" style="position:absolute;left:71695;top:5071;width:10823;height:1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">
                        <v:imagedata r:id="rId19" o:title=""/>
                      </v:shape>
                      <v:shape id="Picture 227495973" o:spid="_x0000_s1039" type="#_x0000_t75" style="position:absolute;left:40576;top:5692;width:6676;height: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">
                        <v:imagedata r:id="rId20" o:title=""/>
                      </v:shape>
                      <v:shape id="TextBox 12" o:spid="_x0000_s1040" type="#_x0000_t202" style="position:absolute;left:686;top:17970;width:15560;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" filled="f" stroked="f">
                        <v:textbox>
                          <w:txbxContent>
                            <w:p w14:paraId="216135D1"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 xml:space="preserve">Protection du </w:t>
                              </w:r>
                            </w:p>
                            <w:p w14:paraId="295A449B"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point d'eau</w:t>
                              </w:r>
                            </w:p>
                          </w:txbxContent>
                        </v:textbox>
                      </v:shape>
                      <v:shape id="TextBox 13" o:spid="_x0000_s1041" type="#_x0000_t202" style="position:absolute;left:22239;top:17970;width:16699;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" filled="f" stroked="f">
                        <v:textbox>
                          <w:txbxContent>
                            <w:p w14:paraId="0706B233"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Transport de</w:t>
                              </w:r>
                            </w:p>
                            <w:p w14:paraId="26EEF15F"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l'eau potable</w:t>
                              </w:r>
                            </w:p>
                          </w:txbxContent>
                        </v:textbox>
                      </v:shape>
                      <v:shape id="TextBox 14" o:spid="_x0000_s1042" type="#_x0000_t202" style="position:absolute;left:42102;top:18818;width:23986;height: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" filled="f" stroked="f">
                        <v:textbox>
                          <w:txbxContent>
                            <w:p w14:paraId="37AE8EBF"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Traitement de l’eau</w:t>
                              </w:r>
                            </w:p>
                          </w:txbxContent>
                        </v:textbox>
                      </v:shape>
                      <v:shape id="TextBox 15" o:spid="_x0000_s1043" type="#_x0000_t202" style="position:absolute;left:67697;top:17969;width:15950;height:7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" filled="f" stroked="f">
                        <v:textbox>
                          <w:txbxContent>
                            <w:p w14:paraId="3EA708EF"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Conservation</w:t>
                              </w:r>
                            </w:p>
                            <w:p w14:paraId="290E809B"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hygiénique de l'eau</w:t>
                              </w:r>
                            </w:p>
                          </w:txbxContent>
                        </v:textbox>
                      </v:shape>
                      <v:shape id="TextBox 16" o:spid="_x0000_s1044" type="#_x0000_t202" style="position:absolute;left:37418;top:14411;width:33057;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" filled="f" stroked="f">
                        <v:textbox>
                          <w:txbxContent>
                            <w:p w14:paraId="2C689499" w14:textId="77777777" w:rsidR="005F0C15" w:rsidRPr="00304D34" w:rsidRDefault="005F0C15" w:rsidP="005F0C15">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14"/>
                                </w:rPr>
                                <w:t>Sédimentation           Filtration           Désinfection</w:t>
                              </w:r>
                            </w:p>
                          </w:txbxContent>
                        </v:textbox>
                      </v:shape>
                    </v:group>
                    <v:shape id="Picture 203" o:spid="_x0000_s1045" type="#_x0000_t75" style="position:absolute;left:1713;top:2560;width:14888;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">
                      <v:imagedata r:id="rId21" o:title=""/>
                    </v:shape>
                  </v:group>
                  <v:shape id="Picture 218" o:spid="_x0000_s1046" type="#_x0000_t75" style="position:absolute;left:17333;top:1272;width:7842;height:8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">
                    <v:imagedata r:id="rId22" o:title=""/>
                  </v:shape>
                </v:group>
                <v:shape id="_x0000_s1047" type="#_x0000_t202" style="position:absolute;left:7852;top:14570;width:4012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" filled="f" stroked="f">
                  <v:textbox>
                    <w:txbxContent>
                      <w:p w14:paraId="431986B3" w14:textId="77777777" w:rsidR="005F0C15" w:rsidRPr="00372EED" w:rsidRDefault="005F0C15" w:rsidP="005F0C15">
                        <w:pPr>
                          <w:pStyle w:val="Caption"/>
                          <w:spacing w:after="0"/>
                          <w:jc w:val="center"/>
                          <w:rPr>
                            <w:sz w:val="24"/>
                          </w:rPr>
                        </w:pPr>
                        <w:r>
                          <w:rPr>
                            <w:sz w:val="24"/>
                          </w:rPr>
                          <w:t>Approche à barrières multiples pour une eau potable</w:t>
                        </w:r>
                      </w:p>
                    </w:txbxContent>
                  </v:textbox>
                </v:shape>
                <w10:anchorlock/>
              </v:group>
            </w:pict>
          </mc:Fallback>
        </mc:AlternateContent>
      </w:r>
    </w:p>
    <w:p w14:paraId="2AAFC372" w14:textId="6A60F5BF" w:rsidR="00D72566" w:rsidRPr="00581BA1" w:rsidRDefault="00D72566" w:rsidP="00D72566">
      <w:r w:rsidRPr="00581BA1">
        <w:lastRenderedPageBreak/>
        <w:t>L'approche à barrières multiples s'appuie sur une association de barrières (comportements et technologies) destinées à :</w:t>
      </w:r>
    </w:p>
    <w:p w14:paraId="33E9B2B3" w14:textId="556CECCC" w:rsidR="00D72566" w:rsidRPr="00581BA1" w:rsidRDefault="00D72566" w:rsidP="00D72566">
      <w:pPr>
        <w:pStyle w:val="Bullets"/>
      </w:pPr>
      <w:proofErr w:type="gramStart"/>
      <w:r w:rsidRPr="00581BA1">
        <w:t>protéger</w:t>
      </w:r>
      <w:proofErr w:type="gramEnd"/>
      <w:r w:rsidRPr="00581BA1">
        <w:t xml:space="preserve"> le point d'eau de la contamination</w:t>
      </w:r>
    </w:p>
    <w:p w14:paraId="27793F0A" w14:textId="09604FB6" w:rsidR="00D72566" w:rsidRPr="00581BA1" w:rsidRDefault="00D72566" w:rsidP="00D72566">
      <w:pPr>
        <w:pStyle w:val="Bullets"/>
      </w:pPr>
      <w:proofErr w:type="gramStart"/>
      <w:r w:rsidRPr="00581BA1">
        <w:t>transporter</w:t>
      </w:r>
      <w:proofErr w:type="gramEnd"/>
      <w:r w:rsidRPr="00581BA1">
        <w:t xml:space="preserve"> l'eau de manière hygiénique jusqu'à la maison et dans la maison</w:t>
      </w:r>
    </w:p>
    <w:p w14:paraId="49075A8D" w14:textId="77777777" w:rsidR="00372EED" w:rsidRPr="00581BA1" w:rsidRDefault="00D72566" w:rsidP="00372EED">
      <w:pPr>
        <w:pStyle w:val="Bullets"/>
      </w:pPr>
      <w:proofErr w:type="gramStart"/>
      <w:r w:rsidRPr="00581BA1">
        <w:t>traiter</w:t>
      </w:r>
      <w:proofErr w:type="gramEnd"/>
      <w:r w:rsidRPr="00581BA1">
        <w:t xml:space="preserve"> l'eau pour retirer ou désactiver les contaminants</w:t>
      </w:r>
    </w:p>
    <w:p w14:paraId="5B8A3906" w14:textId="2B391C81" w:rsidR="00372EED" w:rsidRPr="00581BA1" w:rsidRDefault="00D72566" w:rsidP="00372EED">
      <w:pPr>
        <w:pStyle w:val="Bullets"/>
      </w:pPr>
      <w:proofErr w:type="gramStart"/>
      <w:r w:rsidRPr="00581BA1">
        <w:t>conserver</w:t>
      </w:r>
      <w:proofErr w:type="gramEnd"/>
      <w:r w:rsidRPr="00581BA1">
        <w:t xml:space="preserve"> et manipuler l'eau de manière hygiénique pour empêcher la contamination avant et après traitement. </w:t>
      </w:r>
    </w:p>
    <w:p w14:paraId="250C04AB" w14:textId="5C295567" w:rsidR="00741975" w:rsidRPr="00581BA1" w:rsidRDefault="00E112BF" w:rsidP="004E1DEE">
      <w:pPr>
        <w:rPr>
          <w:rFonts w:eastAsia="Times New Roman" w:cs="Times New Roman"/>
          <w:bCs/>
          <w:color w:val="0BA3D4" w:themeColor="background2" w:themeShade="BF"/>
          <w:spacing w:val="-5"/>
          <w:sz w:val="36"/>
        </w:rPr>
      </w:pPr>
      <w:r w:rsidRPr="00581BA1">
        <w:t xml:space="preserve">Parfois, ces barrières agissent à de nombreuses reprises dans un même système d'approvisionnement en eau. Par exemple, le traitement peut avoir lieu au </w:t>
      </w:r>
      <w:hyperlink w:anchor="pod" w:tooltip="point-of-distribution" w:history="1">
        <w:r w:rsidRPr="00581BA1">
          <w:rPr>
            <w:rStyle w:val="KeyWord"/>
          </w:rPr>
          <w:t>point de distribution</w:t>
        </w:r>
      </w:hyperlink>
      <w:r w:rsidRPr="00581BA1">
        <w:t xml:space="preserve"> (avant le transport vers les maisons des gens), et/ou au </w:t>
      </w:r>
      <w:hyperlink w:anchor="pou" w:tooltip="point-of-use" w:history="1">
        <w:r w:rsidRPr="00581BA1">
          <w:rPr>
            <w:rStyle w:val="KeyWord"/>
          </w:rPr>
          <w:t>point d'utilisation</w:t>
        </w:r>
      </w:hyperlink>
      <w:r w:rsidRPr="00581BA1">
        <w:t xml:space="preserve"> (dans une maison ou une institution). De plus, le transport, la manipulation et la conservation de l'eau peuvent avoir lieu à plusieurs moments, avant comme après le traitement. À chaque étape d'un système d'approvisionnement en eau, vous devriez évaluer ce qui pourrait provoquer la présence de contaminants dans l'eau, et mettre en place des mesures appropriées pour garder votre eau sûre. Ce processus d'évaluation des risques et de choix de barrières appropriées est aussi appelé </w:t>
      </w:r>
      <w:hyperlink w:anchor="waterplanning" w:tooltip="water safety planning" w:history="1">
        <w:r w:rsidRPr="00581BA1">
          <w:rPr>
            <w:rStyle w:val="KeyWord"/>
          </w:rPr>
          <w:t>plan de gestion de la sécurité sanitaire de l'eau</w:t>
        </w:r>
      </w:hyperlink>
      <w:r w:rsidRPr="00581BA1">
        <w:t xml:space="preserve">. Voir le </w:t>
      </w:r>
      <w:r w:rsidR="00A04544" w:rsidRPr="00581BA1">
        <w:rPr>
          <w:i/>
        </w:rPr>
        <w:t>dossier technique de CAWST : Plans de gestion de la sécurité sanitaire de l'eau et conservation et traitement de l'eau à domicile</w:t>
      </w:r>
      <w:r w:rsidRPr="00581BA1">
        <w:t xml:space="preserve">. </w:t>
      </w:r>
    </w:p>
    <w:p w14:paraId="5458F3DA" w14:textId="5FAE2815" w:rsidR="00C91F1A" w:rsidRPr="00581BA1" w:rsidRDefault="00E45B71" w:rsidP="00D72566">
      <w:pPr>
        <w:pStyle w:val="Heading1"/>
      </w:pPr>
      <w:bookmarkStart w:id="3" w:name="_Toc503792679"/>
      <w:r w:rsidRPr="00581BA1">
        <w:t>Protection des points d'eau</w:t>
      </w:r>
      <w:bookmarkEnd w:id="3"/>
    </w:p>
    <w:p w14:paraId="738FD0D4" w14:textId="364FF0DC" w:rsidR="00C91F1A" w:rsidRPr="00581BA1" w:rsidRDefault="00E74525" w:rsidP="00C91F1A">
      <w:r w:rsidRPr="00581BA1">
        <w:t xml:space="preserve">La protection des points d'eau implique de trouver le meilleur point d'eau possible pour votre famille ou pour les familles que vous aidez, puis de prendre des mesures pour le protéger de la contamination. </w:t>
      </w:r>
    </w:p>
    <w:p w14:paraId="0E161875" w14:textId="11C8A9D0" w:rsidR="007C5DF2" w:rsidRPr="00581BA1" w:rsidRDefault="007C5DF2" w:rsidP="007C5DF2">
      <w:pPr>
        <w:pStyle w:val="Heading2"/>
      </w:pPr>
      <w:bookmarkStart w:id="4" w:name="_Toc503792680"/>
      <w:r w:rsidRPr="00581BA1">
        <w:t>Types de points d'eau</w:t>
      </w:r>
      <w:bookmarkEnd w:id="4"/>
    </w:p>
    <w:p w14:paraId="6F3ECDDC" w14:textId="0AAFD41E" w:rsidR="00257D17" w:rsidRPr="00581BA1" w:rsidRDefault="00EF31E9" w:rsidP="00EF31E9">
      <w:r w:rsidRPr="00581BA1">
        <w:t xml:space="preserve">Il existe trois catégories de points d'eau de boisson : eau de surface, eau souterraine et eau de pluie. Les points d'eau sont souvent décrits comme </w:t>
      </w:r>
      <w:hyperlink w:anchor="improved" w:tooltip="improved" w:history="1">
        <w:r w:rsidRPr="00581BA1">
          <w:rPr>
            <w:rStyle w:val="KeyWord"/>
          </w:rPr>
          <w:t>améliorés</w:t>
        </w:r>
      </w:hyperlink>
      <w:r w:rsidRPr="00581BA1">
        <w:t xml:space="preserve"> (points d'eau conçus pour protéger l'eau de boisson de la contamination fécale) ou </w:t>
      </w:r>
      <w:hyperlink w:anchor="unimproved" w:tooltip="unimproved" w:history="1">
        <w:r w:rsidRPr="00581BA1">
          <w:rPr>
            <w:rStyle w:val="KeyWord"/>
          </w:rPr>
          <w:t>non améliorés</w:t>
        </w:r>
      </w:hyperlink>
      <w:r w:rsidRPr="00581BA1">
        <w:t>. Le tableau suivant décrit ces types de points d'eau de boisson et en donne des exemples.</w:t>
      </w:r>
    </w:p>
    <w:p w14:paraId="353957D1" w14:textId="51F1F726" w:rsidR="00EF31E9" w:rsidRPr="00581BA1" w:rsidRDefault="00D72566" w:rsidP="00D72566">
      <w:pPr>
        <w:pStyle w:val="TableHead"/>
      </w:pPr>
      <w:r w:rsidRPr="00581BA1">
        <w:t xml:space="preserve">Tableau : points d’eau </w:t>
      </w:r>
    </w:p>
    <w:tbl>
      <w:tblPr>
        <w:tblStyle w:val="PlainTable3"/>
        <w:tblW w:w="9214" w:type="dxa"/>
        <w:tblLayout w:type="fixed"/>
        <w:tblLook w:val="04A0" w:firstRow="1" w:lastRow="0" w:firstColumn="1" w:lastColumn="0" w:noHBand="0" w:noVBand="1"/>
      </w:tblPr>
      <w:tblGrid>
        <w:gridCol w:w="1701"/>
        <w:gridCol w:w="3544"/>
        <w:gridCol w:w="1843"/>
        <w:gridCol w:w="2126"/>
      </w:tblGrid>
      <w:tr w:rsidR="00EF31E9" w:rsidRPr="00581BA1" w14:paraId="4B91816C" w14:textId="77777777" w:rsidTr="00A715C3">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1701" w:type="dxa"/>
          </w:tcPr>
          <w:p w14:paraId="6476FE39" w14:textId="736CF27D" w:rsidR="00EF31E9" w:rsidRPr="00581BA1" w:rsidRDefault="00EF31E9" w:rsidP="00E74525">
            <w:pPr>
              <w:spacing w:line="240" w:lineRule="auto"/>
              <w:rPr>
                <w:sz w:val="20"/>
              </w:rPr>
            </w:pPr>
            <w:r w:rsidRPr="00581BA1">
              <w:rPr>
                <w:sz w:val="20"/>
              </w:rPr>
              <w:t>Catégorie de point d'eau</w:t>
            </w:r>
          </w:p>
        </w:tc>
        <w:tc>
          <w:tcPr>
            <w:tcW w:w="3544" w:type="dxa"/>
          </w:tcPr>
          <w:p w14:paraId="4403C299" w14:textId="3BF9141A" w:rsidR="00EF31E9" w:rsidRPr="00581BA1" w:rsidRDefault="00EF31E9" w:rsidP="00E74525">
            <w:pPr>
              <w:spacing w:line="240" w:lineRule="auto"/>
              <w:cnfStyle w:val="100000000000" w:firstRow="1" w:lastRow="0" w:firstColumn="0" w:lastColumn="0" w:oddVBand="0" w:evenVBand="0" w:oddHBand="0" w:evenHBand="0" w:firstRowFirstColumn="0" w:firstRowLastColumn="0" w:lastRowFirstColumn="0" w:lastRowLastColumn="0"/>
              <w:rPr>
                <w:sz w:val="20"/>
              </w:rPr>
            </w:pPr>
            <w:r w:rsidRPr="00581BA1">
              <w:rPr>
                <w:sz w:val="20"/>
              </w:rPr>
              <w:t>Description</w:t>
            </w:r>
          </w:p>
        </w:tc>
        <w:tc>
          <w:tcPr>
            <w:tcW w:w="1843" w:type="dxa"/>
          </w:tcPr>
          <w:p w14:paraId="5F4D4504" w14:textId="65BA0E6E" w:rsidR="00EF31E9" w:rsidRPr="00581BA1" w:rsidRDefault="00A04544" w:rsidP="00257D17">
            <w:pPr>
              <w:spacing w:line="240" w:lineRule="auto"/>
              <w:cnfStyle w:val="100000000000" w:firstRow="1" w:lastRow="0" w:firstColumn="0" w:lastColumn="0" w:oddVBand="0" w:evenVBand="0" w:oddHBand="0" w:evenHBand="0" w:firstRowFirstColumn="0" w:firstRowLastColumn="0" w:lastRowFirstColumn="0" w:lastRowLastColumn="0"/>
              <w:rPr>
                <w:sz w:val="20"/>
              </w:rPr>
            </w:pPr>
            <w:r w:rsidRPr="00581BA1">
              <w:rPr>
                <w:sz w:val="20"/>
              </w:rPr>
              <w:t>Exemples de points d'eau améliorés</w:t>
            </w:r>
          </w:p>
        </w:tc>
        <w:tc>
          <w:tcPr>
            <w:tcW w:w="2126" w:type="dxa"/>
          </w:tcPr>
          <w:p w14:paraId="325D97B3" w14:textId="3F859D18" w:rsidR="00EF31E9" w:rsidRPr="00581BA1" w:rsidRDefault="00A04544" w:rsidP="00E74525">
            <w:pPr>
              <w:spacing w:line="240" w:lineRule="auto"/>
              <w:cnfStyle w:val="100000000000" w:firstRow="1" w:lastRow="0" w:firstColumn="0" w:lastColumn="0" w:oddVBand="0" w:evenVBand="0" w:oddHBand="0" w:evenHBand="0" w:firstRowFirstColumn="0" w:firstRowLastColumn="0" w:lastRowFirstColumn="0" w:lastRowLastColumn="0"/>
              <w:rPr>
                <w:sz w:val="20"/>
              </w:rPr>
            </w:pPr>
            <w:r w:rsidRPr="00581BA1">
              <w:rPr>
                <w:sz w:val="20"/>
              </w:rPr>
              <w:t>Exemples de points d'eau non améliorés</w:t>
            </w:r>
          </w:p>
        </w:tc>
      </w:tr>
      <w:tr w:rsidR="00666B32" w:rsidRPr="00581BA1" w14:paraId="03432FF2" w14:textId="77777777" w:rsidTr="00A715C3">
        <w:trPr>
          <w:cnfStyle w:val="000000100000" w:firstRow="0" w:lastRow="0" w:firstColumn="0" w:lastColumn="0" w:oddVBand="0" w:evenVBand="0" w:oddHBand="1" w:evenHBand="0" w:firstRowFirstColumn="0" w:firstRowLastColumn="0" w:lastRowFirstColumn="0" w:lastRowLastColumn="0"/>
          <w:trHeight w:val="1766"/>
        </w:trPr>
        <w:tc>
          <w:tcPr>
            <w:cnfStyle w:val="001000000000" w:firstRow="0" w:lastRow="0" w:firstColumn="1" w:lastColumn="0" w:oddVBand="0" w:evenVBand="0" w:oddHBand="0" w:evenHBand="0" w:firstRowFirstColumn="0" w:firstRowLastColumn="0" w:lastRowFirstColumn="0" w:lastRowLastColumn="0"/>
            <w:tcW w:w="1701" w:type="dxa"/>
          </w:tcPr>
          <w:p w14:paraId="4B70F649" w14:textId="7E59DA8B" w:rsidR="00EF31E9" w:rsidRPr="00581BA1" w:rsidRDefault="00EF31E9" w:rsidP="0071694F">
            <w:pPr>
              <w:rPr>
                <w:rStyle w:val="KeyWord"/>
                <w:sz w:val="20"/>
              </w:rPr>
            </w:pPr>
            <w:r w:rsidRPr="00581BA1">
              <w:rPr>
                <w:sz w:val="20"/>
              </w:rPr>
              <w:drawing>
                <wp:anchor distT="0" distB="0" distL="114300" distR="114300" simplePos="0" relativeHeight="251633152" behindDoc="0" locked="0" layoutInCell="1" allowOverlap="1" wp14:anchorId="00F0258D" wp14:editId="0EAC60D0">
                  <wp:simplePos x="0" y="0"/>
                  <wp:positionH relativeFrom="margin">
                    <wp:posOffset>-87782</wp:posOffset>
                  </wp:positionH>
                  <wp:positionV relativeFrom="margin">
                    <wp:posOffset>-4318</wp:posOffset>
                  </wp:positionV>
                  <wp:extent cx="1152525" cy="969645"/>
                  <wp:effectExtent l="0" t="0" r="952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152525" cy="969645"/>
                          </a:xfrm>
                          <a:prstGeom prst="rect">
                            <a:avLst/>
                          </a:prstGeom>
                          <a:noFill/>
                        </pic:spPr>
                      </pic:pic>
                    </a:graphicData>
                  </a:graphic>
                </wp:anchor>
              </w:drawing>
            </w:r>
            <w:r w:rsidRPr="00581BA1">
              <w:rPr>
                <w:sz w:val="20"/>
              </w:rPr>
              <w:t>Eau de surface</w:t>
            </w:r>
          </w:p>
        </w:tc>
        <w:tc>
          <w:tcPr>
            <w:tcW w:w="3544" w:type="dxa"/>
          </w:tcPr>
          <w:p w14:paraId="47A52C41" w14:textId="787D2611" w:rsidR="00EF31E9" w:rsidRPr="00581BA1" w:rsidRDefault="004022A3" w:rsidP="00EF31E9">
            <w:pPr>
              <w:cnfStyle w:val="000000100000" w:firstRow="0" w:lastRow="0" w:firstColumn="0" w:lastColumn="0" w:oddVBand="0" w:evenVBand="0" w:oddHBand="1" w:evenHBand="0" w:firstRowFirstColumn="0" w:firstRowLastColumn="0" w:lastRowFirstColumn="0" w:lastRowLastColumn="0"/>
              <w:rPr>
                <w:sz w:val="20"/>
              </w:rPr>
            </w:pPr>
            <w:r w:rsidRPr="00581BA1">
              <w:rPr>
                <w:sz w:val="20"/>
              </w:rPr>
              <w:t>L’eau de surface désigne l'eau recueillie directement dans un ruisseau, une rivière, un lac, un étang ou toute autre source similaire à la surface de la Terre. Souvent, l'eau de surface n'est pas potable sans traitement car elle est facilement polluée.</w:t>
            </w:r>
          </w:p>
        </w:tc>
        <w:tc>
          <w:tcPr>
            <w:tcW w:w="1843" w:type="dxa"/>
          </w:tcPr>
          <w:p w14:paraId="269F9C5F" w14:textId="27EADF8E" w:rsidR="00EF31E9" w:rsidRPr="00581BA1" w:rsidRDefault="00EF31E9" w:rsidP="00C72F01">
            <w:pPr>
              <w:cnfStyle w:val="000000100000" w:firstRow="0" w:lastRow="0" w:firstColumn="0" w:lastColumn="0" w:oddVBand="0" w:evenVBand="0" w:oddHBand="1" w:evenHBand="0" w:firstRowFirstColumn="0" w:firstRowLastColumn="0" w:lastRowFirstColumn="0" w:lastRowLastColumn="0"/>
              <w:rPr>
                <w:sz w:val="20"/>
              </w:rPr>
            </w:pPr>
            <w:r w:rsidRPr="00581BA1">
              <w:rPr>
                <w:sz w:val="20"/>
              </w:rPr>
              <w:t>Aucun : tous les points d'eau de surface sont non améliorés</w:t>
            </w:r>
          </w:p>
        </w:tc>
        <w:tc>
          <w:tcPr>
            <w:tcW w:w="2126" w:type="dxa"/>
          </w:tcPr>
          <w:p w14:paraId="00EF6469" w14:textId="355567A9" w:rsidR="00EF31E9" w:rsidRPr="00581BA1" w:rsidRDefault="00EF31E9" w:rsidP="00EF31E9">
            <w:pPr>
              <w:cnfStyle w:val="000000100000" w:firstRow="0" w:lastRow="0" w:firstColumn="0" w:lastColumn="0" w:oddVBand="0" w:evenVBand="0" w:oddHBand="1" w:evenHBand="0" w:firstRowFirstColumn="0" w:firstRowLastColumn="0" w:lastRowFirstColumn="0" w:lastRowLastColumn="0"/>
              <w:rPr>
                <w:sz w:val="20"/>
              </w:rPr>
            </w:pPr>
            <w:r w:rsidRPr="00581BA1">
              <w:rPr>
                <w:sz w:val="20"/>
              </w:rPr>
              <w:t>Rivières</w:t>
            </w:r>
          </w:p>
          <w:p w14:paraId="30D770AE" w14:textId="77777777" w:rsidR="00EF31E9" w:rsidRPr="00581BA1" w:rsidRDefault="00EF31E9" w:rsidP="00EF31E9">
            <w:pPr>
              <w:cnfStyle w:val="000000100000" w:firstRow="0" w:lastRow="0" w:firstColumn="0" w:lastColumn="0" w:oddVBand="0" w:evenVBand="0" w:oddHBand="1" w:evenHBand="0" w:firstRowFirstColumn="0" w:firstRowLastColumn="0" w:lastRowFirstColumn="0" w:lastRowLastColumn="0"/>
              <w:rPr>
                <w:sz w:val="20"/>
              </w:rPr>
            </w:pPr>
            <w:r w:rsidRPr="00581BA1">
              <w:rPr>
                <w:sz w:val="20"/>
              </w:rPr>
              <w:t>Ruisseaux</w:t>
            </w:r>
          </w:p>
          <w:p w14:paraId="23BCBC76" w14:textId="77777777" w:rsidR="00EF31E9" w:rsidRPr="00581BA1" w:rsidRDefault="00EF31E9" w:rsidP="00EF31E9">
            <w:pPr>
              <w:cnfStyle w:val="000000100000" w:firstRow="0" w:lastRow="0" w:firstColumn="0" w:lastColumn="0" w:oddVBand="0" w:evenVBand="0" w:oddHBand="1" w:evenHBand="0" w:firstRowFirstColumn="0" w:firstRowLastColumn="0" w:lastRowFirstColumn="0" w:lastRowLastColumn="0"/>
              <w:rPr>
                <w:sz w:val="20"/>
              </w:rPr>
            </w:pPr>
            <w:r w:rsidRPr="00581BA1">
              <w:rPr>
                <w:sz w:val="20"/>
              </w:rPr>
              <w:t>Lacs</w:t>
            </w:r>
          </w:p>
          <w:p w14:paraId="543EAB6C" w14:textId="6D552582" w:rsidR="00EF31E9" w:rsidRPr="00581BA1" w:rsidRDefault="00EF31E9" w:rsidP="00EF31E9">
            <w:pPr>
              <w:cnfStyle w:val="000000100000" w:firstRow="0" w:lastRow="0" w:firstColumn="0" w:lastColumn="0" w:oddVBand="0" w:evenVBand="0" w:oddHBand="1" w:evenHBand="0" w:firstRowFirstColumn="0" w:firstRowLastColumn="0" w:lastRowFirstColumn="0" w:lastRowLastColumn="0"/>
              <w:rPr>
                <w:sz w:val="20"/>
              </w:rPr>
            </w:pPr>
            <w:r w:rsidRPr="00581BA1">
              <w:rPr>
                <w:sz w:val="20"/>
              </w:rPr>
              <w:t>Étangs</w:t>
            </w:r>
          </w:p>
        </w:tc>
      </w:tr>
      <w:tr w:rsidR="00EF31E9" w:rsidRPr="00581BA1" w14:paraId="17674B94" w14:textId="77777777" w:rsidTr="00A715C3">
        <w:tc>
          <w:tcPr>
            <w:cnfStyle w:val="001000000000" w:firstRow="0" w:lastRow="0" w:firstColumn="1" w:lastColumn="0" w:oddVBand="0" w:evenVBand="0" w:oddHBand="0" w:evenHBand="0" w:firstRowFirstColumn="0" w:firstRowLastColumn="0" w:lastRowFirstColumn="0" w:lastRowLastColumn="0"/>
            <w:tcW w:w="1701" w:type="dxa"/>
          </w:tcPr>
          <w:p w14:paraId="281EEC72" w14:textId="182EF954" w:rsidR="00EF31E9" w:rsidRPr="00581BA1" w:rsidRDefault="00666B32" w:rsidP="00EF31E9">
            <w:pPr>
              <w:rPr>
                <w:sz w:val="20"/>
              </w:rPr>
            </w:pPr>
            <w:r w:rsidRPr="00581BA1">
              <w:rPr>
                <w:sz w:val="20"/>
              </w:rPr>
              <w:lastRenderedPageBreak/>
              <w:drawing>
                <wp:anchor distT="0" distB="0" distL="114300" distR="114300" simplePos="0" relativeHeight="251634176" behindDoc="0" locked="0" layoutInCell="1" allowOverlap="1" wp14:anchorId="0A72355B" wp14:editId="060ACA35">
                  <wp:simplePos x="0" y="0"/>
                  <wp:positionH relativeFrom="column">
                    <wp:posOffset>-635</wp:posOffset>
                  </wp:positionH>
                  <wp:positionV relativeFrom="paragraph">
                    <wp:posOffset>-4445</wp:posOffset>
                  </wp:positionV>
                  <wp:extent cx="1087120" cy="1076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087120" cy="1076325"/>
                          </a:xfrm>
                          <a:prstGeom prst="rect">
                            <a:avLst/>
                          </a:prstGeom>
                          <a:noFill/>
                        </pic:spPr>
                      </pic:pic>
                    </a:graphicData>
                  </a:graphic>
                  <wp14:sizeRelH relativeFrom="margin">
                    <wp14:pctWidth>0</wp14:pctWidth>
                  </wp14:sizeRelH>
                  <wp14:sizeRelV relativeFrom="margin">
                    <wp14:pctHeight>0</wp14:pctHeight>
                  </wp14:sizeRelV>
                </wp:anchor>
              </w:drawing>
            </w:r>
            <w:r w:rsidRPr="00581BA1">
              <w:rPr>
                <w:sz w:val="20"/>
              </w:rPr>
              <w:t xml:space="preserve">Eau souterraine </w:t>
            </w:r>
          </w:p>
        </w:tc>
        <w:tc>
          <w:tcPr>
            <w:tcW w:w="3544" w:type="dxa"/>
          </w:tcPr>
          <w:p w14:paraId="45618D95" w14:textId="0680FA67" w:rsidR="00EF31E9" w:rsidRPr="00581BA1" w:rsidRDefault="004022A3" w:rsidP="004022A3">
            <w:pPr>
              <w:cnfStyle w:val="000000000000" w:firstRow="0" w:lastRow="0" w:firstColumn="0" w:lastColumn="0" w:oddVBand="0" w:evenVBand="0" w:oddHBand="0" w:evenHBand="0" w:firstRowFirstColumn="0" w:firstRowLastColumn="0" w:lastRowFirstColumn="0" w:lastRowLastColumn="0"/>
              <w:rPr>
                <w:sz w:val="20"/>
              </w:rPr>
            </w:pPr>
            <w:r w:rsidRPr="00581BA1">
              <w:rPr>
                <w:sz w:val="20"/>
              </w:rPr>
              <w:t xml:space="preserve">L'eau souterraine remplit les espaces et les fissures des roches et du sol sous la surface de la Terre. La qualité de l'eau souterraine varie selon les endroits, mais elle est généralement plus sûre que l'eau de surface car elle se déplace lentement et elle est filtrée à travers le sol et les roches. </w:t>
            </w:r>
          </w:p>
        </w:tc>
        <w:tc>
          <w:tcPr>
            <w:tcW w:w="1843" w:type="dxa"/>
          </w:tcPr>
          <w:p w14:paraId="2677C973" w14:textId="77777777" w:rsidR="00EF31E9" w:rsidRPr="00581BA1" w:rsidRDefault="00EF31E9" w:rsidP="00EF31E9">
            <w:pPr>
              <w:cnfStyle w:val="000000000000" w:firstRow="0" w:lastRow="0" w:firstColumn="0" w:lastColumn="0" w:oddVBand="0" w:evenVBand="0" w:oddHBand="0" w:evenHBand="0" w:firstRowFirstColumn="0" w:firstRowLastColumn="0" w:lastRowFirstColumn="0" w:lastRowLastColumn="0"/>
              <w:rPr>
                <w:sz w:val="20"/>
              </w:rPr>
            </w:pPr>
            <w:r w:rsidRPr="00581BA1">
              <w:rPr>
                <w:sz w:val="20"/>
              </w:rPr>
              <w:t>Forage</w:t>
            </w:r>
          </w:p>
          <w:p w14:paraId="173825FF" w14:textId="77777777" w:rsidR="00EF31E9" w:rsidRPr="00581BA1" w:rsidRDefault="00EF31E9" w:rsidP="00EF31E9">
            <w:pPr>
              <w:cnfStyle w:val="000000000000" w:firstRow="0" w:lastRow="0" w:firstColumn="0" w:lastColumn="0" w:oddVBand="0" w:evenVBand="0" w:oddHBand="0" w:evenHBand="0" w:firstRowFirstColumn="0" w:firstRowLastColumn="0" w:lastRowFirstColumn="0" w:lastRowLastColumn="0"/>
              <w:rPr>
                <w:sz w:val="20"/>
              </w:rPr>
            </w:pPr>
            <w:r w:rsidRPr="00581BA1">
              <w:rPr>
                <w:sz w:val="20"/>
              </w:rPr>
              <w:t>Puits creusé protégé</w:t>
            </w:r>
          </w:p>
          <w:p w14:paraId="4A81617F" w14:textId="5D289F39" w:rsidR="00EF31E9" w:rsidRPr="00581BA1" w:rsidRDefault="00EF31E9" w:rsidP="00EF31E9">
            <w:pPr>
              <w:cnfStyle w:val="000000000000" w:firstRow="0" w:lastRow="0" w:firstColumn="0" w:lastColumn="0" w:oddVBand="0" w:evenVBand="0" w:oddHBand="0" w:evenHBand="0" w:firstRowFirstColumn="0" w:firstRowLastColumn="0" w:lastRowFirstColumn="0" w:lastRowLastColumn="0"/>
              <w:rPr>
                <w:sz w:val="20"/>
              </w:rPr>
            </w:pPr>
            <w:r w:rsidRPr="00581BA1">
              <w:rPr>
                <w:sz w:val="20"/>
              </w:rPr>
              <w:t>Source protégée</w:t>
            </w:r>
          </w:p>
        </w:tc>
        <w:tc>
          <w:tcPr>
            <w:tcW w:w="2126" w:type="dxa"/>
          </w:tcPr>
          <w:p w14:paraId="733307B9" w14:textId="75D94966" w:rsidR="00EF31E9" w:rsidRPr="00581BA1" w:rsidRDefault="00EF31E9" w:rsidP="00EF31E9">
            <w:pPr>
              <w:cnfStyle w:val="000000000000" w:firstRow="0" w:lastRow="0" w:firstColumn="0" w:lastColumn="0" w:oddVBand="0" w:evenVBand="0" w:oddHBand="0" w:evenHBand="0" w:firstRowFirstColumn="0" w:firstRowLastColumn="0" w:lastRowFirstColumn="0" w:lastRowLastColumn="0"/>
              <w:rPr>
                <w:sz w:val="20"/>
              </w:rPr>
            </w:pPr>
            <w:r w:rsidRPr="00581BA1">
              <w:rPr>
                <w:sz w:val="20"/>
              </w:rPr>
              <w:t>Source non protégée</w:t>
            </w:r>
          </w:p>
          <w:p w14:paraId="60863334" w14:textId="3A8576D1" w:rsidR="00EF31E9" w:rsidRPr="00581BA1" w:rsidRDefault="00EF31E9" w:rsidP="00EF31E9">
            <w:pPr>
              <w:cnfStyle w:val="000000000000" w:firstRow="0" w:lastRow="0" w:firstColumn="0" w:lastColumn="0" w:oddVBand="0" w:evenVBand="0" w:oddHBand="0" w:evenHBand="0" w:firstRowFirstColumn="0" w:firstRowLastColumn="0" w:lastRowFirstColumn="0" w:lastRowLastColumn="0"/>
              <w:rPr>
                <w:sz w:val="20"/>
              </w:rPr>
            </w:pPr>
            <w:r w:rsidRPr="00581BA1">
              <w:rPr>
                <w:sz w:val="20"/>
              </w:rPr>
              <w:t>Puits creusé non protégé</w:t>
            </w:r>
          </w:p>
        </w:tc>
      </w:tr>
      <w:tr w:rsidR="00666B32" w:rsidRPr="00581BA1" w14:paraId="0E68AC26" w14:textId="77777777" w:rsidTr="00A715C3">
        <w:trPr>
          <w:cnfStyle w:val="000000100000" w:firstRow="0" w:lastRow="0" w:firstColumn="0" w:lastColumn="0" w:oddVBand="0" w:evenVBand="0" w:oddHBand="1" w:evenHBand="0" w:firstRowFirstColumn="0" w:firstRowLastColumn="0" w:lastRowFirstColumn="0" w:lastRowLastColumn="0"/>
          <w:trHeight w:val="2088"/>
        </w:trPr>
        <w:tc>
          <w:tcPr>
            <w:cnfStyle w:val="001000000000" w:firstRow="0" w:lastRow="0" w:firstColumn="1" w:lastColumn="0" w:oddVBand="0" w:evenVBand="0" w:oddHBand="0" w:evenHBand="0" w:firstRowFirstColumn="0" w:firstRowLastColumn="0" w:lastRowFirstColumn="0" w:lastRowLastColumn="0"/>
            <w:tcW w:w="1701" w:type="dxa"/>
          </w:tcPr>
          <w:p w14:paraId="70CB1FA4" w14:textId="41700A2D" w:rsidR="00EF31E9" w:rsidRPr="00581BA1" w:rsidRDefault="00666B32" w:rsidP="00EF31E9">
            <w:pPr>
              <w:rPr>
                <w:sz w:val="20"/>
              </w:rPr>
            </w:pPr>
            <w:r w:rsidRPr="00581BA1">
              <w:rPr>
                <w:sz w:val="20"/>
              </w:rPr>
              <w:drawing>
                <wp:anchor distT="0" distB="0" distL="114300" distR="114300" simplePos="0" relativeHeight="251642368" behindDoc="0" locked="0" layoutInCell="1" allowOverlap="1" wp14:anchorId="17FDB331" wp14:editId="66FC0108">
                  <wp:simplePos x="0" y="0"/>
                  <wp:positionH relativeFrom="column">
                    <wp:posOffset>-635</wp:posOffset>
                  </wp:positionH>
                  <wp:positionV relativeFrom="paragraph">
                    <wp:posOffset>5080</wp:posOffset>
                  </wp:positionV>
                  <wp:extent cx="1085850" cy="1041400"/>
                  <wp:effectExtent l="0" t="0" r="0" b="6350"/>
                  <wp:wrapSquare wrapText="bothSides"/>
                  <wp:docPr id="11" name="Picture 11" descr="M:\EPD Media\1 - Images\Unsorted\South Asia\3Pile1-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PD Media\1 - Images\Unsorted\South Asia\3Pile1-4_19.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08585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1BA1">
              <w:rPr>
                <w:sz w:val="20"/>
              </w:rPr>
              <w:t xml:space="preserve">Eau de pluie </w:t>
            </w:r>
          </w:p>
        </w:tc>
        <w:tc>
          <w:tcPr>
            <w:tcW w:w="3544" w:type="dxa"/>
          </w:tcPr>
          <w:p w14:paraId="3B89BD3B" w14:textId="5F896132" w:rsidR="00EF31E9" w:rsidRPr="00581BA1" w:rsidRDefault="0071694F" w:rsidP="00EF31E9">
            <w:pPr>
              <w:contextualSpacing/>
              <w:cnfStyle w:val="000000100000" w:firstRow="0" w:lastRow="0" w:firstColumn="0" w:lastColumn="0" w:oddVBand="0" w:evenVBand="0" w:oddHBand="1" w:evenHBand="0" w:firstRowFirstColumn="0" w:firstRowLastColumn="0" w:lastRowFirstColumn="0" w:lastRowLastColumn="0"/>
              <w:rPr>
                <w:sz w:val="20"/>
              </w:rPr>
            </w:pPr>
            <w:r w:rsidRPr="00581BA1">
              <w:rPr>
                <w:sz w:val="20"/>
              </w:rPr>
              <w:t>L'eau de pluie est l'eau qui tombe sur la Terre sous forme de pluie. Certaines personnes collectent et conservent l'eau de pluie en utilisant un toit, une surface au sol ou un captage enroché. La qualité de l’eau de pluie collectée sur un toit est généralement meilleure que celle de l'eau de pluie collectée sur une surface au sol ou un captage enroché.</w:t>
            </w:r>
          </w:p>
        </w:tc>
        <w:tc>
          <w:tcPr>
            <w:tcW w:w="1843" w:type="dxa"/>
          </w:tcPr>
          <w:p w14:paraId="2E2D5494" w14:textId="4E707443" w:rsidR="00EF31E9" w:rsidRPr="00581BA1" w:rsidRDefault="00EF31E9" w:rsidP="006773FF">
            <w:pPr>
              <w:cnfStyle w:val="000000100000" w:firstRow="0" w:lastRow="0" w:firstColumn="0" w:lastColumn="0" w:oddVBand="0" w:evenVBand="0" w:oddHBand="1" w:evenHBand="0" w:firstRowFirstColumn="0" w:firstRowLastColumn="0" w:lastRowFirstColumn="0" w:lastRowLastColumn="0"/>
              <w:rPr>
                <w:sz w:val="20"/>
              </w:rPr>
            </w:pPr>
            <w:r w:rsidRPr="00581BA1">
              <w:rPr>
                <w:sz w:val="20"/>
              </w:rPr>
              <w:t>Eau de pluie (collectée et conservée de manière sûre)</w:t>
            </w:r>
          </w:p>
        </w:tc>
        <w:tc>
          <w:tcPr>
            <w:tcW w:w="2126" w:type="dxa"/>
          </w:tcPr>
          <w:p w14:paraId="1C128AEF" w14:textId="6D523D5C" w:rsidR="00EF31E9" w:rsidRPr="00581BA1" w:rsidRDefault="00F84CD2" w:rsidP="00EF31E9">
            <w:pPr>
              <w:cnfStyle w:val="000000100000" w:firstRow="0" w:lastRow="0" w:firstColumn="0" w:lastColumn="0" w:oddVBand="0" w:evenVBand="0" w:oddHBand="1" w:evenHBand="0" w:firstRowFirstColumn="0" w:firstRowLastColumn="0" w:lastRowFirstColumn="0" w:lastRowLastColumn="0"/>
              <w:rPr>
                <w:sz w:val="20"/>
              </w:rPr>
            </w:pPr>
            <w:r w:rsidRPr="00581BA1">
              <w:rPr>
                <w:sz w:val="20"/>
              </w:rPr>
              <w:t>Eau de pluie qui coule sous un point d'eau libre de surface (lac, étang, réservoir)</w:t>
            </w:r>
          </w:p>
        </w:tc>
      </w:tr>
    </w:tbl>
    <w:p w14:paraId="351E8E9E" w14:textId="363A2192" w:rsidR="004E1DEE" w:rsidRPr="00581BA1" w:rsidRDefault="00F21ACC" w:rsidP="007C5DF2">
      <w:r w:rsidRPr="00581BA1">
        <w:drawing>
          <wp:anchor distT="0" distB="0" distL="114300" distR="114300" simplePos="0" relativeHeight="251644416" behindDoc="0" locked="0" layoutInCell="1" allowOverlap="1" wp14:anchorId="195FBAE1" wp14:editId="1734A957">
            <wp:simplePos x="0" y="0"/>
            <wp:positionH relativeFrom="column">
              <wp:posOffset>4476115</wp:posOffset>
            </wp:positionH>
            <wp:positionV relativeFrom="paragraph">
              <wp:posOffset>264160</wp:posOffset>
            </wp:positionV>
            <wp:extent cx="1437640" cy="12814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437640" cy="128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754B2" w14:textId="149F16CB" w:rsidR="00CD1A19" w:rsidRPr="00581BA1" w:rsidRDefault="00C135E1" w:rsidP="007C5DF2">
      <w:r w:rsidRPr="00581BA1">
        <w:t xml:space="preserve">Parfois, les familles vont chercher leur eau de boisson à un robinet dans leur maison ou dans leur communauté, plutôt que directement au point d'eau. Toute l'eau des systèmes d'adduction d'eau provient d'un point d'eau souterraine, de surface ou de pluie. L'eau provenant d'un réseau de canalisations n'est pas forcément sûre à boire ; cela dépend de la qualité du point d'eau, du niveau de traitement reçu par l'eau avant la distribution s'il y en a, et de l'état du réseau de canalisations. </w:t>
      </w:r>
    </w:p>
    <w:p w14:paraId="785287EE" w14:textId="514E69AF" w:rsidR="00CD1A19" w:rsidRPr="00581BA1" w:rsidRDefault="00CD1A19" w:rsidP="007C5DF2"/>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A04544" w:rsidRPr="00581BA1" w14:paraId="4742AA84" w14:textId="77777777" w:rsidTr="00CD1A19">
        <w:trPr>
          <w:trHeight w:val="3601"/>
        </w:trPr>
        <w:tc>
          <w:tcPr>
            <w:tcW w:w="9356" w:type="dxa"/>
            <w:tcBorders>
              <w:top w:val="nil"/>
              <w:left w:val="nil"/>
              <w:bottom w:val="nil"/>
              <w:right w:val="nil"/>
            </w:tcBorders>
            <w:shd w:val="clear" w:color="auto" w:fill="F2F2F2" w:themeFill="background1" w:themeFillShade="F2"/>
          </w:tcPr>
          <w:p w14:paraId="0695B4CF" w14:textId="77CB5587" w:rsidR="00A04544" w:rsidRPr="00581BA1" w:rsidRDefault="00A04544" w:rsidP="00A04544">
            <w:pPr>
              <w:pStyle w:val="TextBoxHeader"/>
            </w:pPr>
            <w:r w:rsidRPr="00581BA1">
              <w:t>Qu'est-ce qu'un approvisionnement en eau de boisson "géré de manière sûre" ?</w:t>
            </w:r>
          </w:p>
          <w:p w14:paraId="5C7C7236" w14:textId="4B780533" w:rsidR="00D83E90" w:rsidRPr="00581BA1" w:rsidRDefault="00F84CD2" w:rsidP="00A04544">
            <w:r w:rsidRPr="00581BA1">
              <w:t xml:space="preserve">Pour les </w:t>
            </w:r>
            <w:hyperlink w:anchor="mdg" w:tooltip="MDGs" w:history="1">
              <w:r w:rsidRPr="00581BA1">
                <w:rPr>
                  <w:rStyle w:val="KeyWord"/>
                </w:rPr>
                <w:t>objectifs du Millénaire pour le développement (OMD)</w:t>
              </w:r>
            </w:hyperlink>
            <w:r w:rsidRPr="00581BA1">
              <w:t xml:space="preserve">, l'accès à l'eau potable se mesurait en comptant le nombre de familles ayant accès à des points d'eau de boisson </w:t>
            </w:r>
            <w:hyperlink w:anchor="improved" w:tooltip="improved water source" w:history="1">
              <w:r w:rsidRPr="00581BA1">
                <w:rPr>
                  <w:rStyle w:val="KeyWord"/>
                </w:rPr>
                <w:t>améliorés</w:t>
              </w:r>
            </w:hyperlink>
            <w:r w:rsidRPr="00581BA1">
              <w:t>. Cependant, on s'est rapidement rendu compte que cet indicateur ne prenait pas en compte la sécurité de l'eau. Les points d'eau améliorés sont fréquemment pollués par des pathogènes fécaux, particulièrement avant que l'eau n'arrive jusqu'aux maisons des gens.</w:t>
            </w:r>
          </w:p>
          <w:p w14:paraId="660325D0" w14:textId="48A31C64" w:rsidR="00F84CD2" w:rsidRPr="00581BA1" w:rsidRDefault="00D83E90" w:rsidP="00A04544">
            <w:r w:rsidRPr="00581BA1">
              <w:t xml:space="preserve">Maintenant, d'après les </w:t>
            </w:r>
            <w:hyperlink w:anchor="sdg" w:tooltip="SDGs" w:history="1">
              <w:r w:rsidRPr="00581BA1">
                <w:rPr>
                  <w:rStyle w:val="KeyWord"/>
                </w:rPr>
                <w:t>objectifs de développement durable (ODD)</w:t>
              </w:r>
            </w:hyperlink>
            <w:r w:rsidRPr="00581BA1">
              <w:t xml:space="preserve">, l'accès à l'eau de boisson est mesuré en fonction d'un niveau de service à l'aide de cinq catégories </w:t>
            </w:r>
            <w:r w:rsidR="00257D17" w:rsidRPr="00581BA1">
              <w:fldChar w:fldCharType="begin"/>
            </w:r>
            <w:r w:rsidR="00257D17" w:rsidRPr="00581BA1">
              <w:instrText xml:space="preserve"> ADDIN ZOTERO_ITEM CSL_CITATION {"citationID":"4VtSvtf1","properties":{"formattedCitation":"(WHO &amp; UNICEF, 2017)","plainCitation":"(WHO &amp; UNICEF, 2017)"},"citationItems":[{"id":1990,"uris":["http://zotero.org/groups/530684/items/F5FRR38U"],"uri":["http://zotero.org/groups/530684/items/F5FRR38U"],"itemData":{"id":1990,"type":"report","title":"Progress on Drinking Water, Sanitation and Hygiene: 2017 Update and SDG Baselines","publisher-place":"Geneva","event-place":"Geneva","URL":"https://data.unicef.org/wp-content/uploads/2017/07/JMP-2017-report-launch-version_0.pdf","author":[{"family":"WHO","given":""},{"family":"UNICEF","given":""}],"issued":{"date-parts":[["2017"]]},"accessed":{"date-parts":[["2017",7,15]]}}}],"schema":"https://github.com/citation-style-language/schema/raw/master/csl-citation.json"} </w:instrText>
            </w:r>
            <w:r w:rsidR="00257D17" w:rsidRPr="00581BA1">
              <w:fldChar w:fldCharType="separate"/>
            </w:r>
            <w:r w:rsidR="00257D17" w:rsidRPr="00581BA1">
              <w:rPr>
                <w:rFonts w:cs="Calibri"/>
              </w:rPr>
              <w:t>(WHO et UNICEF, 2017)</w:t>
            </w:r>
            <w:r w:rsidR="00257D17" w:rsidRPr="00581BA1">
              <w:fldChar w:fldCharType="end"/>
            </w:r>
            <w:r w:rsidRPr="00581BA1">
              <w:t xml:space="preserve">: </w:t>
            </w:r>
          </w:p>
          <w:p w14:paraId="177E3C33" w14:textId="77777777" w:rsidR="00F84CD2" w:rsidRPr="00581BA1" w:rsidRDefault="00F84CD2" w:rsidP="00F84CD2">
            <w:pPr>
              <w:pStyle w:val="Bullets"/>
            </w:pPr>
            <w:r w:rsidRPr="00581BA1">
              <w:t>Eau de surface : l'eau de boisson est collectée directement à une rivière, un barrage, un lac, un étang ou un canal</w:t>
            </w:r>
          </w:p>
          <w:p w14:paraId="2488097A" w14:textId="35744BF5" w:rsidR="00F84CD2" w:rsidRPr="00581BA1" w:rsidRDefault="00F84CD2" w:rsidP="00F84CD2">
            <w:pPr>
              <w:pStyle w:val="Bullets"/>
            </w:pPr>
            <w:r w:rsidRPr="00581BA1">
              <w:t>Non amélioré : l'eau de boisson provient d'un puits non protégé ou d'une source non protégée</w:t>
            </w:r>
          </w:p>
          <w:p w14:paraId="65A742CD" w14:textId="77B5423E" w:rsidR="00F84CD2" w:rsidRPr="00581BA1" w:rsidRDefault="00F84CD2" w:rsidP="00F84CD2">
            <w:pPr>
              <w:pStyle w:val="Bullets"/>
            </w:pPr>
            <w:r w:rsidRPr="00581BA1">
              <w:lastRenderedPageBreak/>
              <w:t xml:space="preserve">Limité : l'eau de boisson provient d'un point d'eau amélioré, qui nécessite plus de 30 minutes aller-retour pour aller chercher l'eau, en comptant le temps d'attente dans la queue </w:t>
            </w:r>
          </w:p>
          <w:p w14:paraId="26E4AD0B" w14:textId="0F63293C" w:rsidR="00F84CD2" w:rsidRPr="00581BA1" w:rsidRDefault="00F84CD2" w:rsidP="00F84CD2">
            <w:pPr>
              <w:pStyle w:val="Bullets"/>
            </w:pPr>
            <w:r w:rsidRPr="00581BA1">
              <w:t xml:space="preserve">Basique : l'eau de boisson provient d'un point d'eau amélioré, qui nécessite moins de 30 minutes aller-retour pour aller chercher l'eau, en comptant le temps d'attente dans la queue </w:t>
            </w:r>
          </w:p>
          <w:p w14:paraId="152093EF" w14:textId="1D58F577" w:rsidR="00D83E90" w:rsidRPr="00581BA1" w:rsidRDefault="00603974" w:rsidP="00F84CD2">
            <w:pPr>
              <w:pStyle w:val="Bullets"/>
            </w:pPr>
            <w:hyperlink w:anchor="safe" w:tooltip="safely managed drinking water" w:history="1">
              <w:r w:rsidR="00604C01" w:rsidRPr="00581BA1">
                <w:rPr>
                  <w:rStyle w:val="KeyWord"/>
                </w:rPr>
                <w:t>Eau de boisson gérée de manière sûre</w:t>
              </w:r>
            </w:hyperlink>
            <w:r w:rsidR="00604C01" w:rsidRPr="00581BA1">
              <w:t xml:space="preserve"> : l'eau de boisson provient d'un point d'eau amélioré qui se trouve sur place, disponible à chaque fois que l'on en a besoin, et qui n'est pas pollué par des bactéries fécales ou par des substances chimiques prioritaires. </w:t>
            </w:r>
          </w:p>
          <w:p w14:paraId="3C8EA452" w14:textId="579C634B" w:rsidR="00A04544" w:rsidRPr="00581BA1" w:rsidRDefault="00A04544" w:rsidP="00372EED">
            <w:r w:rsidRPr="00581BA1">
              <w:t xml:space="preserve">La cible 6.1 est d'atteindre "l'accès universel et équitable à l’eau potable, à un coût abordable" d'ici à 2030. Pour améliorer l'accès à une eau de boisson gérée de manière sûre, il sera nécessaire d'utiliser une approche à barrières multiples, avec la protection des points d'eau, le traitement de l'eau, et le transport et la conservation hygiéniques de l'eau. </w:t>
            </w:r>
          </w:p>
        </w:tc>
      </w:tr>
    </w:tbl>
    <w:p w14:paraId="0FE25ACD" w14:textId="4E1DB31A" w:rsidR="00064063" w:rsidRPr="00581BA1" w:rsidRDefault="00064063" w:rsidP="00064063"/>
    <w:p w14:paraId="6F4B3EA9" w14:textId="43D2FA8A" w:rsidR="00F93C72" w:rsidRPr="00581BA1" w:rsidRDefault="00102FB3" w:rsidP="007C5DF2">
      <w:pPr>
        <w:pStyle w:val="Heading2"/>
      </w:pPr>
      <w:bookmarkStart w:id="5" w:name="_Toc503792681"/>
      <w:r w:rsidRPr="00581BA1">
        <w:t>Causes de contamination du point d'eau</w:t>
      </w:r>
      <w:bookmarkEnd w:id="5"/>
    </w:p>
    <w:p w14:paraId="34AFDE18" w14:textId="0CA122D6" w:rsidR="00102FB3" w:rsidRPr="00581BA1" w:rsidRDefault="00F91FFF" w:rsidP="00102FB3">
      <w:r w:rsidRPr="00581BA1">
        <mc:AlternateContent>
          <mc:Choice Requires="wpg">
            <w:drawing>
              <wp:anchor distT="0" distB="0" distL="114300" distR="114300" simplePos="0" relativeHeight="251646464" behindDoc="0" locked="0" layoutInCell="1" allowOverlap="1" wp14:anchorId="249CFF0F" wp14:editId="6C5CDBF5">
                <wp:simplePos x="0" y="0"/>
                <wp:positionH relativeFrom="column">
                  <wp:posOffset>2694940</wp:posOffset>
                </wp:positionH>
                <wp:positionV relativeFrom="paragraph">
                  <wp:posOffset>307340</wp:posOffset>
                </wp:positionV>
                <wp:extent cx="3281680" cy="2657475"/>
                <wp:effectExtent l="0" t="0" r="0" b="0"/>
                <wp:wrapSquare wrapText="bothSides"/>
                <wp:docPr id="227495985" name="Group 227495985"/>
                <wp:cNvGraphicFramePr/>
                <a:graphic xmlns:a="http://schemas.openxmlformats.org/drawingml/2006/main">
                  <a:graphicData uri="http://schemas.microsoft.com/office/word/2010/wordprocessingGroup">
                    <wpg:wgp>
                      <wpg:cNvGrpSpPr/>
                      <wpg:grpSpPr>
                        <a:xfrm>
                          <a:off x="0" y="0"/>
                          <a:ext cx="3281680" cy="2657475"/>
                          <a:chOff x="399690" y="0"/>
                          <a:chExt cx="3282522" cy="2658242"/>
                        </a:xfrm>
                      </wpg:grpSpPr>
                      <pic:pic xmlns:pic="http://schemas.openxmlformats.org/drawingml/2006/picture">
                        <pic:nvPicPr>
                          <pic:cNvPr id="23" name="Picture 23"/>
                          <pic:cNvPicPr>
                            <a:picLocks noChangeAspect="1"/>
                          </pic:cNvPicPr>
                        </pic:nvPicPr>
                        <pic:blipFill rotWithShape="1">
                          <a:blip r:embed="rId27" cstate="print">
                            <a:extLst>
                              <a:ext uri="{28A0092B-C50C-407E-A947-70E740481C1C}">
                                <a14:useLocalDpi xmlns:a14="http://schemas.microsoft.com/office/drawing/2010/main"/>
                              </a:ext>
                            </a:extLst>
                          </a:blip>
                          <a:srcRect l="4620"/>
                          <a:stretch/>
                        </pic:blipFill>
                        <pic:spPr bwMode="auto">
                          <a:xfrm>
                            <a:off x="399690" y="0"/>
                            <a:ext cx="3282522" cy="2169103"/>
                          </a:xfrm>
                          <a:prstGeom prst="rect">
                            <a:avLst/>
                          </a:prstGeom>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557211" y="2222019"/>
                            <a:ext cx="3125001" cy="436223"/>
                          </a:xfrm>
                          <a:prstGeom prst="rect">
                            <a:avLst/>
                          </a:prstGeom>
                          <a:noFill/>
                          <a:ln w="9525">
                            <a:noFill/>
                            <a:miter lim="800000"/>
                            <a:headEnd/>
                            <a:tailEnd/>
                          </a:ln>
                        </wps:spPr>
                        <wps:txbx>
                          <w:txbxContent>
                            <w:p w14:paraId="1406CB26" w14:textId="7E9BB6AC" w:rsidR="002668A1" w:rsidRPr="00372EED" w:rsidRDefault="002668A1" w:rsidP="001964A8">
                              <w:pPr>
                                <w:pStyle w:val="Caption"/>
                                <w:spacing w:after="0"/>
                                <w:jc w:val="center"/>
                              </w:pPr>
                              <w:r>
                                <w:t xml:space="preserve">Ne pas implanter un point d'eau en contrebas, ou à moins </w:t>
                              </w:r>
                              <w:proofErr w:type="gramStart"/>
                              <w:r>
                                <w:t>de  30</w:t>
                              </w:r>
                              <w:proofErr w:type="gramEnd"/>
                              <w:r>
                                <w:t xml:space="preserve"> mètres, d'une latrine.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9CFF0F" id="Group 227495985" o:spid="_x0000_s1048" style="position:absolute;margin-left:212.2pt;margin-top:24.2pt;width:258.4pt;height:209.25pt;z-index:251646464;mso-position-horizontal-relative:text;mso-position-vertical-relative:text;mso-width-relative:margin;mso-height-relative:margin" coordorigin="3996" coordsize="32825,26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">
                <v:shape id="Picture 23" o:spid="_x0000_s1049" type="#_x0000_t75" style="position:absolute;left:3996;width:32826;height:2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">
                  <v:imagedata r:id="rId28" o:title="" cropleft="3028f"/>
                </v:shape>
                <v:shape id="_x0000_s1050" type="#_x0000_t202" style="position:absolute;left:5572;top:22220;width:3125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406CB26" w14:textId="7E9BB6AC" w:rsidR="002668A1" w:rsidRPr="00372EED" w:rsidRDefault="002668A1" w:rsidP="001964A8">
                        <w:pPr>
                          <w:pStyle w:val="Caption"/>
                          <w:spacing w:after="0"/>
                          <w:jc w:val="center"/>
                        </w:pPr>
                        <w:r>
                          <w:t xml:space="preserve">Ne pas implanter un point d'eau en contrebas, ou à moins </w:t>
                        </w:r>
                        <w:proofErr w:type="gramStart"/>
                        <w:r>
                          <w:t>de  30</w:t>
                        </w:r>
                        <w:proofErr w:type="gramEnd"/>
                        <w:r>
                          <w:t xml:space="preserve"> mètres, d'une latrine.</w:t>
                        </w:r>
                      </w:p>
                    </w:txbxContent>
                  </v:textbox>
                </v:shape>
                <w10:wrap type="square"/>
              </v:group>
            </w:pict>
          </mc:Fallback>
        </mc:AlternateContent>
      </w:r>
      <w:r w:rsidRPr="00581BA1">
        <w:t>Des types de points d'eau différents ont des risques de contamination différents. En général, les contaminants entrent dans les points d'eau pour les raisons suivantes :</w:t>
      </w:r>
    </w:p>
    <w:p w14:paraId="59E80C91" w14:textId="5E8A33EF" w:rsidR="00102FB3" w:rsidRPr="00581BA1" w:rsidRDefault="00102FB3" w:rsidP="00102FB3">
      <w:pPr>
        <w:pStyle w:val="Bullets"/>
      </w:pPr>
      <w:r w:rsidRPr="00581BA1">
        <w:t>Mauvais choix du site : le point d'eau est trop près d'une latrine, d'une ferme, d'une maison, d'un site industriel, ou d'une autre source de contamination.</w:t>
      </w:r>
    </w:p>
    <w:p w14:paraId="36370C50" w14:textId="0A7152FD" w:rsidR="00102FB3" w:rsidRPr="00581BA1" w:rsidRDefault="00EE69D7" w:rsidP="00102FB3">
      <w:pPr>
        <w:pStyle w:val="Bullets"/>
      </w:pPr>
      <w:r w:rsidRPr="00581BA1">
        <w:t xml:space="preserve">Mauvaise conception ou construction : le point d'eau n'a pas de cuvelage ou de couvercle (pour les puits), le réservoir n'est pas étanche (pour les citernes), ou les branchements ne sont pas corrects (pour les systèmes canalisés). </w:t>
      </w:r>
    </w:p>
    <w:p w14:paraId="78E039A4" w14:textId="6F7C09CE" w:rsidR="00102FB3" w:rsidRPr="00581BA1" w:rsidRDefault="00102FB3" w:rsidP="00102FB3">
      <w:pPr>
        <w:pStyle w:val="Bullets"/>
      </w:pPr>
      <w:r w:rsidRPr="00581BA1">
        <w:t xml:space="preserve">Structures détériorées ou endommagées : des fissures dans les tuyaux, les réservoirs, les plateformes et les couvercles permettent aux contaminants de rentrer dans la source. </w:t>
      </w:r>
    </w:p>
    <w:p w14:paraId="4D104DF3" w14:textId="3C2D9076" w:rsidR="00102FB3" w:rsidRPr="00581BA1" w:rsidRDefault="00102FB3" w:rsidP="00102FB3">
      <w:pPr>
        <w:pStyle w:val="Bullets"/>
      </w:pPr>
      <w:r w:rsidRPr="00581BA1">
        <w:t xml:space="preserve">Mauvaises pratiques d'hygiène et d'assainissement : les gens utilisent des seaux sales pour aller chercher l'eau, défèquent près du point d'eau, ou font la vaisselle ou la lessive à l'endroit où ils recueillent leur eau de boisson. </w:t>
      </w:r>
    </w:p>
    <w:p w14:paraId="708C8C5E" w14:textId="7AD55B33" w:rsidR="00064063" w:rsidRPr="00581BA1" w:rsidRDefault="00EE69D7" w:rsidP="00102FB3">
      <w:pPr>
        <w:pStyle w:val="Bullets"/>
      </w:pPr>
      <w:r w:rsidRPr="00581BA1">
        <w:lastRenderedPageBreak/>
        <w:t>Utilisation non durable des sols : sols qui ruissellent vers le point d'eau et qui sont massivement utilisés pour l'exploitation minière, l'industrie ou l'agriculture, ce qui augmente les risques d'</w:t>
      </w:r>
      <w:bookmarkStart w:id="6" w:name="E"/>
      <w:r w:rsidR="00D32E6C" w:rsidRPr="00581BA1">
        <w:rPr>
          <w:rStyle w:val="KeyWord"/>
        </w:rPr>
        <w:fldChar w:fldCharType="begin"/>
      </w:r>
      <w:r w:rsidR="002668A1" w:rsidRPr="00581BA1">
        <w:rPr>
          <w:rStyle w:val="KeyWord"/>
        </w:rPr>
        <w:instrText>HYPERLINK  \l "erosion" \o "erosion"</w:instrText>
      </w:r>
      <w:r w:rsidR="00D32E6C" w:rsidRPr="00581BA1">
        <w:rPr>
          <w:rStyle w:val="KeyWord"/>
        </w:rPr>
        <w:fldChar w:fldCharType="separate"/>
      </w:r>
      <w:r w:rsidRPr="00581BA1">
        <w:rPr>
          <w:rStyle w:val="KeyWord"/>
        </w:rPr>
        <w:t>érosion</w:t>
      </w:r>
      <w:bookmarkEnd w:id="6"/>
      <w:r w:rsidR="00D32E6C" w:rsidRPr="00581BA1">
        <w:rPr>
          <w:rStyle w:val="KeyWord"/>
        </w:rPr>
        <w:fldChar w:fldCharType="end"/>
      </w:r>
      <w:r w:rsidRPr="00581BA1">
        <w:t xml:space="preserve"> et de contamination du point d'eau. </w:t>
      </w:r>
    </w:p>
    <w:p w14:paraId="6618A3FE" w14:textId="77777777" w:rsidR="00A715C3" w:rsidRPr="00581BA1" w:rsidRDefault="00A715C3" w:rsidP="00A715C3">
      <w:pPr>
        <w:pStyle w:val="Bullets"/>
        <w:numPr>
          <w:ilvl w:val="0"/>
          <w:numId w:val="0"/>
        </w:numPr>
        <w:ind w:left="360"/>
      </w:pPr>
    </w:p>
    <w:p w14:paraId="00BA9937" w14:textId="05074098" w:rsidR="001C64D1" w:rsidRPr="00581BA1" w:rsidRDefault="00064063" w:rsidP="00064063">
      <w:r w:rsidRPr="00581BA1">
        <mc:AlternateContent>
          <mc:Choice Requires="wps">
            <w:drawing>
              <wp:inline distT="0" distB="0" distL="0" distR="0" wp14:anchorId="101D2B9A" wp14:editId="64F5329E">
                <wp:extent cx="5920105" cy="1524000"/>
                <wp:effectExtent l="0" t="0" r="4445" b="0"/>
                <wp:docPr id="220" name="Text Box 5"/>
                <wp:cNvGraphicFramePr/>
                <a:graphic xmlns:a="http://schemas.openxmlformats.org/drawingml/2006/main">
                  <a:graphicData uri="http://schemas.microsoft.com/office/word/2010/wordprocessingShape">
                    <wps:wsp>
                      <wps:cNvSpPr txBox="1"/>
                      <wps:spPr>
                        <a:xfrm>
                          <a:off x="0" y="0"/>
                          <a:ext cx="5920105" cy="1524000"/>
                        </a:xfrm>
                        <a:prstGeom prst="rect">
                          <a:avLst/>
                        </a:prstGeom>
                        <a:solidFill>
                          <a:schemeClr val="bg2">
                            <a:lumMod val="40000"/>
                            <a:lumOff val="6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475892" w14:textId="77777777" w:rsidR="002668A1" w:rsidRPr="00064063" w:rsidRDefault="002668A1" w:rsidP="00064063">
                            <w:pPr>
                              <w:pStyle w:val="TextBoxHeader"/>
                            </w:pPr>
                            <w:r>
                              <w:t>Évaluation des risques au point d'eau</w:t>
                            </w:r>
                          </w:p>
                          <w:p w14:paraId="271D9821" w14:textId="049B54AF" w:rsidR="002668A1" w:rsidRPr="008B5427" w:rsidRDefault="002668A1" w:rsidP="00064063">
                            <w:r>
                              <w:t xml:space="preserve">Consultez les formulaires d'inspection sanitaire de CAWST (disponibles sur </w:t>
                            </w:r>
                            <w:hyperlink r:id="rId29" w:history="1">
                              <w:r>
                                <w:rPr>
                                  <w:rStyle w:val="Hyperlink"/>
                                </w:rPr>
                                <w:t>www.resources.cawst.org</w:t>
                              </w:r>
                            </w:hyperlink>
                            <w:r>
                              <w:t>) pour des listes de vérification détaillées qui peuvent vous servir à évaluer les risques de contamination d'un point d'eau. Des formulaires sont disponibles pour : les forages, les puits creusés, les systèmes de canalisations, les sources protégées et les réservoirs de collecte d'eau de pluie.</w:t>
                            </w:r>
                          </w:p>
                        </w:txbxContent>
                      </wps:txbx>
                      <wps:bodyPr rot="0" spcFirstLastPara="0" vertOverflow="overflow" horzOverflow="overflow" vert="horz" wrap="square" lIns="270000" tIns="182880" rIns="270000" bIns="182880" numCol="1" spcCol="0" rtlCol="0" fromWordArt="0" anchor="ctr" anchorCtr="0" forceAA="0" compatLnSpc="1">
                        <a:prstTxWarp prst="textNoShape">
                          <a:avLst/>
                        </a:prstTxWarp>
                        <a:noAutofit/>
                      </wps:bodyPr>
                    </wps:wsp>
                  </a:graphicData>
                </a:graphic>
              </wp:inline>
            </w:drawing>
          </mc:Choice>
          <mc:Fallback>
            <w:pict>
              <v:shape w14:anchorId="101D2B9A" id="Text Box 5" o:spid="_x0000_s1051" type="#_x0000_t202" style="width:466.15pt;height:1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" fillcolor="#afe8fa [1310]" stroked="f">
                <v:textbox inset="7.5mm,14.4pt,7.5mm,14.4pt">
                  <w:txbxContent>
                    <w:p w14:paraId="17475892" w14:textId="77777777" w:rsidR="002668A1" w:rsidRPr="00064063" w:rsidRDefault="002668A1" w:rsidP="00064063">
                      <w:pPr>
                        <w:pStyle w:val="TextBoxHeader"/>
                      </w:pPr>
                      <w:r>
                        <w:t>Évaluation des risques au point d'eau</w:t>
                      </w:r>
                    </w:p>
                    <w:p w14:paraId="271D9821" w14:textId="049B54AF" w:rsidR="002668A1" w:rsidRPr="008B5427" w:rsidRDefault="002668A1" w:rsidP="00064063">
                      <w:r>
                        <w:t xml:space="preserve">Consultez les formulaires d'inspection sanitaire de CAWST (disponibles sur </w:t>
                      </w:r>
                      <w:hyperlink r:id="rId30" w:history="1">
                        <w:r>
                          <w:rPr>
                            <w:rStyle w:val="Hyperlink"/>
                          </w:rPr>
                          <w:t>www.resources.cawst.org</w:t>
                        </w:r>
                      </w:hyperlink>
                      <w:r>
                        <w:t>) pour des listes de vérification détaillées qui peuvent vous servir à évaluer les risques de contamination d'un point d'eau. Des formulaires sont disponibles pour : les forages, les puits creusés, les systèmes de canalisations, les sources protégées et les réservoirs de collecte d'eau de pluie.</w:t>
                      </w:r>
                    </w:p>
                  </w:txbxContent>
                </v:textbox>
                <w10:anchorlock/>
              </v:shape>
            </w:pict>
          </mc:Fallback>
        </mc:AlternateContent>
      </w:r>
    </w:p>
    <w:p w14:paraId="74904ADC" w14:textId="0ACBAEC3" w:rsidR="00AD61FA" w:rsidRPr="00581BA1" w:rsidRDefault="001C64D1" w:rsidP="001C64D1">
      <w:r w:rsidRPr="00581BA1">
        <mc:AlternateContent>
          <mc:Choice Requires="wpg">
            <w:drawing>
              <wp:inline distT="0" distB="0" distL="0" distR="0" wp14:anchorId="0DA89319" wp14:editId="35F1AAC3">
                <wp:extent cx="5920322" cy="2143336"/>
                <wp:effectExtent l="0" t="0" r="4445" b="0"/>
                <wp:docPr id="27" name="Group 27"/>
                <wp:cNvGraphicFramePr/>
                <a:graphic xmlns:a="http://schemas.openxmlformats.org/drawingml/2006/main">
                  <a:graphicData uri="http://schemas.microsoft.com/office/word/2010/wordprocessingGroup">
                    <wpg:wgp>
                      <wpg:cNvGrpSpPr/>
                      <wpg:grpSpPr>
                        <a:xfrm>
                          <a:off x="0" y="0"/>
                          <a:ext cx="5920322" cy="2143337"/>
                          <a:chOff x="182554" y="414504"/>
                          <a:chExt cx="6140868" cy="2223146"/>
                        </a:xfrm>
                      </wpg:grpSpPr>
                      <wpg:grpSp>
                        <wpg:cNvPr id="17" name="Group 17"/>
                        <wpg:cNvGrpSpPr/>
                        <wpg:grpSpPr>
                          <a:xfrm>
                            <a:off x="182554" y="420220"/>
                            <a:ext cx="6140868" cy="2217430"/>
                            <a:chOff x="96830" y="650465"/>
                            <a:chExt cx="6140907" cy="2217750"/>
                          </a:xfrm>
                        </wpg:grpSpPr>
                        <wpg:grpSp>
                          <wpg:cNvPr id="26" name="Group 26"/>
                          <wpg:cNvGrpSpPr/>
                          <wpg:grpSpPr>
                            <a:xfrm>
                              <a:off x="96830" y="650465"/>
                              <a:ext cx="6140907" cy="1693311"/>
                              <a:chOff x="96830" y="650465"/>
                              <a:chExt cx="6140907" cy="1693311"/>
                            </a:xfrm>
                          </wpg:grpSpPr>
                          <pic:pic xmlns:pic="http://schemas.openxmlformats.org/drawingml/2006/picture">
                            <pic:nvPicPr>
                              <pic:cNvPr id="7" name="Picture 7"/>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a:xfrm>
                                <a:off x="96830" y="650465"/>
                                <a:ext cx="1488927" cy="1693311"/>
                              </a:xfrm>
                              <a:prstGeom prst="rect">
                                <a:avLst/>
                              </a:prstGeom>
                            </pic:spPr>
                          </pic:pic>
                          <pic:pic xmlns:pic="http://schemas.openxmlformats.org/drawingml/2006/picture">
                            <pic:nvPicPr>
                              <pic:cNvPr id="8" name="Picture 8"/>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bwMode="auto">
                              <a:xfrm>
                                <a:off x="1701088" y="650465"/>
                                <a:ext cx="1282414" cy="169330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33" cstate="print">
                                <a:extLst>
                                  <a:ext uri="{28A0092B-C50C-407E-A947-70E740481C1C}">
                                    <a14:useLocalDpi xmlns:a14="http://schemas.microsoft.com/office/drawing/2010/main"/>
                                  </a:ext>
                                </a:extLst>
                              </a:blip>
                              <a:srcRect l="-4"/>
                              <a:stretch/>
                            </pic:blipFill>
                            <pic:spPr bwMode="auto">
                              <a:xfrm>
                                <a:off x="5098660" y="650468"/>
                                <a:ext cx="1139077" cy="1675376"/>
                              </a:xfrm>
                              <a:prstGeom prst="rect">
                                <a:avLst/>
                              </a:prstGeom>
                              <a:ln>
                                <a:noFill/>
                              </a:ln>
                              <a:extLst>
                                <a:ext uri="{53640926-AAD7-44D8-BBD7-CCE9431645EC}">
                                  <a14:shadowObscured xmlns:a14="http://schemas.microsoft.com/office/drawing/2010/main"/>
                                </a:ext>
                              </a:extLst>
                            </pic:spPr>
                          </pic:pic>
                        </wpg:grpSp>
                        <wps:wsp>
                          <wps:cNvPr id="16" name="Text Box 2"/>
                          <wps:cNvSpPr txBox="1">
                            <a:spLocks noChangeArrowheads="1"/>
                          </wps:cNvSpPr>
                          <wps:spPr bwMode="auto">
                            <a:xfrm>
                              <a:off x="96830" y="2436660"/>
                              <a:ext cx="6140682" cy="431555"/>
                            </a:xfrm>
                            <a:prstGeom prst="rect">
                              <a:avLst/>
                            </a:prstGeom>
                            <a:noFill/>
                            <a:ln w="9525">
                              <a:noFill/>
                              <a:miter lim="800000"/>
                              <a:headEnd/>
                              <a:tailEnd/>
                            </a:ln>
                          </wps:spPr>
                          <wps:txbx>
                            <w:txbxContent>
                              <w:p w14:paraId="34694B96" w14:textId="10EBA241" w:rsidR="002668A1" w:rsidRPr="00B17D65" w:rsidRDefault="002668A1" w:rsidP="001C64D1">
                                <w:pPr>
                                  <w:pStyle w:val="Caption"/>
                                  <w:jc w:val="center"/>
                                </w:pPr>
                                <w:r>
                                  <w:t xml:space="preserve">Exemples de points d'eau qui risquent d'être pollués (de gauche à droite) : puits non protégé ; eau de surface proches des activités humaines (notamment agricoles) ; forage avec dalle fissurée ; récipient sans couvercle </w:t>
                                </w:r>
                              </w:p>
                            </w:txbxContent>
                          </wps:txbx>
                          <wps:bodyPr rot="0" vert="horz" wrap="square" lIns="91440" tIns="45720" rIns="91440" bIns="45720" anchor="t" anchorCtr="0">
                            <a:noAutofit/>
                          </wps:bodyPr>
                        </wps:wsp>
                      </wpg:grpSp>
                      <pic:pic xmlns:pic="http://schemas.openxmlformats.org/drawingml/2006/picture">
                        <pic:nvPicPr>
                          <pic:cNvPr id="1" name="Picture 1"/>
                          <pic:cNvPicPr>
                            <a:picLocks noChangeAspect="1"/>
                          </pic:cNvPicPr>
                        </pic:nvPicPr>
                        <pic:blipFill rotWithShape="1">
                          <a:blip r:embed="rId34" cstate="print">
                            <a:clrChange>
                              <a:clrFrom>
                                <a:srgbClr val="FEFEFE"/>
                              </a:clrFrom>
                              <a:clrTo>
                                <a:srgbClr val="FEFEFE">
                                  <a:alpha val="0"/>
                                </a:srgbClr>
                              </a:clrTo>
                            </a:clrChange>
                            <a:extLst>
                              <a:ext uri="{28A0092B-C50C-407E-A947-70E740481C1C}">
                                <a14:useLocalDpi xmlns:a14="http://schemas.microsoft.com/office/drawing/2010/main"/>
                              </a:ext>
                            </a:extLst>
                          </a:blip>
                          <a:srcRect l="6223" r="5778"/>
                          <a:stretch/>
                        </pic:blipFill>
                        <pic:spPr bwMode="auto">
                          <a:xfrm>
                            <a:off x="3169727" y="414504"/>
                            <a:ext cx="1913222" cy="1680854"/>
                          </a:xfrm>
                          <a:prstGeom prst="rect">
                            <a:avLst/>
                          </a:prstGeom>
                          <a:solidFill>
                            <a:schemeClr val="accent2">
                              <a:lumMod val="40000"/>
                              <a:lumOff val="60000"/>
                            </a:schemeClr>
                          </a:solidFill>
                          <a:ln>
                            <a:noFill/>
                          </a:ln>
                          <a:extLst>
                            <a:ext uri="{53640926-AAD7-44D8-BBD7-CCE9431645EC}">
                              <a14:shadowObscured xmlns:a14="http://schemas.microsoft.com/office/drawing/2010/main"/>
                            </a:ext>
                          </a:extLst>
                        </pic:spPr>
                      </pic:pic>
                    </wpg:wgp>
                  </a:graphicData>
                </a:graphic>
              </wp:inline>
            </w:drawing>
          </mc:Choice>
          <mc:Fallback>
            <w:pict>
              <v:group w14:anchorId="0DA89319" id="Group 27" o:spid="_x0000_s1052" style="width:466.15pt;height:168.75pt;mso-position-horizontal-relative:char;mso-position-vertical-relative:line" coordorigin="1825,4145" coordsize="61408,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">
                <v:group id="Group 17" o:spid="_x0000_s1053" style="position:absolute;left:1825;top:4202;width:61409;height:22174" coordorigin="968,6504" coordsize="61409,2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6" o:spid="_x0000_s1054" style="position:absolute;left:968;top:6504;width:61409;height:16933" coordorigin="968,6504" coordsize="61409,1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7" o:spid="_x0000_s1055" type="#_x0000_t75" style="position:absolute;left:968;top:6504;width:14889;height:1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">
                      <v:imagedata r:id="rId35" o:title=""/>
                    </v:shape>
                    <v:shape id="Picture 8" o:spid="_x0000_s1056" type="#_x0000_t75" style="position:absolute;left:17010;top:6504;width:12825;height:1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">
                      <v:imagedata r:id="rId36" o:title=""/>
                    </v:shape>
                    <v:shape id="Picture 13" o:spid="_x0000_s1057" type="#_x0000_t75" style="position:absolute;left:50986;top:6504;width:11391;height:16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">
                      <v:imagedata r:id="rId37" o:title="" cropleft="-3f"/>
                    </v:shape>
                  </v:group>
                  <v:shape id="_x0000_s1058" type="#_x0000_t202" style="position:absolute;left:968;top:24366;width:61407;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4694B96" w14:textId="10EBA241" w:rsidR="002668A1" w:rsidRPr="00B17D65" w:rsidRDefault="002668A1" w:rsidP="001C64D1">
                          <w:pPr>
                            <w:pStyle w:val="Caption"/>
                            <w:jc w:val="center"/>
                          </w:pPr>
                          <w:r>
                            <w:t xml:space="preserve">Exemples de points d'eau qui risquent d'être pollués (de gauche à droite) : puits non protégé ; eau de surface proches des activités humaines (notamment agricoles) ; forage avec dalle fissurée ; récipient sans couvercle </w:t>
                          </w:r>
                        </w:p>
                      </w:txbxContent>
                    </v:textbox>
                  </v:shape>
                </v:group>
                <v:shape id="Picture 1" o:spid="_x0000_s1059" type="#_x0000_t75" style="position:absolute;left:31697;top:4145;width:19132;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" filled="t" fillcolor="#f9ed9a [1301]">
                  <v:imagedata r:id="rId38" o:title="" cropleft="4078f" cropright="3787f" chromakey="#fefefe"/>
                </v:shape>
                <w10:anchorlock/>
              </v:group>
            </w:pict>
          </mc:Fallback>
        </mc:AlternateContent>
      </w:r>
    </w:p>
    <w:p w14:paraId="4B8BE45C" w14:textId="13BE75F6" w:rsidR="00102FB3" w:rsidRPr="00581BA1" w:rsidRDefault="000E4DC2" w:rsidP="008B5427">
      <w:pPr>
        <w:pStyle w:val="Heading2"/>
      </w:pPr>
      <w:bookmarkStart w:id="7" w:name="_Toc503792682"/>
      <w:r w:rsidRPr="00581BA1">
        <w:t>Barrières contre la contamination des points d'eau</w:t>
      </w:r>
      <w:bookmarkEnd w:id="7"/>
    </w:p>
    <w:p w14:paraId="50C4857F" w14:textId="7C94B90D" w:rsidR="008B5427" w:rsidRPr="00581BA1" w:rsidRDefault="002F0E9F" w:rsidP="008B5427">
      <w:r w:rsidRPr="00581BA1">
        <w:t xml:space="preserve">De nombreuses barrières différentes peuvent être utilisées pour protéger un point d'eau. Celles-ci peuvent être des changements de comportements (par exemple la fin de la défécation en plein air) ou d'infrastructures (comme l'installation de couvercles sur les puits). Les barrières que vous utilisez devraient s'attaquer aux problèmes les plus critiques identifiés lors d'une inspection sanitaire du point d'eau. </w:t>
      </w:r>
    </w:p>
    <w:p w14:paraId="1E423E71" w14:textId="17BE3C0F" w:rsidR="00D72F31" w:rsidRPr="00581BA1" w:rsidRDefault="001964A8" w:rsidP="008B5427">
      <w:r w:rsidRPr="00581BA1">
        <w:t>Pour protéger un point d'eau de la contamination, assurez-vous de :</w:t>
      </w:r>
    </w:p>
    <w:p w14:paraId="6E623EB4" w14:textId="350727F9" w:rsidR="00D72F31" w:rsidRPr="00581BA1" w:rsidRDefault="00D72F31" w:rsidP="007C5DF2">
      <w:pPr>
        <w:pStyle w:val="Bullets"/>
        <w:numPr>
          <w:ilvl w:val="0"/>
          <w:numId w:val="29"/>
        </w:numPr>
      </w:pPr>
      <w:r w:rsidRPr="00581BA1">
        <w:t>Mettre les latrines en contrebas et à 30 mètres au moins du point d’eau.</w:t>
      </w:r>
    </w:p>
    <w:p w14:paraId="4A0C6E6F" w14:textId="28A4B0F0" w:rsidR="00D72F31" w:rsidRPr="00581BA1" w:rsidRDefault="00EC114D" w:rsidP="007C5DF2">
      <w:pPr>
        <w:pStyle w:val="Bullets"/>
        <w:numPr>
          <w:ilvl w:val="0"/>
          <w:numId w:val="29"/>
        </w:numPr>
      </w:pPr>
      <w:r w:rsidRPr="00581BA1">
        <w:t>Utiliser des clôtures et autres barrières physiques pour empêcher les animaux d’accéder au point d'eau. Laissez un emplacement en contrebas du point d'eau pour que les animaux puissent boire et se baigner.</w:t>
      </w:r>
    </w:p>
    <w:p w14:paraId="59F579A8" w14:textId="060EC42E" w:rsidR="00D72F31" w:rsidRPr="00581BA1" w:rsidRDefault="00D72F31" w:rsidP="002A72E2">
      <w:pPr>
        <w:pStyle w:val="Bullets"/>
        <w:numPr>
          <w:ilvl w:val="0"/>
          <w:numId w:val="29"/>
        </w:numPr>
      </w:pPr>
      <w:r w:rsidRPr="00581BA1">
        <w:t xml:space="preserve">Réserver des zones séparées pour laver le linge et abreuver les animaux. Celles-ci devraient se trouver en contrebas de l'endroit où vous allez chercher l'eau de boisson. </w:t>
      </w:r>
    </w:p>
    <w:p w14:paraId="3948F9FF" w14:textId="09CCA1D4" w:rsidR="0029243E" w:rsidRPr="00581BA1" w:rsidRDefault="0029243E" w:rsidP="007C5DF2">
      <w:pPr>
        <w:pStyle w:val="Bullets"/>
        <w:numPr>
          <w:ilvl w:val="0"/>
          <w:numId w:val="29"/>
        </w:numPr>
      </w:pPr>
      <w:r w:rsidRPr="00581BA1">
        <w:t xml:space="preserve">Garder la zone autour du point d’eau propre, sans excréments ni ordures. </w:t>
      </w:r>
    </w:p>
    <w:p w14:paraId="3FAB8EEB" w14:textId="13BD4B47" w:rsidR="0029243E" w:rsidRPr="00581BA1" w:rsidRDefault="0029243E" w:rsidP="007C5DF2">
      <w:pPr>
        <w:pStyle w:val="Bullets"/>
        <w:numPr>
          <w:ilvl w:val="0"/>
          <w:numId w:val="29"/>
        </w:numPr>
      </w:pPr>
      <w:r w:rsidRPr="00581BA1">
        <w:t>Assurer un drainage adapté pour empêcher l'eau renversée de faire des flaques. Les flaques d'eau attirent les animaux et permettent aux insectes de se reproduire.</w:t>
      </w:r>
    </w:p>
    <w:p w14:paraId="5A15C4DC" w14:textId="228C8C77" w:rsidR="0074623B" w:rsidRPr="00581BA1" w:rsidRDefault="0074623B" w:rsidP="0074623B">
      <w:pPr>
        <w:pStyle w:val="Bullets"/>
        <w:numPr>
          <w:ilvl w:val="0"/>
          <w:numId w:val="29"/>
        </w:numPr>
      </w:pPr>
      <w:r w:rsidRPr="00581BA1">
        <w:t xml:space="preserve">Nommer une personne ou un comité responsable de l'entretien du point d'eau. </w:t>
      </w:r>
    </w:p>
    <w:p w14:paraId="76BB1DA4" w14:textId="76AE0B5D" w:rsidR="000534DE" w:rsidRPr="00581BA1" w:rsidRDefault="0029243E" w:rsidP="000534DE">
      <w:pPr>
        <w:pStyle w:val="Bullets"/>
        <w:numPr>
          <w:ilvl w:val="0"/>
          <w:numId w:val="29"/>
        </w:numPr>
      </w:pPr>
      <w:r w:rsidRPr="00581BA1">
        <w:lastRenderedPageBreak/>
        <w:t xml:space="preserve">Entretenir et réparer toutes les parties construites (collerettes, couvercles, drains) pour empêcher la contamination des eaux souterraines par l'eau de surface. </w:t>
      </w:r>
    </w:p>
    <w:p w14:paraId="2B130DD8" w14:textId="76B8D13B" w:rsidR="00901710" w:rsidRPr="00581BA1" w:rsidRDefault="00901710" w:rsidP="007C5DF2">
      <w:pPr>
        <w:pStyle w:val="Bullets"/>
        <w:numPr>
          <w:ilvl w:val="0"/>
          <w:numId w:val="29"/>
        </w:numPr>
      </w:pPr>
      <w:r w:rsidRPr="00581BA1">
        <w:t>Faire le suivi et conserver soigneusement l'historique des activités autour du point d'eau et des changements de qualité de l'eau de boisson.</w:t>
      </w:r>
    </w:p>
    <w:p w14:paraId="3BC50FA6" w14:textId="264737FE" w:rsidR="00F91FFF" w:rsidRDefault="00187B1A" w:rsidP="007C5DF2">
      <w:pPr>
        <w:pStyle w:val="Bullets"/>
        <w:numPr>
          <w:ilvl w:val="0"/>
          <w:numId w:val="29"/>
        </w:numPr>
      </w:pPr>
      <w:r w:rsidRPr="00581BA1">
        <w:t xml:space="preserve">Lorsque c'est possible, éliminer ou réduire la contamination provenant de l'industrie ou de l'agriculture qui pourrait menacer le point d'eau. </w:t>
      </w:r>
    </w:p>
    <w:p w14:paraId="153BC8F1" w14:textId="74E1676B" w:rsidR="005F0C15" w:rsidRDefault="005F0C15" w:rsidP="005F0C15">
      <w:pPr>
        <w:pStyle w:val="Bullets"/>
        <w:numPr>
          <w:ilvl w:val="0"/>
          <w:numId w:val="0"/>
        </w:numPr>
        <w:ind w:left="720" w:hanging="360"/>
      </w:pPr>
    </w:p>
    <w:p w14:paraId="06497188" w14:textId="77777777" w:rsidR="005F0C15" w:rsidRPr="00581BA1" w:rsidRDefault="005F0C15" w:rsidP="005F0C15">
      <w:pPr>
        <w:pStyle w:val="Bullets"/>
        <w:numPr>
          <w:ilvl w:val="0"/>
          <w:numId w:val="0"/>
        </w:numPr>
        <w:ind w:left="720" w:hanging="360"/>
      </w:pPr>
    </w:p>
    <w:tbl>
      <w:tblPr>
        <w:tblStyle w:val="TableGrid"/>
        <w:tblpPr w:leftFromText="181" w:rightFromText="181" w:vertAnchor="page" w:horzAnchor="margin" w:tblpY="8206"/>
        <w:tblOverlap w:val="never"/>
        <w:tblW w:w="0" w:type="auto"/>
        <w:tblCellMar>
          <w:top w:w="284" w:type="dxa"/>
          <w:left w:w="284" w:type="dxa"/>
          <w:bottom w:w="284" w:type="dxa"/>
          <w:right w:w="284" w:type="dxa"/>
        </w:tblCellMar>
        <w:tblLook w:val="04A0" w:firstRow="1" w:lastRow="0" w:firstColumn="1" w:lastColumn="0" w:noHBand="0" w:noVBand="1"/>
      </w:tblPr>
      <w:tblGrid>
        <w:gridCol w:w="9207"/>
      </w:tblGrid>
      <w:tr w:rsidR="005F0C15" w:rsidRPr="00581BA1" w14:paraId="245D7E0F" w14:textId="77777777" w:rsidTr="005F0C15">
        <w:tc>
          <w:tcPr>
            <w:tcW w:w="9207" w:type="dxa"/>
            <w:tcBorders>
              <w:top w:val="nil"/>
              <w:left w:val="nil"/>
              <w:bottom w:val="nil"/>
              <w:right w:val="nil"/>
            </w:tcBorders>
            <w:shd w:val="clear" w:color="auto" w:fill="F2F2F2" w:themeFill="background1" w:themeFillShade="F2"/>
          </w:tcPr>
          <w:p w14:paraId="1349F85B" w14:textId="77777777" w:rsidR="005F0C15" w:rsidRPr="00581BA1" w:rsidRDefault="005F0C15" w:rsidP="005F0C15">
            <w:pPr>
              <w:pStyle w:val="TextBoxHeader"/>
            </w:pPr>
            <w:r w:rsidRPr="00581BA1">
              <w:t>Construction de sources d’eau améliorées</w:t>
            </w:r>
          </w:p>
          <w:p w14:paraId="17C96612" w14:textId="77777777" w:rsidR="005F0C15" w:rsidRPr="00581BA1" w:rsidRDefault="005F0C15" w:rsidP="005F0C15">
            <w:r w:rsidRPr="00581BA1">
              <w:t xml:space="preserve">Lorsque vous faites construire un nouveau point d'eau, vous pouvez ajouter des barrières pour protéger l'eau de la contamination. Consultez les guides du Water, Engineering and </w:t>
            </w:r>
            <w:proofErr w:type="spellStart"/>
            <w:r w:rsidRPr="00581BA1">
              <w:t>Development</w:t>
            </w:r>
            <w:proofErr w:type="spellEnd"/>
            <w:r w:rsidRPr="00581BA1">
              <w:t xml:space="preserve"> Centre (WEDC) (disponibles sur : </w:t>
            </w:r>
            <w:hyperlink r:id="rId39" w:history="1">
              <w:r w:rsidRPr="00581BA1">
                <w:rPr>
                  <w:rStyle w:val="Hyperlink"/>
                </w:rPr>
                <w:t>http://wedc.lboro.ac.uk/knowledge/index.html</w:t>
              </w:r>
            </w:hyperlink>
            <w:r w:rsidRPr="00581BA1">
              <w:t xml:space="preserve">) pour plus de détails sur la manière de construire certaines composantes telles que des captages de sources, des cuvelages de puits ou des dalles imperméables. </w:t>
            </w:r>
          </w:p>
        </w:tc>
      </w:tr>
    </w:tbl>
    <w:p w14:paraId="61D0749A" w14:textId="3A572221" w:rsidR="00F91FFF" w:rsidRPr="00581BA1" w:rsidRDefault="00F91FFF" w:rsidP="00F91FFF">
      <w:r w:rsidRPr="00581BA1">
        <mc:AlternateContent>
          <mc:Choice Requires="wpg">
            <w:drawing>
              <wp:inline distT="0" distB="0" distL="0" distR="0" wp14:anchorId="1551222A" wp14:editId="64985117">
                <wp:extent cx="5794855" cy="2053087"/>
                <wp:effectExtent l="0" t="0" r="0" b="4445"/>
                <wp:docPr id="205" name="Group 205"/>
                <wp:cNvGraphicFramePr/>
                <a:graphic xmlns:a="http://schemas.openxmlformats.org/drawingml/2006/main">
                  <a:graphicData uri="http://schemas.microsoft.com/office/word/2010/wordprocessingGroup">
                    <wpg:wgp>
                      <wpg:cNvGrpSpPr/>
                      <wpg:grpSpPr>
                        <a:xfrm>
                          <a:off x="0" y="0"/>
                          <a:ext cx="5794855" cy="2053087"/>
                          <a:chOff x="0" y="0"/>
                          <a:chExt cx="5794855" cy="2053087"/>
                        </a:xfrm>
                      </wpg:grpSpPr>
                      <wpg:grpSp>
                        <wpg:cNvPr id="20" name="Group 20"/>
                        <wpg:cNvGrpSpPr/>
                        <wpg:grpSpPr>
                          <a:xfrm>
                            <a:off x="0" y="0"/>
                            <a:ext cx="5794855" cy="1594222"/>
                            <a:chOff x="0" y="0"/>
                            <a:chExt cx="5794855" cy="1594222"/>
                          </a:xfrm>
                        </wpg:grpSpPr>
                        <pic:pic xmlns:pic="http://schemas.openxmlformats.org/drawingml/2006/picture">
                          <pic:nvPicPr>
                            <pic:cNvPr id="199" name="Picture 199" descr="M:\EPD Media\1 - Images\Object\Source_hand pump_protected.tif"/>
                            <pic:cNvPicPr>
                              <a:picLocks noChangeAspect="1"/>
                            </pic:cNvPicPr>
                          </pic:nvPicPr>
                          <pic:blipFill>
                            <a:blip r:embed="rId40">
                              <a:extLst>
                                <a:ext uri="{28A0092B-C50C-407E-A947-70E740481C1C}">
                                  <a14:useLocalDpi xmlns:a14="http://schemas.microsoft.com/office/drawing/2010/main"/>
                                </a:ext>
                              </a:extLst>
                            </a:blip>
                            <a:srcRect/>
                            <a:stretch>
                              <a:fillRect/>
                            </a:stretch>
                          </pic:blipFill>
                          <pic:spPr bwMode="auto">
                            <a:xfrm>
                              <a:off x="1785668" y="8627"/>
                              <a:ext cx="2352675" cy="1585595"/>
                            </a:xfrm>
                            <a:prstGeom prst="rect">
                              <a:avLst/>
                            </a:prstGeom>
                            <a:noFill/>
                            <a:ln>
                              <a:noFill/>
                            </a:ln>
                          </pic:spPr>
                        </pic:pic>
                        <pic:pic xmlns:pic="http://schemas.openxmlformats.org/drawingml/2006/picture">
                          <pic:nvPicPr>
                            <pic:cNvPr id="227495975" name="Picture 227495975"/>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198408"/>
                              <a:ext cx="1789430" cy="1390650"/>
                            </a:xfrm>
                            <a:prstGeom prst="rect">
                              <a:avLst/>
                            </a:prstGeom>
                          </pic:spPr>
                        </pic:pic>
                        <pic:pic xmlns:pic="http://schemas.openxmlformats.org/drawingml/2006/picture">
                          <pic:nvPicPr>
                            <pic:cNvPr id="227495984" name="Picture 227495984"/>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4140680" y="0"/>
                              <a:ext cx="1654175" cy="1524000"/>
                            </a:xfrm>
                            <a:prstGeom prst="rect">
                              <a:avLst/>
                            </a:prstGeom>
                          </pic:spPr>
                        </pic:pic>
                      </wpg:grpSp>
                      <wps:wsp>
                        <wps:cNvPr id="200" name="Text Box 2"/>
                        <wps:cNvSpPr txBox="1">
                          <a:spLocks noChangeArrowheads="1"/>
                        </wps:cNvSpPr>
                        <wps:spPr bwMode="auto">
                          <a:xfrm>
                            <a:off x="146649" y="1595887"/>
                            <a:ext cx="5484565" cy="457200"/>
                          </a:xfrm>
                          <a:prstGeom prst="rect">
                            <a:avLst/>
                          </a:prstGeom>
                          <a:noFill/>
                          <a:ln w="9525">
                            <a:noFill/>
                            <a:miter lim="800000"/>
                            <a:headEnd/>
                            <a:tailEnd/>
                          </a:ln>
                        </wps:spPr>
                        <wps:txbx>
                          <w:txbxContent>
                            <w:p w14:paraId="38249785" w14:textId="52843538" w:rsidR="002668A1" w:rsidRPr="00B17D65" w:rsidRDefault="002668A1" w:rsidP="00F91FFF">
                              <w:pPr>
                                <w:pStyle w:val="Caption"/>
                                <w:jc w:val="center"/>
                              </w:pPr>
                              <w:r>
                                <w:t xml:space="preserve">Exemples de points d'eau améliorés avec des barrières en place pour réduire les risques de contamination </w:t>
                              </w:r>
                              <w:r>
                                <w:br/>
                                <w:t>(de gauche à droite) : source protégée, forage protégé et réservoir d'eau de pluie protégé</w:t>
                              </w:r>
                            </w:p>
                          </w:txbxContent>
                        </wps:txbx>
                        <wps:bodyPr rot="0" vert="horz" wrap="square" lIns="91440" tIns="45720" rIns="91440" bIns="45720" anchor="t" anchorCtr="0">
                          <a:noAutofit/>
                        </wps:bodyPr>
                      </wps:wsp>
                    </wpg:wgp>
                  </a:graphicData>
                </a:graphic>
              </wp:inline>
            </w:drawing>
          </mc:Choice>
          <mc:Fallback>
            <w:pict>
              <v:group w14:anchorId="1551222A" id="Group 205" o:spid="_x0000_s1060" style="width:456.3pt;height:161.65pt;mso-position-horizontal-relative:char;mso-position-vertical-relative:line" coordsize="57948,20530"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ZuZC5hZG9iZS5waG90b3Nob3AgdG8gaW1hZ2UvdGlmZjwvc3RFdnQ6cGFyYW1ldGVycz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&#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g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a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tAAAAAEAAgC0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CQAAAABSZ2h0bG9uZwAAAf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SaAAAAAQAAAJ8AAABTAAAB&#10;4AAAm6AAABR+ABgAAf/Y/+0ADEFkb2JlX0NNAAH/7gAOQWRvYmUAZIAAAAAB/9sAhAAMCAgICQgM&#10;CQkMEQsKCxEVDwwMDxUYExMVExMYEQwMDAwMDBEMDAwMDAwMDAwMDAwMDAwMDAwMDAwMDAwMDAwM&#10;AQ0LCw0ODRAODhAUDg4OFBQODg4OFBEMDAwMDBERDAwMDAwMEQwMDAwMDAwMDAwMDAwMDAwMDAwM&#10;DAwMDAwMDAz/wAARCABTAJ8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10;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yncLSUZGJRN0o9Kk5BLGdVOqeJXcajbdKsdM2ocMikbsik&#10;bsikbsikbsikbsikbsikbsikbsikbsikbsikbsikbsikbsikbsikbsikbsikbsikbsikbsikbsik&#10;bsikbsikbsikbsikbsikbsikbsikbsikbsikbsikbsikbsikbsikbsikbsikbsikbsikbsikbsik&#10;bsikbsikbsikbsikbsikbsikbsikbsikbs2ocb6caZ2BV7qZZ86pctCrcsml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yocNStdNOtdNOtdNSudc6pccqmb8ikbsikbsikbsikbsikbsikbsikbsikbsik&#10;bsikbsikbsikbsikbsikbsikbsikbsikbsikbsikbsikbsikbsikbsikbsikbsikbsikbsikbsik&#10;bsikbsikbsikbsikbsikbsikbsikbsikbsikbsikbsikbsikbsikbsikbsikbsikbsikbsikbsik&#10;bsikbsikbsikbsikbsuncNCqcsuncMml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cWgZ8eia8mmcc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eia+rcx+ve&#10;yvj07f79/Mqnc8ijbc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AoACgAKAAoACgAKAAoACgAKAAoA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wEACgAKAAoACgAK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AoACgAKAAoACgC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AQAKAAoACgAKAAoACgAKAAoACgAK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AoACgAKAAoACgAKAAoACgAKAAoACgAKAAoACgAKAAoACgAKAAoA&#10;CgAKAAoACgAKAAoACgAKAAoACgAKAAoACgAKAAoACgAKAAoACgAKAAoACgAKAAoACgAKAAoACgAK&#10;AAoACgAKAAoACgAKAAoACgAKAI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">
                <v:group id="Group 20" o:spid="_x0000_s1061" style="position:absolute;width:57948;height:15942" coordsize="57948,1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99" o:spid="_x0000_s1062" type="#_x0000_t75" style="position:absolute;left:17856;top:86;width:23527;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">
                    <v:imagedata r:id="rId43" o:title="Source_hand pump_protected"/>
                  </v:shape>
                  <v:shape id="Picture 227495975" o:spid="_x0000_s1063" type="#_x0000_t75" style="position:absolute;top:1984;width:1789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">
                    <v:imagedata r:id="rId44" o:title=""/>
                  </v:shape>
                  <v:shape id="Picture 227495984" o:spid="_x0000_s1064" type="#_x0000_t75" style="position:absolute;left:41406;width:1654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">
                    <v:imagedata r:id="rId45" o:title=""/>
                  </v:shape>
                </v:group>
                <v:shape id="_x0000_s1065" type="#_x0000_t202" style="position:absolute;left:1466;top:15958;width:548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38249785" w14:textId="52843538" w:rsidR="002668A1" w:rsidRPr="00B17D65" w:rsidRDefault="002668A1" w:rsidP="00F91FFF">
                        <w:pPr>
                          <w:pStyle w:val="Caption"/>
                          <w:jc w:val="center"/>
                        </w:pPr>
                        <w:r>
                          <w:t xml:space="preserve">Exemples de points d'eau améliorés avec des barrières en place pour réduire les risques de contamination </w:t>
                        </w:r>
                        <w:r>
                          <w:br/>
                          <w:t>(de gauche à droite) : source protégée, forage protégé et réservoir d'eau de pluie protégé</w:t>
                        </w:r>
                      </w:p>
                    </w:txbxContent>
                  </v:textbox>
                </v:shape>
                <w10:anchorlock/>
              </v:group>
            </w:pict>
          </mc:Fallback>
        </mc:AlternateContent>
      </w:r>
    </w:p>
    <w:p w14:paraId="1A6D0D3D" w14:textId="4CDB79B8" w:rsidR="00E45B71" w:rsidRPr="00581BA1" w:rsidRDefault="00E45B71" w:rsidP="00B17D65">
      <w:pPr>
        <w:pStyle w:val="Heading1"/>
      </w:pPr>
      <w:bookmarkStart w:id="8" w:name="_Toc503792683"/>
      <w:r w:rsidRPr="00581BA1">
        <w:t>Transport hygiénique</w:t>
      </w:r>
      <w:bookmarkEnd w:id="8"/>
    </w:p>
    <w:p w14:paraId="4D8A1265" w14:textId="7D051B7D" w:rsidR="00EC671B" w:rsidRPr="00581BA1" w:rsidRDefault="00D0309F" w:rsidP="00D0309F">
      <w:r w:rsidRPr="00581BA1">
        <w:t xml:space="preserve">Le terme transport hygiénique décrit les actions menées pour garantir que l'eau reste sûre tout au long de son voyage depuis le point d'eau jusqu'au point d'utilisation. Des étude ont montré que la contamination bactériologique de l'eau de boisson intervient souvent au cours du transport et de la conservation </w:t>
      </w:r>
      <w:r w:rsidR="007734D1" w:rsidRPr="00581BA1">
        <w:fldChar w:fldCharType="begin"/>
      </w:r>
      <w:r w:rsidR="00BD6480" w:rsidRPr="00581BA1">
        <w:instrText xml:space="preserve"> ADDIN ZOTERO_ITEM CSL_CITATION {"citationID":"a18oblktnak","properties":{"formattedCitation":"(Wright, Gundry, &amp; Conroy, 2004)","plainCitation":"(Wright, Gundry, &amp; Conroy, 2004)"},"citationItems":[{"id":469,"uris":["http://zotero.org/groups/530684/items/3N2ISZRT"],"uri":["http://zotero.org/groups/530684/items/3N2ISZRT"],"itemData":{"id":469,"type":"article-journal","title":"Household drinking water in developing countries: a systematic review of microbiological contamination between source and point-of-use","container-title":"Tropical Medicine &amp; International Health","page":"106-117","volume":"9","issue":"1","source":"Wiley Online Library","abstract":"Objective  To assess the extent and causes of microbiological contamination of household drinking water between source and point-of-use in developing countries. Methods  A systematic meta-analysis of 57 studies measuring bacteria counts for source water and stored water in the home to assess how contamination varied between settings. Results  The bacteriological quality of drinking water significantly declines after collection in many settings. The extent of contamination after water collection varies considerably between settings, but is proportionately greater where faecal and total coliform counts in source water are low. Conclusions  Policies that aim to improve water quality through source improvements may be compromised by post-collection contamination. Safer household water storage and treatment is recommended to prevent this, together with point-of-use water quality monitoring.","DOI":"10.1046/j.1365-3156.2003.01160.x","ISSN":"1365-3156","shortTitle":"Household drinking water in developing countries","language":"en","author":[{"family":"Wright","given":"Jim"},{"family":"Gundry","given":"Stephen"},{"family":"Conroy","given":"Ronan"}],"issued":{"date-parts":[["2004",1,1]]}}}],"schema":"https://github.com/citation-style-language/schema/raw/master/csl-citation.json"} </w:instrText>
      </w:r>
      <w:r w:rsidR="007734D1" w:rsidRPr="00581BA1">
        <w:fldChar w:fldCharType="separate"/>
      </w:r>
      <w:r w:rsidR="007734D1" w:rsidRPr="00581BA1">
        <w:rPr>
          <w:rFonts w:cs="Calibri"/>
        </w:rPr>
        <w:t xml:space="preserve">(Wright, </w:t>
      </w:r>
      <w:proofErr w:type="spellStart"/>
      <w:r w:rsidR="007734D1" w:rsidRPr="00581BA1">
        <w:rPr>
          <w:rFonts w:cs="Calibri"/>
        </w:rPr>
        <w:t>Gundry</w:t>
      </w:r>
      <w:proofErr w:type="spellEnd"/>
      <w:r w:rsidR="007734D1" w:rsidRPr="00581BA1">
        <w:rPr>
          <w:rFonts w:cs="Calibri"/>
        </w:rPr>
        <w:t xml:space="preserve"> et Conroy, 2004)</w:t>
      </w:r>
      <w:r w:rsidR="007734D1" w:rsidRPr="00581BA1">
        <w:fldChar w:fldCharType="end"/>
      </w:r>
      <w:r w:rsidRPr="00581BA1">
        <w:t xml:space="preserve">. Sans transport hygiénique, </w:t>
      </w:r>
      <w:proofErr w:type="gramStart"/>
      <w:r w:rsidRPr="00581BA1">
        <w:t>l'eau provenant de points</w:t>
      </w:r>
      <w:proofErr w:type="gramEnd"/>
      <w:r w:rsidRPr="00581BA1">
        <w:t xml:space="preserve"> d'eau sûrs peut facilement devenir non potable avant d'atteindre la maison des gens.</w:t>
      </w:r>
    </w:p>
    <w:p w14:paraId="51473EC9" w14:textId="57B7FD22" w:rsidR="006F7E45" w:rsidRPr="00581BA1" w:rsidRDefault="006F7E45" w:rsidP="006F7E45">
      <w:pPr>
        <w:pStyle w:val="Heading2"/>
      </w:pPr>
      <w:bookmarkStart w:id="9" w:name="_Toc503792684"/>
      <w:r w:rsidRPr="00581BA1">
        <w:t>Méthodes de transport de l'eau</w:t>
      </w:r>
      <w:bookmarkEnd w:id="9"/>
    </w:p>
    <w:p w14:paraId="462DDE5B" w14:textId="453B80D5" w:rsidR="00C430ED" w:rsidRPr="00581BA1" w:rsidRDefault="00AF60EE" w:rsidP="00E45B71">
      <w:r w:rsidRPr="00581BA1">
        <w:t xml:space="preserve">L'eau peut se déplacer du point d'eau au point d'utilisation de nombreuses manières différentes. Le plus couramment, l'eau est transportée par des réseaux de canalisations ou </w:t>
      </w:r>
      <w:r w:rsidRPr="00581BA1">
        <w:lastRenderedPageBreak/>
        <w:t xml:space="preserve">des canaux, ou dans des récipients transportés par des personnes, des animaux ou des véhicules. Parfois, plusieurs méthodes interviennent pour déplacer l'eau du point d'eau jusqu'à la maison. Par exemple, l'eau débute parfois son voyage par un trajet dans des canalisations depuis une source jusqu'à une borne-fontaine. </w:t>
      </w:r>
    </w:p>
    <w:p w14:paraId="5FF810E1" w14:textId="1FE5753A" w:rsidR="002530FB" w:rsidRPr="00581BA1" w:rsidRDefault="006F7E45" w:rsidP="002530FB">
      <w:pPr>
        <w:pStyle w:val="Heading2"/>
      </w:pPr>
      <w:bookmarkStart w:id="10" w:name="_Toc503792685"/>
      <w:r w:rsidRPr="00581BA1">
        <w:t>Causes de contamination pendant le transport de l'eau</w:t>
      </w:r>
      <w:bookmarkEnd w:id="10"/>
    </w:p>
    <w:p w14:paraId="44D6EBE8" w14:textId="1A0C3EE4" w:rsidR="003E278D" w:rsidRPr="00581BA1" w:rsidRDefault="00604C01" w:rsidP="00604C01">
      <w:pPr>
        <w:rPr>
          <w:b/>
        </w:rPr>
      </w:pPr>
      <w:r w:rsidRPr="00581BA1">
        <w:rPr>
          <w:b/>
        </w:rPr>
        <w:t>4.2.1 Causes de contamination dans des récipients</w:t>
      </w:r>
    </w:p>
    <w:p w14:paraId="0424F329" w14:textId="3B82181E" w:rsidR="003E278D" w:rsidRPr="00581BA1" w:rsidRDefault="003E278D" w:rsidP="003E278D">
      <w:r w:rsidRPr="00581BA1">
        <w:t>Les gens transportent souvent l'eau depuis le point d'eau jusqu'à leur maison dans des récipients. Ils transportent parfois des seaux d'eau à la main, et d'autres fois ils utilisent des animaux ou des véhicules. Sur le parcours, l'eau peut être polluée lorsque :</w:t>
      </w:r>
    </w:p>
    <w:p w14:paraId="18911123" w14:textId="08E40A39" w:rsidR="003E278D" w:rsidRPr="00581BA1" w:rsidRDefault="00855102" w:rsidP="003E278D">
      <w:pPr>
        <w:pStyle w:val="Bullets"/>
      </w:pPr>
      <w:r w:rsidRPr="00581BA1">
        <mc:AlternateContent>
          <mc:Choice Requires="wpg">
            <w:drawing>
              <wp:anchor distT="0" distB="0" distL="114300" distR="114300" simplePos="0" relativeHeight="251672064" behindDoc="0" locked="0" layoutInCell="1" allowOverlap="1" wp14:anchorId="293FCCFD" wp14:editId="414E0C6B">
                <wp:simplePos x="0" y="0"/>
                <wp:positionH relativeFrom="column">
                  <wp:posOffset>2685415</wp:posOffset>
                </wp:positionH>
                <wp:positionV relativeFrom="paragraph">
                  <wp:posOffset>44450</wp:posOffset>
                </wp:positionV>
                <wp:extent cx="3372485" cy="2867025"/>
                <wp:effectExtent l="0" t="0" r="0" b="0"/>
                <wp:wrapSquare wrapText="bothSides"/>
                <wp:docPr id="209" name="Group 209"/>
                <wp:cNvGraphicFramePr/>
                <a:graphic xmlns:a="http://schemas.openxmlformats.org/drawingml/2006/main">
                  <a:graphicData uri="http://schemas.microsoft.com/office/word/2010/wordprocessingGroup">
                    <wpg:wgp>
                      <wpg:cNvGrpSpPr/>
                      <wpg:grpSpPr>
                        <a:xfrm>
                          <a:off x="0" y="0"/>
                          <a:ext cx="3372485" cy="2867025"/>
                          <a:chOff x="0" y="0"/>
                          <a:chExt cx="3372653" cy="2867645"/>
                        </a:xfrm>
                      </wpg:grpSpPr>
                      <pic:pic xmlns:pic="http://schemas.openxmlformats.org/drawingml/2006/picture">
                        <pic:nvPicPr>
                          <pic:cNvPr id="227495999" name="Picture 227495999"/>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bwMode="auto">
                          <a:xfrm>
                            <a:off x="77638" y="0"/>
                            <a:ext cx="1263015" cy="2302510"/>
                          </a:xfrm>
                          <a:prstGeom prst="rect">
                            <a:avLst/>
                          </a:prstGeom>
                          <a:solidFill>
                            <a:srgbClr val="C0A01A"/>
                          </a:solid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47" cstate="print">
                            <a:extLst>
                              <a:ext uri="{28A0092B-C50C-407E-A947-70E740481C1C}">
                                <a14:useLocalDpi xmlns:a14="http://schemas.microsoft.com/office/drawing/2010/main"/>
                              </a:ext>
                            </a:extLst>
                          </a:blip>
                          <a:srcRect/>
                          <a:stretch/>
                        </pic:blipFill>
                        <pic:spPr bwMode="auto">
                          <a:xfrm>
                            <a:off x="1414733" y="785004"/>
                            <a:ext cx="1853565" cy="1729105"/>
                          </a:xfrm>
                          <a:prstGeom prst="rect">
                            <a:avLst/>
                          </a:prstGeom>
                          <a:ln>
                            <a:noFill/>
                          </a:ln>
                          <a:extLst>
                            <a:ext uri="{53640926-AAD7-44D8-BBD7-CCE9431645EC}">
                              <a14:shadowObscured xmlns:a14="http://schemas.microsoft.com/office/drawing/2010/main"/>
                            </a:ext>
                          </a:extLst>
                        </pic:spPr>
                      </pic:pic>
                      <wps:wsp>
                        <wps:cNvPr id="208" name="Text Box 2"/>
                        <wps:cNvSpPr txBox="1">
                          <a:spLocks noChangeArrowheads="1"/>
                        </wps:cNvSpPr>
                        <wps:spPr bwMode="auto">
                          <a:xfrm>
                            <a:off x="0" y="2380892"/>
                            <a:ext cx="3372653" cy="486753"/>
                          </a:xfrm>
                          <a:prstGeom prst="rect">
                            <a:avLst/>
                          </a:prstGeom>
                          <a:noFill/>
                          <a:ln w="9525">
                            <a:noFill/>
                            <a:miter lim="800000"/>
                            <a:headEnd/>
                            <a:tailEnd/>
                          </a:ln>
                        </wps:spPr>
                        <wps:txbx>
                          <w:txbxContent>
                            <w:p w14:paraId="4151CA01" w14:textId="38CA446A" w:rsidR="002668A1" w:rsidRPr="00B17D65" w:rsidRDefault="002668A1" w:rsidP="00B17D65">
                              <w:pPr>
                                <w:pStyle w:val="Caption"/>
                                <w:jc w:val="center"/>
                              </w:pPr>
                              <w:r>
                                <w:t>L'eau risque d'être polluée si on utilise des récipients sales ou si on laisse des animaux boire dans les récipients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93FCCFD" id="Group 209" o:spid="_x0000_s1066" style="position:absolute;left:0;text-align:left;margin-left:211.45pt;margin-top:3.5pt;width:265.55pt;height:225.75pt;z-index:251672064;mso-position-horizontal-relative:text;mso-position-vertical-relative:text;mso-height-relative:margin" coordsize="33726,2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">
                <v:shape id="Picture 227495999" o:spid="_x0000_s1067" type="#_x0000_t75" style="position:absolute;left:776;width:12630;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" filled="t" fillcolor="#c0a01a">
                  <v:imagedata r:id="rId48" o:title=""/>
                </v:shape>
                <v:shape id="Picture 14" o:spid="_x0000_s1068" type="#_x0000_t75" style="position:absolute;left:14147;top:7850;width:18535;height:1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">
                  <v:imagedata r:id="rId49" o:title=""/>
                </v:shape>
                <v:shape id="_x0000_s1069" type="#_x0000_t202" style="position:absolute;top:23808;width:33726;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4151CA01" w14:textId="38CA446A" w:rsidR="002668A1" w:rsidRPr="00B17D65" w:rsidRDefault="002668A1" w:rsidP="00B17D65">
                        <w:pPr>
                          <w:pStyle w:val="Caption"/>
                          <w:jc w:val="center"/>
                        </w:pPr>
                        <w:r>
                          <w:t>L'eau risque d'être polluée si on utilise des récipients sales ou si on laisse des animaux boire dans les récipients</w:t>
                        </w:r>
                      </w:p>
                    </w:txbxContent>
                  </v:textbox>
                </v:shape>
                <w10:wrap type="square"/>
              </v:group>
            </w:pict>
          </mc:Fallback>
        </mc:AlternateContent>
      </w:r>
      <w:r w:rsidRPr="00581BA1">
        <w:t>Les gens utilisent des écopes ou des seaux sales pour puiser de l'eau dans le point d'eau et la verser dans leurs récipients.</w:t>
      </w:r>
    </w:p>
    <w:p w14:paraId="104B29C2" w14:textId="34A8A81A" w:rsidR="003E278D" w:rsidRPr="00581BA1" w:rsidRDefault="003E278D" w:rsidP="003E278D">
      <w:pPr>
        <w:pStyle w:val="Bullets"/>
      </w:pPr>
      <w:r w:rsidRPr="00581BA1">
        <w:t>Les récipients pour transporter l'eau n'ont pas été correctement lavés.</w:t>
      </w:r>
    </w:p>
    <w:p w14:paraId="2E8DBA3D" w14:textId="6BFB1BAD" w:rsidR="003E278D" w:rsidRPr="00581BA1" w:rsidRDefault="003E278D" w:rsidP="003E278D">
      <w:pPr>
        <w:pStyle w:val="Bullets"/>
      </w:pPr>
      <w:r w:rsidRPr="00581BA1">
        <w:t>Les récipients sont laissés ouverts pendant le transport, ce qui permet aux contaminants de rentrer.</w:t>
      </w:r>
    </w:p>
    <w:p w14:paraId="0E2E89EF" w14:textId="2EC0571E" w:rsidR="003E278D" w:rsidRPr="00581BA1" w:rsidRDefault="003E278D" w:rsidP="003E278D">
      <w:pPr>
        <w:pStyle w:val="Bullets"/>
      </w:pPr>
      <w:r w:rsidRPr="00581BA1">
        <w:t xml:space="preserve">Les gens utilisent des torchons ou des couvercles sales pour couvrir leurs récipients pendant le transport. </w:t>
      </w:r>
    </w:p>
    <w:p w14:paraId="2A6E4C26" w14:textId="6D8270B6" w:rsidR="003E278D" w:rsidRPr="00581BA1" w:rsidRDefault="003E278D" w:rsidP="003E278D">
      <w:pPr>
        <w:pStyle w:val="Bullets"/>
      </w:pPr>
      <w:r w:rsidRPr="00581BA1">
        <w:t>Des animaux boivent dans les récipients utilisés pour transporter l'eau de boisson des gens.</w:t>
      </w:r>
    </w:p>
    <w:p w14:paraId="1EFDE3DC" w14:textId="114F7A08" w:rsidR="005D43ED" w:rsidRPr="00581BA1" w:rsidRDefault="00604C01" w:rsidP="00604C01">
      <w:pPr>
        <w:rPr>
          <w:b/>
        </w:rPr>
      </w:pPr>
      <w:r w:rsidRPr="00581BA1">
        <w:rPr>
          <w:b/>
        </w:rPr>
        <w:t>4.2.2 Causes de contamination dans les réseaux de canalisations et les canaux</w:t>
      </w:r>
    </w:p>
    <w:p w14:paraId="0D1B1FEE" w14:textId="5DD5793B" w:rsidR="005D43ED" w:rsidRPr="00581BA1" w:rsidRDefault="00C430ED" w:rsidP="005D43ED">
      <w:r w:rsidRPr="00581BA1">
        <w:t>Les systèmes de canalisations d'eau ont de nombreux avantages. Ils permettent de réduire le temps passé par les gens pour aller chercher l'eau. S'ils sont correctement construits et entretenus, ils peuvent aussi protéger l'eau des risques de contamination. Cependant, l'eau peut être contaminée dans les canalisations et les canaux lorsque :</w:t>
      </w:r>
    </w:p>
    <w:p w14:paraId="64A498FE" w14:textId="7D4A48B9" w:rsidR="005D43ED" w:rsidRPr="00581BA1" w:rsidRDefault="005D43ED" w:rsidP="005D43ED">
      <w:pPr>
        <w:pStyle w:val="Bullets"/>
      </w:pPr>
      <w:r w:rsidRPr="00581BA1">
        <w:t xml:space="preserve">Des produits chimiques ou des métaux lourds s'échappent des canalisations, des joints ou des matériaux de soudure. </w:t>
      </w:r>
    </w:p>
    <w:p w14:paraId="198E3692" w14:textId="5ADCCF9C" w:rsidR="005D43ED" w:rsidRPr="00581BA1" w:rsidRDefault="005D43ED" w:rsidP="005D43ED">
      <w:pPr>
        <w:pStyle w:val="Bullets"/>
      </w:pPr>
      <w:r w:rsidRPr="00581BA1">
        <w:t>De l'eau polluée entre dans les canalisations enterrées à cause d'une pression trop faible dans celles-ci.</w:t>
      </w:r>
    </w:p>
    <w:p w14:paraId="7FD040E6" w14:textId="123802ED" w:rsidR="005D43ED" w:rsidRPr="00581BA1" w:rsidRDefault="005D43ED" w:rsidP="005D43ED">
      <w:pPr>
        <w:pStyle w:val="Bullets"/>
      </w:pPr>
      <w:r w:rsidRPr="00581BA1">
        <w:t>Les canalisations fuient ou se percent et ne sont pas réparées rapidement.</w:t>
      </w:r>
    </w:p>
    <w:p w14:paraId="7356AACB" w14:textId="52C687D2" w:rsidR="005D43ED" w:rsidRPr="00581BA1" w:rsidRDefault="002C050A" w:rsidP="005D43ED">
      <w:pPr>
        <w:pStyle w:val="Bullets"/>
      </w:pPr>
      <w:r w:rsidRPr="00581BA1">
        <w:t>Les gens réparent, remplacent ou installent des portions de canalisations et introduisent une contamination.</w:t>
      </w:r>
    </w:p>
    <w:p w14:paraId="5EE315AC" w14:textId="3992D2E4" w:rsidR="005D43ED" w:rsidRPr="00581BA1" w:rsidRDefault="005D43ED" w:rsidP="005D43ED">
      <w:pPr>
        <w:pStyle w:val="Bullets"/>
      </w:pPr>
      <w:r w:rsidRPr="00581BA1">
        <w:lastRenderedPageBreak/>
        <w:t xml:space="preserve">Les canalisations ont des tuyaux de sortie sales, qui polluent l'eau lorsque les gens la recueillent. </w:t>
      </w:r>
    </w:p>
    <w:p w14:paraId="34E2983F" w14:textId="2DA885A1" w:rsidR="00F91FFF" w:rsidRPr="00581BA1" w:rsidRDefault="002D6B61" w:rsidP="005C362F">
      <w:pPr>
        <w:pStyle w:val="Bullets"/>
      </w:pPr>
      <w:r w:rsidRPr="00581BA1">
        <mc:AlternateContent>
          <mc:Choice Requires="wpg">
            <w:drawing>
              <wp:anchor distT="0" distB="0" distL="114300" distR="114300" simplePos="0" relativeHeight="251684352" behindDoc="0" locked="0" layoutInCell="1" allowOverlap="1" wp14:anchorId="50575BEA" wp14:editId="70DB4191">
                <wp:simplePos x="0" y="0"/>
                <wp:positionH relativeFrom="column">
                  <wp:posOffset>666115</wp:posOffset>
                </wp:positionH>
                <wp:positionV relativeFrom="paragraph">
                  <wp:posOffset>495300</wp:posOffset>
                </wp:positionV>
                <wp:extent cx="4686300" cy="1870710"/>
                <wp:effectExtent l="0" t="0" r="0" b="0"/>
                <wp:wrapTopAndBottom/>
                <wp:docPr id="207" name="Group 207"/>
                <wp:cNvGraphicFramePr/>
                <a:graphic xmlns:a="http://schemas.openxmlformats.org/drawingml/2006/main">
                  <a:graphicData uri="http://schemas.microsoft.com/office/word/2010/wordprocessingGroup">
                    <wpg:wgp>
                      <wpg:cNvGrpSpPr/>
                      <wpg:grpSpPr>
                        <a:xfrm>
                          <a:off x="0" y="0"/>
                          <a:ext cx="4686300" cy="1870710"/>
                          <a:chOff x="526170" y="-24545"/>
                          <a:chExt cx="4687655" cy="1873664"/>
                        </a:xfrm>
                      </wpg:grpSpPr>
                      <pic:pic xmlns:pic="http://schemas.openxmlformats.org/drawingml/2006/picture">
                        <pic:nvPicPr>
                          <pic:cNvPr id="227495990" name="Picture 227495990"/>
                          <pic:cNvPicPr>
                            <a:picLocks noChangeAspect="1"/>
                          </pic:cNvPicPr>
                        </pic:nvPicPr>
                        <pic:blipFill rotWithShape="1">
                          <a:blip r:embed="rId50" cstate="print">
                            <a:extLst>
                              <a:ext uri="{28A0092B-C50C-407E-A947-70E740481C1C}">
                                <a14:useLocalDpi xmlns:a14="http://schemas.microsoft.com/office/drawing/2010/main"/>
                              </a:ext>
                            </a:extLst>
                          </a:blip>
                          <a:srcRect/>
                          <a:stretch/>
                        </pic:blipFill>
                        <pic:spPr bwMode="auto">
                          <a:xfrm>
                            <a:off x="3008703" y="-24545"/>
                            <a:ext cx="1787518" cy="136314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 name="Picture 193"/>
                          <pic:cNvPicPr>
                            <a:picLocks noChangeAspect="1"/>
                          </pic:cNvPicPr>
                        </pic:nvPicPr>
                        <pic:blipFill rotWithShape="1">
                          <a:blip r:embed="rId51" cstate="print">
                            <a:extLst>
                              <a:ext uri="{28A0092B-C50C-407E-A947-70E740481C1C}">
                                <a14:useLocalDpi xmlns:a14="http://schemas.microsoft.com/office/drawing/2010/main"/>
                              </a:ext>
                            </a:extLst>
                          </a:blip>
                          <a:srcRect/>
                          <a:stretch/>
                        </pic:blipFill>
                        <pic:spPr bwMode="auto">
                          <a:xfrm>
                            <a:off x="731832" y="61413"/>
                            <a:ext cx="2133600" cy="1200785"/>
                          </a:xfrm>
                          <a:prstGeom prst="rect">
                            <a:avLst/>
                          </a:prstGeom>
                          <a:ln>
                            <a:noFill/>
                          </a:ln>
                          <a:extLst>
                            <a:ext uri="{53640926-AAD7-44D8-BBD7-CCE9431645EC}">
                              <a14:shadowObscured xmlns:a14="http://schemas.microsoft.com/office/drawing/2010/main"/>
                            </a:ext>
                          </a:extLst>
                        </pic:spPr>
                      </pic:pic>
                      <wps:wsp>
                        <wps:cNvPr id="206" name="Text Box 2"/>
                        <wps:cNvSpPr txBox="1">
                          <a:spLocks noChangeArrowheads="1"/>
                        </wps:cNvSpPr>
                        <wps:spPr bwMode="auto">
                          <a:xfrm>
                            <a:off x="526170" y="1408892"/>
                            <a:ext cx="4687655" cy="440227"/>
                          </a:xfrm>
                          <a:prstGeom prst="rect">
                            <a:avLst/>
                          </a:prstGeom>
                          <a:noFill/>
                          <a:ln w="9525">
                            <a:noFill/>
                            <a:miter lim="800000"/>
                            <a:headEnd/>
                            <a:tailEnd/>
                          </a:ln>
                        </wps:spPr>
                        <wps:txbx>
                          <w:txbxContent>
                            <w:p w14:paraId="76539D59" w14:textId="77777777" w:rsidR="002668A1" w:rsidRPr="00B17D65" w:rsidRDefault="002668A1" w:rsidP="00F91FFF">
                              <w:pPr>
                                <w:pStyle w:val="Caption"/>
                                <w:jc w:val="center"/>
                              </w:pPr>
                              <w:r>
                                <w:t>Des tuyaux qui fuient et des canaux non protégés sont deux exemples de systèmes de transport d'eau qui peuvent introduire des contaminants dans l'eau sur son trajet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0575BEA" id="Group 207" o:spid="_x0000_s1070" style="position:absolute;left:0;text-align:left;margin-left:52.45pt;margin-top:39pt;width:369pt;height:147.3pt;z-index:251684352;mso-position-horizontal-relative:text;mso-position-vertical-relative:text" coordorigin="5261,-245" coordsize="46876,18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">
                <v:shape id="Picture 227495990" o:spid="_x0000_s1071" type="#_x0000_t75" style="position:absolute;left:30087;top:-245;width:17875;height:1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">
                  <v:imagedata r:id="rId52" o:title=""/>
                </v:shape>
                <v:shape id="Picture 193" o:spid="_x0000_s1072" type="#_x0000_t75" style="position:absolute;left:7318;top:614;width:21336;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">
                  <v:imagedata r:id="rId53" o:title=""/>
                </v:shape>
                <v:shape id="_x0000_s1073" type="#_x0000_t202" style="position:absolute;left:5261;top:14088;width:46877;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76539D59" w14:textId="77777777" w:rsidR="002668A1" w:rsidRPr="00B17D65" w:rsidRDefault="002668A1" w:rsidP="00F91FFF">
                        <w:pPr>
                          <w:pStyle w:val="Caption"/>
                          <w:jc w:val="center"/>
                        </w:pPr>
                        <w:r>
                          <w:t>Des tuyaux qui fuient et des canaux non protégés sont deux exemples de systèmes de transport d'eau qui peuvent introduire des contaminants dans l'eau sur son trajet</w:t>
                        </w:r>
                      </w:p>
                    </w:txbxContent>
                  </v:textbox>
                </v:shape>
                <w10:wrap type="topAndBottom"/>
              </v:group>
            </w:pict>
          </mc:Fallback>
        </mc:AlternateContent>
      </w:r>
      <w:r w:rsidRPr="00581BA1">
        <w:t xml:space="preserve">Les canaux sont à l'air libre, avec le risque que des déchets et de l'eau de surface polluée ne rentrent dedans. </w:t>
      </w:r>
    </w:p>
    <w:p w14:paraId="53CBE98E" w14:textId="11EE7A7E" w:rsidR="002530FB" w:rsidRPr="00581BA1" w:rsidRDefault="006F7E45" w:rsidP="002530FB">
      <w:pPr>
        <w:pStyle w:val="Heading2"/>
      </w:pPr>
      <w:bookmarkStart w:id="11" w:name="_Toc503792686"/>
      <w:r w:rsidRPr="00581BA1">
        <w:t>Barrières contre la contamination pendant le transport de l'eau</w:t>
      </w:r>
      <w:bookmarkEnd w:id="11"/>
    </w:p>
    <w:p w14:paraId="6912F89E" w14:textId="50420F17" w:rsidR="003E278D" w:rsidRPr="00581BA1" w:rsidRDefault="00604C01" w:rsidP="00604C01">
      <w:pPr>
        <w:rPr>
          <w:b/>
        </w:rPr>
      </w:pPr>
      <w:r w:rsidRPr="00581BA1">
        <w:rPr>
          <w:b/>
        </w:rPr>
        <w:t>4.3.1 Barrières contre la contamination de l'eau au cours de son transport dans des récipients</w:t>
      </w:r>
    </w:p>
    <w:p w14:paraId="17D8C1A2" w14:textId="564543BC" w:rsidR="003E278D" w:rsidRPr="00581BA1" w:rsidRDefault="003E278D" w:rsidP="003E278D">
      <w:r w:rsidRPr="00581BA1">
        <w:t>Voici quelques exemples d'actions à mettre en place pour protéger l'eau pendant son transport dans des véhicules, sur des animaux ou à la main :</w:t>
      </w:r>
    </w:p>
    <w:p w14:paraId="579B5998" w14:textId="7290D6FB" w:rsidR="00B17D65" w:rsidRPr="00581BA1" w:rsidRDefault="00B17D65" w:rsidP="00B17D65">
      <w:pPr>
        <w:pStyle w:val="Bullets"/>
        <w:numPr>
          <w:ilvl w:val="0"/>
          <w:numId w:val="31"/>
        </w:numPr>
      </w:pPr>
      <w:r w:rsidRPr="00581BA1">
        <w:t>Nettoyer correctement le récipient avant de le remplir d'eau. Nettoyer les seaux régulièrement au savon ou à l'eau de javel pour empêcher que des microorganismes ne se développent dedans.</w:t>
      </w:r>
    </w:p>
    <w:p w14:paraId="71891D78" w14:textId="469E3761" w:rsidR="003E278D" w:rsidRPr="00581BA1" w:rsidRDefault="00A967BE" w:rsidP="003E278D">
      <w:pPr>
        <w:pStyle w:val="Bullets"/>
        <w:numPr>
          <w:ilvl w:val="0"/>
          <w:numId w:val="31"/>
        </w:numPr>
      </w:pPr>
      <w:r w:rsidRPr="00581BA1">
        <w:drawing>
          <wp:anchor distT="0" distB="0" distL="114300" distR="114300" simplePos="0" relativeHeight="251659776" behindDoc="0" locked="0" layoutInCell="1" allowOverlap="1" wp14:anchorId="57250B5A" wp14:editId="4BE29575">
            <wp:simplePos x="0" y="0"/>
            <wp:positionH relativeFrom="column">
              <wp:posOffset>4793376</wp:posOffset>
            </wp:positionH>
            <wp:positionV relativeFrom="paragraph">
              <wp:posOffset>320675</wp:posOffset>
            </wp:positionV>
            <wp:extent cx="965200" cy="3137535"/>
            <wp:effectExtent l="0" t="0" r="6350" b="571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a:ext>
                      </a:extLst>
                    </a:blip>
                    <a:srcRect l="-1" r="-584"/>
                    <a:stretch/>
                  </pic:blipFill>
                  <pic:spPr bwMode="auto">
                    <a:xfrm>
                      <a:off x="0" y="0"/>
                      <a:ext cx="965200" cy="313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1BA1">
        <w:t>Si le point d'eau n'a pas de robinet ou de bec verseur, utiliser une écope ou un seau propre pour puiser l'eau. Si le point d'eau a un robinet ou un bec verseur, s'assurer qu'il est propre avant de l'utiliser pour remplir des récipients.</w:t>
      </w:r>
    </w:p>
    <w:p w14:paraId="0EEACCDD" w14:textId="35934632" w:rsidR="003E278D" w:rsidRPr="00581BA1" w:rsidRDefault="003E278D" w:rsidP="003E278D">
      <w:pPr>
        <w:pStyle w:val="Bullets"/>
        <w:numPr>
          <w:ilvl w:val="0"/>
          <w:numId w:val="31"/>
        </w:numPr>
      </w:pPr>
      <w:r w:rsidRPr="00581BA1">
        <w:t xml:space="preserve">Utiliser des couvercles propres pour couvrir les seaux ou les récipients pendant le transport. Ne pas utiliser d'autres matériaux (tissus, feuilles, etc.) pour couvrir les seaux. </w:t>
      </w:r>
    </w:p>
    <w:p w14:paraId="60C200DE" w14:textId="39945FCF" w:rsidR="003E278D" w:rsidRPr="00581BA1" w:rsidRDefault="005F0C15" w:rsidP="003E278D">
      <w:pPr>
        <w:pStyle w:val="Bullets"/>
        <w:numPr>
          <w:ilvl w:val="0"/>
          <w:numId w:val="31"/>
        </w:numPr>
      </w:pPr>
      <w:r w:rsidRPr="00581BA1">
        <w:drawing>
          <wp:anchor distT="0" distB="0" distL="114300" distR="114300" simplePos="0" relativeHeight="251660800" behindDoc="0" locked="0" layoutInCell="1" allowOverlap="1" wp14:anchorId="27BDB5B1" wp14:editId="44232E6A">
            <wp:simplePos x="0" y="0"/>
            <wp:positionH relativeFrom="column">
              <wp:posOffset>3428365</wp:posOffset>
            </wp:positionH>
            <wp:positionV relativeFrom="paragraph">
              <wp:posOffset>466090</wp:posOffset>
            </wp:positionV>
            <wp:extent cx="1851660" cy="163957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BEBA8EAE-BF5A-486C-A8C5-ECC9F3942E4B}">
                          <a14:imgProps xmlns:a14="http://schemas.microsoft.com/office/drawing/2010/main">
                            <a14:imgLayer r:embed="rId56">
                              <a14:imgEffect>
                                <a14:backgroundRemoval t="0" b="99195" l="0" r="99634"/>
                              </a14:imgEffect>
                            </a14:imgLayer>
                          </a14:imgProps>
                        </a:ext>
                        <a:ext uri="{28A0092B-C50C-407E-A947-70E740481C1C}">
                          <a14:useLocalDpi xmlns:a14="http://schemas.microsoft.com/office/drawing/2010/main"/>
                        </a:ext>
                      </a:extLst>
                    </a:blip>
                    <a:srcRect b="2754"/>
                    <a:stretch/>
                  </pic:blipFill>
                  <pic:spPr bwMode="auto">
                    <a:xfrm>
                      <a:off x="0" y="0"/>
                      <a:ext cx="1851660" cy="163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78D" w:rsidRPr="00581BA1">
        <w:t xml:space="preserve">Ne pas permettre aux animaux de boire de l'eau destinée aux personnes. Utiliser un récipient séparé clairement signalé pour l'utilisation animale. </w:t>
      </w:r>
    </w:p>
    <w:p w14:paraId="357B0BEA" w14:textId="722D4777" w:rsidR="002C050A" w:rsidRPr="00581BA1" w:rsidRDefault="00A967BE" w:rsidP="002C050A">
      <w:pPr>
        <w:pStyle w:val="Bullets"/>
        <w:numPr>
          <w:ilvl w:val="0"/>
          <w:numId w:val="31"/>
        </w:numPr>
      </w:pPr>
      <w:r w:rsidRPr="00581BA1">
        <w:t xml:space="preserve">Lorsqu'ils ne sont pas utilisés, ranger les récipients de transport de l'eau dans un endroit sûr, hors de portée des animaux et des jeunes enfants. </w:t>
      </w:r>
    </w:p>
    <w:p w14:paraId="03353ACA" w14:textId="1A5A9AD6" w:rsidR="005C362F" w:rsidRPr="00581BA1" w:rsidRDefault="005C362F">
      <w:pPr>
        <w:spacing w:after="0" w:line="240" w:lineRule="auto"/>
        <w:ind w:right="0"/>
        <w:rPr>
          <w:rFonts w:cstheme="minorHAnsi"/>
          <w:b/>
        </w:rPr>
      </w:pPr>
      <w:r w:rsidRPr="00581BA1">
        <w:br w:type="page"/>
      </w:r>
    </w:p>
    <w:p w14:paraId="7DEA4CB6" w14:textId="3FA8BC82" w:rsidR="00415E65" w:rsidRPr="00581BA1" w:rsidRDefault="00604C01" w:rsidP="00604C01">
      <w:pPr>
        <w:rPr>
          <w:b/>
        </w:rPr>
      </w:pPr>
      <w:r w:rsidRPr="00581BA1">
        <w:rPr>
          <w:b/>
        </w:rPr>
        <w:lastRenderedPageBreak/>
        <w:t>4.3.2 Barrières contre la contamination de l'eau au cours de son transport dans des canalisations et des canaux</w:t>
      </w:r>
    </w:p>
    <w:p w14:paraId="36488118" w14:textId="58457B08" w:rsidR="002530FB" w:rsidRPr="00581BA1" w:rsidRDefault="002F0E9F" w:rsidP="00E45B71">
      <w:r w:rsidRPr="00581BA1">
        <w:t>Les actions suivantes permettent de protéger l'eau dans les canalisations et les canaux :</w:t>
      </w:r>
    </w:p>
    <w:p w14:paraId="396CC7A3" w14:textId="1B056B12" w:rsidR="00B51D03" w:rsidRPr="00581BA1" w:rsidRDefault="005A2A0E" w:rsidP="007B6BE2">
      <w:pPr>
        <w:pStyle w:val="Bullets"/>
        <w:numPr>
          <w:ilvl w:val="0"/>
          <w:numId w:val="30"/>
        </w:numPr>
      </w:pPr>
      <w:r w:rsidRPr="00581BA1">
        <w:drawing>
          <wp:anchor distT="0" distB="0" distL="114300" distR="114300" simplePos="0" relativeHeight="251651584" behindDoc="0" locked="0" layoutInCell="1" allowOverlap="1" wp14:anchorId="0DA82289" wp14:editId="59BCD7E0">
            <wp:simplePos x="0" y="0"/>
            <wp:positionH relativeFrom="column">
              <wp:posOffset>3999865</wp:posOffset>
            </wp:positionH>
            <wp:positionV relativeFrom="paragraph">
              <wp:posOffset>385445</wp:posOffset>
            </wp:positionV>
            <wp:extent cx="1828800" cy="24396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1828800" cy="2439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1BA1">
        <w:t>Clarifier les rôles et les responsabilités pour toutes les personnes impliquées dans le suivi, l'archivage des données, la maintenance et les réparations.</w:t>
      </w:r>
    </w:p>
    <w:p w14:paraId="5F7C5CFF" w14:textId="1916CEBA" w:rsidR="00B51D03" w:rsidRPr="00581BA1" w:rsidRDefault="00B51D03" w:rsidP="007B6BE2">
      <w:pPr>
        <w:pStyle w:val="Bullets"/>
        <w:numPr>
          <w:ilvl w:val="0"/>
          <w:numId w:val="30"/>
        </w:numPr>
      </w:pPr>
      <w:r w:rsidRPr="00581BA1">
        <w:t>Réparer les fuites immédiatement.</w:t>
      </w:r>
    </w:p>
    <w:p w14:paraId="2A76011D" w14:textId="24EA54C7" w:rsidR="003C1B09" w:rsidRPr="00581BA1" w:rsidRDefault="003C1B09" w:rsidP="003C1B09">
      <w:pPr>
        <w:pStyle w:val="Bullets"/>
        <w:numPr>
          <w:ilvl w:val="0"/>
          <w:numId w:val="30"/>
        </w:numPr>
      </w:pPr>
      <w:r w:rsidRPr="00581BA1">
        <w:t>S'assurer que les canaux soient fermés et protégés de la contamination.</w:t>
      </w:r>
    </w:p>
    <w:p w14:paraId="7AF6DFEF" w14:textId="45BBC08E" w:rsidR="00B17D65" w:rsidRPr="00581BA1" w:rsidRDefault="00B17D65" w:rsidP="00B17D65">
      <w:pPr>
        <w:pStyle w:val="Bullets"/>
        <w:numPr>
          <w:ilvl w:val="0"/>
          <w:numId w:val="30"/>
        </w:numPr>
      </w:pPr>
      <w:r w:rsidRPr="00581BA1">
        <w:t xml:space="preserve">Si l'eau est traitée avant sa distribution, faire le suivi de la qualité de l'eau de boisson au </w:t>
      </w:r>
      <w:hyperlink w:anchor="pou" w:tooltip="point-of-use" w:history="1">
        <w:r w:rsidRPr="00581BA1">
          <w:rPr>
            <w:rStyle w:val="KeyWord"/>
          </w:rPr>
          <w:t>point d'utilisation</w:t>
        </w:r>
      </w:hyperlink>
      <w:r w:rsidRPr="00581BA1">
        <w:rPr>
          <w:rStyle w:val="KeyWord"/>
          <w:b w:val="0"/>
        </w:rPr>
        <w:t xml:space="preserve"> pour s'assurer qu'elle ne soit pas polluée au cours de sa distribution</w:t>
      </w:r>
      <w:r w:rsidRPr="00581BA1">
        <w:t>.</w:t>
      </w:r>
    </w:p>
    <w:p w14:paraId="6F244207" w14:textId="422CB11C" w:rsidR="003C1B09" w:rsidRPr="00581BA1" w:rsidRDefault="00B87C8F" w:rsidP="003C1B09">
      <w:pPr>
        <w:pStyle w:val="Bullets"/>
        <w:numPr>
          <w:ilvl w:val="0"/>
          <w:numId w:val="30"/>
        </w:numPr>
      </w:pPr>
      <w:r w:rsidRPr="00581BA1">
        <w:t xml:space="preserve">Si l'eau est traitée au chlore avant sa distribution, faire le suivi pour s'assurer qu'il y ait un niveau adéquat de </w:t>
      </w:r>
      <w:hyperlink w:anchor="fcr" w:tooltip="free chlorine residual (FCR)" w:history="1">
        <w:r w:rsidRPr="00581BA1">
          <w:rPr>
            <w:rStyle w:val="KeyWord"/>
          </w:rPr>
          <w:t>chlore libre résiduel</w:t>
        </w:r>
      </w:hyperlink>
      <w:r w:rsidRPr="00581BA1">
        <w:t xml:space="preserve"> (chlore disponible pour réagir avec les pathogènes qui pénètrent dans l'eau entre l'usine de traitement et le point d'utilisation). </w:t>
      </w:r>
    </w:p>
    <w:p w14:paraId="168D5867" w14:textId="5623C58B" w:rsidR="00E45B71" w:rsidRPr="00581BA1" w:rsidRDefault="00E45B71" w:rsidP="00E45B71">
      <w:pPr>
        <w:pStyle w:val="Heading1"/>
      </w:pPr>
      <w:bookmarkStart w:id="12" w:name="_Toc503792687"/>
      <w:r w:rsidRPr="00581BA1">
        <w:t>Traitement de l’eau</w:t>
      </w:r>
      <w:bookmarkEnd w:id="12"/>
    </w:p>
    <w:p w14:paraId="4785235C" w14:textId="54E69F22" w:rsidR="00E45B71" w:rsidRPr="00581BA1" w:rsidRDefault="00B87C8F" w:rsidP="00E45B71">
      <w:r w:rsidRPr="00581BA1">
        <w:t xml:space="preserve">La protection du point d'eau, le transport hygiénique et la conservation hygiénique empêchent les contaminants d'entrer dans l'eau ; le traitement de l'eau retire ou désactive les contaminants. Dans cette section, nous allons discuter des différentes manières de retirer ou désactiver les pathogènes par différents types de traitement. </w:t>
      </w:r>
    </w:p>
    <w:p w14:paraId="3062DFEA" w14:textId="319F7D5F" w:rsidR="00B52F12" w:rsidRPr="00581BA1" w:rsidRDefault="00B87C8F" w:rsidP="00E45B71">
      <w:r w:rsidRPr="00581BA1">
        <w:t xml:space="preserve">Le traitement de l'eau peut avoir lieu au point de distribution ou au point d'utilisation (maison ou institution). Il existe trois types de barrières pour le traitement de l'eau : </w:t>
      </w:r>
      <w:hyperlink w:anchor="sedimentation" w:tooltip="sedimentation" w:history="1">
        <w:r w:rsidRPr="00581BA1">
          <w:rPr>
            <w:rStyle w:val="KeyWord"/>
          </w:rPr>
          <w:t>sédimentation</w:t>
        </w:r>
      </w:hyperlink>
      <w:r w:rsidRPr="00581BA1">
        <w:t xml:space="preserve">, </w:t>
      </w:r>
      <w:hyperlink w:anchor="filtration" w:tooltip="filtration" w:history="1">
        <w:r w:rsidRPr="00581BA1">
          <w:rPr>
            <w:rStyle w:val="KeyWord"/>
          </w:rPr>
          <w:t>filtration</w:t>
        </w:r>
      </w:hyperlink>
      <w:r w:rsidRPr="00581BA1">
        <w:t xml:space="preserve">, et </w:t>
      </w:r>
      <w:hyperlink w:anchor="disinfection" w:tooltip="disinfection" w:history="1">
        <w:r w:rsidRPr="00581BA1">
          <w:rPr>
            <w:rStyle w:val="KeyWord"/>
          </w:rPr>
          <w:t>désinfection</w:t>
        </w:r>
      </w:hyperlink>
      <w:r w:rsidRPr="00581BA1">
        <w:t xml:space="preserve">. La plupart des usines de traitement de l'eau à grande échelle associent ces trois barrières pour obtenir de meilleurs rendements en matière de contaminants microbiologiques retirés. Chez vous ou chez les familles que vous aidez, vous pouvez aussi utiliser une association appropriée de barrières pour le traitement de l'eau pour rendre vos systèmes de CTED plus efficaces. </w:t>
      </w:r>
    </w:p>
    <w:p w14:paraId="084571C1" w14:textId="49D3A49D" w:rsidR="00657B78" w:rsidRPr="00581BA1" w:rsidRDefault="00C70F8E" w:rsidP="00E45B71">
      <w:r w:rsidRPr="00581BA1">
        <w:t>CAWST se concentre sur les systèmes de traitement de l'eau à domicile. Dans cette section, nous allons voir un large aperçu de certaines des méthodes que vous pouvez utiliser pour la sédimentation, la filtration et la désinfection à domicile. Pour des informations détaillées sur les options décrites dans ce dossier technique, consultez la base de connaissances sur la CTED de CAWST (</w:t>
      </w:r>
      <w:hyperlink r:id="rId58" w:history="1">
        <w:r w:rsidRPr="00581BA1">
          <w:rPr>
            <w:rStyle w:val="Hyperlink"/>
          </w:rPr>
          <w:t>https://www.hwts.info/</w:t>
        </w:r>
      </w:hyperlink>
      <w:r w:rsidRPr="00581BA1">
        <w:t xml:space="preserve">) et les </w:t>
      </w:r>
      <w:r w:rsidR="001067A7" w:rsidRPr="00581BA1">
        <w:rPr>
          <w:i/>
        </w:rPr>
        <w:t>fiches techniques sur la CTED de CAWST</w:t>
      </w:r>
      <w:r w:rsidRPr="00581BA1">
        <w:t xml:space="preserve">. Pour de plus amples informations sur le choix d'options de CTED, consultez le </w:t>
      </w:r>
      <w:r w:rsidR="00506B50" w:rsidRPr="00581BA1">
        <w:rPr>
          <w:i/>
        </w:rPr>
        <w:t>dossier technique de CAWST : Choisir ses options de CTED</w:t>
      </w:r>
      <w:r w:rsidRPr="00581BA1">
        <w:t>. Notez que les systèmes centralisés de traitement de l'eau peuvent aussi être appropriés pour les communautés avec lesquelles vous travaillez ; ces systèmes utilisent le même processus de sédimentation, filtration et désinfection mais n'entrent pas dans le cadre de ce document.</w:t>
      </w:r>
    </w:p>
    <w:p w14:paraId="200405BC" w14:textId="7BB4C021" w:rsidR="00B87C8F" w:rsidRPr="00581BA1" w:rsidRDefault="00623B57" w:rsidP="00623B57">
      <w:pPr>
        <w:pStyle w:val="Heading2"/>
      </w:pPr>
      <w:bookmarkStart w:id="13" w:name="_Toc503792688"/>
      <w:r w:rsidRPr="00581BA1">
        <w:lastRenderedPageBreak/>
        <w:t>Sédimentation</w:t>
      </w:r>
      <w:bookmarkEnd w:id="13"/>
    </w:p>
    <w:p w14:paraId="7D028468" w14:textId="4EF415D5" w:rsidR="00C94C63" w:rsidRPr="00581BA1" w:rsidRDefault="00623B57" w:rsidP="00C94C63">
      <w:r w:rsidRPr="00581BA1">
        <w:t xml:space="preserve">La sédimentation est un processus de traitement physique utilisé pour réduire la </w:t>
      </w:r>
      <w:hyperlink w:anchor="turbidity" w:tooltip="turbidity" w:history="1">
        <w:r w:rsidRPr="00581BA1">
          <w:rPr>
            <w:rStyle w:val="KeyWord"/>
          </w:rPr>
          <w:t xml:space="preserve">turbidité </w:t>
        </w:r>
      </w:hyperlink>
      <w:r w:rsidRPr="00581BA1">
        <w:t xml:space="preserve">(aspect trouble) de l’eau. La sédimentation consiste à laisser les particules de l'eau se décanter au fond d'un récipient, puis de puiser doucement l'eau en surface ou de verser l'eau en laissant les sédiments (sable, terre et autre particules) au fond. Le processus peut être répété deux ou trois fois pour rendre l'eau très turbide beaucoup plus claire. </w:t>
      </w:r>
    </w:p>
    <w:p w14:paraId="767E3875" w14:textId="04F66480" w:rsidR="00572D45" w:rsidRPr="00581BA1" w:rsidRDefault="001067A7" w:rsidP="00DD2A8A">
      <w:r w:rsidRPr="00581BA1">
        <w:drawing>
          <wp:anchor distT="0" distB="0" distL="114300" distR="114300" simplePos="0" relativeHeight="251640320" behindDoc="0" locked="0" layoutInCell="1" allowOverlap="1" wp14:anchorId="61937756" wp14:editId="7AACA271">
            <wp:simplePos x="0" y="0"/>
            <wp:positionH relativeFrom="column">
              <wp:posOffset>4623043</wp:posOffset>
            </wp:positionH>
            <wp:positionV relativeFrom="paragraph">
              <wp:posOffset>34604</wp:posOffset>
            </wp:positionV>
            <wp:extent cx="1209675" cy="1478280"/>
            <wp:effectExtent l="0" t="0" r="9525" b="7620"/>
            <wp:wrapSquare wrapText="bothSides"/>
            <wp:docPr id="227495968" name="Picture 227495968" descr="M:\EPD Media\1 - Images\Object\Sedimentation_buckets_2016-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5968" name="Picture 227495968" descr="M:\EPD Media\1 - Images\Object\Sedimentation_buckets_2016-05.tif"/>
                    <pic:cNvPicPr>
                      <a:picLocks noChangeAspect="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209675" cy="147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1BA1">
        <w:t xml:space="preserve">La sédimentation permet rarement de retirer tous les pathogènes de l'eau de boisson. Cependant, comme les pathogènes s'attachent parfois aux particules de l'eau de boisson, la sédimentation peut retirer certains pathogènes de votre eau de boisson. Les rendements peuvent dépasser les 90% pour les </w:t>
      </w:r>
      <w:hyperlink w:anchor="protozoa" w:tooltip="protozoa" w:history="1">
        <w:r w:rsidRPr="00581BA1">
          <w:rPr>
            <w:rStyle w:val="KeyWord"/>
          </w:rPr>
          <w:t>protozoaires</w:t>
        </w:r>
      </w:hyperlink>
      <w:r w:rsidRPr="00581BA1">
        <w:t xml:space="preserve"> et les </w:t>
      </w:r>
      <w:hyperlink w:anchor="helminths" w:tooltip="helminths" w:history="1">
        <w:r w:rsidRPr="00581BA1">
          <w:rPr>
            <w:rStyle w:val="KeyWord"/>
          </w:rPr>
          <w:t>helminthes</w:t>
        </w:r>
      </w:hyperlink>
      <w:r w:rsidRPr="00581BA1">
        <w:t>, mais sont irréguliers pour les virus et les bactéries</w:t>
      </w:r>
      <w:r w:rsidR="00572D45" w:rsidRPr="00581BA1">
        <w:fldChar w:fldCharType="begin"/>
      </w:r>
      <w:r w:rsidR="00572D45" w:rsidRPr="00581BA1">
        <w:instrText xml:space="preserve"> ADDIN ZOTERO_ITEM CSL_CITATION {"citationID":"SZd5WgRM","properties":{"formattedCitation":"(Sobsey, 2002)","plainCitation":"(Sobsey, 2002)"},"citationItems":[{"id":1988,"uris":["http://zotero.org/groups/530684/items/TRB9KFSZ"],"uri":["http://zotero.org/groups/530684/items/TRB9KFSZ"],"itemData":{"id":1988,"type":"article","title":"Managing Water in the Home: Accelerated Health Gains from Improved Water Supply","publisher":"World Health Organization","URL":"http://www.who.int/water_sanitation_health/dwq/WSH02.07.pdf","author":[{"family":"Sobsey","given":"Mark D."}],"issued":{"date-parts":[["2002"]]},"accessed":{"date-parts":[["2017",7,14]]}}}],"schema":"https://github.com/citation-style-language/schema/raw/master/csl-citation.json"} </w:instrText>
      </w:r>
      <w:r w:rsidR="00572D45" w:rsidRPr="00581BA1">
        <w:fldChar w:fldCharType="separate"/>
      </w:r>
      <w:r w:rsidR="00572D45" w:rsidRPr="00581BA1">
        <w:rPr>
          <w:rFonts w:cs="Calibri"/>
        </w:rPr>
        <w:t xml:space="preserve"> (</w:t>
      </w:r>
      <w:proofErr w:type="spellStart"/>
      <w:r w:rsidR="00572D45" w:rsidRPr="00581BA1">
        <w:rPr>
          <w:rFonts w:cs="Calibri"/>
        </w:rPr>
        <w:t>Sobsey</w:t>
      </w:r>
      <w:proofErr w:type="spellEnd"/>
      <w:r w:rsidR="00572D45" w:rsidRPr="00581BA1">
        <w:rPr>
          <w:rFonts w:cs="Calibri"/>
        </w:rPr>
        <w:t>, 2002)</w:t>
      </w:r>
      <w:r w:rsidR="00572D45" w:rsidRPr="00581BA1">
        <w:fldChar w:fldCharType="end"/>
      </w:r>
      <w:r w:rsidRPr="00581BA1">
        <w:t>. La sédimentation n'est pas efficace contre les substances chimiques dissoutes.</w:t>
      </w:r>
    </w:p>
    <w:p w14:paraId="3733CAC3" w14:textId="1FF60704" w:rsidR="00DD2A8A" w:rsidRPr="00581BA1" w:rsidRDefault="00DD2A8A" w:rsidP="00DD2A8A">
      <w:r w:rsidRPr="00581BA1">
        <w:t xml:space="preserve">La sédimentation est une première étape importante pour le traitement de l'eau quand l'eau est très turbide (trouble). Certains filtres se bouchent rapidement lorsque l'eau est turbide ; faire sédimenter l'eau en premier peut améliorer les performances de votre filtre. Certaines méthodes de désinfection, telles que SODIS (désinfection solaire) et la désinfection aux UV, sont aussi plus efficaces lorsque l'eau est peu turbide. </w:t>
      </w:r>
    </w:p>
    <w:p w14:paraId="56E3A272" w14:textId="08FFA781" w:rsidR="00C94C63" w:rsidRPr="00581BA1" w:rsidRDefault="007976D8" w:rsidP="00C94C63">
      <w:r w:rsidRPr="00581BA1">
        <mc:AlternateContent>
          <mc:Choice Requires="wpg">
            <w:drawing>
              <wp:anchor distT="0" distB="0" distL="114300" distR="114300" simplePos="0" relativeHeight="251675136" behindDoc="0" locked="0" layoutInCell="1" allowOverlap="1" wp14:anchorId="0DFF0509" wp14:editId="1C7A4150">
                <wp:simplePos x="0" y="0"/>
                <wp:positionH relativeFrom="column">
                  <wp:posOffset>3302635</wp:posOffset>
                </wp:positionH>
                <wp:positionV relativeFrom="paragraph">
                  <wp:posOffset>94615</wp:posOffset>
                </wp:positionV>
                <wp:extent cx="2449746" cy="1518249"/>
                <wp:effectExtent l="0" t="0" r="0" b="6350"/>
                <wp:wrapSquare wrapText="bothSides"/>
                <wp:docPr id="211" name="Group 211"/>
                <wp:cNvGraphicFramePr/>
                <a:graphic xmlns:a="http://schemas.openxmlformats.org/drawingml/2006/main">
                  <a:graphicData uri="http://schemas.microsoft.com/office/word/2010/wordprocessingGroup">
                    <wpg:wgp>
                      <wpg:cNvGrpSpPr/>
                      <wpg:grpSpPr>
                        <a:xfrm>
                          <a:off x="0" y="0"/>
                          <a:ext cx="2449746" cy="1518249"/>
                          <a:chOff x="0" y="0"/>
                          <a:chExt cx="2449746" cy="1518249"/>
                        </a:xfrm>
                      </wpg:grpSpPr>
                      <wpg:grpSp>
                        <wpg:cNvPr id="201" name="Group 201"/>
                        <wpg:cNvGrpSpPr/>
                        <wpg:grpSpPr>
                          <a:xfrm>
                            <a:off x="138023" y="0"/>
                            <a:ext cx="2259965" cy="1102995"/>
                            <a:chOff x="-304800" y="-193831"/>
                            <a:chExt cx="2259965" cy="1103120"/>
                          </a:xfrm>
                        </wpg:grpSpPr>
                        <pic:pic xmlns:pic="http://schemas.openxmlformats.org/drawingml/2006/picture">
                          <pic:nvPicPr>
                            <pic:cNvPr id="227495983" name="Picture 227495983"/>
                            <pic:cNvPicPr>
                              <a:picLocks noChangeAspect="1"/>
                            </pic:cNvPicPr>
                          </pic:nvPicPr>
                          <pic:blipFill>
                            <a:blip r:embed="rId60" cstate="print">
                              <a:extLst>
                                <a:ext uri="{28A0092B-C50C-407E-A947-70E740481C1C}">
                                  <a14:useLocalDpi xmlns:a14="http://schemas.microsoft.com/office/drawing/2010/main"/>
                                </a:ext>
                              </a:extLst>
                            </a:blip>
                            <a:stretch>
                              <a:fillRect/>
                            </a:stretch>
                          </pic:blipFill>
                          <pic:spPr>
                            <a:xfrm>
                              <a:off x="-304800" y="-193831"/>
                              <a:ext cx="1138555" cy="1103120"/>
                            </a:xfrm>
                            <a:prstGeom prst="rect">
                              <a:avLst/>
                            </a:prstGeom>
                          </pic:spPr>
                        </pic:pic>
                        <pic:pic xmlns:pic="http://schemas.openxmlformats.org/drawingml/2006/picture">
                          <pic:nvPicPr>
                            <pic:cNvPr id="227495986" name="Picture 227495986"/>
                            <pic:cNvPicPr>
                              <a:picLocks noChangeAspect="1"/>
                            </pic:cNvPicPr>
                          </pic:nvPicPr>
                          <pic:blipFill>
                            <a:blip r:embed="rId61">
                              <a:extLst>
                                <a:ext uri="{28A0092B-C50C-407E-A947-70E740481C1C}">
                                  <a14:useLocalDpi xmlns:a14="http://schemas.microsoft.com/office/drawing/2010/main"/>
                                </a:ext>
                              </a:extLst>
                            </a:blip>
                            <a:stretch>
                              <a:fillRect/>
                            </a:stretch>
                          </pic:blipFill>
                          <pic:spPr>
                            <a:xfrm>
                              <a:off x="833755" y="-193825"/>
                              <a:ext cx="1121410" cy="1051203"/>
                            </a:xfrm>
                            <a:prstGeom prst="rect">
                              <a:avLst/>
                            </a:prstGeom>
                          </pic:spPr>
                        </pic:pic>
                      </wpg:grpSp>
                      <wps:wsp>
                        <wps:cNvPr id="210" name="Text Box 2"/>
                        <wps:cNvSpPr txBox="1">
                          <a:spLocks noChangeArrowheads="1"/>
                        </wps:cNvSpPr>
                        <wps:spPr bwMode="auto">
                          <a:xfrm>
                            <a:off x="0" y="1061049"/>
                            <a:ext cx="2449746" cy="457200"/>
                          </a:xfrm>
                          <a:prstGeom prst="rect">
                            <a:avLst/>
                          </a:prstGeom>
                          <a:noFill/>
                          <a:ln w="9525">
                            <a:noFill/>
                            <a:miter lim="800000"/>
                            <a:headEnd/>
                            <a:tailEnd/>
                          </a:ln>
                        </wps:spPr>
                        <wps:txbx>
                          <w:txbxContent>
                            <w:p w14:paraId="1505F065" w14:textId="2359D0A0" w:rsidR="002668A1" w:rsidRPr="00DE3755" w:rsidRDefault="002668A1" w:rsidP="00DE3755">
                              <w:pPr>
                                <w:pStyle w:val="Caption"/>
                                <w:jc w:val="center"/>
                              </w:pPr>
                              <w:r>
                                <w:t>L'alun et la figue de Barbarie sont utilisés comme coagulants</w:t>
                              </w:r>
                            </w:p>
                          </w:txbxContent>
                        </wps:txbx>
                        <wps:bodyPr rot="0" vert="horz" wrap="square" lIns="91440" tIns="45720" rIns="91440" bIns="45720" anchor="t" anchorCtr="0">
                          <a:noAutofit/>
                        </wps:bodyPr>
                      </wps:wsp>
                    </wpg:wgp>
                  </a:graphicData>
                </a:graphic>
              </wp:anchor>
            </w:drawing>
          </mc:Choice>
          <mc:Fallback>
            <w:pict>
              <v:group w14:anchorId="0DFF0509" id="Group 211" o:spid="_x0000_s1074" style="position:absolute;margin-left:260.05pt;margin-top:7.45pt;width:192.9pt;height:119.55pt;z-index:251675136;mso-position-horizontal-relative:text;mso-position-vertical-relative:text" coordsize="24497,1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">
                <v:group id="Group 201" o:spid="_x0000_s1075" style="position:absolute;left:1380;width:22599;height:11029" coordorigin="-3048,-1938" coordsize="22599,1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27495983" o:spid="_x0000_s1076" type="#_x0000_t75" style="position:absolute;left:-3048;top:-1938;width:11385;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">
                    <v:imagedata r:id="rId62" o:title=""/>
                  </v:shape>
                  <v:shape id="Picture 227495986" o:spid="_x0000_s1077" type="#_x0000_t75" style="position:absolute;left:8337;top:-1938;width:11214;height:1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">
                    <v:imagedata r:id="rId63" o:title=""/>
                  </v:shape>
                </v:group>
                <v:shape id="_x0000_s1078" type="#_x0000_t202" style="position:absolute;top:10610;width:2449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1505F065" w14:textId="2359D0A0" w:rsidR="002668A1" w:rsidRPr="00DE3755" w:rsidRDefault="002668A1" w:rsidP="00DE3755">
                        <w:pPr>
                          <w:pStyle w:val="Caption"/>
                          <w:jc w:val="center"/>
                        </w:pPr>
                        <w:r>
                          <w:t>L'alun et la figue de Barbarie sont utilisés comme coagulants</w:t>
                        </w:r>
                      </w:p>
                    </w:txbxContent>
                  </v:textbox>
                </v:shape>
                <w10:wrap type="square"/>
              </v:group>
            </w:pict>
          </mc:Fallback>
        </mc:AlternateContent>
      </w:r>
      <w:r w:rsidRPr="00581BA1">
        <w:t xml:space="preserve">Parfois, les gens utilisent des </w:t>
      </w:r>
      <w:hyperlink w:anchor="coagulant" w:tooltip="coagulant" w:history="1">
        <w:r w:rsidRPr="00581BA1">
          <w:rPr>
            <w:rStyle w:val="KeyWord"/>
          </w:rPr>
          <w:t>coagulants</w:t>
        </w:r>
      </w:hyperlink>
      <w:r w:rsidRPr="00581BA1">
        <w:t xml:space="preserve"> (substances qui font que les particules s'agglomèrent ensemble) pour améliorer l'efficacité de la sédimentation. Voici quelques éléments chimiques couramment utilisés pour la coagulation : sulfate d’aluminium (alun), chlorure de </w:t>
      </w:r>
      <w:proofErr w:type="spellStart"/>
      <w:r w:rsidRPr="00581BA1">
        <w:t>polyaluminium</w:t>
      </w:r>
      <w:proofErr w:type="spellEnd"/>
      <w:r w:rsidRPr="00581BA1">
        <w:t xml:space="preserve">, alun de potassium, et sels de fer (sulfate de fer ou chlorure de fer). Certains produits à base de plantes, tels que les extraits de graines de moringa et la chair de figue de Barbarie, peuvent aussi être utilisés comme coagulants. </w:t>
      </w:r>
    </w:p>
    <w:p w14:paraId="0E70970A" w14:textId="1CCBAFB6" w:rsidR="00C94C63" w:rsidRPr="00581BA1" w:rsidRDefault="00BB7B5A" w:rsidP="00BB7B5A">
      <w:pPr>
        <w:pStyle w:val="Heading2"/>
      </w:pPr>
      <w:bookmarkStart w:id="14" w:name="_Toc503792689"/>
      <w:r w:rsidRPr="00581BA1">
        <w:t>Filtration</w:t>
      </w:r>
      <w:bookmarkEnd w:id="14"/>
    </w:p>
    <w:p w14:paraId="5F9DC836" w14:textId="006AA6BD" w:rsidR="00521031" w:rsidRPr="00581BA1" w:rsidRDefault="0079566B" w:rsidP="00BB7B5A">
      <w:r w:rsidRPr="00581BA1">
        <w:t xml:space="preserve">La filtration est un processus physique qui consiste à faire passer l’eau à travers un matériau filtrant tel que du sable, de la céramique, un tissu ou une membrane. Les pores du média filtrant sont suffisamment grands pour laisser passer l'eau au travers, mais suffisamment petits pour piéger les particules en suspension dans l'eau. </w:t>
      </w:r>
    </w:p>
    <w:p w14:paraId="0F09686D" w14:textId="77777777" w:rsidR="007976D8" w:rsidRPr="00581BA1" w:rsidRDefault="00FE1947" w:rsidP="00BB7B5A">
      <w:r w:rsidRPr="00581BA1">
        <w:t xml:space="preserve">La filtration peut être utilisée après la sédimentation pour réduire davantage la turbidité et éliminer les pathogènes. Les filtres biosable, à tissu, à céramique et à membrane permettent de filtrer l'eau à domicile. La plupart d'entre eux sont conçus pour retirer les contaminants microbiologiques, bien que certains filtres puissent aussi retirer certains types de substances chimiques. </w:t>
      </w:r>
    </w:p>
    <w:p w14:paraId="076635E7" w14:textId="7FF90388" w:rsidR="00567F56" w:rsidRPr="00581BA1" w:rsidRDefault="007976D8" w:rsidP="00BB7B5A">
      <w:r w:rsidRPr="00581BA1">
        <w:lastRenderedPageBreak/>
        <mc:AlternateContent>
          <mc:Choice Requires="wpg">
            <w:drawing>
              <wp:inline distT="0" distB="0" distL="0" distR="0" wp14:anchorId="7E74E7DD" wp14:editId="22EC2EBD">
                <wp:extent cx="5819775" cy="2035177"/>
                <wp:effectExtent l="0" t="0" r="9525" b="3175"/>
                <wp:docPr id="196" name="Group 196"/>
                <wp:cNvGraphicFramePr/>
                <a:graphic xmlns:a="http://schemas.openxmlformats.org/drawingml/2006/main">
                  <a:graphicData uri="http://schemas.microsoft.com/office/word/2010/wordprocessingGroup">
                    <wpg:wgp>
                      <wpg:cNvGrpSpPr/>
                      <wpg:grpSpPr>
                        <a:xfrm>
                          <a:off x="0" y="0"/>
                          <a:ext cx="5819775" cy="2035177"/>
                          <a:chOff x="-104782" y="318669"/>
                          <a:chExt cx="5820254" cy="2035177"/>
                        </a:xfrm>
                      </wpg:grpSpPr>
                      <wpg:grpSp>
                        <wpg:cNvPr id="227495991" name="Group 227495991"/>
                        <wpg:cNvGrpSpPr/>
                        <wpg:grpSpPr>
                          <a:xfrm>
                            <a:off x="-104782" y="318669"/>
                            <a:ext cx="5820254" cy="2035177"/>
                            <a:chOff x="-152442" y="318498"/>
                            <a:chExt cx="5821566" cy="2034079"/>
                          </a:xfrm>
                        </wpg:grpSpPr>
                        <wpg:grpSp>
                          <wpg:cNvPr id="227495989" name="Group 227495989"/>
                          <wpg:cNvGrpSpPr/>
                          <wpg:grpSpPr>
                            <a:xfrm>
                              <a:off x="-47636" y="318498"/>
                              <a:ext cx="4582875" cy="1748399"/>
                              <a:chOff x="-209561" y="346438"/>
                              <a:chExt cx="4582875" cy="1748399"/>
                            </a:xfrm>
                          </wpg:grpSpPr>
                          <pic:pic xmlns:pic="http://schemas.openxmlformats.org/drawingml/2006/picture">
                            <pic:nvPicPr>
                              <pic:cNvPr id="18" name="Picture 18"/>
                              <pic:cNvPicPr>
                                <a:picLocks noChangeAspect="1"/>
                              </pic:cNvPicPr>
                            </pic:nvPicPr>
                            <pic:blipFill rotWithShape="1">
                              <a:blip r:embed="rId64" cstate="print">
                                <a:extLst>
                                  <a:ext uri="{28A0092B-C50C-407E-A947-70E740481C1C}">
                                    <a14:useLocalDpi xmlns:a14="http://schemas.microsoft.com/office/drawing/2010/main"/>
                                  </a:ext>
                                </a:extLst>
                              </a:blip>
                              <a:srcRect t="5648" b="26"/>
                              <a:stretch/>
                            </pic:blipFill>
                            <pic:spPr>
                              <a:xfrm>
                                <a:off x="-209561" y="346438"/>
                                <a:ext cx="1511157" cy="1748399"/>
                              </a:xfrm>
                              <a:prstGeom prst="rect">
                                <a:avLst/>
                              </a:prstGeom>
                            </pic:spPr>
                          </pic:pic>
                          <pic:pic xmlns:pic="http://schemas.openxmlformats.org/drawingml/2006/picture">
                            <pic:nvPicPr>
                              <pic:cNvPr id="227495987" name="Picture 227495987"/>
                              <pic:cNvPicPr>
                                <a:picLocks noChangeAspect="1"/>
                              </pic:cNvPicPr>
                            </pic:nvPicPr>
                            <pic:blipFill rotWithShape="1">
                              <a:blip r:embed="rId65" cstate="print">
                                <a:extLst>
                                  <a:ext uri="{28A0092B-C50C-407E-A947-70E740481C1C}">
                                    <a14:useLocalDpi xmlns:a14="http://schemas.microsoft.com/office/drawing/2010/main"/>
                                  </a:ext>
                                </a:extLst>
                              </a:blip>
                              <a:srcRect/>
                              <a:stretch/>
                            </pic:blipFill>
                            <pic:spPr bwMode="auto">
                              <a:xfrm>
                                <a:off x="2925805" y="422753"/>
                                <a:ext cx="1447509" cy="15776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495988" name="Picture 227495988"/>
                              <pic:cNvPicPr>
                                <a:picLocks noChangeAspect="1"/>
                              </pic:cNvPicPr>
                            </pic:nvPicPr>
                            <pic:blipFill rotWithShape="1">
                              <a:blip r:embed="rId66" cstate="print">
                                <a:extLst>
                                  <a:ext uri="{28A0092B-C50C-407E-A947-70E740481C1C}">
                                    <a14:useLocalDpi xmlns:a14="http://schemas.microsoft.com/office/drawing/2010/main"/>
                                  </a:ext>
                                </a:extLst>
                              </a:blip>
                              <a:srcRect/>
                              <a:stretch/>
                            </pic:blipFill>
                            <pic:spPr bwMode="auto">
                              <a:xfrm>
                                <a:off x="1476015" y="422756"/>
                                <a:ext cx="1267079" cy="1567028"/>
                              </a:xfrm>
                              <a:prstGeom prst="rect">
                                <a:avLst/>
                              </a:prstGeom>
                              <a:ln>
                                <a:noFill/>
                              </a:ln>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152442" y="2066827"/>
                              <a:ext cx="5821566" cy="285750"/>
                            </a:xfrm>
                            <a:prstGeom prst="rect">
                              <a:avLst/>
                            </a:prstGeom>
                            <a:noFill/>
                            <a:ln w="9525">
                              <a:noFill/>
                              <a:miter lim="800000"/>
                              <a:headEnd/>
                              <a:tailEnd/>
                            </a:ln>
                          </wps:spPr>
                          <wps:txbx>
                            <w:txbxContent>
                              <w:p w14:paraId="33BF6327" w14:textId="77777777" w:rsidR="002668A1" w:rsidRPr="007976D8" w:rsidRDefault="002668A1" w:rsidP="007976D8">
                                <w:pPr>
                                  <w:pStyle w:val="Caption"/>
                                  <w:jc w:val="center"/>
                                </w:pPr>
                                <w:r>
                                  <w:t>Filtres domestiques courants (de gauche à droite) : à tissu, biosable, à pot de céramique et à membrane</w:t>
                                </w:r>
                              </w:p>
                            </w:txbxContent>
                          </wps:txbx>
                          <wps:bodyPr rot="0" vert="horz" wrap="square" lIns="91440" tIns="45720" rIns="91440" bIns="45720" anchor="t" anchorCtr="0">
                            <a:noAutofit/>
                          </wps:bodyPr>
                        </wps:wsp>
                      </wpg:grpSp>
                      <pic:pic xmlns:pic="http://schemas.openxmlformats.org/drawingml/2006/picture">
                        <pic:nvPicPr>
                          <pic:cNvPr id="195" name="Picture 195"/>
                          <pic:cNvPicPr>
                            <a:picLocks noChangeAspect="1"/>
                          </pic:cNvPicPr>
                        </pic:nvPicPr>
                        <pic:blipFill>
                          <a:blip r:embed="rId67" cstate="print">
                            <a:extLst>
                              <a:ext uri="{28A0092B-C50C-407E-A947-70E740481C1C}">
                                <a14:useLocalDpi xmlns:a14="http://schemas.microsoft.com/office/drawing/2010/main"/>
                              </a:ext>
                            </a:extLst>
                          </a:blip>
                          <a:stretch>
                            <a:fillRect/>
                          </a:stretch>
                        </pic:blipFill>
                        <pic:spPr>
                          <a:xfrm>
                            <a:off x="4741830" y="385256"/>
                            <a:ext cx="906324" cy="1577644"/>
                          </a:xfrm>
                          <a:prstGeom prst="rect">
                            <a:avLst/>
                          </a:prstGeom>
                        </pic:spPr>
                      </pic:pic>
                    </wpg:wgp>
                  </a:graphicData>
                </a:graphic>
              </wp:inline>
            </w:drawing>
          </mc:Choice>
          <mc:Fallback>
            <w:pict>
              <v:group w14:anchorId="7E74E7DD" id="Group 196" o:spid="_x0000_s1079" style="width:458.25pt;height:160.25pt;mso-position-horizontal-relative:char;mso-position-vertical-relative:line" coordorigin="-1047,3186" coordsize="58202,20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">
                <v:group id="Group 227495991" o:spid="_x0000_s1080" style="position:absolute;left:-1047;top:3186;width:58201;height:20352" coordorigin="-1524,3184" coordsize="58215,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">
                  <v:group id="Group 227495989" o:spid="_x0000_s1081" style="position:absolute;left:-476;top:3184;width:45828;height:17484" coordorigin="-2095,3464" coordsize="45828,1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">
                    <v:shape id="Picture 18" o:spid="_x0000_s1082" type="#_x0000_t75" style="position:absolute;left:-2095;top:3464;width:15110;height:17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">
                      <v:imagedata r:id="rId68" o:title="" croptop="3701f" cropbottom="17f"/>
                    </v:shape>
                    <v:shape id="Picture 227495987" o:spid="_x0000_s1083" type="#_x0000_t75" style="position:absolute;left:29258;top:4227;width:14475;height:1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">
                      <v:imagedata r:id="rId69" o:title=""/>
                    </v:shape>
                    <v:shape id="Picture 227495988" o:spid="_x0000_s1084" type="#_x0000_t75" style="position:absolute;left:14760;top:4227;width:12670;height:1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">
                      <v:imagedata r:id="rId70" o:title=""/>
                    </v:shape>
                  </v:group>
                  <v:shape id="_x0000_s1085" type="#_x0000_t202" style="position:absolute;left:-1524;top:20668;width:582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3BF6327" w14:textId="77777777" w:rsidR="002668A1" w:rsidRPr="007976D8" w:rsidRDefault="002668A1" w:rsidP="007976D8">
                          <w:pPr>
                            <w:pStyle w:val="Caption"/>
                            <w:jc w:val="center"/>
                          </w:pPr>
                          <w:r>
                            <w:t>Filtres domestiques courants (de gauche à droite) : à tissu, biosable, à pot de céramique et à membrane</w:t>
                          </w:r>
                        </w:p>
                      </w:txbxContent>
                    </v:textbox>
                  </v:shape>
                </v:group>
                <v:shape id="Picture 195" o:spid="_x0000_s1086" type="#_x0000_t75" style="position:absolute;left:47418;top:3852;width:9063;height:1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">
                  <v:imagedata r:id="rId71" o:title=""/>
                </v:shape>
                <w10:anchorlock/>
              </v:group>
            </w:pict>
          </mc:Fallback>
        </mc:AlternateContent>
      </w:r>
    </w:p>
    <w:p w14:paraId="331CB0F3" w14:textId="2F875AE2" w:rsidR="00FE1947" w:rsidRPr="00581BA1" w:rsidRDefault="00521031" w:rsidP="00FE1947">
      <w:r w:rsidRPr="00581BA1">
        <w:t>Les filtres domestiques ont des performances, durabilités, tailles et capacités très variables. Pour des informations spécifiques sur l'utilisation, la maintenance, la disponibilité et l'efficacité de différents filtres à eau domestiques, consultez la base de connaissances sur la CTED de CAWST (</w:t>
      </w:r>
      <w:hyperlink r:id="rId72" w:history="1">
        <w:r w:rsidRPr="00581BA1">
          <w:rPr>
            <w:rStyle w:val="Hyperlink"/>
          </w:rPr>
          <w:t>www.hwts.info</w:t>
        </w:r>
      </w:hyperlink>
      <w:r w:rsidRPr="00581BA1">
        <w:t xml:space="preserve">). </w:t>
      </w:r>
    </w:p>
    <w:p w14:paraId="12FB97FF" w14:textId="5664F692" w:rsidR="00BB7B5A" w:rsidRPr="00581BA1" w:rsidRDefault="00BB7B5A" w:rsidP="00FE1947">
      <w:pPr>
        <w:pStyle w:val="Heading2"/>
      </w:pPr>
      <w:bookmarkStart w:id="15" w:name="_Toc503792690"/>
      <w:r w:rsidRPr="00581BA1">
        <w:t>Désinfection</w:t>
      </w:r>
      <w:bookmarkEnd w:id="15"/>
    </w:p>
    <w:p w14:paraId="340D8577" w14:textId="7E0F0F19" w:rsidR="00B52F12" w:rsidRPr="00581BA1" w:rsidRDefault="00B52F12" w:rsidP="00B52F12">
      <w:r w:rsidRPr="00581BA1">
        <w:t xml:space="preserve">La désinfection est un processus physique ou chimique qui désactive ou tue les pathogènes de l'eau. Le chlore, la désinfection solaire (SODIS), les rayons ultraviolets, la pasteurisation et l'ébullition sont des exemples de méthodes de désinfection à domicile. Vous pouvez aussi trouver des produits </w:t>
      </w:r>
      <w:r w:rsidR="005F0C15" w:rsidRPr="00581BA1">
        <w:t>floculant</w:t>
      </w:r>
      <w:r w:rsidRPr="00581BA1">
        <w:t xml:space="preserve">-désinfectants, qui contiennent l'association d'un coagulant (pour que les particules s'agglomèrent et se décantent) et d'un désinfectant (pour désactiver les pathogènes restants). </w:t>
      </w:r>
    </w:p>
    <w:p w14:paraId="6A8EB1E3" w14:textId="77777777" w:rsidR="00F21ACC" w:rsidRPr="00581BA1" w:rsidRDefault="007976D8" w:rsidP="006D75A6">
      <w:r w:rsidRPr="00581BA1">
        <w:rPr>
          <w:b/>
        </w:rPr>
        <mc:AlternateContent>
          <mc:Choice Requires="wpg">
            <w:drawing>
              <wp:inline distT="0" distB="0" distL="0" distR="0" wp14:anchorId="6A736DE1" wp14:editId="08FC2313">
                <wp:extent cx="5529645" cy="2427643"/>
                <wp:effectExtent l="0" t="0" r="0" b="0"/>
                <wp:docPr id="227495998" name="Group 227495998"/>
                <wp:cNvGraphicFramePr/>
                <a:graphic xmlns:a="http://schemas.openxmlformats.org/drawingml/2006/main">
                  <a:graphicData uri="http://schemas.microsoft.com/office/word/2010/wordprocessingGroup">
                    <wpg:wgp>
                      <wpg:cNvGrpSpPr/>
                      <wpg:grpSpPr>
                        <a:xfrm>
                          <a:off x="0" y="0"/>
                          <a:ext cx="5529645" cy="2427643"/>
                          <a:chOff x="304800" y="203229"/>
                          <a:chExt cx="5720032" cy="2511227"/>
                        </a:xfrm>
                      </wpg:grpSpPr>
                      <wpg:grpSp>
                        <wpg:cNvPr id="227495995" name="Group 227495995"/>
                        <wpg:cNvGrpSpPr/>
                        <wpg:grpSpPr>
                          <a:xfrm>
                            <a:off x="449850" y="203229"/>
                            <a:ext cx="5574982" cy="2054197"/>
                            <a:chOff x="449850" y="203229"/>
                            <a:chExt cx="5574982" cy="2054197"/>
                          </a:xfrm>
                        </wpg:grpSpPr>
                        <pic:pic xmlns:pic="http://schemas.openxmlformats.org/drawingml/2006/picture">
                          <pic:nvPicPr>
                            <pic:cNvPr id="227495996" name="Picture 227495996"/>
                            <pic:cNvPicPr>
                              <a:picLocks noChangeAspect="1"/>
                            </pic:cNvPicPr>
                          </pic:nvPicPr>
                          <pic:blipFill>
                            <a:blip r:embed="rId73" cstate="print">
                              <a:extLst>
                                <a:ext uri="{28A0092B-C50C-407E-A947-70E740481C1C}">
                                  <a14:useLocalDpi xmlns:a14="http://schemas.microsoft.com/office/drawing/2010/main"/>
                                </a:ext>
                              </a:extLst>
                            </a:blip>
                            <a:stretch>
                              <a:fillRect/>
                            </a:stretch>
                          </pic:blipFill>
                          <pic:spPr>
                            <a:xfrm>
                              <a:off x="5057223" y="508670"/>
                              <a:ext cx="967609" cy="1497499"/>
                            </a:xfrm>
                            <a:prstGeom prst="rect">
                              <a:avLst/>
                            </a:prstGeom>
                          </pic:spPr>
                        </pic:pic>
                        <pic:pic xmlns:pic="http://schemas.openxmlformats.org/drawingml/2006/picture">
                          <pic:nvPicPr>
                            <pic:cNvPr id="227495992" name="Picture 227495992"/>
                            <pic:cNvPicPr>
                              <a:picLocks noChangeAspect="1"/>
                            </pic:cNvPicPr>
                          </pic:nvPicPr>
                          <pic:blipFill>
                            <a:blip r:embed="rId74" cstate="print">
                              <a:extLst>
                                <a:ext uri="{28A0092B-C50C-407E-A947-70E740481C1C}">
                                  <a14:useLocalDpi xmlns:a14="http://schemas.microsoft.com/office/drawing/2010/main"/>
                                </a:ext>
                              </a:extLst>
                            </a:blip>
                            <a:stretch>
                              <a:fillRect/>
                            </a:stretch>
                          </pic:blipFill>
                          <pic:spPr>
                            <a:xfrm>
                              <a:off x="449850" y="449723"/>
                              <a:ext cx="1079414" cy="1807703"/>
                            </a:xfrm>
                            <a:prstGeom prst="rect">
                              <a:avLst/>
                            </a:prstGeom>
                          </pic:spPr>
                        </pic:pic>
                        <pic:pic xmlns:pic="http://schemas.openxmlformats.org/drawingml/2006/picture">
                          <pic:nvPicPr>
                            <pic:cNvPr id="227495993" name="Picture 227495993"/>
                            <pic:cNvPicPr>
                              <a:picLocks noChangeAspect="1"/>
                            </pic:cNvPicPr>
                          </pic:nvPicPr>
                          <pic:blipFill>
                            <a:blip r:embed="rId75" cstate="print">
                              <a:extLst>
                                <a:ext uri="{28A0092B-C50C-407E-A947-70E740481C1C}">
                                  <a14:useLocalDpi xmlns:a14="http://schemas.microsoft.com/office/drawing/2010/main"/>
                                </a:ext>
                              </a:extLst>
                            </a:blip>
                            <a:stretch>
                              <a:fillRect/>
                            </a:stretch>
                          </pic:blipFill>
                          <pic:spPr>
                            <a:xfrm>
                              <a:off x="1846198" y="619633"/>
                              <a:ext cx="1264599" cy="1507346"/>
                            </a:xfrm>
                            <a:prstGeom prst="rect">
                              <a:avLst/>
                            </a:prstGeom>
                          </pic:spPr>
                        </pic:pic>
                        <pic:pic xmlns:pic="http://schemas.openxmlformats.org/drawingml/2006/picture">
                          <pic:nvPicPr>
                            <pic:cNvPr id="227495994" name="Picture 227495994"/>
                            <pic:cNvPicPr>
                              <a:picLocks noChangeAspect="1"/>
                            </pic:cNvPicPr>
                          </pic:nvPicPr>
                          <pic:blipFill>
                            <a:blip r:embed="rId76" cstate="print">
                              <a:extLst>
                                <a:ext uri="{28A0092B-C50C-407E-A947-70E740481C1C}">
                                  <a14:useLocalDpi xmlns:a14="http://schemas.microsoft.com/office/drawing/2010/main"/>
                                </a:ext>
                              </a:extLst>
                            </a:blip>
                            <a:stretch>
                              <a:fillRect/>
                            </a:stretch>
                          </pic:blipFill>
                          <pic:spPr>
                            <a:xfrm>
                              <a:off x="3442519" y="203229"/>
                              <a:ext cx="1217852" cy="1923749"/>
                            </a:xfrm>
                            <a:prstGeom prst="rect">
                              <a:avLst/>
                            </a:prstGeom>
                          </pic:spPr>
                        </pic:pic>
                      </wpg:grpSp>
                      <wps:wsp>
                        <wps:cNvPr id="227495997" name="Text Box 2"/>
                        <wps:cNvSpPr txBox="1">
                          <a:spLocks noChangeArrowheads="1"/>
                        </wps:cNvSpPr>
                        <wps:spPr bwMode="auto">
                          <a:xfrm>
                            <a:off x="304800" y="2257256"/>
                            <a:ext cx="5719965" cy="457200"/>
                          </a:xfrm>
                          <a:prstGeom prst="rect">
                            <a:avLst/>
                          </a:prstGeom>
                          <a:noFill/>
                          <a:ln w="9525">
                            <a:noFill/>
                            <a:miter lim="800000"/>
                            <a:headEnd/>
                            <a:tailEnd/>
                          </a:ln>
                        </wps:spPr>
                        <wps:txbx>
                          <w:txbxContent>
                            <w:p w14:paraId="3D0D5AE2" w14:textId="43242B49" w:rsidR="002668A1" w:rsidRDefault="002668A1" w:rsidP="007976D8">
                              <w:pPr>
                                <w:pStyle w:val="Caption"/>
                                <w:spacing w:after="0"/>
                                <w:jc w:val="center"/>
                              </w:pPr>
                              <w:r>
                                <w:t>Méthodes courantes de désinfection de l'eau au point d'utilisation (de gauche à droite) :</w:t>
                              </w:r>
                            </w:p>
                            <w:p w14:paraId="446473AE" w14:textId="64E144CF" w:rsidR="002668A1" w:rsidRPr="002F19E9" w:rsidRDefault="002668A1" w:rsidP="007976D8">
                              <w:pPr>
                                <w:pStyle w:val="Caption"/>
                                <w:spacing w:after="0"/>
                                <w:jc w:val="center"/>
                              </w:pPr>
                              <w:r>
                                <w:t>ébullition, floculation-désinfection, SODIS, chlore</w:t>
                              </w:r>
                            </w:p>
                          </w:txbxContent>
                        </wps:txbx>
                        <wps:bodyPr rot="0" vert="horz" wrap="square" lIns="91440" tIns="45720" rIns="91440" bIns="45720" anchor="t" anchorCtr="0">
                          <a:noAutofit/>
                        </wps:bodyPr>
                      </wps:wsp>
                    </wpg:wgp>
                  </a:graphicData>
                </a:graphic>
              </wp:inline>
            </w:drawing>
          </mc:Choice>
          <mc:Fallback>
            <w:pict>
              <v:group w14:anchorId="6A736DE1" id="Group 227495998" o:spid="_x0000_s1087" style="width:435.4pt;height:191.15pt;mso-position-horizontal-relative:char;mso-position-vertical-relative:line" coordorigin="3048,2032" coordsize="57200,25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">
                <v:group id="Group 227495995" o:spid="_x0000_s1088" style="position:absolute;left:4498;top:2032;width:55750;height:20542" coordorigin="4498,2032" coordsize="55749,2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">
                  <v:shape id="Picture 227495996" o:spid="_x0000_s1089" type="#_x0000_t75" style="position:absolute;left:50572;top:5086;width:9676;height:1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">
                    <v:imagedata r:id="rId77" o:title=""/>
                  </v:shape>
                  <v:shape id="Picture 227495992" o:spid="_x0000_s1090" type="#_x0000_t75" style="position:absolute;left:4498;top:4497;width:10794;height:1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">
                    <v:imagedata r:id="rId78" o:title=""/>
                  </v:shape>
                  <v:shape id="Picture 227495993" o:spid="_x0000_s1091" type="#_x0000_t75" style="position:absolute;left:18461;top:6196;width:12646;height:1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">
                    <v:imagedata r:id="rId79" o:title=""/>
                  </v:shape>
                  <v:shape id="Picture 227495994" o:spid="_x0000_s1092" type="#_x0000_t75" style="position:absolute;left:34425;top:2032;width:12178;height:1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">
                    <v:imagedata r:id="rId80" o:title=""/>
                  </v:shape>
                </v:group>
                <v:shape id="_x0000_s1093" type="#_x0000_t202" style="position:absolute;left:3048;top:22572;width:5719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" filled="f" stroked="f">
                  <v:textbox>
                    <w:txbxContent>
                      <w:p w14:paraId="3D0D5AE2" w14:textId="43242B49" w:rsidR="002668A1" w:rsidRDefault="002668A1" w:rsidP="007976D8">
                        <w:pPr>
                          <w:pStyle w:val="Caption"/>
                          <w:spacing w:after="0"/>
                          <w:jc w:val="center"/>
                        </w:pPr>
                        <w:r>
                          <w:t>Méthodes courantes de désinfection de l'eau au point d'utilisation (de gauche à droite) :</w:t>
                        </w:r>
                      </w:p>
                      <w:p w14:paraId="446473AE" w14:textId="64E144CF" w:rsidR="002668A1" w:rsidRPr="002F19E9" w:rsidRDefault="002668A1" w:rsidP="007976D8">
                        <w:pPr>
                          <w:pStyle w:val="Caption"/>
                          <w:spacing w:after="0"/>
                          <w:jc w:val="center"/>
                        </w:pPr>
                        <w:r>
                          <w:t>ébullition, floculation-désinfection, SODIS, chlore</w:t>
                        </w:r>
                      </w:p>
                    </w:txbxContent>
                  </v:textbox>
                </v:shape>
                <w10:anchorlock/>
              </v:group>
            </w:pict>
          </mc:Fallback>
        </mc:AlternateContent>
      </w:r>
    </w:p>
    <w:p w14:paraId="664DF985" w14:textId="728C5A98" w:rsidR="006D75A6" w:rsidRPr="00581BA1" w:rsidRDefault="00FE1947" w:rsidP="006D75A6">
      <w:r w:rsidRPr="00581BA1">
        <w:t xml:space="preserve">Faire bouillir l'eau est la forme de traitement de l'eau à domicile la plus utilisée </w:t>
      </w:r>
      <w:r w:rsidR="006D75A6" w:rsidRPr="00581BA1">
        <w:fldChar w:fldCharType="begin"/>
      </w:r>
      <w:r w:rsidR="006D75A6" w:rsidRPr="00581BA1">
        <w:instrText xml:space="preserve"> ADDIN ZOTERO_ITEM CSL_CITATION {"citationID":"a2o37pu9dtg","properties":{"formattedCitation":"(Rosa &amp; Clasen, 2010)","plainCitation":"(Rosa &amp; Clasen, 2010)"},"citationItems":[{"id":774,"uris":["http://zotero.org/groups/530684/items/2VK9T6GK"],"uri":["http://zotero.org/groups/530684/items/2VK9T6GK"],"itemData":{"id":774,"type":"article-journal","title":"Estimating the Scope of Household Water Treatment in Low- and Medium-Income Countries","container-title":"American Journal of Tropical Medicine and Hygiene","page":"289-300","volume":"82","issue":"2","source":"CrossRef","DOI":"10.4269/ajtmh.2010.09-0382","ISSN":"0002-9637","language":"en","author":[{"family":"Rosa","given":"G."},{"family":"Clasen","given":"T."}],"issued":{"date-parts":[["2010",2,1]]}}}],"schema":"https://github.com/citation-style-language/schema/raw/master/csl-citation.json"} </w:instrText>
      </w:r>
      <w:r w:rsidR="006D75A6" w:rsidRPr="00581BA1">
        <w:fldChar w:fldCharType="separate"/>
      </w:r>
      <w:r w:rsidRPr="00581BA1">
        <w:t xml:space="preserve">(Rosa et </w:t>
      </w:r>
      <w:proofErr w:type="spellStart"/>
      <w:r w:rsidRPr="00581BA1">
        <w:t>Clasen</w:t>
      </w:r>
      <w:proofErr w:type="spellEnd"/>
      <w:r w:rsidRPr="00581BA1">
        <w:t>, 2010).</w:t>
      </w:r>
      <w:r w:rsidR="006D75A6" w:rsidRPr="00581BA1">
        <w:fldChar w:fldCharType="end"/>
      </w:r>
      <w:r w:rsidRPr="00581BA1">
        <w:t xml:space="preserve"> La désinfection au chlore est aussi très courante. Lorsque l'on utilise des produits au chlore pour le traitement de l'eau à domicile, il est important de respecter </w:t>
      </w:r>
      <w:r w:rsidR="005F0C15" w:rsidRPr="00581BA1">
        <w:t>les doses appropriées</w:t>
      </w:r>
      <w:r w:rsidRPr="00581BA1">
        <w:t xml:space="preserve"> et de connaître la durée de vie de votre produit à base de chlore. Consultez le </w:t>
      </w:r>
      <w:r w:rsidR="006D75A6" w:rsidRPr="00581BA1">
        <w:rPr>
          <w:i/>
        </w:rPr>
        <w:t>dossier technique de CAWST : Désinfection au chlore pour le traitement de l'eau à domicile</w:t>
      </w:r>
      <w:r w:rsidRPr="00581BA1">
        <w:t xml:space="preserve">. </w:t>
      </w:r>
    </w:p>
    <w:p w14:paraId="084B9A68" w14:textId="035875AC" w:rsidR="00F45DC2" w:rsidRPr="00581BA1" w:rsidRDefault="00B52F12" w:rsidP="004C1CC5">
      <w:r w:rsidRPr="00581BA1">
        <w:t xml:space="preserve">De nombreuses méthodes de désinfection, notamment SODIS, la désinfection aux UV et la chloration sont plus efficaces si vous avez d'abord utilisé la sédimentation ou la filtration pour réduire la turbidité de votre eau. Ceci est dû en partie au fait que les pathogènes peuvent se </w:t>
      </w:r>
      <w:r w:rsidRPr="00581BA1">
        <w:lastRenderedPageBreak/>
        <w:t xml:space="preserve">"cacher" derrière les particules en suspension, ce qui fait que le chlore ou les UV ont plus de mal à les atteindre. </w:t>
      </w:r>
    </w:p>
    <w:p w14:paraId="27BA5ABC" w14:textId="2D754E5A" w:rsidR="00AA2BA9" w:rsidRPr="00581BA1" w:rsidRDefault="00AA2BA9" w:rsidP="004C1CC5">
      <w:r w:rsidRPr="00581BA1">
        <w:t xml:space="preserve">La plupart des méthodes de désinfection ne permettent pas de retirer les contaminants chimiques efficacement. L'ébullition peut provoquer une augmentation de la concentration de certaines substances chimiques lorsque l'eau s'évapore. </w:t>
      </w:r>
    </w:p>
    <w:p w14:paraId="09ABBA57" w14:textId="0D9691E1" w:rsidR="008F417C" w:rsidRPr="00581BA1" w:rsidRDefault="008F417C" w:rsidP="008F417C">
      <w:pPr>
        <w:pStyle w:val="Heading1"/>
      </w:pPr>
      <w:bookmarkStart w:id="16" w:name="_Toc503792691"/>
      <w:r w:rsidRPr="00581BA1">
        <w:t>Stockage et manipulation sûrs</w:t>
      </w:r>
      <w:bookmarkEnd w:id="16"/>
    </w:p>
    <w:p w14:paraId="1C18530E" w14:textId="734F3FF0" w:rsidR="008F417C" w:rsidRPr="00581BA1" w:rsidRDefault="00312485" w:rsidP="008F417C">
      <w:r w:rsidRPr="00581BA1">
        <w:t xml:space="preserve">La conservation et la manipulation hygiéniques décrivent les actions menées avant et après le traitement de l'eau pour manipuler et conserver l'eau en toute sécurité. La contamination de l'eau pendant son transport et sa conservation constituent souvent un sujet de préoccupation importante </w:t>
      </w:r>
      <w:r w:rsidR="00804A80" w:rsidRPr="00581BA1">
        <w:fldChar w:fldCharType="begin"/>
      </w:r>
      <w:r w:rsidR="00BD6480" w:rsidRPr="00581BA1">
        <w:instrText xml:space="preserve"> ADDIN ZOTERO_ITEM CSL_CITATION {"citationID":"aqvfr7h82p","properties":{"formattedCitation":"(Wright et al., 2004)","plainCitation":"(Wright et al., 2004)"},"citationItems":[{"id":469,"uris":["http://zotero.org/groups/530684/items/3N2ISZRT"],"uri":["http://zotero.org/groups/530684/items/3N2ISZRT"],"itemData":{"id":469,"type":"article-journal","title":"Household drinking water in developing countries: a systematic review of microbiological contamination between source and point-of-use","container-title":"Tropical Medicine &amp; International Health","page":"106-117","volume":"9","issue":"1","source":"Wiley Online Library","abstract":"Objective  To assess the extent and causes of microbiological contamination of household drinking water between source and point-of-use in developing countries. Methods  A systematic meta-analysis of 57 studies measuring bacteria counts for source water and stored water in the home to assess how contamination varied between settings. Results  The bacteriological quality of drinking water significantly declines after collection in many settings. The extent of contamination after water collection varies considerably between settings, but is proportionately greater where faecal and total coliform counts in source water are low. Conclusions  Policies that aim to improve water quality through source improvements may be compromised by post-collection contamination. Safer household water storage and treatment is recommended to prevent this, together with point-of-use water quality monitoring.","DOI":"10.1046/j.1365-3156.2003.01160.x","ISSN":"1365-3156","shortTitle":"Household drinking water in developing countries","language":"en","author":[{"family":"Wright","given":"Jim"},{"family":"Gundry","given":"Stephen"},{"family":"Conroy","given":"Ronan"}],"issued":{"date-parts":[["2004",1,1]]}}}],"schema":"https://github.com/citation-style-language/schema/raw/master/csl-citation.json"} </w:instrText>
      </w:r>
      <w:r w:rsidR="00804A80" w:rsidRPr="00581BA1">
        <w:fldChar w:fldCharType="separate"/>
      </w:r>
      <w:r w:rsidR="00804A80" w:rsidRPr="00581BA1">
        <w:rPr>
          <w:rFonts w:cs="Calibri"/>
        </w:rPr>
        <w:t>(Wright et al., 2004)</w:t>
      </w:r>
      <w:r w:rsidR="00804A80" w:rsidRPr="00581BA1">
        <w:fldChar w:fldCharType="end"/>
      </w:r>
      <w:r w:rsidRPr="00581BA1">
        <w:t xml:space="preserve">. Utiliser des récipients propres et bien conçus aide à protéger l'eau de boisson </w:t>
      </w:r>
      <w:r w:rsidR="00A20A7A" w:rsidRPr="00581BA1">
        <w:fldChar w:fldCharType="begin"/>
      </w:r>
      <w:r w:rsidR="00BD6480" w:rsidRPr="00581BA1">
        <w:instrText xml:space="preserve"> ADDIN ZOTERO_ITEM CSL_CITATION {"citationID":"a1eetehj7vh","properties":{"formattedCitation":"{\\rtf (G\\uc0\\u252{}nther &amp; Schipper, 2013; Wright et al., 2004)}","plainCitation":"(Günther &amp; Schipper, 2013; Wright et al., 2004)"},"citationItems":[{"id":745,"uris":["http://zotero.org/groups/530684/items/2W7V3CU3"],"uri":["http://zotero.org/groups/530684/items/2W7V3CU3"],"itemData":{"id":745,"type":"article-journal","title":"Pumps, germs and storage: the impact of improved water containers on water quality and health","container-title":"Health Economics","page":"757-774","volume":"22","issue":"7","source":"CrossRef","DOI":"10.1002/hec.2852","ISSN":"10579230","shortTitle":"PUMPS, GERMS AND STORAGE","language":"en","author":[{"family":"Günther","given":"Isabel"},{"family":"Schipper","given":"Youdi"}],"issued":{"date-parts":[["2013",7]]}}},{"id":469,"uris":["http://zotero.org/groups/530684/items/3N2ISZRT"],"uri":["http://zotero.org/groups/530684/items/3N2ISZRT"],"itemData":{"id":469,"type":"article-journal","title":"Household drinking water in developing countries: a systematic review of microbiological contamination between source and point-of-use","container-title":"Tropical Medicine &amp; International Health","page":"106-117","volume":"9","issue":"1","source":"Wiley Online Library","abstract":"Objective  To assess the extent and causes of microbiological contamination of household drinking water between source and point-of-use in developing countries. Methods  A systematic meta-analysis of 57 studies measuring bacteria counts for source water and stored water in the home to assess how contamination varied between settings. Results  The bacteriological quality of drinking water significantly declines after collection in many settings. The extent of contamination after water collection varies considerably between settings, but is proportionately greater where faecal and total coliform counts in source water are low. Conclusions  Policies that aim to improve water quality through source improvements may be compromised by post-collection contamination. Safer household water storage and treatment is recommended to prevent this, together with point-of-use water quality monitoring.","DOI":"10.1046/j.1365-3156.2003.01160.x","ISSN":"1365-3156","shortTitle":"Household drinking water in developing countries","language":"en","author":[{"family":"Wright","given":"Jim"},{"family":"Gundry","given":"Stephen"},{"family":"Conroy","given":"Ronan"}],"issued":{"date-parts":[["2004",1,1]]}}}],"schema":"https://github.com/citation-style-language/schema/raw/master/csl-citation.json"} </w:instrText>
      </w:r>
      <w:r w:rsidR="00A20A7A" w:rsidRPr="00581BA1">
        <w:fldChar w:fldCharType="separate"/>
      </w:r>
      <w:r w:rsidR="00A20A7A" w:rsidRPr="00581BA1">
        <w:rPr>
          <w:rFonts w:cs="Calibri"/>
          <w:szCs w:val="24"/>
        </w:rPr>
        <w:t xml:space="preserve">(Günther et </w:t>
      </w:r>
      <w:proofErr w:type="spellStart"/>
      <w:r w:rsidR="00A20A7A" w:rsidRPr="00581BA1">
        <w:rPr>
          <w:rFonts w:cs="Calibri"/>
          <w:szCs w:val="24"/>
        </w:rPr>
        <w:t>Schipper</w:t>
      </w:r>
      <w:proofErr w:type="spellEnd"/>
      <w:r w:rsidR="00A20A7A" w:rsidRPr="00581BA1">
        <w:rPr>
          <w:rFonts w:cs="Calibri"/>
          <w:szCs w:val="24"/>
        </w:rPr>
        <w:t>, 2013 ; Wright et al., 2004)</w:t>
      </w:r>
      <w:r w:rsidR="00A20A7A" w:rsidRPr="00581BA1">
        <w:fldChar w:fldCharType="end"/>
      </w:r>
      <w:r w:rsidRPr="00581BA1">
        <w:t xml:space="preserve">. </w:t>
      </w:r>
    </w:p>
    <w:p w14:paraId="07C8B77A" w14:textId="70ED4428" w:rsidR="00312485" w:rsidRPr="00581BA1" w:rsidRDefault="00312485" w:rsidP="00312485">
      <w:pPr>
        <w:pStyle w:val="Heading2"/>
      </w:pPr>
      <w:bookmarkStart w:id="17" w:name="_Toc503792692"/>
      <w:r w:rsidRPr="00581BA1">
        <w:t>Méthodes de conservation de l'eau de boisson</w:t>
      </w:r>
      <w:bookmarkEnd w:id="17"/>
    </w:p>
    <w:p w14:paraId="6364D691" w14:textId="38F914D8" w:rsidR="006D75A6" w:rsidRPr="00581BA1" w:rsidRDefault="00312485" w:rsidP="00312485">
      <w:r w:rsidRPr="00581BA1">
        <w:t xml:space="preserve">L'eau de boisson est parfois conservée dans de grands réservoirs ou des citernes auxquels les membres des communautés ont accès. L'eau de boisson peut aussi être conservée à l'intérieur des maisons des gens dans des seaux, des marmites ou des bidons. La conservation hygiénique de l'eau de boisson est particulièrement importante après le traitement, pour éviter que l'eau ne soit de nouveau contaminée. Certains filtres à eau domestiques, comme par exemple certains types de filtres à céramique et à membrane, intègrent des récipients de conservation hygiénique. </w:t>
      </w:r>
    </w:p>
    <w:p w14:paraId="3F23021F" w14:textId="73834392" w:rsidR="00804A80" w:rsidRPr="00581BA1" w:rsidRDefault="00804A80" w:rsidP="00804A80">
      <w:pPr>
        <w:pStyle w:val="Heading2"/>
      </w:pPr>
      <w:bookmarkStart w:id="18" w:name="_Toc503792693"/>
      <w:r w:rsidRPr="00581BA1">
        <w:t>Causes de contamination lors de la conservation</w:t>
      </w:r>
      <w:bookmarkEnd w:id="18"/>
    </w:p>
    <w:p w14:paraId="7A98279C" w14:textId="540EE5A1" w:rsidR="00804A80" w:rsidRPr="00581BA1" w:rsidRDefault="00312485" w:rsidP="00804A80">
      <w:r w:rsidRPr="00581BA1">
        <w:t>En général, les contaminants entrent dans l'eau pendant la conservation pour les raisons suivantes :</w:t>
      </w:r>
    </w:p>
    <w:p w14:paraId="29A2E420" w14:textId="202F2698" w:rsidR="00312485" w:rsidRPr="00581BA1" w:rsidRDefault="00312485" w:rsidP="00AA2BA9">
      <w:pPr>
        <w:pStyle w:val="Bullets"/>
      </w:pPr>
      <w:r w:rsidRPr="00581BA1">
        <w:t>Récipient inadapté : le récipient ou le réservoir de conservation est ouvert (ce qui permet à la contamination de rentrer), transparent (ce qui permet le développement des algues et d'autres microorganismes), ou difficile à nettoyer.</w:t>
      </w:r>
    </w:p>
    <w:p w14:paraId="6DF06C06" w14:textId="4BE85D26" w:rsidR="00312485" w:rsidRPr="00581BA1" w:rsidRDefault="00312485" w:rsidP="00AA2BA9">
      <w:pPr>
        <w:pStyle w:val="Bullets"/>
      </w:pPr>
      <w:r w:rsidRPr="00581BA1">
        <w:t xml:space="preserve">Récipients sales : le récipient ou le réservoir de conservation n'est pas assez propre. </w:t>
      </w:r>
    </w:p>
    <w:p w14:paraId="4D7192A0" w14:textId="3CC5F6C8" w:rsidR="00312485" w:rsidRPr="00581BA1" w:rsidRDefault="00312485" w:rsidP="00AA2BA9">
      <w:pPr>
        <w:pStyle w:val="Bullets"/>
      </w:pPr>
      <w:r w:rsidRPr="00581BA1">
        <w:t xml:space="preserve">Récipients ou réservoirs endommagés : les fissures dans les citernes, les récipients et les couvercles permettent aux contaminants de rentrer dans l'eau lors de la conservation. </w:t>
      </w:r>
    </w:p>
    <w:p w14:paraId="1912DD5E" w14:textId="41859EA3" w:rsidR="00312485" w:rsidRPr="00581BA1" w:rsidRDefault="00312485" w:rsidP="00AA2BA9">
      <w:pPr>
        <w:pStyle w:val="Bullets"/>
      </w:pPr>
      <w:r w:rsidRPr="00581BA1">
        <w:t>Mauvaises pratiques de manipulation de l'eau : les gens ont les mains sales ou utilisent des tasses sales pour puiser l'eau, ce qui permet aux contaminants de pénétrer dans l'eau. Ou les gens utilisent le même récipient pour aller chercher l'eau non traitée et pour conserver l'eau traitée.</w:t>
      </w:r>
    </w:p>
    <w:p w14:paraId="094FE3D0" w14:textId="11993E6F" w:rsidR="00312485" w:rsidRPr="00581BA1" w:rsidRDefault="006D75A6" w:rsidP="00AA2BA9">
      <w:pPr>
        <w:pStyle w:val="Bullets"/>
      </w:pPr>
      <w:r w:rsidRPr="00581BA1">
        <w:lastRenderedPageBreak/>
        <mc:AlternateContent>
          <mc:Choice Requires="wpg">
            <w:drawing>
              <wp:anchor distT="0" distB="0" distL="114300" distR="114300" simplePos="0" relativeHeight="251678208" behindDoc="0" locked="0" layoutInCell="1" allowOverlap="1" wp14:anchorId="3F2BFDAE" wp14:editId="01D73C81">
                <wp:simplePos x="0" y="0"/>
                <wp:positionH relativeFrom="column">
                  <wp:posOffset>531495</wp:posOffset>
                </wp:positionH>
                <wp:positionV relativeFrom="paragraph">
                  <wp:posOffset>742950</wp:posOffset>
                </wp:positionV>
                <wp:extent cx="4639310" cy="2424430"/>
                <wp:effectExtent l="0" t="0" r="0" b="0"/>
                <wp:wrapTopAndBottom/>
                <wp:docPr id="213" name="Group 213"/>
                <wp:cNvGraphicFramePr/>
                <a:graphic xmlns:a="http://schemas.openxmlformats.org/drawingml/2006/main">
                  <a:graphicData uri="http://schemas.microsoft.com/office/word/2010/wordprocessingGroup">
                    <wpg:wgp>
                      <wpg:cNvGrpSpPr/>
                      <wpg:grpSpPr>
                        <a:xfrm>
                          <a:off x="0" y="0"/>
                          <a:ext cx="4639310" cy="2424430"/>
                          <a:chOff x="0" y="-77384"/>
                          <a:chExt cx="4639742" cy="2426468"/>
                        </a:xfrm>
                      </wpg:grpSpPr>
                      <pic:pic xmlns:pic="http://schemas.openxmlformats.org/drawingml/2006/picture">
                        <pic:nvPicPr>
                          <pic:cNvPr id="227495982" name="Picture 227495982"/>
                          <pic:cNvPicPr>
                            <a:picLocks noChangeAspect="1"/>
                          </pic:cNvPicPr>
                        </pic:nvPicPr>
                        <pic:blipFill>
                          <a:blip r:embed="rId81">
                            <a:extLst>
                              <a:ext uri="{28A0092B-C50C-407E-A947-70E740481C1C}">
                                <a14:useLocalDpi xmlns:a14="http://schemas.microsoft.com/office/drawing/2010/main"/>
                              </a:ext>
                            </a:extLst>
                          </a:blip>
                          <a:stretch>
                            <a:fillRect/>
                          </a:stretch>
                        </pic:blipFill>
                        <pic:spPr>
                          <a:xfrm>
                            <a:off x="43136" y="99415"/>
                            <a:ext cx="1309370" cy="1402080"/>
                          </a:xfrm>
                          <a:prstGeom prst="rect">
                            <a:avLst/>
                          </a:prstGeom>
                        </pic:spPr>
                      </pic:pic>
                      <pic:pic xmlns:pic="http://schemas.openxmlformats.org/drawingml/2006/picture">
                        <pic:nvPicPr>
                          <pic:cNvPr id="12" name="Picture 12"/>
                          <pic:cNvPicPr>
                            <a:picLocks noChangeAspect="1"/>
                          </pic:cNvPicPr>
                        </pic:nvPicPr>
                        <pic:blipFill rotWithShape="1">
                          <a:blip r:embed="rId82" cstate="print">
                            <a:extLst>
                              <a:ext uri="{28A0092B-C50C-407E-A947-70E740481C1C}">
                                <a14:useLocalDpi xmlns:a14="http://schemas.microsoft.com/office/drawing/2010/main"/>
                              </a:ext>
                            </a:extLst>
                          </a:blip>
                          <a:srcRect/>
                          <a:stretch/>
                        </pic:blipFill>
                        <pic:spPr bwMode="auto">
                          <a:xfrm>
                            <a:off x="1483749" y="94873"/>
                            <a:ext cx="1010285" cy="1406525"/>
                          </a:xfrm>
                          <a:prstGeom prst="rect">
                            <a:avLst/>
                          </a:prstGeom>
                          <a:ln>
                            <a:noFill/>
                          </a:ln>
                          <a:extLst>
                            <a:ext uri="{53640926-AAD7-44D8-BBD7-CCE9431645EC}">
                              <a14:shadowObscured xmlns:a14="http://schemas.microsoft.com/office/drawing/2010/main"/>
                            </a:ext>
                          </a:extLst>
                        </pic:spPr>
                      </pic:pic>
                      <wpg:grpSp>
                        <wpg:cNvPr id="30" name="Group 30"/>
                        <wpg:cNvGrpSpPr/>
                        <wpg:grpSpPr>
                          <a:xfrm>
                            <a:off x="2820852" y="-77384"/>
                            <a:ext cx="1697355" cy="1699260"/>
                            <a:chOff x="6384039" y="5900930"/>
                            <a:chExt cx="3429000" cy="3657600"/>
                          </a:xfrm>
                        </wpg:grpSpPr>
                        <pic:pic xmlns:pic="http://schemas.openxmlformats.org/drawingml/2006/picture">
                          <pic:nvPicPr>
                            <pic:cNvPr id="15" name="Picture 15"/>
                            <pic:cNvPicPr>
                              <a:picLocks noChangeAspect="1"/>
                            </pic:cNvPicPr>
                          </pic:nvPicPr>
                          <pic:blipFill>
                            <a:blip r:embed="rId83">
                              <a:extLst>
                                <a:ext uri="{28A0092B-C50C-407E-A947-70E740481C1C}">
                                  <a14:useLocalDpi xmlns:a14="http://schemas.microsoft.com/office/drawing/2010/main"/>
                                </a:ext>
                              </a:extLst>
                            </a:blip>
                            <a:stretch>
                              <a:fillRect/>
                            </a:stretch>
                          </pic:blipFill>
                          <pic:spPr>
                            <a:xfrm>
                              <a:off x="6384039" y="5900930"/>
                              <a:ext cx="3429000" cy="3657600"/>
                            </a:xfrm>
                            <a:prstGeom prst="rect">
                              <a:avLst/>
                            </a:prstGeom>
                          </pic:spPr>
                        </pic:pic>
                        <wps:wsp>
                          <wps:cNvPr id="29" name="Freeform 29"/>
                          <wps:cNvSpPr/>
                          <wps:spPr>
                            <a:xfrm>
                              <a:off x="8268465" y="7452264"/>
                              <a:ext cx="224231" cy="326142"/>
                            </a:xfrm>
                            <a:custGeom>
                              <a:avLst/>
                              <a:gdLst>
                                <a:gd name="connsiteX0" fmla="*/ 0 w 385354"/>
                                <a:gd name="connsiteY0" fmla="*/ 111725 h 252151"/>
                                <a:gd name="connsiteX1" fmla="*/ 32657 w 385354"/>
                                <a:gd name="connsiteY1" fmla="*/ 85600 h 252151"/>
                                <a:gd name="connsiteX2" fmla="*/ 45720 w 385354"/>
                                <a:gd name="connsiteY2" fmla="*/ 66005 h 252151"/>
                                <a:gd name="connsiteX3" fmla="*/ 65314 w 385354"/>
                                <a:gd name="connsiteY3" fmla="*/ 46411 h 252151"/>
                                <a:gd name="connsiteX4" fmla="*/ 68580 w 385354"/>
                                <a:gd name="connsiteY4" fmla="*/ 36614 h 252151"/>
                                <a:gd name="connsiteX5" fmla="*/ 75111 w 385354"/>
                                <a:gd name="connsiteY5" fmla="*/ 30082 h 252151"/>
                                <a:gd name="connsiteX6" fmla="*/ 81642 w 385354"/>
                                <a:gd name="connsiteY6" fmla="*/ 10488 h 252151"/>
                                <a:gd name="connsiteX7" fmla="*/ 84908 w 385354"/>
                                <a:gd name="connsiteY7" fmla="*/ 691 h 252151"/>
                                <a:gd name="connsiteX8" fmla="*/ 71845 w 385354"/>
                                <a:gd name="connsiteY8" fmla="*/ 23551 h 252151"/>
                                <a:gd name="connsiteX9" fmla="*/ 58782 w 385354"/>
                                <a:gd name="connsiteY9" fmla="*/ 39880 h 252151"/>
                                <a:gd name="connsiteX10" fmla="*/ 48985 w 385354"/>
                                <a:gd name="connsiteY10" fmla="*/ 59474 h 252151"/>
                                <a:gd name="connsiteX11" fmla="*/ 39188 w 385354"/>
                                <a:gd name="connsiteY11" fmla="*/ 79068 h 252151"/>
                                <a:gd name="connsiteX12" fmla="*/ 32657 w 385354"/>
                                <a:gd name="connsiteY12" fmla="*/ 118257 h 252151"/>
                                <a:gd name="connsiteX13" fmla="*/ 29391 w 385354"/>
                                <a:gd name="connsiteY13" fmla="*/ 131320 h 252151"/>
                                <a:gd name="connsiteX14" fmla="*/ 35922 w 385354"/>
                                <a:gd name="connsiteY14" fmla="*/ 121522 h 252151"/>
                                <a:gd name="connsiteX15" fmla="*/ 52251 w 385354"/>
                                <a:gd name="connsiteY15" fmla="*/ 105194 h 252151"/>
                                <a:gd name="connsiteX16" fmla="*/ 58782 w 385354"/>
                                <a:gd name="connsiteY16" fmla="*/ 98662 h 252151"/>
                                <a:gd name="connsiteX17" fmla="*/ 68580 w 385354"/>
                                <a:gd name="connsiteY17" fmla="*/ 95397 h 252151"/>
                                <a:gd name="connsiteX18" fmla="*/ 75111 w 385354"/>
                                <a:gd name="connsiteY18" fmla="*/ 88865 h 252151"/>
                                <a:gd name="connsiteX19" fmla="*/ 81642 w 385354"/>
                                <a:gd name="connsiteY19" fmla="*/ 79068 h 252151"/>
                                <a:gd name="connsiteX20" fmla="*/ 91440 w 385354"/>
                                <a:gd name="connsiteY20" fmla="*/ 72537 h 252151"/>
                                <a:gd name="connsiteX21" fmla="*/ 104502 w 385354"/>
                                <a:gd name="connsiteY21" fmla="*/ 43145 h 252151"/>
                                <a:gd name="connsiteX22" fmla="*/ 101237 w 385354"/>
                                <a:gd name="connsiteY22" fmla="*/ 52942 h 252151"/>
                                <a:gd name="connsiteX23" fmla="*/ 88174 w 385354"/>
                                <a:gd name="connsiteY23" fmla="*/ 72537 h 252151"/>
                                <a:gd name="connsiteX24" fmla="*/ 71845 w 385354"/>
                                <a:gd name="connsiteY24" fmla="*/ 95397 h 252151"/>
                                <a:gd name="connsiteX25" fmla="*/ 62048 w 385354"/>
                                <a:gd name="connsiteY25" fmla="*/ 105194 h 252151"/>
                                <a:gd name="connsiteX26" fmla="*/ 55517 w 385354"/>
                                <a:gd name="connsiteY26" fmla="*/ 114991 h 252151"/>
                                <a:gd name="connsiteX27" fmla="*/ 48985 w 385354"/>
                                <a:gd name="connsiteY27" fmla="*/ 121522 h 252151"/>
                                <a:gd name="connsiteX28" fmla="*/ 42454 w 385354"/>
                                <a:gd name="connsiteY28" fmla="*/ 131320 h 252151"/>
                                <a:gd name="connsiteX29" fmla="*/ 35922 w 385354"/>
                                <a:gd name="connsiteY29" fmla="*/ 150914 h 252151"/>
                                <a:gd name="connsiteX30" fmla="*/ 39188 w 385354"/>
                                <a:gd name="connsiteY30" fmla="*/ 173774 h 252151"/>
                                <a:gd name="connsiteX31" fmla="*/ 48985 w 385354"/>
                                <a:gd name="connsiteY31" fmla="*/ 170508 h 252151"/>
                                <a:gd name="connsiteX32" fmla="*/ 62048 w 385354"/>
                                <a:gd name="connsiteY32" fmla="*/ 157445 h 252151"/>
                                <a:gd name="connsiteX33" fmla="*/ 84908 w 385354"/>
                                <a:gd name="connsiteY33" fmla="*/ 134585 h 252151"/>
                                <a:gd name="connsiteX34" fmla="*/ 91440 w 385354"/>
                                <a:gd name="connsiteY34" fmla="*/ 128054 h 252151"/>
                                <a:gd name="connsiteX35" fmla="*/ 104502 w 385354"/>
                                <a:gd name="connsiteY35" fmla="*/ 108460 h 252151"/>
                                <a:gd name="connsiteX36" fmla="*/ 107768 w 385354"/>
                                <a:gd name="connsiteY36" fmla="*/ 98662 h 252151"/>
                                <a:gd name="connsiteX37" fmla="*/ 114300 w 385354"/>
                                <a:gd name="connsiteY37" fmla="*/ 92131 h 252151"/>
                                <a:gd name="connsiteX38" fmla="*/ 124097 w 385354"/>
                                <a:gd name="connsiteY38" fmla="*/ 88865 h 252151"/>
                                <a:gd name="connsiteX39" fmla="*/ 117565 w 385354"/>
                                <a:gd name="connsiteY39" fmla="*/ 118257 h 252151"/>
                                <a:gd name="connsiteX40" fmla="*/ 114300 w 385354"/>
                                <a:gd name="connsiteY40" fmla="*/ 131320 h 252151"/>
                                <a:gd name="connsiteX41" fmla="*/ 107768 w 385354"/>
                                <a:gd name="connsiteY41" fmla="*/ 157445 h 252151"/>
                                <a:gd name="connsiteX42" fmla="*/ 104502 w 385354"/>
                                <a:gd name="connsiteY42" fmla="*/ 170508 h 252151"/>
                                <a:gd name="connsiteX43" fmla="*/ 97971 w 385354"/>
                                <a:gd name="connsiteY43" fmla="*/ 180305 h 252151"/>
                                <a:gd name="connsiteX44" fmla="*/ 94705 w 385354"/>
                                <a:gd name="connsiteY44" fmla="*/ 190102 h 252151"/>
                                <a:gd name="connsiteX45" fmla="*/ 81642 w 385354"/>
                                <a:gd name="connsiteY45" fmla="*/ 203165 h 252151"/>
                                <a:gd name="connsiteX46" fmla="*/ 71845 w 385354"/>
                                <a:gd name="connsiteY46" fmla="*/ 216228 h 252151"/>
                                <a:gd name="connsiteX47" fmla="*/ 65314 w 385354"/>
                                <a:gd name="connsiteY47" fmla="*/ 206431 h 252151"/>
                                <a:gd name="connsiteX48" fmla="*/ 71845 w 385354"/>
                                <a:gd name="connsiteY48" fmla="*/ 193368 h 252151"/>
                                <a:gd name="connsiteX49" fmla="*/ 97971 w 385354"/>
                                <a:gd name="connsiteY49" fmla="*/ 157445 h 252151"/>
                                <a:gd name="connsiteX50" fmla="*/ 107768 w 385354"/>
                                <a:gd name="connsiteY50" fmla="*/ 131320 h 252151"/>
                                <a:gd name="connsiteX51" fmla="*/ 114300 w 385354"/>
                                <a:gd name="connsiteY51" fmla="*/ 114991 h 252151"/>
                                <a:gd name="connsiteX52" fmla="*/ 124097 w 385354"/>
                                <a:gd name="connsiteY52" fmla="*/ 101928 h 252151"/>
                                <a:gd name="connsiteX53" fmla="*/ 117565 w 385354"/>
                                <a:gd name="connsiteY53" fmla="*/ 141117 h 252151"/>
                                <a:gd name="connsiteX54" fmla="*/ 114300 w 385354"/>
                                <a:gd name="connsiteY54" fmla="*/ 150914 h 252151"/>
                                <a:gd name="connsiteX55" fmla="*/ 111034 w 385354"/>
                                <a:gd name="connsiteY55" fmla="*/ 173774 h 252151"/>
                                <a:gd name="connsiteX56" fmla="*/ 107768 w 385354"/>
                                <a:gd name="connsiteY56" fmla="*/ 183571 h 252151"/>
                                <a:gd name="connsiteX57" fmla="*/ 146957 w 385354"/>
                                <a:gd name="connsiteY57" fmla="*/ 154180 h 252151"/>
                                <a:gd name="connsiteX58" fmla="*/ 160020 w 385354"/>
                                <a:gd name="connsiteY58" fmla="*/ 137851 h 252151"/>
                                <a:gd name="connsiteX59" fmla="*/ 166551 w 385354"/>
                                <a:gd name="connsiteY59" fmla="*/ 118257 h 252151"/>
                                <a:gd name="connsiteX60" fmla="*/ 182880 w 385354"/>
                                <a:gd name="connsiteY60" fmla="*/ 88865 h 252151"/>
                                <a:gd name="connsiteX61" fmla="*/ 176348 w 385354"/>
                                <a:gd name="connsiteY61" fmla="*/ 141117 h 252151"/>
                                <a:gd name="connsiteX62" fmla="*/ 166551 w 385354"/>
                                <a:gd name="connsiteY62" fmla="*/ 167242 h 252151"/>
                                <a:gd name="connsiteX63" fmla="*/ 163285 w 385354"/>
                                <a:gd name="connsiteY63" fmla="*/ 177040 h 252151"/>
                                <a:gd name="connsiteX64" fmla="*/ 150222 w 385354"/>
                                <a:gd name="connsiteY64" fmla="*/ 206431 h 252151"/>
                                <a:gd name="connsiteX65" fmla="*/ 143691 w 385354"/>
                                <a:gd name="connsiteY65" fmla="*/ 222760 h 252151"/>
                                <a:gd name="connsiteX66" fmla="*/ 140425 w 385354"/>
                                <a:gd name="connsiteY66" fmla="*/ 232557 h 252151"/>
                                <a:gd name="connsiteX67" fmla="*/ 199208 w 385354"/>
                                <a:gd name="connsiteY67" fmla="*/ 154180 h 252151"/>
                                <a:gd name="connsiteX68" fmla="*/ 209005 w 385354"/>
                                <a:gd name="connsiteY68" fmla="*/ 141117 h 252151"/>
                                <a:gd name="connsiteX69" fmla="*/ 215537 w 385354"/>
                                <a:gd name="connsiteY69" fmla="*/ 128054 h 252151"/>
                                <a:gd name="connsiteX70" fmla="*/ 228600 w 385354"/>
                                <a:gd name="connsiteY70" fmla="*/ 114991 h 252151"/>
                                <a:gd name="connsiteX71" fmla="*/ 212271 w 385354"/>
                                <a:gd name="connsiteY71" fmla="*/ 154180 h 252151"/>
                                <a:gd name="connsiteX72" fmla="*/ 202474 w 385354"/>
                                <a:gd name="connsiteY72" fmla="*/ 180305 h 252151"/>
                                <a:gd name="connsiteX73" fmla="*/ 199208 w 385354"/>
                                <a:gd name="connsiteY73" fmla="*/ 190102 h 252151"/>
                                <a:gd name="connsiteX74" fmla="*/ 192677 w 385354"/>
                                <a:gd name="connsiteY74" fmla="*/ 206431 h 252151"/>
                                <a:gd name="connsiteX75" fmla="*/ 179614 w 385354"/>
                                <a:gd name="connsiteY75" fmla="*/ 219494 h 252151"/>
                                <a:gd name="connsiteX76" fmla="*/ 225334 w 385354"/>
                                <a:gd name="connsiteY76" fmla="*/ 216228 h 252151"/>
                                <a:gd name="connsiteX77" fmla="*/ 235131 w 385354"/>
                                <a:gd name="connsiteY77" fmla="*/ 209697 h 252151"/>
                                <a:gd name="connsiteX78" fmla="*/ 241662 w 385354"/>
                                <a:gd name="connsiteY78" fmla="*/ 196634 h 252151"/>
                                <a:gd name="connsiteX79" fmla="*/ 254725 w 385354"/>
                                <a:gd name="connsiteY79" fmla="*/ 180305 h 252151"/>
                                <a:gd name="connsiteX80" fmla="*/ 264522 w 385354"/>
                                <a:gd name="connsiteY80" fmla="*/ 157445 h 252151"/>
                                <a:gd name="connsiteX81" fmla="*/ 267788 w 385354"/>
                                <a:gd name="connsiteY81" fmla="*/ 147648 h 252151"/>
                                <a:gd name="connsiteX82" fmla="*/ 261257 w 385354"/>
                                <a:gd name="connsiteY82" fmla="*/ 180305 h 252151"/>
                                <a:gd name="connsiteX83" fmla="*/ 244928 w 385354"/>
                                <a:gd name="connsiteY83" fmla="*/ 206431 h 252151"/>
                                <a:gd name="connsiteX84" fmla="*/ 235131 w 385354"/>
                                <a:gd name="connsiteY84" fmla="*/ 216228 h 252151"/>
                                <a:gd name="connsiteX85" fmla="*/ 225334 w 385354"/>
                                <a:gd name="connsiteY85" fmla="*/ 219494 h 252151"/>
                                <a:gd name="connsiteX86" fmla="*/ 238397 w 385354"/>
                                <a:gd name="connsiteY86" fmla="*/ 216228 h 252151"/>
                                <a:gd name="connsiteX87" fmla="*/ 254725 w 385354"/>
                                <a:gd name="connsiteY87" fmla="*/ 203165 h 252151"/>
                                <a:gd name="connsiteX88" fmla="*/ 264522 w 385354"/>
                                <a:gd name="connsiteY88" fmla="*/ 173774 h 252151"/>
                                <a:gd name="connsiteX89" fmla="*/ 267788 w 385354"/>
                                <a:gd name="connsiteY89" fmla="*/ 163977 h 252151"/>
                                <a:gd name="connsiteX90" fmla="*/ 257991 w 385354"/>
                                <a:gd name="connsiteY90" fmla="*/ 167242 h 252151"/>
                                <a:gd name="connsiteX91" fmla="*/ 251460 w 385354"/>
                                <a:gd name="connsiteY91" fmla="*/ 177040 h 252151"/>
                                <a:gd name="connsiteX92" fmla="*/ 189411 w 385354"/>
                                <a:gd name="connsiteY92" fmla="*/ 180305 h 252151"/>
                                <a:gd name="connsiteX93" fmla="*/ 163285 w 385354"/>
                                <a:gd name="connsiteY93" fmla="*/ 167242 h 252151"/>
                                <a:gd name="connsiteX94" fmla="*/ 137160 w 385354"/>
                                <a:gd name="connsiteY94" fmla="*/ 144382 h 252151"/>
                                <a:gd name="connsiteX95" fmla="*/ 114300 w 385354"/>
                                <a:gd name="connsiteY95" fmla="*/ 128054 h 252151"/>
                                <a:gd name="connsiteX96" fmla="*/ 107768 w 385354"/>
                                <a:gd name="connsiteY96" fmla="*/ 118257 h 252151"/>
                                <a:gd name="connsiteX97" fmla="*/ 94705 w 385354"/>
                                <a:gd name="connsiteY97" fmla="*/ 105194 h 252151"/>
                                <a:gd name="connsiteX98" fmla="*/ 81642 w 385354"/>
                                <a:gd name="connsiteY98" fmla="*/ 92131 h 252151"/>
                                <a:gd name="connsiteX99" fmla="*/ 71845 w 385354"/>
                                <a:gd name="connsiteY99" fmla="*/ 85600 h 252151"/>
                                <a:gd name="connsiteX100" fmla="*/ 65314 w 385354"/>
                                <a:gd name="connsiteY100" fmla="*/ 75802 h 252151"/>
                                <a:gd name="connsiteX101" fmla="*/ 58782 w 385354"/>
                                <a:gd name="connsiteY101" fmla="*/ 69271 h 252151"/>
                                <a:gd name="connsiteX102" fmla="*/ 62048 w 385354"/>
                                <a:gd name="connsiteY102" fmla="*/ 79068 h 252151"/>
                                <a:gd name="connsiteX103" fmla="*/ 111034 w 385354"/>
                                <a:gd name="connsiteY103" fmla="*/ 131320 h 252151"/>
                                <a:gd name="connsiteX104" fmla="*/ 182880 w 385354"/>
                                <a:gd name="connsiteY104" fmla="*/ 193368 h 252151"/>
                                <a:gd name="connsiteX105" fmla="*/ 231865 w 385354"/>
                                <a:gd name="connsiteY105" fmla="*/ 232557 h 252151"/>
                                <a:gd name="connsiteX106" fmla="*/ 310242 w 385354"/>
                                <a:gd name="connsiteY106" fmla="*/ 252151 h 252151"/>
                                <a:gd name="connsiteX107" fmla="*/ 303711 w 385354"/>
                                <a:gd name="connsiteY107" fmla="*/ 232557 h 252151"/>
                                <a:gd name="connsiteX108" fmla="*/ 271054 w 385354"/>
                                <a:gd name="connsiteY108" fmla="*/ 193368 h 252151"/>
                                <a:gd name="connsiteX109" fmla="*/ 264522 w 385354"/>
                                <a:gd name="connsiteY109" fmla="*/ 186837 h 252151"/>
                                <a:gd name="connsiteX110" fmla="*/ 248194 w 385354"/>
                                <a:gd name="connsiteY110" fmla="*/ 177040 h 252151"/>
                                <a:gd name="connsiteX111" fmla="*/ 235131 w 385354"/>
                                <a:gd name="connsiteY111" fmla="*/ 170508 h 252151"/>
                                <a:gd name="connsiteX112" fmla="*/ 212271 w 385354"/>
                                <a:gd name="connsiteY112" fmla="*/ 154180 h 252151"/>
                                <a:gd name="connsiteX113" fmla="*/ 192677 w 385354"/>
                                <a:gd name="connsiteY113" fmla="*/ 134585 h 252151"/>
                                <a:gd name="connsiteX114" fmla="*/ 182880 w 385354"/>
                                <a:gd name="connsiteY114" fmla="*/ 124788 h 252151"/>
                                <a:gd name="connsiteX115" fmla="*/ 153488 w 385354"/>
                                <a:gd name="connsiteY115" fmla="*/ 98662 h 252151"/>
                                <a:gd name="connsiteX116" fmla="*/ 163285 w 385354"/>
                                <a:gd name="connsiteY116" fmla="*/ 108460 h 252151"/>
                                <a:gd name="connsiteX117" fmla="*/ 169817 w 385354"/>
                                <a:gd name="connsiteY117" fmla="*/ 121522 h 252151"/>
                                <a:gd name="connsiteX118" fmla="*/ 189411 w 385354"/>
                                <a:gd name="connsiteY118" fmla="*/ 144382 h 252151"/>
                                <a:gd name="connsiteX119" fmla="*/ 202474 w 385354"/>
                                <a:gd name="connsiteY119" fmla="*/ 167242 h 252151"/>
                                <a:gd name="connsiteX120" fmla="*/ 215537 w 385354"/>
                                <a:gd name="connsiteY120" fmla="*/ 173774 h 252151"/>
                                <a:gd name="connsiteX121" fmla="*/ 225334 w 385354"/>
                                <a:gd name="connsiteY121" fmla="*/ 186837 h 252151"/>
                                <a:gd name="connsiteX122" fmla="*/ 251460 w 385354"/>
                                <a:gd name="connsiteY122" fmla="*/ 199900 h 252151"/>
                                <a:gd name="connsiteX123" fmla="*/ 277585 w 385354"/>
                                <a:gd name="connsiteY123" fmla="*/ 212962 h 252151"/>
                                <a:gd name="connsiteX124" fmla="*/ 303711 w 385354"/>
                                <a:gd name="connsiteY124" fmla="*/ 222760 h 252151"/>
                                <a:gd name="connsiteX125" fmla="*/ 329837 w 385354"/>
                                <a:gd name="connsiteY125" fmla="*/ 219494 h 252151"/>
                                <a:gd name="connsiteX126" fmla="*/ 336368 w 385354"/>
                                <a:gd name="connsiteY126" fmla="*/ 212962 h 252151"/>
                                <a:gd name="connsiteX127" fmla="*/ 320040 w 385354"/>
                                <a:gd name="connsiteY127" fmla="*/ 163977 h 252151"/>
                                <a:gd name="connsiteX128" fmla="*/ 303711 w 385354"/>
                                <a:gd name="connsiteY128" fmla="*/ 154180 h 252151"/>
                                <a:gd name="connsiteX129" fmla="*/ 290648 w 385354"/>
                                <a:gd name="connsiteY129" fmla="*/ 141117 h 252151"/>
                                <a:gd name="connsiteX130" fmla="*/ 284117 w 385354"/>
                                <a:gd name="connsiteY130" fmla="*/ 134585 h 252151"/>
                                <a:gd name="connsiteX131" fmla="*/ 264522 w 385354"/>
                                <a:gd name="connsiteY131" fmla="*/ 124788 h 252151"/>
                                <a:gd name="connsiteX132" fmla="*/ 235131 w 385354"/>
                                <a:gd name="connsiteY132" fmla="*/ 111725 h 252151"/>
                                <a:gd name="connsiteX133" fmla="*/ 205740 w 385354"/>
                                <a:gd name="connsiteY133" fmla="*/ 92131 h 252151"/>
                                <a:gd name="connsiteX134" fmla="*/ 192677 w 385354"/>
                                <a:gd name="connsiteY134" fmla="*/ 82334 h 252151"/>
                                <a:gd name="connsiteX135" fmla="*/ 202474 w 385354"/>
                                <a:gd name="connsiteY135" fmla="*/ 98662 h 252151"/>
                                <a:gd name="connsiteX136" fmla="*/ 212271 w 385354"/>
                                <a:gd name="connsiteY136" fmla="*/ 101928 h 252151"/>
                                <a:gd name="connsiteX137" fmla="*/ 235131 w 385354"/>
                                <a:gd name="connsiteY137" fmla="*/ 128054 h 252151"/>
                                <a:gd name="connsiteX138" fmla="*/ 251460 w 385354"/>
                                <a:gd name="connsiteY138" fmla="*/ 137851 h 252151"/>
                                <a:gd name="connsiteX139" fmla="*/ 287382 w 385354"/>
                                <a:gd name="connsiteY139" fmla="*/ 154180 h 252151"/>
                                <a:gd name="connsiteX140" fmla="*/ 297180 w 385354"/>
                                <a:gd name="connsiteY140" fmla="*/ 160711 h 252151"/>
                                <a:gd name="connsiteX141" fmla="*/ 316774 w 385354"/>
                                <a:gd name="connsiteY141" fmla="*/ 167242 h 252151"/>
                                <a:gd name="connsiteX142" fmla="*/ 329837 w 385354"/>
                                <a:gd name="connsiteY142" fmla="*/ 173774 h 252151"/>
                                <a:gd name="connsiteX143" fmla="*/ 339634 w 385354"/>
                                <a:gd name="connsiteY143" fmla="*/ 180305 h 252151"/>
                                <a:gd name="connsiteX144" fmla="*/ 349431 w 385354"/>
                                <a:gd name="connsiteY144" fmla="*/ 183571 h 252151"/>
                                <a:gd name="connsiteX145" fmla="*/ 342900 w 385354"/>
                                <a:gd name="connsiteY145" fmla="*/ 160711 h 252151"/>
                                <a:gd name="connsiteX146" fmla="*/ 339634 w 385354"/>
                                <a:gd name="connsiteY146" fmla="*/ 150914 h 252151"/>
                                <a:gd name="connsiteX147" fmla="*/ 333102 w 385354"/>
                                <a:gd name="connsiteY147" fmla="*/ 144382 h 252151"/>
                                <a:gd name="connsiteX148" fmla="*/ 313508 w 385354"/>
                                <a:gd name="connsiteY148" fmla="*/ 118257 h 252151"/>
                                <a:gd name="connsiteX149" fmla="*/ 297180 w 385354"/>
                                <a:gd name="connsiteY149" fmla="*/ 108460 h 252151"/>
                                <a:gd name="connsiteX150" fmla="*/ 287382 w 385354"/>
                                <a:gd name="connsiteY150" fmla="*/ 98662 h 252151"/>
                                <a:gd name="connsiteX151" fmla="*/ 271054 w 385354"/>
                                <a:gd name="connsiteY151" fmla="*/ 88865 h 252151"/>
                                <a:gd name="connsiteX152" fmla="*/ 254725 w 385354"/>
                                <a:gd name="connsiteY152" fmla="*/ 79068 h 252151"/>
                                <a:gd name="connsiteX153" fmla="*/ 244928 w 385354"/>
                                <a:gd name="connsiteY153" fmla="*/ 66005 h 252151"/>
                                <a:gd name="connsiteX154" fmla="*/ 235131 w 385354"/>
                                <a:gd name="connsiteY154" fmla="*/ 59474 h 252151"/>
                                <a:gd name="connsiteX155" fmla="*/ 257991 w 385354"/>
                                <a:gd name="connsiteY155" fmla="*/ 98662 h 252151"/>
                                <a:gd name="connsiteX156" fmla="*/ 277585 w 385354"/>
                                <a:gd name="connsiteY156" fmla="*/ 111725 h 252151"/>
                                <a:gd name="connsiteX157" fmla="*/ 300445 w 385354"/>
                                <a:gd name="connsiteY157" fmla="*/ 131320 h 252151"/>
                                <a:gd name="connsiteX158" fmla="*/ 346165 w 385354"/>
                                <a:gd name="connsiteY158" fmla="*/ 157445 h 252151"/>
                                <a:gd name="connsiteX159" fmla="*/ 369025 w 385354"/>
                                <a:gd name="connsiteY159" fmla="*/ 177040 h 252151"/>
                                <a:gd name="connsiteX160" fmla="*/ 378822 w 385354"/>
                                <a:gd name="connsiteY160" fmla="*/ 180305 h 252151"/>
                                <a:gd name="connsiteX161" fmla="*/ 385354 w 385354"/>
                                <a:gd name="connsiteY161" fmla="*/ 183571 h 252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Lst>
                              <a:rect l="l" t="t" r="r" b="b"/>
                              <a:pathLst>
                                <a:path w="385354" h="252151">
                                  <a:moveTo>
                                    <a:pt x="0" y="111725"/>
                                  </a:moveTo>
                                  <a:cubicBezTo>
                                    <a:pt x="13390" y="103691"/>
                                    <a:pt x="23407" y="99476"/>
                                    <a:pt x="32657" y="85600"/>
                                  </a:cubicBezTo>
                                  <a:cubicBezTo>
                                    <a:pt x="37011" y="79068"/>
                                    <a:pt x="40169" y="71556"/>
                                    <a:pt x="45720" y="66005"/>
                                  </a:cubicBezTo>
                                  <a:lnTo>
                                    <a:pt x="65314" y="46411"/>
                                  </a:lnTo>
                                  <a:cubicBezTo>
                                    <a:pt x="66403" y="43145"/>
                                    <a:pt x="66809" y="39566"/>
                                    <a:pt x="68580" y="36614"/>
                                  </a:cubicBezTo>
                                  <a:cubicBezTo>
                                    <a:pt x="70164" y="33974"/>
                                    <a:pt x="73734" y="32836"/>
                                    <a:pt x="75111" y="30082"/>
                                  </a:cubicBezTo>
                                  <a:cubicBezTo>
                                    <a:pt x="78190" y="23924"/>
                                    <a:pt x="79465" y="17019"/>
                                    <a:pt x="81642" y="10488"/>
                                  </a:cubicBezTo>
                                  <a:cubicBezTo>
                                    <a:pt x="82731" y="7222"/>
                                    <a:pt x="85583" y="-2684"/>
                                    <a:pt x="84908" y="691"/>
                                  </a:cubicBezTo>
                                  <a:cubicBezTo>
                                    <a:pt x="80872" y="20869"/>
                                    <a:pt x="86261" y="13941"/>
                                    <a:pt x="71845" y="23551"/>
                                  </a:cubicBezTo>
                                  <a:cubicBezTo>
                                    <a:pt x="65489" y="42623"/>
                                    <a:pt x="73554" y="25108"/>
                                    <a:pt x="58782" y="39880"/>
                                  </a:cubicBezTo>
                                  <a:cubicBezTo>
                                    <a:pt x="49425" y="49237"/>
                                    <a:pt x="54296" y="48852"/>
                                    <a:pt x="48985" y="59474"/>
                                  </a:cubicBezTo>
                                  <a:cubicBezTo>
                                    <a:pt x="36324" y="84797"/>
                                    <a:pt x="47397" y="54443"/>
                                    <a:pt x="39188" y="79068"/>
                                  </a:cubicBezTo>
                                  <a:cubicBezTo>
                                    <a:pt x="36464" y="98136"/>
                                    <a:pt x="36474" y="101077"/>
                                    <a:pt x="32657" y="118257"/>
                                  </a:cubicBezTo>
                                  <a:cubicBezTo>
                                    <a:pt x="31683" y="122639"/>
                                    <a:pt x="26217" y="128146"/>
                                    <a:pt x="29391" y="131320"/>
                                  </a:cubicBezTo>
                                  <a:cubicBezTo>
                                    <a:pt x="32166" y="134095"/>
                                    <a:pt x="33337" y="124476"/>
                                    <a:pt x="35922" y="121522"/>
                                  </a:cubicBezTo>
                                  <a:cubicBezTo>
                                    <a:pt x="40991" y="115729"/>
                                    <a:pt x="46808" y="110637"/>
                                    <a:pt x="52251" y="105194"/>
                                  </a:cubicBezTo>
                                  <a:cubicBezTo>
                                    <a:pt x="54428" y="103017"/>
                                    <a:pt x="55861" y="99635"/>
                                    <a:pt x="58782" y="98662"/>
                                  </a:cubicBezTo>
                                  <a:lnTo>
                                    <a:pt x="68580" y="95397"/>
                                  </a:lnTo>
                                  <a:cubicBezTo>
                                    <a:pt x="70757" y="93220"/>
                                    <a:pt x="73188" y="91269"/>
                                    <a:pt x="75111" y="88865"/>
                                  </a:cubicBezTo>
                                  <a:cubicBezTo>
                                    <a:pt x="77563" y="85800"/>
                                    <a:pt x="78867" y="81843"/>
                                    <a:pt x="81642" y="79068"/>
                                  </a:cubicBezTo>
                                  <a:cubicBezTo>
                                    <a:pt x="84418" y="76293"/>
                                    <a:pt x="88174" y="74714"/>
                                    <a:pt x="91440" y="72537"/>
                                  </a:cubicBezTo>
                                  <a:cubicBezTo>
                                    <a:pt x="101791" y="57010"/>
                                    <a:pt x="96728" y="66466"/>
                                    <a:pt x="104502" y="43145"/>
                                  </a:cubicBezTo>
                                  <a:cubicBezTo>
                                    <a:pt x="105591" y="39879"/>
                                    <a:pt x="102777" y="49863"/>
                                    <a:pt x="101237" y="52942"/>
                                  </a:cubicBezTo>
                                  <a:cubicBezTo>
                                    <a:pt x="88073" y="79268"/>
                                    <a:pt x="101471" y="55916"/>
                                    <a:pt x="88174" y="72537"/>
                                  </a:cubicBezTo>
                                  <a:cubicBezTo>
                                    <a:pt x="67516" y="98359"/>
                                    <a:pt x="99398" y="63251"/>
                                    <a:pt x="71845" y="95397"/>
                                  </a:cubicBezTo>
                                  <a:cubicBezTo>
                                    <a:pt x="68839" y="98904"/>
                                    <a:pt x="65005" y="101646"/>
                                    <a:pt x="62048" y="105194"/>
                                  </a:cubicBezTo>
                                  <a:cubicBezTo>
                                    <a:pt x="59535" y="108209"/>
                                    <a:pt x="57969" y="111926"/>
                                    <a:pt x="55517" y="114991"/>
                                  </a:cubicBezTo>
                                  <a:cubicBezTo>
                                    <a:pt x="53594" y="117395"/>
                                    <a:pt x="50908" y="119118"/>
                                    <a:pt x="48985" y="121522"/>
                                  </a:cubicBezTo>
                                  <a:cubicBezTo>
                                    <a:pt x="46533" y="124587"/>
                                    <a:pt x="44048" y="127733"/>
                                    <a:pt x="42454" y="131320"/>
                                  </a:cubicBezTo>
                                  <a:cubicBezTo>
                                    <a:pt x="39658" y="137611"/>
                                    <a:pt x="35922" y="150914"/>
                                    <a:pt x="35922" y="150914"/>
                                  </a:cubicBezTo>
                                  <a:cubicBezTo>
                                    <a:pt x="37011" y="158534"/>
                                    <a:pt x="34918" y="167369"/>
                                    <a:pt x="39188" y="173774"/>
                                  </a:cubicBezTo>
                                  <a:cubicBezTo>
                                    <a:pt x="41098" y="176638"/>
                                    <a:pt x="46184" y="172509"/>
                                    <a:pt x="48985" y="170508"/>
                                  </a:cubicBezTo>
                                  <a:cubicBezTo>
                                    <a:pt x="53996" y="166929"/>
                                    <a:pt x="57694" y="161799"/>
                                    <a:pt x="62048" y="157445"/>
                                  </a:cubicBezTo>
                                  <a:lnTo>
                                    <a:pt x="84908" y="134585"/>
                                  </a:lnTo>
                                  <a:cubicBezTo>
                                    <a:pt x="87085" y="132408"/>
                                    <a:pt x="89732" y="130616"/>
                                    <a:pt x="91440" y="128054"/>
                                  </a:cubicBezTo>
                                  <a:cubicBezTo>
                                    <a:pt x="95794" y="121523"/>
                                    <a:pt x="102020" y="115907"/>
                                    <a:pt x="104502" y="108460"/>
                                  </a:cubicBezTo>
                                  <a:cubicBezTo>
                                    <a:pt x="105591" y="105194"/>
                                    <a:pt x="105997" y="101614"/>
                                    <a:pt x="107768" y="98662"/>
                                  </a:cubicBezTo>
                                  <a:cubicBezTo>
                                    <a:pt x="109352" y="96022"/>
                                    <a:pt x="111660" y="93715"/>
                                    <a:pt x="114300" y="92131"/>
                                  </a:cubicBezTo>
                                  <a:cubicBezTo>
                                    <a:pt x="117252" y="90360"/>
                                    <a:pt x="120831" y="89954"/>
                                    <a:pt x="124097" y="88865"/>
                                  </a:cubicBezTo>
                                  <a:cubicBezTo>
                                    <a:pt x="121920" y="98662"/>
                                    <a:pt x="119822" y="108478"/>
                                    <a:pt x="117565" y="118257"/>
                                  </a:cubicBezTo>
                                  <a:cubicBezTo>
                                    <a:pt x="116556" y="122630"/>
                                    <a:pt x="115274" y="126939"/>
                                    <a:pt x="114300" y="131320"/>
                                  </a:cubicBezTo>
                                  <a:cubicBezTo>
                                    <a:pt x="104347" y="176113"/>
                                    <a:pt x="116518" y="126822"/>
                                    <a:pt x="107768" y="157445"/>
                                  </a:cubicBezTo>
                                  <a:cubicBezTo>
                                    <a:pt x="106535" y="161761"/>
                                    <a:pt x="106270" y="166383"/>
                                    <a:pt x="104502" y="170508"/>
                                  </a:cubicBezTo>
                                  <a:cubicBezTo>
                                    <a:pt x="102956" y="174115"/>
                                    <a:pt x="99726" y="176795"/>
                                    <a:pt x="97971" y="180305"/>
                                  </a:cubicBezTo>
                                  <a:cubicBezTo>
                                    <a:pt x="96432" y="183384"/>
                                    <a:pt x="96706" y="187301"/>
                                    <a:pt x="94705" y="190102"/>
                                  </a:cubicBezTo>
                                  <a:cubicBezTo>
                                    <a:pt x="91126" y="195113"/>
                                    <a:pt x="85337" y="198239"/>
                                    <a:pt x="81642" y="203165"/>
                                  </a:cubicBezTo>
                                  <a:lnTo>
                                    <a:pt x="71845" y="216228"/>
                                  </a:lnTo>
                                  <a:cubicBezTo>
                                    <a:pt x="69668" y="212962"/>
                                    <a:pt x="65314" y="210356"/>
                                    <a:pt x="65314" y="206431"/>
                                  </a:cubicBezTo>
                                  <a:cubicBezTo>
                                    <a:pt x="65314" y="201563"/>
                                    <a:pt x="69294" y="197514"/>
                                    <a:pt x="71845" y="193368"/>
                                  </a:cubicBezTo>
                                  <a:cubicBezTo>
                                    <a:pt x="88885" y="165679"/>
                                    <a:pt x="84230" y="171189"/>
                                    <a:pt x="97971" y="157445"/>
                                  </a:cubicBezTo>
                                  <a:cubicBezTo>
                                    <a:pt x="103542" y="135162"/>
                                    <a:pt x="98010" y="153275"/>
                                    <a:pt x="107768" y="131320"/>
                                  </a:cubicBezTo>
                                  <a:cubicBezTo>
                                    <a:pt x="110149" y="125963"/>
                                    <a:pt x="111453" y="120116"/>
                                    <a:pt x="114300" y="114991"/>
                                  </a:cubicBezTo>
                                  <a:cubicBezTo>
                                    <a:pt x="116943" y="110233"/>
                                    <a:pt x="120831" y="106282"/>
                                    <a:pt x="124097" y="101928"/>
                                  </a:cubicBezTo>
                                  <a:cubicBezTo>
                                    <a:pt x="121920" y="114991"/>
                                    <a:pt x="120162" y="128131"/>
                                    <a:pt x="117565" y="141117"/>
                                  </a:cubicBezTo>
                                  <a:cubicBezTo>
                                    <a:pt x="116890" y="144492"/>
                                    <a:pt x="114975" y="147539"/>
                                    <a:pt x="114300" y="150914"/>
                                  </a:cubicBezTo>
                                  <a:cubicBezTo>
                                    <a:pt x="112791" y="158462"/>
                                    <a:pt x="112544" y="166226"/>
                                    <a:pt x="111034" y="173774"/>
                                  </a:cubicBezTo>
                                  <a:cubicBezTo>
                                    <a:pt x="110359" y="177149"/>
                                    <a:pt x="104746" y="185219"/>
                                    <a:pt x="107768" y="183571"/>
                                  </a:cubicBezTo>
                                  <a:cubicBezTo>
                                    <a:pt x="122103" y="175752"/>
                                    <a:pt x="133894" y="163977"/>
                                    <a:pt x="146957" y="154180"/>
                                  </a:cubicBezTo>
                                  <a:cubicBezTo>
                                    <a:pt x="158862" y="118455"/>
                                    <a:pt x="138922" y="171606"/>
                                    <a:pt x="160020" y="137851"/>
                                  </a:cubicBezTo>
                                  <a:cubicBezTo>
                                    <a:pt x="163669" y="132013"/>
                                    <a:pt x="164080" y="124683"/>
                                    <a:pt x="166551" y="118257"/>
                                  </a:cubicBezTo>
                                  <a:cubicBezTo>
                                    <a:pt x="175726" y="94402"/>
                                    <a:pt x="171168" y="100577"/>
                                    <a:pt x="182880" y="88865"/>
                                  </a:cubicBezTo>
                                  <a:cubicBezTo>
                                    <a:pt x="182173" y="95931"/>
                                    <a:pt x="179465" y="130209"/>
                                    <a:pt x="176348" y="141117"/>
                                  </a:cubicBezTo>
                                  <a:cubicBezTo>
                                    <a:pt x="173793" y="150060"/>
                                    <a:pt x="169729" y="158501"/>
                                    <a:pt x="166551" y="167242"/>
                                  </a:cubicBezTo>
                                  <a:cubicBezTo>
                                    <a:pt x="165374" y="170477"/>
                                    <a:pt x="164683" y="173894"/>
                                    <a:pt x="163285" y="177040"/>
                                  </a:cubicBezTo>
                                  <a:cubicBezTo>
                                    <a:pt x="135697" y="239113"/>
                                    <a:pt x="163459" y="171133"/>
                                    <a:pt x="150222" y="206431"/>
                                  </a:cubicBezTo>
                                  <a:cubicBezTo>
                                    <a:pt x="148164" y="211920"/>
                                    <a:pt x="145749" y="217271"/>
                                    <a:pt x="143691" y="222760"/>
                                  </a:cubicBezTo>
                                  <a:cubicBezTo>
                                    <a:pt x="142482" y="225983"/>
                                    <a:pt x="137708" y="234670"/>
                                    <a:pt x="140425" y="232557"/>
                                  </a:cubicBezTo>
                                  <a:cubicBezTo>
                                    <a:pt x="189674" y="194252"/>
                                    <a:pt x="160678" y="205555"/>
                                    <a:pt x="199208" y="154180"/>
                                  </a:cubicBezTo>
                                  <a:cubicBezTo>
                                    <a:pt x="202474" y="149826"/>
                                    <a:pt x="206120" y="145733"/>
                                    <a:pt x="209005" y="141117"/>
                                  </a:cubicBezTo>
                                  <a:cubicBezTo>
                                    <a:pt x="211585" y="136989"/>
                                    <a:pt x="212616" y="131949"/>
                                    <a:pt x="215537" y="128054"/>
                                  </a:cubicBezTo>
                                  <a:cubicBezTo>
                                    <a:pt x="219232" y="123128"/>
                                    <a:pt x="228600" y="114991"/>
                                    <a:pt x="228600" y="114991"/>
                                  </a:cubicBezTo>
                                  <a:cubicBezTo>
                                    <a:pt x="223157" y="128054"/>
                                    <a:pt x="217527" y="141041"/>
                                    <a:pt x="212271" y="154180"/>
                                  </a:cubicBezTo>
                                  <a:cubicBezTo>
                                    <a:pt x="208817" y="162815"/>
                                    <a:pt x="205652" y="171564"/>
                                    <a:pt x="202474" y="180305"/>
                                  </a:cubicBezTo>
                                  <a:cubicBezTo>
                                    <a:pt x="201298" y="183540"/>
                                    <a:pt x="200417" y="186879"/>
                                    <a:pt x="199208" y="190102"/>
                                  </a:cubicBezTo>
                                  <a:cubicBezTo>
                                    <a:pt x="197150" y="195591"/>
                                    <a:pt x="195929" y="201553"/>
                                    <a:pt x="192677" y="206431"/>
                                  </a:cubicBezTo>
                                  <a:cubicBezTo>
                                    <a:pt x="189261" y="211555"/>
                                    <a:pt x="173472" y="219933"/>
                                    <a:pt x="179614" y="219494"/>
                                  </a:cubicBezTo>
                                  <a:lnTo>
                                    <a:pt x="225334" y="216228"/>
                                  </a:lnTo>
                                  <a:cubicBezTo>
                                    <a:pt x="228600" y="214051"/>
                                    <a:pt x="232618" y="212712"/>
                                    <a:pt x="235131" y="209697"/>
                                  </a:cubicBezTo>
                                  <a:cubicBezTo>
                                    <a:pt x="238248" y="205957"/>
                                    <a:pt x="239247" y="200861"/>
                                    <a:pt x="241662" y="196634"/>
                                  </a:cubicBezTo>
                                  <a:cubicBezTo>
                                    <a:pt x="247153" y="187024"/>
                                    <a:pt x="247575" y="187456"/>
                                    <a:pt x="254725" y="180305"/>
                                  </a:cubicBezTo>
                                  <a:cubicBezTo>
                                    <a:pt x="262384" y="157329"/>
                                    <a:pt x="252416" y="185693"/>
                                    <a:pt x="264522" y="157445"/>
                                  </a:cubicBezTo>
                                  <a:cubicBezTo>
                                    <a:pt x="265878" y="154281"/>
                                    <a:pt x="268275" y="144240"/>
                                    <a:pt x="267788" y="147648"/>
                                  </a:cubicBezTo>
                                  <a:cubicBezTo>
                                    <a:pt x="266218" y="158638"/>
                                    <a:pt x="264307" y="169631"/>
                                    <a:pt x="261257" y="180305"/>
                                  </a:cubicBezTo>
                                  <a:cubicBezTo>
                                    <a:pt x="258868" y="188666"/>
                                    <a:pt x="250293" y="200172"/>
                                    <a:pt x="244928" y="206431"/>
                                  </a:cubicBezTo>
                                  <a:cubicBezTo>
                                    <a:pt x="241922" y="209938"/>
                                    <a:pt x="238974" y="213666"/>
                                    <a:pt x="235131" y="216228"/>
                                  </a:cubicBezTo>
                                  <a:cubicBezTo>
                                    <a:pt x="232267" y="218138"/>
                                    <a:pt x="221892" y="219494"/>
                                    <a:pt x="225334" y="219494"/>
                                  </a:cubicBezTo>
                                  <a:cubicBezTo>
                                    <a:pt x="229822" y="219494"/>
                                    <a:pt x="234043" y="217317"/>
                                    <a:pt x="238397" y="216228"/>
                                  </a:cubicBezTo>
                                  <a:cubicBezTo>
                                    <a:pt x="243840" y="211874"/>
                                    <a:pt x="250135" y="208411"/>
                                    <a:pt x="254725" y="203165"/>
                                  </a:cubicBezTo>
                                  <a:cubicBezTo>
                                    <a:pt x="262332" y="194471"/>
                                    <a:pt x="261907" y="184235"/>
                                    <a:pt x="264522" y="173774"/>
                                  </a:cubicBezTo>
                                  <a:cubicBezTo>
                                    <a:pt x="265357" y="170434"/>
                                    <a:pt x="270222" y="166411"/>
                                    <a:pt x="267788" y="163977"/>
                                  </a:cubicBezTo>
                                  <a:cubicBezTo>
                                    <a:pt x="265354" y="161543"/>
                                    <a:pt x="261257" y="166154"/>
                                    <a:pt x="257991" y="167242"/>
                                  </a:cubicBezTo>
                                  <a:cubicBezTo>
                                    <a:pt x="255814" y="170508"/>
                                    <a:pt x="253912" y="173975"/>
                                    <a:pt x="251460" y="177040"/>
                                  </a:cubicBezTo>
                                  <a:cubicBezTo>
                                    <a:pt x="235573" y="196899"/>
                                    <a:pt x="225399" y="182422"/>
                                    <a:pt x="189411" y="180305"/>
                                  </a:cubicBezTo>
                                  <a:cubicBezTo>
                                    <a:pt x="166713" y="165174"/>
                                    <a:pt x="195241" y="183220"/>
                                    <a:pt x="163285" y="167242"/>
                                  </a:cubicBezTo>
                                  <a:cubicBezTo>
                                    <a:pt x="143789" y="157494"/>
                                    <a:pt x="162724" y="161422"/>
                                    <a:pt x="137160" y="144382"/>
                                  </a:cubicBezTo>
                                  <a:cubicBezTo>
                                    <a:pt x="131593" y="140671"/>
                                    <a:pt x="118356" y="132110"/>
                                    <a:pt x="114300" y="128054"/>
                                  </a:cubicBezTo>
                                  <a:cubicBezTo>
                                    <a:pt x="111525" y="125279"/>
                                    <a:pt x="110322" y="121237"/>
                                    <a:pt x="107768" y="118257"/>
                                  </a:cubicBezTo>
                                  <a:cubicBezTo>
                                    <a:pt x="103760" y="113582"/>
                                    <a:pt x="99059" y="109548"/>
                                    <a:pt x="94705" y="105194"/>
                                  </a:cubicBezTo>
                                  <a:lnTo>
                                    <a:pt x="81642" y="92131"/>
                                  </a:lnTo>
                                  <a:lnTo>
                                    <a:pt x="71845" y="85600"/>
                                  </a:lnTo>
                                  <a:cubicBezTo>
                                    <a:pt x="69668" y="82334"/>
                                    <a:pt x="67766" y="78867"/>
                                    <a:pt x="65314" y="75802"/>
                                  </a:cubicBezTo>
                                  <a:cubicBezTo>
                                    <a:pt x="63391" y="73398"/>
                                    <a:pt x="60959" y="67094"/>
                                    <a:pt x="58782" y="69271"/>
                                  </a:cubicBezTo>
                                  <a:cubicBezTo>
                                    <a:pt x="56348" y="71705"/>
                                    <a:pt x="60074" y="76248"/>
                                    <a:pt x="62048" y="79068"/>
                                  </a:cubicBezTo>
                                  <a:cubicBezTo>
                                    <a:pt x="71528" y="92610"/>
                                    <a:pt x="100958" y="122219"/>
                                    <a:pt x="111034" y="131320"/>
                                  </a:cubicBezTo>
                                  <a:cubicBezTo>
                                    <a:pt x="134517" y="152530"/>
                                    <a:pt x="159066" y="172531"/>
                                    <a:pt x="182880" y="193368"/>
                                  </a:cubicBezTo>
                                  <a:cubicBezTo>
                                    <a:pt x="203849" y="211716"/>
                                    <a:pt x="176452" y="202719"/>
                                    <a:pt x="231865" y="232557"/>
                                  </a:cubicBezTo>
                                  <a:cubicBezTo>
                                    <a:pt x="250955" y="242836"/>
                                    <a:pt x="288519" y="248201"/>
                                    <a:pt x="310242" y="252151"/>
                                  </a:cubicBezTo>
                                  <a:cubicBezTo>
                                    <a:pt x="308065" y="245620"/>
                                    <a:pt x="306790" y="238715"/>
                                    <a:pt x="303711" y="232557"/>
                                  </a:cubicBezTo>
                                  <a:cubicBezTo>
                                    <a:pt x="294618" y="214371"/>
                                    <a:pt x="285499" y="207812"/>
                                    <a:pt x="271054" y="193368"/>
                                  </a:cubicBezTo>
                                  <a:cubicBezTo>
                                    <a:pt x="268877" y="191191"/>
                                    <a:pt x="267162" y="188421"/>
                                    <a:pt x="264522" y="186837"/>
                                  </a:cubicBezTo>
                                  <a:cubicBezTo>
                                    <a:pt x="259079" y="183571"/>
                                    <a:pt x="253742" y="180123"/>
                                    <a:pt x="248194" y="177040"/>
                                  </a:cubicBezTo>
                                  <a:cubicBezTo>
                                    <a:pt x="243938" y="174676"/>
                                    <a:pt x="239026" y="173429"/>
                                    <a:pt x="235131" y="170508"/>
                                  </a:cubicBezTo>
                                  <a:cubicBezTo>
                                    <a:pt x="210338" y="151913"/>
                                    <a:pt x="233106" y="161124"/>
                                    <a:pt x="212271" y="154180"/>
                                  </a:cubicBezTo>
                                  <a:lnTo>
                                    <a:pt x="192677" y="134585"/>
                                  </a:lnTo>
                                  <a:cubicBezTo>
                                    <a:pt x="189411" y="131319"/>
                                    <a:pt x="186723" y="127350"/>
                                    <a:pt x="182880" y="124788"/>
                                  </a:cubicBezTo>
                                  <a:cubicBezTo>
                                    <a:pt x="165395" y="113133"/>
                                    <a:pt x="175861" y="121035"/>
                                    <a:pt x="153488" y="98662"/>
                                  </a:cubicBezTo>
                                  <a:cubicBezTo>
                                    <a:pt x="150222" y="95396"/>
                                    <a:pt x="161219" y="104329"/>
                                    <a:pt x="163285" y="108460"/>
                                  </a:cubicBezTo>
                                  <a:cubicBezTo>
                                    <a:pt x="165462" y="112814"/>
                                    <a:pt x="166987" y="117561"/>
                                    <a:pt x="169817" y="121522"/>
                                  </a:cubicBezTo>
                                  <a:cubicBezTo>
                                    <a:pt x="196515" y="158899"/>
                                    <a:pt x="161461" y="99661"/>
                                    <a:pt x="189411" y="144382"/>
                                  </a:cubicBezTo>
                                  <a:cubicBezTo>
                                    <a:pt x="192067" y="148631"/>
                                    <a:pt x="197781" y="163331"/>
                                    <a:pt x="202474" y="167242"/>
                                  </a:cubicBezTo>
                                  <a:cubicBezTo>
                                    <a:pt x="206214" y="170359"/>
                                    <a:pt x="211183" y="171597"/>
                                    <a:pt x="215537" y="173774"/>
                                  </a:cubicBezTo>
                                  <a:cubicBezTo>
                                    <a:pt x="218803" y="178128"/>
                                    <a:pt x="221238" y="183253"/>
                                    <a:pt x="225334" y="186837"/>
                                  </a:cubicBezTo>
                                  <a:cubicBezTo>
                                    <a:pt x="240411" y="200030"/>
                                    <a:pt x="237920" y="193746"/>
                                    <a:pt x="251460" y="199900"/>
                                  </a:cubicBezTo>
                                  <a:cubicBezTo>
                                    <a:pt x="260324" y="203929"/>
                                    <a:pt x="268545" y="209346"/>
                                    <a:pt x="277585" y="212962"/>
                                  </a:cubicBezTo>
                                  <a:cubicBezTo>
                                    <a:pt x="297110" y="220773"/>
                                    <a:pt x="288353" y="217640"/>
                                    <a:pt x="303711" y="222760"/>
                                  </a:cubicBezTo>
                                  <a:cubicBezTo>
                                    <a:pt x="312420" y="221671"/>
                                    <a:pt x="321431" y="222016"/>
                                    <a:pt x="329837" y="219494"/>
                                  </a:cubicBezTo>
                                  <a:cubicBezTo>
                                    <a:pt x="332786" y="218609"/>
                                    <a:pt x="336089" y="216028"/>
                                    <a:pt x="336368" y="212962"/>
                                  </a:cubicBezTo>
                                  <a:cubicBezTo>
                                    <a:pt x="337555" y="199906"/>
                                    <a:pt x="334334" y="172553"/>
                                    <a:pt x="320040" y="163977"/>
                                  </a:cubicBezTo>
                                  <a:cubicBezTo>
                                    <a:pt x="314597" y="160711"/>
                                    <a:pt x="308721" y="158077"/>
                                    <a:pt x="303711" y="154180"/>
                                  </a:cubicBezTo>
                                  <a:cubicBezTo>
                                    <a:pt x="298850" y="150399"/>
                                    <a:pt x="295002" y="145471"/>
                                    <a:pt x="290648" y="141117"/>
                                  </a:cubicBezTo>
                                  <a:cubicBezTo>
                                    <a:pt x="288471" y="138940"/>
                                    <a:pt x="286871" y="135962"/>
                                    <a:pt x="284117" y="134585"/>
                                  </a:cubicBezTo>
                                  <a:cubicBezTo>
                                    <a:pt x="277585" y="131319"/>
                                    <a:pt x="271195" y="127754"/>
                                    <a:pt x="264522" y="124788"/>
                                  </a:cubicBezTo>
                                  <a:cubicBezTo>
                                    <a:pt x="249817" y="118253"/>
                                    <a:pt x="253519" y="125098"/>
                                    <a:pt x="235131" y="111725"/>
                                  </a:cubicBezTo>
                                  <a:cubicBezTo>
                                    <a:pt x="204484" y="89437"/>
                                    <a:pt x="232767" y="98889"/>
                                    <a:pt x="205740" y="92131"/>
                                  </a:cubicBezTo>
                                  <a:cubicBezTo>
                                    <a:pt x="201386" y="88865"/>
                                    <a:pt x="195111" y="77466"/>
                                    <a:pt x="192677" y="82334"/>
                                  </a:cubicBezTo>
                                  <a:cubicBezTo>
                                    <a:pt x="189838" y="88011"/>
                                    <a:pt x="197986" y="94174"/>
                                    <a:pt x="202474" y="98662"/>
                                  </a:cubicBezTo>
                                  <a:cubicBezTo>
                                    <a:pt x="204908" y="101096"/>
                                    <a:pt x="209005" y="100839"/>
                                    <a:pt x="212271" y="101928"/>
                                  </a:cubicBezTo>
                                  <a:cubicBezTo>
                                    <a:pt x="220289" y="113955"/>
                                    <a:pt x="221485" y="117137"/>
                                    <a:pt x="235131" y="128054"/>
                                  </a:cubicBezTo>
                                  <a:cubicBezTo>
                                    <a:pt x="240088" y="132019"/>
                                    <a:pt x="245911" y="134768"/>
                                    <a:pt x="251460" y="137851"/>
                                  </a:cubicBezTo>
                                  <a:cubicBezTo>
                                    <a:pt x="272089" y="149311"/>
                                    <a:pt x="259789" y="140384"/>
                                    <a:pt x="287382" y="154180"/>
                                  </a:cubicBezTo>
                                  <a:cubicBezTo>
                                    <a:pt x="290893" y="155935"/>
                                    <a:pt x="293593" y="159117"/>
                                    <a:pt x="297180" y="160711"/>
                                  </a:cubicBezTo>
                                  <a:cubicBezTo>
                                    <a:pt x="303471" y="163507"/>
                                    <a:pt x="310616" y="164163"/>
                                    <a:pt x="316774" y="167242"/>
                                  </a:cubicBezTo>
                                  <a:cubicBezTo>
                                    <a:pt x="321128" y="169419"/>
                                    <a:pt x="325610" y="171359"/>
                                    <a:pt x="329837" y="173774"/>
                                  </a:cubicBezTo>
                                  <a:cubicBezTo>
                                    <a:pt x="333245" y="175721"/>
                                    <a:pt x="336124" y="178550"/>
                                    <a:pt x="339634" y="180305"/>
                                  </a:cubicBezTo>
                                  <a:cubicBezTo>
                                    <a:pt x="342713" y="181844"/>
                                    <a:pt x="346165" y="182482"/>
                                    <a:pt x="349431" y="183571"/>
                                  </a:cubicBezTo>
                                  <a:cubicBezTo>
                                    <a:pt x="347254" y="175951"/>
                                    <a:pt x="345177" y="168302"/>
                                    <a:pt x="342900" y="160711"/>
                                  </a:cubicBezTo>
                                  <a:cubicBezTo>
                                    <a:pt x="341911" y="157414"/>
                                    <a:pt x="341405" y="153866"/>
                                    <a:pt x="339634" y="150914"/>
                                  </a:cubicBezTo>
                                  <a:cubicBezTo>
                                    <a:pt x="338050" y="148274"/>
                                    <a:pt x="335026" y="146786"/>
                                    <a:pt x="333102" y="144382"/>
                                  </a:cubicBezTo>
                                  <a:cubicBezTo>
                                    <a:pt x="326302" y="135882"/>
                                    <a:pt x="321205" y="125954"/>
                                    <a:pt x="313508" y="118257"/>
                                  </a:cubicBezTo>
                                  <a:cubicBezTo>
                                    <a:pt x="309020" y="113769"/>
                                    <a:pt x="302258" y="112268"/>
                                    <a:pt x="297180" y="108460"/>
                                  </a:cubicBezTo>
                                  <a:cubicBezTo>
                                    <a:pt x="293485" y="105689"/>
                                    <a:pt x="291077" y="101433"/>
                                    <a:pt x="287382" y="98662"/>
                                  </a:cubicBezTo>
                                  <a:cubicBezTo>
                                    <a:pt x="282304" y="94854"/>
                                    <a:pt x="276219" y="92554"/>
                                    <a:pt x="271054" y="88865"/>
                                  </a:cubicBezTo>
                                  <a:cubicBezTo>
                                    <a:pt x="255365" y="77659"/>
                                    <a:pt x="274959" y="85813"/>
                                    <a:pt x="254725" y="79068"/>
                                  </a:cubicBezTo>
                                  <a:cubicBezTo>
                                    <a:pt x="251459" y="74714"/>
                                    <a:pt x="248777" y="69854"/>
                                    <a:pt x="244928" y="66005"/>
                                  </a:cubicBezTo>
                                  <a:cubicBezTo>
                                    <a:pt x="242153" y="63230"/>
                                    <a:pt x="235901" y="55625"/>
                                    <a:pt x="235131" y="59474"/>
                                  </a:cubicBezTo>
                                  <a:cubicBezTo>
                                    <a:pt x="232136" y="74449"/>
                                    <a:pt x="247365" y="91578"/>
                                    <a:pt x="257991" y="98662"/>
                                  </a:cubicBezTo>
                                  <a:cubicBezTo>
                                    <a:pt x="264522" y="103016"/>
                                    <a:pt x="272034" y="106174"/>
                                    <a:pt x="277585" y="111725"/>
                                  </a:cubicBezTo>
                                  <a:cubicBezTo>
                                    <a:pt x="285072" y="119212"/>
                                    <a:pt x="290706" y="125327"/>
                                    <a:pt x="300445" y="131320"/>
                                  </a:cubicBezTo>
                                  <a:cubicBezTo>
                                    <a:pt x="313769" y="139519"/>
                                    <a:pt x="334452" y="145732"/>
                                    <a:pt x="346165" y="157445"/>
                                  </a:cubicBezTo>
                                  <a:cubicBezTo>
                                    <a:pt x="353885" y="165165"/>
                                    <a:pt x="359252" y="171455"/>
                                    <a:pt x="369025" y="177040"/>
                                  </a:cubicBezTo>
                                  <a:cubicBezTo>
                                    <a:pt x="372014" y="178748"/>
                                    <a:pt x="375626" y="179027"/>
                                    <a:pt x="378822" y="180305"/>
                                  </a:cubicBezTo>
                                  <a:cubicBezTo>
                                    <a:pt x="381082" y="181209"/>
                                    <a:pt x="383177" y="182482"/>
                                    <a:pt x="385354" y="183571"/>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Text Box 2"/>
                        <wps:cNvSpPr txBox="1">
                          <a:spLocks noChangeArrowheads="1"/>
                        </wps:cNvSpPr>
                        <wps:spPr bwMode="auto">
                          <a:xfrm>
                            <a:off x="0" y="1587260"/>
                            <a:ext cx="4639742" cy="761824"/>
                          </a:xfrm>
                          <a:prstGeom prst="rect">
                            <a:avLst/>
                          </a:prstGeom>
                          <a:noFill/>
                          <a:ln w="9525">
                            <a:noFill/>
                            <a:miter lim="800000"/>
                            <a:headEnd/>
                            <a:tailEnd/>
                          </a:ln>
                        </wps:spPr>
                        <wps:txbx>
                          <w:txbxContent>
                            <w:p w14:paraId="04F2FC3F" w14:textId="2B824712" w:rsidR="002668A1" w:rsidRPr="006D75A6" w:rsidRDefault="002668A1" w:rsidP="006D75A6">
                              <w:pPr>
                                <w:pStyle w:val="Caption"/>
                                <w:spacing w:after="0"/>
                                <w:jc w:val="center"/>
                              </w:pPr>
                              <w:r>
                                <w:t xml:space="preserve">Exemples de pratiques de conservation et de manipulation de l'eau non hygiéniques (de gauche à droite) : récipient transparent difficile à nettoyer, récipient ouvert qui risque d'être pollué par des animaux, eau puisée dans le récipient de conservation à l'aide d'une tasse sale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2BFDAE" id="Group 213" o:spid="_x0000_s1094" style="position:absolute;left:0;text-align:left;margin-left:41.85pt;margin-top:58.5pt;width:365.3pt;height:190.9pt;z-index:251678208;mso-position-horizontal-relative:text;mso-position-vertical-relative:text;mso-height-relative:margin" coordorigin=",-773" coordsize="46397,2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">
                <v:shape id="Picture 227495982" o:spid="_x0000_s1095" type="#_x0000_t75" style="position:absolute;left:431;top:994;width:13094;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">
                  <v:imagedata r:id="rId84" o:title=""/>
                </v:shape>
                <v:shape id="Picture 12" o:spid="_x0000_s1096" type="#_x0000_t75" style="position:absolute;left:14837;top:948;width:10103;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">
                  <v:imagedata r:id="rId85" o:title=""/>
                </v:shape>
                <v:group id="Group 30" o:spid="_x0000_s1097" style="position:absolute;left:28208;top:-773;width:16974;height:16991" coordorigin="63840,59009" coordsize="3429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5" o:spid="_x0000_s1098" type="#_x0000_t75" style="position:absolute;left:63840;top:59009;width:34290;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">
                    <v:imagedata r:id="rId86" o:title=""/>
                  </v:shape>
                  <v:shape id="Freeform 29" o:spid="_x0000_s1099" style="position:absolute;left:82684;top:74522;width:2242;height:3262;visibility:visible;mso-wrap-style:square;v-text-anchor:middle" coordsize="385354,25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" path="m,111725c13390,103691,23407,99476,32657,85600,37011,79068,40169,71556,45720,66005l65314,46411v1089,-3266,1495,-6845,3266,-9797c70164,33974,73734,32836,75111,30082v3079,-6158,4354,-13063,6531,-19594c82731,7222,85583,-2684,84908,691,80872,20869,86261,13941,71845,23551v-6356,19072,1709,1557,-13063,16329c49425,49237,54296,48852,48985,59474,36324,84797,47397,54443,39188,79068v-2724,19068,-2714,22009,-6531,39189c31683,122639,26217,128146,29391,131320v2775,2775,3946,-6844,6531,-9798c40991,115729,46808,110637,52251,105194v2177,-2177,3610,-5559,6531,-6532l68580,95397v2177,-2177,4608,-4128,6531,-6532c77563,85800,78867,81843,81642,79068v2776,-2775,6532,-4354,9798,-6531c101791,57010,96728,66466,104502,43145v1089,-3266,-1725,6718,-3265,9797c88073,79268,101471,55916,88174,72537,67516,98359,99398,63251,71845,95397v-3006,3507,-6840,6249,-9797,9797c59535,108209,57969,111926,55517,114991v-1923,2404,-4609,4127,-6532,6531c46533,124587,44048,127733,42454,131320v-2796,6291,-6532,19594,-6532,19594c37011,158534,34918,167369,39188,173774v1910,2864,6996,-1265,9797,-3266c53996,166929,57694,161799,62048,157445l84908,134585v2177,-2177,4824,-3969,6532,-6531c95794,121523,102020,115907,104502,108460v1089,-3266,1495,-6846,3266,-9798c109352,96022,111660,93715,114300,92131v2952,-1771,6531,-2177,9797,-3266c121920,98662,119822,108478,117565,118257v-1009,4373,-2291,8682,-3265,13063c104347,176113,116518,126822,107768,157445v-1233,4316,-1498,8938,-3266,13063c102956,174115,99726,176795,97971,180305v-1539,3079,-1265,6996,-3266,9797c91126,195113,85337,198239,81642,203165r-9797,13063c69668,212962,65314,210356,65314,206431v,-4868,3980,-8917,6531,-13063c88885,165679,84230,171189,97971,157445v5571,-22283,39,-4170,9797,-26125c110149,125963,111453,120116,114300,114991v2643,-4758,6531,-8709,9797,-13063c121920,114991,120162,128131,117565,141117v-675,3375,-2590,6422,-3265,9797c112791,158462,112544,166226,111034,173774v-675,3375,-6288,11445,-3266,9797c122103,175752,133894,163977,146957,154180v11905,-35725,-8035,17426,13063,-16329c163669,132013,164080,124683,166551,118257v9175,-23855,4617,-17680,16329,-29392c182173,95931,179465,130209,176348,141117v-2555,8943,-6619,17384,-9797,26125c165374,170477,164683,173894,163285,177040v-27588,62073,174,-5907,-13063,29391c148164,211920,145749,217271,143691,222760v-1209,3223,-5983,11910,-3266,9797c189674,194252,160678,205555,199208,154180v3266,-4354,6912,-8447,9797,-13063c211585,136989,212616,131949,215537,128054v3695,-4926,13063,-13063,13063,-13063c223157,128054,217527,141041,212271,154180v-3454,8635,-6619,17384,-9797,26125c201298,183540,200417,186879,199208,190102v-2058,5489,-3279,11451,-6531,16329c189261,211555,173472,219933,179614,219494r45720,-3266c228600,214051,232618,212712,235131,209697v3117,-3740,4116,-8836,6531,-13063c247153,187024,247575,187456,254725,180305v7659,-22976,-2309,5388,9797,-22860c265878,154281,268275,144240,267788,147648v-1570,10990,-3481,21983,-6531,32657c258868,188666,250293,200172,244928,206431v-3006,3507,-5954,7235,-9797,9797c232267,218138,221892,219494,225334,219494v4488,,8709,-2177,13063,-3266c243840,211874,250135,208411,254725,203165v7607,-8694,7182,-18930,9797,-29391c265357,170434,270222,166411,267788,163977v-2434,-2434,-6531,2177,-9797,3265c255814,170508,253912,173975,251460,177040v-15887,19859,-26061,5382,-62049,3265c166713,165174,195241,183220,163285,167242v-19496,-9748,-561,-5820,-26125,-22860c131593,140671,118356,132110,114300,128054v-2775,-2775,-3978,-6817,-6532,-9797c103760,113582,99059,109548,94705,105194l81642,92131,71845,85600c69668,82334,67766,78867,65314,75802,63391,73398,60959,67094,58782,69271v-2434,2434,1292,6977,3266,9797c71528,92610,100958,122219,111034,131320v23483,21210,48032,41211,71846,62048c203849,211716,176452,202719,231865,232557v19090,10279,56654,15644,78377,19594c308065,245620,306790,238715,303711,232557v-9093,-18186,-18212,-24745,-32657,-39189c268877,191191,267162,188421,264522,186837v-5443,-3266,-10780,-6714,-16328,-9797c243938,174676,239026,173429,235131,170508v-24793,-18595,-2025,-9384,-22860,-16328l192677,134585v-3266,-3266,-5954,-7235,-9797,-9797c165395,113133,175861,121035,153488,98662v-3266,-3266,7731,5667,9797,9798c165462,112814,166987,117561,169817,121522v26698,37377,-8356,-21861,19594,22860c192067,148631,197781,163331,202474,167242v3740,3117,8709,4355,13063,6532c218803,178128,221238,183253,225334,186837v15077,13193,12586,6909,26126,13063c260324,203929,268545,209346,277585,212962v19525,7811,10768,4678,26126,9798c312420,221671,321431,222016,329837,219494v2949,-885,6252,-3466,6531,-6532c337555,199906,334334,172553,320040,163977v-5443,-3266,-11319,-5900,-16329,-9797c298850,150399,295002,145471,290648,141117v-2177,-2177,-3777,-5155,-6531,-6532c277585,131319,271195,127754,264522,124788v-14705,-6535,-11003,310,-29391,-13063c204484,89437,232767,98889,205740,92131,201386,88865,195111,77466,192677,82334v-2839,5677,5309,11840,9797,16328c204908,101096,209005,100839,212271,101928v8018,12027,9214,15209,22860,26126c240088,132019,245911,134768,251460,137851v20629,11460,8329,2533,35922,16329c290893,155935,293593,159117,297180,160711v6291,2796,13436,3452,19594,6531c321128,169419,325610,171359,329837,173774v3408,1947,6287,4776,9797,6531c342713,181844,346165,182482,349431,183571v-2177,-7620,-4254,-15269,-6531,-22860c341911,157414,341405,153866,339634,150914v-1584,-2640,-4608,-4128,-6532,-6532c326302,135882,321205,125954,313508,118257v-4488,-4488,-11250,-5989,-16328,-9797c293485,105689,291077,101433,287382,98662v-5078,-3808,-11163,-6108,-16328,-9797c255365,77659,274959,85813,254725,79068v-3266,-4354,-5948,-9214,-9797,-13063c242153,63230,235901,55625,235131,59474v-2995,14975,12234,32104,22860,39188c264522,103016,272034,106174,277585,111725v7487,7487,13121,13602,22860,19595c313769,139519,334452,145732,346165,157445v7720,7720,13087,14010,22860,19595c372014,178748,375626,179027,378822,180305v2260,904,4355,2177,6532,3266e" filled="f" strokecolor="#3c3c3c [3040]" strokeweight=".25pt">
                    <v:path arrowok="t" o:connecttype="custom" o:connectlocs="0,144510;19003,110718;26604,85373;38005,60030;39906,47358;43706,38909;47506,13566;49407,894;41805,30462;34204,51582;28504,76926;22803,102270;19003,152958;17102,169854;20902,157181;30404,136062;34204,127613;39906,123390;43706,114941;47506,102270;53207,93822;60808,55805;58908,68477;51307,93822;41805,123390;36105,136062;32304,148734;28504,157181;24703,169854;20902,195198;22803,224766;28504,220542;36105,203646;49407,174078;53207,165630;60808,140286;62708,127613;66509,119166;72210,114941;68409,152958;66509,169854;62708,203646;60808,220542;57008,233214;55107,245885;47506,262782;41805,279678;38005,267006;41805,250110;57008,203646;62708,169854;66509,148734;72210,131838;68409,182526;66509,195198;64609,224766;62708,237438;85512,199422;93113,178302;96913,152958;106415,114941;102614,182526;96913,216317;95013,228990;87412,267006;83611,288127;81711,300798;115916,199422;121616,182526;125417,165630;133018,148734;123517,199422;117816,233214;115916,245885;112116,267006;104514,283902;131118,279678;136819,271230;140619,254334;148220,233214;153921,203646;155821,190974;152021,233214;142519,267006;136819,279678;131118,283902;138719,279678;148220,262782;153921,224766;155821,212094;150121,216317;146320,228990;110215,233214;95013,216317;79811,186749;66509,165630;62708,152958;55107,136062;47506,119166;41805,110718;38005,98045;34204,89598;36105,102270;64609,169854;106415,250110;134918,300798;180525,326142;176724,300798;157722,250110;153921,241662;144420,228990;136819,220542;123517,199422;112116,174078;106415,161406;89312,127613;95013,140286;98814,157181;110215,186749;117816,216317;125417,224766;131118,241662;146320,258559;161522,275453;176724,288127;191927,283902;195727,275453;186226,212094;176724,199422;169123,182526;165323,174078;153921,161406;136819,144510;119717,119166;112116,106494;117816,127613;123517,131838;136819,165630;146320,178302;167223,199422;172924,207870;184325,216317;191927,224766;197627,233214;203328,237438;199528,207870;197627,195198;193826,186749;182425,152958;172924,140286;167223,127613;157722,114941;148220,102270;142519,85373;136819,76926;150121,127613;161522,144510;174824,169854;201428,203646;214729,228990;220430,233214;224231,237438" o:connectangles="0,0,0,0,0,0,0,0,0,0,0,0,0,0,0,0,0,0,0,0,0,0,0,0,0,0,0,0,0,0,0,0,0,0,0,0,0,0,0,0,0,0,0,0,0,0,0,0,0,0,0,0,0,0,0,0,0,0,0,0,0,0,0,0,0,0,0,0,0,0,0,0,0,0,0,0,0,0,0,0,0,0,0,0,0,0,0,0,0,0,0,0,0,0,0,0,0,0,0,0,0,0,0,0,0,0,0,0,0,0,0,0,0,0,0,0,0,0,0,0,0,0,0,0,0,0,0,0,0,0,0,0,0,0,0,0,0,0,0,0,0,0,0,0,0,0,0,0,0,0,0,0,0,0,0,0,0,0,0,0,0,0"/>
                  </v:shape>
                </v:group>
                <v:shape id="_x0000_s1100" type="#_x0000_t202" style="position:absolute;top:15872;width:46397;height:7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04F2FC3F" w14:textId="2B824712" w:rsidR="002668A1" w:rsidRPr="006D75A6" w:rsidRDefault="002668A1" w:rsidP="006D75A6">
                        <w:pPr>
                          <w:pStyle w:val="Caption"/>
                          <w:spacing w:after="0"/>
                          <w:jc w:val="center"/>
                        </w:pPr>
                        <w:r>
                          <w:t xml:space="preserve">Exemples de pratiques de conservation et de manipulation de l'eau non hygiéniques (de gauche à droite) : récipient transparent difficile à nettoyer, récipient ouvert qui risque d'être pollué par des animaux, eau puisée dans le récipient de conservation à l'aide d'une tasse sale </w:t>
                        </w:r>
                      </w:p>
                    </w:txbxContent>
                  </v:textbox>
                </v:shape>
                <w10:wrap type="topAndBottom"/>
              </v:group>
            </w:pict>
          </mc:Fallback>
        </mc:AlternateContent>
      </w:r>
      <w:r w:rsidRPr="00581BA1">
        <w:t xml:space="preserve">Emplacements non sécuritaires : le récipient de conservation de l'eau est placé dans un endroit où il risque d'être renversé, ou d'être pollué par des enfants ou des animaux. </w:t>
      </w:r>
    </w:p>
    <w:p w14:paraId="69203D7E" w14:textId="38578283" w:rsidR="00804A80" w:rsidRPr="00581BA1" w:rsidRDefault="00804A80" w:rsidP="00804A80">
      <w:pPr>
        <w:pStyle w:val="Heading2"/>
      </w:pPr>
      <w:bookmarkStart w:id="19" w:name="_Toc503792694"/>
      <w:r w:rsidRPr="00581BA1">
        <w:t>Barrières à la contamination pendant la conservation</w:t>
      </w:r>
      <w:bookmarkEnd w:id="19"/>
    </w:p>
    <w:p w14:paraId="143810FD" w14:textId="1036AAF1" w:rsidR="00E45B71" w:rsidRPr="00581BA1" w:rsidRDefault="002D34D5" w:rsidP="00312485">
      <w:r w:rsidRPr="00581BA1">
        <mc:AlternateContent>
          <mc:Choice Requires="wpg">
            <w:drawing>
              <wp:anchor distT="0" distB="0" distL="114300" distR="114300" simplePos="0" relativeHeight="251681280" behindDoc="0" locked="0" layoutInCell="1" allowOverlap="1" wp14:anchorId="1557AFF3" wp14:editId="0A9192FC">
                <wp:simplePos x="0" y="0"/>
                <wp:positionH relativeFrom="column">
                  <wp:posOffset>3952240</wp:posOffset>
                </wp:positionH>
                <wp:positionV relativeFrom="paragraph">
                  <wp:posOffset>35560</wp:posOffset>
                </wp:positionV>
                <wp:extent cx="1948815" cy="2609215"/>
                <wp:effectExtent l="0" t="0" r="0" b="635"/>
                <wp:wrapSquare wrapText="bothSides"/>
                <wp:docPr id="215" name="Group 215"/>
                <wp:cNvGraphicFramePr/>
                <a:graphic xmlns:a="http://schemas.openxmlformats.org/drawingml/2006/main">
                  <a:graphicData uri="http://schemas.microsoft.com/office/word/2010/wordprocessingGroup">
                    <wpg:wgp>
                      <wpg:cNvGrpSpPr/>
                      <wpg:grpSpPr>
                        <a:xfrm>
                          <a:off x="0" y="0"/>
                          <a:ext cx="1948815" cy="2609215"/>
                          <a:chOff x="104014" y="-284646"/>
                          <a:chExt cx="1949691" cy="2610011"/>
                        </a:xfrm>
                      </wpg:grpSpPr>
                      <pic:pic xmlns:pic="http://schemas.openxmlformats.org/drawingml/2006/picture">
                        <pic:nvPicPr>
                          <pic:cNvPr id="21" name="Picture 21"/>
                          <pic:cNvPicPr>
                            <a:picLocks noChangeAspect="1"/>
                          </pic:cNvPicPr>
                        </pic:nvPicPr>
                        <pic:blipFill rotWithShape="1">
                          <a:blip r:embed="rId87" cstate="print">
                            <a:extLst>
                              <a:ext uri="{28A0092B-C50C-407E-A947-70E740481C1C}">
                                <a14:useLocalDpi xmlns:a14="http://schemas.microsoft.com/office/drawing/2010/main"/>
                              </a:ext>
                            </a:extLst>
                          </a:blip>
                          <a:srcRect/>
                          <a:stretch/>
                        </pic:blipFill>
                        <pic:spPr bwMode="auto">
                          <a:xfrm>
                            <a:off x="139181" y="-284646"/>
                            <a:ext cx="1914524" cy="1808210"/>
                          </a:xfrm>
                          <a:prstGeom prst="rect">
                            <a:avLst/>
                          </a:prstGeom>
                          <a:ln>
                            <a:noFill/>
                          </a:ln>
                          <a:extLst>
                            <a:ext uri="{53640926-AAD7-44D8-BBD7-CCE9431645EC}">
                              <a14:shadowObscured xmlns:a14="http://schemas.microsoft.com/office/drawing/2010/main"/>
                            </a:ext>
                          </a:extLst>
                        </pic:spPr>
                      </pic:pic>
                      <wps:wsp>
                        <wps:cNvPr id="214" name="Text Box 2"/>
                        <wps:cNvSpPr txBox="1">
                          <a:spLocks noChangeArrowheads="1"/>
                        </wps:cNvSpPr>
                        <wps:spPr bwMode="auto">
                          <a:xfrm>
                            <a:off x="104014" y="1529925"/>
                            <a:ext cx="1949690" cy="795440"/>
                          </a:xfrm>
                          <a:prstGeom prst="rect">
                            <a:avLst/>
                          </a:prstGeom>
                          <a:noFill/>
                          <a:ln w="9525">
                            <a:noFill/>
                            <a:miter lim="800000"/>
                            <a:headEnd/>
                            <a:tailEnd/>
                          </a:ln>
                        </wps:spPr>
                        <wps:txbx>
                          <w:txbxContent>
                            <w:p w14:paraId="2A2C4E8A" w14:textId="639A97E5" w:rsidR="002668A1" w:rsidRPr="006D75A6" w:rsidRDefault="002668A1" w:rsidP="00B00BA6">
                              <w:pPr>
                                <w:pStyle w:val="Caption"/>
                                <w:spacing w:after="0"/>
                                <w:jc w:val="center"/>
                              </w:pPr>
                              <w:r>
                                <w:t>Utiliser un récipient de conservation hygiénique avec un couvercle et un robinet pour protéger l'eau de boisson.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57AFF3" id="Group 215" o:spid="_x0000_s1101" style="position:absolute;margin-left:311.2pt;margin-top:2.8pt;width:153.45pt;height:205.45pt;z-index:251681280;mso-position-horizontal-relative:text;mso-position-vertical-relative:text;mso-width-relative:margin;mso-height-relative:margin" coordorigin="1040,-2846" coordsize="19496,26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">
                <v:shape id="Picture 21" o:spid="_x0000_s1102" type="#_x0000_t75" style="position:absolute;left:1391;top:-2846;width:19146;height:18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">
                  <v:imagedata r:id="rId88" o:title=""/>
                </v:shape>
                <v:shape id="_x0000_s1103" type="#_x0000_t202" style="position:absolute;left:1040;top:15299;width:19497;height:7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2A2C4E8A" w14:textId="639A97E5" w:rsidR="002668A1" w:rsidRPr="006D75A6" w:rsidRDefault="002668A1" w:rsidP="00B00BA6">
                        <w:pPr>
                          <w:pStyle w:val="Caption"/>
                          <w:spacing w:after="0"/>
                          <w:jc w:val="center"/>
                        </w:pPr>
                        <w:r>
                          <w:t>Utiliser un récipient de conservation hygiénique avec un couvercle et un robinet pour protéger l'eau de boisson.</w:t>
                        </w:r>
                      </w:p>
                    </w:txbxContent>
                  </v:textbox>
                </v:shape>
                <w10:wrap type="square"/>
              </v:group>
            </w:pict>
          </mc:Fallback>
        </mc:AlternateContent>
      </w:r>
      <w:r w:rsidRPr="00581BA1">
        <w:t xml:space="preserve">Voici quelques exemples d'actions qui peuvent empêcher la contamination lors de la conservation et la manipulation de l'eau : </w:t>
      </w:r>
    </w:p>
    <w:p w14:paraId="36F52C76" w14:textId="5B13988B" w:rsidR="00134D19" w:rsidRPr="00581BA1" w:rsidRDefault="00134D19" w:rsidP="00857C8A">
      <w:pPr>
        <w:pStyle w:val="Bullets"/>
        <w:numPr>
          <w:ilvl w:val="0"/>
          <w:numId w:val="32"/>
        </w:numPr>
      </w:pPr>
      <w:r w:rsidRPr="00581BA1">
        <w:t>Utiliser un récipient de conservation hygiénique correct. Celui-ci devrait être durable et résistant, non transparent et facile à nettoyer. Il devrait avoir un couvercle bien étanche.</w:t>
      </w:r>
    </w:p>
    <w:p w14:paraId="75382FC2" w14:textId="1BA5A8FE" w:rsidR="00134D19" w:rsidRPr="00581BA1" w:rsidRDefault="00134D19" w:rsidP="00857C8A">
      <w:pPr>
        <w:pStyle w:val="Bullets"/>
        <w:numPr>
          <w:ilvl w:val="0"/>
          <w:numId w:val="32"/>
        </w:numPr>
      </w:pPr>
      <w:r w:rsidRPr="00581BA1">
        <w:t xml:space="preserve">Verser l'eau de boisson du récipient de conservation plutôt que de l'écoper avec une tasse ou une louche. Les récipients avec des robinets rendent cela bien plus facile à faire. </w:t>
      </w:r>
    </w:p>
    <w:p w14:paraId="2EA47A66" w14:textId="6842A427" w:rsidR="00134D19" w:rsidRPr="00581BA1" w:rsidRDefault="00134D19" w:rsidP="00857C8A">
      <w:pPr>
        <w:pStyle w:val="Bullets"/>
        <w:numPr>
          <w:ilvl w:val="0"/>
          <w:numId w:val="32"/>
        </w:numPr>
      </w:pPr>
      <w:r w:rsidRPr="00581BA1">
        <w:t xml:space="preserve">Utiliser des récipients différents pour conserver l'eau traitée et non traitée. </w:t>
      </w:r>
    </w:p>
    <w:p w14:paraId="2A3B7AC1" w14:textId="4335424E" w:rsidR="00134D19" w:rsidRPr="00581BA1" w:rsidRDefault="00134D19" w:rsidP="00857C8A">
      <w:pPr>
        <w:pStyle w:val="Bullets"/>
        <w:numPr>
          <w:ilvl w:val="0"/>
          <w:numId w:val="32"/>
        </w:numPr>
      </w:pPr>
      <w:r w:rsidRPr="00581BA1">
        <w:t>Utiliser l'eau traitée moins de 2 jours après traitement.</w:t>
      </w:r>
    </w:p>
    <w:p w14:paraId="30C7BA43" w14:textId="6D3D8838" w:rsidR="00134D19" w:rsidRPr="00581BA1" w:rsidRDefault="001B70D8" w:rsidP="00857C8A">
      <w:pPr>
        <w:pStyle w:val="Bullets"/>
        <w:numPr>
          <w:ilvl w:val="0"/>
          <w:numId w:val="32"/>
        </w:numPr>
      </w:pPr>
      <w:r w:rsidRPr="00581BA1">
        <w:drawing>
          <wp:anchor distT="0" distB="0" distL="114300" distR="114300" simplePos="0" relativeHeight="251635200" behindDoc="0" locked="0" layoutInCell="1" allowOverlap="1" wp14:anchorId="2B8FC4B3" wp14:editId="1CB8A158">
            <wp:simplePos x="0" y="0"/>
            <wp:positionH relativeFrom="column">
              <wp:posOffset>3839845</wp:posOffset>
            </wp:positionH>
            <wp:positionV relativeFrom="paragraph">
              <wp:posOffset>22860</wp:posOffset>
            </wp:positionV>
            <wp:extent cx="1957070" cy="1371600"/>
            <wp:effectExtent l="0" t="0" r="5080" b="0"/>
            <wp:wrapSquare wrapText="bothSides"/>
            <wp:docPr id="227495981" name="Picture 22749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a:ext>
                      </a:extLst>
                    </a:blip>
                    <a:srcRect/>
                    <a:stretch/>
                  </pic:blipFill>
                  <pic:spPr bwMode="auto">
                    <a:xfrm>
                      <a:off x="0" y="0"/>
                      <a:ext cx="195707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1BA1">
        <w:t>Conserver l'eau traitée en hauteur, à l'ombre et hors de portée des animaux et des jeunes enfants.</w:t>
      </w:r>
    </w:p>
    <w:p w14:paraId="6700C13E" w14:textId="319DB250" w:rsidR="00134D19" w:rsidRPr="00581BA1" w:rsidRDefault="00134D19" w:rsidP="00857C8A">
      <w:pPr>
        <w:pStyle w:val="Bullets"/>
        <w:numPr>
          <w:ilvl w:val="0"/>
          <w:numId w:val="32"/>
        </w:numPr>
      </w:pPr>
      <w:r w:rsidRPr="00581BA1">
        <w:t>S'assurer que l'entretien des citernes et des réservoirs est fait régulièrement, et qu'ils sont en bon état et couverts. Réparer les fuites ou les fissures immédiatement.</w:t>
      </w:r>
    </w:p>
    <w:p w14:paraId="53AC2593" w14:textId="40B6BA78" w:rsidR="00A12C9C" w:rsidRPr="00581BA1" w:rsidRDefault="00A12C9C" w:rsidP="00857C8A">
      <w:pPr>
        <w:pStyle w:val="Bullets"/>
        <w:numPr>
          <w:ilvl w:val="0"/>
          <w:numId w:val="32"/>
        </w:numPr>
      </w:pPr>
      <w:r w:rsidRPr="00581BA1">
        <w:t>Nettoyer les récipients de conservation régulièrement au savon ou au chlore.</w:t>
      </w:r>
    </w:p>
    <w:p w14:paraId="6D48205C" w14:textId="68A238A7" w:rsidR="002C050A" w:rsidRPr="00581BA1" w:rsidRDefault="00A12C9C" w:rsidP="002C050A">
      <w:pPr>
        <w:pStyle w:val="Bullets"/>
        <w:numPr>
          <w:ilvl w:val="0"/>
          <w:numId w:val="32"/>
        </w:numPr>
      </w:pPr>
      <w:r w:rsidRPr="00581BA1">
        <w:lastRenderedPageBreak/>
        <w:t xml:space="preserve">Envisager d'utiliser un désinfectant résiduel pour éviter que l'eau ne soit à nouveau polluée pendant la conservation. Par exemple, le chlore, l'iode et l'argent sont couramment utilisés. </w:t>
      </w:r>
    </w:p>
    <w:p w14:paraId="312BD1C9" w14:textId="6A51E59A" w:rsidR="00C51145" w:rsidRPr="00581BA1" w:rsidRDefault="00C51145" w:rsidP="006246DB">
      <w:pPr>
        <w:pStyle w:val="Heading1"/>
      </w:pPr>
      <w:bookmarkStart w:id="20" w:name="_Toc503792695"/>
      <w:r w:rsidRPr="00581BA1">
        <w:t>Résumé</w:t>
      </w:r>
      <w:bookmarkEnd w:id="20"/>
    </w:p>
    <w:p w14:paraId="698EEFC6" w14:textId="69AA2355" w:rsidR="004C1CC5" w:rsidRPr="00581BA1" w:rsidRDefault="004C1CC5" w:rsidP="004C1CC5">
      <w:r w:rsidRPr="00581BA1">
        <w:t xml:space="preserve">Tous les systèmes d'approvisionnement en eau ont de nombreux points faibles par lesquels des contaminants peuvent s'introduire dans l'eau. Il est important d'être conscient des risques potentiels concernant la sécurité de l'eau et des mesures que vous pouvez prendre pour protéger l'eau de boisson dans votre communauté ou dans les communautés que vous aidez. </w:t>
      </w:r>
    </w:p>
    <w:p w14:paraId="1F608E0E" w14:textId="23EF2ED7" w:rsidR="004C1CC5" w:rsidRPr="00581BA1" w:rsidRDefault="004C1CC5" w:rsidP="004C1CC5">
      <w:r w:rsidRPr="00581BA1">
        <w:t>Utiliser une approche à barrières multiples est le meilleur moyen de s'assurer que l'eau est potable lorsqu'elle atteint le verre de l'utilisateur. L'approche à barrières multiples s'appuie sur une combinaison de comportements et de technologies destinée à :</w:t>
      </w:r>
    </w:p>
    <w:p w14:paraId="208ABD64" w14:textId="77777777" w:rsidR="004C1CC5" w:rsidRPr="00581BA1" w:rsidRDefault="004C1CC5" w:rsidP="004C1CC5">
      <w:pPr>
        <w:pStyle w:val="Bullets"/>
      </w:pPr>
      <w:r w:rsidRPr="00581BA1">
        <w:t>Protéger le point d'eau de la contamination</w:t>
      </w:r>
    </w:p>
    <w:p w14:paraId="05906552" w14:textId="77777777" w:rsidR="004C1CC5" w:rsidRPr="00581BA1" w:rsidRDefault="004C1CC5" w:rsidP="004C1CC5">
      <w:pPr>
        <w:pStyle w:val="Bullets"/>
      </w:pPr>
      <w:r w:rsidRPr="00581BA1">
        <w:t>Transporter l'eau de manière hygiénique jusqu'à la maison et dans la maison</w:t>
      </w:r>
    </w:p>
    <w:p w14:paraId="37E83410" w14:textId="4FBAEC6D" w:rsidR="004C1CC5" w:rsidRPr="00581BA1" w:rsidRDefault="004C1CC5" w:rsidP="004C1CC5">
      <w:pPr>
        <w:pStyle w:val="Bullets"/>
      </w:pPr>
      <w:r w:rsidRPr="00581BA1">
        <w:t>Traiter l'eau pour retirer ou désactiver les contaminants (en utilisant une combinaison appropriée de méthodes de sédimentation, de filtration, et de désinfection).</w:t>
      </w:r>
    </w:p>
    <w:p w14:paraId="29E4A554" w14:textId="54B26D73" w:rsidR="004C1CC5" w:rsidRPr="00581BA1" w:rsidRDefault="004C1CC5" w:rsidP="004C1CC5">
      <w:pPr>
        <w:pStyle w:val="Bullets"/>
      </w:pPr>
      <w:r w:rsidRPr="00581BA1">
        <w:t xml:space="preserve">Conserver et manipuler l'eau de manière hygiénique pour empêcher la contamination avant et après traitement. </w:t>
      </w:r>
    </w:p>
    <w:p w14:paraId="7576008A" w14:textId="2ABC90C7" w:rsidR="00D04D9B" w:rsidRPr="00581BA1" w:rsidRDefault="00D04D9B" w:rsidP="001B70D8">
      <w:r w:rsidRPr="00581BA1">
        <w:t>La protection du point d'eau, le transport, la conservation et la manipulation hygiéniques sont des barrières préventives qui empêchent les contaminants d'entrer dans l'eau. La sédimentation, la filtration et la désinfection sont des barrières de traitement qui permettent de retirer ou désactiver les contaminants. En utilisant une combinaison appropriée de barrières préventives et de traitement, il est possible de protéger la qualité de l'eau de boisson et la santé humaine.</w:t>
      </w:r>
    </w:p>
    <w:p w14:paraId="078C2320" w14:textId="23C3FF74" w:rsidR="002271B6" w:rsidRPr="00581BA1" w:rsidRDefault="002271B6" w:rsidP="006246DB">
      <w:pPr>
        <w:pStyle w:val="Heading1"/>
      </w:pPr>
      <w:bookmarkStart w:id="21" w:name="_Ref491764853"/>
      <w:bookmarkStart w:id="22" w:name="_Toc503792696"/>
      <w:r w:rsidRPr="00581BA1">
        <w:t>Définitions</w:t>
      </w:r>
      <w:bookmarkEnd w:id="21"/>
      <w:bookmarkEnd w:id="22"/>
    </w:p>
    <w:p w14:paraId="4C1FEB0E" w14:textId="77777777" w:rsidR="005F0C15" w:rsidRPr="00581BA1" w:rsidRDefault="005F0C15" w:rsidP="005F0C15">
      <w:pPr>
        <w:pStyle w:val="Bibliography"/>
      </w:pPr>
      <w:bookmarkStart w:id="23" w:name="coagulant"/>
      <w:bookmarkEnd w:id="23"/>
      <w:r w:rsidRPr="00581BA1">
        <w:rPr>
          <w:rStyle w:val="KeyWord"/>
        </w:rPr>
        <w:t xml:space="preserve">Approche à barrières multiples : </w:t>
      </w:r>
      <w:r w:rsidRPr="00581BA1">
        <w:t>ajout du plus grand nombre possible de barrières (mesures de contrôle) afin de réduire la probabilité d'ingestion d'eau non potable. Chaque barrière réduit davantage les risques sanitaires.</w:t>
      </w:r>
    </w:p>
    <w:p w14:paraId="0A926D8B" w14:textId="065F13DF" w:rsidR="00F84FCF" w:rsidRPr="00581BA1" w:rsidRDefault="00F84FCF" w:rsidP="00DE3755">
      <w:pPr>
        <w:pStyle w:val="Bibliography"/>
      </w:pPr>
      <w:r w:rsidRPr="00581BA1">
        <w:rPr>
          <w:rStyle w:val="KeyWord"/>
        </w:rPr>
        <w:t>Coagulant</w:t>
      </w:r>
      <w:r w:rsidR="00500D76" w:rsidRPr="00581BA1">
        <w:t> : quelque chose (souvent un sel métallique) ajouté à l'eau pour que les particules en suspension se regroupent. Les coagulants font que les particules se décantent plus rapidement.</w:t>
      </w:r>
    </w:p>
    <w:p w14:paraId="7BA02B2B" w14:textId="77777777" w:rsidR="005F0C15" w:rsidRPr="00581BA1" w:rsidRDefault="005F0C15" w:rsidP="005F0C15">
      <w:pPr>
        <w:pStyle w:val="Bibliography"/>
      </w:pPr>
      <w:bookmarkStart w:id="24" w:name="disinfection"/>
      <w:bookmarkEnd w:id="24"/>
      <w:r w:rsidRPr="00581BA1">
        <w:rPr>
          <w:rStyle w:val="KeyWord"/>
        </w:rPr>
        <w:t xml:space="preserve">Chlore résiduel libre (CRL) : </w:t>
      </w:r>
      <w:r w:rsidRPr="00581BA1">
        <w:t>chlore en excès qui n’est pas consommé ou combiné et reste dans l’eau de boisson après le temps de contact.  Le CRL empêche l'eau traitée d'être de nouveau contaminée. Il peut en effet tuer les nouveaux pathogènes qui entrent dans l'eau.</w:t>
      </w:r>
    </w:p>
    <w:p w14:paraId="2E811A9B" w14:textId="500EA849" w:rsidR="00F84FCF" w:rsidRPr="00581BA1" w:rsidRDefault="00500D76" w:rsidP="00DE3755">
      <w:pPr>
        <w:pStyle w:val="Bibliography"/>
      </w:pPr>
      <w:r w:rsidRPr="00581BA1">
        <w:rPr>
          <w:rStyle w:val="KeyWord"/>
        </w:rPr>
        <w:t>Désinfection</w:t>
      </w:r>
      <w:r w:rsidRPr="00581BA1">
        <w:rPr>
          <w:rStyle w:val="NoSpacingChar"/>
        </w:rPr>
        <w:t xml:space="preserve"> : processus qui désactive ou tue les agents pathogènes de l'eau. C'est la dernière étape du processus de traitement de l'eau à domicile, après la sédimentation et la filtration. </w:t>
      </w:r>
    </w:p>
    <w:p w14:paraId="24A9FED1" w14:textId="77777777" w:rsidR="005F0C15" w:rsidRPr="00581BA1" w:rsidRDefault="005F0C15" w:rsidP="005F0C15">
      <w:pPr>
        <w:pStyle w:val="Bibliography"/>
        <w:rPr>
          <w:rStyle w:val="KeyWord"/>
        </w:rPr>
      </w:pPr>
      <w:bookmarkStart w:id="25" w:name="erosion"/>
      <w:bookmarkEnd w:id="25"/>
      <w:r w:rsidRPr="00581BA1">
        <w:rPr>
          <w:rStyle w:val="KeyWord"/>
        </w:rPr>
        <w:lastRenderedPageBreak/>
        <w:t>Eau de boisson gérée de manière sûre</w:t>
      </w:r>
      <w:r w:rsidRPr="00581BA1">
        <w:t> : d'après les objectifs de développement durable, un service d'eau de boisson géré de manière sûre se trouve sur place, est disponible à chaque fois que l'on en a besoin, et n'est pas pollué par des bactéries fécales ou par les substances chimiques prioritaires.</w:t>
      </w:r>
    </w:p>
    <w:p w14:paraId="29E66D20" w14:textId="7E5D6BD5" w:rsidR="00F84FCF" w:rsidRPr="00581BA1" w:rsidRDefault="00500D76" w:rsidP="00DE3755">
      <w:pPr>
        <w:pStyle w:val="Bibliography"/>
      </w:pPr>
      <w:r w:rsidRPr="00581BA1">
        <w:rPr>
          <w:rStyle w:val="KeyWord"/>
        </w:rPr>
        <w:t xml:space="preserve">Érosion : </w:t>
      </w:r>
      <w:r w:rsidRPr="00581BA1">
        <w:t xml:space="preserve">destruction graduelle du sol ou des roches par des forces naturelles telles que l'eau, le vent ou la glace. Les points d'eau situés près des zones de forte érosion risquent d'être plus vulnérables à la contamination. </w:t>
      </w:r>
    </w:p>
    <w:p w14:paraId="07F51CAD" w14:textId="5792E0BF" w:rsidR="00F84FCF" w:rsidRPr="00581BA1" w:rsidRDefault="00500D76" w:rsidP="00DE3755">
      <w:pPr>
        <w:pStyle w:val="Bibliography"/>
      </w:pPr>
      <w:bookmarkStart w:id="26" w:name="filtration"/>
      <w:bookmarkEnd w:id="26"/>
      <w:r w:rsidRPr="00581BA1">
        <w:rPr>
          <w:rStyle w:val="KeyWord"/>
        </w:rPr>
        <w:t>Filtration </w:t>
      </w:r>
      <w:r w:rsidRPr="00581BA1">
        <w:t>: processus physique qui consiste à faire passer l’eau à travers un matériau filtrant tel que du sable, de la céramique, un tissu ou une membrane. La filtration est couramment utilisée après la sédimentation pour réduire davantage la turbidité et éliminer les pathogènes. L'eau peut passer à travers les pores d'un filtre, mais les particules sont piégées par le média filtrant.</w:t>
      </w:r>
    </w:p>
    <w:p w14:paraId="563FFC41" w14:textId="6DA09359" w:rsidR="007976D8" w:rsidRPr="00581BA1" w:rsidRDefault="007976D8" w:rsidP="00DE3755">
      <w:pPr>
        <w:pStyle w:val="Bibliography"/>
        <w:rPr>
          <w:rStyle w:val="KeyWord"/>
        </w:rPr>
      </w:pPr>
      <w:bookmarkStart w:id="27" w:name="fcr"/>
      <w:bookmarkStart w:id="28" w:name="helminths"/>
      <w:bookmarkEnd w:id="27"/>
      <w:bookmarkEnd w:id="28"/>
      <w:r w:rsidRPr="00581BA1">
        <w:rPr>
          <w:rStyle w:val="KeyWord"/>
        </w:rPr>
        <w:t>Helminthes :</w:t>
      </w:r>
      <w:r w:rsidRPr="00581BA1">
        <w:t xml:space="preserve"> aussi appelés vers ou douves. Ce sont de grands organismes multicellulaires qui sont généralement visibles à l’œil nu à l'âge adulte. Les helminthes peuvent vivre sous forme libre ou parasite. A l'âge adulte, les helminthes ne peuvent pas se multiplier chez les humains.</w:t>
      </w:r>
    </w:p>
    <w:p w14:paraId="28D32F07" w14:textId="77777777" w:rsidR="005F0C15" w:rsidRPr="00581BA1" w:rsidRDefault="005F0C15" w:rsidP="005F0C15">
      <w:pPr>
        <w:pStyle w:val="Bibliography"/>
      </w:pPr>
      <w:bookmarkStart w:id="29" w:name="improved"/>
      <w:bookmarkEnd w:id="29"/>
      <w:r w:rsidRPr="00581BA1">
        <w:rPr>
          <w:rStyle w:val="KeyWord"/>
        </w:rPr>
        <w:t xml:space="preserve">Objectifs de développement durable (ODD) : </w:t>
      </w:r>
      <w:r w:rsidRPr="00581BA1">
        <w:t>aussi appelés objectifs mondiaux, poursuivent le travail des objectifs du millénaire pour le développement, qui se sont arrêtés en 2015. Les ODD sont un ensemble de 17 objectifs, chacun avec des cibles spécifiques qui devront être atteintes d'ici 2030. L'objectif 6 est de garantir la disponibilité et la gestion durable de l'assainissement et de l'eau pour tous.</w:t>
      </w:r>
    </w:p>
    <w:p w14:paraId="18AB3714" w14:textId="77777777" w:rsidR="005F0C15" w:rsidRPr="00581BA1" w:rsidRDefault="005F0C15" w:rsidP="005F0C15">
      <w:pPr>
        <w:pStyle w:val="Bibliography"/>
        <w:rPr>
          <w:rStyle w:val="KeyWord"/>
        </w:rPr>
      </w:pPr>
      <w:r w:rsidRPr="00581BA1">
        <w:rPr>
          <w:rStyle w:val="KeyWord"/>
        </w:rPr>
        <w:t xml:space="preserve">Objectifs du millénaire pour le développement (OMD) : </w:t>
      </w:r>
      <w:r w:rsidRPr="00581BA1">
        <w:t>huit objectifs de développement internationaux avec des cibles spécifiques pour l'année 2015. L'OMD n°7 visait à réduire de moitié le nombre de personnes n'ayant pas un accès durable à l'eau potable et à un assainissement de base d'ici 2015. Depuis 2016, les objectifs de développement durable (ODD) ont remplacé les OMD.</w:t>
      </w:r>
    </w:p>
    <w:p w14:paraId="40AAFFE5" w14:textId="77777777" w:rsidR="005F0C15" w:rsidRPr="00581BA1" w:rsidRDefault="005F0C15" w:rsidP="005F0C15">
      <w:pPr>
        <w:pStyle w:val="Bibliography"/>
      </w:pPr>
      <w:r w:rsidRPr="00581BA1">
        <w:rPr>
          <w:rStyle w:val="KeyWord"/>
        </w:rPr>
        <w:t xml:space="preserve">Planification de la sécurité sanitaire de l'eau : </w:t>
      </w:r>
      <w:r w:rsidRPr="00581BA1">
        <w:t>approche préventive, fondée sur les risques, à l'échelle d'un système, en vue de garantir la salubrité de l'eau, depuis le captage (point d'eau) jusqu'au consommateur (membre du foyer).</w:t>
      </w:r>
    </w:p>
    <w:p w14:paraId="1C5CD47C" w14:textId="16D3CBD9" w:rsidR="00147F91" w:rsidRPr="00581BA1" w:rsidRDefault="00147F91" w:rsidP="00DE3755">
      <w:pPr>
        <w:pStyle w:val="Bibliography"/>
      </w:pPr>
      <w:r w:rsidRPr="00581BA1">
        <w:rPr>
          <w:rStyle w:val="KeyWord"/>
        </w:rPr>
        <w:t xml:space="preserve">Point d'eau amélioré : </w:t>
      </w:r>
      <w:r w:rsidRPr="00581BA1">
        <w:t>type de point d'eau qui est probablement protégé de la contamination extérieure, particulièrement des fèces. Parmi les sources d'eau améliorées se trouvent les forages, les sources protégées et les réseaux d'adduction d'eau. Ceci était une définition importante pour faire le suivi des progrès vers la cible des OMD pour l'eau.</w:t>
      </w:r>
    </w:p>
    <w:p w14:paraId="4DFDA3DF" w14:textId="77777777" w:rsidR="005F0C15" w:rsidRPr="00581BA1" w:rsidRDefault="005F0C15" w:rsidP="005F0C15">
      <w:pPr>
        <w:pStyle w:val="Bibliography"/>
        <w:rPr>
          <w:rStyle w:val="KeyWord"/>
        </w:rPr>
      </w:pPr>
      <w:bookmarkStart w:id="30" w:name="mdg"/>
      <w:bookmarkStart w:id="31" w:name="MBA"/>
      <w:bookmarkStart w:id="32" w:name="pod"/>
      <w:bookmarkEnd w:id="30"/>
      <w:bookmarkEnd w:id="31"/>
      <w:bookmarkEnd w:id="32"/>
      <w:r w:rsidRPr="00581BA1">
        <w:rPr>
          <w:rStyle w:val="KeyWord"/>
        </w:rPr>
        <w:t>Point d'eau non amélioré </w:t>
      </w:r>
      <w:r w:rsidRPr="00581BA1">
        <w:t>: point d'eau qui ne correspond pas à la définition d'un point d'eau amélioré. Tous les points d'eau de surface sont non améliorés.</w:t>
      </w:r>
    </w:p>
    <w:p w14:paraId="4D09AE51" w14:textId="77777777" w:rsidR="005F0C15" w:rsidRPr="00581BA1" w:rsidRDefault="005F0C15" w:rsidP="005F0C15">
      <w:pPr>
        <w:pStyle w:val="Bibliography"/>
        <w:rPr>
          <w:rStyle w:val="KeyWord"/>
        </w:rPr>
      </w:pPr>
      <w:r w:rsidRPr="00581BA1">
        <w:rPr>
          <w:rStyle w:val="KeyWord"/>
        </w:rPr>
        <w:t xml:space="preserve">Protozoaire : </w:t>
      </w:r>
      <w:r w:rsidRPr="00581BA1">
        <w:t>organismes microscopiques, monocellulaires, qui peuvent vivre librement dans la nature ou de manière parasitique. Ils sont capables de se multiplier à l'intérieur du corps humain, ce qui contribue à leur survie. Ainsi, un seul organisme peut causer le développement d'infections sérieuses.</w:t>
      </w:r>
    </w:p>
    <w:p w14:paraId="04F59ADC" w14:textId="77777777" w:rsidR="005F0C15" w:rsidRPr="00581BA1" w:rsidRDefault="005F0C15" w:rsidP="005F0C15">
      <w:pPr>
        <w:pStyle w:val="Bibliography"/>
      </w:pPr>
      <w:r w:rsidRPr="00581BA1">
        <w:rPr>
          <w:rStyle w:val="KeyWord"/>
        </w:rPr>
        <w:t>Sédimentation </w:t>
      </w:r>
      <w:r w:rsidRPr="00581BA1">
        <w:t>: processus physique utilisé pour réduire la turbidité de l’eau. La sédimentation peut simplement consister à laisser se décanter les particules contenues dans l'eau au fond d'un seau ou d'un réservoir. On ajoute parfois des coagulants pour que les particules s'agglomèrent entre elles et se décantent plus rapidement.</w:t>
      </w:r>
    </w:p>
    <w:p w14:paraId="7215B17D" w14:textId="77777777" w:rsidR="005F0C15" w:rsidRPr="00581BA1" w:rsidRDefault="005F0C15" w:rsidP="005F0C15">
      <w:pPr>
        <w:pStyle w:val="Bibliography"/>
      </w:pPr>
      <w:r w:rsidRPr="00581BA1">
        <w:rPr>
          <w:rStyle w:val="KeyWord"/>
        </w:rPr>
        <w:lastRenderedPageBreak/>
        <w:t xml:space="preserve">Système d'alimentation en eau : </w:t>
      </w:r>
      <w:r w:rsidRPr="00581BA1">
        <w:t>combinaison de pratiques utilisées au sein d'une communauté pour la collecte, le transport, le traitement et la conservation de l'eau de boisson. Les systèmes d'alimentation en eau peuvent être très variés. La plupart des communautés disposent d'une gamme variée de points d'eau, de modes de transport, de systèmes de traitement et de pratiques de conservation.</w:t>
      </w:r>
    </w:p>
    <w:p w14:paraId="50B2C36F" w14:textId="27D6F10A" w:rsidR="00F84FCF" w:rsidRPr="00581BA1" w:rsidRDefault="00500D76" w:rsidP="00DE3755">
      <w:pPr>
        <w:pStyle w:val="Bibliography"/>
      </w:pPr>
      <w:r w:rsidRPr="00581BA1">
        <w:rPr>
          <w:rStyle w:val="KeyWord"/>
        </w:rPr>
        <w:t>Traitement de l'eau au point de distribution </w:t>
      </w:r>
      <w:r w:rsidRPr="00581BA1">
        <w:t>: traitement de l'eau qui intervient dans un lieu central (par exemple, une usine de traitement) avant que l'eau soit distribuée — généralement par un réseau de canalisations — vers des maisons ou des quartiers.</w:t>
      </w:r>
    </w:p>
    <w:p w14:paraId="3D376200" w14:textId="05F855CE" w:rsidR="00F84FCF" w:rsidRPr="00581BA1" w:rsidRDefault="00500D76" w:rsidP="00DE3755">
      <w:pPr>
        <w:pStyle w:val="Bibliography"/>
        <w:rPr>
          <w:rStyle w:val="KeyWord"/>
        </w:rPr>
      </w:pPr>
      <w:bookmarkStart w:id="33" w:name="pou"/>
      <w:bookmarkEnd w:id="33"/>
      <w:r w:rsidRPr="00581BA1">
        <w:rPr>
          <w:rStyle w:val="KeyWord"/>
        </w:rPr>
        <w:t>Traitement de l'eau au point d'utilisation </w:t>
      </w:r>
      <w:r w:rsidRPr="00581BA1">
        <w:t>: traitement de l'eau à l'intérieur de la maison ou de l'institution dans laquelle l'eau sera utilisée. Aussi appelé traitement de l’eau à domicile.</w:t>
      </w:r>
    </w:p>
    <w:p w14:paraId="28824096" w14:textId="16D11F63" w:rsidR="00F84FCF" w:rsidRPr="00581BA1" w:rsidRDefault="00393FF4" w:rsidP="00DE3755">
      <w:pPr>
        <w:pStyle w:val="Bibliography"/>
      </w:pPr>
      <w:bookmarkStart w:id="34" w:name="protozoa"/>
      <w:bookmarkStart w:id="35" w:name="safe"/>
      <w:bookmarkStart w:id="36" w:name="sedimentation"/>
      <w:bookmarkStart w:id="37" w:name="sdg"/>
      <w:bookmarkStart w:id="38" w:name="unimproved"/>
      <w:bookmarkStart w:id="39" w:name="turbidity"/>
      <w:bookmarkEnd w:id="34"/>
      <w:bookmarkEnd w:id="35"/>
      <w:bookmarkEnd w:id="36"/>
      <w:bookmarkEnd w:id="37"/>
      <w:bookmarkEnd w:id="38"/>
      <w:bookmarkEnd w:id="39"/>
      <w:r w:rsidRPr="00581BA1">
        <w:rPr>
          <w:rStyle w:val="KeyWord"/>
        </w:rPr>
        <w:t>Turbidité</w:t>
      </w:r>
      <w:r w:rsidR="00613741" w:rsidRPr="00581BA1">
        <w:t xml:space="preserve"> : aspect trouble ou "saleté" de l'eau. La turbidité est provoquée par des solides en suspension, comme le sable, le limon et l'argile, qui flottent dans l'eau. La lumière se réfléchit sur ces particules, ce qui donne à l'eau un aspect trouble ou sale. La turbidité se mesure en unités de turbidité </w:t>
      </w:r>
      <w:proofErr w:type="spellStart"/>
      <w:r w:rsidR="00613741" w:rsidRPr="00581BA1">
        <w:t>néphélométriques</w:t>
      </w:r>
      <w:proofErr w:type="spellEnd"/>
      <w:r w:rsidR="00613741" w:rsidRPr="00581BA1">
        <w:t xml:space="preserve"> (UTN).</w:t>
      </w:r>
    </w:p>
    <w:p w14:paraId="56A95232" w14:textId="5128D778" w:rsidR="002271B6" w:rsidRPr="00581BA1" w:rsidRDefault="002271B6" w:rsidP="002271B6">
      <w:pPr>
        <w:pStyle w:val="Heading1"/>
      </w:pPr>
      <w:bookmarkStart w:id="40" w:name="waterplanning"/>
      <w:bookmarkStart w:id="41" w:name="wss"/>
      <w:bookmarkStart w:id="42" w:name="_Toc503792697"/>
      <w:bookmarkEnd w:id="40"/>
      <w:bookmarkEnd w:id="41"/>
      <w:r w:rsidRPr="00581BA1">
        <w:t>Ressources supplémentaires</w:t>
      </w:r>
      <w:bookmarkEnd w:id="42"/>
    </w:p>
    <w:p w14:paraId="1242BE94" w14:textId="390734DC" w:rsidR="009B442E" w:rsidRPr="00581BA1" w:rsidRDefault="009B442E" w:rsidP="009B442E">
      <w:pPr>
        <w:pStyle w:val="Bullets"/>
        <w:numPr>
          <w:ilvl w:val="0"/>
          <w:numId w:val="0"/>
        </w:numPr>
      </w:pPr>
      <w:r w:rsidRPr="00581BA1">
        <w:rPr>
          <w:b/>
        </w:rPr>
        <w:t>Base de connaissances sur la CTED de CAWST</w:t>
      </w:r>
      <w:r w:rsidRPr="00581BA1">
        <w:t xml:space="preserve"> Disponible sur </w:t>
      </w:r>
      <w:hyperlink r:id="rId90" w:history="1">
        <w:r w:rsidRPr="00581BA1">
          <w:rPr>
            <w:rStyle w:val="Hyperlink"/>
          </w:rPr>
          <w:t>www.hwts.info</w:t>
        </w:r>
      </w:hyperlink>
      <w:r w:rsidRPr="00581BA1">
        <w:t xml:space="preserve">. </w:t>
      </w:r>
    </w:p>
    <w:p w14:paraId="2595F69B" w14:textId="7B0EBE21" w:rsidR="009B442E" w:rsidRPr="00581BA1" w:rsidRDefault="009B442E" w:rsidP="009B442E">
      <w:pPr>
        <w:pStyle w:val="Bullets"/>
      </w:pPr>
      <w:r w:rsidRPr="00581BA1">
        <w:t xml:space="preserve">Base de connaissances sur les solutions de traitement de l'eau au point d'utilisation, allant des options technologiques aux bonnes pratiques de mise en œuvre. </w:t>
      </w:r>
    </w:p>
    <w:p w14:paraId="05224CB0" w14:textId="6C1D953D" w:rsidR="009B442E" w:rsidRPr="00581BA1" w:rsidRDefault="009B442E" w:rsidP="009B442E">
      <w:pPr>
        <w:pStyle w:val="Bullets"/>
        <w:numPr>
          <w:ilvl w:val="0"/>
          <w:numId w:val="0"/>
        </w:numPr>
      </w:pPr>
      <w:r w:rsidRPr="00581BA1">
        <w:rPr>
          <w:b/>
        </w:rPr>
        <w:t>Supports pédagogiques et de formation de CAWST</w:t>
      </w:r>
      <w:r w:rsidRPr="00581BA1">
        <w:t xml:space="preserve">. Disponibles sur : </w:t>
      </w:r>
      <w:hyperlink r:id="rId91" w:history="1">
        <w:r w:rsidRPr="00581BA1">
          <w:rPr>
            <w:rStyle w:val="Hyperlink"/>
          </w:rPr>
          <w:t>https://resources.cawst.org</w:t>
        </w:r>
      </w:hyperlink>
      <w:r w:rsidRPr="00581BA1">
        <w:t xml:space="preserve"> </w:t>
      </w:r>
    </w:p>
    <w:p w14:paraId="0FE4AE25" w14:textId="245A73DE" w:rsidR="009B442E" w:rsidRPr="00581BA1" w:rsidRDefault="009B442E" w:rsidP="009B442E">
      <w:pPr>
        <w:pStyle w:val="Bullets"/>
      </w:pPr>
      <w:r w:rsidRPr="00581BA1">
        <w:t xml:space="preserve">Études de cas, dossiers techniques, plans de cours, présentations, affiches, formulaires d'inspection sanitaire, et autres documents d'apprentissage et de formation à la CTED. </w:t>
      </w:r>
    </w:p>
    <w:p w14:paraId="52F96961" w14:textId="77777777" w:rsidR="009B442E" w:rsidRPr="00581BA1" w:rsidRDefault="009B442E" w:rsidP="009B442E">
      <w:pPr>
        <w:pStyle w:val="Bullets"/>
        <w:numPr>
          <w:ilvl w:val="0"/>
          <w:numId w:val="0"/>
        </w:numPr>
      </w:pPr>
      <w:r w:rsidRPr="00581BA1">
        <w:rPr>
          <w:b/>
        </w:rPr>
        <w:t>Organisation mondiale de la Santé : publications et documents sur la conservation et le traitement de l'eau à domicile</w:t>
      </w:r>
      <w:r w:rsidRPr="00581BA1">
        <w:t xml:space="preserve">. Disponibles sur : </w:t>
      </w:r>
      <w:hyperlink r:id="rId92" w:history="1">
        <w:r w:rsidRPr="00581BA1">
          <w:rPr>
            <w:rStyle w:val="Hyperlink"/>
          </w:rPr>
          <w:t>www.who.int/water_sanitation_health/water-quality/household/household-publications/en</w:t>
        </w:r>
      </w:hyperlink>
      <w:r w:rsidRPr="00581BA1">
        <w:t>.</w:t>
      </w:r>
    </w:p>
    <w:p w14:paraId="454C80F6" w14:textId="6066EF22" w:rsidR="009B442E" w:rsidRPr="00581BA1" w:rsidRDefault="009B442E" w:rsidP="009B442E">
      <w:pPr>
        <w:pStyle w:val="Bullets"/>
      </w:pPr>
      <w:r w:rsidRPr="00581BA1">
        <w:t xml:space="preserve">Documents liés aux politiques nationales en matière de CTED, schéma d'évaluation des technologies de traitement de l'eau à domicile, directives de qualité de l'eau, plan de gestion de la sécurité sanitaire de l'eau, etc. </w:t>
      </w:r>
    </w:p>
    <w:p w14:paraId="66F2F908" w14:textId="56A37EF2" w:rsidR="009B442E" w:rsidRPr="00581BA1" w:rsidRDefault="009B442E" w:rsidP="009B442E">
      <w:pPr>
        <w:pStyle w:val="Bullets"/>
        <w:numPr>
          <w:ilvl w:val="0"/>
          <w:numId w:val="0"/>
        </w:numPr>
      </w:pPr>
      <w:r w:rsidRPr="00581BA1">
        <w:rPr>
          <w:b/>
        </w:rPr>
        <w:t xml:space="preserve">Organisation mondiale de la Santé et International Water </w:t>
      </w:r>
      <w:proofErr w:type="gramStart"/>
      <w:r w:rsidRPr="00581BA1">
        <w:rPr>
          <w:b/>
        </w:rPr>
        <w:t>Association:</w:t>
      </w:r>
      <w:proofErr w:type="gramEnd"/>
      <w:r w:rsidRPr="00581BA1">
        <w:rPr>
          <w:b/>
        </w:rPr>
        <w:t xml:space="preserve"> Water </w:t>
      </w:r>
      <w:proofErr w:type="spellStart"/>
      <w:r w:rsidRPr="00581BA1">
        <w:rPr>
          <w:b/>
        </w:rPr>
        <w:t>Safety</w:t>
      </w:r>
      <w:proofErr w:type="spellEnd"/>
      <w:r w:rsidRPr="00581BA1">
        <w:rPr>
          <w:b/>
        </w:rPr>
        <w:t xml:space="preserve"> Portal</w:t>
      </w:r>
      <w:r w:rsidRPr="00581BA1">
        <w:t xml:space="preserve">. Disponible sur : </w:t>
      </w:r>
      <w:hyperlink r:id="rId93" w:history="1">
        <w:r w:rsidRPr="00581BA1">
          <w:rPr>
            <w:rStyle w:val="Hyperlink"/>
          </w:rPr>
          <w:t>http://www.wsportal.org/</w:t>
        </w:r>
      </w:hyperlink>
    </w:p>
    <w:p w14:paraId="2CD15C98" w14:textId="09F11C5C" w:rsidR="007B245F" w:rsidRPr="00581BA1" w:rsidRDefault="009B442E" w:rsidP="001B70D8">
      <w:pPr>
        <w:pStyle w:val="Bullets"/>
      </w:pPr>
      <w:r w:rsidRPr="00581BA1">
        <w:t xml:space="preserve">Réseau en ligne qui soutient la mise en œuvre de plans de gestion de la sécurité sanitaire de l'eau qui propose des documents, des nouvelles et des évènements. </w:t>
      </w:r>
    </w:p>
    <w:p w14:paraId="45F0776D" w14:textId="385EEDB0" w:rsidR="00AA1CCE" w:rsidRPr="00581BA1" w:rsidRDefault="007031BD" w:rsidP="006246DB">
      <w:pPr>
        <w:pStyle w:val="Heading1"/>
      </w:pPr>
      <w:bookmarkStart w:id="43" w:name="_Toc503792698"/>
      <w:r w:rsidRPr="00581BA1">
        <w:t>Références</w:t>
      </w:r>
      <w:bookmarkEnd w:id="43"/>
    </w:p>
    <w:p w14:paraId="19085DE7" w14:textId="77777777" w:rsidR="00257D17" w:rsidRPr="00581BA1" w:rsidRDefault="004A5B9A" w:rsidP="00257D17">
      <w:pPr>
        <w:pStyle w:val="Bibliography"/>
        <w:rPr>
          <w:rFonts w:cs="Calibri"/>
        </w:rPr>
      </w:pPr>
      <w:r w:rsidRPr="00581BA1">
        <w:fldChar w:fldCharType="begin"/>
      </w:r>
      <w:r w:rsidR="00257D17" w:rsidRPr="00581BA1">
        <w:instrText xml:space="preserve"> ADDIN ZOTERO_BIBL {"custom":[]} CSL_BIBLIOGRAPHY </w:instrText>
      </w:r>
      <w:r w:rsidRPr="00581BA1">
        <w:fldChar w:fldCharType="separate"/>
      </w:r>
      <w:r w:rsidR="00257D17" w:rsidRPr="00581BA1">
        <w:rPr>
          <w:rFonts w:cs="Calibri"/>
        </w:rPr>
        <w:t xml:space="preserve">Bruni, M. et </w:t>
      </w:r>
      <w:proofErr w:type="spellStart"/>
      <w:r w:rsidR="00257D17" w:rsidRPr="00581BA1">
        <w:rPr>
          <w:rFonts w:cs="Calibri"/>
        </w:rPr>
        <w:t>Spuhler</w:t>
      </w:r>
      <w:proofErr w:type="spellEnd"/>
      <w:r w:rsidR="00257D17" w:rsidRPr="00581BA1">
        <w:rPr>
          <w:rFonts w:cs="Calibri"/>
        </w:rPr>
        <w:t>, D. (</w:t>
      </w:r>
      <w:proofErr w:type="spellStart"/>
      <w:r w:rsidR="00257D17" w:rsidRPr="00581BA1">
        <w:rPr>
          <w:rFonts w:cs="Calibri"/>
        </w:rPr>
        <w:t>n.d</w:t>
      </w:r>
      <w:proofErr w:type="spellEnd"/>
      <w:r w:rsidR="00257D17" w:rsidRPr="00581BA1">
        <w:rPr>
          <w:rFonts w:cs="Calibri"/>
        </w:rPr>
        <w:t>.). Water Source Protection. Récupéré le 4 mai 2017 sur http://www.sswm.info/category/implementation-tools/water-sources/hardware/groundwater-sources/water-source-protection</w:t>
      </w:r>
    </w:p>
    <w:p w14:paraId="710732AB" w14:textId="77777777" w:rsidR="00257D17" w:rsidRPr="00581BA1" w:rsidRDefault="00257D17" w:rsidP="00257D17">
      <w:pPr>
        <w:pStyle w:val="Bibliography"/>
        <w:rPr>
          <w:rFonts w:cs="Calibri"/>
        </w:rPr>
      </w:pPr>
      <w:r w:rsidRPr="00581BA1">
        <w:rPr>
          <w:rFonts w:cs="Calibri"/>
        </w:rPr>
        <w:lastRenderedPageBreak/>
        <w:t xml:space="preserve">Günther, I. et </w:t>
      </w:r>
      <w:proofErr w:type="spellStart"/>
      <w:r w:rsidRPr="00581BA1">
        <w:rPr>
          <w:rFonts w:cs="Calibri"/>
        </w:rPr>
        <w:t>Schipper</w:t>
      </w:r>
      <w:proofErr w:type="spellEnd"/>
      <w:r w:rsidRPr="00581BA1">
        <w:rPr>
          <w:rFonts w:cs="Calibri"/>
        </w:rPr>
        <w:t xml:space="preserve">, Y. (2013). </w:t>
      </w:r>
      <w:proofErr w:type="spellStart"/>
      <w:r w:rsidRPr="00581BA1">
        <w:rPr>
          <w:rFonts w:cs="Calibri"/>
        </w:rPr>
        <w:t>Pumps</w:t>
      </w:r>
      <w:proofErr w:type="spellEnd"/>
      <w:r w:rsidRPr="00581BA1">
        <w:rPr>
          <w:rFonts w:cs="Calibri"/>
        </w:rPr>
        <w:t xml:space="preserve">, </w:t>
      </w:r>
      <w:proofErr w:type="spellStart"/>
      <w:r w:rsidRPr="00581BA1">
        <w:rPr>
          <w:rFonts w:cs="Calibri"/>
        </w:rPr>
        <w:t>germs</w:t>
      </w:r>
      <w:proofErr w:type="spellEnd"/>
      <w:r w:rsidRPr="00581BA1">
        <w:rPr>
          <w:rFonts w:cs="Calibri"/>
        </w:rPr>
        <w:t xml:space="preserve"> and </w:t>
      </w:r>
      <w:proofErr w:type="spellStart"/>
      <w:proofErr w:type="gramStart"/>
      <w:r w:rsidRPr="00581BA1">
        <w:rPr>
          <w:rFonts w:cs="Calibri"/>
        </w:rPr>
        <w:t>storage</w:t>
      </w:r>
      <w:proofErr w:type="spellEnd"/>
      <w:r w:rsidRPr="00581BA1">
        <w:rPr>
          <w:rFonts w:cs="Calibri"/>
        </w:rPr>
        <w:t>:</w:t>
      </w:r>
      <w:proofErr w:type="gramEnd"/>
      <w:r w:rsidRPr="00581BA1">
        <w:rPr>
          <w:rFonts w:cs="Calibri"/>
        </w:rPr>
        <w:t xml:space="preserve"> the impact of </w:t>
      </w:r>
      <w:proofErr w:type="spellStart"/>
      <w:r w:rsidRPr="00581BA1">
        <w:rPr>
          <w:rFonts w:cs="Calibri"/>
        </w:rPr>
        <w:t>improved</w:t>
      </w:r>
      <w:proofErr w:type="spellEnd"/>
      <w:r w:rsidRPr="00581BA1">
        <w:rPr>
          <w:rFonts w:cs="Calibri"/>
        </w:rPr>
        <w:t xml:space="preserve"> water containers on water </w:t>
      </w:r>
      <w:proofErr w:type="spellStart"/>
      <w:r w:rsidRPr="00581BA1">
        <w:rPr>
          <w:rFonts w:cs="Calibri"/>
        </w:rPr>
        <w:t>quality</w:t>
      </w:r>
      <w:proofErr w:type="spellEnd"/>
      <w:r w:rsidRPr="00581BA1">
        <w:rPr>
          <w:rFonts w:cs="Calibri"/>
        </w:rPr>
        <w:t xml:space="preserve"> and </w:t>
      </w:r>
      <w:proofErr w:type="spellStart"/>
      <w:r w:rsidRPr="00581BA1">
        <w:rPr>
          <w:rFonts w:cs="Calibri"/>
        </w:rPr>
        <w:t>health</w:t>
      </w:r>
      <w:proofErr w:type="spellEnd"/>
      <w:r w:rsidRPr="00581BA1">
        <w:rPr>
          <w:rFonts w:cs="Calibri"/>
        </w:rPr>
        <w:t xml:space="preserve">. </w:t>
      </w:r>
      <w:proofErr w:type="spellStart"/>
      <w:r w:rsidRPr="00581BA1">
        <w:rPr>
          <w:rFonts w:cs="Calibri"/>
          <w:i/>
          <w:iCs/>
        </w:rPr>
        <w:t>Health</w:t>
      </w:r>
      <w:proofErr w:type="spellEnd"/>
      <w:r w:rsidRPr="00581BA1">
        <w:rPr>
          <w:rFonts w:cs="Calibri"/>
          <w:i/>
          <w:iCs/>
        </w:rPr>
        <w:t xml:space="preserve"> </w:t>
      </w:r>
      <w:proofErr w:type="spellStart"/>
      <w:r w:rsidRPr="00581BA1">
        <w:rPr>
          <w:rFonts w:cs="Calibri"/>
          <w:i/>
          <w:iCs/>
        </w:rPr>
        <w:t>Economics</w:t>
      </w:r>
      <w:proofErr w:type="spellEnd"/>
      <w:r w:rsidRPr="00581BA1">
        <w:t xml:space="preserve">, </w:t>
      </w:r>
      <w:r w:rsidRPr="00581BA1">
        <w:rPr>
          <w:rFonts w:cs="Calibri"/>
          <w:i/>
          <w:iCs/>
        </w:rPr>
        <w:t>22</w:t>
      </w:r>
      <w:r w:rsidRPr="00581BA1">
        <w:rPr>
          <w:rFonts w:cs="Calibri"/>
        </w:rPr>
        <w:t>(7), 757–774. https://doi.org/10.1002/hec.2852</w:t>
      </w:r>
    </w:p>
    <w:p w14:paraId="3C2FBC76" w14:textId="77777777" w:rsidR="00257D17" w:rsidRPr="00581BA1" w:rsidRDefault="00257D17" w:rsidP="00257D17">
      <w:pPr>
        <w:pStyle w:val="Bibliography"/>
        <w:rPr>
          <w:rFonts w:cs="Calibri"/>
        </w:rPr>
      </w:pPr>
      <w:r w:rsidRPr="00581BA1">
        <w:rPr>
          <w:rFonts w:cs="Calibri"/>
        </w:rPr>
        <w:t xml:space="preserve">Rosa, G. et </w:t>
      </w:r>
      <w:proofErr w:type="spellStart"/>
      <w:r w:rsidRPr="00581BA1">
        <w:rPr>
          <w:rFonts w:cs="Calibri"/>
        </w:rPr>
        <w:t>Clasen</w:t>
      </w:r>
      <w:proofErr w:type="spellEnd"/>
      <w:r w:rsidRPr="00581BA1">
        <w:rPr>
          <w:rFonts w:cs="Calibri"/>
        </w:rPr>
        <w:t xml:space="preserve">, T. (2010). </w:t>
      </w:r>
      <w:proofErr w:type="spellStart"/>
      <w:r w:rsidRPr="00581BA1">
        <w:rPr>
          <w:rFonts w:cs="Calibri"/>
        </w:rPr>
        <w:t>Estimating</w:t>
      </w:r>
      <w:proofErr w:type="spellEnd"/>
      <w:r w:rsidRPr="00581BA1">
        <w:rPr>
          <w:rFonts w:cs="Calibri"/>
        </w:rPr>
        <w:t xml:space="preserve"> the Scope of </w:t>
      </w:r>
      <w:proofErr w:type="spellStart"/>
      <w:r w:rsidRPr="00581BA1">
        <w:rPr>
          <w:rFonts w:cs="Calibri"/>
        </w:rPr>
        <w:t>Household</w:t>
      </w:r>
      <w:proofErr w:type="spellEnd"/>
      <w:r w:rsidRPr="00581BA1">
        <w:rPr>
          <w:rFonts w:cs="Calibri"/>
        </w:rPr>
        <w:t xml:space="preserve"> Water </w:t>
      </w:r>
      <w:proofErr w:type="spellStart"/>
      <w:r w:rsidRPr="00581BA1">
        <w:rPr>
          <w:rFonts w:cs="Calibri"/>
        </w:rPr>
        <w:t>Treatment</w:t>
      </w:r>
      <w:proofErr w:type="spellEnd"/>
      <w:r w:rsidRPr="00581BA1">
        <w:rPr>
          <w:rFonts w:cs="Calibri"/>
        </w:rPr>
        <w:t xml:space="preserve"> in Low- and Medium-</w:t>
      </w:r>
      <w:proofErr w:type="spellStart"/>
      <w:r w:rsidRPr="00581BA1">
        <w:rPr>
          <w:rFonts w:cs="Calibri"/>
        </w:rPr>
        <w:t>Income</w:t>
      </w:r>
      <w:proofErr w:type="spellEnd"/>
      <w:r w:rsidRPr="00581BA1">
        <w:rPr>
          <w:rFonts w:cs="Calibri"/>
        </w:rPr>
        <w:t xml:space="preserve"> Countries. </w:t>
      </w:r>
      <w:r w:rsidRPr="00581BA1">
        <w:rPr>
          <w:rFonts w:cs="Calibri"/>
          <w:i/>
          <w:iCs/>
        </w:rPr>
        <w:t xml:space="preserve">American Journal of Tropical </w:t>
      </w:r>
      <w:proofErr w:type="spellStart"/>
      <w:r w:rsidRPr="00581BA1">
        <w:rPr>
          <w:rFonts w:cs="Calibri"/>
          <w:i/>
          <w:iCs/>
        </w:rPr>
        <w:t>Medicine</w:t>
      </w:r>
      <w:proofErr w:type="spellEnd"/>
      <w:r w:rsidRPr="00581BA1">
        <w:rPr>
          <w:rFonts w:cs="Calibri"/>
          <w:i/>
          <w:iCs/>
        </w:rPr>
        <w:t xml:space="preserve"> and </w:t>
      </w:r>
      <w:proofErr w:type="spellStart"/>
      <w:r w:rsidRPr="00581BA1">
        <w:rPr>
          <w:rFonts w:cs="Calibri"/>
          <w:i/>
          <w:iCs/>
        </w:rPr>
        <w:t>Hygiene</w:t>
      </w:r>
      <w:proofErr w:type="spellEnd"/>
      <w:r w:rsidRPr="00581BA1">
        <w:t xml:space="preserve">, </w:t>
      </w:r>
      <w:r w:rsidRPr="00581BA1">
        <w:rPr>
          <w:rFonts w:cs="Calibri"/>
          <w:i/>
          <w:iCs/>
        </w:rPr>
        <w:t>82</w:t>
      </w:r>
      <w:r w:rsidRPr="00581BA1">
        <w:rPr>
          <w:rFonts w:cs="Calibri"/>
        </w:rPr>
        <w:t>(2), 289–300. https://doi.org/10.4269/ajtmh.2010.09-0382</w:t>
      </w:r>
    </w:p>
    <w:p w14:paraId="0E5DDBE7" w14:textId="77777777" w:rsidR="00257D17" w:rsidRPr="00581BA1" w:rsidRDefault="00257D17" w:rsidP="00257D17">
      <w:pPr>
        <w:pStyle w:val="Bibliography"/>
        <w:rPr>
          <w:rFonts w:cs="Calibri"/>
        </w:rPr>
      </w:pPr>
      <w:proofErr w:type="spellStart"/>
      <w:r w:rsidRPr="00581BA1">
        <w:rPr>
          <w:rFonts w:cs="Calibri"/>
        </w:rPr>
        <w:t>Sobsey</w:t>
      </w:r>
      <w:proofErr w:type="spellEnd"/>
      <w:r w:rsidRPr="00581BA1">
        <w:rPr>
          <w:rFonts w:cs="Calibri"/>
        </w:rPr>
        <w:t xml:space="preserve">, M. (2002). </w:t>
      </w:r>
      <w:proofErr w:type="spellStart"/>
      <w:r w:rsidRPr="00581BA1">
        <w:rPr>
          <w:rFonts w:cs="Calibri"/>
        </w:rPr>
        <w:t>Managing</w:t>
      </w:r>
      <w:proofErr w:type="spellEnd"/>
      <w:r w:rsidRPr="00581BA1">
        <w:rPr>
          <w:rFonts w:cs="Calibri"/>
        </w:rPr>
        <w:t xml:space="preserve"> Water in the </w:t>
      </w:r>
      <w:proofErr w:type="gramStart"/>
      <w:r w:rsidRPr="00581BA1">
        <w:rPr>
          <w:rFonts w:cs="Calibri"/>
        </w:rPr>
        <w:t>Home:</w:t>
      </w:r>
      <w:proofErr w:type="gramEnd"/>
      <w:r w:rsidRPr="00581BA1">
        <w:rPr>
          <w:rFonts w:cs="Calibri"/>
        </w:rPr>
        <w:t xml:space="preserve"> </w:t>
      </w:r>
      <w:proofErr w:type="spellStart"/>
      <w:r w:rsidRPr="00581BA1">
        <w:rPr>
          <w:rFonts w:cs="Calibri"/>
        </w:rPr>
        <w:t>Accelerated</w:t>
      </w:r>
      <w:proofErr w:type="spellEnd"/>
      <w:r w:rsidRPr="00581BA1">
        <w:rPr>
          <w:rFonts w:cs="Calibri"/>
        </w:rPr>
        <w:t xml:space="preserve"> </w:t>
      </w:r>
      <w:proofErr w:type="spellStart"/>
      <w:r w:rsidRPr="00581BA1">
        <w:rPr>
          <w:rFonts w:cs="Calibri"/>
        </w:rPr>
        <w:t>Health</w:t>
      </w:r>
      <w:proofErr w:type="spellEnd"/>
      <w:r w:rsidRPr="00581BA1">
        <w:rPr>
          <w:rFonts w:cs="Calibri"/>
        </w:rPr>
        <w:t xml:space="preserve"> Gains </w:t>
      </w:r>
      <w:proofErr w:type="spellStart"/>
      <w:r w:rsidRPr="00581BA1">
        <w:rPr>
          <w:rFonts w:cs="Calibri"/>
        </w:rPr>
        <w:t>from</w:t>
      </w:r>
      <w:proofErr w:type="spellEnd"/>
      <w:r w:rsidRPr="00581BA1">
        <w:rPr>
          <w:rFonts w:cs="Calibri"/>
        </w:rPr>
        <w:t xml:space="preserve"> </w:t>
      </w:r>
      <w:proofErr w:type="spellStart"/>
      <w:r w:rsidRPr="00581BA1">
        <w:rPr>
          <w:rFonts w:cs="Calibri"/>
        </w:rPr>
        <w:t>Improved</w:t>
      </w:r>
      <w:proofErr w:type="spellEnd"/>
      <w:r w:rsidRPr="00581BA1">
        <w:rPr>
          <w:rFonts w:cs="Calibri"/>
        </w:rPr>
        <w:t xml:space="preserve"> Water </w:t>
      </w:r>
      <w:proofErr w:type="spellStart"/>
      <w:r w:rsidRPr="00581BA1">
        <w:rPr>
          <w:rFonts w:cs="Calibri"/>
        </w:rPr>
        <w:t>Supply</w:t>
      </w:r>
      <w:proofErr w:type="spellEnd"/>
      <w:r w:rsidRPr="00581BA1">
        <w:rPr>
          <w:rFonts w:cs="Calibri"/>
        </w:rPr>
        <w:t>. Organisation mondiale de la Santé. Récupéré sur http://www.who.int/water_sanitation_health/dwq/WSH02.07.pdf</w:t>
      </w:r>
    </w:p>
    <w:p w14:paraId="41C9E903" w14:textId="77777777" w:rsidR="00257D17" w:rsidRPr="00581BA1" w:rsidRDefault="00257D17" w:rsidP="00257D17">
      <w:pPr>
        <w:pStyle w:val="Bibliography"/>
        <w:rPr>
          <w:rFonts w:cs="Calibri"/>
        </w:rPr>
      </w:pPr>
      <w:r w:rsidRPr="00581BA1">
        <w:rPr>
          <w:rFonts w:cs="Calibri"/>
        </w:rPr>
        <w:t xml:space="preserve">WHO et UNICEF (2017). </w:t>
      </w:r>
      <w:r w:rsidRPr="00581BA1">
        <w:rPr>
          <w:rFonts w:cs="Calibri"/>
          <w:i/>
          <w:iCs/>
        </w:rPr>
        <w:t xml:space="preserve">Progress on </w:t>
      </w:r>
      <w:proofErr w:type="spellStart"/>
      <w:r w:rsidRPr="00581BA1">
        <w:rPr>
          <w:rFonts w:cs="Calibri"/>
          <w:i/>
          <w:iCs/>
        </w:rPr>
        <w:t>Drinking</w:t>
      </w:r>
      <w:proofErr w:type="spellEnd"/>
      <w:r w:rsidRPr="00581BA1">
        <w:rPr>
          <w:rFonts w:cs="Calibri"/>
          <w:i/>
          <w:iCs/>
        </w:rPr>
        <w:t xml:space="preserve"> Water, </w:t>
      </w:r>
      <w:proofErr w:type="spellStart"/>
      <w:r w:rsidRPr="00581BA1">
        <w:rPr>
          <w:rFonts w:cs="Calibri"/>
          <w:i/>
          <w:iCs/>
        </w:rPr>
        <w:t>Sanitation</w:t>
      </w:r>
      <w:proofErr w:type="spellEnd"/>
      <w:r w:rsidRPr="00581BA1">
        <w:rPr>
          <w:rFonts w:cs="Calibri"/>
          <w:i/>
          <w:iCs/>
        </w:rPr>
        <w:t xml:space="preserve"> and </w:t>
      </w:r>
      <w:proofErr w:type="spellStart"/>
      <w:proofErr w:type="gramStart"/>
      <w:r w:rsidRPr="00581BA1">
        <w:rPr>
          <w:rFonts w:cs="Calibri"/>
          <w:i/>
          <w:iCs/>
        </w:rPr>
        <w:t>Hygiene</w:t>
      </w:r>
      <w:proofErr w:type="spellEnd"/>
      <w:r w:rsidRPr="00581BA1">
        <w:rPr>
          <w:rFonts w:cs="Calibri"/>
          <w:i/>
          <w:iCs/>
        </w:rPr>
        <w:t>:</w:t>
      </w:r>
      <w:proofErr w:type="gramEnd"/>
      <w:r w:rsidRPr="00581BA1">
        <w:rPr>
          <w:rFonts w:cs="Calibri"/>
          <w:i/>
          <w:iCs/>
        </w:rPr>
        <w:t xml:space="preserve"> 2017 Update and SDG </w:t>
      </w:r>
      <w:proofErr w:type="spellStart"/>
      <w:r w:rsidRPr="00581BA1">
        <w:rPr>
          <w:rFonts w:cs="Calibri"/>
          <w:i/>
          <w:iCs/>
        </w:rPr>
        <w:t>Baselines</w:t>
      </w:r>
      <w:proofErr w:type="spellEnd"/>
      <w:r w:rsidRPr="00581BA1">
        <w:rPr>
          <w:rFonts w:cs="Calibri"/>
        </w:rPr>
        <w:t>. Genève. Téléchargé sur https://data.unicef.org/wp-content/uploads/2017/07/JMP-2017-report-launch-version_0.pdf</w:t>
      </w:r>
    </w:p>
    <w:p w14:paraId="79FCE57D" w14:textId="77777777" w:rsidR="00257D17" w:rsidRPr="00581BA1" w:rsidRDefault="00257D17" w:rsidP="00257D17">
      <w:pPr>
        <w:pStyle w:val="Bibliography"/>
        <w:rPr>
          <w:rFonts w:cs="Calibri"/>
        </w:rPr>
      </w:pPr>
      <w:r w:rsidRPr="00581BA1">
        <w:rPr>
          <w:rFonts w:cs="Calibri"/>
        </w:rPr>
        <w:t xml:space="preserve">Organisation mondiale de la Santé (2017). </w:t>
      </w:r>
      <w:proofErr w:type="spellStart"/>
      <w:r w:rsidRPr="00581BA1">
        <w:rPr>
          <w:rFonts w:cs="Calibri"/>
          <w:i/>
          <w:iCs/>
        </w:rPr>
        <w:t>Safely</w:t>
      </w:r>
      <w:proofErr w:type="spellEnd"/>
      <w:r w:rsidRPr="00581BA1">
        <w:rPr>
          <w:rFonts w:cs="Calibri"/>
          <w:i/>
          <w:iCs/>
        </w:rPr>
        <w:t xml:space="preserve"> </w:t>
      </w:r>
      <w:proofErr w:type="spellStart"/>
      <w:r w:rsidRPr="00581BA1">
        <w:rPr>
          <w:rFonts w:cs="Calibri"/>
          <w:i/>
          <w:iCs/>
        </w:rPr>
        <w:t>managed</w:t>
      </w:r>
      <w:proofErr w:type="spellEnd"/>
      <w:r w:rsidRPr="00581BA1">
        <w:rPr>
          <w:rFonts w:cs="Calibri"/>
          <w:i/>
          <w:iCs/>
        </w:rPr>
        <w:t xml:space="preserve"> </w:t>
      </w:r>
      <w:proofErr w:type="spellStart"/>
      <w:r w:rsidRPr="00581BA1">
        <w:rPr>
          <w:rFonts w:cs="Calibri"/>
          <w:i/>
          <w:iCs/>
        </w:rPr>
        <w:t>drinking</w:t>
      </w:r>
      <w:proofErr w:type="spellEnd"/>
      <w:r w:rsidRPr="00581BA1">
        <w:rPr>
          <w:rFonts w:cs="Calibri"/>
          <w:i/>
          <w:iCs/>
        </w:rPr>
        <w:t xml:space="preserve"> water - </w:t>
      </w:r>
      <w:proofErr w:type="spellStart"/>
      <w:r w:rsidRPr="00581BA1">
        <w:rPr>
          <w:rFonts w:cs="Calibri"/>
          <w:i/>
          <w:iCs/>
        </w:rPr>
        <w:t>thematic</w:t>
      </w:r>
      <w:proofErr w:type="spellEnd"/>
      <w:r w:rsidRPr="00581BA1">
        <w:rPr>
          <w:rFonts w:cs="Calibri"/>
          <w:i/>
          <w:iCs/>
        </w:rPr>
        <w:t xml:space="preserve"> report on </w:t>
      </w:r>
      <w:proofErr w:type="spellStart"/>
      <w:r w:rsidRPr="00581BA1">
        <w:rPr>
          <w:rFonts w:cs="Calibri"/>
          <w:i/>
          <w:iCs/>
        </w:rPr>
        <w:t>drinking</w:t>
      </w:r>
      <w:proofErr w:type="spellEnd"/>
      <w:r w:rsidRPr="00581BA1">
        <w:rPr>
          <w:rFonts w:cs="Calibri"/>
          <w:i/>
          <w:iCs/>
        </w:rPr>
        <w:t xml:space="preserve"> water 2017</w:t>
      </w:r>
      <w:r w:rsidRPr="00581BA1">
        <w:rPr>
          <w:rFonts w:cs="Calibri"/>
        </w:rPr>
        <w:t>. Organisation mondiale de la Santé, Genève, Suisse. Téléchargé sur http://apps.who.int/iris/handle/10665/177752</w:t>
      </w:r>
    </w:p>
    <w:p w14:paraId="75FCDE99" w14:textId="77777777" w:rsidR="00257D17" w:rsidRPr="00581BA1" w:rsidRDefault="00257D17" w:rsidP="00257D17">
      <w:pPr>
        <w:pStyle w:val="Bibliography"/>
        <w:rPr>
          <w:rFonts w:cs="Calibri"/>
        </w:rPr>
      </w:pPr>
      <w:r w:rsidRPr="00581BA1">
        <w:rPr>
          <w:rFonts w:cs="Calibri"/>
        </w:rPr>
        <w:t xml:space="preserve">Wright, J., </w:t>
      </w:r>
      <w:proofErr w:type="spellStart"/>
      <w:r w:rsidRPr="00581BA1">
        <w:rPr>
          <w:rFonts w:cs="Calibri"/>
        </w:rPr>
        <w:t>Gundry</w:t>
      </w:r>
      <w:proofErr w:type="spellEnd"/>
      <w:r w:rsidRPr="00581BA1">
        <w:rPr>
          <w:rFonts w:cs="Calibri"/>
        </w:rPr>
        <w:t xml:space="preserve">, S. et Conroy, R. (2004). </w:t>
      </w:r>
      <w:proofErr w:type="spellStart"/>
      <w:r w:rsidRPr="00581BA1">
        <w:rPr>
          <w:rFonts w:cs="Calibri"/>
        </w:rPr>
        <w:t>Household</w:t>
      </w:r>
      <w:proofErr w:type="spellEnd"/>
      <w:r w:rsidRPr="00581BA1">
        <w:rPr>
          <w:rFonts w:cs="Calibri"/>
        </w:rPr>
        <w:t xml:space="preserve"> </w:t>
      </w:r>
      <w:proofErr w:type="spellStart"/>
      <w:r w:rsidRPr="00581BA1">
        <w:rPr>
          <w:rFonts w:cs="Calibri"/>
        </w:rPr>
        <w:t>drinking</w:t>
      </w:r>
      <w:proofErr w:type="spellEnd"/>
      <w:r w:rsidRPr="00581BA1">
        <w:rPr>
          <w:rFonts w:cs="Calibri"/>
        </w:rPr>
        <w:t xml:space="preserve"> water in </w:t>
      </w:r>
      <w:proofErr w:type="spellStart"/>
      <w:r w:rsidRPr="00581BA1">
        <w:rPr>
          <w:rFonts w:cs="Calibri"/>
        </w:rPr>
        <w:t>developing</w:t>
      </w:r>
      <w:proofErr w:type="spellEnd"/>
      <w:r w:rsidRPr="00581BA1">
        <w:rPr>
          <w:rFonts w:cs="Calibri"/>
        </w:rPr>
        <w:t xml:space="preserve"> </w:t>
      </w:r>
      <w:proofErr w:type="gramStart"/>
      <w:r w:rsidRPr="00581BA1">
        <w:rPr>
          <w:rFonts w:cs="Calibri"/>
        </w:rPr>
        <w:t>countries:</w:t>
      </w:r>
      <w:proofErr w:type="gramEnd"/>
      <w:r w:rsidRPr="00581BA1">
        <w:rPr>
          <w:rFonts w:cs="Calibri"/>
        </w:rPr>
        <w:t xml:space="preserve"> </w:t>
      </w:r>
      <w:proofErr w:type="spellStart"/>
      <w:r w:rsidRPr="00581BA1">
        <w:rPr>
          <w:rFonts w:cs="Calibri"/>
        </w:rPr>
        <w:t>a</w:t>
      </w:r>
      <w:proofErr w:type="spellEnd"/>
      <w:r w:rsidRPr="00581BA1">
        <w:rPr>
          <w:rFonts w:cs="Calibri"/>
        </w:rPr>
        <w:t xml:space="preserve"> </w:t>
      </w:r>
      <w:proofErr w:type="spellStart"/>
      <w:r w:rsidRPr="00581BA1">
        <w:rPr>
          <w:rFonts w:cs="Calibri"/>
        </w:rPr>
        <w:t>systematic</w:t>
      </w:r>
      <w:proofErr w:type="spellEnd"/>
      <w:r w:rsidRPr="00581BA1">
        <w:rPr>
          <w:rFonts w:cs="Calibri"/>
        </w:rPr>
        <w:t xml:space="preserve"> </w:t>
      </w:r>
      <w:proofErr w:type="spellStart"/>
      <w:r w:rsidRPr="00581BA1">
        <w:rPr>
          <w:rFonts w:cs="Calibri"/>
        </w:rPr>
        <w:t>review</w:t>
      </w:r>
      <w:proofErr w:type="spellEnd"/>
      <w:r w:rsidRPr="00581BA1">
        <w:rPr>
          <w:rFonts w:cs="Calibri"/>
        </w:rPr>
        <w:t xml:space="preserve"> of </w:t>
      </w:r>
      <w:proofErr w:type="spellStart"/>
      <w:r w:rsidRPr="00581BA1">
        <w:rPr>
          <w:rFonts w:cs="Calibri"/>
        </w:rPr>
        <w:t>microbiological</w:t>
      </w:r>
      <w:proofErr w:type="spellEnd"/>
      <w:r w:rsidRPr="00581BA1">
        <w:rPr>
          <w:rFonts w:cs="Calibri"/>
        </w:rPr>
        <w:t xml:space="preserve"> contamination </w:t>
      </w:r>
      <w:proofErr w:type="spellStart"/>
      <w:r w:rsidRPr="00581BA1">
        <w:rPr>
          <w:rFonts w:cs="Calibri"/>
        </w:rPr>
        <w:t>between</w:t>
      </w:r>
      <w:proofErr w:type="spellEnd"/>
      <w:r w:rsidRPr="00581BA1">
        <w:rPr>
          <w:rFonts w:cs="Calibri"/>
        </w:rPr>
        <w:t xml:space="preserve"> source and point-of-use. </w:t>
      </w:r>
      <w:r w:rsidRPr="00581BA1">
        <w:rPr>
          <w:rFonts w:cs="Calibri"/>
          <w:i/>
          <w:iCs/>
        </w:rPr>
        <w:t xml:space="preserve">Tropical </w:t>
      </w:r>
      <w:proofErr w:type="spellStart"/>
      <w:r w:rsidRPr="00581BA1">
        <w:rPr>
          <w:rFonts w:cs="Calibri"/>
          <w:i/>
          <w:iCs/>
        </w:rPr>
        <w:t>Medicine</w:t>
      </w:r>
      <w:proofErr w:type="spellEnd"/>
      <w:r w:rsidRPr="00581BA1">
        <w:rPr>
          <w:rFonts w:cs="Calibri"/>
          <w:i/>
          <w:iCs/>
        </w:rPr>
        <w:t xml:space="preserve"> &amp; International </w:t>
      </w:r>
      <w:proofErr w:type="spellStart"/>
      <w:r w:rsidRPr="00581BA1">
        <w:rPr>
          <w:rFonts w:cs="Calibri"/>
          <w:i/>
          <w:iCs/>
        </w:rPr>
        <w:t>Health</w:t>
      </w:r>
      <w:proofErr w:type="spellEnd"/>
      <w:r w:rsidRPr="00581BA1">
        <w:t xml:space="preserve">, </w:t>
      </w:r>
      <w:r w:rsidRPr="00581BA1">
        <w:rPr>
          <w:rFonts w:cs="Calibri"/>
          <w:i/>
          <w:iCs/>
        </w:rPr>
        <w:t>9</w:t>
      </w:r>
      <w:r w:rsidRPr="00581BA1">
        <w:rPr>
          <w:rFonts w:cs="Calibri"/>
        </w:rPr>
        <w:t>(1), 106–117. http://doi.org/10.1046/j.1365-3156.2003.01160.x</w:t>
      </w:r>
    </w:p>
    <w:p w14:paraId="35226F4F" w14:textId="1378D755" w:rsidR="00F93C72" w:rsidRPr="00581BA1" w:rsidRDefault="004A5B9A" w:rsidP="004A5B9A">
      <w:pPr>
        <w:pStyle w:val="Bibliography"/>
      </w:pPr>
      <w:r w:rsidRPr="00581BA1">
        <w:fldChar w:fldCharType="end"/>
      </w:r>
    </w:p>
    <w:p w14:paraId="40E6FBC2" w14:textId="77777777" w:rsidR="00547EA5" w:rsidRPr="00581BA1" w:rsidRDefault="00547EA5">
      <w:pPr>
        <w:spacing w:after="0" w:line="240" w:lineRule="auto"/>
        <w:ind w:right="0"/>
      </w:pPr>
      <w:r w:rsidRPr="00581BA1">
        <w:br w:type="page"/>
      </w:r>
    </w:p>
    <w:p w14:paraId="2FCC0BC6" w14:textId="77777777" w:rsidR="00D04D9B" w:rsidRPr="00581BA1" w:rsidRDefault="00D04D9B" w:rsidP="00D04D9B">
      <w:pPr>
        <w:spacing w:after="0" w:line="240" w:lineRule="auto"/>
        <w:ind w:right="0"/>
      </w:pPr>
      <w:r w:rsidRPr="00581BA1">
        <w:lastRenderedPageBreak/>
        <w:drawing>
          <wp:anchor distT="0" distB="0" distL="114300" distR="114300" simplePos="0" relativeHeight="251683328" behindDoc="0" locked="0" layoutInCell="1" allowOverlap="1" wp14:anchorId="0BACC4D3" wp14:editId="629BA828">
            <wp:simplePos x="0" y="0"/>
            <wp:positionH relativeFrom="column">
              <wp:posOffset>3475990</wp:posOffset>
            </wp:positionH>
            <wp:positionV relativeFrom="paragraph">
              <wp:posOffset>205740</wp:posOffset>
            </wp:positionV>
            <wp:extent cx="2219325" cy="1173480"/>
            <wp:effectExtent l="0" t="0" r="9525" b="7620"/>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STwithtag-01.jpg"/>
                    <pic:cNvPicPr/>
                  </pic:nvPicPr>
                  <pic:blipFill>
                    <a:blip r:embed="rId94" cstate="email">
                      <a:extLst>
                        <a:ext uri="{28A0092B-C50C-407E-A947-70E740481C1C}">
                          <a14:useLocalDpi xmlns:a14="http://schemas.microsoft.com/office/drawing/2010/main"/>
                        </a:ext>
                      </a:extLst>
                    </a:blip>
                    <a:stretch>
                      <a:fillRect/>
                    </a:stretch>
                  </pic:blipFill>
                  <pic:spPr>
                    <a:xfrm>
                      <a:off x="0" y="0"/>
                      <a:ext cx="2219325" cy="1173480"/>
                    </a:xfrm>
                    <a:prstGeom prst="rect">
                      <a:avLst/>
                    </a:prstGeom>
                  </pic:spPr>
                </pic:pic>
              </a:graphicData>
            </a:graphic>
            <wp14:sizeRelH relativeFrom="margin">
              <wp14:pctWidth>0</wp14:pctWidth>
            </wp14:sizeRelH>
            <wp14:sizeRelV relativeFrom="margin">
              <wp14:pctHeight>0</wp14:pctHeight>
            </wp14:sizeRelV>
          </wp:anchor>
        </w:drawing>
      </w:r>
    </w:p>
    <w:p w14:paraId="41EC6C7E" w14:textId="77777777" w:rsidR="00D04D9B" w:rsidRPr="00581BA1" w:rsidRDefault="00D04D9B" w:rsidP="00D04D9B">
      <w:pPr>
        <w:pStyle w:val="NoSpacing"/>
        <w:jc w:val="right"/>
        <w:rPr>
          <w:szCs w:val="24"/>
        </w:rPr>
      </w:pPr>
      <w:r w:rsidRPr="00581BA1">
        <w:rPr>
          <w:rStyle w:val="Strong"/>
          <w:szCs w:val="24"/>
        </w:rPr>
        <w:t>Calgary, Canada</w:t>
      </w:r>
      <w:r w:rsidRPr="00581BA1">
        <w:t xml:space="preserve"> | </w:t>
      </w:r>
      <w:hyperlink r:id="rId95" w:history="1">
        <w:r w:rsidRPr="00581BA1">
          <w:rPr>
            <w:rStyle w:val="Hyperlink"/>
            <w:u w:val="none"/>
          </w:rPr>
          <w:t>www.cawst.org</w:t>
        </w:r>
      </w:hyperlink>
      <w:r w:rsidRPr="00581BA1">
        <w:t xml:space="preserve"> | </w:t>
      </w:r>
      <w:hyperlink r:id="rId96" w:history="1">
        <w:r w:rsidRPr="00581BA1">
          <w:rPr>
            <w:rStyle w:val="Hyperlink"/>
            <w:u w:val="none"/>
          </w:rPr>
          <w:t>support@cawst.org</w:t>
        </w:r>
      </w:hyperlink>
    </w:p>
    <w:p w14:paraId="260AF524" w14:textId="77777777" w:rsidR="00D04D9B" w:rsidRPr="00581BA1" w:rsidRDefault="00D04D9B" w:rsidP="00D04D9B">
      <w:pPr>
        <w:spacing w:after="0" w:line="240" w:lineRule="auto"/>
        <w:ind w:right="0"/>
      </w:pPr>
    </w:p>
    <w:p w14:paraId="0D6B37FA" w14:textId="77777777" w:rsidR="00D04D9B" w:rsidRPr="00581BA1" w:rsidRDefault="00D04D9B" w:rsidP="00D04D9B">
      <w:pPr>
        <w:spacing w:after="0" w:line="240" w:lineRule="auto"/>
        <w:ind w:right="0"/>
      </w:pPr>
    </w:p>
    <w:p w14:paraId="654F39C0" w14:textId="2BCCB564" w:rsidR="00D04D9B" w:rsidRPr="00581BA1" w:rsidRDefault="00D04D9B" w:rsidP="00D04D9B">
      <w:pPr>
        <w:rPr>
          <w:highlight w:val="yellow"/>
        </w:rPr>
      </w:pPr>
      <w:r w:rsidRPr="00581BA1">
        <w:t xml:space="preserve">Dernière mise à jour : octobre 2017 </w:t>
      </w:r>
    </w:p>
    <w:p w14:paraId="2B6762FA" w14:textId="77777777" w:rsidR="00D04D9B" w:rsidRPr="00581BA1" w:rsidRDefault="00D04D9B" w:rsidP="00D04D9B">
      <w:pPr>
        <w:rPr>
          <w:highlight w:val="yellow"/>
        </w:rPr>
      </w:pPr>
    </w:p>
    <w:p w14:paraId="384CDDB3" w14:textId="77777777" w:rsidR="00D04D9B" w:rsidRPr="00581BA1" w:rsidRDefault="00D04D9B" w:rsidP="00D04D9B">
      <w:pPr>
        <w:spacing w:after="240"/>
        <w:rPr>
          <w:rStyle w:val="Strong"/>
        </w:rPr>
      </w:pPr>
      <w:r w:rsidRPr="00581BA1">
        <w:rPr>
          <w:rFonts w:cs="Arial"/>
        </w:rPr>
        <w:t>Le contenu de ce document est en libre accès et sous licence Creative Commons Attribution 4.0 International License.</w:t>
      </w:r>
      <w:hyperlink r:id="rId97" w:history="1"/>
      <w:r w:rsidRPr="00581BA1">
        <w:rPr>
          <w:rFonts w:cs="Arial"/>
        </w:rPr>
        <w:t xml:space="preserve"> </w:t>
      </w:r>
      <w:r w:rsidRPr="00581BA1">
        <w:rPr>
          <w:rStyle w:val="Strong"/>
        </w:rPr>
        <w:t>Vous êtes libre de :</w:t>
      </w:r>
    </w:p>
    <w:tbl>
      <w:tblPr>
        <w:tblStyle w:val="TableGrid"/>
        <w:tblW w:w="0" w:type="auto"/>
        <w:tblBorders>
          <w:top w:val="single" w:sz="4" w:space="0" w:color="8C8C8C" w:themeColor="text1" w:themeTint="99"/>
          <w:left w:val="none" w:sz="0" w:space="0" w:color="auto"/>
          <w:bottom w:val="single" w:sz="4" w:space="0" w:color="8C8C8C" w:themeColor="text1" w:themeTint="99"/>
          <w:right w:val="none" w:sz="0" w:space="0" w:color="auto"/>
          <w:insideH w:val="single" w:sz="4" w:space="0" w:color="8C8C8C" w:themeColor="text1" w:themeTint="99"/>
          <w:insideV w:val="none" w:sz="0" w:space="0" w:color="auto"/>
        </w:tblBorders>
        <w:tblCellMar>
          <w:top w:w="284" w:type="dxa"/>
          <w:left w:w="0" w:type="dxa"/>
          <w:bottom w:w="284" w:type="dxa"/>
          <w:right w:w="0" w:type="dxa"/>
        </w:tblCellMar>
        <w:tblLook w:val="04A0" w:firstRow="1" w:lastRow="0" w:firstColumn="1" w:lastColumn="0" w:noHBand="0" w:noVBand="1"/>
      </w:tblPr>
      <w:tblGrid>
        <w:gridCol w:w="7471"/>
        <w:gridCol w:w="1736"/>
      </w:tblGrid>
      <w:tr w:rsidR="00D04D9B" w:rsidRPr="00581BA1" w14:paraId="107856D6" w14:textId="77777777" w:rsidTr="00292E9F">
        <w:tc>
          <w:tcPr>
            <w:tcW w:w="7803" w:type="dxa"/>
            <w:vAlign w:val="center"/>
          </w:tcPr>
          <w:p w14:paraId="77E1DD70" w14:textId="77777777" w:rsidR="00D04D9B" w:rsidRPr="00581BA1" w:rsidRDefault="00D04D9B" w:rsidP="00292E9F">
            <w:r w:rsidRPr="00581BA1">
              <w:rPr>
                <w:rStyle w:val="Strong"/>
              </w:rPr>
              <w:t>Partager</w:t>
            </w:r>
            <w:r w:rsidRPr="00581BA1">
              <w:t xml:space="preserve"> – Copier et redistribuer les contenus sur tous types de supports et de formats.</w:t>
            </w:r>
          </w:p>
          <w:p w14:paraId="2EF9017B" w14:textId="77777777" w:rsidR="00D04D9B" w:rsidRPr="00581BA1" w:rsidRDefault="00D04D9B" w:rsidP="00292E9F">
            <w:pPr>
              <w:pStyle w:val="NoSpacing"/>
            </w:pPr>
            <w:r w:rsidRPr="00581BA1">
              <w:rPr>
                <w:rStyle w:val="Strong"/>
              </w:rPr>
              <w:t>Adapter</w:t>
            </w:r>
            <w:r w:rsidRPr="00581BA1">
              <w:t xml:space="preserve"> – Modifier, transformer ou utiliser les contenus pour créer vos propres documents, et faire usage de ceux-ci à toutes fins utiles, y compris </w:t>
            </w:r>
            <w:proofErr w:type="gramStart"/>
            <w:r w:rsidRPr="00581BA1">
              <w:t>commerciales.</w:t>
            </w:r>
            <w:r w:rsidRPr="00581BA1">
              <w:rPr>
                <w:rStyle w:val="Strong"/>
              </w:rPr>
              <w:t>.</w:t>
            </w:r>
            <w:proofErr w:type="gramEnd"/>
          </w:p>
        </w:tc>
        <w:tc>
          <w:tcPr>
            <w:tcW w:w="1744" w:type="dxa"/>
            <w:vAlign w:val="center"/>
          </w:tcPr>
          <w:p w14:paraId="21BAA5D3" w14:textId="77777777" w:rsidR="00D04D9B" w:rsidRPr="00581BA1" w:rsidRDefault="00D04D9B" w:rsidP="00292E9F">
            <w:pPr>
              <w:pStyle w:val="NoSpacing"/>
              <w:jc w:val="right"/>
            </w:pPr>
            <w:r w:rsidRPr="00581BA1">
              <w:drawing>
                <wp:inline distT="0" distB="0" distL="0" distR="0" wp14:anchorId="04383491" wp14:editId="7B454B41">
                  <wp:extent cx="959485" cy="247650"/>
                  <wp:effectExtent l="0" t="0" r="5715" b="635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959485" cy="247650"/>
                          </a:xfrm>
                          <a:prstGeom prst="rect">
                            <a:avLst/>
                          </a:prstGeom>
                          <a:noFill/>
                        </pic:spPr>
                      </pic:pic>
                    </a:graphicData>
                  </a:graphic>
                </wp:inline>
              </w:drawing>
            </w:r>
          </w:p>
        </w:tc>
      </w:tr>
      <w:tr w:rsidR="00D04D9B" w:rsidRPr="00581BA1" w14:paraId="507B12F3" w14:textId="77777777" w:rsidTr="00292E9F">
        <w:tc>
          <w:tcPr>
            <w:tcW w:w="7803" w:type="dxa"/>
            <w:vAlign w:val="center"/>
          </w:tcPr>
          <w:p w14:paraId="73A818A5" w14:textId="77777777" w:rsidR="00D04D9B" w:rsidRPr="00581BA1" w:rsidRDefault="00D04D9B" w:rsidP="00292E9F">
            <w:r w:rsidRPr="00581BA1">
              <w:t>Selon les conditions suivantes :</w:t>
            </w:r>
          </w:p>
          <w:p w14:paraId="12C66808" w14:textId="77777777" w:rsidR="00D04D9B" w:rsidRPr="00581BA1" w:rsidRDefault="00D04D9B" w:rsidP="00292E9F">
            <w:r w:rsidRPr="00581BA1">
              <w:rPr>
                <w:rStyle w:val="Strong"/>
              </w:rPr>
              <w:t>Attribution</w:t>
            </w:r>
            <w:r w:rsidRPr="00581BA1">
              <w:t xml:space="preserve"> – Vous devez signaler que CAWST est l'auteur de ce document, renseigner un lien vers la licence, et indiquer si des modifications ont été apportées. Vous pouvez indiquer ces renseignements de la manière dont vous le souhaitez, mais nous vous demandons de ne pas laisser entendre que CAWST vous soutient ou approuve la façon dont vous utilisez nos ressources. Les instructions détaillées sont disponibles sur : </w:t>
            </w:r>
            <w:hyperlink r:id="rId99" w:history="1">
              <w:r w:rsidRPr="00581BA1">
                <w:rPr>
                  <w:rStyle w:val="Hyperlink"/>
                </w:rPr>
                <w:t>resources.cawst.org/cc</w:t>
              </w:r>
            </w:hyperlink>
          </w:p>
          <w:p w14:paraId="6091B892" w14:textId="77777777" w:rsidR="00D04D9B" w:rsidRPr="00581BA1" w:rsidRDefault="00D04D9B" w:rsidP="00292E9F">
            <w:pPr>
              <w:pStyle w:val="NoSpacing"/>
            </w:pPr>
            <w:r w:rsidRPr="00581BA1">
              <w:rPr>
                <w:rStyle w:val="Strong"/>
              </w:rPr>
              <w:t>Partage dans les mêmes conditions</w:t>
            </w:r>
            <w:r w:rsidRPr="00581BA1">
              <w:t xml:space="preserve"> – Si vous modifiez, transformez ou créez à partir de nos contenus, vous devez distribuer vos contributions avec la </w:t>
            </w:r>
            <w:hyperlink r:id="rId100" w:history="1">
              <w:r w:rsidRPr="00581BA1">
                <w:rPr>
                  <w:rStyle w:val="Hyperlink"/>
                </w:rPr>
                <w:t>même licence</w:t>
              </w:r>
            </w:hyperlink>
            <w:r w:rsidRPr="00581BA1">
              <w:t> que les originaux.</w:t>
            </w:r>
          </w:p>
        </w:tc>
        <w:tc>
          <w:tcPr>
            <w:tcW w:w="1744" w:type="dxa"/>
            <w:vAlign w:val="center"/>
          </w:tcPr>
          <w:p w14:paraId="5162A5AF" w14:textId="77777777" w:rsidR="00D04D9B" w:rsidRPr="00581BA1" w:rsidRDefault="00D04D9B" w:rsidP="00292E9F">
            <w:pPr>
              <w:pStyle w:val="NoSpacing"/>
              <w:jc w:val="right"/>
            </w:pPr>
            <w:r w:rsidRPr="00581BA1">
              <w:drawing>
                <wp:inline distT="0" distB="0" distL="0" distR="0" wp14:anchorId="2C64FFBD" wp14:editId="39B3CAB4">
                  <wp:extent cx="986155" cy="352425"/>
                  <wp:effectExtent l="0" t="0" r="4445" b="317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986155" cy="352425"/>
                          </a:xfrm>
                          <a:prstGeom prst="rect">
                            <a:avLst/>
                          </a:prstGeom>
                          <a:noFill/>
                        </pic:spPr>
                      </pic:pic>
                    </a:graphicData>
                  </a:graphic>
                </wp:inline>
              </w:drawing>
            </w:r>
          </w:p>
        </w:tc>
      </w:tr>
    </w:tbl>
    <w:p w14:paraId="1C92CF18" w14:textId="77777777" w:rsidR="00D04D9B" w:rsidRPr="00581BA1" w:rsidRDefault="00D04D9B" w:rsidP="00D04D9B">
      <w:pPr>
        <w:rPr>
          <w:rFonts w:cs="Arial"/>
        </w:rPr>
      </w:pPr>
    </w:p>
    <w:p w14:paraId="471F84E4" w14:textId="77777777" w:rsidR="00D04D9B" w:rsidRPr="00581BA1" w:rsidRDefault="00D04D9B" w:rsidP="00D04D9B">
      <w:pPr>
        <w:rPr>
          <w:rFonts w:cs="Arial"/>
        </w:rPr>
      </w:pPr>
      <w:r w:rsidRPr="00581BA1">
        <w:rPr>
          <w:rFonts w:cs="Arial"/>
        </w:rPr>
        <w:t>CAWST publiera périodiquement des mises à jour de ce document. Pour cette raison, nous vous recommandons de ne pas proposer ce document en téléchargement sur votre site Internet.</w:t>
      </w:r>
    </w:p>
    <w:p w14:paraId="1F39E902" w14:textId="77777777" w:rsidR="00D04D9B" w:rsidRPr="00581BA1" w:rsidRDefault="00D04D9B" w:rsidP="00D04D9B">
      <w:r w:rsidRPr="00581BA1">
        <w:t>CAWST et ses administrateurs, employés, contractants et bénévoles n'endossent aucune responsabilité et ne donnent aucune garantie en ce qui concerne les résultats pouvant être obtenus par l'utilisation des informations fournies.</w:t>
      </w:r>
    </w:p>
    <w:p w14:paraId="7EB82D72" w14:textId="429A9FA8" w:rsidR="001759D6" w:rsidRPr="00581BA1" w:rsidRDefault="001759D6" w:rsidP="00D04D9B">
      <w:pPr>
        <w:spacing w:after="0" w:line="240" w:lineRule="auto"/>
        <w:ind w:right="0"/>
        <w:rPr>
          <w:rFonts w:eastAsiaTheme="majorEastAsia" w:cs="Calibri"/>
          <w:color w:val="005478"/>
          <w:spacing w:val="5"/>
          <w:kern w:val="28"/>
          <w:sz w:val="22"/>
          <w:szCs w:val="22"/>
        </w:rPr>
      </w:pPr>
    </w:p>
    <w:sectPr w:rsidR="001759D6" w:rsidRPr="00581BA1" w:rsidSect="002605EA">
      <w:headerReference w:type="default" r:id="rId102"/>
      <w:footerReference w:type="even" r:id="rId103"/>
      <w:footerReference w:type="default" r:id="rId104"/>
      <w:footerReference w:type="first" r:id="rId105"/>
      <w:pgSz w:w="11900" w:h="16840" w:code="9"/>
      <w:pgMar w:top="1546" w:right="1327" w:bottom="1440" w:left="1366" w:header="567" w:footer="7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A51D6" w14:textId="77777777" w:rsidR="00603974" w:rsidRDefault="00603974" w:rsidP="00510EBB">
      <w:r>
        <w:separator/>
      </w:r>
    </w:p>
  </w:endnote>
  <w:endnote w:type="continuationSeparator" w:id="0">
    <w:p w14:paraId="5662BC82" w14:textId="77777777" w:rsidR="00603974" w:rsidRDefault="00603974" w:rsidP="0051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BA538" w14:textId="77777777" w:rsidR="002668A1" w:rsidRDefault="002668A1" w:rsidP="00C430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8E0D8B" w14:textId="77777777" w:rsidR="002668A1" w:rsidRDefault="002668A1" w:rsidP="00353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E92DF" w14:textId="5AD752BA" w:rsidR="002668A1" w:rsidRPr="004872B2" w:rsidRDefault="002668A1" w:rsidP="00F45DC2">
    <w:pPr>
      <w:pStyle w:val="Footer"/>
      <w:framePr w:h="631" w:hRule="exact" w:wrap="notBeside" w:vAnchor="text" w:hAnchor="page" w:x="10771" w:y="31"/>
      <w:spacing w:after="0" w:line="240" w:lineRule="auto"/>
      <w:rPr>
        <w:rStyle w:val="PageNumber"/>
        <w:sz w:val="52"/>
        <w:szCs w:val="52"/>
      </w:rPr>
    </w:pPr>
    <w:r w:rsidRPr="004872B2">
      <w:rPr>
        <w:rStyle w:val="PageNumber"/>
        <w:sz w:val="52"/>
        <w:szCs w:val="52"/>
      </w:rPr>
      <w:fldChar w:fldCharType="begin"/>
    </w:r>
    <w:r w:rsidRPr="004872B2">
      <w:rPr>
        <w:rStyle w:val="PageNumber"/>
        <w:sz w:val="52"/>
        <w:szCs w:val="52"/>
      </w:rPr>
      <w:instrText xml:space="preserve">PAGE  </w:instrText>
    </w:r>
    <w:r w:rsidRPr="004872B2">
      <w:rPr>
        <w:rStyle w:val="PageNumber"/>
        <w:sz w:val="52"/>
        <w:szCs w:val="52"/>
      </w:rPr>
      <w:fldChar w:fldCharType="separate"/>
    </w:r>
    <w:r w:rsidR="00A90F65">
      <w:rPr>
        <w:rStyle w:val="PageNumber"/>
        <w:noProof/>
        <w:sz w:val="52"/>
        <w:szCs w:val="52"/>
      </w:rPr>
      <w:t>1</w:t>
    </w:r>
    <w:r w:rsidRPr="004872B2">
      <w:rPr>
        <w:rStyle w:val="PageNumber"/>
        <w:sz w:val="52"/>
        <w:szCs w:val="52"/>
      </w:rPr>
      <w:fldChar w:fldCharType="end"/>
    </w:r>
  </w:p>
  <w:p w14:paraId="09B5347B" w14:textId="77777777" w:rsidR="002668A1" w:rsidRDefault="002668A1" w:rsidP="00353B84">
    <w:pPr>
      <w:pStyle w:val="Footer"/>
      <w:ind w:right="360"/>
    </w:pPr>
    <w:r>
      <w:rPr>
        <w:noProof/>
      </w:rPr>
      <w:drawing>
        <wp:anchor distT="0" distB="0" distL="114300" distR="114300" simplePos="0" relativeHeight="251658240" behindDoc="0" locked="0" layoutInCell="1" allowOverlap="1" wp14:anchorId="65AE0DC1" wp14:editId="6152A52A">
          <wp:simplePos x="0" y="0"/>
          <wp:positionH relativeFrom="margin">
            <wp:posOffset>-473710</wp:posOffset>
          </wp:positionH>
          <wp:positionV relativeFrom="paragraph">
            <wp:posOffset>-41910</wp:posOffset>
          </wp:positionV>
          <wp:extent cx="1067435" cy="454025"/>
          <wp:effectExtent l="0" t="0" r="0" b="317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wst_logo.png"/>
                  <pic:cNvPicPr/>
                </pic:nvPicPr>
                <pic:blipFill>
                  <a:blip r:embed="rId1">
                    <a:extLst>
                      <a:ext uri="{28A0092B-C50C-407E-A947-70E740481C1C}">
                        <a14:useLocalDpi xmlns:a14="http://schemas.microsoft.com/office/drawing/2010/main" val="0"/>
                      </a:ext>
                    </a:extLst>
                  </a:blip>
                  <a:stretch>
                    <a:fillRect/>
                  </a:stretch>
                </pic:blipFill>
                <pic:spPr>
                  <a:xfrm>
                    <a:off x="0" y="0"/>
                    <a:ext cx="1067435" cy="4540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ACE86" w14:textId="77777777" w:rsidR="002668A1" w:rsidRDefault="002668A1" w:rsidP="00353B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E0B72" w14:textId="77777777" w:rsidR="00603974" w:rsidRDefault="00603974" w:rsidP="00510EBB">
      <w:r>
        <w:separator/>
      </w:r>
    </w:p>
  </w:footnote>
  <w:footnote w:type="continuationSeparator" w:id="0">
    <w:p w14:paraId="2DD41806" w14:textId="77777777" w:rsidR="00603974" w:rsidRDefault="00603974" w:rsidP="00510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2BCD" w14:textId="4E334181" w:rsidR="002668A1" w:rsidRPr="000B537F" w:rsidRDefault="002668A1" w:rsidP="00F7354A">
    <w:pPr>
      <w:pStyle w:val="Header"/>
      <w:jc w:val="right"/>
      <w:rPr>
        <w:color w:val="8C8C8C" w:themeColor="text1" w:themeTint="99"/>
      </w:rPr>
    </w:pPr>
    <w:r>
      <w:rPr>
        <w:color w:val="8C8C8C" w:themeColor="text1" w:themeTint="99"/>
      </w:rPr>
      <w:t>Dossier technique : approche à barrières multiples pour l'eau potable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30E1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0B89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6B6366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788E7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EAAE7C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CAB90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78A15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BA9B4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21A44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DA003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18BF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C95857"/>
    <w:multiLevelType w:val="hybridMultilevel"/>
    <w:tmpl w:val="76D2BDD0"/>
    <w:lvl w:ilvl="0" w:tplc="10090001">
      <w:start w:val="1"/>
      <w:numFmt w:val="bullet"/>
      <w:lvlText w:val=""/>
      <w:lvlJc w:val="left"/>
      <w:pPr>
        <w:ind w:left="784" w:hanging="360"/>
      </w:pPr>
      <w:rPr>
        <w:rFonts w:ascii="Symbol" w:hAnsi="Symbol"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12" w15:restartNumberingAfterBreak="0">
    <w:nsid w:val="07CD00D0"/>
    <w:multiLevelType w:val="multilevel"/>
    <w:tmpl w:val="180627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8F1054"/>
    <w:multiLevelType w:val="hybridMultilevel"/>
    <w:tmpl w:val="37229324"/>
    <w:lvl w:ilvl="0" w:tplc="14D6D242">
      <w:start w:val="1"/>
      <w:numFmt w:val="bullet"/>
      <w:lvlText w:val=""/>
      <w:lvlJc w:val="left"/>
      <w:pPr>
        <w:ind w:left="720" w:hanging="36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E604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CE01AC"/>
    <w:multiLevelType w:val="multilevel"/>
    <w:tmpl w:val="F8045B74"/>
    <w:lvl w:ilvl="0">
      <w:start w:val="1"/>
      <w:numFmt w:val="decimal"/>
      <w:lvlText w:val="%1."/>
      <w:lvlJc w:val="left"/>
      <w:pPr>
        <w:ind w:left="927" w:hanging="360"/>
      </w:pPr>
      <w:rPr>
        <w:rFonts w:hint="default"/>
        <w:b/>
        <w:bCs/>
        <w:i w:val="0"/>
        <w:iCs w:val="0"/>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626352"/>
    <w:multiLevelType w:val="hybridMultilevel"/>
    <w:tmpl w:val="E24E83E0"/>
    <w:lvl w:ilvl="0" w:tplc="88780E8E">
      <w:start w:val="1"/>
      <w:numFmt w:val="decimal"/>
      <w:pStyle w:val="Numberedlist"/>
      <w:lvlText w:val="%1."/>
      <w:lvlJc w:val="left"/>
      <w:pPr>
        <w:ind w:left="757" w:hanging="360"/>
      </w:pPr>
      <w:rPr>
        <w:rFonts w:hint="default"/>
        <w:b/>
        <w:bCs/>
        <w:i w:val="0"/>
        <w:iCs w:val="0"/>
        <w:color w:val="0BA3D4" w:themeColor="background2"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FC201B"/>
    <w:multiLevelType w:val="hybridMultilevel"/>
    <w:tmpl w:val="E5823BE4"/>
    <w:lvl w:ilvl="0" w:tplc="14D6D242">
      <w:start w:val="1"/>
      <w:numFmt w:val="bullet"/>
      <w:lvlText w:val=""/>
      <w:lvlJc w:val="left"/>
      <w:pPr>
        <w:ind w:left="720" w:hanging="36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FF6132"/>
    <w:multiLevelType w:val="multilevel"/>
    <w:tmpl w:val="45BCAAF6"/>
    <w:lvl w:ilvl="0">
      <w:start w:val="1"/>
      <w:numFmt w:val="bullet"/>
      <w:lvlText w:val=""/>
      <w:lvlJc w:val="left"/>
      <w:pPr>
        <w:ind w:left="1080" w:hanging="360"/>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CB1A84"/>
    <w:multiLevelType w:val="hybridMultilevel"/>
    <w:tmpl w:val="EC04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42110"/>
    <w:multiLevelType w:val="multilevel"/>
    <w:tmpl w:val="C158DC1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68F1E97"/>
    <w:multiLevelType w:val="hybridMultilevel"/>
    <w:tmpl w:val="7CCE638A"/>
    <w:lvl w:ilvl="0" w:tplc="14D6D242">
      <w:start w:val="1"/>
      <w:numFmt w:val="bullet"/>
      <w:lvlText w:val=""/>
      <w:lvlJc w:val="left"/>
      <w:pPr>
        <w:ind w:left="720" w:hanging="36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2E41BF"/>
    <w:multiLevelType w:val="multilevel"/>
    <w:tmpl w:val="ADCCFB68"/>
    <w:lvl w:ilvl="0">
      <w:start w:val="1"/>
      <w:numFmt w:val="bullet"/>
      <w:lvlText w:val=""/>
      <w:lvlJc w:val="left"/>
      <w:pPr>
        <w:tabs>
          <w:tab w:val="num" w:pos="624"/>
        </w:tabs>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FE0D93"/>
    <w:multiLevelType w:val="multilevel"/>
    <w:tmpl w:val="4972EE9E"/>
    <w:lvl w:ilvl="0">
      <w:start w:val="1"/>
      <w:numFmt w:val="bullet"/>
      <w:lvlText w:val=""/>
      <w:lvlJc w:val="left"/>
      <w:pPr>
        <w:tabs>
          <w:tab w:val="num" w:pos="340"/>
        </w:tabs>
        <w:ind w:left="340" w:hanging="56"/>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121E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17614E"/>
    <w:multiLevelType w:val="hybridMultilevel"/>
    <w:tmpl w:val="654C9226"/>
    <w:lvl w:ilvl="0" w:tplc="E7CE813E">
      <w:start w:val="1"/>
      <w:numFmt w:val="bullet"/>
      <w:lvlText w:val=""/>
      <w:lvlJc w:val="left"/>
      <w:pPr>
        <w:tabs>
          <w:tab w:val="num" w:pos="2345"/>
        </w:tabs>
        <w:ind w:left="2345" w:hanging="360"/>
      </w:pPr>
      <w:rPr>
        <w:rFonts w:ascii="Symbol" w:hAnsi="Symbol" w:hint="default"/>
        <w:sz w:val="20"/>
        <w:szCs w:val="20"/>
      </w:rPr>
    </w:lvl>
    <w:lvl w:ilvl="1" w:tplc="04090003" w:tentative="1">
      <w:start w:val="1"/>
      <w:numFmt w:val="bullet"/>
      <w:lvlText w:val="o"/>
      <w:lvlJc w:val="left"/>
      <w:pPr>
        <w:tabs>
          <w:tab w:val="num" w:pos="3425"/>
        </w:tabs>
        <w:ind w:left="3425" w:hanging="360"/>
      </w:pPr>
      <w:rPr>
        <w:rFonts w:ascii="Courier New" w:hAnsi="Courier New" w:cs="Courier New" w:hint="default"/>
      </w:rPr>
    </w:lvl>
    <w:lvl w:ilvl="2" w:tplc="04090005" w:tentative="1">
      <w:start w:val="1"/>
      <w:numFmt w:val="bullet"/>
      <w:lvlText w:val=""/>
      <w:lvlJc w:val="left"/>
      <w:pPr>
        <w:tabs>
          <w:tab w:val="num" w:pos="4145"/>
        </w:tabs>
        <w:ind w:left="4145" w:hanging="360"/>
      </w:pPr>
      <w:rPr>
        <w:rFonts w:ascii="Wingdings" w:hAnsi="Wingdings" w:hint="default"/>
      </w:rPr>
    </w:lvl>
    <w:lvl w:ilvl="3" w:tplc="04090001" w:tentative="1">
      <w:start w:val="1"/>
      <w:numFmt w:val="bullet"/>
      <w:lvlText w:val=""/>
      <w:lvlJc w:val="left"/>
      <w:pPr>
        <w:tabs>
          <w:tab w:val="num" w:pos="4865"/>
        </w:tabs>
        <w:ind w:left="4865" w:hanging="360"/>
      </w:pPr>
      <w:rPr>
        <w:rFonts w:ascii="Symbol" w:hAnsi="Symbol" w:hint="default"/>
      </w:rPr>
    </w:lvl>
    <w:lvl w:ilvl="4" w:tplc="04090003" w:tentative="1">
      <w:start w:val="1"/>
      <w:numFmt w:val="bullet"/>
      <w:lvlText w:val="o"/>
      <w:lvlJc w:val="left"/>
      <w:pPr>
        <w:tabs>
          <w:tab w:val="num" w:pos="5585"/>
        </w:tabs>
        <w:ind w:left="5585" w:hanging="360"/>
      </w:pPr>
      <w:rPr>
        <w:rFonts w:ascii="Courier New" w:hAnsi="Courier New" w:cs="Courier New" w:hint="default"/>
      </w:rPr>
    </w:lvl>
    <w:lvl w:ilvl="5" w:tplc="04090005" w:tentative="1">
      <w:start w:val="1"/>
      <w:numFmt w:val="bullet"/>
      <w:lvlText w:val=""/>
      <w:lvlJc w:val="left"/>
      <w:pPr>
        <w:tabs>
          <w:tab w:val="num" w:pos="6305"/>
        </w:tabs>
        <w:ind w:left="6305" w:hanging="360"/>
      </w:pPr>
      <w:rPr>
        <w:rFonts w:ascii="Wingdings" w:hAnsi="Wingdings" w:hint="default"/>
      </w:rPr>
    </w:lvl>
    <w:lvl w:ilvl="6" w:tplc="04090001" w:tentative="1">
      <w:start w:val="1"/>
      <w:numFmt w:val="bullet"/>
      <w:lvlText w:val=""/>
      <w:lvlJc w:val="left"/>
      <w:pPr>
        <w:tabs>
          <w:tab w:val="num" w:pos="7025"/>
        </w:tabs>
        <w:ind w:left="7025" w:hanging="360"/>
      </w:pPr>
      <w:rPr>
        <w:rFonts w:ascii="Symbol" w:hAnsi="Symbol" w:hint="default"/>
      </w:rPr>
    </w:lvl>
    <w:lvl w:ilvl="7" w:tplc="04090003" w:tentative="1">
      <w:start w:val="1"/>
      <w:numFmt w:val="bullet"/>
      <w:lvlText w:val="o"/>
      <w:lvlJc w:val="left"/>
      <w:pPr>
        <w:tabs>
          <w:tab w:val="num" w:pos="7745"/>
        </w:tabs>
        <w:ind w:left="7745" w:hanging="360"/>
      </w:pPr>
      <w:rPr>
        <w:rFonts w:ascii="Courier New" w:hAnsi="Courier New" w:cs="Courier New" w:hint="default"/>
      </w:rPr>
    </w:lvl>
    <w:lvl w:ilvl="8" w:tplc="04090005" w:tentative="1">
      <w:start w:val="1"/>
      <w:numFmt w:val="bullet"/>
      <w:lvlText w:val=""/>
      <w:lvlJc w:val="left"/>
      <w:pPr>
        <w:tabs>
          <w:tab w:val="num" w:pos="8465"/>
        </w:tabs>
        <w:ind w:left="8465" w:hanging="360"/>
      </w:pPr>
      <w:rPr>
        <w:rFonts w:ascii="Wingdings" w:hAnsi="Wingdings" w:hint="default"/>
      </w:rPr>
    </w:lvl>
  </w:abstractNum>
  <w:abstractNum w:abstractNumId="26" w15:restartNumberingAfterBreak="0">
    <w:nsid w:val="500F0403"/>
    <w:multiLevelType w:val="hybridMultilevel"/>
    <w:tmpl w:val="48624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B9F2C57"/>
    <w:multiLevelType w:val="hybridMultilevel"/>
    <w:tmpl w:val="87683658"/>
    <w:lvl w:ilvl="0" w:tplc="21704018">
      <w:start w:val="1"/>
      <w:numFmt w:val="bullet"/>
      <w:pStyle w:val="Bullets"/>
      <w:lvlText w:val=""/>
      <w:lvlJc w:val="left"/>
      <w:pPr>
        <w:ind w:left="720" w:hanging="36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56F2D"/>
    <w:multiLevelType w:val="multilevel"/>
    <w:tmpl w:val="A34C1E56"/>
    <w:lvl w:ilvl="0">
      <w:start w:val="1"/>
      <w:numFmt w:val="bullet"/>
      <w:lvlText w:val=""/>
      <w:lvlJc w:val="left"/>
      <w:pPr>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3F0488E"/>
    <w:multiLevelType w:val="hybridMultilevel"/>
    <w:tmpl w:val="5B08C5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6B992BE2"/>
    <w:multiLevelType w:val="hybridMultilevel"/>
    <w:tmpl w:val="95E63734"/>
    <w:lvl w:ilvl="0" w:tplc="14D6D242">
      <w:start w:val="1"/>
      <w:numFmt w:val="bullet"/>
      <w:lvlText w:val=""/>
      <w:lvlJc w:val="left"/>
      <w:pPr>
        <w:ind w:left="720" w:hanging="36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FA1E5E"/>
    <w:multiLevelType w:val="multilevel"/>
    <w:tmpl w:val="C4CC4F94"/>
    <w:lvl w:ilvl="0">
      <w:start w:val="1"/>
      <w:numFmt w:val="bullet"/>
      <w:lvlText w:val=""/>
      <w:lvlJc w:val="left"/>
      <w:pPr>
        <w:tabs>
          <w:tab w:val="num" w:pos="624"/>
        </w:tabs>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992368E"/>
    <w:multiLevelType w:val="multilevel"/>
    <w:tmpl w:val="CD3E43F6"/>
    <w:lvl w:ilvl="0">
      <w:start w:val="1"/>
      <w:numFmt w:val="decimal"/>
      <w:lvlText w:val="%1."/>
      <w:lvlJc w:val="left"/>
      <w:pPr>
        <w:ind w:left="794" w:hanging="227"/>
      </w:pPr>
      <w:rPr>
        <w:rFonts w:hint="default"/>
        <w:b/>
        <w:bCs/>
        <w:i w:val="0"/>
        <w:iCs w:val="0"/>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2"/>
  </w:num>
  <w:num w:numId="3">
    <w:abstractNumId w:val="18"/>
  </w:num>
  <w:num w:numId="4">
    <w:abstractNumId w:val="28"/>
  </w:num>
  <w:num w:numId="5">
    <w:abstractNumId w:val="23"/>
  </w:num>
  <w:num w:numId="6">
    <w:abstractNumId w:val="11"/>
  </w:num>
  <w:num w:numId="7">
    <w:abstractNumId w:val="22"/>
  </w:num>
  <w:num w:numId="8">
    <w:abstractNumId w:val="31"/>
  </w:num>
  <w:num w:numId="9">
    <w:abstractNumId w:val="27"/>
  </w:num>
  <w:num w:numId="10">
    <w:abstractNumId w:val="15"/>
  </w:num>
  <w:num w:numId="11">
    <w:abstractNumId w:val="32"/>
  </w:num>
  <w:num w:numId="12">
    <w:abstractNumId w:val="0"/>
  </w:num>
  <w:num w:numId="13">
    <w:abstractNumId w:val="19"/>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10"/>
  </w:num>
  <w:num w:numId="24">
    <w:abstractNumId w:val="29"/>
  </w:num>
  <w:num w:numId="25">
    <w:abstractNumId w:val="20"/>
  </w:num>
  <w:num w:numId="26">
    <w:abstractNumId w:val="24"/>
  </w:num>
  <w:num w:numId="27">
    <w:abstractNumId w:val="14"/>
  </w:num>
  <w:num w:numId="28">
    <w:abstractNumId w:val="26"/>
  </w:num>
  <w:num w:numId="29">
    <w:abstractNumId w:val="21"/>
  </w:num>
  <w:num w:numId="30">
    <w:abstractNumId w:val="30"/>
  </w:num>
  <w:num w:numId="31">
    <w:abstractNumId w:val="13"/>
  </w:num>
  <w:num w:numId="32">
    <w:abstractNumId w:val="1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CA" w:vendorID="64" w:dllVersion="6" w:nlCheck="1" w:checkStyle="0"/>
  <w:activeWritingStyle w:appName="MSWord" w:lang="es-ES" w:vendorID="64" w:dllVersion="6" w:nlCheck="1" w:checkStyle="0"/>
  <w:activeWritingStyle w:appName="MSWord" w:lang="es-ES"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EF8"/>
    <w:rsid w:val="00000B26"/>
    <w:rsid w:val="0000349D"/>
    <w:rsid w:val="0000632D"/>
    <w:rsid w:val="000200B0"/>
    <w:rsid w:val="00023666"/>
    <w:rsid w:val="000250E0"/>
    <w:rsid w:val="00026696"/>
    <w:rsid w:val="00027305"/>
    <w:rsid w:val="00036777"/>
    <w:rsid w:val="0004362A"/>
    <w:rsid w:val="000534DE"/>
    <w:rsid w:val="00064063"/>
    <w:rsid w:val="00067CC8"/>
    <w:rsid w:val="000870B4"/>
    <w:rsid w:val="00092967"/>
    <w:rsid w:val="000A5063"/>
    <w:rsid w:val="000B33C2"/>
    <w:rsid w:val="000B36AE"/>
    <w:rsid w:val="000B40E5"/>
    <w:rsid w:val="000B537F"/>
    <w:rsid w:val="000E24D7"/>
    <w:rsid w:val="000E4DC2"/>
    <w:rsid w:val="00102FB3"/>
    <w:rsid w:val="001067A7"/>
    <w:rsid w:val="001106B5"/>
    <w:rsid w:val="001109B6"/>
    <w:rsid w:val="00115F07"/>
    <w:rsid w:val="00120ED8"/>
    <w:rsid w:val="0012462F"/>
    <w:rsid w:val="00126982"/>
    <w:rsid w:val="00134D19"/>
    <w:rsid w:val="001432FE"/>
    <w:rsid w:val="00147F91"/>
    <w:rsid w:val="00166D7F"/>
    <w:rsid w:val="001759D6"/>
    <w:rsid w:val="00181C9C"/>
    <w:rsid w:val="00185781"/>
    <w:rsid w:val="00187B1A"/>
    <w:rsid w:val="001964A8"/>
    <w:rsid w:val="001A5E80"/>
    <w:rsid w:val="001B068F"/>
    <w:rsid w:val="001B15DC"/>
    <w:rsid w:val="001B70D8"/>
    <w:rsid w:val="001C2120"/>
    <w:rsid w:val="001C4A07"/>
    <w:rsid w:val="001C64D1"/>
    <w:rsid w:val="001D3FAF"/>
    <w:rsid w:val="001D449C"/>
    <w:rsid w:val="001D4A69"/>
    <w:rsid w:val="001E0441"/>
    <w:rsid w:val="001F09BD"/>
    <w:rsid w:val="00223EE0"/>
    <w:rsid w:val="00224796"/>
    <w:rsid w:val="00226E08"/>
    <w:rsid w:val="002271B6"/>
    <w:rsid w:val="00235C6C"/>
    <w:rsid w:val="00236D2F"/>
    <w:rsid w:val="00242BA8"/>
    <w:rsid w:val="00250F82"/>
    <w:rsid w:val="00251A2D"/>
    <w:rsid w:val="00252508"/>
    <w:rsid w:val="002530FB"/>
    <w:rsid w:val="00257D17"/>
    <w:rsid w:val="002605EA"/>
    <w:rsid w:val="002607FF"/>
    <w:rsid w:val="00261923"/>
    <w:rsid w:val="002668A1"/>
    <w:rsid w:val="0027017A"/>
    <w:rsid w:val="00270EFC"/>
    <w:rsid w:val="00280E15"/>
    <w:rsid w:val="00285CB6"/>
    <w:rsid w:val="0029243E"/>
    <w:rsid w:val="00292E9F"/>
    <w:rsid w:val="00294B5C"/>
    <w:rsid w:val="002A72E2"/>
    <w:rsid w:val="002B1538"/>
    <w:rsid w:val="002B2295"/>
    <w:rsid w:val="002C050A"/>
    <w:rsid w:val="002C3BA5"/>
    <w:rsid w:val="002C61F9"/>
    <w:rsid w:val="002C72D3"/>
    <w:rsid w:val="002D10F6"/>
    <w:rsid w:val="002D34D5"/>
    <w:rsid w:val="002D53A3"/>
    <w:rsid w:val="002D6B61"/>
    <w:rsid w:val="002D6DC8"/>
    <w:rsid w:val="002E27F8"/>
    <w:rsid w:val="002E350E"/>
    <w:rsid w:val="002E39FF"/>
    <w:rsid w:val="002F0588"/>
    <w:rsid w:val="002F0E9F"/>
    <w:rsid w:val="002F18C6"/>
    <w:rsid w:val="002F19E9"/>
    <w:rsid w:val="002F562E"/>
    <w:rsid w:val="002F6979"/>
    <w:rsid w:val="00310E91"/>
    <w:rsid w:val="003114AF"/>
    <w:rsid w:val="00312485"/>
    <w:rsid w:val="0032798F"/>
    <w:rsid w:val="003361F6"/>
    <w:rsid w:val="00340EEC"/>
    <w:rsid w:val="00343453"/>
    <w:rsid w:val="003471BA"/>
    <w:rsid w:val="00353B84"/>
    <w:rsid w:val="003578FD"/>
    <w:rsid w:val="003634A1"/>
    <w:rsid w:val="00372EED"/>
    <w:rsid w:val="00376F79"/>
    <w:rsid w:val="003858E9"/>
    <w:rsid w:val="00391F89"/>
    <w:rsid w:val="00393019"/>
    <w:rsid w:val="00393FF4"/>
    <w:rsid w:val="003947A0"/>
    <w:rsid w:val="003B0BE1"/>
    <w:rsid w:val="003B0DAD"/>
    <w:rsid w:val="003B30B8"/>
    <w:rsid w:val="003C1855"/>
    <w:rsid w:val="003C1B09"/>
    <w:rsid w:val="003C1BA4"/>
    <w:rsid w:val="003C3972"/>
    <w:rsid w:val="003D4BB7"/>
    <w:rsid w:val="003D5414"/>
    <w:rsid w:val="003E0977"/>
    <w:rsid w:val="003E278D"/>
    <w:rsid w:val="003E2A3A"/>
    <w:rsid w:val="003E57B8"/>
    <w:rsid w:val="003F2874"/>
    <w:rsid w:val="004022A3"/>
    <w:rsid w:val="00415E65"/>
    <w:rsid w:val="00421329"/>
    <w:rsid w:val="00423C81"/>
    <w:rsid w:val="00444FA6"/>
    <w:rsid w:val="00453773"/>
    <w:rsid w:val="004611E4"/>
    <w:rsid w:val="00463249"/>
    <w:rsid w:val="00464D24"/>
    <w:rsid w:val="00465AA3"/>
    <w:rsid w:val="004872B2"/>
    <w:rsid w:val="00491CB5"/>
    <w:rsid w:val="00493079"/>
    <w:rsid w:val="00494298"/>
    <w:rsid w:val="0049451E"/>
    <w:rsid w:val="004A5B9A"/>
    <w:rsid w:val="004B0EF8"/>
    <w:rsid w:val="004B1945"/>
    <w:rsid w:val="004B50D8"/>
    <w:rsid w:val="004C1CC5"/>
    <w:rsid w:val="004C3E89"/>
    <w:rsid w:val="004C56D0"/>
    <w:rsid w:val="004D4508"/>
    <w:rsid w:val="004E1DEE"/>
    <w:rsid w:val="00500D76"/>
    <w:rsid w:val="00506B50"/>
    <w:rsid w:val="00510EBB"/>
    <w:rsid w:val="005208CB"/>
    <w:rsid w:val="00521031"/>
    <w:rsid w:val="00521C57"/>
    <w:rsid w:val="00523F7A"/>
    <w:rsid w:val="005276C0"/>
    <w:rsid w:val="00535C18"/>
    <w:rsid w:val="0054187E"/>
    <w:rsid w:val="005477F0"/>
    <w:rsid w:val="00547EA5"/>
    <w:rsid w:val="00567F56"/>
    <w:rsid w:val="00572D45"/>
    <w:rsid w:val="00574499"/>
    <w:rsid w:val="00581BA1"/>
    <w:rsid w:val="005826C0"/>
    <w:rsid w:val="005867DD"/>
    <w:rsid w:val="00586EB3"/>
    <w:rsid w:val="005960CC"/>
    <w:rsid w:val="005A2A0E"/>
    <w:rsid w:val="005A3D65"/>
    <w:rsid w:val="005A69F3"/>
    <w:rsid w:val="005B21B9"/>
    <w:rsid w:val="005B2A96"/>
    <w:rsid w:val="005B2FBC"/>
    <w:rsid w:val="005C362F"/>
    <w:rsid w:val="005C659E"/>
    <w:rsid w:val="005C6E2D"/>
    <w:rsid w:val="005D43ED"/>
    <w:rsid w:val="005E26C3"/>
    <w:rsid w:val="005E6FA5"/>
    <w:rsid w:val="005F0C15"/>
    <w:rsid w:val="005F2A04"/>
    <w:rsid w:val="005F62FB"/>
    <w:rsid w:val="006031DD"/>
    <w:rsid w:val="006034E6"/>
    <w:rsid w:val="00603974"/>
    <w:rsid w:val="00604C01"/>
    <w:rsid w:val="00605FB9"/>
    <w:rsid w:val="00613741"/>
    <w:rsid w:val="00623B57"/>
    <w:rsid w:val="00623D4E"/>
    <w:rsid w:val="006246DB"/>
    <w:rsid w:val="00626D96"/>
    <w:rsid w:val="00630811"/>
    <w:rsid w:val="00637110"/>
    <w:rsid w:val="00644996"/>
    <w:rsid w:val="00645316"/>
    <w:rsid w:val="00657B78"/>
    <w:rsid w:val="00662993"/>
    <w:rsid w:val="00666B32"/>
    <w:rsid w:val="00667A79"/>
    <w:rsid w:val="00676718"/>
    <w:rsid w:val="00676E4F"/>
    <w:rsid w:val="006773FF"/>
    <w:rsid w:val="00677932"/>
    <w:rsid w:val="006873E7"/>
    <w:rsid w:val="00691E08"/>
    <w:rsid w:val="00695694"/>
    <w:rsid w:val="00697D58"/>
    <w:rsid w:val="006A019B"/>
    <w:rsid w:val="006B61C6"/>
    <w:rsid w:val="006C6F36"/>
    <w:rsid w:val="006D24D4"/>
    <w:rsid w:val="006D4B43"/>
    <w:rsid w:val="006D75A6"/>
    <w:rsid w:val="006E4C77"/>
    <w:rsid w:val="006F0304"/>
    <w:rsid w:val="006F7E45"/>
    <w:rsid w:val="007031BD"/>
    <w:rsid w:val="0071380E"/>
    <w:rsid w:val="0071388D"/>
    <w:rsid w:val="007138D1"/>
    <w:rsid w:val="0071694F"/>
    <w:rsid w:val="00734684"/>
    <w:rsid w:val="00741975"/>
    <w:rsid w:val="0074623B"/>
    <w:rsid w:val="007714E7"/>
    <w:rsid w:val="007734D1"/>
    <w:rsid w:val="0077622C"/>
    <w:rsid w:val="00780E43"/>
    <w:rsid w:val="0078219E"/>
    <w:rsid w:val="00785444"/>
    <w:rsid w:val="007915BA"/>
    <w:rsid w:val="0079566B"/>
    <w:rsid w:val="007976D8"/>
    <w:rsid w:val="007A34D8"/>
    <w:rsid w:val="007B245F"/>
    <w:rsid w:val="007B6BE2"/>
    <w:rsid w:val="007C3BBE"/>
    <w:rsid w:val="007C5DF2"/>
    <w:rsid w:val="007C7511"/>
    <w:rsid w:val="007D1BEB"/>
    <w:rsid w:val="007D2A13"/>
    <w:rsid w:val="007D69A5"/>
    <w:rsid w:val="007F50CB"/>
    <w:rsid w:val="008029BD"/>
    <w:rsid w:val="00804A80"/>
    <w:rsid w:val="00814A30"/>
    <w:rsid w:val="00824751"/>
    <w:rsid w:val="00825E09"/>
    <w:rsid w:val="00827624"/>
    <w:rsid w:val="00850240"/>
    <w:rsid w:val="00855102"/>
    <w:rsid w:val="00857C8A"/>
    <w:rsid w:val="00863919"/>
    <w:rsid w:val="00865422"/>
    <w:rsid w:val="008764A9"/>
    <w:rsid w:val="008838D5"/>
    <w:rsid w:val="008844F3"/>
    <w:rsid w:val="008850B2"/>
    <w:rsid w:val="00885B5B"/>
    <w:rsid w:val="00886D88"/>
    <w:rsid w:val="008A35D2"/>
    <w:rsid w:val="008A7998"/>
    <w:rsid w:val="008B143E"/>
    <w:rsid w:val="008B177A"/>
    <w:rsid w:val="008B5427"/>
    <w:rsid w:val="008C2924"/>
    <w:rsid w:val="008C6DB3"/>
    <w:rsid w:val="008E48E5"/>
    <w:rsid w:val="008F0AEE"/>
    <w:rsid w:val="008F2EF8"/>
    <w:rsid w:val="008F417C"/>
    <w:rsid w:val="00901710"/>
    <w:rsid w:val="00903945"/>
    <w:rsid w:val="00910CF6"/>
    <w:rsid w:val="00911D5A"/>
    <w:rsid w:val="0091776C"/>
    <w:rsid w:val="00933DCB"/>
    <w:rsid w:val="009402A8"/>
    <w:rsid w:val="0094152A"/>
    <w:rsid w:val="00943DE2"/>
    <w:rsid w:val="00952006"/>
    <w:rsid w:val="00953408"/>
    <w:rsid w:val="00953A4D"/>
    <w:rsid w:val="009576CD"/>
    <w:rsid w:val="0096430D"/>
    <w:rsid w:val="009A02C6"/>
    <w:rsid w:val="009A53AD"/>
    <w:rsid w:val="009B0821"/>
    <w:rsid w:val="009B442E"/>
    <w:rsid w:val="009C0954"/>
    <w:rsid w:val="009C4189"/>
    <w:rsid w:val="009C458F"/>
    <w:rsid w:val="009C4D8C"/>
    <w:rsid w:val="009C5779"/>
    <w:rsid w:val="009D6BEC"/>
    <w:rsid w:val="009E32CF"/>
    <w:rsid w:val="009E6172"/>
    <w:rsid w:val="009E6447"/>
    <w:rsid w:val="009F29E3"/>
    <w:rsid w:val="009F409A"/>
    <w:rsid w:val="00A04544"/>
    <w:rsid w:val="00A12C9C"/>
    <w:rsid w:val="00A20A7A"/>
    <w:rsid w:val="00A31582"/>
    <w:rsid w:val="00A33F72"/>
    <w:rsid w:val="00A3549E"/>
    <w:rsid w:val="00A44AD4"/>
    <w:rsid w:val="00A715C3"/>
    <w:rsid w:val="00A723CB"/>
    <w:rsid w:val="00A87C98"/>
    <w:rsid w:val="00A87D89"/>
    <w:rsid w:val="00A90F65"/>
    <w:rsid w:val="00A937B9"/>
    <w:rsid w:val="00A967BE"/>
    <w:rsid w:val="00AA1CCE"/>
    <w:rsid w:val="00AA2BA9"/>
    <w:rsid w:val="00AB1873"/>
    <w:rsid w:val="00AB2AE8"/>
    <w:rsid w:val="00AB3891"/>
    <w:rsid w:val="00AB598B"/>
    <w:rsid w:val="00AC1BFF"/>
    <w:rsid w:val="00AC2412"/>
    <w:rsid w:val="00AD61FA"/>
    <w:rsid w:val="00AF60EE"/>
    <w:rsid w:val="00AF7DA7"/>
    <w:rsid w:val="00B00BA6"/>
    <w:rsid w:val="00B17D65"/>
    <w:rsid w:val="00B20452"/>
    <w:rsid w:val="00B25AEF"/>
    <w:rsid w:val="00B365C1"/>
    <w:rsid w:val="00B43EBA"/>
    <w:rsid w:val="00B51D03"/>
    <w:rsid w:val="00B52F12"/>
    <w:rsid w:val="00B53542"/>
    <w:rsid w:val="00B571E0"/>
    <w:rsid w:val="00B82B38"/>
    <w:rsid w:val="00B84753"/>
    <w:rsid w:val="00B87C8F"/>
    <w:rsid w:val="00B9083E"/>
    <w:rsid w:val="00B9187D"/>
    <w:rsid w:val="00BA02BC"/>
    <w:rsid w:val="00BA0EAB"/>
    <w:rsid w:val="00BA1CC6"/>
    <w:rsid w:val="00BA330B"/>
    <w:rsid w:val="00BA6E77"/>
    <w:rsid w:val="00BB1982"/>
    <w:rsid w:val="00BB7B5A"/>
    <w:rsid w:val="00BC0296"/>
    <w:rsid w:val="00BC27BB"/>
    <w:rsid w:val="00BC7ABA"/>
    <w:rsid w:val="00BD5613"/>
    <w:rsid w:val="00BD6480"/>
    <w:rsid w:val="00BE0279"/>
    <w:rsid w:val="00BE3EC3"/>
    <w:rsid w:val="00C01012"/>
    <w:rsid w:val="00C03318"/>
    <w:rsid w:val="00C04440"/>
    <w:rsid w:val="00C06F44"/>
    <w:rsid w:val="00C10195"/>
    <w:rsid w:val="00C135E1"/>
    <w:rsid w:val="00C3143F"/>
    <w:rsid w:val="00C40FFF"/>
    <w:rsid w:val="00C430ED"/>
    <w:rsid w:val="00C5060F"/>
    <w:rsid w:val="00C51145"/>
    <w:rsid w:val="00C52183"/>
    <w:rsid w:val="00C60938"/>
    <w:rsid w:val="00C64947"/>
    <w:rsid w:val="00C65725"/>
    <w:rsid w:val="00C66C5B"/>
    <w:rsid w:val="00C67E49"/>
    <w:rsid w:val="00C70F8E"/>
    <w:rsid w:val="00C72BA9"/>
    <w:rsid w:val="00C72F01"/>
    <w:rsid w:val="00C87BEC"/>
    <w:rsid w:val="00C915D7"/>
    <w:rsid w:val="00C91F1A"/>
    <w:rsid w:val="00C94C63"/>
    <w:rsid w:val="00C94E49"/>
    <w:rsid w:val="00C96A4D"/>
    <w:rsid w:val="00CC06D4"/>
    <w:rsid w:val="00CC441C"/>
    <w:rsid w:val="00CC627B"/>
    <w:rsid w:val="00CD1A19"/>
    <w:rsid w:val="00CD413B"/>
    <w:rsid w:val="00CD6078"/>
    <w:rsid w:val="00CF68E8"/>
    <w:rsid w:val="00D01E85"/>
    <w:rsid w:val="00D0309F"/>
    <w:rsid w:val="00D041AD"/>
    <w:rsid w:val="00D04D9B"/>
    <w:rsid w:val="00D05C8D"/>
    <w:rsid w:val="00D12CE0"/>
    <w:rsid w:val="00D141BB"/>
    <w:rsid w:val="00D235ED"/>
    <w:rsid w:val="00D32E6C"/>
    <w:rsid w:val="00D34410"/>
    <w:rsid w:val="00D437DB"/>
    <w:rsid w:val="00D46C90"/>
    <w:rsid w:val="00D46F9B"/>
    <w:rsid w:val="00D55F50"/>
    <w:rsid w:val="00D66C03"/>
    <w:rsid w:val="00D72566"/>
    <w:rsid w:val="00D7279E"/>
    <w:rsid w:val="00D72F31"/>
    <w:rsid w:val="00D811F5"/>
    <w:rsid w:val="00D83E90"/>
    <w:rsid w:val="00D84377"/>
    <w:rsid w:val="00D85FE9"/>
    <w:rsid w:val="00D91881"/>
    <w:rsid w:val="00D935BF"/>
    <w:rsid w:val="00D96165"/>
    <w:rsid w:val="00DA0006"/>
    <w:rsid w:val="00DA4A26"/>
    <w:rsid w:val="00DC6216"/>
    <w:rsid w:val="00DD2A8A"/>
    <w:rsid w:val="00DE2D96"/>
    <w:rsid w:val="00DE3755"/>
    <w:rsid w:val="00DE5385"/>
    <w:rsid w:val="00DE5B33"/>
    <w:rsid w:val="00DF45CF"/>
    <w:rsid w:val="00E01F1A"/>
    <w:rsid w:val="00E05780"/>
    <w:rsid w:val="00E112BF"/>
    <w:rsid w:val="00E21494"/>
    <w:rsid w:val="00E34B4F"/>
    <w:rsid w:val="00E400D5"/>
    <w:rsid w:val="00E45B71"/>
    <w:rsid w:val="00E5602B"/>
    <w:rsid w:val="00E67AA8"/>
    <w:rsid w:val="00E74525"/>
    <w:rsid w:val="00E87A7C"/>
    <w:rsid w:val="00E972AE"/>
    <w:rsid w:val="00EA1DE2"/>
    <w:rsid w:val="00EA23D3"/>
    <w:rsid w:val="00EA25EC"/>
    <w:rsid w:val="00EA77B0"/>
    <w:rsid w:val="00EB032A"/>
    <w:rsid w:val="00EB1812"/>
    <w:rsid w:val="00EC0F11"/>
    <w:rsid w:val="00EC114D"/>
    <w:rsid w:val="00EC636C"/>
    <w:rsid w:val="00EC671B"/>
    <w:rsid w:val="00EE69D7"/>
    <w:rsid w:val="00EE77C9"/>
    <w:rsid w:val="00EF1932"/>
    <w:rsid w:val="00EF2CB8"/>
    <w:rsid w:val="00EF31E9"/>
    <w:rsid w:val="00EF3F9A"/>
    <w:rsid w:val="00EF7288"/>
    <w:rsid w:val="00F00D41"/>
    <w:rsid w:val="00F05187"/>
    <w:rsid w:val="00F115BC"/>
    <w:rsid w:val="00F21ACC"/>
    <w:rsid w:val="00F318B1"/>
    <w:rsid w:val="00F33D12"/>
    <w:rsid w:val="00F35215"/>
    <w:rsid w:val="00F35DA3"/>
    <w:rsid w:val="00F37C25"/>
    <w:rsid w:val="00F4064F"/>
    <w:rsid w:val="00F4511B"/>
    <w:rsid w:val="00F45DC2"/>
    <w:rsid w:val="00F71475"/>
    <w:rsid w:val="00F7354A"/>
    <w:rsid w:val="00F7776E"/>
    <w:rsid w:val="00F84CD2"/>
    <w:rsid w:val="00F84FCF"/>
    <w:rsid w:val="00F9080F"/>
    <w:rsid w:val="00F91FFF"/>
    <w:rsid w:val="00F93C72"/>
    <w:rsid w:val="00FC7639"/>
    <w:rsid w:val="00FD3245"/>
    <w:rsid w:val="00FD61E6"/>
    <w:rsid w:val="00FE05FF"/>
    <w:rsid w:val="00FE1947"/>
    <w:rsid w:val="00FF1A1A"/>
    <w:rsid w:val="00FF5579"/>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C882C9"/>
  <w15:docId w15:val="{9BD5B7D6-B4DA-407D-9827-9C6D352B8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2EED"/>
    <w:pPr>
      <w:spacing w:after="120" w:line="280" w:lineRule="atLeast"/>
      <w:ind w:right="51"/>
    </w:pPr>
    <w:rPr>
      <w:rFonts w:ascii="Calibri" w:hAnsi="Calibri"/>
      <w:color w:val="404040" w:themeColor="text1"/>
      <w:szCs w:val="20"/>
    </w:rPr>
  </w:style>
  <w:style w:type="paragraph" w:styleId="Heading1">
    <w:name w:val="heading 1"/>
    <w:basedOn w:val="Normal"/>
    <w:next w:val="Normal"/>
    <w:link w:val="Heading1Char"/>
    <w:uiPriority w:val="2"/>
    <w:qFormat/>
    <w:rsid w:val="00372EED"/>
    <w:pPr>
      <w:numPr>
        <w:numId w:val="25"/>
      </w:numPr>
      <w:pBdr>
        <w:top w:val="single" w:sz="18" w:space="2" w:color="F2F2F2" w:themeColor="background1" w:themeShade="F2"/>
      </w:pBdr>
      <w:spacing w:before="480" w:line="220" w:lineRule="atLeast"/>
      <w:ind w:left="720" w:right="0" w:hanging="720"/>
      <w:jc w:val="both"/>
      <w:outlineLvl w:val="0"/>
    </w:pPr>
    <w:rPr>
      <w:rFonts w:eastAsia="Times New Roman" w:cs="Times New Roman"/>
      <w:bCs/>
      <w:color w:val="0BA3D4" w:themeColor="background2" w:themeShade="BF"/>
      <w:spacing w:val="-5"/>
      <w:sz w:val="36"/>
    </w:rPr>
  </w:style>
  <w:style w:type="paragraph" w:styleId="Heading2">
    <w:name w:val="heading 2"/>
    <w:basedOn w:val="Normal"/>
    <w:next w:val="Normal"/>
    <w:link w:val="Heading2Char"/>
    <w:uiPriority w:val="2"/>
    <w:qFormat/>
    <w:rsid w:val="00372EED"/>
    <w:pPr>
      <w:numPr>
        <w:ilvl w:val="1"/>
        <w:numId w:val="25"/>
      </w:numPr>
      <w:spacing w:before="240" w:line="400" w:lineRule="exact"/>
      <w:ind w:left="720" w:right="0" w:hanging="720"/>
      <w:outlineLvl w:val="1"/>
    </w:pPr>
    <w:rPr>
      <w:rFonts w:eastAsia="Times New Roman" w:cs="Times New Roman"/>
      <w:spacing w:val="-5"/>
      <w:sz w:val="32"/>
    </w:rPr>
  </w:style>
  <w:style w:type="paragraph" w:styleId="Heading3">
    <w:name w:val="heading 3"/>
    <w:basedOn w:val="Normal"/>
    <w:next w:val="Normal"/>
    <w:link w:val="Heading3Char"/>
    <w:uiPriority w:val="2"/>
    <w:qFormat/>
    <w:rsid w:val="00372EED"/>
    <w:pPr>
      <w:numPr>
        <w:ilvl w:val="2"/>
        <w:numId w:val="25"/>
      </w:numPr>
      <w:spacing w:before="240" w:after="60"/>
      <w:ind w:right="0"/>
      <w:outlineLvl w:val="2"/>
    </w:pPr>
    <w:rPr>
      <w:rFonts w:cstheme="minorHAnsi"/>
      <w:b/>
    </w:rPr>
  </w:style>
  <w:style w:type="paragraph" w:styleId="Heading4">
    <w:name w:val="heading 4"/>
    <w:basedOn w:val="Normal"/>
    <w:next w:val="Normal"/>
    <w:link w:val="Heading4Char"/>
    <w:uiPriority w:val="9"/>
    <w:semiHidden/>
    <w:unhideWhenUsed/>
    <w:qFormat/>
    <w:rsid w:val="00372EED"/>
    <w:pPr>
      <w:keepNext/>
      <w:keepLines/>
      <w:numPr>
        <w:ilvl w:val="3"/>
        <w:numId w:val="25"/>
      </w:numPr>
      <w:spacing w:before="40" w:after="0"/>
      <w:outlineLvl w:val="3"/>
    </w:pPr>
    <w:rPr>
      <w:rFonts w:eastAsiaTheme="majorEastAsia" w:cstheme="majorBidi"/>
      <w:i/>
      <w:iCs/>
      <w:color w:val="206F89" w:themeColor="accent1" w:themeShade="BF"/>
    </w:rPr>
  </w:style>
  <w:style w:type="paragraph" w:styleId="Heading5">
    <w:name w:val="heading 5"/>
    <w:basedOn w:val="Normal"/>
    <w:next w:val="Normal"/>
    <w:link w:val="Heading5Char"/>
    <w:uiPriority w:val="9"/>
    <w:semiHidden/>
    <w:unhideWhenUsed/>
    <w:qFormat/>
    <w:rsid w:val="00372EED"/>
    <w:pPr>
      <w:keepNext/>
      <w:keepLines/>
      <w:numPr>
        <w:ilvl w:val="4"/>
        <w:numId w:val="25"/>
      </w:numPr>
      <w:spacing w:before="40" w:after="0"/>
      <w:outlineLvl w:val="4"/>
    </w:pPr>
    <w:rPr>
      <w:rFonts w:eastAsiaTheme="majorEastAsia" w:cstheme="majorBidi"/>
      <w:color w:val="206F89" w:themeColor="accent1" w:themeShade="BF"/>
    </w:rPr>
  </w:style>
  <w:style w:type="paragraph" w:styleId="Heading6">
    <w:name w:val="heading 6"/>
    <w:basedOn w:val="Normal"/>
    <w:next w:val="Normal"/>
    <w:link w:val="Heading6Char"/>
    <w:uiPriority w:val="9"/>
    <w:semiHidden/>
    <w:unhideWhenUsed/>
    <w:qFormat/>
    <w:rsid w:val="00372EED"/>
    <w:pPr>
      <w:keepNext/>
      <w:keepLines/>
      <w:numPr>
        <w:ilvl w:val="5"/>
        <w:numId w:val="25"/>
      </w:numPr>
      <w:spacing w:before="40" w:after="0"/>
      <w:outlineLvl w:val="5"/>
    </w:pPr>
    <w:rPr>
      <w:rFonts w:eastAsiaTheme="majorEastAsia" w:cstheme="majorBidi"/>
      <w:color w:val="15495B" w:themeColor="accent1" w:themeShade="7F"/>
    </w:rPr>
  </w:style>
  <w:style w:type="paragraph" w:styleId="Heading7">
    <w:name w:val="heading 7"/>
    <w:basedOn w:val="Normal"/>
    <w:next w:val="Normal"/>
    <w:link w:val="Heading7Char"/>
    <w:uiPriority w:val="9"/>
    <w:semiHidden/>
    <w:unhideWhenUsed/>
    <w:qFormat/>
    <w:rsid w:val="00372EED"/>
    <w:pPr>
      <w:keepNext/>
      <w:keepLines/>
      <w:numPr>
        <w:ilvl w:val="6"/>
        <w:numId w:val="25"/>
      </w:numPr>
      <w:spacing w:before="40" w:after="0"/>
      <w:outlineLvl w:val="6"/>
    </w:pPr>
    <w:rPr>
      <w:rFonts w:eastAsiaTheme="majorEastAsia" w:cstheme="majorBidi"/>
      <w:i/>
      <w:iCs/>
      <w:color w:val="15495B" w:themeColor="accent1" w:themeShade="7F"/>
    </w:rPr>
  </w:style>
  <w:style w:type="paragraph" w:styleId="Heading8">
    <w:name w:val="heading 8"/>
    <w:basedOn w:val="Normal"/>
    <w:next w:val="Normal"/>
    <w:link w:val="Heading8Char"/>
    <w:uiPriority w:val="9"/>
    <w:semiHidden/>
    <w:unhideWhenUsed/>
    <w:qFormat/>
    <w:rsid w:val="00372EED"/>
    <w:pPr>
      <w:keepNext/>
      <w:keepLines/>
      <w:numPr>
        <w:ilvl w:val="7"/>
        <w:numId w:val="25"/>
      </w:numPr>
      <w:spacing w:before="40" w:after="0"/>
      <w:outlineLvl w:val="7"/>
    </w:pPr>
    <w:rPr>
      <w:rFonts w:eastAsiaTheme="majorEastAsia" w:cstheme="majorBidi"/>
      <w:color w:val="5D5D5D" w:themeColor="text1" w:themeTint="D8"/>
      <w:sz w:val="21"/>
      <w:szCs w:val="21"/>
    </w:rPr>
  </w:style>
  <w:style w:type="paragraph" w:styleId="Heading9">
    <w:name w:val="heading 9"/>
    <w:basedOn w:val="Normal"/>
    <w:next w:val="Normal"/>
    <w:link w:val="Heading9Char"/>
    <w:uiPriority w:val="9"/>
    <w:semiHidden/>
    <w:unhideWhenUsed/>
    <w:qFormat/>
    <w:rsid w:val="00372EED"/>
    <w:pPr>
      <w:keepNext/>
      <w:keepLines/>
      <w:numPr>
        <w:ilvl w:val="8"/>
        <w:numId w:val="25"/>
      </w:numPr>
      <w:spacing w:before="40" w:after="0"/>
      <w:outlineLvl w:val="8"/>
    </w:pPr>
    <w:rPr>
      <w:rFonts w:eastAsiaTheme="majorEastAsia" w:cstheme="majorBidi"/>
      <w:i/>
      <w:iCs/>
      <w:color w:val="5D5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EED"/>
    <w:pPr>
      <w:tabs>
        <w:tab w:val="center" w:pos="4320"/>
        <w:tab w:val="right" w:pos="8640"/>
      </w:tabs>
    </w:pPr>
  </w:style>
  <w:style w:type="character" w:customStyle="1" w:styleId="HeaderChar">
    <w:name w:val="Header Char"/>
    <w:basedOn w:val="DefaultParagraphFont"/>
    <w:link w:val="Header"/>
    <w:uiPriority w:val="99"/>
    <w:rsid w:val="00372EED"/>
    <w:rPr>
      <w:rFonts w:ascii="Calibri" w:hAnsi="Calibri"/>
      <w:color w:val="404040" w:themeColor="text1"/>
      <w:szCs w:val="20"/>
      <w:lang w:val="fr-FR"/>
    </w:rPr>
  </w:style>
  <w:style w:type="paragraph" w:styleId="Footer">
    <w:name w:val="footer"/>
    <w:basedOn w:val="Normal"/>
    <w:link w:val="FooterChar"/>
    <w:uiPriority w:val="99"/>
    <w:unhideWhenUsed/>
    <w:rsid w:val="00372EED"/>
    <w:pPr>
      <w:tabs>
        <w:tab w:val="center" w:pos="4320"/>
        <w:tab w:val="right" w:pos="8640"/>
      </w:tabs>
    </w:pPr>
  </w:style>
  <w:style w:type="character" w:customStyle="1" w:styleId="FooterChar">
    <w:name w:val="Footer Char"/>
    <w:basedOn w:val="DefaultParagraphFont"/>
    <w:link w:val="Footer"/>
    <w:uiPriority w:val="99"/>
    <w:rsid w:val="00372EED"/>
    <w:rPr>
      <w:rFonts w:ascii="Calibri" w:hAnsi="Calibri"/>
      <w:color w:val="404040" w:themeColor="text1"/>
      <w:szCs w:val="20"/>
      <w:lang w:val="fr-FR"/>
    </w:rPr>
  </w:style>
  <w:style w:type="paragraph" w:styleId="BalloonText">
    <w:name w:val="Balloon Text"/>
    <w:basedOn w:val="Normal"/>
    <w:link w:val="BalloonTextChar"/>
    <w:uiPriority w:val="99"/>
    <w:semiHidden/>
    <w:unhideWhenUsed/>
    <w:rsid w:val="00372E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EED"/>
    <w:rPr>
      <w:rFonts w:ascii="Lucida Grande" w:hAnsi="Lucida Grande" w:cs="Lucida Grande"/>
      <w:color w:val="404040" w:themeColor="text1"/>
      <w:sz w:val="18"/>
      <w:szCs w:val="18"/>
      <w:lang w:val="fr-FR"/>
    </w:rPr>
  </w:style>
  <w:style w:type="character" w:styleId="Hyperlink">
    <w:name w:val="Hyperlink"/>
    <w:basedOn w:val="DefaultParagraphFont"/>
    <w:uiPriority w:val="99"/>
    <w:rsid w:val="00372EED"/>
    <w:rPr>
      <w:color w:val="0BA3D4" w:themeColor="background2" w:themeShade="BF"/>
      <w:u w:val="single"/>
    </w:rPr>
  </w:style>
  <w:style w:type="character" w:styleId="FollowedHyperlink">
    <w:name w:val="FollowedHyperlink"/>
    <w:basedOn w:val="DefaultParagraphFont"/>
    <w:uiPriority w:val="99"/>
    <w:semiHidden/>
    <w:unhideWhenUsed/>
    <w:rsid w:val="00372EED"/>
    <w:rPr>
      <w:color w:val="2B95B8" w:themeColor="followedHyperlink"/>
      <w:u w:val="single"/>
    </w:rPr>
  </w:style>
  <w:style w:type="character" w:customStyle="1" w:styleId="Heading1Char">
    <w:name w:val="Heading 1 Char"/>
    <w:basedOn w:val="DefaultParagraphFont"/>
    <w:link w:val="Heading1"/>
    <w:uiPriority w:val="2"/>
    <w:rsid w:val="00372EED"/>
    <w:rPr>
      <w:rFonts w:ascii="Calibri" w:eastAsia="Times New Roman" w:hAnsi="Calibri" w:cs="Times New Roman"/>
      <w:bCs/>
      <w:color w:val="0BA3D4" w:themeColor="background2" w:themeShade="BF"/>
      <w:spacing w:val="-5"/>
      <w:sz w:val="36"/>
      <w:szCs w:val="20"/>
      <w:lang w:val="fr-FR"/>
    </w:rPr>
  </w:style>
  <w:style w:type="paragraph" w:customStyle="1" w:styleId="InsideAddress">
    <w:name w:val="Inside Address"/>
    <w:basedOn w:val="Normal"/>
    <w:uiPriority w:val="6"/>
    <w:unhideWhenUsed/>
    <w:rsid w:val="00372EED"/>
    <w:pPr>
      <w:spacing w:line="220" w:lineRule="atLeast"/>
      <w:jc w:val="both"/>
    </w:pPr>
    <w:rPr>
      <w:rFonts w:ascii="Arial" w:eastAsia="Times New Roman" w:hAnsi="Arial" w:cs="Times New Roman"/>
      <w:spacing w:val="-5"/>
    </w:rPr>
  </w:style>
  <w:style w:type="paragraph" w:styleId="Title">
    <w:name w:val="Title"/>
    <w:basedOn w:val="Normal"/>
    <w:next w:val="Normal"/>
    <w:link w:val="TitleChar"/>
    <w:uiPriority w:val="1"/>
    <w:qFormat/>
    <w:rsid w:val="00372EED"/>
    <w:pPr>
      <w:spacing w:before="480" w:after="240" w:line="240" w:lineRule="auto"/>
      <w:ind w:right="-374"/>
    </w:pPr>
    <w:rPr>
      <w:rFonts w:eastAsiaTheme="majorEastAsia" w:cs="Calibri"/>
      <w:color w:val="005478"/>
      <w:spacing w:val="5"/>
      <w:kern w:val="28"/>
      <w:sz w:val="48"/>
      <w:szCs w:val="48"/>
    </w:rPr>
  </w:style>
  <w:style w:type="character" w:customStyle="1" w:styleId="TitleChar">
    <w:name w:val="Title Char"/>
    <w:basedOn w:val="DefaultParagraphFont"/>
    <w:link w:val="Title"/>
    <w:uiPriority w:val="1"/>
    <w:rsid w:val="00372EED"/>
    <w:rPr>
      <w:rFonts w:ascii="Calibri" w:eastAsiaTheme="majorEastAsia" w:hAnsi="Calibri" w:cs="Calibri"/>
      <w:color w:val="005478"/>
      <w:spacing w:val="5"/>
      <w:kern w:val="28"/>
      <w:sz w:val="48"/>
      <w:szCs w:val="48"/>
      <w:lang w:val="fr-FR"/>
    </w:rPr>
  </w:style>
  <w:style w:type="character" w:customStyle="1" w:styleId="Heading3Char">
    <w:name w:val="Heading 3 Char"/>
    <w:basedOn w:val="DefaultParagraphFont"/>
    <w:link w:val="Heading3"/>
    <w:uiPriority w:val="2"/>
    <w:rsid w:val="00372EED"/>
    <w:rPr>
      <w:rFonts w:ascii="Calibri" w:hAnsi="Calibri" w:cstheme="minorHAnsi"/>
      <w:b/>
      <w:color w:val="404040" w:themeColor="text1"/>
      <w:szCs w:val="20"/>
      <w:lang w:val="fr-FR"/>
    </w:rPr>
  </w:style>
  <w:style w:type="paragraph" w:customStyle="1" w:styleId="Footer1">
    <w:name w:val="Footer1"/>
    <w:basedOn w:val="Normal"/>
    <w:uiPriority w:val="8"/>
    <w:unhideWhenUsed/>
    <w:qFormat/>
    <w:rsid w:val="00372EED"/>
    <w:pPr>
      <w:spacing w:line="200" w:lineRule="exact"/>
      <w:jc w:val="center"/>
    </w:pPr>
    <w:rPr>
      <w:sz w:val="16"/>
      <w:szCs w:val="16"/>
      <w:shd w:val="clear" w:color="auto" w:fill="FFFFFF"/>
    </w:rPr>
  </w:style>
  <w:style w:type="paragraph" w:customStyle="1" w:styleId="PullQuote1">
    <w:name w:val="Pull Quote 1"/>
    <w:basedOn w:val="Normal"/>
    <w:uiPriority w:val="5"/>
    <w:qFormat/>
    <w:rsid w:val="00372EED"/>
    <w:pPr>
      <w:framePr w:hSpace="181" w:vSpace="181" w:wrap="around" w:vAnchor="text" w:hAnchor="text" w:y="1"/>
      <w:tabs>
        <w:tab w:val="left" w:pos="567"/>
      </w:tabs>
    </w:pPr>
    <w:rPr>
      <w:rFonts w:cstheme="minorHAnsi"/>
      <w:color w:val="FFFFFF" w:themeColor="background1"/>
      <w:szCs w:val="26"/>
    </w:rPr>
  </w:style>
  <w:style w:type="paragraph" w:customStyle="1" w:styleId="Bullets">
    <w:name w:val="Bullets"/>
    <w:basedOn w:val="Normal"/>
    <w:uiPriority w:val="4"/>
    <w:qFormat/>
    <w:rsid w:val="00372EED"/>
    <w:pPr>
      <w:numPr>
        <w:numId w:val="9"/>
      </w:numPr>
      <w:spacing w:before="60"/>
      <w:ind w:right="0"/>
    </w:pPr>
    <w:rPr>
      <w:rFonts w:cstheme="minorHAnsi"/>
    </w:rPr>
  </w:style>
  <w:style w:type="paragraph" w:styleId="TOCHeading">
    <w:name w:val="TOC Heading"/>
    <w:basedOn w:val="Normal"/>
    <w:next w:val="Normal"/>
    <w:uiPriority w:val="39"/>
    <w:unhideWhenUsed/>
    <w:qFormat/>
    <w:rsid w:val="00372EED"/>
    <w:pPr>
      <w:keepNext/>
      <w:keepLines/>
      <w:spacing w:before="480" w:after="0" w:line="276" w:lineRule="auto"/>
      <w:ind w:right="0"/>
    </w:pPr>
    <w:rPr>
      <w:rFonts w:eastAsiaTheme="majorEastAsia" w:cstheme="majorBidi"/>
      <w:bCs/>
      <w:caps/>
      <w:color w:val="0BA3D4" w:themeColor="background2" w:themeShade="BF"/>
      <w:sz w:val="32"/>
      <w:szCs w:val="28"/>
    </w:rPr>
  </w:style>
  <w:style w:type="character" w:customStyle="1" w:styleId="Heading2Char">
    <w:name w:val="Heading 2 Char"/>
    <w:basedOn w:val="DefaultParagraphFont"/>
    <w:link w:val="Heading2"/>
    <w:uiPriority w:val="2"/>
    <w:rsid w:val="00372EED"/>
    <w:rPr>
      <w:rFonts w:ascii="Calibri" w:eastAsia="Times New Roman" w:hAnsi="Calibri" w:cs="Times New Roman"/>
      <w:color w:val="404040" w:themeColor="text1"/>
      <w:spacing w:val="-5"/>
      <w:sz w:val="32"/>
      <w:szCs w:val="20"/>
      <w:lang w:val="fr-FR"/>
    </w:rPr>
  </w:style>
  <w:style w:type="paragraph" w:customStyle="1" w:styleId="AlternateFact">
    <w:name w:val="Alternate Fact"/>
    <w:basedOn w:val="Normal"/>
    <w:uiPriority w:val="3"/>
    <w:qFormat/>
    <w:rsid w:val="00372EED"/>
    <w:rPr>
      <w:i/>
      <w:sz w:val="28"/>
    </w:rPr>
  </w:style>
  <w:style w:type="character" w:styleId="SubtleEmphasis">
    <w:name w:val="Subtle Emphasis"/>
    <w:aliases w:val="Photo Credit"/>
    <w:basedOn w:val="DefaultParagraphFont"/>
    <w:uiPriority w:val="19"/>
    <w:unhideWhenUsed/>
    <w:qFormat/>
    <w:rsid w:val="00372EED"/>
    <w:rPr>
      <w:rFonts w:ascii="Calibri" w:hAnsi="Calibri"/>
      <w:b w:val="0"/>
      <w:i w:val="0"/>
      <w:iCs/>
      <w:color w:val="828282" w:themeColor="text1" w:themeTint="A6"/>
      <w:sz w:val="20"/>
    </w:rPr>
  </w:style>
  <w:style w:type="character" w:customStyle="1" w:styleId="NoSpacingChar">
    <w:name w:val="No Spacing Char"/>
    <w:basedOn w:val="DefaultParagraphFont"/>
    <w:link w:val="NoSpacing"/>
    <w:uiPriority w:val="1"/>
    <w:rsid w:val="00372EED"/>
    <w:rPr>
      <w:rFonts w:ascii="Calibri" w:hAnsi="Calibri"/>
      <w:color w:val="404040" w:themeColor="text1"/>
      <w:szCs w:val="20"/>
    </w:rPr>
  </w:style>
  <w:style w:type="paragraph" w:customStyle="1" w:styleId="Numberedlist">
    <w:name w:val="Numbered list"/>
    <w:basedOn w:val="Bullets"/>
    <w:uiPriority w:val="4"/>
    <w:qFormat/>
    <w:rsid w:val="00372EED"/>
    <w:pPr>
      <w:numPr>
        <w:numId w:val="1"/>
      </w:numPr>
    </w:pPr>
  </w:style>
  <w:style w:type="paragraph" w:customStyle="1" w:styleId="PullQuote2">
    <w:name w:val="Pull Quote 2"/>
    <w:basedOn w:val="PullQuote1"/>
    <w:uiPriority w:val="5"/>
    <w:qFormat/>
    <w:rsid w:val="00372EED"/>
    <w:pPr>
      <w:framePr w:wrap="around"/>
      <w:spacing w:line="480" w:lineRule="exact"/>
    </w:pPr>
    <w:rPr>
      <w:b/>
      <w:sz w:val="40"/>
    </w:rPr>
  </w:style>
  <w:style w:type="paragraph" w:customStyle="1" w:styleId="TableHead">
    <w:name w:val="Table Head"/>
    <w:basedOn w:val="AlternateFact"/>
    <w:uiPriority w:val="2"/>
    <w:qFormat/>
    <w:rsid w:val="00372EED"/>
    <w:pPr>
      <w:pBdr>
        <w:bottom w:val="single" w:sz="4" w:space="1" w:color="auto"/>
      </w:pBdr>
    </w:pPr>
    <w:rPr>
      <w:b/>
      <w:i w:val="0"/>
      <w:sz w:val="24"/>
    </w:rPr>
  </w:style>
  <w:style w:type="paragraph" w:customStyle="1" w:styleId="Sidebar">
    <w:name w:val="Sidebar"/>
    <w:basedOn w:val="PullQuote2"/>
    <w:uiPriority w:val="5"/>
    <w:unhideWhenUsed/>
    <w:qFormat/>
    <w:rsid w:val="00372EED"/>
    <w:pPr>
      <w:framePr w:wrap="around"/>
      <w:spacing w:line="320" w:lineRule="exact"/>
    </w:pPr>
    <w:rPr>
      <w:b w:val="0"/>
      <w:color w:val="073A53"/>
      <w:sz w:val="22"/>
    </w:rPr>
  </w:style>
  <w:style w:type="paragraph" w:styleId="ListParagraph">
    <w:name w:val="List Paragraph"/>
    <w:basedOn w:val="Bullets"/>
    <w:uiPriority w:val="34"/>
    <w:unhideWhenUsed/>
    <w:qFormat/>
    <w:rsid w:val="00372EED"/>
    <w:pPr>
      <w:contextualSpacing/>
    </w:pPr>
  </w:style>
  <w:style w:type="paragraph" w:styleId="TOC2">
    <w:name w:val="toc 2"/>
    <w:basedOn w:val="Normal"/>
    <w:next w:val="Normal"/>
    <w:autoRedefine/>
    <w:uiPriority w:val="39"/>
    <w:unhideWhenUsed/>
    <w:rsid w:val="00372EED"/>
    <w:pPr>
      <w:spacing w:before="120" w:after="0"/>
      <w:ind w:left="510" w:right="0"/>
    </w:pPr>
    <w:rPr>
      <w:bCs/>
      <w:szCs w:val="22"/>
    </w:rPr>
  </w:style>
  <w:style w:type="paragraph" w:styleId="TOC1">
    <w:name w:val="toc 1"/>
    <w:basedOn w:val="Normal"/>
    <w:next w:val="Normal"/>
    <w:autoRedefine/>
    <w:uiPriority w:val="39"/>
    <w:unhideWhenUsed/>
    <w:rsid w:val="00372EED"/>
    <w:pPr>
      <w:spacing w:before="240" w:after="0"/>
    </w:pPr>
    <w:rPr>
      <w:b/>
      <w:bCs/>
      <w:sz w:val="28"/>
      <w:szCs w:val="24"/>
    </w:rPr>
  </w:style>
  <w:style w:type="paragraph" w:styleId="TOC3">
    <w:name w:val="toc 3"/>
    <w:basedOn w:val="Normal"/>
    <w:next w:val="Normal"/>
    <w:autoRedefine/>
    <w:uiPriority w:val="39"/>
    <w:unhideWhenUsed/>
    <w:rsid w:val="007D2A13"/>
    <w:pPr>
      <w:tabs>
        <w:tab w:val="left" w:pos="1440"/>
        <w:tab w:val="right" w:leader="dot" w:pos="9197"/>
      </w:tabs>
      <w:spacing w:after="0" w:line="260" w:lineRule="atLeast"/>
      <w:ind w:left="680"/>
    </w:pPr>
    <w:rPr>
      <w:sz w:val="22"/>
      <w:szCs w:val="22"/>
    </w:rPr>
  </w:style>
  <w:style w:type="paragraph" w:styleId="TOC4">
    <w:name w:val="toc 4"/>
    <w:basedOn w:val="Normal"/>
    <w:next w:val="Normal"/>
    <w:autoRedefine/>
    <w:uiPriority w:val="39"/>
    <w:semiHidden/>
    <w:unhideWhenUsed/>
    <w:rsid w:val="00372EED"/>
    <w:pPr>
      <w:spacing w:after="0"/>
      <w:ind w:left="720"/>
    </w:pPr>
    <w:rPr>
      <w:rFonts w:asciiTheme="minorHAnsi" w:hAnsiTheme="minorHAnsi"/>
      <w:sz w:val="20"/>
    </w:rPr>
  </w:style>
  <w:style w:type="paragraph" w:styleId="TOC5">
    <w:name w:val="toc 5"/>
    <w:basedOn w:val="Normal"/>
    <w:next w:val="Normal"/>
    <w:autoRedefine/>
    <w:uiPriority w:val="39"/>
    <w:semiHidden/>
    <w:unhideWhenUsed/>
    <w:rsid w:val="00372EED"/>
    <w:pPr>
      <w:spacing w:after="0"/>
      <w:ind w:left="960"/>
    </w:pPr>
    <w:rPr>
      <w:rFonts w:asciiTheme="minorHAnsi" w:hAnsiTheme="minorHAnsi"/>
      <w:sz w:val="20"/>
    </w:rPr>
  </w:style>
  <w:style w:type="paragraph" w:styleId="TOC6">
    <w:name w:val="toc 6"/>
    <w:basedOn w:val="Normal"/>
    <w:next w:val="Normal"/>
    <w:autoRedefine/>
    <w:uiPriority w:val="39"/>
    <w:semiHidden/>
    <w:unhideWhenUsed/>
    <w:rsid w:val="00372EED"/>
    <w:pPr>
      <w:spacing w:after="0"/>
      <w:ind w:left="1200"/>
    </w:pPr>
    <w:rPr>
      <w:rFonts w:asciiTheme="minorHAnsi" w:hAnsiTheme="minorHAnsi"/>
      <w:sz w:val="20"/>
    </w:rPr>
  </w:style>
  <w:style w:type="paragraph" w:styleId="TOC7">
    <w:name w:val="toc 7"/>
    <w:basedOn w:val="Normal"/>
    <w:next w:val="Normal"/>
    <w:autoRedefine/>
    <w:uiPriority w:val="39"/>
    <w:semiHidden/>
    <w:unhideWhenUsed/>
    <w:rsid w:val="00372EED"/>
    <w:pPr>
      <w:spacing w:after="0"/>
      <w:ind w:left="1440"/>
    </w:pPr>
    <w:rPr>
      <w:rFonts w:asciiTheme="minorHAnsi" w:hAnsiTheme="minorHAnsi"/>
      <w:sz w:val="20"/>
    </w:rPr>
  </w:style>
  <w:style w:type="paragraph" w:styleId="TOC8">
    <w:name w:val="toc 8"/>
    <w:basedOn w:val="Normal"/>
    <w:next w:val="Normal"/>
    <w:autoRedefine/>
    <w:uiPriority w:val="39"/>
    <w:semiHidden/>
    <w:unhideWhenUsed/>
    <w:rsid w:val="00372EED"/>
    <w:pPr>
      <w:spacing w:after="0"/>
      <w:ind w:left="1680"/>
    </w:pPr>
    <w:rPr>
      <w:rFonts w:asciiTheme="minorHAnsi" w:hAnsiTheme="minorHAnsi"/>
      <w:sz w:val="20"/>
    </w:rPr>
  </w:style>
  <w:style w:type="paragraph" w:styleId="TOC9">
    <w:name w:val="toc 9"/>
    <w:basedOn w:val="Normal"/>
    <w:next w:val="Normal"/>
    <w:autoRedefine/>
    <w:uiPriority w:val="39"/>
    <w:semiHidden/>
    <w:unhideWhenUsed/>
    <w:rsid w:val="00372EED"/>
    <w:pPr>
      <w:spacing w:after="0"/>
      <w:ind w:left="1920"/>
    </w:pPr>
    <w:rPr>
      <w:rFonts w:asciiTheme="minorHAnsi" w:hAnsiTheme="minorHAnsi"/>
      <w:sz w:val="20"/>
    </w:rPr>
  </w:style>
  <w:style w:type="table" w:styleId="TableGrid">
    <w:name w:val="Table Grid"/>
    <w:basedOn w:val="TableNormal"/>
    <w:uiPriority w:val="59"/>
    <w:rsid w:val="00372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72EED"/>
    <w:rPr>
      <w:rFonts w:ascii="Calibri" w:eastAsiaTheme="majorEastAsia" w:hAnsi="Calibri" w:cstheme="majorBidi"/>
      <w:i/>
      <w:iCs/>
      <w:color w:val="206F89" w:themeColor="accent1" w:themeShade="BF"/>
      <w:szCs w:val="20"/>
      <w:lang w:val="fr-FR"/>
    </w:rPr>
  </w:style>
  <w:style w:type="character" w:customStyle="1" w:styleId="Heading5Char">
    <w:name w:val="Heading 5 Char"/>
    <w:basedOn w:val="DefaultParagraphFont"/>
    <w:link w:val="Heading5"/>
    <w:uiPriority w:val="9"/>
    <w:semiHidden/>
    <w:rsid w:val="00372EED"/>
    <w:rPr>
      <w:rFonts w:ascii="Calibri" w:eastAsiaTheme="majorEastAsia" w:hAnsi="Calibri" w:cstheme="majorBidi"/>
      <w:color w:val="206F89" w:themeColor="accent1" w:themeShade="BF"/>
      <w:szCs w:val="20"/>
      <w:lang w:val="fr-FR"/>
    </w:rPr>
  </w:style>
  <w:style w:type="character" w:customStyle="1" w:styleId="Heading6Char">
    <w:name w:val="Heading 6 Char"/>
    <w:basedOn w:val="DefaultParagraphFont"/>
    <w:link w:val="Heading6"/>
    <w:uiPriority w:val="9"/>
    <w:semiHidden/>
    <w:rsid w:val="00372EED"/>
    <w:rPr>
      <w:rFonts w:ascii="Calibri" w:eastAsiaTheme="majorEastAsia" w:hAnsi="Calibri" w:cstheme="majorBidi"/>
      <w:color w:val="15495B" w:themeColor="accent1" w:themeShade="7F"/>
      <w:szCs w:val="20"/>
      <w:lang w:val="fr-FR"/>
    </w:rPr>
  </w:style>
  <w:style w:type="character" w:customStyle="1" w:styleId="Heading7Char">
    <w:name w:val="Heading 7 Char"/>
    <w:basedOn w:val="DefaultParagraphFont"/>
    <w:link w:val="Heading7"/>
    <w:uiPriority w:val="9"/>
    <w:semiHidden/>
    <w:rsid w:val="00372EED"/>
    <w:rPr>
      <w:rFonts w:ascii="Calibri" w:eastAsiaTheme="majorEastAsia" w:hAnsi="Calibri" w:cstheme="majorBidi"/>
      <w:i/>
      <w:iCs/>
      <w:color w:val="15495B" w:themeColor="accent1" w:themeShade="7F"/>
      <w:szCs w:val="20"/>
      <w:lang w:val="fr-FR"/>
    </w:rPr>
  </w:style>
  <w:style w:type="character" w:customStyle="1" w:styleId="Heading8Char">
    <w:name w:val="Heading 8 Char"/>
    <w:basedOn w:val="DefaultParagraphFont"/>
    <w:link w:val="Heading8"/>
    <w:uiPriority w:val="9"/>
    <w:semiHidden/>
    <w:rsid w:val="00372EED"/>
    <w:rPr>
      <w:rFonts w:ascii="Calibri" w:eastAsiaTheme="majorEastAsia" w:hAnsi="Calibri" w:cstheme="majorBidi"/>
      <w:color w:val="5D5D5D" w:themeColor="text1" w:themeTint="D8"/>
      <w:sz w:val="21"/>
      <w:szCs w:val="21"/>
      <w:lang w:val="fr-FR"/>
    </w:rPr>
  </w:style>
  <w:style w:type="character" w:customStyle="1" w:styleId="Heading9Char">
    <w:name w:val="Heading 9 Char"/>
    <w:basedOn w:val="DefaultParagraphFont"/>
    <w:link w:val="Heading9"/>
    <w:uiPriority w:val="9"/>
    <w:semiHidden/>
    <w:rsid w:val="00372EED"/>
    <w:rPr>
      <w:rFonts w:ascii="Calibri" w:eastAsiaTheme="majorEastAsia" w:hAnsi="Calibri" w:cstheme="majorBidi"/>
      <w:i/>
      <w:iCs/>
      <w:color w:val="5D5D5D" w:themeColor="text1" w:themeTint="D8"/>
      <w:sz w:val="21"/>
      <w:szCs w:val="21"/>
      <w:lang w:val="fr-FR"/>
    </w:rPr>
  </w:style>
  <w:style w:type="character" w:styleId="PageNumber">
    <w:name w:val="page number"/>
    <w:basedOn w:val="DefaultParagraphFont"/>
    <w:uiPriority w:val="99"/>
    <w:semiHidden/>
    <w:unhideWhenUsed/>
    <w:rsid w:val="00372EED"/>
    <w:rPr>
      <w:rFonts w:ascii="Calibri" w:hAnsi="Calibri"/>
      <w:b/>
      <w:bCs/>
      <w:i w:val="0"/>
      <w:iCs w:val="0"/>
      <w:color w:val="2EAEDA"/>
      <w:sz w:val="44"/>
    </w:rPr>
  </w:style>
  <w:style w:type="table" w:styleId="PlainTable4">
    <w:name w:val="Plain Table 4"/>
    <w:basedOn w:val="TableNormal"/>
    <w:uiPriority w:val="44"/>
    <w:rsid w:val="00372E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xHeader">
    <w:name w:val="Text Box Header"/>
    <w:basedOn w:val="Normal"/>
    <w:link w:val="TextBoxHeaderChar"/>
    <w:uiPriority w:val="2"/>
    <w:qFormat/>
    <w:rsid w:val="00372EED"/>
    <w:pPr>
      <w:spacing w:after="0" w:line="240" w:lineRule="auto"/>
    </w:pPr>
    <w:rPr>
      <w:b/>
      <w:sz w:val="32"/>
      <w:szCs w:val="40"/>
    </w:rPr>
  </w:style>
  <w:style w:type="character" w:customStyle="1" w:styleId="TextBoxHeaderChar">
    <w:name w:val="Text Box Header Char"/>
    <w:basedOn w:val="DefaultParagraphFont"/>
    <w:link w:val="TextBoxHeader"/>
    <w:uiPriority w:val="2"/>
    <w:rsid w:val="00372EED"/>
    <w:rPr>
      <w:rFonts w:ascii="Calibri" w:hAnsi="Calibri"/>
      <w:b/>
      <w:color w:val="404040" w:themeColor="text1"/>
      <w:sz w:val="32"/>
      <w:szCs w:val="40"/>
      <w:lang w:val="fr-FR"/>
    </w:rPr>
  </w:style>
  <w:style w:type="paragraph" w:styleId="NoSpacing">
    <w:name w:val="No Spacing"/>
    <w:link w:val="NoSpacingChar"/>
    <w:uiPriority w:val="1"/>
    <w:qFormat/>
    <w:rsid w:val="00372EED"/>
    <w:pPr>
      <w:ind w:right="51"/>
    </w:pPr>
    <w:rPr>
      <w:rFonts w:ascii="Calibri" w:hAnsi="Calibri"/>
      <w:color w:val="404040" w:themeColor="text1"/>
      <w:szCs w:val="20"/>
    </w:rPr>
  </w:style>
  <w:style w:type="character" w:styleId="Strong">
    <w:name w:val="Strong"/>
    <w:basedOn w:val="DefaultParagraphFont"/>
    <w:uiPriority w:val="22"/>
    <w:unhideWhenUsed/>
    <w:qFormat/>
    <w:rsid w:val="00372EED"/>
    <w:rPr>
      <w:b/>
      <w:bCs/>
    </w:rPr>
  </w:style>
  <w:style w:type="paragraph" w:customStyle="1" w:styleId="CoverPageTitle">
    <w:name w:val="Cover Page: Title"/>
    <w:basedOn w:val="Title"/>
    <w:qFormat/>
    <w:rsid w:val="00372EED"/>
    <w:pPr>
      <w:spacing w:before="0" w:after="0"/>
    </w:pPr>
    <w:rPr>
      <w:color w:val="2B95B8" w:themeColor="accent1"/>
    </w:rPr>
  </w:style>
  <w:style w:type="paragraph" w:customStyle="1" w:styleId="CoverPageSubtitle">
    <w:name w:val="Cover Page: Subtitle"/>
    <w:basedOn w:val="Normal"/>
    <w:qFormat/>
    <w:rsid w:val="00372EED"/>
    <w:pPr>
      <w:spacing w:after="0" w:line="240" w:lineRule="auto"/>
      <w:ind w:right="0"/>
    </w:pPr>
    <w:rPr>
      <w:sz w:val="28"/>
    </w:rPr>
  </w:style>
  <w:style w:type="paragraph" w:styleId="Caption">
    <w:name w:val="caption"/>
    <w:basedOn w:val="Normal"/>
    <w:next w:val="Normal"/>
    <w:uiPriority w:val="35"/>
    <w:unhideWhenUsed/>
    <w:qFormat/>
    <w:rsid w:val="00372EED"/>
    <w:pPr>
      <w:spacing w:after="200" w:line="240" w:lineRule="auto"/>
    </w:pPr>
    <w:rPr>
      <w:i/>
      <w:iCs/>
      <w:color w:val="808080" w:themeColor="background1" w:themeShade="80"/>
      <w:sz w:val="20"/>
      <w:szCs w:val="18"/>
    </w:rPr>
  </w:style>
  <w:style w:type="paragraph" w:customStyle="1" w:styleId="ListParagraph1">
    <w:name w:val="List Paragraph1"/>
    <w:basedOn w:val="Bullets"/>
    <w:rsid w:val="00372EED"/>
  </w:style>
  <w:style w:type="paragraph" w:customStyle="1" w:styleId="ListParagraphNumbered">
    <w:name w:val="List Paragraph – Numbered"/>
    <w:basedOn w:val="Numberedlist"/>
    <w:next w:val="Numberedlist"/>
    <w:qFormat/>
    <w:rsid w:val="00372EED"/>
  </w:style>
  <w:style w:type="paragraph" w:styleId="Bibliography">
    <w:name w:val="Bibliography"/>
    <w:basedOn w:val="Normal"/>
    <w:next w:val="Normal"/>
    <w:uiPriority w:val="37"/>
    <w:unhideWhenUsed/>
    <w:qFormat/>
    <w:rsid w:val="00372EED"/>
    <w:pPr>
      <w:spacing w:line="240" w:lineRule="auto"/>
      <w:ind w:left="284" w:hanging="284"/>
    </w:pPr>
  </w:style>
  <w:style w:type="table" w:styleId="PlainTable3">
    <w:name w:val="Plain Table 3"/>
    <w:basedOn w:val="TableNormal"/>
    <w:uiPriority w:val="43"/>
    <w:rsid w:val="00372EED"/>
    <w:tblPr>
      <w:tblStyleRowBandSize w:val="1"/>
      <w:tblStyleColBandSize w:val="1"/>
    </w:tblPr>
    <w:tblStylePr w:type="firstRow">
      <w:pPr>
        <w:jc w:val="left"/>
      </w:pPr>
      <w:rPr>
        <w:b/>
        <w:bCs/>
        <w:caps w:val="0"/>
        <w:smallCaps w:val="0"/>
      </w:rPr>
      <w:tblPr/>
      <w:tcPr>
        <w:tcBorders>
          <w:bottom w:val="single" w:sz="4" w:space="0" w:color="9F9F9F" w:themeColor="text1" w:themeTint="80"/>
        </w:tcBorders>
        <w:vAlign w:val="bottom"/>
      </w:tcPr>
    </w:tblStylePr>
    <w:tblStylePr w:type="lastRow">
      <w:rPr>
        <w:b/>
        <w:bCs/>
        <w:caps/>
      </w:rPr>
      <w:tblPr/>
      <w:tcPr>
        <w:tcBorders>
          <w:top w:val="nil"/>
        </w:tcBorders>
      </w:tcPr>
    </w:tblStylePr>
    <w:tblStylePr w:type="firstCol">
      <w:rPr>
        <w:b/>
        <w:bCs/>
        <w:caps w:val="0"/>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eyWord">
    <w:name w:val="Key Word"/>
    <w:basedOn w:val="DefaultParagraphFont"/>
    <w:uiPriority w:val="1"/>
    <w:qFormat/>
    <w:rsid w:val="00372EED"/>
    <w:rPr>
      <w:b/>
    </w:rPr>
  </w:style>
  <w:style w:type="character" w:styleId="CommentReference">
    <w:name w:val="annotation reference"/>
    <w:basedOn w:val="DefaultParagraphFont"/>
    <w:uiPriority w:val="99"/>
    <w:semiHidden/>
    <w:unhideWhenUsed/>
    <w:rsid w:val="00187B1A"/>
    <w:rPr>
      <w:sz w:val="16"/>
      <w:szCs w:val="16"/>
    </w:rPr>
  </w:style>
  <w:style w:type="paragraph" w:styleId="CommentText">
    <w:name w:val="annotation text"/>
    <w:basedOn w:val="Normal"/>
    <w:link w:val="CommentTextChar"/>
    <w:uiPriority w:val="99"/>
    <w:semiHidden/>
    <w:unhideWhenUsed/>
    <w:rsid w:val="00187B1A"/>
    <w:pPr>
      <w:spacing w:line="240" w:lineRule="auto"/>
    </w:pPr>
    <w:rPr>
      <w:sz w:val="20"/>
    </w:rPr>
  </w:style>
  <w:style w:type="character" w:customStyle="1" w:styleId="CommentTextChar">
    <w:name w:val="Comment Text Char"/>
    <w:basedOn w:val="DefaultParagraphFont"/>
    <w:link w:val="CommentText"/>
    <w:uiPriority w:val="99"/>
    <w:semiHidden/>
    <w:rsid w:val="00187B1A"/>
    <w:rPr>
      <w:rFonts w:ascii="Calibri" w:hAnsi="Calibri"/>
      <w:color w:val="404040" w:themeColor="text1"/>
      <w:sz w:val="20"/>
      <w:szCs w:val="20"/>
      <w:lang w:val="fr-FR"/>
    </w:rPr>
  </w:style>
  <w:style w:type="paragraph" w:styleId="CommentSubject">
    <w:name w:val="annotation subject"/>
    <w:basedOn w:val="CommentText"/>
    <w:next w:val="CommentText"/>
    <w:link w:val="CommentSubjectChar"/>
    <w:uiPriority w:val="99"/>
    <w:semiHidden/>
    <w:unhideWhenUsed/>
    <w:rsid w:val="00187B1A"/>
    <w:rPr>
      <w:b/>
      <w:bCs/>
    </w:rPr>
  </w:style>
  <w:style w:type="character" w:customStyle="1" w:styleId="CommentSubjectChar">
    <w:name w:val="Comment Subject Char"/>
    <w:basedOn w:val="CommentTextChar"/>
    <w:link w:val="CommentSubject"/>
    <w:uiPriority w:val="99"/>
    <w:semiHidden/>
    <w:rsid w:val="00187B1A"/>
    <w:rPr>
      <w:rFonts w:ascii="Calibri" w:hAnsi="Calibri"/>
      <w:b/>
      <w:bCs/>
      <w:color w:val="404040" w:themeColor="text1"/>
      <w:sz w:val="20"/>
      <w:szCs w:val="20"/>
      <w:lang w:val="fr-FR"/>
    </w:rPr>
  </w:style>
  <w:style w:type="paragraph" w:customStyle="1" w:styleId="TitleforFigureortable">
    <w:name w:val="Title for Figure or table"/>
    <w:basedOn w:val="Title"/>
    <w:next w:val="Normal"/>
    <w:link w:val="TitleforFigureortableChar"/>
    <w:uiPriority w:val="5"/>
    <w:qFormat/>
    <w:rsid w:val="00D72566"/>
    <w:pPr>
      <w:spacing w:before="0" w:after="120"/>
      <w:ind w:right="0"/>
      <w:jc w:val="center"/>
    </w:pPr>
    <w:rPr>
      <w:rFonts w:ascii="Arial" w:eastAsiaTheme="minorHAnsi" w:hAnsi="Arial" w:cs="Arial"/>
      <w:b/>
      <w:bCs/>
      <w:color w:val="auto"/>
      <w:spacing w:val="0"/>
      <w:sz w:val="22"/>
      <w:szCs w:val="32"/>
    </w:rPr>
  </w:style>
  <w:style w:type="character" w:customStyle="1" w:styleId="TitleforFigureortableChar">
    <w:name w:val="Title for Figure or table Char"/>
    <w:basedOn w:val="DefaultParagraphFont"/>
    <w:link w:val="TitleforFigureortable"/>
    <w:uiPriority w:val="5"/>
    <w:rsid w:val="00D72566"/>
    <w:rPr>
      <w:rFonts w:ascii="Arial" w:eastAsiaTheme="minorHAnsi" w:hAnsi="Arial" w:cs="Arial"/>
      <w:b/>
      <w:bCs/>
      <w:kern w:val="28"/>
      <w:sz w:val="22"/>
      <w:szCs w:val="32"/>
      <w:lang w:val="fr-FR"/>
    </w:rPr>
  </w:style>
  <w:style w:type="paragraph" w:styleId="NormalWeb">
    <w:name w:val="Normal (Web)"/>
    <w:basedOn w:val="Normal"/>
    <w:uiPriority w:val="99"/>
    <w:rsid w:val="00D72566"/>
    <w:pPr>
      <w:spacing w:before="100" w:beforeAutospacing="1" w:after="100" w:afterAutospacing="1" w:line="240" w:lineRule="auto"/>
      <w:ind w:right="0"/>
    </w:pPr>
    <w:rPr>
      <w:rFonts w:ascii="Times New Roman" w:eastAsiaTheme="minorHAnsi" w:hAnsi="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4171">
      <w:bodyDiv w:val="1"/>
      <w:marLeft w:val="0"/>
      <w:marRight w:val="0"/>
      <w:marTop w:val="0"/>
      <w:marBottom w:val="0"/>
      <w:divBdr>
        <w:top w:val="none" w:sz="0" w:space="0" w:color="auto"/>
        <w:left w:val="none" w:sz="0" w:space="0" w:color="auto"/>
        <w:bottom w:val="none" w:sz="0" w:space="0" w:color="auto"/>
        <w:right w:val="none" w:sz="0" w:space="0" w:color="auto"/>
      </w:divBdr>
    </w:div>
    <w:div w:id="502012371">
      <w:bodyDiv w:val="1"/>
      <w:marLeft w:val="0"/>
      <w:marRight w:val="0"/>
      <w:marTop w:val="0"/>
      <w:marBottom w:val="0"/>
      <w:divBdr>
        <w:top w:val="none" w:sz="0" w:space="0" w:color="auto"/>
        <w:left w:val="none" w:sz="0" w:space="0" w:color="auto"/>
        <w:bottom w:val="none" w:sz="0" w:space="0" w:color="auto"/>
        <w:right w:val="none" w:sz="0" w:space="0" w:color="auto"/>
      </w:divBdr>
    </w:div>
    <w:div w:id="626157412">
      <w:bodyDiv w:val="1"/>
      <w:marLeft w:val="0"/>
      <w:marRight w:val="0"/>
      <w:marTop w:val="0"/>
      <w:marBottom w:val="0"/>
      <w:divBdr>
        <w:top w:val="none" w:sz="0" w:space="0" w:color="auto"/>
        <w:left w:val="none" w:sz="0" w:space="0" w:color="auto"/>
        <w:bottom w:val="none" w:sz="0" w:space="0" w:color="auto"/>
        <w:right w:val="none" w:sz="0" w:space="0" w:color="auto"/>
      </w:divBdr>
    </w:div>
    <w:div w:id="825703535">
      <w:bodyDiv w:val="1"/>
      <w:marLeft w:val="0"/>
      <w:marRight w:val="0"/>
      <w:marTop w:val="0"/>
      <w:marBottom w:val="0"/>
      <w:divBdr>
        <w:top w:val="none" w:sz="0" w:space="0" w:color="auto"/>
        <w:left w:val="none" w:sz="0" w:space="0" w:color="auto"/>
        <w:bottom w:val="none" w:sz="0" w:space="0" w:color="auto"/>
        <w:right w:val="none" w:sz="0" w:space="0" w:color="auto"/>
      </w:divBdr>
    </w:div>
    <w:div w:id="1187907849">
      <w:bodyDiv w:val="1"/>
      <w:marLeft w:val="0"/>
      <w:marRight w:val="0"/>
      <w:marTop w:val="0"/>
      <w:marBottom w:val="0"/>
      <w:divBdr>
        <w:top w:val="none" w:sz="0" w:space="0" w:color="auto"/>
        <w:left w:val="none" w:sz="0" w:space="0" w:color="auto"/>
        <w:bottom w:val="none" w:sz="0" w:space="0" w:color="auto"/>
        <w:right w:val="none" w:sz="0" w:space="0" w:color="auto"/>
      </w:divBdr>
    </w:div>
    <w:div w:id="1265918180">
      <w:bodyDiv w:val="1"/>
      <w:marLeft w:val="0"/>
      <w:marRight w:val="0"/>
      <w:marTop w:val="0"/>
      <w:marBottom w:val="0"/>
      <w:divBdr>
        <w:top w:val="none" w:sz="0" w:space="0" w:color="auto"/>
        <w:left w:val="none" w:sz="0" w:space="0" w:color="auto"/>
        <w:bottom w:val="none" w:sz="0" w:space="0" w:color="auto"/>
        <w:right w:val="none" w:sz="0" w:space="0" w:color="auto"/>
      </w:divBdr>
    </w:div>
    <w:div w:id="1272280333">
      <w:bodyDiv w:val="1"/>
      <w:marLeft w:val="0"/>
      <w:marRight w:val="0"/>
      <w:marTop w:val="0"/>
      <w:marBottom w:val="0"/>
      <w:divBdr>
        <w:top w:val="none" w:sz="0" w:space="0" w:color="auto"/>
        <w:left w:val="none" w:sz="0" w:space="0" w:color="auto"/>
        <w:bottom w:val="none" w:sz="0" w:space="0" w:color="auto"/>
        <w:right w:val="none" w:sz="0" w:space="0" w:color="auto"/>
      </w:divBdr>
    </w:div>
    <w:div w:id="1381903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www.who.int/water_sanitation_health/water-quality/household/household-publications/en/"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resources.cawst.org/" TargetMode="External"/><Relationship Id="rId107" Type="http://schemas.openxmlformats.org/officeDocument/2006/relationships/theme" Target="theme/theme1.xml"/><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ti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www.hwts.info/" TargetMode="External"/><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hyperlink" Target="http://www.hwts.info" TargetMode="External"/><Relationship Id="rId95" Type="http://schemas.openxmlformats.org/officeDocument/2006/relationships/hyperlink" Target="http://www.cawst.org/" TargetMode="External"/><Relationship Id="rId19" Type="http://schemas.openxmlformats.org/officeDocument/2006/relationships/image" Target="media/image1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resources.cawst.org/" TargetMode="External"/><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microsoft.com/office/2007/relationships/hdphoto" Target="media/hdphoto1.wdp"/><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100" Type="http://schemas.openxmlformats.org/officeDocument/2006/relationships/hyperlink" Target="https://creativecommons.org/licenses/by-sa/4.0/" TargetMode="External"/><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www.hwts.info" TargetMode="External"/><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yperlink" Target="http://www.wsportal.org/" TargetMode="External"/><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tiff"/><Relationship Id="rId67" Type="http://schemas.openxmlformats.org/officeDocument/2006/relationships/image" Target="media/image54.png"/><Relationship Id="rId103"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hyperlink" Target="https://resources.cawst.org/" TargetMode="External"/><Relationship Id="rId96" Type="http://schemas.openxmlformats.org/officeDocument/2006/relationships/hyperlink" Target="mailto:support@caws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fontTable" Target="fontTable.xml"/><Relationship Id="rId10" Type="http://schemas.openxmlformats.org/officeDocument/2006/relationships/hyperlink" Target="https://resources.cawst.org/"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6.jpeg"/><Relationship Id="rId99" Type="http://schemas.openxmlformats.org/officeDocument/2006/relationships/hyperlink" Target="https://resources.cawst.org/cc" TargetMode="External"/><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tiff"/><Relationship Id="rId18" Type="http://schemas.openxmlformats.org/officeDocument/2006/relationships/image" Target="media/image10.png"/><Relationship Id="rId39" Type="http://schemas.openxmlformats.org/officeDocument/2006/relationships/hyperlink" Target="http://wedc.lboro.ac.uk/knowledge/index.html" TargetMode="External"/><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hyperlink" Target="https://creativecommons.org/licenses/by-sa/4.0/" TargetMode="External"/><Relationship Id="rId10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9.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20Program%20Development\Templates\Template_Technical_Brief_2017-07.dotx" TargetMode="External"/></Relationships>
</file>

<file path=word/theme/theme1.xml><?xml version="1.0" encoding="utf-8"?>
<a:theme xmlns:a="http://schemas.openxmlformats.org/drawingml/2006/main" name="Office Theme">
  <a:themeElements>
    <a:clrScheme name="CAWST Theme">
      <a:dk1>
        <a:srgbClr val="404040"/>
      </a:dk1>
      <a:lt1>
        <a:srgbClr val="FFFFFF"/>
      </a:lt1>
      <a:dk2>
        <a:srgbClr val="005478"/>
      </a:dk2>
      <a:lt2>
        <a:srgbClr val="38C6F4"/>
      </a:lt2>
      <a:accent1>
        <a:srgbClr val="2B95B8"/>
      </a:accent1>
      <a:accent2>
        <a:srgbClr val="E9CD0C"/>
      </a:accent2>
      <a:accent3>
        <a:srgbClr val="F68D36"/>
      </a:accent3>
      <a:accent4>
        <a:srgbClr val="EC563C"/>
      </a:accent4>
      <a:accent5>
        <a:srgbClr val="54B469"/>
      </a:accent5>
      <a:accent6>
        <a:srgbClr val="B959A2"/>
      </a:accent6>
      <a:hlink>
        <a:srgbClr val="2B95B8"/>
      </a:hlink>
      <a:folHlink>
        <a:srgbClr val="2B95B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400F5-EC95-4271-9BC6-EF8738DF3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Template_Technical_Brief_2017-07</Template>
  <TotalTime>17</TotalTime>
  <Pages>1</Pages>
  <Words>7573</Words>
  <Characters>43171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CAWST</dc:creator>
  <cp:keywords/>
  <dc:description/>
  <cp:lastModifiedBy>Andrea Roach</cp:lastModifiedBy>
  <cp:revision>8</cp:revision>
  <cp:lastPrinted>2018-01-15T23:22:00Z</cp:lastPrinted>
  <dcterms:created xsi:type="dcterms:W3CDTF">2017-10-30T18:18:00Z</dcterms:created>
  <dcterms:modified xsi:type="dcterms:W3CDTF">2018-01-15T23:22:00Z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deLevel">
    <vt:lpwstr>8</vt:lpwstr>
  </property>
  <property fmtid="{D5CDD505-2E9C-101B-9397-08002B2CF9AE}" pid="3" name="ZOTERO_PREF_1">
    <vt:lpwstr>&lt;data data-version="3" zotero-version="4.0.29.17"&gt;&lt;session id="t5t0zT3t"/&gt;&lt;style id="http://www.zotero.org/styles/apa" locale="en-US" hasBibliography="1" bibliographyStyleHasBeenSet="1"/&gt;&lt;prefs&gt;&lt;pref name="fieldType" value="Field"/&gt;&lt;pref name="storeRefere</vt:lpwstr>
  </property>
  <property fmtid="{D5CDD505-2E9C-101B-9397-08002B2CF9AE}" pid="4" name="ZOTERO_PREF_2">
    <vt:lpwstr>nces" value="true"/&gt;&lt;pref name="automaticJournalAbbreviations" value="true"/&gt;&lt;pref name="noteType" value=""/&gt;&lt;/prefs&gt;&lt;/data&gt;</vt:lpwstr>
  </property>
  <property fmtid="{D5CDD505-2E9C-101B-9397-08002B2CF9AE}" pid="5" name="WordingPreferenceSet">
    <vt:lpwstr>CAWST</vt:lpwstr>
  </property>
</Properties>
</file>