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1" w:type="dxa"/>
          <w:right w:w="0" w:type="dxa"/>
        </w:tblCellMar>
        <w:tblLook w:val="04A0" w:firstRow="1" w:lastRow="0" w:firstColumn="1" w:lastColumn="0" w:noHBand="0" w:noVBand="1"/>
      </w:tblPr>
      <w:tblGrid>
        <w:gridCol w:w="9207"/>
      </w:tblGrid>
      <w:tr w:rsidR="005A3D65" w:rsidRPr="003E3FD0" w14:paraId="7E542233" w14:textId="77777777" w:rsidTr="00FE05FF">
        <w:trPr>
          <w:trHeight w:val="9184"/>
        </w:trPr>
        <w:tc>
          <w:tcPr>
            <w:tcW w:w="9207" w:type="dxa"/>
            <w:tcBorders>
              <w:bottom w:val="single" w:sz="18" w:space="0" w:color="F2F2F2" w:themeColor="background1" w:themeShade="F2"/>
            </w:tcBorders>
            <w:vAlign w:val="bottom"/>
          </w:tcPr>
          <w:p w14:paraId="1EDF79E6" w14:textId="27345EEC" w:rsidR="005A3D65" w:rsidRPr="003E3FD0" w:rsidRDefault="00C301FC" w:rsidP="00C301FC">
            <w:pPr>
              <w:pStyle w:val="CoverPageTitle"/>
              <w:jc w:val="center"/>
              <w:rPr>
                <w:lang w:val="es-419"/>
              </w:rPr>
            </w:pPr>
            <w:r w:rsidRPr="003E3FD0">
              <w:rPr>
                <w:lang w:val="es-419"/>
              </w:rPr>
              <mc:AlternateContent>
                <mc:Choice Requires="wpg">
                  <w:drawing>
                    <wp:anchor distT="0" distB="0" distL="114300" distR="114300" simplePos="0" relativeHeight="251659264" behindDoc="0" locked="0" layoutInCell="1" allowOverlap="1" wp14:anchorId="1F2A57F5" wp14:editId="474CA159">
                      <wp:simplePos x="0" y="0"/>
                      <wp:positionH relativeFrom="column">
                        <wp:posOffset>259715</wp:posOffset>
                      </wp:positionH>
                      <wp:positionV relativeFrom="paragraph">
                        <wp:posOffset>-3810</wp:posOffset>
                      </wp:positionV>
                      <wp:extent cx="5045710" cy="1343660"/>
                      <wp:effectExtent l="0" t="0" r="2540" b="8890"/>
                      <wp:wrapNone/>
                      <wp:docPr id="9" name="Group 9"/>
                      <wp:cNvGraphicFramePr/>
                      <a:graphic xmlns:a="http://schemas.openxmlformats.org/drawingml/2006/main">
                        <a:graphicData uri="http://schemas.microsoft.com/office/word/2010/wordprocessingGroup">
                          <wpg:wgp>
                            <wpg:cNvGrpSpPr/>
                            <wpg:grpSpPr>
                              <a:xfrm>
                                <a:off x="0" y="0"/>
                                <a:ext cx="5045710" cy="1343660"/>
                                <a:chOff x="0" y="125203"/>
                                <a:chExt cx="5046230" cy="1344451"/>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889540" y="213819"/>
                                  <a:ext cx="1156690" cy="1255835"/>
                                </a:xfrm>
                                <a:prstGeom prst="rect">
                                  <a:avLst/>
                                </a:prstGeom>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377538" y="142504"/>
                                  <a:ext cx="928187" cy="1260211"/>
                                </a:xfrm>
                                <a:prstGeom prst="rect">
                                  <a:avLst/>
                                </a:prstGeom>
                              </pic:spPr>
                            </pic:pic>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93818" y="125203"/>
                                  <a:ext cx="1116653" cy="1342092"/>
                                </a:xfrm>
                                <a:prstGeom prst="rect">
                                  <a:avLst/>
                                </a:prstGeom>
                              </pic:spPr>
                            </pic:pic>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13819"/>
                                  <a:ext cx="981921" cy="119975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1930E9B" id="Group 9" o:spid="_x0000_s1026" style="position:absolute;margin-left:20.45pt;margin-top:-.3pt;width:397.3pt;height:105.8pt;z-index:251659264;mso-width-relative:margin;mso-height-relative:margin" coordorigin=",1252" coordsize="50462,13444"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dmlldwAAAAAAE6T+ABRfLgAQzxQAA+3MAAQTCwADXJ4AAAABWFlaIAAAAAAATAlWAFAAAABXH+dt&#10;ZWFzAAAAAAAAAAEAAAAAAAACjwAAAAIAAAAAAAAAAAAAAAB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HZpZXcAAAAAABOk/gAUXy4AEM8UAAPtzAAE&#10;EwsAA1yeAAAAAVhZWiAAAAAAAEwJVgBQAAAAVx/nbWVhcwAAAAAAAAABAAAAAAAAAo8AAAACAAAA&#10;AAAAAAAAAAAA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B2aWV3AAAAAAATpP4AFF8uABDPFAAD7cwABBMLAANc&#10;ngAAAAFYWVogAAAAAABMCVYAUAAAAFcf521lYXMAAAAAAAAAAQAAAAAAAAKPAAAAAgAAAAAAAAAA&#10;AAAAAH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8895;top:2138;width:11567;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">
                        <v:imagedata r:id="rId12" o:title=""/>
                        <v:path arrowok="t"/>
                      </v:shape>
                      <v:shape id="Picture 2" o:spid="_x0000_s1028" type="#_x0000_t75" style="position:absolute;left:13775;top:1425;width:9282;height:1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">
                        <v:imagedata r:id="rId13" o:title=""/>
                        <v:path arrowok="t"/>
                      </v:shape>
                      <v:shape id="Picture 7" o:spid="_x0000_s1029" type="#_x0000_t75" style="position:absolute;left:24938;top:1252;width:11166;height:1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">
                        <v:imagedata r:id="rId14" o:title=""/>
                        <v:path arrowok="t"/>
                      </v:shape>
                      <v:shape id="Picture 8" o:spid="_x0000_s1030" type="#_x0000_t75" style="position:absolute;top:2138;width:9819;height:1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">
                        <v:imagedata r:id="rId15" o:title=""/>
                        <v:path arrowok="t"/>
                      </v:shape>
                    </v:group>
                  </w:pict>
                </mc:Fallback>
              </mc:AlternateContent>
            </w:r>
          </w:p>
        </w:tc>
      </w:tr>
      <w:tr w:rsidR="005A3D65" w:rsidRPr="003E3FD0" w14:paraId="1D7F4DDB" w14:textId="77777777" w:rsidTr="00FE05FF">
        <w:trPr>
          <w:trHeight w:val="1845"/>
        </w:trPr>
        <w:tc>
          <w:tcPr>
            <w:tcW w:w="9207" w:type="dxa"/>
            <w:tcBorders>
              <w:top w:val="single" w:sz="18" w:space="0" w:color="F2F2F2" w:themeColor="background1" w:themeShade="F2"/>
            </w:tcBorders>
            <w:tcMar>
              <w:bottom w:w="0" w:type="dxa"/>
            </w:tcMar>
          </w:tcPr>
          <w:p w14:paraId="40415FFA" w14:textId="030942A6" w:rsidR="005A3D65" w:rsidRPr="003E3FD0" w:rsidRDefault="003E3FD0" w:rsidP="005A3D65">
            <w:pPr>
              <w:pStyle w:val="CoverPageTitle"/>
              <w:rPr>
                <w:lang w:val="es-419"/>
              </w:rPr>
            </w:pPr>
            <w:r w:rsidRPr="003E3FD0">
              <w:rPr>
                <w:lang w:val="es-419"/>
              </w:rPr>
              <w:drawing>
                <wp:anchor distT="0" distB="0" distL="114300" distR="114300" simplePos="0" relativeHeight="251668992" behindDoc="0" locked="0" layoutInCell="1" allowOverlap="1" wp14:anchorId="27BE2F09" wp14:editId="6F3E3164">
                  <wp:simplePos x="0" y="0"/>
                  <wp:positionH relativeFrom="margin">
                    <wp:posOffset>3190875</wp:posOffset>
                  </wp:positionH>
                  <wp:positionV relativeFrom="margin">
                    <wp:posOffset>882015</wp:posOffset>
                  </wp:positionV>
                  <wp:extent cx="2425700" cy="10414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4257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6C4" w:rsidRPr="003E3FD0">
              <w:rPr>
                <w:lang w:val="es-419"/>
              </w:rPr>
              <w:t>Introducción al tratamiento de agua a nivel domiciliario y almacenamiento seguro (TANDAS)</w:t>
            </w:r>
            <w:r w:rsidRPr="003E3FD0">
              <w:rPr>
                <w:lang w:val="es-419"/>
              </w:rPr>
              <w:t xml:space="preserve"> </w:t>
            </w:r>
          </w:p>
          <w:p w14:paraId="270BD5D6" w14:textId="7B9F1BBB" w:rsidR="005A3D65" w:rsidRPr="003E3FD0" w:rsidRDefault="005A3D65" w:rsidP="005A3D65">
            <w:pPr>
              <w:pStyle w:val="CoverPageSubtitle"/>
              <w:rPr>
                <w:lang w:val="es-419"/>
              </w:rPr>
            </w:pPr>
            <w:r w:rsidRPr="003E3FD0">
              <w:rPr>
                <w:lang w:val="es-419"/>
              </w:rPr>
              <w:t>Resumen técnico</w:t>
            </w:r>
          </w:p>
          <w:p w14:paraId="01405EBE" w14:textId="0B370554" w:rsidR="005A3D65" w:rsidRPr="003E3FD0" w:rsidRDefault="002A2771" w:rsidP="005A3D65">
            <w:pPr>
              <w:pStyle w:val="CoverPageSubtitle"/>
              <w:rPr>
                <w:lang w:val="es-419"/>
              </w:rPr>
            </w:pPr>
            <w:r w:rsidRPr="003E3FD0">
              <w:rPr>
                <w:lang w:val="es-419"/>
              </w:rPr>
              <w:t>Octubre de 2017</w:t>
            </w:r>
          </w:p>
        </w:tc>
      </w:tr>
    </w:tbl>
    <w:p w14:paraId="6575F00A" w14:textId="075D8EA9" w:rsidR="0000349D" w:rsidRPr="003E3FD0" w:rsidRDefault="0000349D">
      <w:pPr>
        <w:spacing w:after="0" w:line="240" w:lineRule="auto"/>
        <w:ind w:right="0"/>
        <w:rPr>
          <w:rFonts w:eastAsiaTheme="majorEastAsia" w:cs="Calibri"/>
          <w:color w:val="005478"/>
          <w:spacing w:val="5"/>
          <w:kern w:val="28"/>
          <w:sz w:val="48"/>
          <w:szCs w:val="48"/>
          <w:lang w:val="es-419"/>
        </w:rPr>
      </w:pPr>
    </w:p>
    <w:p w14:paraId="0E4E8DFD" w14:textId="10B4D982" w:rsidR="00510EBB" w:rsidRPr="003E3FD0" w:rsidRDefault="0077622C" w:rsidP="007031BD">
      <w:pPr>
        <w:pStyle w:val="Title"/>
        <w:rPr>
          <w:lang w:val="es-419"/>
        </w:rPr>
      </w:pPr>
      <w:r w:rsidRPr="003E3FD0">
        <w:rPr>
          <w:lang w:val="es-419"/>
        </w:rPr>
        <w:lastRenderedPageBreak/>
        <w:t>Resumen técnico: Introducción al tratamiento de agua a nivel domiciliario y almacenamiento seguro (TANDAS)</w:t>
      </w:r>
    </w:p>
    <w:sdt>
      <w:sdtPr>
        <w:rPr>
          <w:rFonts w:asciiTheme="majorHAnsi" w:hAnsiTheme="majorHAnsi"/>
          <w:b w:val="0"/>
          <w:bCs w:val="0"/>
          <w:caps/>
          <w:sz w:val="24"/>
          <w:szCs w:val="20"/>
          <w:lang w:val="es-419"/>
        </w:rPr>
        <w:id w:val="1436862705"/>
        <w:docPartObj>
          <w:docPartGallery w:val="Table of Contents"/>
          <w:docPartUnique/>
        </w:docPartObj>
      </w:sdtPr>
      <w:sdtEndPr>
        <w:rPr>
          <w:rFonts w:ascii="Calibri" w:hAnsi="Calibri"/>
          <w:caps w:val="0"/>
        </w:rPr>
      </w:sdtEndPr>
      <w:sdtContent>
        <w:p w14:paraId="51C191FB" w14:textId="43CC3BC8" w:rsidR="003E3FD0" w:rsidRDefault="00B82B38">
          <w:pPr>
            <w:pStyle w:val="TOC1"/>
            <w:tabs>
              <w:tab w:val="left" w:pos="510"/>
              <w:tab w:val="right" w:leader="dot" w:pos="9197"/>
            </w:tabs>
            <w:rPr>
              <w:rFonts w:asciiTheme="minorHAnsi" w:hAnsiTheme="minorHAnsi"/>
              <w:b w:val="0"/>
              <w:bCs w:val="0"/>
              <w:noProof/>
              <w:color w:val="auto"/>
              <w:sz w:val="22"/>
              <w:szCs w:val="22"/>
              <w:lang w:val="en-US"/>
            </w:rPr>
          </w:pPr>
          <w:r w:rsidRPr="003E3FD0">
            <w:rPr>
              <w:b w:val="0"/>
              <w:bCs w:val="0"/>
              <w:lang w:val="es-419"/>
            </w:rPr>
            <w:fldChar w:fldCharType="begin"/>
          </w:r>
          <w:r w:rsidRPr="003E3FD0">
            <w:rPr>
              <w:lang w:val="es-419"/>
            </w:rPr>
            <w:instrText xml:space="preserve"> TOC \o "1-3" \h \z \u </w:instrText>
          </w:r>
          <w:r w:rsidRPr="003E3FD0">
            <w:rPr>
              <w:b w:val="0"/>
              <w:bCs w:val="0"/>
              <w:lang w:val="es-419"/>
            </w:rPr>
            <w:fldChar w:fldCharType="separate"/>
          </w:r>
          <w:hyperlink w:anchor="_Toc503533405" w:history="1">
            <w:r w:rsidR="003E3FD0" w:rsidRPr="00B57C43">
              <w:rPr>
                <w:rStyle w:val="Hyperlink"/>
                <w:noProof/>
                <w:lang w:val="es-419"/>
              </w:rPr>
              <w:t>1</w:t>
            </w:r>
            <w:r w:rsidR="003E3FD0">
              <w:rPr>
                <w:rFonts w:asciiTheme="minorHAnsi" w:hAnsiTheme="minorHAnsi"/>
                <w:b w:val="0"/>
                <w:bCs w:val="0"/>
                <w:noProof/>
                <w:color w:val="auto"/>
                <w:sz w:val="22"/>
                <w:szCs w:val="22"/>
                <w:lang w:val="en-US"/>
              </w:rPr>
              <w:tab/>
            </w:r>
            <w:r w:rsidR="003E3FD0" w:rsidRPr="00B57C43">
              <w:rPr>
                <w:rStyle w:val="Hyperlink"/>
                <w:noProof/>
                <w:lang w:val="es-419"/>
              </w:rPr>
              <w:t>Introducción</w:t>
            </w:r>
            <w:r w:rsidR="003E3FD0">
              <w:rPr>
                <w:noProof/>
                <w:webHidden/>
              </w:rPr>
              <w:tab/>
            </w:r>
            <w:r w:rsidR="003E3FD0">
              <w:rPr>
                <w:noProof/>
                <w:webHidden/>
              </w:rPr>
              <w:fldChar w:fldCharType="begin"/>
            </w:r>
            <w:r w:rsidR="003E3FD0">
              <w:rPr>
                <w:noProof/>
                <w:webHidden/>
              </w:rPr>
              <w:instrText xml:space="preserve"> PAGEREF _Toc503533405 \h </w:instrText>
            </w:r>
            <w:r w:rsidR="003E3FD0">
              <w:rPr>
                <w:noProof/>
                <w:webHidden/>
              </w:rPr>
            </w:r>
            <w:r w:rsidR="003E3FD0">
              <w:rPr>
                <w:noProof/>
                <w:webHidden/>
              </w:rPr>
              <w:fldChar w:fldCharType="separate"/>
            </w:r>
            <w:r w:rsidR="00F54C63">
              <w:rPr>
                <w:noProof/>
                <w:webHidden/>
              </w:rPr>
              <w:t>3</w:t>
            </w:r>
            <w:r w:rsidR="003E3FD0">
              <w:rPr>
                <w:noProof/>
                <w:webHidden/>
              </w:rPr>
              <w:fldChar w:fldCharType="end"/>
            </w:r>
          </w:hyperlink>
        </w:p>
        <w:p w14:paraId="0A0A1FE8" w14:textId="7AC2E1CC"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06" w:history="1">
            <w:r w:rsidRPr="00B57C43">
              <w:rPr>
                <w:rStyle w:val="Hyperlink"/>
                <w:noProof/>
                <w:lang w:val="es-419"/>
              </w:rPr>
              <w:t>2</w:t>
            </w:r>
            <w:r>
              <w:rPr>
                <w:rFonts w:asciiTheme="minorHAnsi" w:hAnsiTheme="minorHAnsi"/>
                <w:b w:val="0"/>
                <w:bCs w:val="0"/>
                <w:noProof/>
                <w:color w:val="auto"/>
                <w:sz w:val="22"/>
                <w:szCs w:val="22"/>
                <w:lang w:val="en-US"/>
              </w:rPr>
              <w:tab/>
            </w:r>
            <w:r w:rsidRPr="00B57C43">
              <w:rPr>
                <w:rStyle w:val="Hyperlink"/>
                <w:noProof/>
                <w:lang w:val="es-419"/>
              </w:rPr>
              <w:t>¿Qué es el TANDAS?</w:t>
            </w:r>
            <w:r>
              <w:rPr>
                <w:noProof/>
                <w:webHidden/>
              </w:rPr>
              <w:tab/>
            </w:r>
            <w:r>
              <w:rPr>
                <w:noProof/>
                <w:webHidden/>
              </w:rPr>
              <w:fldChar w:fldCharType="begin"/>
            </w:r>
            <w:r>
              <w:rPr>
                <w:noProof/>
                <w:webHidden/>
              </w:rPr>
              <w:instrText xml:space="preserve"> PAGEREF _Toc503533406 \h </w:instrText>
            </w:r>
            <w:r>
              <w:rPr>
                <w:noProof/>
                <w:webHidden/>
              </w:rPr>
            </w:r>
            <w:r>
              <w:rPr>
                <w:noProof/>
                <w:webHidden/>
              </w:rPr>
              <w:fldChar w:fldCharType="separate"/>
            </w:r>
            <w:r w:rsidR="00F54C63">
              <w:rPr>
                <w:noProof/>
                <w:webHidden/>
              </w:rPr>
              <w:t>3</w:t>
            </w:r>
            <w:r>
              <w:rPr>
                <w:noProof/>
                <w:webHidden/>
              </w:rPr>
              <w:fldChar w:fldCharType="end"/>
            </w:r>
          </w:hyperlink>
        </w:p>
        <w:p w14:paraId="4176B2F7" w14:textId="152CC11A"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07" w:history="1">
            <w:r w:rsidRPr="00B57C43">
              <w:rPr>
                <w:rStyle w:val="Hyperlink"/>
                <w:noProof/>
                <w:lang w:val="es-419"/>
              </w:rPr>
              <w:t>3</w:t>
            </w:r>
            <w:r>
              <w:rPr>
                <w:rFonts w:asciiTheme="minorHAnsi" w:hAnsiTheme="minorHAnsi"/>
                <w:b w:val="0"/>
                <w:bCs w:val="0"/>
                <w:noProof/>
                <w:color w:val="auto"/>
                <w:sz w:val="22"/>
                <w:szCs w:val="22"/>
                <w:lang w:val="en-US"/>
              </w:rPr>
              <w:tab/>
            </w:r>
            <w:r w:rsidRPr="00B57C43">
              <w:rPr>
                <w:rStyle w:val="Hyperlink"/>
                <w:noProof/>
                <w:lang w:val="es-419"/>
              </w:rPr>
              <w:t>¿Qué es el método de barreras múltiples para obtener agua potable?</w:t>
            </w:r>
            <w:r>
              <w:rPr>
                <w:noProof/>
                <w:webHidden/>
              </w:rPr>
              <w:tab/>
            </w:r>
            <w:r>
              <w:rPr>
                <w:noProof/>
                <w:webHidden/>
              </w:rPr>
              <w:fldChar w:fldCharType="begin"/>
            </w:r>
            <w:r>
              <w:rPr>
                <w:noProof/>
                <w:webHidden/>
              </w:rPr>
              <w:instrText xml:space="preserve"> PAGEREF _Toc503533407 \h </w:instrText>
            </w:r>
            <w:r>
              <w:rPr>
                <w:noProof/>
                <w:webHidden/>
              </w:rPr>
            </w:r>
            <w:r>
              <w:rPr>
                <w:noProof/>
                <w:webHidden/>
              </w:rPr>
              <w:fldChar w:fldCharType="separate"/>
            </w:r>
            <w:r w:rsidR="00F54C63">
              <w:rPr>
                <w:noProof/>
                <w:webHidden/>
              </w:rPr>
              <w:t>4</w:t>
            </w:r>
            <w:r>
              <w:rPr>
                <w:noProof/>
                <w:webHidden/>
              </w:rPr>
              <w:fldChar w:fldCharType="end"/>
            </w:r>
          </w:hyperlink>
        </w:p>
        <w:p w14:paraId="01BC839A" w14:textId="126A7943"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08" w:history="1">
            <w:r w:rsidRPr="00B57C43">
              <w:rPr>
                <w:rStyle w:val="Hyperlink"/>
                <w:noProof/>
                <w:lang w:val="es-419"/>
              </w:rPr>
              <w:t>4</w:t>
            </w:r>
            <w:r>
              <w:rPr>
                <w:rFonts w:asciiTheme="minorHAnsi" w:hAnsiTheme="minorHAnsi"/>
                <w:b w:val="0"/>
                <w:bCs w:val="0"/>
                <w:noProof/>
                <w:color w:val="auto"/>
                <w:sz w:val="22"/>
                <w:szCs w:val="22"/>
                <w:lang w:val="en-US"/>
              </w:rPr>
              <w:tab/>
            </w:r>
            <w:r w:rsidRPr="00B57C43">
              <w:rPr>
                <w:rStyle w:val="Hyperlink"/>
                <w:noProof/>
                <w:lang w:val="es-419"/>
              </w:rPr>
              <w:t>¿Cuáles son los beneficios del TANDAS?</w:t>
            </w:r>
            <w:r>
              <w:rPr>
                <w:noProof/>
                <w:webHidden/>
              </w:rPr>
              <w:tab/>
            </w:r>
            <w:r>
              <w:rPr>
                <w:noProof/>
                <w:webHidden/>
              </w:rPr>
              <w:fldChar w:fldCharType="begin"/>
            </w:r>
            <w:r>
              <w:rPr>
                <w:noProof/>
                <w:webHidden/>
              </w:rPr>
              <w:instrText xml:space="preserve"> PAGEREF _Toc503533408 \h </w:instrText>
            </w:r>
            <w:r>
              <w:rPr>
                <w:noProof/>
                <w:webHidden/>
              </w:rPr>
            </w:r>
            <w:r>
              <w:rPr>
                <w:noProof/>
                <w:webHidden/>
              </w:rPr>
              <w:fldChar w:fldCharType="separate"/>
            </w:r>
            <w:r w:rsidR="00F54C63">
              <w:rPr>
                <w:noProof/>
                <w:webHidden/>
              </w:rPr>
              <w:t>6</w:t>
            </w:r>
            <w:r>
              <w:rPr>
                <w:noProof/>
                <w:webHidden/>
              </w:rPr>
              <w:fldChar w:fldCharType="end"/>
            </w:r>
          </w:hyperlink>
        </w:p>
        <w:p w14:paraId="38116491" w14:textId="290C1D61"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09" w:history="1">
            <w:r w:rsidRPr="00B57C43">
              <w:rPr>
                <w:rStyle w:val="Hyperlink"/>
                <w:noProof/>
                <w:lang w:val="es-419"/>
              </w:rPr>
              <w:t>4.1</w:t>
            </w:r>
            <w:r>
              <w:rPr>
                <w:rFonts w:asciiTheme="minorHAnsi" w:hAnsiTheme="minorHAnsi"/>
                <w:bCs w:val="0"/>
                <w:noProof/>
                <w:color w:val="auto"/>
                <w:sz w:val="22"/>
                <w:lang w:val="en-US"/>
              </w:rPr>
              <w:tab/>
            </w:r>
            <w:r w:rsidRPr="00B57C43">
              <w:rPr>
                <w:rStyle w:val="Hyperlink"/>
                <w:noProof/>
                <w:lang w:val="es-419"/>
              </w:rPr>
              <w:t>Mejoras en la salud</w:t>
            </w:r>
            <w:r>
              <w:rPr>
                <w:noProof/>
                <w:webHidden/>
              </w:rPr>
              <w:tab/>
            </w:r>
            <w:r>
              <w:rPr>
                <w:noProof/>
                <w:webHidden/>
              </w:rPr>
              <w:fldChar w:fldCharType="begin"/>
            </w:r>
            <w:r>
              <w:rPr>
                <w:noProof/>
                <w:webHidden/>
              </w:rPr>
              <w:instrText xml:space="preserve"> PAGEREF _Toc503533409 \h </w:instrText>
            </w:r>
            <w:r>
              <w:rPr>
                <w:noProof/>
                <w:webHidden/>
              </w:rPr>
            </w:r>
            <w:r>
              <w:rPr>
                <w:noProof/>
                <w:webHidden/>
              </w:rPr>
              <w:fldChar w:fldCharType="separate"/>
            </w:r>
            <w:r w:rsidR="00F54C63">
              <w:rPr>
                <w:noProof/>
                <w:webHidden/>
              </w:rPr>
              <w:t>6</w:t>
            </w:r>
            <w:r>
              <w:rPr>
                <w:noProof/>
                <w:webHidden/>
              </w:rPr>
              <w:fldChar w:fldCharType="end"/>
            </w:r>
          </w:hyperlink>
        </w:p>
        <w:p w14:paraId="0E4BDC4F" w14:textId="4E6AC8F2"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10" w:history="1">
            <w:r w:rsidRPr="00B57C43">
              <w:rPr>
                <w:rStyle w:val="Hyperlink"/>
                <w:noProof/>
                <w:lang w:val="es-419"/>
              </w:rPr>
              <w:t>4.2</w:t>
            </w:r>
            <w:r>
              <w:rPr>
                <w:rFonts w:asciiTheme="minorHAnsi" w:hAnsiTheme="minorHAnsi"/>
                <w:bCs w:val="0"/>
                <w:noProof/>
                <w:color w:val="auto"/>
                <w:sz w:val="22"/>
                <w:lang w:val="en-US"/>
              </w:rPr>
              <w:tab/>
            </w:r>
            <w:r w:rsidRPr="00B57C43">
              <w:rPr>
                <w:rStyle w:val="Hyperlink"/>
                <w:noProof/>
                <w:lang w:val="es-419"/>
              </w:rPr>
              <w:t>Control por parte de los individuos</w:t>
            </w:r>
            <w:r>
              <w:rPr>
                <w:noProof/>
                <w:webHidden/>
              </w:rPr>
              <w:tab/>
            </w:r>
            <w:r>
              <w:rPr>
                <w:noProof/>
                <w:webHidden/>
              </w:rPr>
              <w:fldChar w:fldCharType="begin"/>
            </w:r>
            <w:r>
              <w:rPr>
                <w:noProof/>
                <w:webHidden/>
              </w:rPr>
              <w:instrText xml:space="preserve"> PAGEREF _Toc503533410 \h </w:instrText>
            </w:r>
            <w:r>
              <w:rPr>
                <w:noProof/>
                <w:webHidden/>
              </w:rPr>
            </w:r>
            <w:r>
              <w:rPr>
                <w:noProof/>
                <w:webHidden/>
              </w:rPr>
              <w:fldChar w:fldCharType="separate"/>
            </w:r>
            <w:r w:rsidR="00F54C63">
              <w:rPr>
                <w:noProof/>
                <w:webHidden/>
              </w:rPr>
              <w:t>7</w:t>
            </w:r>
            <w:r>
              <w:rPr>
                <w:noProof/>
                <w:webHidden/>
              </w:rPr>
              <w:fldChar w:fldCharType="end"/>
            </w:r>
          </w:hyperlink>
        </w:p>
        <w:p w14:paraId="0F4F6DB6" w14:textId="64D719E8"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11" w:history="1">
            <w:r w:rsidRPr="00B57C43">
              <w:rPr>
                <w:rStyle w:val="Hyperlink"/>
                <w:noProof/>
                <w:lang w:val="es-419"/>
              </w:rPr>
              <w:t>4.3</w:t>
            </w:r>
            <w:r>
              <w:rPr>
                <w:rFonts w:asciiTheme="minorHAnsi" w:hAnsiTheme="minorHAnsi"/>
                <w:bCs w:val="0"/>
                <w:noProof/>
                <w:color w:val="auto"/>
                <w:sz w:val="22"/>
                <w:lang w:val="en-US"/>
              </w:rPr>
              <w:tab/>
            </w:r>
            <w:r w:rsidRPr="00B57C43">
              <w:rPr>
                <w:rStyle w:val="Hyperlink"/>
                <w:noProof/>
                <w:lang w:val="es-419"/>
              </w:rPr>
              <w:t>Implementación rápida</w:t>
            </w:r>
            <w:r>
              <w:rPr>
                <w:noProof/>
                <w:webHidden/>
              </w:rPr>
              <w:tab/>
            </w:r>
            <w:r>
              <w:rPr>
                <w:noProof/>
                <w:webHidden/>
              </w:rPr>
              <w:fldChar w:fldCharType="begin"/>
            </w:r>
            <w:r>
              <w:rPr>
                <w:noProof/>
                <w:webHidden/>
              </w:rPr>
              <w:instrText xml:space="preserve"> PAGEREF _Toc503533411 \h </w:instrText>
            </w:r>
            <w:r>
              <w:rPr>
                <w:noProof/>
                <w:webHidden/>
              </w:rPr>
            </w:r>
            <w:r>
              <w:rPr>
                <w:noProof/>
                <w:webHidden/>
              </w:rPr>
              <w:fldChar w:fldCharType="separate"/>
            </w:r>
            <w:r w:rsidR="00F54C63">
              <w:rPr>
                <w:noProof/>
                <w:webHidden/>
              </w:rPr>
              <w:t>8</w:t>
            </w:r>
            <w:r>
              <w:rPr>
                <w:noProof/>
                <w:webHidden/>
              </w:rPr>
              <w:fldChar w:fldCharType="end"/>
            </w:r>
          </w:hyperlink>
        </w:p>
        <w:p w14:paraId="75309CA1" w14:textId="2F76EEEF"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12" w:history="1">
            <w:r w:rsidRPr="00B57C43">
              <w:rPr>
                <w:rStyle w:val="Hyperlink"/>
                <w:noProof/>
                <w:lang w:val="es-419"/>
              </w:rPr>
              <w:t>4.4</w:t>
            </w:r>
            <w:r>
              <w:rPr>
                <w:rFonts w:asciiTheme="minorHAnsi" w:hAnsiTheme="minorHAnsi"/>
                <w:bCs w:val="0"/>
                <w:noProof/>
                <w:color w:val="auto"/>
                <w:sz w:val="22"/>
                <w:lang w:val="en-US"/>
              </w:rPr>
              <w:tab/>
            </w:r>
            <w:r w:rsidRPr="00B57C43">
              <w:rPr>
                <w:rStyle w:val="Hyperlink"/>
                <w:noProof/>
                <w:lang w:val="es-419"/>
              </w:rPr>
              <w:t>Vía de acceso al WASH</w:t>
            </w:r>
            <w:r>
              <w:rPr>
                <w:noProof/>
                <w:webHidden/>
              </w:rPr>
              <w:tab/>
            </w:r>
            <w:r>
              <w:rPr>
                <w:noProof/>
                <w:webHidden/>
              </w:rPr>
              <w:fldChar w:fldCharType="begin"/>
            </w:r>
            <w:r>
              <w:rPr>
                <w:noProof/>
                <w:webHidden/>
              </w:rPr>
              <w:instrText xml:space="preserve"> PAGEREF _Toc503533412 \h </w:instrText>
            </w:r>
            <w:r>
              <w:rPr>
                <w:noProof/>
                <w:webHidden/>
              </w:rPr>
            </w:r>
            <w:r>
              <w:rPr>
                <w:noProof/>
                <w:webHidden/>
              </w:rPr>
              <w:fldChar w:fldCharType="separate"/>
            </w:r>
            <w:r w:rsidR="00F54C63">
              <w:rPr>
                <w:noProof/>
                <w:webHidden/>
              </w:rPr>
              <w:t>8</w:t>
            </w:r>
            <w:r>
              <w:rPr>
                <w:noProof/>
                <w:webHidden/>
              </w:rPr>
              <w:fldChar w:fldCharType="end"/>
            </w:r>
          </w:hyperlink>
        </w:p>
        <w:p w14:paraId="64F5D18F" w14:textId="566F4ABA"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13" w:history="1">
            <w:r w:rsidRPr="00B57C43">
              <w:rPr>
                <w:rStyle w:val="Hyperlink"/>
                <w:noProof/>
                <w:lang w:val="es-419"/>
              </w:rPr>
              <w:t>5</w:t>
            </w:r>
            <w:r>
              <w:rPr>
                <w:rFonts w:asciiTheme="minorHAnsi" w:hAnsiTheme="minorHAnsi"/>
                <w:b w:val="0"/>
                <w:bCs w:val="0"/>
                <w:noProof/>
                <w:color w:val="auto"/>
                <w:sz w:val="22"/>
                <w:szCs w:val="22"/>
                <w:lang w:val="en-US"/>
              </w:rPr>
              <w:tab/>
            </w:r>
            <w:r w:rsidRPr="00B57C43">
              <w:rPr>
                <w:rStyle w:val="Hyperlink"/>
                <w:noProof/>
                <w:lang w:val="es-419"/>
              </w:rPr>
              <w:t>¿Cuáles son las limitaciones del TANDAS?</w:t>
            </w:r>
            <w:r>
              <w:rPr>
                <w:noProof/>
                <w:webHidden/>
              </w:rPr>
              <w:tab/>
            </w:r>
            <w:r>
              <w:rPr>
                <w:noProof/>
                <w:webHidden/>
              </w:rPr>
              <w:fldChar w:fldCharType="begin"/>
            </w:r>
            <w:r>
              <w:rPr>
                <w:noProof/>
                <w:webHidden/>
              </w:rPr>
              <w:instrText xml:space="preserve"> PAGEREF _Toc503533413 \h </w:instrText>
            </w:r>
            <w:r>
              <w:rPr>
                <w:noProof/>
                <w:webHidden/>
              </w:rPr>
            </w:r>
            <w:r>
              <w:rPr>
                <w:noProof/>
                <w:webHidden/>
              </w:rPr>
              <w:fldChar w:fldCharType="separate"/>
            </w:r>
            <w:r w:rsidR="00F54C63">
              <w:rPr>
                <w:noProof/>
                <w:webHidden/>
              </w:rPr>
              <w:t>8</w:t>
            </w:r>
            <w:r>
              <w:rPr>
                <w:noProof/>
                <w:webHidden/>
              </w:rPr>
              <w:fldChar w:fldCharType="end"/>
            </w:r>
          </w:hyperlink>
        </w:p>
        <w:p w14:paraId="45754B91" w14:textId="4149E951"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14" w:history="1">
            <w:r w:rsidRPr="00B57C43">
              <w:rPr>
                <w:rStyle w:val="Hyperlink"/>
                <w:noProof/>
                <w:lang w:val="es-419"/>
              </w:rPr>
              <w:t>5.1</w:t>
            </w:r>
            <w:r>
              <w:rPr>
                <w:rFonts w:asciiTheme="minorHAnsi" w:hAnsiTheme="minorHAnsi"/>
                <w:bCs w:val="0"/>
                <w:noProof/>
                <w:color w:val="auto"/>
                <w:sz w:val="22"/>
                <w:lang w:val="en-US"/>
              </w:rPr>
              <w:tab/>
            </w:r>
            <w:r w:rsidRPr="00B57C43">
              <w:rPr>
                <w:rStyle w:val="Hyperlink"/>
                <w:noProof/>
                <w:lang w:val="es-419"/>
              </w:rPr>
              <w:t xml:space="preserve">El TANDAS no aborda el problema del acceso al agua ni su </w:t>
            </w:r>
            <w:bookmarkStart w:id="0" w:name="_GoBack"/>
            <w:bookmarkEnd w:id="0"/>
            <w:r w:rsidRPr="00B57C43">
              <w:rPr>
                <w:rStyle w:val="Hyperlink"/>
                <w:noProof/>
                <w:lang w:val="es-419"/>
              </w:rPr>
              <w:t>suministro</w:t>
            </w:r>
            <w:r>
              <w:rPr>
                <w:noProof/>
                <w:webHidden/>
              </w:rPr>
              <w:tab/>
            </w:r>
            <w:r>
              <w:rPr>
                <w:noProof/>
                <w:webHidden/>
              </w:rPr>
              <w:fldChar w:fldCharType="begin"/>
            </w:r>
            <w:r>
              <w:rPr>
                <w:noProof/>
                <w:webHidden/>
              </w:rPr>
              <w:instrText xml:space="preserve"> PAGEREF _Toc503533414 \h </w:instrText>
            </w:r>
            <w:r>
              <w:rPr>
                <w:noProof/>
                <w:webHidden/>
              </w:rPr>
            </w:r>
            <w:r>
              <w:rPr>
                <w:noProof/>
                <w:webHidden/>
              </w:rPr>
              <w:fldChar w:fldCharType="separate"/>
            </w:r>
            <w:r w:rsidR="00F54C63">
              <w:rPr>
                <w:noProof/>
                <w:webHidden/>
              </w:rPr>
              <w:t>8</w:t>
            </w:r>
            <w:r>
              <w:rPr>
                <w:noProof/>
                <w:webHidden/>
              </w:rPr>
              <w:fldChar w:fldCharType="end"/>
            </w:r>
          </w:hyperlink>
        </w:p>
        <w:p w14:paraId="3FE0D3BD" w14:textId="51B2144D"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15" w:history="1">
            <w:r w:rsidRPr="00B57C43">
              <w:rPr>
                <w:rStyle w:val="Hyperlink"/>
                <w:noProof/>
                <w:lang w:val="es-419"/>
              </w:rPr>
              <w:t>5.2</w:t>
            </w:r>
            <w:r>
              <w:rPr>
                <w:rFonts w:asciiTheme="minorHAnsi" w:hAnsiTheme="minorHAnsi"/>
                <w:bCs w:val="0"/>
                <w:noProof/>
                <w:color w:val="auto"/>
                <w:sz w:val="22"/>
                <w:lang w:val="en-US"/>
              </w:rPr>
              <w:tab/>
            </w:r>
            <w:r w:rsidRPr="00B57C43">
              <w:rPr>
                <w:rStyle w:val="Hyperlink"/>
                <w:noProof/>
                <w:lang w:val="es-419"/>
              </w:rPr>
              <w:t>El TANDAS no es la única solución para los problemas de calidad del agua</w:t>
            </w:r>
            <w:r>
              <w:rPr>
                <w:noProof/>
                <w:webHidden/>
              </w:rPr>
              <w:tab/>
            </w:r>
            <w:r>
              <w:rPr>
                <w:noProof/>
                <w:webHidden/>
              </w:rPr>
              <w:fldChar w:fldCharType="begin"/>
            </w:r>
            <w:r>
              <w:rPr>
                <w:noProof/>
                <w:webHidden/>
              </w:rPr>
              <w:instrText xml:space="preserve"> PAGEREF _Toc503533415 \h </w:instrText>
            </w:r>
            <w:r>
              <w:rPr>
                <w:noProof/>
                <w:webHidden/>
              </w:rPr>
            </w:r>
            <w:r>
              <w:rPr>
                <w:noProof/>
                <w:webHidden/>
              </w:rPr>
              <w:fldChar w:fldCharType="separate"/>
            </w:r>
            <w:r w:rsidR="00F54C63">
              <w:rPr>
                <w:noProof/>
                <w:webHidden/>
              </w:rPr>
              <w:t>9</w:t>
            </w:r>
            <w:r>
              <w:rPr>
                <w:noProof/>
                <w:webHidden/>
              </w:rPr>
              <w:fldChar w:fldCharType="end"/>
            </w:r>
          </w:hyperlink>
        </w:p>
        <w:p w14:paraId="2F27E03D" w14:textId="1A83916B"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16" w:history="1">
            <w:r w:rsidRPr="00B57C43">
              <w:rPr>
                <w:rStyle w:val="Hyperlink"/>
                <w:noProof/>
                <w:lang w:val="es-419"/>
              </w:rPr>
              <w:t>5.3</w:t>
            </w:r>
            <w:r>
              <w:rPr>
                <w:rFonts w:asciiTheme="minorHAnsi" w:hAnsiTheme="minorHAnsi"/>
                <w:bCs w:val="0"/>
                <w:noProof/>
                <w:color w:val="auto"/>
                <w:sz w:val="22"/>
                <w:lang w:val="en-US"/>
              </w:rPr>
              <w:tab/>
            </w:r>
            <w:r w:rsidRPr="00B57C43">
              <w:rPr>
                <w:rStyle w:val="Hyperlink"/>
                <w:noProof/>
                <w:lang w:val="es-419"/>
              </w:rPr>
              <w:t>No todos los sistemas de TANDAS pueden eliminar todos los contaminantes</w:t>
            </w:r>
            <w:r>
              <w:rPr>
                <w:noProof/>
                <w:webHidden/>
              </w:rPr>
              <w:tab/>
            </w:r>
            <w:r>
              <w:rPr>
                <w:noProof/>
                <w:webHidden/>
              </w:rPr>
              <w:fldChar w:fldCharType="begin"/>
            </w:r>
            <w:r>
              <w:rPr>
                <w:noProof/>
                <w:webHidden/>
              </w:rPr>
              <w:instrText xml:space="preserve"> PAGEREF _Toc503533416 \h </w:instrText>
            </w:r>
            <w:r>
              <w:rPr>
                <w:noProof/>
                <w:webHidden/>
              </w:rPr>
            </w:r>
            <w:r>
              <w:rPr>
                <w:noProof/>
                <w:webHidden/>
              </w:rPr>
              <w:fldChar w:fldCharType="separate"/>
            </w:r>
            <w:r w:rsidR="00F54C63">
              <w:rPr>
                <w:noProof/>
                <w:webHidden/>
              </w:rPr>
              <w:t>9</w:t>
            </w:r>
            <w:r>
              <w:rPr>
                <w:noProof/>
                <w:webHidden/>
              </w:rPr>
              <w:fldChar w:fldCharType="end"/>
            </w:r>
          </w:hyperlink>
        </w:p>
        <w:p w14:paraId="27D25130" w14:textId="5E55C444" w:rsidR="003E3FD0" w:rsidRDefault="003E3FD0">
          <w:pPr>
            <w:pStyle w:val="TOC2"/>
            <w:tabs>
              <w:tab w:val="left" w:pos="1200"/>
              <w:tab w:val="right" w:leader="dot" w:pos="9197"/>
            </w:tabs>
            <w:rPr>
              <w:rFonts w:asciiTheme="minorHAnsi" w:hAnsiTheme="minorHAnsi"/>
              <w:bCs w:val="0"/>
              <w:noProof/>
              <w:color w:val="auto"/>
              <w:sz w:val="22"/>
              <w:lang w:val="en-US"/>
            </w:rPr>
          </w:pPr>
          <w:hyperlink w:anchor="_Toc503533417" w:history="1">
            <w:r w:rsidRPr="00B57C43">
              <w:rPr>
                <w:rStyle w:val="Hyperlink"/>
                <w:noProof/>
                <w:lang w:val="es-419"/>
              </w:rPr>
              <w:t>5.4</w:t>
            </w:r>
            <w:r>
              <w:rPr>
                <w:rFonts w:asciiTheme="minorHAnsi" w:hAnsiTheme="minorHAnsi"/>
                <w:bCs w:val="0"/>
                <w:noProof/>
                <w:color w:val="auto"/>
                <w:sz w:val="22"/>
                <w:lang w:val="en-US"/>
              </w:rPr>
              <w:tab/>
            </w:r>
            <w:r w:rsidRPr="00B57C43">
              <w:rPr>
                <w:rStyle w:val="Hyperlink"/>
                <w:noProof/>
                <w:lang w:val="es-419"/>
              </w:rPr>
              <w:t>El TANDAS depende de que las familias asuman responsabilidades</w:t>
            </w:r>
            <w:r>
              <w:rPr>
                <w:noProof/>
                <w:webHidden/>
              </w:rPr>
              <w:tab/>
            </w:r>
            <w:r>
              <w:rPr>
                <w:noProof/>
                <w:webHidden/>
              </w:rPr>
              <w:fldChar w:fldCharType="begin"/>
            </w:r>
            <w:r>
              <w:rPr>
                <w:noProof/>
                <w:webHidden/>
              </w:rPr>
              <w:instrText xml:space="preserve"> PAGEREF _Toc503533417 \h </w:instrText>
            </w:r>
            <w:r>
              <w:rPr>
                <w:noProof/>
                <w:webHidden/>
              </w:rPr>
            </w:r>
            <w:r>
              <w:rPr>
                <w:noProof/>
                <w:webHidden/>
              </w:rPr>
              <w:fldChar w:fldCharType="separate"/>
            </w:r>
            <w:r w:rsidR="00F54C63">
              <w:rPr>
                <w:noProof/>
                <w:webHidden/>
              </w:rPr>
              <w:t>11</w:t>
            </w:r>
            <w:r>
              <w:rPr>
                <w:noProof/>
                <w:webHidden/>
              </w:rPr>
              <w:fldChar w:fldCharType="end"/>
            </w:r>
          </w:hyperlink>
        </w:p>
        <w:p w14:paraId="4A816DC9" w14:textId="7DE48235"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18" w:history="1">
            <w:r w:rsidRPr="00B57C43">
              <w:rPr>
                <w:rStyle w:val="Hyperlink"/>
                <w:noProof/>
                <w:lang w:val="es-419"/>
              </w:rPr>
              <w:t>6</w:t>
            </w:r>
            <w:r>
              <w:rPr>
                <w:rFonts w:asciiTheme="minorHAnsi" w:hAnsiTheme="minorHAnsi"/>
                <w:b w:val="0"/>
                <w:bCs w:val="0"/>
                <w:noProof/>
                <w:color w:val="auto"/>
                <w:sz w:val="22"/>
                <w:szCs w:val="22"/>
                <w:lang w:val="en-US"/>
              </w:rPr>
              <w:tab/>
            </w:r>
            <w:r w:rsidRPr="00B57C43">
              <w:rPr>
                <w:rStyle w:val="Hyperlink"/>
                <w:noProof/>
                <w:lang w:val="es-419"/>
              </w:rPr>
              <w:t>Resumen</w:t>
            </w:r>
            <w:r>
              <w:rPr>
                <w:noProof/>
                <w:webHidden/>
              </w:rPr>
              <w:tab/>
            </w:r>
            <w:r>
              <w:rPr>
                <w:noProof/>
                <w:webHidden/>
              </w:rPr>
              <w:fldChar w:fldCharType="begin"/>
            </w:r>
            <w:r>
              <w:rPr>
                <w:noProof/>
                <w:webHidden/>
              </w:rPr>
              <w:instrText xml:space="preserve"> PAGEREF _Toc503533418 \h </w:instrText>
            </w:r>
            <w:r>
              <w:rPr>
                <w:noProof/>
                <w:webHidden/>
              </w:rPr>
            </w:r>
            <w:r>
              <w:rPr>
                <w:noProof/>
                <w:webHidden/>
              </w:rPr>
              <w:fldChar w:fldCharType="separate"/>
            </w:r>
            <w:r w:rsidR="00F54C63">
              <w:rPr>
                <w:noProof/>
                <w:webHidden/>
              </w:rPr>
              <w:t>12</w:t>
            </w:r>
            <w:r>
              <w:rPr>
                <w:noProof/>
                <w:webHidden/>
              </w:rPr>
              <w:fldChar w:fldCharType="end"/>
            </w:r>
          </w:hyperlink>
        </w:p>
        <w:p w14:paraId="625D9F92" w14:textId="16432C15"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19" w:history="1">
            <w:r w:rsidRPr="00B57C43">
              <w:rPr>
                <w:rStyle w:val="Hyperlink"/>
                <w:noProof/>
                <w:lang w:val="es-419"/>
              </w:rPr>
              <w:t>7</w:t>
            </w:r>
            <w:r>
              <w:rPr>
                <w:rFonts w:asciiTheme="minorHAnsi" w:hAnsiTheme="minorHAnsi"/>
                <w:b w:val="0"/>
                <w:bCs w:val="0"/>
                <w:noProof/>
                <w:color w:val="auto"/>
                <w:sz w:val="22"/>
                <w:szCs w:val="22"/>
                <w:lang w:val="en-US"/>
              </w:rPr>
              <w:tab/>
            </w:r>
            <w:r w:rsidRPr="00B57C43">
              <w:rPr>
                <w:rStyle w:val="Hyperlink"/>
                <w:noProof/>
                <w:lang w:val="es-419"/>
              </w:rPr>
              <w:t>Definiciones</w:t>
            </w:r>
            <w:r>
              <w:rPr>
                <w:noProof/>
                <w:webHidden/>
              </w:rPr>
              <w:tab/>
            </w:r>
            <w:r>
              <w:rPr>
                <w:noProof/>
                <w:webHidden/>
              </w:rPr>
              <w:fldChar w:fldCharType="begin"/>
            </w:r>
            <w:r>
              <w:rPr>
                <w:noProof/>
                <w:webHidden/>
              </w:rPr>
              <w:instrText xml:space="preserve"> PAGEREF _Toc503533419 \h </w:instrText>
            </w:r>
            <w:r>
              <w:rPr>
                <w:noProof/>
                <w:webHidden/>
              </w:rPr>
            </w:r>
            <w:r>
              <w:rPr>
                <w:noProof/>
                <w:webHidden/>
              </w:rPr>
              <w:fldChar w:fldCharType="separate"/>
            </w:r>
            <w:r w:rsidR="00F54C63">
              <w:rPr>
                <w:noProof/>
                <w:webHidden/>
              </w:rPr>
              <w:t>13</w:t>
            </w:r>
            <w:r>
              <w:rPr>
                <w:noProof/>
                <w:webHidden/>
              </w:rPr>
              <w:fldChar w:fldCharType="end"/>
            </w:r>
          </w:hyperlink>
        </w:p>
        <w:p w14:paraId="3CBF7EED" w14:textId="2FD7E344"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20" w:history="1">
            <w:r w:rsidRPr="00B57C43">
              <w:rPr>
                <w:rStyle w:val="Hyperlink"/>
                <w:noProof/>
                <w:lang w:val="es-419"/>
              </w:rPr>
              <w:t>8</w:t>
            </w:r>
            <w:r>
              <w:rPr>
                <w:rFonts w:asciiTheme="minorHAnsi" w:hAnsiTheme="minorHAnsi"/>
                <w:b w:val="0"/>
                <w:bCs w:val="0"/>
                <w:noProof/>
                <w:color w:val="auto"/>
                <w:sz w:val="22"/>
                <w:szCs w:val="22"/>
                <w:lang w:val="en-US"/>
              </w:rPr>
              <w:tab/>
            </w:r>
            <w:r w:rsidRPr="00B57C43">
              <w:rPr>
                <w:rStyle w:val="Hyperlink"/>
                <w:noProof/>
                <w:lang w:val="es-419"/>
              </w:rPr>
              <w:t>Recursos adicionales</w:t>
            </w:r>
            <w:r>
              <w:rPr>
                <w:noProof/>
                <w:webHidden/>
              </w:rPr>
              <w:tab/>
            </w:r>
            <w:r>
              <w:rPr>
                <w:noProof/>
                <w:webHidden/>
              </w:rPr>
              <w:fldChar w:fldCharType="begin"/>
            </w:r>
            <w:r>
              <w:rPr>
                <w:noProof/>
                <w:webHidden/>
              </w:rPr>
              <w:instrText xml:space="preserve"> PAGEREF _Toc503533420 \h </w:instrText>
            </w:r>
            <w:r>
              <w:rPr>
                <w:noProof/>
                <w:webHidden/>
              </w:rPr>
            </w:r>
            <w:r>
              <w:rPr>
                <w:noProof/>
                <w:webHidden/>
              </w:rPr>
              <w:fldChar w:fldCharType="separate"/>
            </w:r>
            <w:r w:rsidR="00F54C63">
              <w:rPr>
                <w:noProof/>
                <w:webHidden/>
              </w:rPr>
              <w:t>14</w:t>
            </w:r>
            <w:r>
              <w:rPr>
                <w:noProof/>
                <w:webHidden/>
              </w:rPr>
              <w:fldChar w:fldCharType="end"/>
            </w:r>
          </w:hyperlink>
        </w:p>
        <w:p w14:paraId="1975309A" w14:textId="2DDDE5A0" w:rsidR="003E3FD0" w:rsidRDefault="003E3FD0">
          <w:pPr>
            <w:pStyle w:val="TOC1"/>
            <w:tabs>
              <w:tab w:val="left" w:pos="510"/>
              <w:tab w:val="right" w:leader="dot" w:pos="9197"/>
            </w:tabs>
            <w:rPr>
              <w:rFonts w:asciiTheme="minorHAnsi" w:hAnsiTheme="minorHAnsi"/>
              <w:b w:val="0"/>
              <w:bCs w:val="0"/>
              <w:noProof/>
              <w:color w:val="auto"/>
              <w:sz w:val="22"/>
              <w:szCs w:val="22"/>
              <w:lang w:val="en-US"/>
            </w:rPr>
          </w:pPr>
          <w:hyperlink w:anchor="_Toc503533421" w:history="1">
            <w:r w:rsidRPr="00B57C43">
              <w:rPr>
                <w:rStyle w:val="Hyperlink"/>
                <w:noProof/>
                <w:lang w:val="es-419"/>
              </w:rPr>
              <w:t>9</w:t>
            </w:r>
            <w:r>
              <w:rPr>
                <w:rFonts w:asciiTheme="minorHAnsi" w:hAnsiTheme="minorHAnsi"/>
                <w:b w:val="0"/>
                <w:bCs w:val="0"/>
                <w:noProof/>
                <w:color w:val="auto"/>
                <w:sz w:val="22"/>
                <w:szCs w:val="22"/>
                <w:lang w:val="en-US"/>
              </w:rPr>
              <w:tab/>
            </w:r>
            <w:r w:rsidRPr="00B57C43">
              <w:rPr>
                <w:rStyle w:val="Hyperlink"/>
                <w:noProof/>
                <w:lang w:val="es-419"/>
              </w:rPr>
              <w:t>Bibliografía</w:t>
            </w:r>
            <w:r>
              <w:rPr>
                <w:noProof/>
                <w:webHidden/>
              </w:rPr>
              <w:tab/>
            </w:r>
            <w:r>
              <w:rPr>
                <w:noProof/>
                <w:webHidden/>
              </w:rPr>
              <w:fldChar w:fldCharType="begin"/>
            </w:r>
            <w:r>
              <w:rPr>
                <w:noProof/>
                <w:webHidden/>
              </w:rPr>
              <w:instrText xml:space="preserve"> PAGEREF _Toc503533421 \h </w:instrText>
            </w:r>
            <w:r>
              <w:rPr>
                <w:noProof/>
                <w:webHidden/>
              </w:rPr>
            </w:r>
            <w:r>
              <w:rPr>
                <w:noProof/>
                <w:webHidden/>
              </w:rPr>
              <w:fldChar w:fldCharType="separate"/>
            </w:r>
            <w:r w:rsidR="00F54C63">
              <w:rPr>
                <w:noProof/>
                <w:webHidden/>
              </w:rPr>
              <w:t>14</w:t>
            </w:r>
            <w:r>
              <w:rPr>
                <w:noProof/>
                <w:webHidden/>
              </w:rPr>
              <w:fldChar w:fldCharType="end"/>
            </w:r>
          </w:hyperlink>
        </w:p>
        <w:p w14:paraId="41926A97" w14:textId="5D407F97" w:rsidR="00B82B38" w:rsidRPr="003E3FD0" w:rsidRDefault="00B82B38" w:rsidP="00B82B38">
          <w:pPr>
            <w:rPr>
              <w:lang w:val="es-419"/>
            </w:rPr>
          </w:pPr>
          <w:r w:rsidRPr="003E3FD0">
            <w:rPr>
              <w:b/>
              <w:bCs/>
              <w:lang w:val="es-419"/>
            </w:rPr>
            <w:fldChar w:fldCharType="end"/>
          </w:r>
        </w:p>
      </w:sdtContent>
    </w:sdt>
    <w:p w14:paraId="6BEA016E" w14:textId="5586773D" w:rsidR="003377D4" w:rsidRPr="003E3FD0" w:rsidRDefault="003377D4" w:rsidP="003377D4">
      <w:pPr>
        <w:rPr>
          <w:lang w:val="es-419"/>
        </w:rPr>
      </w:pPr>
    </w:p>
    <w:p w14:paraId="170A1331" w14:textId="77777777" w:rsidR="002A2771" w:rsidRPr="003E3FD0" w:rsidRDefault="002A2771" w:rsidP="002A2771">
      <w:pPr>
        <w:pStyle w:val="AlternateFact"/>
        <w:rPr>
          <w:lang w:val="es-419"/>
        </w:rPr>
      </w:pPr>
      <w:r w:rsidRPr="003E3FD0">
        <w:rPr>
          <w:lang w:val="es-419"/>
        </w:rPr>
        <w:t xml:space="preserve">Este documento forma parte de un conjunto de recursos para aprender y capacitar sobre el tratamiento del agua a nivel domiciliario y su almacenamiento seguro (TANDAS). Para acceder a otros recursos de CAWST sobre TANDAS, visite la página </w:t>
      </w:r>
      <w:hyperlink r:id="rId17" w:history="1">
        <w:r w:rsidRPr="003E3FD0">
          <w:rPr>
            <w:rStyle w:val="Hyperlink"/>
            <w:lang w:val="es-419"/>
          </w:rPr>
          <w:t>cawst.org/</w:t>
        </w:r>
        <w:proofErr w:type="spellStart"/>
        <w:r w:rsidRPr="003E3FD0">
          <w:rPr>
            <w:rStyle w:val="Hyperlink"/>
            <w:lang w:val="es-419"/>
          </w:rPr>
          <w:t>resources</w:t>
        </w:r>
        <w:proofErr w:type="spellEnd"/>
      </w:hyperlink>
      <w:r w:rsidRPr="003E3FD0">
        <w:rPr>
          <w:lang w:val="es-419"/>
        </w:rPr>
        <w:t>.</w:t>
      </w:r>
    </w:p>
    <w:p w14:paraId="2728B57A" w14:textId="4071E1A3" w:rsidR="0077622C" w:rsidRPr="003E3FD0" w:rsidRDefault="0077622C" w:rsidP="003377D4">
      <w:pPr>
        <w:rPr>
          <w:lang w:val="es-419"/>
        </w:rPr>
      </w:pPr>
      <w:r w:rsidRPr="003E3FD0">
        <w:rPr>
          <w:lang w:val="es-419"/>
        </w:rPr>
        <w:br w:type="page"/>
      </w:r>
    </w:p>
    <w:p w14:paraId="682DBE42" w14:textId="4FD52F68" w:rsidR="00510EBB" w:rsidRPr="003E3FD0" w:rsidRDefault="007031BD" w:rsidP="006246DB">
      <w:pPr>
        <w:pStyle w:val="Heading1"/>
        <w:rPr>
          <w:lang w:val="es-419"/>
        </w:rPr>
      </w:pPr>
      <w:bookmarkStart w:id="1" w:name="_Toc503533405"/>
      <w:r w:rsidRPr="003E3FD0">
        <w:rPr>
          <w:lang w:val="es-419"/>
        </w:rPr>
        <w:lastRenderedPageBreak/>
        <w:t>Introducción</w:t>
      </w:r>
      <w:bookmarkEnd w:id="1"/>
    </w:p>
    <w:p w14:paraId="2BE9D7C6" w14:textId="2A24FABA" w:rsidR="00CA451E" w:rsidRPr="003E3FD0" w:rsidRDefault="00CA451E" w:rsidP="00CA451E">
      <w:pPr>
        <w:rPr>
          <w:lang w:val="es-419"/>
        </w:rPr>
      </w:pPr>
      <w:r w:rsidRPr="003E3FD0">
        <w:rPr>
          <w:lang w:val="es-419"/>
        </w:rPr>
        <w:t xml:space="preserve">El tratamiento del agua a nivel domiciliario y su almacenamiento seguro (TANDAS) es un método usado por millones de personas en todo el mundo para mejorar y proteger la calidad del agua de consumo. Al tratar el agua en el hogar y almacenarla de forma segura, las personas pueden reducir las probabilidades de enfermarse a causa del agua contaminada. </w:t>
      </w:r>
    </w:p>
    <w:p w14:paraId="63D94CD0" w14:textId="0500A253" w:rsidR="00C301FC" w:rsidRPr="003E3FD0" w:rsidRDefault="00D92C40" w:rsidP="00C301FC">
      <w:pPr>
        <w:rPr>
          <w:lang w:val="es-419"/>
        </w:rPr>
      </w:pPr>
      <w:r w:rsidRPr="003E3FD0">
        <w:rPr>
          <w:lang w:val="es-419"/>
        </w:rPr>
        <w:t xml:space="preserve">Las prácticas domésticas suelen afectar la calidad del agua consumida por las personas. Los hábitos antihigiénicos, como el uso de baldes sucios para transportar o almacenar el agua, pueden hacer que hasta el agua proveniente de fuentes seguras no sea apta para consumir. Sin embargo, los hábitos domésticos de higiene pueden ser importantes y eficaces a la hora de limitar los riesgos. Al implementar sistemas de TANDAS, las personas pueden eliminar o inactivar los agentes contaminantes y ayudar a protegerse de las enfermedades. </w:t>
      </w:r>
    </w:p>
    <w:p w14:paraId="52984DEC" w14:textId="77777777" w:rsidR="00E37423" w:rsidRPr="003E3FD0" w:rsidRDefault="00E37423" w:rsidP="00541DB2">
      <w:pPr>
        <w:rPr>
          <w:lang w:val="es-419"/>
        </w:rPr>
      </w:pPr>
      <w:r w:rsidRPr="003E3FD0">
        <w:rPr>
          <w:lang w:val="es-419"/>
        </w:rPr>
        <w:t>En este resumen técnico:</w:t>
      </w:r>
    </w:p>
    <w:p w14:paraId="49860FC2" w14:textId="77777777" w:rsidR="00E37423" w:rsidRPr="003E3FD0" w:rsidRDefault="00E37423" w:rsidP="00E37423">
      <w:pPr>
        <w:pStyle w:val="Bullets"/>
        <w:rPr>
          <w:lang w:val="es-419"/>
        </w:rPr>
      </w:pPr>
      <w:r w:rsidRPr="003E3FD0">
        <w:rPr>
          <w:lang w:val="es-419"/>
        </w:rPr>
        <w:t xml:space="preserve">Presentaremos el tema y definiremos el término "TANDAS". </w:t>
      </w:r>
    </w:p>
    <w:p w14:paraId="36EA08D0" w14:textId="77777777" w:rsidR="00E37423" w:rsidRPr="003E3FD0" w:rsidRDefault="00C301FC" w:rsidP="00E37423">
      <w:pPr>
        <w:pStyle w:val="Bullets"/>
        <w:rPr>
          <w:lang w:val="es-419"/>
        </w:rPr>
      </w:pPr>
      <w:r w:rsidRPr="003E3FD0">
        <w:rPr>
          <w:lang w:val="es-419"/>
        </w:rPr>
        <w:t xml:space="preserve">Describiremos qué lugar ocupa el TANDAS en el método de barreras múltiples para obtener agua potable. </w:t>
      </w:r>
    </w:p>
    <w:p w14:paraId="19835C24" w14:textId="530FFA42" w:rsidR="005A39AA" w:rsidRPr="003E3FD0" w:rsidRDefault="00C301FC" w:rsidP="00E37423">
      <w:pPr>
        <w:pStyle w:val="Bullets"/>
        <w:rPr>
          <w:lang w:val="es-419"/>
        </w:rPr>
      </w:pPr>
      <w:r w:rsidRPr="003E3FD0">
        <w:rPr>
          <w:lang w:val="es-419"/>
        </w:rPr>
        <w:t>Debatiremos sobre los beneficios y las limitaciones del TANDAS.</w:t>
      </w:r>
    </w:p>
    <w:tbl>
      <w:tblPr>
        <w:tblStyle w:val="TableGrid"/>
        <w:tblpPr w:leftFromText="180" w:rightFromText="180" w:vertAnchor="text" w:horzAnchor="margin" w:tblpY="288"/>
        <w:tblW w:w="9214" w:type="dxa"/>
        <w:tblLayout w:type="fixed"/>
        <w:tblCellMar>
          <w:top w:w="284" w:type="dxa"/>
          <w:left w:w="284" w:type="dxa"/>
          <w:bottom w:w="284" w:type="dxa"/>
          <w:right w:w="284" w:type="dxa"/>
        </w:tblCellMar>
        <w:tblLook w:val="04A0" w:firstRow="1" w:lastRow="0" w:firstColumn="1" w:lastColumn="0" w:noHBand="0" w:noVBand="1"/>
      </w:tblPr>
      <w:tblGrid>
        <w:gridCol w:w="9214"/>
      </w:tblGrid>
      <w:tr w:rsidR="003377D4" w:rsidRPr="003E3FD0" w14:paraId="35A56F9D" w14:textId="77777777" w:rsidTr="003377D4">
        <w:trPr>
          <w:trHeight w:val="846"/>
        </w:trPr>
        <w:tc>
          <w:tcPr>
            <w:tcW w:w="5000" w:type="pct"/>
            <w:tcBorders>
              <w:top w:val="nil"/>
              <w:left w:val="nil"/>
              <w:bottom w:val="nil"/>
              <w:right w:val="nil"/>
            </w:tcBorders>
            <w:shd w:val="clear" w:color="auto" w:fill="F2F2F2" w:themeFill="background1" w:themeFillShade="F2"/>
          </w:tcPr>
          <w:p w14:paraId="422BC38B" w14:textId="6D1BC44B" w:rsidR="003377D4" w:rsidRPr="003E3FD0" w:rsidRDefault="003377D4" w:rsidP="003377D4">
            <w:pPr>
              <w:rPr>
                <w:lang w:val="es-419"/>
              </w:rPr>
            </w:pPr>
            <w:r w:rsidRPr="003E3FD0">
              <w:rPr>
                <w:lang w:val="es-419"/>
              </w:rPr>
              <w:t xml:space="preserve">Las palabras clave de este documento aparecen con letras en negrita. Si usted está leyendo este material en una computadora, puede acceder a la definición de las palabras clave haciendo clic en ellas mientras presiona la tecla CTRL. Si usted está leyendo este material en una copia impresa, consulte la sección </w:t>
            </w:r>
            <w:r w:rsidRPr="003E3FD0">
              <w:rPr>
                <w:lang w:val="es-419"/>
              </w:rPr>
              <w:fldChar w:fldCharType="begin"/>
            </w:r>
            <w:r w:rsidRPr="003E3FD0">
              <w:rPr>
                <w:lang w:val="es-419"/>
              </w:rPr>
              <w:instrText xml:space="preserve"> REF _Ref491678821 \n \h  \* MERGEFORMAT </w:instrText>
            </w:r>
            <w:r w:rsidRPr="003E3FD0">
              <w:rPr>
                <w:lang w:val="es-419"/>
              </w:rPr>
            </w:r>
            <w:r w:rsidRPr="003E3FD0">
              <w:rPr>
                <w:lang w:val="es-419"/>
              </w:rPr>
              <w:fldChar w:fldCharType="separate"/>
            </w:r>
            <w:r w:rsidR="00F54C63">
              <w:rPr>
                <w:lang w:val="es-419"/>
              </w:rPr>
              <w:t>7</w:t>
            </w:r>
            <w:r w:rsidRPr="003E3FD0">
              <w:rPr>
                <w:lang w:val="es-419"/>
              </w:rPr>
              <w:fldChar w:fldCharType="end"/>
            </w:r>
            <w:r w:rsidRPr="003E3FD0">
              <w:rPr>
                <w:lang w:val="es-419"/>
              </w:rPr>
              <w:t>, "Definiciones".</w:t>
            </w:r>
          </w:p>
        </w:tc>
      </w:tr>
    </w:tbl>
    <w:p w14:paraId="759A809C" w14:textId="4345D4B4" w:rsidR="00C301FC" w:rsidRPr="003E3FD0" w:rsidRDefault="00C301FC" w:rsidP="00C301FC">
      <w:pPr>
        <w:pStyle w:val="Heading1"/>
        <w:rPr>
          <w:lang w:val="es-419"/>
        </w:rPr>
      </w:pPr>
      <w:bookmarkStart w:id="2" w:name="_Toc503533406"/>
      <w:r w:rsidRPr="003E3FD0">
        <w:rPr>
          <w:lang w:val="es-419"/>
        </w:rPr>
        <w:t>¿Qué es el TANDAS?</w:t>
      </w:r>
      <w:bookmarkEnd w:id="2"/>
    </w:p>
    <w:p w14:paraId="31FC1503" w14:textId="4A18FF9B" w:rsidR="00C301FC" w:rsidRPr="003E3FD0" w:rsidRDefault="007D6866" w:rsidP="008D6999">
      <w:pPr>
        <w:rPr>
          <w:lang w:val="es-419"/>
        </w:rPr>
      </w:pPr>
      <w:r w:rsidRPr="003E3FD0">
        <w:rPr>
          <w:lang w:val="es-419"/>
        </w:rPr>
        <w:t xml:space="preserve">El </w:t>
      </w:r>
      <w:hyperlink w:anchor="HWTS" w:tooltip="HWTS" w:history="1">
        <w:r w:rsidRPr="003E3FD0">
          <w:rPr>
            <w:rStyle w:val="KeyWord"/>
            <w:lang w:val="es-419"/>
          </w:rPr>
          <w:t>tratamiento del agua a nivel domiciliario y su almacenamiento seguro (TANDAS)</w:t>
        </w:r>
      </w:hyperlink>
      <w:r w:rsidRPr="003E3FD0">
        <w:rPr>
          <w:lang w:val="es-419"/>
        </w:rPr>
        <w:t xml:space="preserve"> es un término general que describe las tareas que pueden llevar a cabo las personas para mejorar la calidad del agua de consumo en el hogar. Suele incluir el tratamiento y el almacenamiento seguro del agua que se realiza una vez tratada. A veces, al TANDAS se lo llama "tratamiento del agua en el </w:t>
      </w:r>
      <w:hyperlink w:anchor="POU" w:history="1">
        <w:r w:rsidRPr="003E3FD0">
          <w:rPr>
            <w:rStyle w:val="KeyWord"/>
            <w:lang w:val="es-419"/>
          </w:rPr>
          <w:t>punto de consumo</w:t>
        </w:r>
      </w:hyperlink>
      <w:r w:rsidRPr="003E3FD0">
        <w:rPr>
          <w:lang w:val="es-419"/>
        </w:rPr>
        <w:t xml:space="preserve">" (PDC). El TANDAS puede incluir cualquiera de las siguientes tareas de tratamiento y almacenamiento que ocurren en el punto de consumo (por ejemplo: en las casas, en los comercios o en las instituciones). </w:t>
      </w:r>
    </w:p>
    <w:p w14:paraId="2EBECF0F" w14:textId="77777777" w:rsidR="00C301FC" w:rsidRPr="003E3FD0" w:rsidRDefault="00C301FC" w:rsidP="00C301FC">
      <w:pPr>
        <w:contextualSpacing/>
        <w:rPr>
          <w:lang w:val="es-4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966"/>
      </w:tblGrid>
      <w:tr w:rsidR="00C301FC" w:rsidRPr="003E3FD0" w14:paraId="5E22BDB5" w14:textId="77777777" w:rsidTr="003377D4">
        <w:trPr>
          <w:trHeight w:val="1395"/>
        </w:trPr>
        <w:tc>
          <w:tcPr>
            <w:tcW w:w="1241" w:type="dxa"/>
          </w:tcPr>
          <w:p w14:paraId="691A4A6A" w14:textId="77777777" w:rsidR="00C301FC" w:rsidRPr="003E3FD0" w:rsidRDefault="00C301FC" w:rsidP="00D94423">
            <w:pPr>
              <w:ind w:right="-72"/>
              <w:rPr>
                <w:lang w:val="es-419"/>
              </w:rPr>
            </w:pPr>
            <w:r w:rsidRPr="003E3FD0">
              <w:rPr>
                <w:lang w:val="es-419"/>
              </w:rPr>
              <w:drawing>
                <wp:anchor distT="0" distB="0" distL="114300" distR="114300" simplePos="0" relativeHeight="251649024" behindDoc="0" locked="0" layoutInCell="1" allowOverlap="1" wp14:anchorId="4CCFC971" wp14:editId="03AD0370">
                  <wp:simplePos x="0" y="0"/>
                  <wp:positionH relativeFrom="column">
                    <wp:posOffset>-511</wp:posOffset>
                  </wp:positionH>
                  <wp:positionV relativeFrom="paragraph">
                    <wp:posOffset>-590270</wp:posOffset>
                  </wp:positionV>
                  <wp:extent cx="563552" cy="733425"/>
                  <wp:effectExtent l="0" t="0" r="8255" b="0"/>
                  <wp:wrapSquare wrapText="bothSides"/>
                  <wp:docPr id="227495988" name="Picture 22749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5973" name="Picture 227495973"/>
                          <pic:cNvPicPr>
                            <a:picLocks noChangeAspect="1"/>
                          </pic:cNvPicPr>
                        </pic:nvPicPr>
                        <pic:blipFill rotWithShape="1">
                          <a:blip r:embed="rId18" cstate="email">
                            <a:extLst>
                              <a:ext uri="{28A0092B-C50C-407E-A947-70E740481C1C}">
                                <a14:useLocalDpi xmlns:a14="http://schemas.microsoft.com/office/drawing/2010/main" val="0"/>
                              </a:ext>
                            </a:extLst>
                          </a:blip>
                          <a:srcRect/>
                          <a:stretch/>
                        </pic:blipFill>
                        <pic:spPr>
                          <a:xfrm>
                            <a:off x="0" y="0"/>
                            <a:ext cx="563552" cy="733425"/>
                          </a:xfrm>
                          <a:prstGeom prst="rect">
                            <a:avLst/>
                          </a:prstGeom>
                        </pic:spPr>
                      </pic:pic>
                    </a:graphicData>
                  </a:graphic>
                </wp:anchor>
              </w:drawing>
            </w:r>
          </w:p>
        </w:tc>
        <w:tc>
          <w:tcPr>
            <w:tcW w:w="7966" w:type="dxa"/>
          </w:tcPr>
          <w:p w14:paraId="30A5A7CA" w14:textId="4011E0AD" w:rsidR="00C301FC" w:rsidRPr="003E3FD0" w:rsidRDefault="007F0E88" w:rsidP="00C40734">
            <w:pPr>
              <w:rPr>
                <w:lang w:val="es-419"/>
              </w:rPr>
            </w:pPr>
            <w:hyperlink w:anchor="Sedimentation" w:history="1">
              <w:r w:rsidR="007D6866" w:rsidRPr="003E3FD0">
                <w:rPr>
                  <w:rStyle w:val="KeyWord"/>
                  <w:lang w:val="es-419"/>
                </w:rPr>
                <w:t>Sedimentación</w:t>
              </w:r>
            </w:hyperlink>
            <w:r w:rsidR="007D6866" w:rsidRPr="003E3FD0">
              <w:rPr>
                <w:lang w:val="es-419"/>
              </w:rPr>
              <w:t xml:space="preserve">: proceso físico por el cual se reduce la </w:t>
            </w:r>
            <w:hyperlink w:anchor="Turbidity" w:tooltip="turbidity" w:history="1">
              <w:r w:rsidR="007D6866" w:rsidRPr="003E3FD0">
                <w:rPr>
                  <w:rStyle w:val="KeyWord"/>
                  <w:lang w:val="es-419"/>
                </w:rPr>
                <w:t>turbidez</w:t>
              </w:r>
            </w:hyperlink>
            <w:r w:rsidR="007D6866" w:rsidRPr="003E3FD0">
              <w:rPr>
                <w:lang w:val="es-419"/>
              </w:rPr>
              <w:t xml:space="preserve"> del agua. La sedimentación puede ser algo tan simple como dejar que las partículas del agua decanten en el fondo de un balde o tanque. Algunas veces, se agregan </w:t>
            </w:r>
            <w:hyperlink w:anchor="Coagulant" w:history="1">
              <w:r w:rsidR="007D6866" w:rsidRPr="003E3FD0">
                <w:rPr>
                  <w:rStyle w:val="KeyWord"/>
                  <w:lang w:val="es-419"/>
                </w:rPr>
                <w:t>coagulantes</w:t>
              </w:r>
            </w:hyperlink>
            <w:r w:rsidR="007D6866" w:rsidRPr="003E3FD0">
              <w:rPr>
                <w:lang w:val="es-419"/>
              </w:rPr>
              <w:t xml:space="preserve"> para hacer que las partículas se agrupen y decanten más rápido. </w:t>
            </w:r>
          </w:p>
        </w:tc>
      </w:tr>
      <w:tr w:rsidR="00C301FC" w:rsidRPr="003E3FD0" w14:paraId="62D1976D" w14:textId="77777777" w:rsidTr="003377D4">
        <w:trPr>
          <w:trHeight w:val="1956"/>
        </w:trPr>
        <w:tc>
          <w:tcPr>
            <w:tcW w:w="1241" w:type="dxa"/>
          </w:tcPr>
          <w:p w14:paraId="75D4B3F9" w14:textId="77777777" w:rsidR="00C301FC" w:rsidRPr="003E3FD0" w:rsidRDefault="00C301FC" w:rsidP="00D94423">
            <w:pPr>
              <w:rPr>
                <w:lang w:val="es-419"/>
              </w:rPr>
            </w:pPr>
            <w:r w:rsidRPr="003E3FD0">
              <w:rPr>
                <w:lang w:val="es-419"/>
              </w:rPr>
              <w:lastRenderedPageBreak/>
              <w:drawing>
                <wp:anchor distT="0" distB="0" distL="114300" distR="114300" simplePos="0" relativeHeight="251651072" behindDoc="0" locked="0" layoutInCell="1" allowOverlap="1" wp14:anchorId="1542FFE6" wp14:editId="1F698514">
                  <wp:simplePos x="0" y="0"/>
                  <wp:positionH relativeFrom="column">
                    <wp:posOffset>-511</wp:posOffset>
                  </wp:positionH>
                  <wp:positionV relativeFrom="paragraph">
                    <wp:posOffset>-559221</wp:posOffset>
                  </wp:positionV>
                  <wp:extent cx="580283" cy="706755"/>
                  <wp:effectExtent l="0" t="0" r="0" b="0"/>
                  <wp:wrapSquare wrapText="bothSides"/>
                  <wp:docPr id="227495990" name="Picture 22749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5971" name="Picture 22749597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283" cy="706755"/>
                          </a:xfrm>
                          <a:prstGeom prst="rect">
                            <a:avLst/>
                          </a:prstGeom>
                        </pic:spPr>
                      </pic:pic>
                    </a:graphicData>
                  </a:graphic>
                </wp:anchor>
              </w:drawing>
            </w:r>
          </w:p>
        </w:tc>
        <w:tc>
          <w:tcPr>
            <w:tcW w:w="7966" w:type="dxa"/>
          </w:tcPr>
          <w:p w14:paraId="0D0A6501" w14:textId="09E3CE28" w:rsidR="00C301FC" w:rsidRPr="003E3FD0" w:rsidRDefault="007F0E88" w:rsidP="00C40734">
            <w:pPr>
              <w:rPr>
                <w:lang w:val="es-419"/>
              </w:rPr>
            </w:pPr>
            <w:hyperlink w:anchor="Filtration" w:tooltip="filtration" w:history="1">
              <w:r w:rsidR="007D6866" w:rsidRPr="003E3FD0">
                <w:rPr>
                  <w:rStyle w:val="KeyWord"/>
                  <w:lang w:val="es-419"/>
                </w:rPr>
                <w:t>Filtración</w:t>
              </w:r>
            </w:hyperlink>
            <w:r w:rsidR="007D6866" w:rsidRPr="003E3FD0">
              <w:rPr>
                <w:lang w:val="es-419"/>
              </w:rPr>
              <w:t xml:space="preserve">: proceso físico en el cual el agua pasa a través de algún medio filtrante, como la arena, la cerámica, una tela o una membrana. Los poros del medio filtrante son suficientemente grandes para permitir que el </w:t>
            </w:r>
            <w:proofErr w:type="gramStart"/>
            <w:r w:rsidR="007D6866" w:rsidRPr="003E3FD0">
              <w:rPr>
                <w:lang w:val="es-419"/>
              </w:rPr>
              <w:t>agua pase</w:t>
            </w:r>
            <w:proofErr w:type="gramEnd"/>
            <w:r w:rsidR="007D6866" w:rsidRPr="003E3FD0">
              <w:rPr>
                <w:lang w:val="es-419"/>
              </w:rPr>
              <w:t xml:space="preserve">, pero suficientemente pequeños para atrapar las partículas que están suspendidas en el agua. Las personas pueden usar la filtración después de la sedimentación para reducir aún más la turbidez y eliminar los </w:t>
            </w:r>
            <w:hyperlink w:anchor="Pathogen" w:tooltip="pathogens" w:history="1">
              <w:r w:rsidR="007D6866" w:rsidRPr="003E3FD0">
                <w:rPr>
                  <w:rStyle w:val="KeyWord"/>
                  <w:lang w:val="es-419"/>
                </w:rPr>
                <w:t>agentes patógenos</w:t>
              </w:r>
            </w:hyperlink>
            <w:r w:rsidR="007D6866" w:rsidRPr="003E3FD0">
              <w:rPr>
                <w:lang w:val="es-419"/>
              </w:rPr>
              <w:t>. Los filtros de bioarena, los filtros cerámicos y los filtros de membrana son algunos ejemplos de filtros domésticos de agua.</w:t>
            </w:r>
          </w:p>
        </w:tc>
      </w:tr>
      <w:tr w:rsidR="00C301FC" w:rsidRPr="003E3FD0" w14:paraId="64307F37" w14:textId="77777777" w:rsidTr="003377D4">
        <w:trPr>
          <w:trHeight w:val="1571"/>
        </w:trPr>
        <w:tc>
          <w:tcPr>
            <w:tcW w:w="1241" w:type="dxa"/>
          </w:tcPr>
          <w:p w14:paraId="1DAB160E" w14:textId="77777777" w:rsidR="00C301FC" w:rsidRPr="003E3FD0" w:rsidRDefault="00C301FC" w:rsidP="00D94423">
            <w:pPr>
              <w:rPr>
                <w:lang w:val="es-419"/>
              </w:rPr>
            </w:pPr>
            <w:r w:rsidRPr="003E3FD0">
              <w:rPr>
                <w:lang w:val="es-419"/>
              </w:rPr>
              <w:drawing>
                <wp:anchor distT="0" distB="0" distL="114300" distR="114300" simplePos="0" relativeHeight="251656192" behindDoc="0" locked="0" layoutInCell="1" allowOverlap="1" wp14:anchorId="4A9915CC" wp14:editId="5F4278E5">
                  <wp:simplePos x="0" y="0"/>
                  <wp:positionH relativeFrom="column">
                    <wp:posOffset>-511</wp:posOffset>
                  </wp:positionH>
                  <wp:positionV relativeFrom="paragraph">
                    <wp:posOffset>-673686</wp:posOffset>
                  </wp:positionV>
                  <wp:extent cx="539750" cy="818592"/>
                  <wp:effectExtent l="0" t="0" r="0" b="635"/>
                  <wp:wrapSquare wrapText="bothSides"/>
                  <wp:docPr id="227495991" name="Picture 22749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5968" name="Picture 227495968"/>
                          <pic:cNvPicPr>
                            <a:picLocks noChangeAspect="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39750" cy="818592"/>
                          </a:xfrm>
                          <a:prstGeom prst="rect">
                            <a:avLst/>
                          </a:prstGeom>
                          <a:ln>
                            <a:noFill/>
                          </a:ln>
                          <a:extLst>
                            <a:ext uri="{53640926-AAD7-44D8-BBD7-CCE9431645EC}">
                              <a14:shadowObscured xmlns:a14="http://schemas.microsoft.com/office/drawing/2010/main"/>
                            </a:ext>
                          </a:extLst>
                        </pic:spPr>
                      </pic:pic>
                    </a:graphicData>
                  </a:graphic>
                </wp:anchor>
              </w:drawing>
            </w:r>
          </w:p>
        </w:tc>
        <w:tc>
          <w:tcPr>
            <w:tcW w:w="7966" w:type="dxa"/>
          </w:tcPr>
          <w:p w14:paraId="26068BDE" w14:textId="734F86C4" w:rsidR="00C301FC" w:rsidRPr="003E3FD0" w:rsidRDefault="007F0E88" w:rsidP="003377D4">
            <w:pPr>
              <w:rPr>
                <w:lang w:val="es-419"/>
              </w:rPr>
            </w:pPr>
            <w:hyperlink w:anchor="Disinfection" w:tooltip="disinfection" w:history="1">
              <w:r w:rsidR="007D6866" w:rsidRPr="003E3FD0">
                <w:rPr>
                  <w:rStyle w:val="KeyWord"/>
                  <w:lang w:val="es-419"/>
                </w:rPr>
                <w:t>Desinfección</w:t>
              </w:r>
            </w:hyperlink>
            <w:r w:rsidR="007D6866" w:rsidRPr="003E3FD0">
              <w:rPr>
                <w:lang w:val="es-419"/>
              </w:rPr>
              <w:t xml:space="preserve">: proceso físico o químico que inactiva o mata los agentes patógenos del agua. Algunos métodos de desinfección doméstica son: el uso de cloro, la desinfección solar (SODIS), la luz ultravioleta, la pasteurización y el hervido. Muchos de estos métodos son más eficaces si ya se redujo la turbidez del agua mediante la sedimentación o la filtración. Los productos floculantes y desinfectantes combinan sustancias químicas que hacen que las partículas se agrupen y decanten (sedimentación), y sustancias químicas que inactivan los agentes patógenos del agua (desinfección). </w:t>
            </w:r>
          </w:p>
        </w:tc>
      </w:tr>
      <w:tr w:rsidR="00C301FC" w:rsidRPr="003E3FD0" w14:paraId="3BC26520" w14:textId="77777777" w:rsidTr="003377D4">
        <w:tc>
          <w:tcPr>
            <w:tcW w:w="1241" w:type="dxa"/>
            <w:vAlign w:val="center"/>
          </w:tcPr>
          <w:p w14:paraId="338D4A55" w14:textId="77777777" w:rsidR="00C301FC" w:rsidRPr="003E3FD0" w:rsidRDefault="00C301FC" w:rsidP="00D94423">
            <w:pPr>
              <w:rPr>
                <w:lang w:val="es-419"/>
              </w:rPr>
            </w:pPr>
            <w:r w:rsidRPr="003E3FD0">
              <w:rPr>
                <w:lang w:val="es-419"/>
              </w:rPr>
              <w:drawing>
                <wp:anchor distT="0" distB="0" distL="114300" distR="114300" simplePos="0" relativeHeight="251657216" behindDoc="0" locked="0" layoutInCell="1" allowOverlap="1" wp14:anchorId="7F671D08" wp14:editId="13FF5769">
                  <wp:simplePos x="0" y="0"/>
                  <wp:positionH relativeFrom="column">
                    <wp:posOffset>2540</wp:posOffset>
                  </wp:positionH>
                  <wp:positionV relativeFrom="paragraph">
                    <wp:posOffset>-452755</wp:posOffset>
                  </wp:positionV>
                  <wp:extent cx="608330" cy="657860"/>
                  <wp:effectExtent l="0" t="0" r="1270" b="8890"/>
                  <wp:wrapSquare wrapText="bothSides"/>
                  <wp:docPr id="227495992" name="Picture 22749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5972" name="Picture 22749597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330" cy="657860"/>
                          </a:xfrm>
                          <a:prstGeom prst="rect">
                            <a:avLst/>
                          </a:prstGeom>
                        </pic:spPr>
                      </pic:pic>
                    </a:graphicData>
                  </a:graphic>
                  <wp14:sizeRelH relativeFrom="margin">
                    <wp14:pctWidth>0</wp14:pctWidth>
                  </wp14:sizeRelH>
                  <wp14:sizeRelV relativeFrom="margin">
                    <wp14:pctHeight>0</wp14:pctHeight>
                  </wp14:sizeRelV>
                </wp:anchor>
              </w:drawing>
            </w:r>
          </w:p>
        </w:tc>
        <w:tc>
          <w:tcPr>
            <w:tcW w:w="7966" w:type="dxa"/>
            <w:vAlign w:val="center"/>
          </w:tcPr>
          <w:p w14:paraId="4E696131" w14:textId="2AAC76DD" w:rsidR="00C301FC" w:rsidRPr="003E3FD0" w:rsidRDefault="007F0E88" w:rsidP="00D94423">
            <w:pPr>
              <w:rPr>
                <w:lang w:val="es-419"/>
              </w:rPr>
            </w:pPr>
            <w:hyperlink w:anchor="SWS" w:tooltip="safe storage" w:history="1">
              <w:r w:rsidR="007D6866" w:rsidRPr="003E3FD0">
                <w:rPr>
                  <w:rStyle w:val="KeyWord"/>
                  <w:lang w:val="es-419"/>
                </w:rPr>
                <w:t>Almacenamiento seguro del agua</w:t>
              </w:r>
            </w:hyperlink>
            <w:r w:rsidR="007D6866" w:rsidRPr="003E3FD0">
              <w:rPr>
                <w:lang w:val="es-419"/>
              </w:rPr>
              <w:t>: mantener el agua en un recipiente de almacenamiento limpio y manipular el agua de forma higiénica. El almacenamiento es particularmente importante para evitar que se vuelva a contaminar el agua después del tratamiento. El recipiente de almacenamiento seguro ideal está limpio, es transparente, tiene tapa y usa un grifo o una abertura pequeña para servir el agua.</w:t>
            </w:r>
          </w:p>
        </w:tc>
      </w:tr>
    </w:tbl>
    <w:p w14:paraId="25B9BB0E" w14:textId="70561326" w:rsidR="00C301FC" w:rsidRPr="003E3FD0" w:rsidRDefault="00563BE5" w:rsidP="00834D7D">
      <w:pPr>
        <w:rPr>
          <w:lang w:val="es-419"/>
        </w:rPr>
      </w:pPr>
      <w:r w:rsidRPr="003E3FD0">
        <w:rPr>
          <w:lang w:val="es-419"/>
        </w:rPr>
        <w:t xml:space="preserve">Los ingenieros siguen los mismos pasos (sedimentación, filtración y desinfección) para tratar el agua cuando diseñan sistemas grandes destinados a comunidades enteras. En todo sistema de tratamiento —ya sea los que se diseñan para una casa como para una comunidad entera— combinar diversos pasos puede hacer que el tratamiento del agua sea más eficaz. Cuando se combinan varios métodos para prevenir y reducir la contaminación del agua de consumo, se adopta un </w:t>
      </w:r>
      <w:hyperlink w:anchor="MBA" w:tooltip="multi-barrier approach" w:history="1">
        <w:r w:rsidRPr="003E3FD0">
          <w:rPr>
            <w:rStyle w:val="KeyWord"/>
            <w:lang w:val="es-419"/>
          </w:rPr>
          <w:t>método de barreras múltiples</w:t>
        </w:r>
      </w:hyperlink>
      <w:r w:rsidRPr="003E3FD0">
        <w:rPr>
          <w:lang w:val="es-419"/>
        </w:rPr>
        <w:t xml:space="preserve"> (consulte la Sección </w:t>
      </w:r>
      <w:r w:rsidR="00C301FC" w:rsidRPr="003E3FD0">
        <w:rPr>
          <w:lang w:val="es-419"/>
        </w:rPr>
        <w:fldChar w:fldCharType="begin"/>
      </w:r>
      <w:r w:rsidR="00C301FC" w:rsidRPr="003E3FD0">
        <w:rPr>
          <w:lang w:val="es-419"/>
        </w:rPr>
        <w:instrText xml:space="preserve"> REF _Ref475089015 \r \h  \* MERGEFORMAT </w:instrText>
      </w:r>
      <w:r w:rsidR="00C301FC" w:rsidRPr="003E3FD0">
        <w:rPr>
          <w:lang w:val="es-419"/>
        </w:rPr>
      </w:r>
      <w:r w:rsidR="00C301FC" w:rsidRPr="003E3FD0">
        <w:rPr>
          <w:lang w:val="es-419"/>
        </w:rPr>
        <w:fldChar w:fldCharType="separate"/>
      </w:r>
      <w:r w:rsidR="00F54C63">
        <w:rPr>
          <w:lang w:val="es-419"/>
        </w:rPr>
        <w:t>3</w:t>
      </w:r>
      <w:r w:rsidR="00C301FC" w:rsidRPr="003E3FD0">
        <w:rPr>
          <w:lang w:val="es-419"/>
        </w:rPr>
        <w:fldChar w:fldCharType="end"/>
      </w:r>
      <w:r w:rsidRPr="003E3FD0">
        <w:rPr>
          <w:lang w:val="es-419"/>
        </w:rPr>
        <w:t xml:space="preserve">). </w:t>
      </w:r>
    </w:p>
    <w:p w14:paraId="310B918A" w14:textId="4E9FF080" w:rsidR="00194CA2" w:rsidRPr="003E3FD0" w:rsidRDefault="00C301FC" w:rsidP="00834D7D">
      <w:pPr>
        <w:rPr>
          <w:lang w:val="es-419"/>
        </w:rPr>
      </w:pPr>
      <w:r w:rsidRPr="003E3FD0">
        <w:rPr>
          <w:lang w:val="es-419"/>
        </w:rPr>
        <w:t xml:space="preserve">El TANDAS no es nuevo. Por siglos, las familias han usado varios métodos para mejorar la calidad del agua que consumen. La promoción del TANDAS se ha incrementado en las últimas dos décadas, a medida que los investigadores y los implementadores fueron reconociendo la eficacia del TANDAS para evitar que las personas sufran de diarrea. En base a 67 encuestas nacionales, se calcula que un 33% de las familias de países de ingresos bajos e intermedios trata el agua de consumo en el hogar </w:t>
      </w:r>
      <w:r w:rsidRPr="003E3FD0">
        <w:rPr>
          <w:lang w:val="es-419"/>
        </w:rPr>
        <w:fldChar w:fldCharType="begin"/>
      </w:r>
      <w:r w:rsidR="003A53A8" w:rsidRPr="003E3FD0">
        <w:rPr>
          <w:lang w:val="es-419"/>
        </w:rPr>
        <w:instrText xml:space="preserve"> ADDIN ZOTERO_ITEM CSL_CITATION {"citationID":"ulv5is7t3","properties":{"formattedCitation":"(Rosa &amp; Clasen, 2010)","plainCitation":"(Rosa &amp; Clasen, 2010)"},"citationItems":[{"id":774,"uris":["http://zotero.org/groups/530684/items/2VK9T6GK"],"uri":["http://zotero.org/groups/530684/items/2VK9T6GK"],"itemData":{"id":774,"type":"article-journal","title":"Estimating the Scope of Household Water Treatment in Low- and Medium-Income Countries","container-title":"American Journal of Tropical Medicine and Hygiene","page":"289-300","volume":"82","issue":"2","source":"CrossRef","DOI":"10.4269/ajtmh.2010.09-0382","ISSN":"0002-9637","language":"en","author":[{"family":"Rosa","given":"G."},{"family":"Clasen","given":"T."}],"issued":{"date-parts":[["2010",2,1]]}}}],"schema":"https://github.com/citation-style-language/schema/raw/master/csl-citation.json"} </w:instrText>
      </w:r>
      <w:r w:rsidRPr="003E3FD0">
        <w:rPr>
          <w:lang w:val="es-419"/>
        </w:rPr>
        <w:fldChar w:fldCharType="separate"/>
      </w:r>
      <w:r w:rsidRPr="003E3FD0">
        <w:rPr>
          <w:rFonts w:cs="Arial"/>
          <w:lang w:val="es-419"/>
        </w:rPr>
        <w:t xml:space="preserve">(Rosa y </w:t>
      </w:r>
      <w:proofErr w:type="spellStart"/>
      <w:r w:rsidRPr="003E3FD0">
        <w:rPr>
          <w:rFonts w:cs="Arial"/>
          <w:lang w:val="es-419"/>
        </w:rPr>
        <w:t>Clasen</w:t>
      </w:r>
      <w:proofErr w:type="spellEnd"/>
      <w:r w:rsidRPr="003E3FD0">
        <w:rPr>
          <w:rFonts w:cs="Arial"/>
          <w:lang w:val="es-419"/>
        </w:rPr>
        <w:t>, 2010)</w:t>
      </w:r>
      <w:r w:rsidRPr="003E3FD0">
        <w:rPr>
          <w:lang w:val="es-419"/>
        </w:rPr>
        <w:fldChar w:fldCharType="end"/>
      </w:r>
      <w:r w:rsidRPr="003E3FD0">
        <w:rPr>
          <w:lang w:val="es-419"/>
        </w:rPr>
        <w:t xml:space="preserve">. Hervir el agua es la práctica más común de tratamiento doméstico del agua </w:t>
      </w:r>
      <w:r w:rsidRPr="003E3FD0">
        <w:rPr>
          <w:lang w:val="es-419"/>
        </w:rPr>
        <w:fldChar w:fldCharType="begin"/>
      </w:r>
      <w:r w:rsidR="003A53A8" w:rsidRPr="003E3FD0">
        <w:rPr>
          <w:lang w:val="es-419"/>
        </w:rPr>
        <w:instrText xml:space="preserve"> ADDIN ZOTERO_ITEM CSL_CITATION {"citationID":"11mnp9frrk","properties":{"formattedCitation":"(Rosa &amp; Clasen, 2010)","plainCitation":"(Rosa &amp; Clasen, 2010)"},"citationItems":[{"id":774,"uris":["http://zotero.org/groups/530684/items/2VK9T6GK"],"uri":["http://zotero.org/groups/530684/items/2VK9T6GK"],"itemData":{"id":774,"type":"article-journal","title":"Estimating the Scope of Household Water Treatment in Low- and Medium-Income Countries","container-title":"American Journal of Tropical Medicine and Hygiene","page":"289-300","volume":"82","issue":"2","source":"CrossRef","DOI":"10.4269/ajtmh.2010.09-0382","ISSN":"0002-9637","language":"en","author":[{"family":"Rosa","given":"G."},{"family":"Clasen","given":"T."}],"issued":{"date-parts":[["2010",2,1]]}}}],"schema":"https://github.com/citation-style-language/schema/raw/master/csl-citation.json"} </w:instrText>
      </w:r>
      <w:r w:rsidRPr="003E3FD0">
        <w:rPr>
          <w:lang w:val="es-419"/>
        </w:rPr>
        <w:fldChar w:fldCharType="separate"/>
      </w:r>
      <w:r w:rsidRPr="003E3FD0">
        <w:rPr>
          <w:rFonts w:cs="Arial"/>
          <w:lang w:val="es-419"/>
        </w:rPr>
        <w:t xml:space="preserve">(Rosa y </w:t>
      </w:r>
      <w:proofErr w:type="spellStart"/>
      <w:r w:rsidRPr="003E3FD0">
        <w:rPr>
          <w:rFonts w:cs="Arial"/>
          <w:lang w:val="es-419"/>
        </w:rPr>
        <w:t>Clasen</w:t>
      </w:r>
      <w:proofErr w:type="spellEnd"/>
      <w:r w:rsidRPr="003E3FD0">
        <w:rPr>
          <w:rFonts w:cs="Arial"/>
          <w:lang w:val="es-419"/>
        </w:rPr>
        <w:t>, 2010)</w:t>
      </w:r>
      <w:r w:rsidRPr="003E3FD0">
        <w:rPr>
          <w:lang w:val="es-419"/>
        </w:rPr>
        <w:fldChar w:fldCharType="end"/>
      </w:r>
      <w:r w:rsidRPr="003E3FD0">
        <w:rPr>
          <w:lang w:val="es-419"/>
        </w:rPr>
        <w:t xml:space="preserve">. La mayoría de las soluciones de TANDAS de bajo costo están diseñadas para eliminar o inactivar los agentes patógenos de las heces de los seres humanos y de los animales. Es posible que algunos sistemas de TANDAS eliminen también ciertas sustancias químicas, como el arsénico o el hierro. </w:t>
      </w:r>
    </w:p>
    <w:p w14:paraId="232CED55" w14:textId="28BE3F98" w:rsidR="00A71B35" w:rsidRPr="003E3FD0" w:rsidRDefault="00543BE3" w:rsidP="00A71B35">
      <w:pPr>
        <w:pStyle w:val="Heading1"/>
        <w:rPr>
          <w:lang w:val="es-419"/>
        </w:rPr>
      </w:pPr>
      <w:bookmarkStart w:id="3" w:name="_Toc503533407"/>
      <w:r w:rsidRPr="003E3FD0">
        <w:rPr>
          <w:lang w:val="es-419"/>
        </w:rPr>
        <w:t>¿Qué es el</w:t>
      </w:r>
      <w:bookmarkStart w:id="4" w:name="_Ref475089015"/>
      <w:r w:rsidRPr="003E3FD0">
        <w:rPr>
          <w:lang w:val="es-419"/>
        </w:rPr>
        <w:t xml:space="preserve"> método de barreras múltiples</w:t>
      </w:r>
      <w:bookmarkEnd w:id="4"/>
      <w:r w:rsidRPr="003E3FD0">
        <w:rPr>
          <w:lang w:val="es-419"/>
        </w:rPr>
        <w:t xml:space="preserve"> para obtener agua potable?</w:t>
      </w:r>
      <w:bookmarkEnd w:id="3"/>
    </w:p>
    <w:p w14:paraId="67676E31" w14:textId="44AC081F" w:rsidR="00A71B35" w:rsidRPr="003E3FD0" w:rsidRDefault="00A71B35" w:rsidP="00A71B35">
      <w:pPr>
        <w:rPr>
          <w:lang w:val="es-419"/>
        </w:rPr>
      </w:pPr>
      <w:r w:rsidRPr="003E3FD0">
        <w:rPr>
          <w:lang w:val="es-419"/>
        </w:rPr>
        <w:t xml:space="preserve">Todos los sistemas de suministro de agua tienen varios puntos en los cuales los contaminantes podrían ingresar en el agua y hacer que sea insegura. Usar un método de </w:t>
      </w:r>
      <w:r w:rsidRPr="003E3FD0">
        <w:rPr>
          <w:lang w:val="es-419"/>
        </w:rPr>
        <w:lastRenderedPageBreak/>
        <w:t>barreras múltiples es la mejor forma de asegurarse de que las personas beban agua segura. El método de barreras múltiples usa una combinación de tecnologías y hábitos para:</w:t>
      </w:r>
    </w:p>
    <w:p w14:paraId="05FB3F9F" w14:textId="45DE0DD9" w:rsidR="00A71B35" w:rsidRPr="003E3FD0" w:rsidRDefault="00A71B35" w:rsidP="00A71B35">
      <w:pPr>
        <w:pStyle w:val="Bullets"/>
        <w:rPr>
          <w:lang w:val="es-419"/>
        </w:rPr>
      </w:pPr>
      <w:r w:rsidRPr="003E3FD0">
        <w:rPr>
          <w:i/>
          <w:lang w:val="es-419"/>
        </w:rPr>
        <w:t>Proteger la fuente de agua</w:t>
      </w:r>
      <w:r w:rsidRPr="003E3FD0">
        <w:rPr>
          <w:lang w:val="es-419"/>
        </w:rPr>
        <w:t xml:space="preserve"> contra los contaminantes; por ejemplo, al emplazar letrinas adecuadamente, restringir el acceso a la fuente de agua y usar métodos de eliminación segura de residuos.</w:t>
      </w:r>
    </w:p>
    <w:p w14:paraId="09E2C7C0" w14:textId="5A94DA29" w:rsidR="00F17065" w:rsidRPr="003E3FD0" w:rsidRDefault="00A71B35" w:rsidP="00F17065">
      <w:pPr>
        <w:pStyle w:val="Bullets"/>
        <w:rPr>
          <w:lang w:val="es-419"/>
        </w:rPr>
      </w:pPr>
      <w:r w:rsidRPr="003E3FD0">
        <w:rPr>
          <w:i/>
          <w:lang w:val="es-419"/>
        </w:rPr>
        <w:t>Transportar el agua de forma segura</w:t>
      </w:r>
      <w:r w:rsidRPr="003E3FD0">
        <w:rPr>
          <w:lang w:val="es-419"/>
        </w:rPr>
        <w:t xml:space="preserve"> a los hogares y dentro de ellos; por ejemplo, al monitorear las redes de distribución, añadir </w:t>
      </w:r>
      <w:hyperlink w:anchor="Residual" w:tooltip="residual disinfectant" w:history="1">
        <w:r w:rsidRPr="003E3FD0">
          <w:rPr>
            <w:rStyle w:val="KeyWord"/>
            <w:lang w:val="es-419"/>
          </w:rPr>
          <w:t>desinfectantes residuales</w:t>
        </w:r>
      </w:hyperlink>
      <w:r w:rsidRPr="003E3FD0">
        <w:rPr>
          <w:lang w:val="es-419"/>
        </w:rPr>
        <w:t>, usar recipientes limpios con tapa y manipular el agua de manera segura cada vez que se transfiere a un vaso u otro recipiente.</w:t>
      </w:r>
    </w:p>
    <w:p w14:paraId="13AB1DA8" w14:textId="0D47CFEC" w:rsidR="00A71B35" w:rsidRPr="003E3FD0" w:rsidRDefault="00F17065" w:rsidP="00F17065">
      <w:pPr>
        <w:pStyle w:val="Bullets"/>
        <w:rPr>
          <w:lang w:val="es-419"/>
        </w:rPr>
      </w:pPr>
      <w:r w:rsidRPr="003E3FD0">
        <w:rPr>
          <w:i/>
          <w:lang w:val="es-419"/>
        </w:rPr>
        <w:t>Tratar el agua</w:t>
      </w:r>
      <w:r w:rsidRPr="003E3FD0">
        <w:rPr>
          <w:lang w:val="es-419"/>
        </w:rPr>
        <w:t xml:space="preserve"> para eliminar o inactivar contaminantes; por ejemplo, al usar sistemas de tratamiento de agua a nivel domiciliario y/o centralizado. Independientemente de la magnitud del sistema, las personas pueden elegir aplicar las barreras múltiples (sedimentación, filtración y desinfección) en base a los riesgos identificados.</w:t>
      </w:r>
    </w:p>
    <w:p w14:paraId="269D62B1" w14:textId="48EB52C5" w:rsidR="00A71B35" w:rsidRPr="003E3FD0" w:rsidRDefault="00A71B35" w:rsidP="00A71B35">
      <w:pPr>
        <w:pStyle w:val="Bullets"/>
        <w:rPr>
          <w:lang w:val="es-419"/>
        </w:rPr>
      </w:pPr>
      <w:r w:rsidRPr="003E3FD0">
        <w:rPr>
          <w:i/>
          <w:lang w:val="es-419"/>
        </w:rPr>
        <w:t>Almacenar y manipular el agua de forma segura</w:t>
      </w:r>
      <w:r w:rsidRPr="003E3FD0">
        <w:rPr>
          <w:lang w:val="es-419"/>
        </w:rPr>
        <w:t xml:space="preserve"> para evitar la contaminación antes y después del tratamiento; por ejemplo, al monitorear y mantener los tanques de almacenamiento de agua regularmente y usar un recipiente limpio con tapa y grifo para almacenar el agua tratada.</w:t>
      </w:r>
    </w:p>
    <w:p w14:paraId="683E4A22" w14:textId="5A4E2E4F" w:rsidR="00A82332" w:rsidRPr="003E3FD0" w:rsidRDefault="002A2771" w:rsidP="00A71B35">
      <w:pPr>
        <w:rPr>
          <w:lang w:val="es-419"/>
        </w:rPr>
      </w:pPr>
      <w:r w:rsidRPr="003E3FD0">
        <w:rPr>
          <w:lang w:val="es-419"/>
        </w:rPr>
        <w:t>Con frecuencia, las personas se centran en una tecnología específica de tratamiento, sin pensar en cómo pueden agregar otras barreras que aumenten la seguridad del agua. Usar un método de barreras múltiples es importante porque, si falla una barrera, es posible que el agua continúe siendo segura.</w:t>
      </w:r>
    </w:p>
    <w:p w14:paraId="777B9254" w14:textId="4B869EC2" w:rsidR="00194CA2" w:rsidRDefault="00A82332" w:rsidP="00A71B35">
      <w:pPr>
        <w:rPr>
          <w:lang w:val="es-419"/>
        </w:rPr>
      </w:pPr>
      <w:r w:rsidRPr="003E3FD0">
        <w:rPr>
          <w:lang w:val="es-419"/>
        </w:rPr>
        <mc:AlternateContent>
          <mc:Choice Requires="wpg">
            <w:drawing>
              <wp:inline distT="0" distB="0" distL="0" distR="0" wp14:anchorId="4B9581AF" wp14:editId="3492F8C2">
                <wp:extent cx="5846445" cy="3408218"/>
                <wp:effectExtent l="0" t="0" r="20955" b="20955"/>
                <wp:docPr id="12" name="Group 12"/>
                <wp:cNvGraphicFramePr/>
                <a:graphic xmlns:a="http://schemas.openxmlformats.org/drawingml/2006/main">
                  <a:graphicData uri="http://schemas.microsoft.com/office/word/2010/wordprocessingGroup">
                    <wpg:wgp>
                      <wpg:cNvGrpSpPr/>
                      <wpg:grpSpPr>
                        <a:xfrm>
                          <a:off x="0" y="0"/>
                          <a:ext cx="5846445" cy="3408218"/>
                          <a:chOff x="0" y="0"/>
                          <a:chExt cx="5980297" cy="3486626"/>
                        </a:xfrm>
                      </wpg:grpSpPr>
                      <wpg:grpSp>
                        <wpg:cNvPr id="3" name="Group 3"/>
                        <wpg:cNvGrpSpPr/>
                        <wpg:grpSpPr>
                          <a:xfrm>
                            <a:off x="0" y="133350"/>
                            <a:ext cx="5979795" cy="3353276"/>
                            <a:chOff x="0" y="0"/>
                            <a:chExt cx="5980430" cy="3353663"/>
                          </a:xfrm>
                        </wpg:grpSpPr>
                        <wpg:grpSp>
                          <wpg:cNvPr id="227495969" name="Group 5"/>
                          <wpg:cNvGrpSpPr/>
                          <wpg:grpSpPr>
                            <a:xfrm>
                              <a:off x="74428" y="0"/>
                              <a:ext cx="5859733" cy="1709962"/>
                              <a:chOff x="68646" y="59855"/>
                              <a:chExt cx="8432994" cy="2462903"/>
                            </a:xfrm>
                          </wpg:grpSpPr>
                          <pic:pic xmlns:pic="http://schemas.openxmlformats.org/drawingml/2006/picture">
                            <pic:nvPicPr>
                              <pic:cNvPr id="227495970" name="Picture 227495970"/>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6072677" y="425724"/>
                                <a:ext cx="761380" cy="1015410"/>
                              </a:xfrm>
                              <a:prstGeom prst="rect">
                                <a:avLst/>
                              </a:prstGeom>
                            </pic:spPr>
                          </pic:pic>
                          <pic:pic xmlns:pic="http://schemas.openxmlformats.org/drawingml/2006/picture">
                            <pic:nvPicPr>
                              <pic:cNvPr id="227495971" name="Picture 227495971"/>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5126838" y="437972"/>
                                <a:ext cx="766678" cy="937050"/>
                              </a:xfrm>
                              <a:prstGeom prst="rect">
                                <a:avLst/>
                              </a:prstGeom>
                            </pic:spPr>
                          </pic:pic>
                          <pic:pic xmlns:pic="http://schemas.openxmlformats.org/drawingml/2006/picture">
                            <pic:nvPicPr>
                              <pic:cNvPr id="227495972" name="Picture 227495972"/>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7131494" y="150949"/>
                                <a:ext cx="1279773" cy="1389271"/>
                              </a:xfrm>
                              <a:prstGeom prst="rect">
                                <a:avLst/>
                              </a:prstGeom>
                            </pic:spPr>
                          </pic:pic>
                          <pic:pic xmlns:pic="http://schemas.openxmlformats.org/drawingml/2006/picture">
                            <pic:nvPicPr>
                              <pic:cNvPr id="227495973" name="Picture 227495973"/>
                              <pic:cNvPicPr>
                                <a:picLocks noChangeAspect="1"/>
                              </pic:cNvPicPr>
                            </pic:nvPicPr>
                            <pic:blipFill rotWithShape="1">
                              <a:blip r:embed="rId18" cstate="email">
                                <a:extLst>
                                  <a:ext uri="{28A0092B-C50C-407E-A947-70E740481C1C}">
                                    <a14:useLocalDpi xmlns:a14="http://schemas.microsoft.com/office/drawing/2010/main" val="0"/>
                                  </a:ext>
                                </a:extLst>
                              </a:blip>
                              <a:srcRect/>
                              <a:stretch/>
                            </pic:blipFill>
                            <pic:spPr>
                              <a:xfrm>
                                <a:off x="4057625" y="488518"/>
                                <a:ext cx="729420" cy="952616"/>
                              </a:xfrm>
                              <a:prstGeom prst="rect">
                                <a:avLst/>
                              </a:prstGeom>
                            </pic:spPr>
                          </pic:pic>
                          <pic:pic xmlns:pic="http://schemas.openxmlformats.org/drawingml/2006/picture">
                            <pic:nvPicPr>
                              <pic:cNvPr id="227495974" name="Picture 227495974"/>
                              <pic:cNvPicPr>
                                <a:picLocks noChangeAspect="1"/>
                              </pic:cNvPicPr>
                            </pic:nvPicPr>
                            <pic:blipFill>
                              <a:blip r:embed="rId24" cstate="email">
                                <a:extLst>
                                  <a:ext uri="{28A0092B-C50C-407E-A947-70E740481C1C}">
                                    <a14:useLocalDpi xmlns:a14="http://schemas.microsoft.com/office/drawing/2010/main" val="0"/>
                                  </a:ext>
                                </a:extLst>
                              </a:blip>
                              <a:stretch>
                                <a:fillRect/>
                              </a:stretch>
                            </pic:blipFill>
                            <pic:spPr>
                              <a:xfrm>
                                <a:off x="1876293" y="59855"/>
                                <a:ext cx="1806828" cy="1573685"/>
                              </a:xfrm>
                              <a:prstGeom prst="rect">
                                <a:avLst/>
                              </a:prstGeom>
                            </pic:spPr>
                          </pic:pic>
                          <pic:pic xmlns:pic="http://schemas.openxmlformats.org/drawingml/2006/picture">
                            <pic:nvPicPr>
                              <pic:cNvPr id="227495975" name="Picture 227495975"/>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151149" y="197062"/>
                                <a:ext cx="1550093" cy="1343160"/>
                              </a:xfrm>
                              <a:prstGeom prst="rect">
                                <a:avLst/>
                              </a:prstGeom>
                            </pic:spPr>
                          </pic:pic>
                          <wps:wsp>
                            <wps:cNvPr id="227495976" name="TextBox 12"/>
                            <wps:cNvSpPr txBox="1"/>
                            <wps:spPr>
                              <a:xfrm>
                                <a:off x="68646" y="1748540"/>
                                <a:ext cx="1555958" cy="774218"/>
                              </a:xfrm>
                              <a:prstGeom prst="rect">
                                <a:avLst/>
                              </a:prstGeom>
                              <a:noFill/>
                            </wps:spPr>
                            <wps:txbx>
                              <w:txbxContent>
                                <w:p w14:paraId="4EE57301"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 xml:space="preserve">Protección </w:t>
                                  </w:r>
                                </w:p>
                                <w:p w14:paraId="5379D6B6"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 la fuente de agua</w:t>
                                  </w:r>
                                </w:p>
                              </w:txbxContent>
                            </wps:txbx>
                            <wps:bodyPr wrap="square" rtlCol="0">
                              <a:noAutofit/>
                            </wps:bodyPr>
                          </wps:wsp>
                          <wps:wsp>
                            <wps:cNvPr id="227495977" name="TextBox 13"/>
                            <wps:cNvSpPr txBox="1"/>
                            <wps:spPr>
                              <a:xfrm>
                                <a:off x="1896730" y="1748636"/>
                                <a:ext cx="1865080" cy="699110"/>
                              </a:xfrm>
                              <a:prstGeom prst="rect">
                                <a:avLst/>
                              </a:prstGeom>
                              <a:noFill/>
                            </wps:spPr>
                            <wps:txbx>
                              <w:txbxContent>
                                <w:p w14:paraId="042EECCC"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Transporte seguro</w:t>
                                  </w:r>
                                </w:p>
                                <w:p w14:paraId="173EF812"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del agua</w:t>
                                  </w:r>
                                </w:p>
                              </w:txbxContent>
                            </wps:txbx>
                            <wps:bodyPr wrap="square" rtlCol="0">
                              <a:noAutofit/>
                            </wps:bodyPr>
                          </wps:wsp>
                          <wps:wsp>
                            <wps:cNvPr id="227495978" name="TextBox 14"/>
                            <wps:cNvSpPr txBox="1"/>
                            <wps:spPr>
                              <a:xfrm>
                                <a:off x="4210243" y="1797029"/>
                                <a:ext cx="2288176" cy="650975"/>
                              </a:xfrm>
                              <a:prstGeom prst="rect">
                                <a:avLst/>
                              </a:prstGeom>
                              <a:noFill/>
                            </wps:spPr>
                            <wps:txbx>
                              <w:txbxContent>
                                <w:p w14:paraId="65BF9996"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 xml:space="preserve">Tratamiento </w:t>
                                  </w:r>
                                </w:p>
                                <w:p w14:paraId="0274018A"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del agua</w:t>
                                  </w:r>
                                </w:p>
                              </w:txbxContent>
                            </wps:txbx>
                            <wps:bodyPr wrap="square" rtlCol="0">
                              <a:noAutofit/>
                            </wps:bodyPr>
                          </wps:wsp>
                          <wps:wsp>
                            <wps:cNvPr id="227495979" name="TextBox 15"/>
                            <wps:cNvSpPr txBox="1"/>
                            <wps:spPr>
                              <a:xfrm>
                                <a:off x="6804837" y="1748252"/>
                                <a:ext cx="1696803" cy="774368"/>
                              </a:xfrm>
                              <a:prstGeom prst="rect">
                                <a:avLst/>
                              </a:prstGeom>
                              <a:noFill/>
                            </wps:spPr>
                            <wps:txbx>
                              <w:txbxContent>
                                <w:p w14:paraId="376BA9C8" w14:textId="32E3FBA8"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proofErr w:type="gramStart"/>
                                  <w:r>
                                    <w:rPr>
                                      <w:rFonts w:ascii="Arial" w:eastAsia="MS PGothic" w:hAnsi="Arial" w:cs="Arial"/>
                                      <w:color w:val="404040" w:themeColor="text1"/>
                                      <w:kern w:val="24"/>
                                      <w:sz w:val="20"/>
                                    </w:rPr>
                                    <w:t>Almacena-miento</w:t>
                                  </w:r>
                                  <w:proofErr w:type="gramEnd"/>
                                  <w:r>
                                    <w:rPr>
                                      <w:rFonts w:ascii="Arial" w:eastAsia="MS PGothic" w:hAnsi="Arial" w:cs="Arial"/>
                                      <w:color w:val="404040" w:themeColor="text1"/>
                                      <w:kern w:val="24"/>
                                      <w:sz w:val="20"/>
                                    </w:rPr>
                                    <w:t xml:space="preserve"> seguro</w:t>
                                  </w:r>
                                </w:p>
                                <w:p w14:paraId="385D1C4D"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del agua</w:t>
                                  </w:r>
                                </w:p>
                              </w:txbxContent>
                            </wps:txbx>
                            <wps:bodyPr wrap="square" rtlCol="0">
                              <a:noAutofit/>
                            </wps:bodyPr>
                          </wps:wsp>
                          <wps:wsp>
                            <wps:cNvPr id="227495980" name="TextBox 16"/>
                            <wps:cNvSpPr txBox="1"/>
                            <wps:spPr>
                              <a:xfrm>
                                <a:off x="3741869" y="1441134"/>
                                <a:ext cx="3305711" cy="355895"/>
                              </a:xfrm>
                              <a:prstGeom prst="rect">
                                <a:avLst/>
                              </a:prstGeom>
                              <a:noFill/>
                            </wps:spPr>
                            <wps:txbx>
                              <w:txbxContent>
                                <w:p w14:paraId="67137AC1" w14:textId="6B45DDEF"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14"/>
                                    </w:rPr>
                                    <w:t>Sedimentación           Filtración           Desinfección</w:t>
                                  </w:r>
                                </w:p>
                              </w:txbxContent>
                            </wps:txbx>
                            <wps:bodyPr wrap="square" rtlCol="0">
                              <a:noAutofit/>
                            </wps:bodyPr>
                          </wps:wsp>
                        </wpg:grpSp>
                        <wps:wsp>
                          <wps:cNvPr id="227495985" name="Text Box 227495985"/>
                          <wps:cNvSpPr txBox="1"/>
                          <wps:spPr>
                            <a:xfrm>
                              <a:off x="0" y="1765005"/>
                              <a:ext cx="5980430" cy="1588658"/>
                            </a:xfrm>
                            <a:prstGeom prst="rect">
                              <a:avLst/>
                            </a:prstGeom>
                            <a:solidFill>
                              <a:srgbClr val="2EAEDA"/>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593492" w14:textId="76461E41" w:rsidR="007F0E88" w:rsidRPr="00B529AD" w:rsidRDefault="007F0E88" w:rsidP="00A82332">
                                <w:pPr>
                                  <w:pStyle w:val="PullQuote1"/>
                                </w:pPr>
                                <w:r>
                                  <w:t xml:space="preserve">Pensemos en el TANDAS como un sistema que combina muchas barreras para tratar riesgos identificados. Combinar correctamente la sedimentación, la filtración, la desinfección y el almacenamiento seguro hará que el sistema de TANDAS sea más eficaz. Combinar el TANDAS con la protección de la fuente y el transporte seguro agrega más barreras para reducir los riesgos.  Para más información sobre las formas de proteger la seguridad del agua de consumo, consulte el documento </w:t>
                                </w:r>
                                <w:r w:rsidRPr="00643949">
                                  <w:rPr>
                                    <w:i/>
                                  </w:rPr>
                                  <w:t>Resumen técnico de CAWST: Método de barreras múltiples para obtener agua potable</w:t>
                                </w:r>
                                <w:r>
                                  <w:t>.</w:t>
                                </w:r>
                              </w:p>
                            </w:txbxContent>
                          </wps:txbx>
                          <wps:bodyPr rot="0" spcFirstLastPara="0" vertOverflow="overflow" horzOverflow="overflow" vert="horz" wrap="square" lIns="216000" tIns="216000" rIns="216000" bIns="216000" numCol="1" spcCol="0" rtlCol="0" fromWordArt="0" anchor="ctr" anchorCtr="0" forceAA="0" compatLnSpc="1">
                            <a:prstTxWarp prst="textNoShape">
                              <a:avLst/>
                            </a:prstTxWarp>
                            <a:noAutofit/>
                          </wps:bodyPr>
                        </wps:wsp>
                      </wpg:grpSp>
                      <wps:wsp>
                        <wps:cNvPr id="10" name="Rectangle 10"/>
                        <wps:cNvSpPr/>
                        <wps:spPr>
                          <a:xfrm>
                            <a:off x="0" y="0"/>
                            <a:ext cx="5980297" cy="3486449"/>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9581AF" id="Group 12" o:spid="_x0000_s1026" style="width:460.35pt;height:268.35pt;mso-position-horizontal-relative:char;mso-position-vertical-relative:line" coordsize="59802,34866" o:gfxdata="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&#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">
                <v:group id="Group 3" o:spid="_x0000_s1027" style="position:absolute;top:1333;width:59797;height:33533" coordsize="59804,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8" style="position:absolute;left:744;width:58597;height:17099" coordorigin="686,598" coordsize="84329,2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495970" o:spid="_x0000_s1029" type="#_x0000_t75" style="position:absolute;left:60726;top:4257;width:7614;height:1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">
                      <v:imagedata r:id="rId26" o:title=""/>
                    </v:shape>
                    <v:shape id="Picture 227495971" o:spid="_x0000_s1030" type="#_x0000_t75" style="position:absolute;left:51268;top:4379;width:7667;height:9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">
                      <v:imagedata r:id="rId27" o:title=""/>
                    </v:shape>
                    <v:shape id="Picture 227495972" o:spid="_x0000_s1031" type="#_x0000_t75" style="position:absolute;left:71314;top:1509;width:12798;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">
                      <v:imagedata r:id="rId28" o:title=""/>
                    </v:shape>
                    <v:shape id="Picture 227495973" o:spid="_x0000_s1032" type="#_x0000_t75" style="position:absolute;left:40576;top:4885;width:7294;height: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">
                      <v:imagedata r:id="rId29" o:title=""/>
                    </v:shape>
                    <v:shape id="Picture 227495974" o:spid="_x0000_s1033" type="#_x0000_t75" style="position:absolute;left:18762;top:598;width:18069;height:1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">
                      <v:imagedata r:id="rId30" o:title=""/>
                    </v:shape>
                    <v:shape id="Picture 227495975" o:spid="_x0000_s1034" type="#_x0000_t75" style="position:absolute;left:1511;top:1970;width:15501;height:1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">
                      <v:imagedata r:id="rId31" o:title=""/>
                    </v:shape>
                    <v:shapetype id="_x0000_t202" coordsize="21600,21600" o:spt="202" path="m,l,21600r21600,l21600,xe">
                      <v:stroke joinstyle="miter"/>
                      <v:path gradientshapeok="t" o:connecttype="rect"/>
                    </v:shapetype>
                    <v:shape id="TextBox 12" o:spid="_x0000_s1035" type="#_x0000_t202" style="position:absolute;left:686;top:17485;width:15560;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" filled="f" stroked="f">
                      <v:textbox>
                        <w:txbxContent>
                          <w:p w14:paraId="4EE57301"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 xml:space="preserve">Protección </w:t>
                            </w:r>
                          </w:p>
                          <w:p w14:paraId="5379D6B6"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 la fuente de agua</w:t>
                            </w:r>
                          </w:p>
                        </w:txbxContent>
                      </v:textbox>
                    </v:shape>
                    <v:shape id="TextBox 13" o:spid="_x0000_s1036" type="#_x0000_t202" style="position:absolute;left:18967;top:17486;width:18651;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" filled="f" stroked="f">
                      <v:textbox>
                        <w:txbxContent>
                          <w:p w14:paraId="042EECCC"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Transporte seguro</w:t>
                            </w:r>
                          </w:p>
                          <w:p w14:paraId="173EF812"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del agua</w:t>
                            </w:r>
                          </w:p>
                        </w:txbxContent>
                      </v:textbox>
                    </v:shape>
                    <v:shape id="TextBox 14" o:spid="_x0000_s1037" type="#_x0000_t202" style="position:absolute;left:42102;top:17970;width:22882;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" filled="f" stroked="f">
                      <v:textbox>
                        <w:txbxContent>
                          <w:p w14:paraId="65BF9996"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 xml:space="preserve">Tratamiento </w:t>
                            </w:r>
                          </w:p>
                          <w:p w14:paraId="0274018A"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del agua</w:t>
                            </w:r>
                          </w:p>
                        </w:txbxContent>
                      </v:textbox>
                    </v:shape>
                    <v:shape id="TextBox 15" o:spid="_x0000_s1038" type="#_x0000_t202" style="position:absolute;left:68048;top:17482;width:16968;height:7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" filled="f" stroked="f">
                      <v:textbox>
                        <w:txbxContent>
                          <w:p w14:paraId="376BA9C8" w14:textId="32E3FBA8"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proofErr w:type="gramStart"/>
                            <w:r>
                              <w:rPr>
                                <w:rFonts w:ascii="Arial" w:eastAsia="MS PGothic" w:hAnsi="Arial" w:cs="Arial"/>
                                <w:color w:val="404040" w:themeColor="text1"/>
                                <w:kern w:val="24"/>
                                <w:sz w:val="20"/>
                              </w:rPr>
                              <w:t>Almacena-miento</w:t>
                            </w:r>
                            <w:proofErr w:type="gramEnd"/>
                            <w:r>
                              <w:rPr>
                                <w:rFonts w:ascii="Arial" w:eastAsia="MS PGothic" w:hAnsi="Arial" w:cs="Arial"/>
                                <w:color w:val="404040" w:themeColor="text1"/>
                                <w:kern w:val="24"/>
                                <w:sz w:val="20"/>
                              </w:rPr>
                              <w:t xml:space="preserve"> seguro</w:t>
                            </w:r>
                          </w:p>
                          <w:p w14:paraId="385D1C4D" w14:textId="77777777"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20"/>
                              </w:rPr>
                              <w:t>del agua</w:t>
                            </w:r>
                          </w:p>
                        </w:txbxContent>
                      </v:textbox>
                    </v:shape>
                    <v:shape id="TextBox 16" o:spid="_x0000_s1039" type="#_x0000_t202" style="position:absolute;left:37418;top:14411;width:33057;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" filled="f" stroked="f">
                      <v:textbox>
                        <w:txbxContent>
                          <w:p w14:paraId="67137AC1" w14:textId="6B45DDEF" w:rsidR="007F0E88" w:rsidRPr="00304D34" w:rsidRDefault="007F0E88" w:rsidP="00A82332">
                            <w:pPr>
                              <w:pStyle w:val="NormalWeb"/>
                              <w:kinsoku w:val="0"/>
                              <w:overflowPunct w:val="0"/>
                              <w:spacing w:before="0" w:beforeAutospacing="0" w:after="0" w:afterAutospacing="0"/>
                              <w:jc w:val="center"/>
                              <w:textAlignment w:val="baseline"/>
                              <w:rPr>
                                <w:rFonts w:ascii="Arial" w:hAnsi="Arial" w:cs="Arial"/>
                                <w:color w:val="404040" w:themeColor="text1"/>
                                <w:sz w:val="18"/>
                              </w:rPr>
                            </w:pPr>
                            <w:r>
                              <w:rPr>
                                <w:rFonts w:ascii="Arial" w:eastAsia="MS PGothic" w:hAnsi="Arial" w:cs="Arial"/>
                                <w:color w:val="404040" w:themeColor="text1"/>
                                <w:kern w:val="24"/>
                                <w:sz w:val="14"/>
                              </w:rPr>
                              <w:t>Sedimentación           Filtración           Desinfección</w:t>
                            </w:r>
                          </w:p>
                        </w:txbxContent>
                      </v:textbox>
                    </v:shape>
                  </v:group>
                  <v:shape id="Text Box 227495985" o:spid="_x0000_s1040" type="#_x0000_t202" style="position:absolute;top:17650;width:59804;height:1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" fillcolor="#2eaeda" stroked="f">
                    <v:textbox inset="6mm,6mm,6mm,6mm">
                      <w:txbxContent>
                        <w:p w14:paraId="71593492" w14:textId="76461E41" w:rsidR="007F0E88" w:rsidRPr="00B529AD" w:rsidRDefault="007F0E88" w:rsidP="00A82332">
                          <w:pPr>
                            <w:pStyle w:val="PullQuote1"/>
                          </w:pPr>
                          <w:r>
                            <w:t xml:space="preserve">Pensemos en el TANDAS como un sistema que combina muchas barreras para tratar riesgos identificados. Combinar correctamente la sedimentación, la filtración, la desinfección y el almacenamiento seguro hará que el sistema de TANDAS sea más eficaz. Combinar el TANDAS con la protección de la fuente y el transporte seguro agrega más barreras para reducir los riesgos.  Para más información sobre las formas de proteger la seguridad del agua de consumo, consulte el documento </w:t>
                          </w:r>
                          <w:r w:rsidRPr="00643949">
                            <w:rPr>
                              <w:i/>
                            </w:rPr>
                            <w:t>Resumen técnico de CAWST: Método de barreras múltiples para obtener agua potable</w:t>
                          </w:r>
                          <w:r>
                            <w:t>.</w:t>
                          </w:r>
                        </w:p>
                      </w:txbxContent>
                    </v:textbox>
                  </v:shape>
                </v:group>
                <v:rect id="Rectangle 10" o:spid="_x0000_s1041" style="position:absolute;width:59802;height:3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" filled="f" strokecolor="#2b95b8 [3204]" strokeweight="2pt"/>
                <w10:anchorlock/>
              </v:group>
            </w:pict>
          </mc:Fallback>
        </mc:AlternateContent>
      </w:r>
    </w:p>
    <w:p w14:paraId="0685674D" w14:textId="46597413" w:rsidR="003E3FD0" w:rsidRDefault="003E3FD0" w:rsidP="00A71B35">
      <w:pPr>
        <w:rPr>
          <w:lang w:val="es-419"/>
        </w:rPr>
      </w:pPr>
    </w:p>
    <w:p w14:paraId="70C6DD8F" w14:textId="77777777" w:rsidR="003E3FD0" w:rsidRPr="003E3FD0" w:rsidRDefault="003E3FD0" w:rsidP="00A71B35">
      <w:pPr>
        <w:rPr>
          <w:lang w:val="es-419"/>
        </w:rPr>
      </w:pPr>
    </w:p>
    <w:p w14:paraId="06265FA1" w14:textId="45ED81EA" w:rsidR="00194CA2" w:rsidRPr="003E3FD0" w:rsidRDefault="00194CA2" w:rsidP="00862AF2">
      <w:pPr>
        <w:pStyle w:val="Heading1"/>
        <w:rPr>
          <w:lang w:val="es-419"/>
        </w:rPr>
      </w:pPr>
      <w:bookmarkStart w:id="5" w:name="_Toc503533408"/>
      <w:r w:rsidRPr="003E3FD0">
        <w:rPr>
          <w:lang w:val="es-419"/>
        </w:rPr>
        <w:lastRenderedPageBreak/>
        <w:t>¿Cuáles son los beneficios del TANDAS?</w:t>
      </w:r>
      <w:bookmarkEnd w:id="5"/>
    </w:p>
    <w:p w14:paraId="18C4B0F4" w14:textId="77777777" w:rsidR="00194CA2" w:rsidRPr="003E3FD0" w:rsidRDefault="00194CA2" w:rsidP="00862AF2">
      <w:pPr>
        <w:pStyle w:val="Heading2"/>
        <w:rPr>
          <w:lang w:val="es-419"/>
        </w:rPr>
      </w:pPr>
      <w:bookmarkStart w:id="6" w:name="_Toc503533409"/>
      <w:r w:rsidRPr="003E3FD0">
        <w:rPr>
          <w:lang w:val="es-419"/>
        </w:rPr>
        <w:t>Mejoras en la salud</w:t>
      </w:r>
      <w:bookmarkEnd w:id="6"/>
    </w:p>
    <w:p w14:paraId="1B680096" w14:textId="4EE41CC4" w:rsidR="007013DD" w:rsidRPr="003E3FD0" w:rsidRDefault="00194CA2" w:rsidP="007013DD">
      <w:pPr>
        <w:rPr>
          <w:lang w:val="es-419"/>
        </w:rPr>
      </w:pPr>
      <w:r w:rsidRPr="003E3FD0">
        <w:rPr>
          <w:lang w:val="es-419"/>
        </w:rPr>
        <w:t xml:space="preserve">Las intervenciones que mejoran la calidad del agua de consumo, incluido el TANDAS, han mostrado que tienen beneficios para la salud. En una reseña bibliográfica llevada a cabo por Cochrane en 2015, se resumieron 55 estudios en los que se evaluaron los efectos en la salud de distintas intervenciones relacionadas con la calidad del agua </w:t>
      </w:r>
      <w:r w:rsidRPr="003E3FD0">
        <w:rPr>
          <w:lang w:val="es-419"/>
        </w:rPr>
        <w:fldChar w:fldCharType="begin"/>
      </w:r>
      <w:r w:rsidR="003A53A8" w:rsidRPr="003E3FD0">
        <w:rPr>
          <w:lang w:val="es-419"/>
        </w:rPr>
        <w:instrText xml:space="preserve"> ADDIN ZOTERO_ITEM CSL_CITATION {"citationID":"119iroajfp","properties":{"formattedCitation":"(Clasen et al., 2015)","plainCitation":"(Clasen et al., 2015)"},"citationItems":[{"id":987,"uris":["http://zotero.org/groups/530684/items/W5FRKJTN"],"uri":["http://zotero.org/groups/530684/items/W5FRKJTN"],"itemData":{"id":987,"type":"chapter","title":"Interventions to improve water quality for preventing diarrhoea","container-title":"Cochrane Database of Systematic Reviews","publisher":"John Wiley &amp; Sons, Ltd","publisher-place":"Chichester, UK","source":"CrossRef","event-place":"Chichester, UK","URL":"http://doi.wiley.com/10.1002/14651858.CD004794.pub3","language":"en","editor":[{"literal":"The Cochrane Collaboration"}],"author":[{"family":"Clasen","given":"Thomas"},{"family":"Alexander","given":"Kelly T"},{"family":"Sinclair","given":"David"},{"family":"Boisson","given":"Sophie"},{"family":"Peletz","given":"Rachel"},{"family":"Chang","given":"Howard H"},{"family":"Majorin","given":"Fiona"},{"family":"Cairncross","given":"Sandy"}],"issued":{"date-parts":[["2015",10,20]]},"accessed":{"date-parts":[["2016",9,14]]}}}],"schema":"https://github.com/citation-style-language/schema/raw/master/csl-citation.json"} </w:instrText>
      </w:r>
      <w:r w:rsidRPr="003E3FD0">
        <w:rPr>
          <w:lang w:val="es-419"/>
        </w:rPr>
        <w:fldChar w:fldCharType="separate"/>
      </w:r>
      <w:r w:rsidR="00543BE3" w:rsidRPr="003E3FD0">
        <w:rPr>
          <w:rFonts w:cs="Calibri"/>
          <w:lang w:val="es-419"/>
        </w:rPr>
        <w:t>(</w:t>
      </w:r>
      <w:proofErr w:type="spellStart"/>
      <w:r w:rsidR="00543BE3" w:rsidRPr="003E3FD0">
        <w:rPr>
          <w:rFonts w:cs="Calibri"/>
          <w:lang w:val="es-419"/>
        </w:rPr>
        <w:t>Clasen</w:t>
      </w:r>
      <w:proofErr w:type="spellEnd"/>
      <w:r w:rsidR="00543BE3" w:rsidRPr="003E3FD0">
        <w:rPr>
          <w:rFonts w:cs="Calibri"/>
          <w:lang w:val="es-419"/>
        </w:rPr>
        <w:t xml:space="preserve"> </w:t>
      </w:r>
      <w:r w:rsidR="00C550D6" w:rsidRPr="00C550D6">
        <w:rPr>
          <w:rFonts w:cs="Calibri"/>
          <w:i/>
          <w:lang w:val="es-419"/>
        </w:rPr>
        <w:t>et al.</w:t>
      </w:r>
      <w:r w:rsidR="00543BE3" w:rsidRPr="003E3FD0">
        <w:rPr>
          <w:rFonts w:cs="Calibri"/>
          <w:lang w:val="es-419"/>
        </w:rPr>
        <w:t>, 2015)</w:t>
      </w:r>
      <w:r w:rsidRPr="003E3FD0">
        <w:rPr>
          <w:lang w:val="es-419"/>
        </w:rPr>
        <w:fldChar w:fldCharType="end"/>
      </w:r>
      <w:r w:rsidRPr="003E3FD0">
        <w:rPr>
          <w:lang w:val="es-419"/>
        </w:rPr>
        <w:t xml:space="preserve">. Los resultados de la reseña mostraron que el TANDAS reduce la diarrea significativamente. Se halló que los efectos fueron mayores cuando el método de tratamiento incluía el almacenamiento seguro y cuando el método se usaba sistemáticamente para tratar la totalidad del agua consumida por los miembros de una familia </w:t>
      </w:r>
      <w:r w:rsidR="007013DD" w:rsidRPr="003E3FD0">
        <w:rPr>
          <w:lang w:val="es-419"/>
        </w:rPr>
        <w:fldChar w:fldCharType="begin"/>
      </w:r>
      <w:r w:rsidR="007013DD" w:rsidRPr="003E3FD0">
        <w:rPr>
          <w:lang w:val="es-419"/>
        </w:rPr>
        <w:instrText xml:space="preserve"> ADDIN ZOTERO_ITEM CSL_CITATION {"citationID":"L1vPqDQS","properties":{"formattedCitation":"(Clasen et al., 2015)","plainCitation":"(Clasen et al., 2015)"},"citationItems":[{"id":987,"uris":["http://zotero.org/groups/530684/items/W5FRKJTN"],"uri":["http://zotero.org/groups/530684/items/W5FRKJTN"],"itemData":{"id":987,"type":"chapter","title":"Interventions to improve water quality for preventing diarrhoea","container-title":"Cochrane Database of Systematic Reviews","publisher":"John Wiley &amp; Sons, Ltd","publisher-place":"Chichester, UK","source":"CrossRef","event-place":"Chichester, UK","URL":"http://doi.wiley.com/10.1002/14651858.CD004794.pub3","language":"en","editor":[{"literal":"The Cochrane Collaboration"}],"author":[{"family":"Clasen","given":"Thomas"},{"family":"Alexander","given":"Kelly T"},{"family":"Sinclair","given":"David"},{"family":"Boisson","given":"Sophie"},{"family":"Peletz","given":"Rachel"},{"family":"Chang","given":"Howard H"},{"family":"Majorin","given":"Fiona"},{"family":"Cairncross","given":"Sandy"}],"issued":{"date-parts":[["2015",10,20]]},"accessed":{"date-parts":[["2016",9,14]]}}}],"schema":"https://github.com/citation-style-language/schema/raw/master/csl-citation.json"} </w:instrText>
      </w:r>
      <w:r w:rsidR="007013DD" w:rsidRPr="003E3FD0">
        <w:rPr>
          <w:lang w:val="es-419"/>
        </w:rPr>
        <w:fldChar w:fldCharType="separate"/>
      </w:r>
      <w:r w:rsidR="007013DD" w:rsidRPr="003E3FD0">
        <w:rPr>
          <w:rFonts w:cs="Calibri"/>
          <w:lang w:val="es-419"/>
        </w:rPr>
        <w:t>(</w:t>
      </w:r>
      <w:proofErr w:type="spellStart"/>
      <w:r w:rsidR="007013DD" w:rsidRPr="003E3FD0">
        <w:rPr>
          <w:rFonts w:cs="Calibri"/>
          <w:lang w:val="es-419"/>
        </w:rPr>
        <w:t>Clasen</w:t>
      </w:r>
      <w:proofErr w:type="spellEnd"/>
      <w:r w:rsidR="007013DD" w:rsidRPr="003E3FD0">
        <w:rPr>
          <w:rFonts w:cs="Calibri"/>
          <w:lang w:val="es-419"/>
        </w:rPr>
        <w:t xml:space="preserve"> </w:t>
      </w:r>
      <w:r w:rsidR="00C550D6" w:rsidRPr="00C550D6">
        <w:rPr>
          <w:rFonts w:cs="Calibri"/>
          <w:i/>
          <w:lang w:val="es-419"/>
        </w:rPr>
        <w:t>et al.</w:t>
      </w:r>
      <w:r w:rsidR="007013DD" w:rsidRPr="003E3FD0">
        <w:rPr>
          <w:rFonts w:cs="Calibri"/>
          <w:lang w:val="es-419"/>
        </w:rPr>
        <w:t>, 2015)</w:t>
      </w:r>
      <w:r w:rsidR="007013DD" w:rsidRPr="003E3FD0">
        <w:rPr>
          <w:lang w:val="es-419"/>
        </w:rPr>
        <w:fldChar w:fldCharType="end"/>
      </w:r>
      <w:r w:rsidRPr="003E3FD0">
        <w:rPr>
          <w:lang w:val="es-419"/>
        </w:rPr>
        <w:t>.</w:t>
      </w:r>
    </w:p>
    <w:p w14:paraId="5E51F76E" w14:textId="77777777" w:rsidR="003E3FD0" w:rsidRDefault="007013DD">
      <w:pPr>
        <w:spacing w:after="0" w:line="240" w:lineRule="auto"/>
        <w:ind w:right="0"/>
        <w:rPr>
          <w:lang w:val="es-419"/>
        </w:rPr>
      </w:pPr>
      <w:r w:rsidRPr="003E3FD0">
        <w:rPr>
          <w:lang w:val="es-419"/>
        </w:rPr>
        <w:t xml:space="preserve">En la siguiente tabla, se resumen los efectos observados en los distintos tipos de TANDAS. Estos resultados no deberían usarse para comparar las distintas tecnologías, pero en conjunto muestran que el TANDAS es eficaz para reducir la diarrea. </w:t>
      </w:r>
    </w:p>
    <w:p w14:paraId="66588406" w14:textId="77777777" w:rsidR="003E3FD0" w:rsidRDefault="003E3FD0">
      <w:pPr>
        <w:spacing w:after="0" w:line="240" w:lineRule="auto"/>
        <w:ind w:right="0"/>
        <w:rPr>
          <w:sz w:val="22"/>
          <w:lang w:val="es-419"/>
        </w:rPr>
      </w:pPr>
    </w:p>
    <w:p w14:paraId="12397E6C" w14:textId="2F675965" w:rsidR="0007089B" w:rsidRPr="003E3FD0" w:rsidRDefault="0007089B" w:rsidP="0007089B">
      <w:pPr>
        <w:pStyle w:val="TableHead"/>
        <w:rPr>
          <w:sz w:val="22"/>
          <w:lang w:val="es-419"/>
        </w:rPr>
      </w:pPr>
      <w:r w:rsidRPr="003E3FD0">
        <w:rPr>
          <w:sz w:val="22"/>
          <w:lang w:val="es-419"/>
        </w:rPr>
        <w:t xml:space="preserve">Tabla: Reducción de la diarrea correspondiente a distintas intervenciones de TANDAS </w:t>
      </w:r>
    </w:p>
    <w:tbl>
      <w:tblPr>
        <w:tblStyle w:val="PlainTable3"/>
        <w:tblW w:w="9160" w:type="dxa"/>
        <w:tblLook w:val="04A0" w:firstRow="1" w:lastRow="0" w:firstColumn="1" w:lastColumn="0" w:noHBand="0" w:noVBand="1"/>
      </w:tblPr>
      <w:tblGrid>
        <w:gridCol w:w="3936"/>
        <w:gridCol w:w="5224"/>
      </w:tblGrid>
      <w:tr w:rsidR="00A525AA" w:rsidRPr="003E3FD0" w14:paraId="62265C76" w14:textId="77777777" w:rsidTr="00B529AD">
        <w:trPr>
          <w:cnfStyle w:val="100000000000" w:firstRow="1" w:lastRow="0" w:firstColumn="0" w:lastColumn="0" w:oddVBand="0" w:evenVBand="0" w:oddHBand="0" w:evenHBand="0" w:firstRowFirstColumn="0" w:firstRowLastColumn="0" w:lastRowFirstColumn="0" w:lastRowLastColumn="0"/>
          <w:trHeight w:val="392"/>
        </w:trPr>
        <w:tc>
          <w:tcPr>
            <w:cnfStyle w:val="001000000100" w:firstRow="0" w:lastRow="0" w:firstColumn="1" w:lastColumn="0" w:oddVBand="0" w:evenVBand="0" w:oddHBand="0" w:evenHBand="0" w:firstRowFirstColumn="1" w:firstRowLastColumn="0" w:lastRowFirstColumn="0" w:lastRowLastColumn="0"/>
            <w:tcW w:w="3936" w:type="dxa"/>
          </w:tcPr>
          <w:p w14:paraId="42B39ED2" w14:textId="431635DB" w:rsidR="00A525AA" w:rsidRPr="003E3FD0" w:rsidRDefault="00E45EE2" w:rsidP="00A525AA">
            <w:pPr>
              <w:pStyle w:val="Bullets"/>
              <w:numPr>
                <w:ilvl w:val="0"/>
                <w:numId w:val="0"/>
              </w:numPr>
              <w:rPr>
                <w:sz w:val="20"/>
                <w:szCs w:val="22"/>
                <w:lang w:val="es-419"/>
              </w:rPr>
            </w:pPr>
            <w:r w:rsidRPr="003E3FD0">
              <w:rPr>
                <w:sz w:val="20"/>
                <w:lang w:val="es-419"/>
              </w:rPr>
              <w:t>Tipo de intervención de TANDAS</w:t>
            </w:r>
          </w:p>
        </w:tc>
        <w:tc>
          <w:tcPr>
            <w:tcW w:w="5224" w:type="dxa"/>
          </w:tcPr>
          <w:p w14:paraId="7FE0B0DB" w14:textId="13C6E07B" w:rsidR="00A525AA" w:rsidRPr="003E3FD0" w:rsidRDefault="00E45EE2" w:rsidP="00A525AA">
            <w:pPr>
              <w:pStyle w:val="Bullets"/>
              <w:numPr>
                <w:ilvl w:val="0"/>
                <w:numId w:val="0"/>
              </w:numPr>
              <w:cnfStyle w:val="100000000000" w:firstRow="1" w:lastRow="0" w:firstColumn="0" w:lastColumn="0" w:oddVBand="0" w:evenVBand="0" w:oddHBand="0" w:evenHBand="0" w:firstRowFirstColumn="0" w:firstRowLastColumn="0" w:lastRowFirstColumn="0" w:lastRowLastColumn="0"/>
              <w:rPr>
                <w:b w:val="0"/>
                <w:sz w:val="20"/>
                <w:szCs w:val="22"/>
                <w:lang w:val="es-419"/>
              </w:rPr>
            </w:pPr>
            <w:r w:rsidRPr="003E3FD0">
              <w:rPr>
                <w:sz w:val="20"/>
                <w:lang w:val="es-419"/>
              </w:rPr>
              <w:t>Reducción de la diarrea</w:t>
            </w:r>
          </w:p>
        </w:tc>
      </w:tr>
      <w:tr w:rsidR="00A525AA" w:rsidRPr="003E3FD0" w14:paraId="174BBBBA" w14:textId="77777777" w:rsidTr="00B529A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936" w:type="dxa"/>
          </w:tcPr>
          <w:p w14:paraId="74B61872" w14:textId="0E158036" w:rsidR="00A525AA" w:rsidRPr="003E3FD0" w:rsidRDefault="00A525AA" w:rsidP="00A525AA">
            <w:pPr>
              <w:pStyle w:val="Bullets"/>
              <w:numPr>
                <w:ilvl w:val="0"/>
                <w:numId w:val="0"/>
              </w:numPr>
              <w:rPr>
                <w:sz w:val="20"/>
                <w:szCs w:val="22"/>
                <w:lang w:val="es-419"/>
              </w:rPr>
            </w:pPr>
            <w:r w:rsidRPr="003E3FD0">
              <w:rPr>
                <w:sz w:val="20"/>
                <w:lang w:val="es-419"/>
              </w:rPr>
              <w:t xml:space="preserve">Cloración </w:t>
            </w:r>
          </w:p>
        </w:tc>
        <w:tc>
          <w:tcPr>
            <w:tcW w:w="5224" w:type="dxa"/>
          </w:tcPr>
          <w:p w14:paraId="08D4B7BE" w14:textId="796623C1" w:rsidR="00A525AA" w:rsidRPr="003E3FD0" w:rsidRDefault="00A525AA" w:rsidP="00A525AA">
            <w:pPr>
              <w:pStyle w:val="Bullets"/>
              <w:numPr>
                <w:ilvl w:val="0"/>
                <w:numId w:val="0"/>
              </w:numPr>
              <w:cnfStyle w:val="000000100000" w:firstRow="0" w:lastRow="0" w:firstColumn="0" w:lastColumn="0" w:oddVBand="0" w:evenVBand="0" w:oddHBand="1" w:evenHBand="0" w:firstRowFirstColumn="0" w:firstRowLastColumn="0" w:lastRowFirstColumn="0" w:lastRowLastColumn="0"/>
              <w:rPr>
                <w:sz w:val="20"/>
                <w:szCs w:val="22"/>
                <w:lang w:val="es-419"/>
              </w:rPr>
            </w:pPr>
            <w:r w:rsidRPr="003E3FD0">
              <w:rPr>
                <w:sz w:val="20"/>
                <w:lang w:val="es-419"/>
              </w:rPr>
              <w:t>23%</w:t>
            </w:r>
          </w:p>
        </w:tc>
      </w:tr>
      <w:tr w:rsidR="00A525AA" w:rsidRPr="003E3FD0" w14:paraId="0F7C927C" w14:textId="77777777" w:rsidTr="00B529AD">
        <w:trPr>
          <w:trHeight w:val="401"/>
        </w:trPr>
        <w:tc>
          <w:tcPr>
            <w:cnfStyle w:val="001000000000" w:firstRow="0" w:lastRow="0" w:firstColumn="1" w:lastColumn="0" w:oddVBand="0" w:evenVBand="0" w:oddHBand="0" w:evenHBand="0" w:firstRowFirstColumn="0" w:firstRowLastColumn="0" w:lastRowFirstColumn="0" w:lastRowLastColumn="0"/>
            <w:tcW w:w="3936" w:type="dxa"/>
          </w:tcPr>
          <w:p w14:paraId="4F6D9E5E" w14:textId="06D49E14" w:rsidR="00A525AA" w:rsidRPr="003E3FD0" w:rsidRDefault="00A525AA" w:rsidP="00A525AA">
            <w:pPr>
              <w:pStyle w:val="Bullets"/>
              <w:numPr>
                <w:ilvl w:val="0"/>
                <w:numId w:val="0"/>
              </w:numPr>
              <w:rPr>
                <w:sz w:val="20"/>
                <w:szCs w:val="22"/>
                <w:lang w:val="es-419"/>
              </w:rPr>
            </w:pPr>
            <w:r w:rsidRPr="003E3FD0">
              <w:rPr>
                <w:sz w:val="20"/>
                <w:lang w:val="es-419"/>
              </w:rPr>
              <w:t>Floculación y desinfección</w:t>
            </w:r>
          </w:p>
        </w:tc>
        <w:tc>
          <w:tcPr>
            <w:tcW w:w="5224" w:type="dxa"/>
          </w:tcPr>
          <w:p w14:paraId="3B616726" w14:textId="7B6927FF" w:rsidR="00A525AA" w:rsidRPr="003E3FD0" w:rsidRDefault="00A525AA" w:rsidP="00A525AA">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0"/>
                <w:szCs w:val="22"/>
                <w:lang w:val="es-419"/>
              </w:rPr>
            </w:pPr>
            <w:r w:rsidRPr="003E3FD0">
              <w:rPr>
                <w:sz w:val="20"/>
                <w:lang w:val="es-419"/>
              </w:rPr>
              <w:t>31%</w:t>
            </w:r>
          </w:p>
        </w:tc>
      </w:tr>
      <w:tr w:rsidR="00A525AA" w:rsidRPr="003E3FD0" w14:paraId="7032E152" w14:textId="77777777" w:rsidTr="00B529A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936" w:type="dxa"/>
          </w:tcPr>
          <w:p w14:paraId="390C4FFA" w14:textId="33A84F00" w:rsidR="00A525AA" w:rsidRPr="003E3FD0" w:rsidRDefault="00A525AA" w:rsidP="00A525AA">
            <w:pPr>
              <w:pStyle w:val="Bullets"/>
              <w:numPr>
                <w:ilvl w:val="0"/>
                <w:numId w:val="0"/>
              </w:numPr>
              <w:rPr>
                <w:sz w:val="20"/>
                <w:szCs w:val="22"/>
                <w:lang w:val="es-419"/>
              </w:rPr>
            </w:pPr>
            <w:r w:rsidRPr="003E3FD0">
              <w:rPr>
                <w:sz w:val="20"/>
                <w:lang w:val="es-419"/>
              </w:rPr>
              <w:t>Filtros de cerámica</w:t>
            </w:r>
          </w:p>
        </w:tc>
        <w:tc>
          <w:tcPr>
            <w:tcW w:w="5224" w:type="dxa"/>
          </w:tcPr>
          <w:p w14:paraId="2864F4C0" w14:textId="160EADBE" w:rsidR="00A525AA" w:rsidRPr="003E3FD0" w:rsidRDefault="00A525AA" w:rsidP="00A525AA">
            <w:pPr>
              <w:pStyle w:val="Bullets"/>
              <w:numPr>
                <w:ilvl w:val="0"/>
                <w:numId w:val="0"/>
              </w:numPr>
              <w:cnfStyle w:val="000000100000" w:firstRow="0" w:lastRow="0" w:firstColumn="0" w:lastColumn="0" w:oddVBand="0" w:evenVBand="0" w:oddHBand="1" w:evenHBand="0" w:firstRowFirstColumn="0" w:firstRowLastColumn="0" w:lastRowFirstColumn="0" w:lastRowLastColumn="0"/>
              <w:rPr>
                <w:sz w:val="20"/>
                <w:szCs w:val="22"/>
                <w:lang w:val="es-419"/>
              </w:rPr>
            </w:pPr>
            <w:r w:rsidRPr="003E3FD0">
              <w:rPr>
                <w:sz w:val="20"/>
                <w:lang w:val="es-419"/>
              </w:rPr>
              <w:t>61%</w:t>
            </w:r>
          </w:p>
        </w:tc>
      </w:tr>
      <w:tr w:rsidR="00A525AA" w:rsidRPr="003E3FD0" w14:paraId="13357355" w14:textId="77777777" w:rsidTr="00B529AD">
        <w:trPr>
          <w:trHeight w:val="392"/>
        </w:trPr>
        <w:tc>
          <w:tcPr>
            <w:cnfStyle w:val="001000000000" w:firstRow="0" w:lastRow="0" w:firstColumn="1" w:lastColumn="0" w:oddVBand="0" w:evenVBand="0" w:oddHBand="0" w:evenHBand="0" w:firstRowFirstColumn="0" w:firstRowLastColumn="0" w:lastRowFirstColumn="0" w:lastRowLastColumn="0"/>
            <w:tcW w:w="3936" w:type="dxa"/>
          </w:tcPr>
          <w:p w14:paraId="102F2297" w14:textId="4C2C0C78" w:rsidR="00A525AA" w:rsidRPr="003E3FD0" w:rsidRDefault="00A525AA" w:rsidP="00A525AA">
            <w:pPr>
              <w:pStyle w:val="Bullets"/>
              <w:numPr>
                <w:ilvl w:val="0"/>
                <w:numId w:val="0"/>
              </w:numPr>
              <w:rPr>
                <w:sz w:val="20"/>
                <w:szCs w:val="22"/>
                <w:lang w:val="es-419"/>
              </w:rPr>
            </w:pPr>
            <w:r w:rsidRPr="003E3FD0">
              <w:rPr>
                <w:sz w:val="20"/>
                <w:lang w:val="es-419"/>
              </w:rPr>
              <w:t>Filtros de bioarena</w:t>
            </w:r>
          </w:p>
        </w:tc>
        <w:tc>
          <w:tcPr>
            <w:tcW w:w="5224" w:type="dxa"/>
          </w:tcPr>
          <w:p w14:paraId="7B4EB200" w14:textId="50E72525" w:rsidR="00A525AA" w:rsidRPr="003E3FD0" w:rsidRDefault="00A525AA" w:rsidP="00A525AA">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0"/>
                <w:szCs w:val="22"/>
                <w:lang w:val="es-419"/>
              </w:rPr>
            </w:pPr>
            <w:r w:rsidRPr="003E3FD0">
              <w:rPr>
                <w:sz w:val="20"/>
                <w:lang w:val="es-419"/>
              </w:rPr>
              <w:t>53%</w:t>
            </w:r>
          </w:p>
        </w:tc>
      </w:tr>
      <w:tr w:rsidR="00A525AA" w:rsidRPr="003E3FD0" w14:paraId="5832C561" w14:textId="77777777" w:rsidTr="00B529A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936" w:type="dxa"/>
          </w:tcPr>
          <w:p w14:paraId="7098F8D0" w14:textId="4E88D634" w:rsidR="00A525AA" w:rsidRPr="003E3FD0" w:rsidRDefault="00A525AA" w:rsidP="00A525AA">
            <w:pPr>
              <w:pStyle w:val="Bullets"/>
              <w:numPr>
                <w:ilvl w:val="0"/>
                <w:numId w:val="0"/>
              </w:numPr>
              <w:rPr>
                <w:sz w:val="20"/>
                <w:szCs w:val="22"/>
                <w:lang w:val="es-419"/>
              </w:rPr>
            </w:pPr>
            <w:r w:rsidRPr="003E3FD0">
              <w:rPr>
                <w:sz w:val="20"/>
                <w:lang w:val="es-419"/>
              </w:rPr>
              <w:t xml:space="preserve">Filtros </w:t>
            </w:r>
            <w:proofErr w:type="spellStart"/>
            <w:r w:rsidRPr="003E3FD0">
              <w:rPr>
                <w:sz w:val="20"/>
                <w:lang w:val="es-419"/>
              </w:rPr>
              <w:t>Lifestraw</w:t>
            </w:r>
            <w:proofErr w:type="spellEnd"/>
          </w:p>
        </w:tc>
        <w:tc>
          <w:tcPr>
            <w:tcW w:w="5224" w:type="dxa"/>
          </w:tcPr>
          <w:p w14:paraId="378E38FA" w14:textId="728E79F4" w:rsidR="00A525AA" w:rsidRPr="003E3FD0" w:rsidRDefault="00A525AA" w:rsidP="00A525AA">
            <w:pPr>
              <w:pStyle w:val="Bullets"/>
              <w:numPr>
                <w:ilvl w:val="0"/>
                <w:numId w:val="0"/>
              </w:numPr>
              <w:cnfStyle w:val="000000100000" w:firstRow="0" w:lastRow="0" w:firstColumn="0" w:lastColumn="0" w:oddVBand="0" w:evenVBand="0" w:oddHBand="1" w:evenHBand="0" w:firstRowFirstColumn="0" w:firstRowLastColumn="0" w:lastRowFirstColumn="0" w:lastRowLastColumn="0"/>
              <w:rPr>
                <w:sz w:val="20"/>
                <w:szCs w:val="22"/>
                <w:lang w:val="es-419"/>
              </w:rPr>
            </w:pPr>
            <w:r w:rsidRPr="003E3FD0">
              <w:rPr>
                <w:sz w:val="20"/>
                <w:lang w:val="es-419"/>
              </w:rPr>
              <w:t>31%</w:t>
            </w:r>
          </w:p>
        </w:tc>
      </w:tr>
      <w:tr w:rsidR="00A525AA" w:rsidRPr="003E3FD0" w14:paraId="18266BC1" w14:textId="77777777" w:rsidTr="00B529AD">
        <w:trPr>
          <w:trHeight w:val="156"/>
        </w:trPr>
        <w:tc>
          <w:tcPr>
            <w:cnfStyle w:val="001000000000" w:firstRow="0" w:lastRow="0" w:firstColumn="1" w:lastColumn="0" w:oddVBand="0" w:evenVBand="0" w:oddHBand="0" w:evenHBand="0" w:firstRowFirstColumn="0" w:firstRowLastColumn="0" w:lastRowFirstColumn="0" w:lastRowLastColumn="0"/>
            <w:tcW w:w="3936" w:type="dxa"/>
          </w:tcPr>
          <w:p w14:paraId="4533E74C" w14:textId="5EE98983" w:rsidR="00A525AA" w:rsidRPr="003E3FD0" w:rsidRDefault="00A525AA" w:rsidP="00A525AA">
            <w:pPr>
              <w:pStyle w:val="Bullets"/>
              <w:numPr>
                <w:ilvl w:val="0"/>
                <w:numId w:val="0"/>
              </w:numPr>
              <w:rPr>
                <w:sz w:val="20"/>
                <w:szCs w:val="22"/>
                <w:lang w:val="es-419"/>
              </w:rPr>
            </w:pPr>
            <w:r w:rsidRPr="003E3FD0">
              <w:rPr>
                <w:sz w:val="20"/>
                <w:lang w:val="es-419"/>
              </w:rPr>
              <w:t>Desinfección solar (SODIS)</w:t>
            </w:r>
          </w:p>
        </w:tc>
        <w:tc>
          <w:tcPr>
            <w:tcW w:w="5224" w:type="dxa"/>
          </w:tcPr>
          <w:p w14:paraId="733D16EA" w14:textId="404D5ACE" w:rsidR="00A525AA" w:rsidRPr="003E3FD0" w:rsidRDefault="00A525AA" w:rsidP="00A525AA">
            <w:pPr>
              <w:pStyle w:val="Bullets"/>
              <w:numPr>
                <w:ilvl w:val="0"/>
                <w:numId w:val="0"/>
              </w:numPr>
              <w:cnfStyle w:val="000000000000" w:firstRow="0" w:lastRow="0" w:firstColumn="0" w:lastColumn="0" w:oddVBand="0" w:evenVBand="0" w:oddHBand="0" w:evenHBand="0" w:firstRowFirstColumn="0" w:firstRowLastColumn="0" w:lastRowFirstColumn="0" w:lastRowLastColumn="0"/>
              <w:rPr>
                <w:sz w:val="20"/>
                <w:szCs w:val="22"/>
                <w:lang w:val="es-419"/>
              </w:rPr>
            </w:pPr>
            <w:r w:rsidRPr="003E3FD0">
              <w:rPr>
                <w:sz w:val="20"/>
                <w:lang w:val="es-419"/>
              </w:rPr>
              <w:t>38%</w:t>
            </w:r>
          </w:p>
        </w:tc>
      </w:tr>
    </w:tbl>
    <w:p w14:paraId="2D7B79E8" w14:textId="79C6DE01" w:rsidR="00A525AA" w:rsidRPr="003E3FD0" w:rsidRDefault="00A525AA" w:rsidP="00543BE3">
      <w:pPr>
        <w:pStyle w:val="TableCaption"/>
        <w:rPr>
          <w:lang w:val="es-419"/>
        </w:rPr>
      </w:pPr>
      <w:r w:rsidRPr="003E3FD0">
        <w:rPr>
          <w:lang w:val="es-419"/>
        </w:rPr>
        <w:fldChar w:fldCharType="begin"/>
      </w:r>
      <w:r w:rsidR="003A53A8" w:rsidRPr="003E3FD0">
        <w:rPr>
          <w:lang w:val="es-419"/>
        </w:rPr>
        <w:instrText xml:space="preserve"> ADDIN ZOTERO_ITEM CSL_CITATION {"citationID":"19tqc4v2gn","properties":{"formattedCitation":"(Clasen et al., 2015)","plainCitation":"(Clasen et al., 2015)"},"citationItems":[{"id":987,"uris":["http://zotero.org/groups/530684/items/W5FRKJTN"],"uri":["http://zotero.org/groups/530684/items/W5FRKJTN"],"itemData":{"id":987,"type":"chapter","title":"Interventions to improve water quality for preventing diarrhoea","container-title":"Cochrane Database of Systematic Reviews","publisher":"John Wiley &amp; Sons, Ltd","publisher-place":"Chichester, UK","source":"CrossRef","event-place":"Chichester, UK","URL":"http://doi.wiley.com/10.1002/14651858.CD004794.pub3","language":"en","editor":[{"literal":"The Cochrane Collaboration"}],"author":[{"family":"Clasen","given":"Thomas"},{"family":"Alexander","given":"Kelly T"},{"family":"Sinclair","given":"David"},{"family":"Boisson","given":"Sophie"},{"family":"Peletz","given":"Rachel"},{"family":"Chang","given":"Howard H"},{"family":"Majorin","given":"Fiona"},{"family":"Cairncross","given":"Sandy"}],"issued":{"date-parts":[["2015",10,20]]},"accessed":{"date-parts":[["2016",9,14]]}}}],"schema":"https://github.com/citation-style-language/schema/raw/master/csl-citation.json"} </w:instrText>
      </w:r>
      <w:r w:rsidRPr="003E3FD0">
        <w:rPr>
          <w:lang w:val="es-419"/>
        </w:rPr>
        <w:fldChar w:fldCharType="separate"/>
      </w:r>
      <w:r w:rsidR="00543BE3" w:rsidRPr="003E3FD0">
        <w:rPr>
          <w:rFonts w:ascii="Calibri" w:hAnsi="Calibri" w:cs="Calibri"/>
          <w:sz w:val="20"/>
          <w:lang w:val="es-419"/>
        </w:rPr>
        <w:t>(</w:t>
      </w:r>
      <w:proofErr w:type="spellStart"/>
      <w:r w:rsidR="00543BE3" w:rsidRPr="003E3FD0">
        <w:rPr>
          <w:rFonts w:ascii="Calibri" w:hAnsi="Calibri" w:cs="Calibri"/>
          <w:sz w:val="20"/>
          <w:lang w:val="es-419"/>
        </w:rPr>
        <w:t>Clasen</w:t>
      </w:r>
      <w:proofErr w:type="spellEnd"/>
      <w:r w:rsidR="00543BE3" w:rsidRPr="003E3FD0">
        <w:rPr>
          <w:rFonts w:ascii="Calibri" w:hAnsi="Calibri" w:cs="Calibri"/>
          <w:sz w:val="20"/>
          <w:lang w:val="es-419"/>
        </w:rPr>
        <w:t xml:space="preserve"> </w:t>
      </w:r>
      <w:r w:rsidR="00C550D6" w:rsidRPr="00C550D6">
        <w:rPr>
          <w:rFonts w:ascii="Calibri" w:hAnsi="Calibri" w:cs="Calibri"/>
          <w:i/>
          <w:sz w:val="20"/>
          <w:lang w:val="es-419"/>
        </w:rPr>
        <w:t>et al.</w:t>
      </w:r>
      <w:r w:rsidR="00543BE3" w:rsidRPr="003E3FD0">
        <w:rPr>
          <w:rFonts w:ascii="Calibri" w:hAnsi="Calibri" w:cs="Calibri"/>
          <w:sz w:val="20"/>
          <w:lang w:val="es-419"/>
        </w:rPr>
        <w:t>, 2015)</w:t>
      </w:r>
      <w:r w:rsidRPr="003E3FD0">
        <w:rPr>
          <w:lang w:val="es-419"/>
        </w:rPr>
        <w:fldChar w:fldCharType="end"/>
      </w:r>
      <w:r w:rsidRPr="003E3FD0">
        <w:rPr>
          <w:lang w:val="es-419"/>
        </w:rPr>
        <w:t xml:space="preserve"> </w:t>
      </w:r>
    </w:p>
    <w:p w14:paraId="6A71DCDF" w14:textId="2809DD74" w:rsidR="00B64BB9" w:rsidRPr="003E3FD0" w:rsidRDefault="007013DD" w:rsidP="00194CA2">
      <w:pPr>
        <w:rPr>
          <w:lang w:val="es-419"/>
        </w:rPr>
      </w:pPr>
      <w:r w:rsidRPr="003E3FD0">
        <w:rPr>
          <w:lang w:val="es-419"/>
        </w:rPr>
        <w:t>Otros investigadores que publicaron datos similares en otras reseñas. Por ejemplo:</w:t>
      </w:r>
    </w:p>
    <w:p w14:paraId="1B9F298E" w14:textId="71F11B5B" w:rsidR="00B64BB9" w:rsidRPr="003E3FD0" w:rsidRDefault="00194CA2" w:rsidP="00B64BB9">
      <w:pPr>
        <w:pStyle w:val="Bullets"/>
        <w:rPr>
          <w:lang w:val="es-419"/>
        </w:rPr>
      </w:pPr>
      <w:r w:rsidRPr="003E3FD0">
        <w:rPr>
          <w:lang w:val="es-419"/>
        </w:rPr>
        <w:fldChar w:fldCharType="begin"/>
      </w:r>
      <w:r w:rsidR="003A53A8" w:rsidRPr="003E3FD0">
        <w:rPr>
          <w:lang w:val="es-419"/>
        </w:rPr>
        <w:instrText xml:space="preserve"> ADDIN ZOTERO_ITEM CSL_CITATION {"citationID":"DwyqGmY9","properties":{"formattedCitation":"(Wolf et al., 2014)","plainCitation":"(Wolf et al., 2014)"},"citationItems":[{"id":783,"uris":["http://zotero.org/groups/530684/items/7GFBEFQJ"],"uri":["http://zotero.org/groups/530684/items/7GFBEFQJ"],"itemData":{"id":783,"type":"article-journal","title":"Systematic review: Assessing the impact of drinking water and sanitation on diarrhoeal disease in low- and middle-income settings: systematic review and meta-regression","container-title":"Tropical Medicine &amp; International Health","page":"928-942","volume":"19","issue":"8","source":"CrossRef","DOI":"10.1111/tmi.12331","ISSN":"13602276","shortTitle":"Systematic review","language":"en","author":[{"family":"Wolf","given":"Jennyfer"},{"family":"Prüss-Ustün","given":"Annette"},{"family":"Cumming","given":"Oliver"},{"family":"Bartram","given":"Jamie"},{"family":"Bonjour","given":"Sophie"},{"family":"Cairncross","given":"Sandy"},{"family":"Clasen","given":"Thomas"},{"family":"Colford","given":"John M."},{"family":"Curtis","given":"Valerie"},{"family":"De France","given":"Jennifer"},{"family":"Fewtrell","given":"Lorna"},{"family":"Freeman","given":"Matthew C."},{"family":"Gordon","given":"Bruce"},{"family":"Hunter","given":"Paul R."},{"family":"Jeandron","given":"Aurelie"},{"family":"Johnston","given":"Richard B."},{"family":"Mäusezahl","given":"Daniel"},{"family":"Mathers","given":"Colin"},{"family":"Neira","given":"Maria"},{"family":"Higgins","given":"Julian P. T."}],"issued":{"date-parts":[["2014",8]]}}}],"schema":"https://github.com/citation-style-language/schema/raw/master/csl-citation.json"} </w:instrText>
      </w:r>
      <w:r w:rsidRPr="003E3FD0">
        <w:rPr>
          <w:lang w:val="es-419"/>
        </w:rPr>
        <w:fldChar w:fldCharType="separate"/>
      </w:r>
      <w:r w:rsidR="00B64BB9" w:rsidRPr="003E3FD0">
        <w:rPr>
          <w:rFonts w:cs="Arial"/>
          <w:lang w:val="es-419"/>
        </w:rPr>
        <w:t xml:space="preserve">Wolf </w:t>
      </w:r>
      <w:r w:rsidR="00C550D6" w:rsidRPr="00C550D6">
        <w:rPr>
          <w:rFonts w:cs="Arial"/>
          <w:i/>
          <w:lang w:val="es-419"/>
        </w:rPr>
        <w:t>et al.</w:t>
      </w:r>
      <w:r w:rsidR="00B64BB9" w:rsidRPr="003E3FD0">
        <w:rPr>
          <w:rFonts w:cs="Arial"/>
          <w:lang w:val="es-419"/>
        </w:rPr>
        <w:t xml:space="preserve"> (2014)</w:t>
      </w:r>
      <w:r w:rsidRPr="003E3FD0">
        <w:rPr>
          <w:lang w:val="es-419"/>
        </w:rPr>
        <w:fldChar w:fldCharType="end"/>
      </w:r>
      <w:r w:rsidR="00B64BB9" w:rsidRPr="003E3FD0">
        <w:rPr>
          <w:lang w:val="es-419"/>
        </w:rPr>
        <w:t xml:space="preserve"> llegaron a la conclusión de que el tratamiento de agua a nivel domiciliario puede reducir la diarrea de manera significativa y es más eficaz cuando se combina con el almacenamiento seguro. </w:t>
      </w:r>
    </w:p>
    <w:p w14:paraId="3D22943D" w14:textId="347DAB1E" w:rsidR="00194CA2" w:rsidRPr="003E3FD0" w:rsidRDefault="00B64BB9" w:rsidP="00B64BB9">
      <w:pPr>
        <w:pStyle w:val="Bullets"/>
        <w:rPr>
          <w:lang w:val="es-419"/>
        </w:rPr>
      </w:pPr>
      <w:r w:rsidRPr="003E3FD0">
        <w:rPr>
          <w:lang w:val="es-419"/>
        </w:rPr>
        <w:t xml:space="preserve">Una reseña publicada por la OMS </w:t>
      </w:r>
      <w:r w:rsidR="00643949" w:rsidRPr="003E3FD0">
        <w:rPr>
          <w:lang w:val="es-419"/>
        </w:rPr>
        <w:fldChar w:fldCharType="begin"/>
      </w:r>
      <w:r w:rsidR="00823840" w:rsidRPr="003E3FD0">
        <w:rPr>
          <w:lang w:val="es-419"/>
        </w:rPr>
        <w:instrText xml:space="preserve"> ADDIN ZOTERO_ITEM CSL_CITATION {"citationID":"awCnaZY0","properties":{"formattedCitation":"(World Health Organization, 2014)","plainCitation":"(World Health Organization, 2014)"},"citationItems":[{"id":788,"uris":["http://zotero.org/groups/530684/items/XH8E9UN9"],"uri":["http://zotero.org/groups/530684/items/XH8E9UN9"],"itemData":{"id":788,"type":"book","title":"Preventing diarrhoea through better water, sanitation and hygiene: exposures and impacts in low- and middle-income countries.","source":"Open WorldCat","URL":"http://www.who.int/water_sanitation_health/diseases-risks/gbd_poor_water/en/","ISBN":"978-92-4-156482-3","note":"OCLC: 926090771","shortTitle":"Preventing diarrhoea through better water, sanitaiton and hygiene","language":"English","author":[{"literal":"World Health Organization"}],"issued":{"date-parts":[["2014"]]}}}],"schema":"https://github.com/citation-style-language/schema/raw/master/csl-citation.json"} </w:instrText>
      </w:r>
      <w:r w:rsidR="00643949" w:rsidRPr="003E3FD0">
        <w:rPr>
          <w:lang w:val="es-419"/>
        </w:rPr>
        <w:fldChar w:fldCharType="separate"/>
      </w:r>
      <w:r w:rsidR="00643949" w:rsidRPr="003E3FD0">
        <w:rPr>
          <w:rFonts w:cs="Calibri"/>
          <w:lang w:val="es-419"/>
        </w:rPr>
        <w:t>(2014)</w:t>
      </w:r>
      <w:r w:rsidR="00643949" w:rsidRPr="003E3FD0">
        <w:rPr>
          <w:lang w:val="es-419"/>
        </w:rPr>
        <w:fldChar w:fldCharType="end"/>
      </w:r>
      <w:r w:rsidRPr="003E3FD0">
        <w:rPr>
          <w:lang w:val="es-419"/>
        </w:rPr>
        <w:t xml:space="preserve"> mostró que el TANDAS (el hervido o la filtración en combinación con el almacenamiento seguro) puede reducir las enfermedades diarreicas en aproximadamente un 45%.</w:t>
      </w:r>
    </w:p>
    <w:p w14:paraId="73605FF3" w14:textId="018E7788" w:rsidR="00822DC2" w:rsidRPr="003E3FD0" w:rsidRDefault="00822DC2" w:rsidP="00822DC2">
      <w:pPr>
        <w:rPr>
          <w:lang w:val="es-419"/>
        </w:rPr>
      </w:pPr>
      <w:r w:rsidRPr="003E3FD0">
        <w:rPr>
          <w:lang w:val="es-419"/>
        </w:rPr>
        <w:t xml:space="preserve">La mayoría de los estudios sobre los efectos que tiene el TANDAS en la salud se han centrado en las enfermedades diarreicas. El agua segura, la higiene y el saneamiento también son importantes para prevenir otros problemas de salud, como los parásitos intestinales, la desnutrición y el retraso en el crecimiento. Son pocos los investigadores que han documentado el efecto que tiene el TANDAS para prevenir esos problemas de salud. Asimismo, son pocos los estudios que han medido los efectos indirectos del TANDAS, por ejemplo: el incremento de la asistencia escolar y la mejora de la productividad.  </w:t>
      </w:r>
      <w:r w:rsidR="007013DD" w:rsidRPr="003E3FD0">
        <w:rPr>
          <w:lang w:val="es-419"/>
        </w:rPr>
        <w:br/>
      </w:r>
    </w:p>
    <w:tbl>
      <w:tblPr>
        <w:tblStyle w:val="TableGrid"/>
        <w:tblW w:w="9214" w:type="dxa"/>
        <w:jc w:val="center"/>
        <w:tblCellMar>
          <w:top w:w="284" w:type="dxa"/>
          <w:left w:w="284" w:type="dxa"/>
          <w:bottom w:w="284" w:type="dxa"/>
          <w:right w:w="284" w:type="dxa"/>
        </w:tblCellMar>
        <w:tblLook w:val="04A0" w:firstRow="1" w:lastRow="0" w:firstColumn="1" w:lastColumn="0" w:noHBand="0" w:noVBand="1"/>
      </w:tblPr>
      <w:tblGrid>
        <w:gridCol w:w="9214"/>
      </w:tblGrid>
      <w:tr w:rsidR="000A1595" w:rsidRPr="003E3FD0" w14:paraId="354D2CBF" w14:textId="77777777" w:rsidTr="00A135C9">
        <w:trPr>
          <w:jc w:val="center"/>
        </w:trPr>
        <w:tc>
          <w:tcPr>
            <w:tcW w:w="5000" w:type="pct"/>
            <w:tcBorders>
              <w:top w:val="nil"/>
              <w:left w:val="nil"/>
              <w:bottom w:val="nil"/>
              <w:right w:val="nil"/>
            </w:tcBorders>
            <w:shd w:val="clear" w:color="auto" w:fill="D7F3FC" w:themeFill="background2" w:themeFillTint="33"/>
          </w:tcPr>
          <w:p w14:paraId="4669E31E" w14:textId="77777777" w:rsidR="000A1595" w:rsidRPr="003E3FD0" w:rsidRDefault="000A1595" w:rsidP="00643949">
            <w:pPr>
              <w:pStyle w:val="TextBoxHeader"/>
              <w:rPr>
                <w:lang w:val="es-419"/>
              </w:rPr>
            </w:pPr>
            <w:r w:rsidRPr="003E3FD0">
              <w:rPr>
                <w:lang w:val="es-419"/>
              </w:rPr>
              <w:lastRenderedPageBreak/>
              <w:t>¿Qué factores del TANDAS producen más beneficios para la salud?</w:t>
            </w:r>
          </w:p>
          <w:p w14:paraId="570C6E26" w14:textId="37280FC5" w:rsidR="000A1595" w:rsidRPr="003E3FD0" w:rsidRDefault="00822DC2" w:rsidP="00643949">
            <w:pPr>
              <w:rPr>
                <w:lang w:val="es-419"/>
              </w:rPr>
            </w:pPr>
            <w:r w:rsidRPr="003E3FD0">
              <w:rPr>
                <w:lang w:val="es-419"/>
              </w:rPr>
              <w:fldChar w:fldCharType="begin"/>
            </w:r>
            <w:r w:rsidRPr="003E3FD0">
              <w:rPr>
                <w:lang w:val="es-419"/>
              </w:rPr>
              <w:instrText xml:space="preserve"> ADDIN ZOTERO_ITEM CSL_CITATION {"citationID":"yQDLxtT0","properties":{"formattedCitation":"(Clasen, 2015)","plainCitation":"(Clasen, 2015)"},"citationItems":[{"id":320,"uris":["http://zotero.org/groups/530684/items/68DW3I9A"],"uri":["http://zotero.org/groups/530684/items/68DW3I9A"],"itemData":{"id":320,"type":"article-journal","title":"Household Water Treatment and Safe Storage to Prevent Diarrheal Disease in Developing Countries","container-title":"Current Environmental Health Reports","page":"69-74","volume":"2","issue":"1","source":"CrossRef","DOI":"10.1007/s40572-014-0033-9","ISSN":"2196-5412","language":"en","author":[{"family":"Clasen","given":"Thomas"}],"issued":{"date-parts":[["2015",3]]}}}],"schema":"https://github.com/citation-style-language/schema/raw/master/csl-citation.json"} </w:instrText>
            </w:r>
            <w:r w:rsidRPr="003E3FD0">
              <w:rPr>
                <w:lang w:val="es-419"/>
              </w:rPr>
              <w:fldChar w:fldCharType="separate"/>
            </w:r>
            <w:proofErr w:type="spellStart"/>
            <w:r w:rsidRPr="003E3FD0">
              <w:rPr>
                <w:lang w:val="es-419"/>
              </w:rPr>
              <w:t>Clasen</w:t>
            </w:r>
            <w:proofErr w:type="spellEnd"/>
            <w:r w:rsidRPr="003E3FD0">
              <w:rPr>
                <w:lang w:val="es-419"/>
              </w:rPr>
              <w:t xml:space="preserve"> (2015)</w:t>
            </w:r>
            <w:r w:rsidRPr="003E3FD0">
              <w:rPr>
                <w:lang w:val="es-419"/>
              </w:rPr>
              <w:fldChar w:fldCharType="end"/>
            </w:r>
            <w:r w:rsidRPr="003E3FD0">
              <w:rPr>
                <w:lang w:val="es-419"/>
              </w:rPr>
              <w:t xml:space="preserve"> identificó tres factores del TANDAS que contribuyen a incrementar los beneficios para la salud:</w:t>
            </w:r>
          </w:p>
          <w:p w14:paraId="12EA8F82" w14:textId="77777777" w:rsidR="000A1595" w:rsidRPr="003E3FD0" w:rsidRDefault="000A1595" w:rsidP="00643949">
            <w:pPr>
              <w:pStyle w:val="ListParagraphNumbered"/>
              <w:rPr>
                <w:lang w:val="es-419"/>
              </w:rPr>
            </w:pPr>
            <w:r w:rsidRPr="003E3FD0">
              <w:rPr>
                <w:lang w:val="es-419"/>
              </w:rPr>
              <w:t>El método de TANDAS debe ser eficaz para eliminar o inactivar los agentes patógenos.</w:t>
            </w:r>
          </w:p>
          <w:p w14:paraId="564DC431" w14:textId="2C09F54F" w:rsidR="00822DC2" w:rsidRPr="003E3FD0" w:rsidRDefault="00A135C9" w:rsidP="00822DC2">
            <w:pPr>
              <w:pStyle w:val="ListParagraphNumbered"/>
              <w:rPr>
                <w:lang w:val="es-419"/>
              </w:rPr>
            </w:pPr>
            <w:r w:rsidRPr="003E3FD0">
              <w:rPr>
                <w:lang w:val="es-419"/>
              </w:rPr>
              <w:t>Las personas deben usar el método de TANDAS de manera</w:t>
            </w:r>
            <w:hyperlink w:anchor="Correct" w:history="1">
              <w:r w:rsidRPr="003E3FD0">
                <w:rPr>
                  <w:rStyle w:val="KeyWord"/>
                  <w:lang w:val="es-419"/>
                </w:rPr>
                <w:t xml:space="preserve"> correcta, sistemática y continua</w:t>
              </w:r>
            </w:hyperlink>
            <w:r w:rsidRPr="003E3FD0">
              <w:rPr>
                <w:lang w:val="es-419"/>
              </w:rPr>
              <w:t xml:space="preserve">. Si las personas no usan el TANDAS de forma sistemática y beben agua que no es segura en el trabajo, la escuela o el hogar, es menos probable que obtengan beneficios en materia de salud. Las familias deberían usar el método de TANDAS de manera continua durante todas las estaciones del año </w:t>
            </w:r>
            <w:r w:rsidR="00822DC2" w:rsidRPr="003E3FD0">
              <w:rPr>
                <w:lang w:val="es-419"/>
              </w:rPr>
              <w:fldChar w:fldCharType="begin"/>
            </w:r>
            <w:r w:rsidR="00822DC2" w:rsidRPr="003E3FD0">
              <w:rPr>
                <w:lang w:val="es-419"/>
              </w:rPr>
              <w:instrText xml:space="preserve"> ADDIN ZOTERO_ITEM CSL_CITATION {"citationID":"YFr2OHAS","properties":{"formattedCitation":"(Brown &amp; Clasen, 2012)","plainCitation":"(Brown &amp; Clasen, 2012)"},"citationItems":[{"id":302,"uris":["http://zotero.org/groups/530684/items/5ED8P8J9"],"uri":["http://zotero.org/groups/530684/items/5ED8P8J9"],"itemData":{"id":302,"type":"article-journal","title":"High adherence is necessary to realize health gains from water quality interventions","container-title":"PLoS One","page":"e36735","volume":"7","issue":"5","source":"Google Scholar","author":[{"family":"Brown","given":"Joe"},{"family":"Clasen","given":"Thomas"}],"issued":{"date-parts":[["2012"]]}}}],"schema":"https://github.com/citation-style-language/schema/raw/master/csl-citation.json"} </w:instrText>
            </w:r>
            <w:r w:rsidR="00822DC2" w:rsidRPr="003E3FD0">
              <w:rPr>
                <w:lang w:val="es-419"/>
              </w:rPr>
              <w:fldChar w:fldCharType="separate"/>
            </w:r>
            <w:r w:rsidR="00822DC2" w:rsidRPr="003E3FD0">
              <w:rPr>
                <w:rFonts w:cs="Calibri"/>
                <w:lang w:val="es-419"/>
              </w:rPr>
              <w:t xml:space="preserve">(consulte también Brown y </w:t>
            </w:r>
            <w:proofErr w:type="spellStart"/>
            <w:r w:rsidR="00822DC2" w:rsidRPr="003E3FD0">
              <w:rPr>
                <w:rFonts w:cs="Calibri"/>
                <w:lang w:val="es-419"/>
              </w:rPr>
              <w:t>Clasen</w:t>
            </w:r>
            <w:proofErr w:type="spellEnd"/>
            <w:r w:rsidR="00822DC2" w:rsidRPr="003E3FD0">
              <w:rPr>
                <w:rFonts w:cs="Calibri"/>
                <w:lang w:val="es-419"/>
              </w:rPr>
              <w:t>, 2012)</w:t>
            </w:r>
            <w:r w:rsidR="00822DC2" w:rsidRPr="003E3FD0">
              <w:rPr>
                <w:lang w:val="es-419"/>
              </w:rPr>
              <w:fldChar w:fldCharType="end"/>
            </w:r>
            <w:r w:rsidRPr="003E3FD0">
              <w:rPr>
                <w:lang w:val="es-419"/>
              </w:rPr>
              <w:t xml:space="preserve">. </w:t>
            </w:r>
          </w:p>
          <w:p w14:paraId="632FA155" w14:textId="4E171DE8" w:rsidR="000A1595" w:rsidRPr="003E3FD0" w:rsidRDefault="000A1595" w:rsidP="00822DC2">
            <w:pPr>
              <w:pStyle w:val="ListParagraphNumbered"/>
              <w:rPr>
                <w:lang w:val="es-419"/>
              </w:rPr>
            </w:pPr>
            <w:r w:rsidRPr="003E3FD0">
              <w:rPr>
                <w:lang w:val="es-419"/>
              </w:rPr>
              <w:t xml:space="preserve">El método de TANDAS debe ser accesible para las poblaciones vulnerables. Quienes tienen defensas bajas, como los niños de corta edad, las personas mayores y las personas que viven con VIH/SIDA, son quienes más beneficios pueden obtener del TANDAS. </w:t>
            </w:r>
            <w:r w:rsidRPr="003E3FD0">
              <w:rPr>
                <w:lang w:val="es-419"/>
              </w:rPr>
              <w:fldChar w:fldCharType="begin"/>
            </w:r>
            <w:r w:rsidR="003A53A8" w:rsidRPr="003E3FD0">
              <w:rPr>
                <w:lang w:val="es-419"/>
              </w:rPr>
              <w:instrText xml:space="preserve"> ADDIN ZOTERO_ITEM CSL_CITATION {"citationID":"18igf3jn1q","properties":{"formattedCitation":"(Clasen, 2015)","plainCitation":"(Clasen, 2015)"},"citationItems":[{"id":320,"uris":["http://zotero.org/groups/530684/items/68DW3I9A"],"uri":["http://zotero.org/groups/530684/items/68DW3I9A"],"itemData":{"id":320,"type":"article-journal","title":"Household Water Treatment and Safe Storage to Prevent Diarrheal Disease in Developing Countries","container-title":"Current Environmental Health Reports","page":"69-74","volume":"2","issue":"1","source":"CrossRef","DOI":"10.1007/s40572-014-0033-9","ISSN":"2196-5412","language":"en","author":[{"family":"Clasen","given":"Thomas"}],"issued":{"date-parts":[["2015",3]]}}}],"schema":"https://github.com/citation-style-language/schema/raw/master/csl-citation.json"} </w:instrText>
            </w:r>
            <w:r w:rsidRPr="003E3FD0">
              <w:rPr>
                <w:lang w:val="es-419"/>
              </w:rPr>
              <w:fldChar w:fldCharType="end"/>
            </w:r>
          </w:p>
        </w:tc>
      </w:tr>
    </w:tbl>
    <w:tbl>
      <w:tblPr>
        <w:tblStyle w:val="TableGrid"/>
        <w:tblpPr w:leftFromText="180" w:rightFromText="180" w:vertAnchor="text" w:horzAnchor="margin" w:tblpY="288"/>
        <w:tblW w:w="9214" w:type="dxa"/>
        <w:tblLayout w:type="fixed"/>
        <w:tblCellMar>
          <w:top w:w="284" w:type="dxa"/>
          <w:left w:w="284" w:type="dxa"/>
          <w:bottom w:w="284" w:type="dxa"/>
          <w:right w:w="284" w:type="dxa"/>
        </w:tblCellMar>
        <w:tblLook w:val="04A0" w:firstRow="1" w:lastRow="0" w:firstColumn="1" w:lastColumn="0" w:noHBand="0" w:noVBand="1"/>
      </w:tblPr>
      <w:tblGrid>
        <w:gridCol w:w="7513"/>
        <w:gridCol w:w="1701"/>
      </w:tblGrid>
      <w:tr w:rsidR="00822DC2" w:rsidRPr="003E3FD0" w14:paraId="4E3AB5B3" w14:textId="77777777" w:rsidTr="008E6E06">
        <w:trPr>
          <w:trHeight w:val="2835"/>
        </w:trPr>
        <w:tc>
          <w:tcPr>
            <w:tcW w:w="4077" w:type="pct"/>
            <w:tcBorders>
              <w:top w:val="nil"/>
              <w:left w:val="nil"/>
              <w:bottom w:val="nil"/>
              <w:right w:val="nil"/>
            </w:tcBorders>
            <w:shd w:val="clear" w:color="auto" w:fill="F2F2F2" w:themeFill="background1" w:themeFillShade="F2"/>
          </w:tcPr>
          <w:p w14:paraId="7B71B6EE" w14:textId="77777777" w:rsidR="00822DC2" w:rsidRPr="003E3FD0" w:rsidRDefault="00822DC2" w:rsidP="00822DC2">
            <w:pPr>
              <w:pStyle w:val="TextBoxHeader"/>
              <w:rPr>
                <w:lang w:val="es-419"/>
              </w:rPr>
            </w:pPr>
            <w:r w:rsidRPr="003E3FD0">
              <w:rPr>
                <w:rStyle w:val="Strong"/>
                <w:b/>
                <w:lang w:val="es-419"/>
              </w:rPr>
              <w:t>TANDAS para personas que tienen defensas bajas</w:t>
            </w:r>
          </w:p>
          <w:p w14:paraId="60152A96" w14:textId="77777777" w:rsidR="008E6E06" w:rsidRPr="003E3FD0" w:rsidRDefault="00822DC2" w:rsidP="00822DC2">
            <w:pPr>
              <w:rPr>
                <w:lang w:val="es-419"/>
              </w:rPr>
            </w:pPr>
            <w:r w:rsidRPr="003E3FD0">
              <w:rPr>
                <w:lang w:val="es-419"/>
              </w:rPr>
              <w:t xml:space="preserve">Las personas que tienen defensas bajas y son más propensas a contraer enfermedades son los niños de menos de cinco años, las personas mayores, las embarazadas y las personas que viven con VIH/SIDA, entre otros.  Para esos grupos, es muy importante tener agua segura porque su sistema inmunitario no es tan fuerte. Son más vulnerables a ciertos tipos de infecciones. El TANDAS puede ayudar a reducir la probabilidad de que se enfermen por consumir agua que no es segura. </w:t>
            </w:r>
          </w:p>
          <w:p w14:paraId="5483C631" w14:textId="12B90C2F" w:rsidR="00822DC2" w:rsidRPr="003E3FD0" w:rsidRDefault="00822DC2" w:rsidP="00822DC2">
            <w:pPr>
              <w:rPr>
                <w:lang w:val="es-419"/>
              </w:rPr>
            </w:pPr>
            <w:r w:rsidRPr="003E3FD0">
              <w:rPr>
                <w:lang w:val="es-419"/>
              </w:rPr>
              <w:t xml:space="preserve">Para obtener más información sobre la importancia del agua segura para las personas que tienen defensas bajas, consulte los documentos de CAWST </w:t>
            </w:r>
            <w:r w:rsidRPr="003E3FD0">
              <w:rPr>
                <w:i/>
                <w:lang w:val="es-419"/>
              </w:rPr>
              <w:t>Resumen técnico: La importancia del WASH para la salud reproductiva, maternoinfantil y neonatal y Resumen técnico: La importancia del agua segura para las personas que viven con VIH/SIDA</w:t>
            </w:r>
            <w:r w:rsidRPr="003E3FD0">
              <w:rPr>
                <w:lang w:val="es-419"/>
              </w:rPr>
              <w:t>.</w:t>
            </w:r>
          </w:p>
        </w:tc>
        <w:tc>
          <w:tcPr>
            <w:tcW w:w="923" w:type="pct"/>
            <w:tcBorders>
              <w:top w:val="nil"/>
              <w:left w:val="nil"/>
              <w:bottom w:val="nil"/>
              <w:right w:val="nil"/>
            </w:tcBorders>
            <w:shd w:val="clear" w:color="auto" w:fill="F2F2F2" w:themeFill="background1" w:themeFillShade="F2"/>
          </w:tcPr>
          <w:p w14:paraId="5E5717D9" w14:textId="77777777" w:rsidR="00822DC2" w:rsidRPr="003E3FD0" w:rsidRDefault="00822DC2" w:rsidP="00822DC2">
            <w:pPr>
              <w:pStyle w:val="TextBoxHeader"/>
              <w:rPr>
                <w:rStyle w:val="Strong"/>
                <w:lang w:val="es-419"/>
              </w:rPr>
            </w:pPr>
            <w:r w:rsidRPr="003E3FD0">
              <w:rPr>
                <w:rStyle w:val="Strong"/>
                <w:lang w:val="es-419"/>
              </w:rPr>
              <w:drawing>
                <wp:anchor distT="0" distB="0" distL="114300" distR="114300" simplePos="0" relativeHeight="251666944" behindDoc="0" locked="0" layoutInCell="1" allowOverlap="1" wp14:anchorId="3D597403" wp14:editId="4BDD309E">
                  <wp:simplePos x="0" y="0"/>
                  <wp:positionH relativeFrom="column">
                    <wp:posOffset>-322167</wp:posOffset>
                  </wp:positionH>
                  <wp:positionV relativeFrom="paragraph">
                    <wp:posOffset>80653</wp:posOffset>
                  </wp:positionV>
                  <wp:extent cx="1113731" cy="211246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4409" b="96192" l="10000" r="90000">
                                        <a14:foregroundMark x1="37600" y1="9419" x2="37600" y2="9419"/>
                                        <a14:foregroundMark x1="55200" y1="6613" x2="55200" y2="6613"/>
                                        <a14:foregroundMark x1="55600" y1="4409" x2="55600" y2="4409"/>
                                        <a14:foregroundMark x1="69200" y1="92986" x2="69200" y2="92986"/>
                                        <a14:foregroundMark x1="26400" y1="94790" x2="26400" y2="94790"/>
                                        <a14:foregroundMark x1="65600" y1="96192" x2="65600" y2="96192"/>
                                        <a14:foregroundMark x1="45200" y1="18236" x2="45200" y2="18236"/>
                                      </a14:backgroundRemoval>
                                    </a14:imgEffect>
                                    <a14:imgEffect>
                                      <a14:colorTemperature colorTemp="8800"/>
                                    </a14:imgEffect>
                                  </a14:imgLayer>
                                </a14:imgProps>
                              </a:ext>
                              <a:ext uri="{28A0092B-C50C-407E-A947-70E740481C1C}">
                                <a14:useLocalDpi xmlns:a14="http://schemas.microsoft.com/office/drawing/2010/main" val="0"/>
                              </a:ext>
                            </a:extLst>
                          </a:blip>
                          <a:srcRect t="2358" b="2664"/>
                          <a:stretch/>
                        </pic:blipFill>
                        <pic:spPr bwMode="auto">
                          <a:xfrm>
                            <a:off x="0" y="0"/>
                            <a:ext cx="1113731" cy="2112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697F2B6" w14:textId="77777777" w:rsidR="007E1C27" w:rsidRPr="003E3FD0" w:rsidRDefault="007E1C27" w:rsidP="007E1C27">
      <w:pPr>
        <w:pStyle w:val="Heading2"/>
        <w:rPr>
          <w:lang w:val="es-419"/>
        </w:rPr>
      </w:pPr>
      <w:bookmarkStart w:id="7" w:name="_Toc503533410"/>
      <w:r w:rsidRPr="003E3FD0">
        <w:rPr>
          <w:lang w:val="es-419"/>
        </w:rPr>
        <w:t>Control por parte de los individuos</w:t>
      </w:r>
      <w:bookmarkEnd w:id="7"/>
    </w:p>
    <w:p w14:paraId="6D92EAAF" w14:textId="6E9688FE" w:rsidR="007E1C27" w:rsidRPr="003E3FD0" w:rsidRDefault="007E1C27" w:rsidP="007E1C27">
      <w:pPr>
        <w:autoSpaceDE w:val="0"/>
        <w:autoSpaceDN w:val="0"/>
        <w:adjustRightInd w:val="0"/>
        <w:rPr>
          <w:rFonts w:eastAsia="Times New Roman" w:cs="Arial"/>
          <w:lang w:val="es-419"/>
        </w:rPr>
      </w:pPr>
      <w:r w:rsidRPr="003E3FD0">
        <w:rPr>
          <w:rFonts w:eastAsia="Times New Roman" w:cs="Arial"/>
          <w:lang w:val="es-419"/>
        </w:rPr>
        <w:t xml:space="preserve">Está probado que los sistemas de tratamiento centralizado y los sistemas de tratamiento domiciliario tienen beneficios para la salud. </w:t>
      </w:r>
      <w:r w:rsidRPr="003E3FD0">
        <w:rPr>
          <w:lang w:val="es-419"/>
        </w:rPr>
        <w:t xml:space="preserve">Sin embargo, es poco probable que muchas personas que viven en comunidades rurales remotas o en centros periurbanos densamente poblados vayan a tener sistemas de tratamiento centralizado a corto plazo en los que puedan confiar. Asimismo, los desplazados por conflictos o catástrofes naturales suelen ser </w:t>
      </w:r>
      <w:r w:rsidRPr="003E3FD0">
        <w:rPr>
          <w:lang w:val="es-419"/>
        </w:rPr>
        <w:lastRenderedPageBreak/>
        <w:t xml:space="preserve">reubicados en campos o asentamientos que no tienen fuentes de agua gestionadas de manera segura. El </w:t>
      </w:r>
      <w:r w:rsidRPr="003E3FD0">
        <w:rPr>
          <w:rFonts w:eastAsia="Times New Roman" w:cs="Arial"/>
          <w:lang w:val="es-419"/>
        </w:rPr>
        <w:t xml:space="preserve">TANDAS les da a esos individuos y familias la posibilidad de controlar la calidad del agua que consumen. </w:t>
      </w:r>
    </w:p>
    <w:p w14:paraId="45E9586C" w14:textId="4AC2BF4A" w:rsidR="00E76398" w:rsidRPr="003E3FD0" w:rsidRDefault="00E76398" w:rsidP="007E1C27">
      <w:pPr>
        <w:pStyle w:val="Heading2"/>
        <w:rPr>
          <w:lang w:val="es-419"/>
        </w:rPr>
      </w:pPr>
      <w:bookmarkStart w:id="8" w:name="_Toc503533411"/>
      <w:r w:rsidRPr="003E3FD0">
        <w:rPr>
          <w:lang w:val="es-419"/>
        </w:rPr>
        <w:t>Implementación rápida</w:t>
      </w:r>
      <w:bookmarkEnd w:id="8"/>
    </w:p>
    <w:p w14:paraId="429359F8" w14:textId="3E5CD27E" w:rsidR="006D49FA" w:rsidRPr="003E3FD0" w:rsidRDefault="006D49FA" w:rsidP="006D49FA">
      <w:pPr>
        <w:rPr>
          <w:lang w:val="es-419"/>
        </w:rPr>
      </w:pPr>
      <w:r w:rsidRPr="003E3FD0">
        <w:rPr>
          <w:lang w:val="es-419"/>
        </w:rPr>
        <w:t xml:space="preserve">Muchos sistemas de TANDAS son pequeños y portátiles, lo cual implica que pueden distribuirse rápido entre quienes más lo necesitan. Este hecho resulta particularmente útil en emergencias, donde las personas necesitan acceder al agua potable muy rápido para evitar que las enfermedades se propaguen. </w:t>
      </w:r>
    </w:p>
    <w:p w14:paraId="248234AF" w14:textId="2874185B" w:rsidR="006D49FA" w:rsidRPr="003E3FD0" w:rsidRDefault="006D49FA" w:rsidP="00E76398">
      <w:pPr>
        <w:rPr>
          <w:lang w:val="es-419"/>
        </w:rPr>
      </w:pPr>
      <w:r w:rsidRPr="003E3FD0">
        <w:rPr>
          <w:lang w:val="es-419"/>
        </w:rPr>
        <w:t xml:space="preserve">Los sistemas de TANDAS también son una solución inmediata para casos que no representan una emergencia, donde no hay tratamiento centralizado del agua. Muchas comunidades rurales, remotas y marginadas no tienen los fondos o los conocimientos para reparar, mejorar o construir a corto plazo sistemas de tratamiento centralizado. En algunos casos, es más realista para esas comunidades implementar inmediatamente el TANDAS. Con frecuencia, las familias o los grupos comunitarios pueden hallar, comprar y comenzar a usar sistemas de TANDAS en poco tiempo. </w:t>
      </w:r>
    </w:p>
    <w:p w14:paraId="79CABC9B" w14:textId="77777777" w:rsidR="00822DC2" w:rsidRPr="003E3FD0" w:rsidRDefault="00051941" w:rsidP="00822DC2">
      <w:pPr>
        <w:pStyle w:val="Heading2"/>
        <w:rPr>
          <w:lang w:val="es-419"/>
        </w:rPr>
      </w:pPr>
      <w:bookmarkStart w:id="9" w:name="_Toc503533412"/>
      <w:r w:rsidRPr="003E3FD0">
        <w:rPr>
          <w:lang w:val="es-419"/>
        </w:rPr>
        <w:t>Vía de acceso al WASH</w:t>
      </w:r>
      <w:bookmarkEnd w:id="9"/>
      <w:r w:rsidRPr="003E3FD0">
        <w:rPr>
          <w:lang w:val="es-419"/>
        </w:rPr>
        <w:t xml:space="preserve"> </w:t>
      </w:r>
    </w:p>
    <w:p w14:paraId="3503EE48" w14:textId="77777777" w:rsidR="00822DC2" w:rsidRPr="003E3FD0" w:rsidRDefault="00822DC2" w:rsidP="00822DC2">
      <w:pPr>
        <w:rPr>
          <w:lang w:val="es-419"/>
        </w:rPr>
      </w:pPr>
      <w:r w:rsidRPr="003E3FD0">
        <w:rPr>
          <w:lang w:val="es-419"/>
        </w:rPr>
        <w:t xml:space="preserve">El TANDAS es un primer paso práctico que las familias pueden dar para mejorar sus prácticas de WASH y su salud. Por ejemplo: en zonas donde el agua es muy turbia, las familias verán con claridad las ventajas de los filtros de agua a medida que noten que mejora la apariencia del agua. Es posible que esta situación haga que tengan más ganas de aprender sobre otras soluciones de WASH. </w:t>
      </w:r>
    </w:p>
    <w:p w14:paraId="30A2A977" w14:textId="51834BE8" w:rsidR="00E76398" w:rsidRPr="003E3FD0" w:rsidRDefault="00822DC2" w:rsidP="00822DC2">
      <w:pPr>
        <w:rPr>
          <w:lang w:val="es-419"/>
        </w:rPr>
      </w:pPr>
      <w:r w:rsidRPr="003E3FD0">
        <w:rPr>
          <w:lang w:val="es-419"/>
        </w:rPr>
        <mc:AlternateContent>
          <mc:Choice Requires="wpg">
            <w:drawing>
              <wp:inline distT="0" distB="0" distL="0" distR="0" wp14:anchorId="1FAD6662" wp14:editId="7F9EE879">
                <wp:extent cx="5964555" cy="2105246"/>
                <wp:effectExtent l="0" t="0" r="0" b="9525"/>
                <wp:docPr id="227495999" name="Group 227495999"/>
                <wp:cNvGraphicFramePr/>
                <a:graphic xmlns:a="http://schemas.openxmlformats.org/drawingml/2006/main">
                  <a:graphicData uri="http://schemas.microsoft.com/office/word/2010/wordprocessingGroup">
                    <wpg:wgp>
                      <wpg:cNvGrpSpPr/>
                      <wpg:grpSpPr>
                        <a:xfrm>
                          <a:off x="0" y="0"/>
                          <a:ext cx="5964555" cy="2105246"/>
                          <a:chOff x="-5" y="0"/>
                          <a:chExt cx="5995650" cy="2118026"/>
                        </a:xfrm>
                      </wpg:grpSpPr>
                      <pic:pic xmlns:pic="http://schemas.openxmlformats.org/drawingml/2006/picture">
                        <pic:nvPicPr>
                          <pic:cNvPr id="227495998" name="Picture 227495998"/>
                          <pic:cNvPicPr>
                            <a:picLocks noChangeAspect="1"/>
                          </pic:cNvPicPr>
                        </pic:nvPicPr>
                        <pic:blipFill rotWithShape="1">
                          <a:blip r:embed="rId34">
                            <a:extLst>
                              <a:ext uri="{28A0092B-C50C-407E-A947-70E740481C1C}">
                                <a14:useLocalDpi xmlns:a14="http://schemas.microsoft.com/office/drawing/2010/main" val="0"/>
                              </a:ext>
                            </a:extLst>
                          </a:blip>
                          <a:srcRect/>
                          <a:stretch/>
                        </pic:blipFill>
                        <pic:spPr>
                          <a:xfrm>
                            <a:off x="4789904" y="0"/>
                            <a:ext cx="1205741" cy="2118026"/>
                          </a:xfrm>
                          <a:prstGeom prst="rect">
                            <a:avLst/>
                          </a:prstGeom>
                        </pic:spPr>
                      </pic:pic>
                      <wps:wsp>
                        <wps:cNvPr id="227495997" name="Text Box 227495997"/>
                        <wps:cNvSpPr txBox="1"/>
                        <wps:spPr>
                          <a:xfrm>
                            <a:off x="-5" y="0"/>
                            <a:ext cx="4959227" cy="2118025"/>
                          </a:xfrm>
                          <a:prstGeom prst="rect">
                            <a:avLst/>
                          </a:prstGeom>
                          <a:solidFill>
                            <a:srgbClr val="2EAEDA"/>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E944A6" w14:textId="77777777" w:rsidR="007F0E88" w:rsidRDefault="007F0E88" w:rsidP="00822DC2">
                              <w:pPr>
                                <w:pStyle w:val="PullQuote1"/>
                              </w:pPr>
                              <w:r>
                                <w:rPr>
                                  <w:i/>
                                </w:rPr>
                                <w:t xml:space="preserve">"Según nuestra experiencia, las personas que no tienen acceso al agua potable no quieren saber sobre otras prácticas de WASH. Se quejan del agua insegura que usan. Sin embargo, cuando uno empieza a enseñarles sobre el TANDAS, quieren aprender más sobre otras soluciones de WASH. El agua segura es el punto de partida porque es necesario para otras prácticas de WASH, como la higiene de los alimentos y la higiene personal". </w:t>
                              </w:r>
                            </w:p>
                            <w:p w14:paraId="62FB88BE" w14:textId="77777777" w:rsidR="007F0E88" w:rsidRPr="0013251F" w:rsidRDefault="007F0E88" w:rsidP="00822DC2">
                              <w:pPr>
                                <w:pStyle w:val="PullQuote1"/>
                              </w:pPr>
                              <w:r>
                                <w:t xml:space="preserve">Martha Gebeyehu, gerente del Centro de Experiencia y Capacitación en Agua (WET) Ethiopia Kale Heywet Church  </w:t>
                              </w:r>
                            </w:p>
                            <w:p w14:paraId="66B9C55A" w14:textId="77777777" w:rsidR="007F0E88" w:rsidRPr="0013251F" w:rsidRDefault="007F0E88" w:rsidP="00822DC2">
                              <w:pPr>
                                <w:pStyle w:val="PullQuote1"/>
                                <w:rPr>
                                  <w:i/>
                                </w:rPr>
                              </w:pPr>
                            </w:p>
                            <w:p w14:paraId="7FD4EFD9" w14:textId="77777777" w:rsidR="007F0E88" w:rsidRDefault="007F0E88" w:rsidP="00822DC2"/>
                          </w:txbxContent>
                        </wps:txbx>
                        <wps:bodyPr rot="0" spcFirstLastPara="0" vertOverflow="overflow" horzOverflow="overflow" vert="horz" wrap="square" lIns="252000" tIns="252000" rIns="252000" bIns="252000" numCol="1" spcCol="0" rtlCol="0" fromWordArt="0" anchor="ctr" anchorCtr="0" forceAA="0" compatLnSpc="1">
                          <a:prstTxWarp prst="textNoShape">
                            <a:avLst/>
                          </a:prstTxWarp>
                          <a:noAutofit/>
                        </wps:bodyPr>
                      </wps:wsp>
                    </wpg:wgp>
                  </a:graphicData>
                </a:graphic>
              </wp:inline>
            </w:drawing>
          </mc:Choice>
          <mc:Fallback>
            <w:pict>
              <v:group w14:anchorId="1FAD6662" id="Group 227495999" o:spid="_x0000_s1042" style="width:469.65pt;height:165.75pt;mso-position-horizontal-relative:char;mso-position-vertical-relative:line" coordorigin="" coordsize="59956,2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">
                <v:shape id="Picture 227495998" o:spid="_x0000_s1043" type="#_x0000_t75" style="position:absolute;left:47899;width:12057;height:2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">
                  <v:imagedata r:id="rId35" o:title=""/>
                </v:shape>
                <v:shape id="Text Box 227495997" o:spid="_x0000_s1044" type="#_x0000_t202" style="position:absolute;width:49592;height:21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" fillcolor="#2eaeda" stroked="f">
                  <v:textbox inset="7mm,7mm,7mm,7mm">
                    <w:txbxContent>
                      <w:p w14:paraId="6FE944A6" w14:textId="77777777" w:rsidR="007F0E88" w:rsidRDefault="007F0E88" w:rsidP="00822DC2">
                        <w:pPr>
                          <w:pStyle w:val="PullQuote1"/>
                        </w:pPr>
                        <w:r>
                          <w:rPr>
                            <w:i/>
                          </w:rPr>
                          <w:t xml:space="preserve">"Según nuestra experiencia, las personas que no tienen acceso al agua potable no quieren saber sobre otras prácticas de WASH. Se quejan del agua insegura que usan. Sin embargo, cuando uno empieza a enseñarles sobre el TANDAS, quieren aprender más sobre otras soluciones de WASH. El agua segura es el punto de partida porque es necesario para otras prácticas de WASH, como la higiene de los alimentos y la higiene personal". </w:t>
                        </w:r>
                      </w:p>
                      <w:p w14:paraId="62FB88BE" w14:textId="77777777" w:rsidR="007F0E88" w:rsidRPr="0013251F" w:rsidRDefault="007F0E88" w:rsidP="00822DC2">
                        <w:pPr>
                          <w:pStyle w:val="PullQuote1"/>
                        </w:pPr>
                        <w:r>
                          <w:t xml:space="preserve">Martha Gebeyehu, gerente del Centro de Experiencia y Capacitación en Agua (WET) Ethiopia Kale Heywet Church  </w:t>
                        </w:r>
                      </w:p>
                      <w:p w14:paraId="66B9C55A" w14:textId="77777777" w:rsidR="007F0E88" w:rsidRPr="0013251F" w:rsidRDefault="007F0E88" w:rsidP="00822DC2">
                        <w:pPr>
                          <w:pStyle w:val="PullQuote1"/>
                          <w:rPr>
                            <w:i/>
                          </w:rPr>
                        </w:pPr>
                      </w:p>
                      <w:p w14:paraId="7FD4EFD9" w14:textId="77777777" w:rsidR="007F0E88" w:rsidRDefault="007F0E88" w:rsidP="00822DC2"/>
                    </w:txbxContent>
                  </v:textbox>
                </v:shape>
                <w10:anchorlock/>
              </v:group>
            </w:pict>
          </mc:Fallback>
        </mc:AlternateContent>
      </w:r>
    </w:p>
    <w:p w14:paraId="5F405AAB" w14:textId="74A18F80" w:rsidR="0013251F" w:rsidRPr="003E3FD0" w:rsidRDefault="0013251F" w:rsidP="00051941">
      <w:pPr>
        <w:pStyle w:val="Heading1"/>
        <w:rPr>
          <w:lang w:val="es-419"/>
        </w:rPr>
      </w:pPr>
      <w:bookmarkStart w:id="10" w:name="_Toc503533413"/>
      <w:r w:rsidRPr="003E3FD0">
        <w:rPr>
          <w:lang w:val="es-419"/>
        </w:rPr>
        <w:t>¿Cuáles son las limitaciones del TANDAS?</w:t>
      </w:r>
      <w:bookmarkEnd w:id="10"/>
    </w:p>
    <w:p w14:paraId="4C85997C" w14:textId="729BD8DB" w:rsidR="00862AF2" w:rsidRPr="003E3FD0" w:rsidRDefault="00862AF2" w:rsidP="00862AF2">
      <w:pPr>
        <w:pStyle w:val="Heading2"/>
        <w:rPr>
          <w:lang w:val="es-419"/>
        </w:rPr>
      </w:pPr>
      <w:bookmarkStart w:id="11" w:name="_Toc503533414"/>
      <w:r w:rsidRPr="003E3FD0">
        <w:rPr>
          <w:lang w:val="es-419"/>
        </w:rPr>
        <w:t>El TANDAS no aborda el problema del acceso al agua ni su suministro</w:t>
      </w:r>
      <w:bookmarkEnd w:id="11"/>
    </w:p>
    <w:p w14:paraId="5FDB43C4" w14:textId="4445A4AF" w:rsidR="00862AF2" w:rsidRPr="003E3FD0" w:rsidRDefault="00862AF2" w:rsidP="00862AF2">
      <w:pPr>
        <w:rPr>
          <w:lang w:val="es-419"/>
        </w:rPr>
      </w:pPr>
      <w:r w:rsidRPr="003E3FD0">
        <w:rPr>
          <w:lang w:val="es-419"/>
        </w:rPr>
        <w:t xml:space="preserve">Las soluciones de TANDAS son intervenciones relacionadas con la calidad del agua, no con el acceso a ella. En algunos lugares, las personas no acceden con facilidad al agua de consumo y deben caminar mucho para recolectar agua para su familia. En esos casos, el problema del </w:t>
      </w:r>
      <w:r w:rsidRPr="003E3FD0">
        <w:rPr>
          <w:lang w:val="es-419"/>
        </w:rPr>
        <w:lastRenderedPageBreak/>
        <w:t xml:space="preserve">acceso al agua y su suministro debe abordarse antes —o al mismo tiempo— que el tratamiento del agua a nivel domiciliario. </w:t>
      </w:r>
    </w:p>
    <w:p w14:paraId="1FAFF2D4" w14:textId="5EBEB9DE" w:rsidR="0013251F" w:rsidRPr="003E3FD0" w:rsidRDefault="0013251F" w:rsidP="00051941">
      <w:pPr>
        <w:pStyle w:val="Heading2"/>
        <w:rPr>
          <w:lang w:val="es-419"/>
        </w:rPr>
      </w:pPr>
      <w:bookmarkStart w:id="12" w:name="_Toc503533415"/>
      <w:r w:rsidRPr="003E3FD0">
        <w:rPr>
          <w:lang w:val="es-419"/>
        </w:rPr>
        <w:t>El TANDAS no es la única solución para los problemas de calidad del agua</w:t>
      </w:r>
      <w:bookmarkEnd w:id="12"/>
    </w:p>
    <w:p w14:paraId="1C1A8BA6" w14:textId="77CF52D4" w:rsidR="000E7CBC" w:rsidRPr="003E3FD0" w:rsidRDefault="000E7CBC" w:rsidP="0013251F">
      <w:pPr>
        <w:rPr>
          <w:lang w:val="es-419"/>
        </w:rPr>
      </w:pPr>
      <w:r w:rsidRPr="003E3FD0">
        <w:rPr>
          <w:lang w:val="es-419"/>
        </w:rPr>
        <w:t xml:space="preserve">Adoptar un método de barreras múltiples implica tratar los riesgos relacionados con la seguridad del agua que puede haber desde la fuente hasta el vaso que se usa para beberla. Las barreras que reducen los riesgos suelen incluir las soluciones de TANDAS, pero no deberían ser las únicas. Se deberían tomar otras medidas para proteger, transportar, manipular y almacenar el agua de forma segura. </w:t>
      </w:r>
    </w:p>
    <w:p w14:paraId="3C036111" w14:textId="68FB4B42" w:rsidR="0013251F" w:rsidRPr="003E3FD0" w:rsidRDefault="000E7CBC" w:rsidP="0013251F">
      <w:pPr>
        <w:rPr>
          <w:lang w:val="es-419"/>
        </w:rPr>
      </w:pPr>
      <w:r w:rsidRPr="003E3FD0">
        <w:rPr>
          <w:lang w:val="es-419"/>
        </w:rPr>
        <w:t xml:space="preserve">En algunos lugares, una planta centralizada trata el agua y la distribuye a los hogares. Si este sistema de tratamiento es confiable y eficaz, es posible que el TANDAS no sea necesario. Sin embargo, el TANDAS suele ser útil si no hay sistemas centralizados o si estos no son confiables o suministran agua de calidad variable. </w:t>
      </w:r>
    </w:p>
    <w:p w14:paraId="7E60A434" w14:textId="23DF1E4E" w:rsidR="0013251F" w:rsidRPr="003E3FD0" w:rsidRDefault="00FF03AA" w:rsidP="0013251F">
      <w:pPr>
        <w:rPr>
          <w:lang w:val="es-419"/>
        </w:rPr>
      </w:pPr>
      <w:r w:rsidRPr="003E3FD0">
        <w:rPr>
          <w:lang w:val="es-419"/>
        </w:rPr>
        <w:t xml:space="preserve">El hecho de que las familias usen sistemas de TANDAS porque no tienen opciones centralizadas confiables no debería quitarles a los gobiernos la responsabilidad que tienen de seguir ampliando el acceso a las redes de suministro de agua. Sin embargo, en muchas comunidades pasará mucho tiempo antes de que los sistemas de suministro de agua corriente sean una realidad. Incluso en muchos países desarrollados, las comunidades remotas no están incorporadas a la red de tratamiento y distribución centralizados, y deben depender del autoabastecimiento y del tratamiento del agua en el punto de consumo. </w:t>
      </w:r>
    </w:p>
    <w:p w14:paraId="5C886D8D" w14:textId="6233A194" w:rsidR="0013251F" w:rsidRPr="003E3FD0" w:rsidRDefault="0013251F" w:rsidP="00051941">
      <w:pPr>
        <w:pStyle w:val="Heading2"/>
        <w:rPr>
          <w:lang w:val="es-419"/>
        </w:rPr>
      </w:pPr>
      <w:bookmarkStart w:id="13" w:name="_Toc503533416"/>
      <w:r w:rsidRPr="003E3FD0">
        <w:rPr>
          <w:lang w:val="es-419"/>
        </w:rPr>
        <w:t>No todos los sistemas de TANDAS pueden eliminar todos los contaminantes</w:t>
      </w:r>
      <w:bookmarkEnd w:id="13"/>
    </w:p>
    <w:p w14:paraId="0F2AED3D" w14:textId="0B8F87A5" w:rsidR="00941C63" w:rsidRPr="003E3FD0" w:rsidRDefault="00F302B3" w:rsidP="00FF03AA">
      <w:pPr>
        <w:rPr>
          <w:lang w:val="es-419"/>
        </w:rPr>
      </w:pPr>
      <w:r w:rsidRPr="003E3FD0">
        <w:rPr>
          <w:lang w:val="es-419"/>
        </w:rPr>
        <w:t xml:space="preserve">Los distintos sistemas de TANDAS tienen distinta capacidad para eliminar o inactivar contaminantes. </w:t>
      </w:r>
    </w:p>
    <w:p w14:paraId="266BAF26" w14:textId="30BCD966" w:rsidR="003377D4" w:rsidRPr="003E3FD0" w:rsidRDefault="0013251F" w:rsidP="00A82332">
      <w:pPr>
        <w:rPr>
          <w:lang w:val="es-419"/>
        </w:rPr>
      </w:pPr>
      <w:r w:rsidRPr="003E3FD0">
        <w:rPr>
          <w:lang w:val="es-419"/>
        </w:rPr>
        <w:t xml:space="preserve">En la siguiente tabla, se resumen los valores de reducción de agentes patógenos correspondientes a diversas opciones de TANDAS. Los valores indicados en la tabla no tienen en cuenta la posible </w:t>
      </w:r>
      <w:proofErr w:type="spellStart"/>
      <w:r w:rsidRPr="003E3FD0">
        <w:rPr>
          <w:lang w:val="es-419"/>
        </w:rPr>
        <w:t>recontaminación</w:t>
      </w:r>
      <w:proofErr w:type="spellEnd"/>
      <w:r w:rsidRPr="003E3FD0">
        <w:rPr>
          <w:lang w:val="es-419"/>
        </w:rPr>
        <w:t xml:space="preserve"> que puede ocurrir por almacenar o manipular incorrectamente el agua después del tratamiento. En esta tabla, tampoco se tiene en cuenta el grado de eficacia que puede lograrse al combinar barreras adecuadas del método de barreras múltiples.</w:t>
      </w:r>
    </w:p>
    <w:p w14:paraId="70B4C9A2" w14:textId="77777777" w:rsidR="003E3FD0" w:rsidRDefault="003E3FD0">
      <w:pPr>
        <w:spacing w:after="0" w:line="240" w:lineRule="auto"/>
        <w:ind w:right="0"/>
        <w:rPr>
          <w:b/>
          <w:lang w:val="es-419"/>
        </w:rPr>
      </w:pPr>
      <w:r>
        <w:rPr>
          <w:lang w:val="es-419"/>
        </w:rPr>
        <w:br w:type="page"/>
      </w:r>
    </w:p>
    <w:p w14:paraId="779D4EE8" w14:textId="1F2F3299" w:rsidR="00E45EE2" w:rsidRPr="003E3FD0" w:rsidRDefault="00E45EE2" w:rsidP="00E45EE2">
      <w:pPr>
        <w:pStyle w:val="TableHead"/>
        <w:rPr>
          <w:lang w:val="es-419"/>
        </w:rPr>
      </w:pPr>
      <w:r w:rsidRPr="003E3FD0">
        <w:rPr>
          <w:lang w:val="es-419"/>
        </w:rPr>
        <w:lastRenderedPageBreak/>
        <w:t>Tabla: Reducción de agentes patógenos correspondiente a distintas opciones de TANDAS</w:t>
      </w:r>
    </w:p>
    <w:tbl>
      <w:tblPr>
        <w:tblStyle w:val="PlainTable3"/>
        <w:tblW w:w="9214" w:type="dxa"/>
        <w:tblLook w:val="04A0" w:firstRow="1" w:lastRow="0" w:firstColumn="1" w:lastColumn="0" w:noHBand="0" w:noVBand="1"/>
      </w:tblPr>
      <w:tblGrid>
        <w:gridCol w:w="2660"/>
        <w:gridCol w:w="1903"/>
        <w:gridCol w:w="2209"/>
        <w:gridCol w:w="2442"/>
      </w:tblGrid>
      <w:tr w:rsidR="00E45EE2" w:rsidRPr="003E3FD0" w14:paraId="16389751" w14:textId="77777777" w:rsidTr="00543BE3">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2660" w:type="dxa"/>
          </w:tcPr>
          <w:p w14:paraId="3834B740" w14:textId="31A5D3D4" w:rsidR="00E45EE2" w:rsidRPr="003E3FD0" w:rsidRDefault="00441396" w:rsidP="00C335D8">
            <w:pPr>
              <w:rPr>
                <w:rFonts w:asciiTheme="majorHAnsi" w:hAnsiTheme="majorHAnsi" w:cstheme="majorHAnsi"/>
                <w:caps/>
                <w:sz w:val="20"/>
                <w:lang w:val="es-419"/>
              </w:rPr>
            </w:pPr>
            <w:r w:rsidRPr="003E3FD0">
              <w:rPr>
                <w:rFonts w:asciiTheme="majorHAnsi" w:hAnsiTheme="majorHAnsi" w:cstheme="majorHAnsi"/>
                <w:sz w:val="20"/>
                <w:lang w:val="es-419"/>
              </w:rPr>
              <w:t>Proceso de TANDAS</w:t>
            </w:r>
          </w:p>
        </w:tc>
        <w:tc>
          <w:tcPr>
            <w:tcW w:w="1903" w:type="dxa"/>
          </w:tcPr>
          <w:p w14:paraId="5966E2F2" w14:textId="77777777" w:rsidR="00E45EE2" w:rsidRPr="003E3FD0" w:rsidRDefault="00E45EE2" w:rsidP="0044139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lang w:val="es-419"/>
              </w:rPr>
            </w:pPr>
            <w:r w:rsidRPr="003E3FD0">
              <w:rPr>
                <w:rFonts w:asciiTheme="majorHAnsi" w:hAnsiTheme="majorHAnsi" w:cstheme="majorHAnsi"/>
                <w:sz w:val="20"/>
                <w:lang w:val="es-419"/>
              </w:rPr>
              <w:t>Tipo de agente patógeno</w:t>
            </w:r>
          </w:p>
        </w:tc>
        <w:tc>
          <w:tcPr>
            <w:tcW w:w="2209" w:type="dxa"/>
          </w:tcPr>
          <w:p w14:paraId="5B1D4FCE" w14:textId="5CD4423F" w:rsidR="00E45EE2" w:rsidRPr="003E3FD0" w:rsidRDefault="00E45EE2" w:rsidP="003B614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lang w:val="es-419"/>
              </w:rPr>
            </w:pPr>
            <w:r w:rsidRPr="007F0E88">
              <w:rPr>
                <w:rFonts w:asciiTheme="majorHAnsi" w:hAnsiTheme="majorHAnsi" w:cstheme="majorHAnsi"/>
                <w:sz w:val="18"/>
                <w:lang w:val="es-419"/>
              </w:rPr>
              <w:t>Valor logarítmico de reducción (VLR) - Mínimo</w:t>
            </w:r>
          </w:p>
        </w:tc>
        <w:tc>
          <w:tcPr>
            <w:tcW w:w="2442" w:type="dxa"/>
          </w:tcPr>
          <w:p w14:paraId="0E8B6F46" w14:textId="20E86952" w:rsidR="00E45EE2" w:rsidRPr="003E3FD0" w:rsidRDefault="00E45EE2" w:rsidP="003B614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lang w:val="es-419"/>
              </w:rPr>
            </w:pPr>
            <w:r w:rsidRPr="003E3FD0">
              <w:rPr>
                <w:rFonts w:asciiTheme="majorHAnsi" w:hAnsiTheme="majorHAnsi" w:cstheme="majorHAnsi"/>
                <w:sz w:val="20"/>
                <w:lang w:val="es-419"/>
              </w:rPr>
              <w:t>Valor logarítmico de reducción (VLR) - Máximo</w:t>
            </w:r>
          </w:p>
        </w:tc>
      </w:tr>
      <w:tr w:rsidR="00E45EE2" w:rsidRPr="003E3FD0" w14:paraId="254E6D87" w14:textId="77777777" w:rsidTr="0054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4EB87B7" w14:textId="0CBFAFE6" w:rsidR="00E45EE2" w:rsidRPr="003E3FD0" w:rsidRDefault="00441396" w:rsidP="00441396">
            <w:pPr>
              <w:pStyle w:val="TableRow"/>
              <w:rPr>
                <w:rFonts w:asciiTheme="majorHAnsi" w:hAnsiTheme="majorHAnsi" w:cstheme="majorHAnsi"/>
                <w:caps/>
                <w:lang w:val="es-419"/>
              </w:rPr>
            </w:pPr>
            <w:r w:rsidRPr="003E3FD0">
              <w:rPr>
                <w:rFonts w:asciiTheme="majorHAnsi" w:hAnsiTheme="majorHAnsi" w:cstheme="majorHAnsi"/>
                <w:lang w:val="es-419"/>
              </w:rPr>
              <w:t>Sedimentación simple</w:t>
            </w:r>
          </w:p>
        </w:tc>
        <w:tc>
          <w:tcPr>
            <w:tcW w:w="1903" w:type="dxa"/>
          </w:tcPr>
          <w:p w14:paraId="5AC233A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67443BAC"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3FB2238E"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300AD1E8"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0</w:t>
            </w:r>
          </w:p>
          <w:p w14:paraId="2A238A8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0</w:t>
            </w:r>
          </w:p>
          <w:p w14:paraId="3085F6F8"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0</w:t>
            </w:r>
          </w:p>
        </w:tc>
        <w:tc>
          <w:tcPr>
            <w:tcW w:w="2442" w:type="dxa"/>
          </w:tcPr>
          <w:p w14:paraId="1E605C17"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0,5</w:t>
            </w:r>
          </w:p>
          <w:p w14:paraId="71B9A995"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0,5</w:t>
            </w:r>
          </w:p>
          <w:p w14:paraId="7AABA10D"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1</w:t>
            </w:r>
          </w:p>
        </w:tc>
      </w:tr>
      <w:tr w:rsidR="00E45EE2" w:rsidRPr="003E3FD0" w14:paraId="20313A1A" w14:textId="77777777" w:rsidTr="00543BE3">
        <w:tc>
          <w:tcPr>
            <w:cnfStyle w:val="001000000000" w:firstRow="0" w:lastRow="0" w:firstColumn="1" w:lastColumn="0" w:oddVBand="0" w:evenVBand="0" w:oddHBand="0" w:evenHBand="0" w:firstRowFirstColumn="0" w:firstRowLastColumn="0" w:lastRowFirstColumn="0" w:lastRowLastColumn="0"/>
            <w:tcW w:w="2660" w:type="dxa"/>
          </w:tcPr>
          <w:p w14:paraId="63150A53" w14:textId="043C39E8" w:rsidR="00E45EE2" w:rsidRPr="003E3FD0" w:rsidRDefault="00441396" w:rsidP="00441396">
            <w:pPr>
              <w:pStyle w:val="TableRow"/>
              <w:rPr>
                <w:rFonts w:asciiTheme="majorHAnsi" w:hAnsiTheme="majorHAnsi" w:cstheme="majorHAnsi"/>
                <w:caps/>
                <w:lang w:val="es-419"/>
              </w:rPr>
            </w:pPr>
            <w:r w:rsidRPr="003E3FD0">
              <w:rPr>
                <w:rFonts w:asciiTheme="majorHAnsi" w:hAnsiTheme="majorHAnsi" w:cstheme="majorHAnsi"/>
                <w:lang w:val="es-419"/>
              </w:rPr>
              <w:t>Floculación - Desinfección</w:t>
            </w:r>
          </w:p>
        </w:tc>
        <w:tc>
          <w:tcPr>
            <w:tcW w:w="1903" w:type="dxa"/>
          </w:tcPr>
          <w:p w14:paraId="3939F6A2"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7FB76E94"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3B1A19C7"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735BC46D"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7 </w:t>
            </w:r>
          </w:p>
          <w:p w14:paraId="228B8156"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2-4,5 </w:t>
            </w:r>
          </w:p>
          <w:p w14:paraId="5CED7DE8"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3 </w:t>
            </w:r>
          </w:p>
        </w:tc>
        <w:tc>
          <w:tcPr>
            <w:tcW w:w="2442" w:type="dxa"/>
          </w:tcPr>
          <w:p w14:paraId="1E0419EE"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9 </w:t>
            </w:r>
          </w:p>
          <w:p w14:paraId="1E63817A"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6 </w:t>
            </w:r>
          </w:p>
          <w:p w14:paraId="6A6AD9C5"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5 </w:t>
            </w:r>
          </w:p>
        </w:tc>
      </w:tr>
      <w:tr w:rsidR="00E45EE2" w:rsidRPr="003E3FD0" w14:paraId="4324AEC1" w14:textId="77777777" w:rsidTr="0054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EA6EA38" w14:textId="5A1081E3" w:rsidR="00E45EE2" w:rsidRPr="003E3FD0" w:rsidRDefault="00441396" w:rsidP="00441396">
            <w:pPr>
              <w:pStyle w:val="TableRow"/>
              <w:rPr>
                <w:rFonts w:asciiTheme="majorHAnsi" w:hAnsiTheme="majorHAnsi" w:cstheme="majorHAnsi"/>
                <w:caps/>
                <w:lang w:val="es-419"/>
              </w:rPr>
            </w:pPr>
            <w:r w:rsidRPr="003E3FD0">
              <w:rPr>
                <w:rFonts w:asciiTheme="majorHAnsi" w:hAnsiTheme="majorHAnsi" w:cstheme="majorHAnsi"/>
                <w:lang w:val="es-419"/>
              </w:rPr>
              <w:t>Filtro de cerámica</w:t>
            </w:r>
          </w:p>
        </w:tc>
        <w:tc>
          <w:tcPr>
            <w:tcW w:w="1903" w:type="dxa"/>
          </w:tcPr>
          <w:p w14:paraId="7474510A"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2D55DFA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5271B640"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6F699202"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2 </w:t>
            </w:r>
          </w:p>
          <w:p w14:paraId="401351FC"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0,5 </w:t>
            </w:r>
          </w:p>
          <w:p w14:paraId="403D02BE"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4 </w:t>
            </w:r>
          </w:p>
        </w:tc>
        <w:tc>
          <w:tcPr>
            <w:tcW w:w="2442" w:type="dxa"/>
          </w:tcPr>
          <w:p w14:paraId="7F9F16D3"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6 </w:t>
            </w:r>
          </w:p>
          <w:p w14:paraId="153B9AC2"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4 </w:t>
            </w:r>
          </w:p>
          <w:p w14:paraId="2AACD2EE"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6 </w:t>
            </w:r>
          </w:p>
        </w:tc>
      </w:tr>
      <w:tr w:rsidR="00E45EE2" w:rsidRPr="003E3FD0" w14:paraId="51A34B4A" w14:textId="77777777" w:rsidTr="00543BE3">
        <w:tc>
          <w:tcPr>
            <w:cnfStyle w:val="001000000000" w:firstRow="0" w:lastRow="0" w:firstColumn="1" w:lastColumn="0" w:oddVBand="0" w:evenVBand="0" w:oddHBand="0" w:evenHBand="0" w:firstRowFirstColumn="0" w:firstRowLastColumn="0" w:lastRowFirstColumn="0" w:lastRowLastColumn="0"/>
            <w:tcW w:w="2660" w:type="dxa"/>
          </w:tcPr>
          <w:p w14:paraId="4CB03C5C" w14:textId="2EC704B7" w:rsidR="00E45EE2" w:rsidRPr="003E3FD0" w:rsidRDefault="00441396" w:rsidP="00441396">
            <w:pPr>
              <w:pStyle w:val="TableRow"/>
              <w:rPr>
                <w:rFonts w:asciiTheme="majorHAnsi" w:hAnsiTheme="majorHAnsi" w:cstheme="majorHAnsi"/>
                <w:caps/>
                <w:lang w:val="es-419"/>
              </w:rPr>
            </w:pPr>
            <w:r w:rsidRPr="003E3FD0">
              <w:rPr>
                <w:rFonts w:asciiTheme="majorHAnsi" w:hAnsiTheme="majorHAnsi" w:cstheme="majorHAnsi"/>
                <w:lang w:val="es-419"/>
              </w:rPr>
              <w:t>Filtro de membrana (microfiltración)</w:t>
            </w:r>
          </w:p>
        </w:tc>
        <w:tc>
          <w:tcPr>
            <w:tcW w:w="1903" w:type="dxa"/>
          </w:tcPr>
          <w:p w14:paraId="200885BE"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01FF8838"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431976AE"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42EABCBE"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3 </w:t>
            </w:r>
          </w:p>
          <w:p w14:paraId="42579319"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0 </w:t>
            </w:r>
          </w:p>
          <w:p w14:paraId="34B30A43"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2 </w:t>
            </w:r>
          </w:p>
        </w:tc>
        <w:tc>
          <w:tcPr>
            <w:tcW w:w="2442" w:type="dxa"/>
          </w:tcPr>
          <w:p w14:paraId="539D808F"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4</w:t>
            </w:r>
          </w:p>
          <w:p w14:paraId="5C59CE15"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4 </w:t>
            </w:r>
          </w:p>
          <w:p w14:paraId="7C43D730"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w:t>
            </w:r>
          </w:p>
        </w:tc>
      </w:tr>
      <w:tr w:rsidR="00E45EE2" w:rsidRPr="003E3FD0" w14:paraId="74660C86" w14:textId="77777777" w:rsidTr="00543BE3">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660" w:type="dxa"/>
          </w:tcPr>
          <w:p w14:paraId="200C3B7B" w14:textId="428AA986" w:rsidR="00E45EE2" w:rsidRPr="003E3FD0" w:rsidRDefault="00441396" w:rsidP="00441396">
            <w:pPr>
              <w:pStyle w:val="TableRow"/>
              <w:rPr>
                <w:rFonts w:asciiTheme="majorHAnsi" w:hAnsiTheme="majorHAnsi" w:cstheme="majorHAnsi"/>
                <w:caps/>
                <w:lang w:val="es-419"/>
              </w:rPr>
            </w:pPr>
            <w:r w:rsidRPr="003E3FD0">
              <w:rPr>
                <w:rFonts w:asciiTheme="majorHAnsi" w:hAnsiTheme="majorHAnsi" w:cstheme="majorHAnsi"/>
                <w:lang w:val="es-419"/>
              </w:rPr>
              <w:t xml:space="preserve">Filtro de membrana (ultrafiltración, </w:t>
            </w:r>
            <w:proofErr w:type="spellStart"/>
            <w:r w:rsidRPr="003E3FD0">
              <w:rPr>
                <w:rFonts w:asciiTheme="majorHAnsi" w:hAnsiTheme="majorHAnsi" w:cstheme="majorHAnsi"/>
                <w:lang w:val="es-419"/>
              </w:rPr>
              <w:t>nanofiltración</w:t>
            </w:r>
            <w:proofErr w:type="spellEnd"/>
            <w:r w:rsidRPr="003E3FD0">
              <w:rPr>
                <w:rFonts w:asciiTheme="majorHAnsi" w:hAnsiTheme="majorHAnsi" w:cstheme="majorHAnsi"/>
                <w:lang w:val="es-419"/>
              </w:rPr>
              <w:t>, ósmosis inversa)</w:t>
            </w:r>
          </w:p>
        </w:tc>
        <w:tc>
          <w:tcPr>
            <w:tcW w:w="1903" w:type="dxa"/>
          </w:tcPr>
          <w:p w14:paraId="1052A10C"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4CF913A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0A73B80A"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146802A5"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2</w:t>
            </w:r>
          </w:p>
          <w:p w14:paraId="753A3174"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3</w:t>
            </w:r>
          </w:p>
          <w:p w14:paraId="5488343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3</w:t>
            </w:r>
          </w:p>
        </w:tc>
        <w:tc>
          <w:tcPr>
            <w:tcW w:w="2442" w:type="dxa"/>
          </w:tcPr>
          <w:p w14:paraId="0847EC3D"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w:t>
            </w:r>
          </w:p>
          <w:p w14:paraId="4A3E93DC"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w:t>
            </w:r>
          </w:p>
          <w:p w14:paraId="5DBB457F"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w:t>
            </w:r>
          </w:p>
        </w:tc>
      </w:tr>
      <w:tr w:rsidR="00E45EE2" w:rsidRPr="003E3FD0" w14:paraId="4A538A79" w14:textId="77777777" w:rsidTr="00543BE3">
        <w:tc>
          <w:tcPr>
            <w:cnfStyle w:val="001000000000" w:firstRow="0" w:lastRow="0" w:firstColumn="1" w:lastColumn="0" w:oddVBand="0" w:evenVBand="0" w:oddHBand="0" w:evenHBand="0" w:firstRowFirstColumn="0" w:firstRowLastColumn="0" w:lastRowFirstColumn="0" w:lastRowLastColumn="0"/>
            <w:tcW w:w="2660" w:type="dxa"/>
          </w:tcPr>
          <w:p w14:paraId="0C93F1F5" w14:textId="63C22840" w:rsidR="00E45EE2" w:rsidRPr="003E3FD0" w:rsidRDefault="003B6149" w:rsidP="00441396">
            <w:pPr>
              <w:pStyle w:val="TableRow"/>
              <w:rPr>
                <w:rFonts w:asciiTheme="majorHAnsi" w:hAnsiTheme="majorHAnsi" w:cstheme="majorHAnsi"/>
                <w:caps/>
                <w:lang w:val="es-419"/>
              </w:rPr>
            </w:pPr>
            <w:r w:rsidRPr="003E3FD0">
              <w:rPr>
                <w:rFonts w:asciiTheme="majorHAnsi" w:hAnsiTheme="majorHAnsi" w:cstheme="majorHAnsi"/>
                <w:lang w:val="es-419"/>
              </w:rPr>
              <w:t>Filtro de bioarena (FBA)</w:t>
            </w:r>
          </w:p>
        </w:tc>
        <w:tc>
          <w:tcPr>
            <w:tcW w:w="1903" w:type="dxa"/>
          </w:tcPr>
          <w:p w14:paraId="22B5FF80"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3B178D85"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119CEDC1"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4C59AEB3"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1 </w:t>
            </w:r>
          </w:p>
          <w:p w14:paraId="278FDB9A"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0,5 </w:t>
            </w:r>
          </w:p>
          <w:p w14:paraId="54E85CDD"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2 </w:t>
            </w:r>
          </w:p>
        </w:tc>
        <w:tc>
          <w:tcPr>
            <w:tcW w:w="2442" w:type="dxa"/>
          </w:tcPr>
          <w:p w14:paraId="713F73C8"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3 </w:t>
            </w:r>
          </w:p>
          <w:p w14:paraId="2A49B645"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2</w:t>
            </w:r>
          </w:p>
          <w:p w14:paraId="68E23D38"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4 </w:t>
            </w:r>
          </w:p>
        </w:tc>
      </w:tr>
      <w:tr w:rsidR="00E45EE2" w:rsidRPr="003E3FD0" w14:paraId="07368DB7" w14:textId="77777777" w:rsidTr="0054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F1C1648" w14:textId="6B69CC80" w:rsidR="00E45EE2" w:rsidRPr="003E3FD0" w:rsidRDefault="00441396" w:rsidP="00B62AC3">
            <w:pPr>
              <w:pStyle w:val="TableRow"/>
              <w:rPr>
                <w:rFonts w:asciiTheme="majorHAnsi" w:hAnsiTheme="majorHAnsi" w:cstheme="majorHAnsi"/>
                <w:caps/>
                <w:lang w:val="es-419"/>
              </w:rPr>
            </w:pPr>
            <w:r w:rsidRPr="003E3FD0">
              <w:rPr>
                <w:rFonts w:asciiTheme="majorHAnsi" w:hAnsiTheme="majorHAnsi" w:cstheme="majorHAnsi"/>
                <w:lang w:val="es-419"/>
              </w:rPr>
              <w:t>Desinfección solar (SODIS)</w:t>
            </w:r>
          </w:p>
        </w:tc>
        <w:tc>
          <w:tcPr>
            <w:tcW w:w="1903" w:type="dxa"/>
          </w:tcPr>
          <w:p w14:paraId="438F870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743BCADE"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34E290BF"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72D7D104"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3 </w:t>
            </w:r>
          </w:p>
          <w:p w14:paraId="5C7A7A4A"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2 </w:t>
            </w:r>
          </w:p>
          <w:p w14:paraId="61B26231"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2</w:t>
            </w:r>
          </w:p>
        </w:tc>
        <w:tc>
          <w:tcPr>
            <w:tcW w:w="2442" w:type="dxa"/>
          </w:tcPr>
          <w:p w14:paraId="136DCE91"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5,5 +</w:t>
            </w:r>
          </w:p>
          <w:p w14:paraId="769A3F34"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4 +</w:t>
            </w:r>
          </w:p>
          <w:p w14:paraId="1677A661"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4 +</w:t>
            </w:r>
          </w:p>
        </w:tc>
      </w:tr>
      <w:tr w:rsidR="00E45EE2" w:rsidRPr="003E3FD0" w14:paraId="53B0C1CB" w14:textId="77777777" w:rsidTr="00543BE3">
        <w:tc>
          <w:tcPr>
            <w:cnfStyle w:val="001000000000" w:firstRow="0" w:lastRow="0" w:firstColumn="1" w:lastColumn="0" w:oddVBand="0" w:evenVBand="0" w:oddHBand="0" w:evenHBand="0" w:firstRowFirstColumn="0" w:firstRowLastColumn="0" w:lastRowFirstColumn="0" w:lastRowLastColumn="0"/>
            <w:tcW w:w="2660" w:type="dxa"/>
          </w:tcPr>
          <w:p w14:paraId="109A1D30" w14:textId="0301225C" w:rsidR="00E45EE2" w:rsidRPr="003E3FD0" w:rsidRDefault="00441396" w:rsidP="00441396">
            <w:pPr>
              <w:pStyle w:val="TableRow"/>
              <w:rPr>
                <w:rFonts w:asciiTheme="majorHAnsi" w:hAnsiTheme="majorHAnsi" w:cstheme="majorHAnsi"/>
                <w:caps/>
                <w:lang w:val="es-419"/>
              </w:rPr>
            </w:pPr>
            <w:r w:rsidRPr="003E3FD0">
              <w:rPr>
                <w:rFonts w:asciiTheme="majorHAnsi" w:hAnsiTheme="majorHAnsi" w:cstheme="majorHAnsi"/>
                <w:lang w:val="es-419"/>
              </w:rPr>
              <w:t>Desinfección con cloro libre</w:t>
            </w:r>
          </w:p>
        </w:tc>
        <w:tc>
          <w:tcPr>
            <w:tcW w:w="1903" w:type="dxa"/>
          </w:tcPr>
          <w:p w14:paraId="035E714A"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592CD5DC"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512C4A4B" w14:textId="7E156D05" w:rsidR="00E45EE2" w:rsidRPr="003E3FD0" w:rsidRDefault="00543BE3"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Protozoos (excepto los </w:t>
            </w:r>
            <w:proofErr w:type="spellStart"/>
            <w:r w:rsidRPr="003E3FD0">
              <w:rPr>
                <w:rFonts w:asciiTheme="majorHAnsi" w:hAnsiTheme="majorHAnsi" w:cstheme="majorHAnsi"/>
                <w:lang w:val="es-419"/>
              </w:rPr>
              <w:t>criptosporidios</w:t>
            </w:r>
            <w:proofErr w:type="spellEnd"/>
            <w:r w:rsidRPr="003E3FD0">
              <w:rPr>
                <w:rFonts w:asciiTheme="majorHAnsi" w:hAnsiTheme="majorHAnsi" w:cstheme="majorHAnsi"/>
                <w:lang w:val="es-419"/>
              </w:rPr>
              <w:t>)</w:t>
            </w:r>
          </w:p>
        </w:tc>
        <w:tc>
          <w:tcPr>
            <w:tcW w:w="2209" w:type="dxa"/>
          </w:tcPr>
          <w:p w14:paraId="2B2B0C58"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3 </w:t>
            </w:r>
          </w:p>
          <w:p w14:paraId="2D85516E"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3 </w:t>
            </w:r>
          </w:p>
          <w:p w14:paraId="6E91AB0C"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 xml:space="preserve">3 </w:t>
            </w:r>
          </w:p>
          <w:p w14:paraId="0DD9B992" w14:textId="52A456A0"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p>
        </w:tc>
        <w:tc>
          <w:tcPr>
            <w:tcW w:w="2442" w:type="dxa"/>
          </w:tcPr>
          <w:p w14:paraId="74B0C132"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 +</w:t>
            </w:r>
          </w:p>
          <w:p w14:paraId="3BF08CFB"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 +</w:t>
            </w:r>
          </w:p>
          <w:p w14:paraId="165D4FBB" w14:textId="77777777"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5 +</w:t>
            </w:r>
          </w:p>
          <w:p w14:paraId="66C5F765" w14:textId="6D34AE8D" w:rsidR="00E45EE2" w:rsidRPr="003E3FD0" w:rsidRDefault="00E45EE2" w:rsidP="00441396">
            <w:pPr>
              <w:pStyle w:val="TableRow"/>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419"/>
              </w:rPr>
            </w:pPr>
          </w:p>
        </w:tc>
      </w:tr>
      <w:tr w:rsidR="00E45EE2" w:rsidRPr="003E3FD0" w14:paraId="3A0463EF" w14:textId="77777777" w:rsidTr="00543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D3AB9AE" w14:textId="7442268E" w:rsidR="00E45EE2" w:rsidRPr="003E3FD0" w:rsidRDefault="00441396" w:rsidP="00441396">
            <w:pPr>
              <w:pStyle w:val="TableRow"/>
              <w:rPr>
                <w:rFonts w:asciiTheme="majorHAnsi" w:hAnsiTheme="majorHAnsi" w:cstheme="majorHAnsi"/>
                <w:caps/>
                <w:lang w:val="es-419"/>
              </w:rPr>
            </w:pPr>
            <w:r w:rsidRPr="003E3FD0">
              <w:rPr>
                <w:rFonts w:asciiTheme="majorHAnsi" w:hAnsiTheme="majorHAnsi" w:cstheme="majorHAnsi"/>
                <w:lang w:val="es-419"/>
              </w:rPr>
              <w:t>Hervido</w:t>
            </w:r>
          </w:p>
        </w:tc>
        <w:tc>
          <w:tcPr>
            <w:tcW w:w="1903" w:type="dxa"/>
          </w:tcPr>
          <w:p w14:paraId="70F1FD08"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Bacterias</w:t>
            </w:r>
          </w:p>
          <w:p w14:paraId="0E851E49"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Virus</w:t>
            </w:r>
          </w:p>
          <w:p w14:paraId="23E78C18"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Protozoos</w:t>
            </w:r>
          </w:p>
        </w:tc>
        <w:tc>
          <w:tcPr>
            <w:tcW w:w="2209" w:type="dxa"/>
          </w:tcPr>
          <w:p w14:paraId="04F649B1"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w:t>
            </w:r>
          </w:p>
          <w:p w14:paraId="7775BE0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w:t>
            </w:r>
          </w:p>
          <w:p w14:paraId="7B07EB41"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6</w:t>
            </w:r>
          </w:p>
        </w:tc>
        <w:tc>
          <w:tcPr>
            <w:tcW w:w="2442" w:type="dxa"/>
          </w:tcPr>
          <w:p w14:paraId="79D91F36"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9 +</w:t>
            </w:r>
          </w:p>
          <w:p w14:paraId="198F4B89"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9 +</w:t>
            </w:r>
          </w:p>
          <w:p w14:paraId="2951966C" w14:textId="77777777" w:rsidR="00E45EE2" w:rsidRPr="003E3FD0" w:rsidRDefault="00E45EE2" w:rsidP="00441396">
            <w:pPr>
              <w:pStyle w:val="TableRow"/>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419"/>
              </w:rPr>
            </w:pPr>
            <w:r w:rsidRPr="003E3FD0">
              <w:rPr>
                <w:rFonts w:asciiTheme="majorHAnsi" w:hAnsiTheme="majorHAnsi" w:cstheme="majorHAnsi"/>
                <w:lang w:val="es-419"/>
              </w:rPr>
              <w:t>9 +</w:t>
            </w:r>
          </w:p>
        </w:tc>
      </w:tr>
    </w:tbl>
    <w:p w14:paraId="5A48A312" w14:textId="4A15648C" w:rsidR="0013251F" w:rsidRDefault="0013251F" w:rsidP="00941C63">
      <w:pPr>
        <w:pStyle w:val="TableCaption"/>
        <w:rPr>
          <w:lang w:val="es-419"/>
        </w:rPr>
      </w:pPr>
      <w:r w:rsidRPr="003E3FD0">
        <w:rPr>
          <w:lang w:val="es-419"/>
        </w:rPr>
        <w:fldChar w:fldCharType="begin"/>
      </w:r>
      <w:r w:rsidR="003A53A8" w:rsidRPr="003E3FD0">
        <w:rPr>
          <w:lang w:val="es-419"/>
        </w:rPr>
        <w:instrText xml:space="preserve"> ADDIN ZOTERO_ITEM CSL_CITATION {"citationID":"czIBq0RX","properties":{"formattedCitation":"(Sobsey, Stauber, Casanova, Brown, &amp; Elliott, 2008; World Health Organization, 2017)","plainCitation":"(Sobsey, Stauber, Casanova, Brown, &amp; Elliott, 2008; World Health Organization, 2017)"},"citationItems":[{"id":776,"uris":["http://zotero.org/groups/530684/items/37CTRNU8"],"uri":["http://zotero.org/groups/530684/items/37CTRNU8"],"itemData":{"id":776,"type":"article-journal","title":"Point of Use Household Drinking Water Filtration: A Practical, Effective Solution for Providing Sustained Access to Safe Drinking Water in the Developing World","container-title":"Environmental Science &amp; Technology","page":"4261-4267","volume":"42","issue":"12","source":"CrossRef","DOI":"10.1021/es702746n","ISSN":"0013-936X, 1520-5851","shortTitle":"Point of Use Household Drinking Water Filtration","language":"en","author":[{"family":"Sobsey","given":"Mark D."},{"family":"Stauber","given":"Christine E."},{"family":"Casanova","given":"Lisa M."},{"family":"Brown","given":"Joseph M."},{"family":"Elliott","given":"Mark A."}],"issued":{"date-parts":[["2008",6]]}}},{"id":984,"uris":["http://zotero.org/groups/530684/items/XV26JWHU"],"uri":["http://zotero.org/groups/530684/items/XV26JWHU"],"itemData":{"id":984,"type":"book","title":"Guidelines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Pr="003E3FD0">
        <w:rPr>
          <w:lang w:val="es-419"/>
        </w:rPr>
        <w:fldChar w:fldCharType="separate"/>
      </w:r>
      <w:r w:rsidR="0017608C" w:rsidRPr="003E3FD0">
        <w:rPr>
          <w:rFonts w:ascii="Calibri" w:hAnsi="Calibri" w:cs="Calibri"/>
          <w:sz w:val="20"/>
          <w:lang w:val="es-419"/>
        </w:rPr>
        <w:t>(</w:t>
      </w:r>
      <w:proofErr w:type="spellStart"/>
      <w:r w:rsidR="0017608C" w:rsidRPr="003E3FD0">
        <w:rPr>
          <w:rFonts w:ascii="Calibri" w:hAnsi="Calibri" w:cs="Calibri"/>
          <w:sz w:val="20"/>
          <w:lang w:val="es-419"/>
        </w:rPr>
        <w:t>Sobsey</w:t>
      </w:r>
      <w:proofErr w:type="spellEnd"/>
      <w:r w:rsidR="0017608C" w:rsidRPr="003E3FD0">
        <w:rPr>
          <w:rFonts w:ascii="Calibri" w:hAnsi="Calibri" w:cs="Calibri"/>
          <w:sz w:val="20"/>
          <w:lang w:val="es-419"/>
        </w:rPr>
        <w:t xml:space="preserve">, </w:t>
      </w:r>
      <w:proofErr w:type="spellStart"/>
      <w:r w:rsidR="0017608C" w:rsidRPr="003E3FD0">
        <w:rPr>
          <w:rFonts w:ascii="Calibri" w:hAnsi="Calibri" w:cs="Calibri"/>
          <w:sz w:val="20"/>
          <w:lang w:val="es-419"/>
        </w:rPr>
        <w:t>Stauber</w:t>
      </w:r>
      <w:proofErr w:type="spellEnd"/>
      <w:r w:rsidR="0017608C" w:rsidRPr="003E3FD0">
        <w:rPr>
          <w:rFonts w:ascii="Calibri" w:hAnsi="Calibri" w:cs="Calibri"/>
          <w:sz w:val="20"/>
          <w:lang w:val="es-419"/>
        </w:rPr>
        <w:t>, Casanova, Brown y Elliott, 2008; Organización Mundial de la Salud, 2017)</w:t>
      </w:r>
      <w:r w:rsidRPr="003E3FD0">
        <w:rPr>
          <w:lang w:val="es-419"/>
        </w:rPr>
        <w:fldChar w:fldCharType="end"/>
      </w:r>
    </w:p>
    <w:p w14:paraId="31BF251A" w14:textId="77777777" w:rsidR="007F0E88" w:rsidRPr="003E3FD0" w:rsidRDefault="007F0E88" w:rsidP="00941C63">
      <w:pPr>
        <w:pStyle w:val="TableCaption"/>
        <w:rPr>
          <w:lang w:val="es-419"/>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207"/>
      </w:tblGrid>
      <w:tr w:rsidR="00584EFE" w:rsidRPr="003E3FD0" w14:paraId="0B3EC81C" w14:textId="77777777" w:rsidTr="00744F77">
        <w:tc>
          <w:tcPr>
            <w:tcW w:w="9207" w:type="dxa"/>
            <w:tcBorders>
              <w:top w:val="nil"/>
              <w:left w:val="nil"/>
              <w:bottom w:val="nil"/>
              <w:right w:val="nil"/>
            </w:tcBorders>
            <w:shd w:val="clear" w:color="auto" w:fill="F2F2F2" w:themeFill="background1" w:themeFillShade="F2"/>
          </w:tcPr>
          <w:p w14:paraId="60CB6C95" w14:textId="241B44A6" w:rsidR="00584EFE" w:rsidRPr="007F0E88" w:rsidRDefault="00584EFE" w:rsidP="0017608C">
            <w:pPr>
              <w:pStyle w:val="TextBoxHeader"/>
              <w:rPr>
                <w:rStyle w:val="Strong"/>
                <w:b/>
                <w:bCs w:val="0"/>
                <w:sz w:val="24"/>
                <w:lang w:val="es-419"/>
              </w:rPr>
            </w:pPr>
            <w:r w:rsidRPr="007F0E88">
              <w:rPr>
                <w:rStyle w:val="Strong"/>
                <w:b/>
                <w:sz w:val="24"/>
                <w:lang w:val="es-419"/>
              </w:rPr>
              <w:t>¿Qué significa "valor logarítmico de reducción"?</w:t>
            </w:r>
          </w:p>
          <w:p w14:paraId="79B998DC" w14:textId="5A61ECB4" w:rsidR="008B35D7" w:rsidRPr="007F0E88" w:rsidRDefault="00584EFE" w:rsidP="007F0E88">
            <w:pPr>
              <w:ind w:right="-75"/>
              <w:rPr>
                <w:sz w:val="18"/>
                <w:lang w:val="es-419"/>
              </w:rPr>
            </w:pPr>
            <w:r w:rsidRPr="007F0E88">
              <w:rPr>
                <w:sz w:val="18"/>
                <w:lang w:val="es-419"/>
              </w:rPr>
              <w:t xml:space="preserve">El valor logarítmico de reducción (VLR) es un término matemático que sirve para mostrar la cantidad relativa de los agentes patógenos eliminados o inactivados por un método de tratamiento. Por ejemplo: 1 VLR significa que la cantidad de agentes patógenos se reduce 10 veces después del tratamiento. Este valor se calcula con la siguiente fórmula: </w:t>
            </w:r>
            <w:r w:rsidR="00AC0274">
              <w:rPr>
                <w:sz w:val="18"/>
                <w:lang w:val="es-419"/>
              </w:rPr>
              <w:t xml:space="preserve"> </w:t>
            </w:r>
            <w:r w:rsidR="003B6149" w:rsidRPr="007F0E88">
              <w:rPr>
                <w:sz w:val="18"/>
                <w:lang w:val="es-419"/>
              </w:rPr>
              <w:t>VLR = log</w:t>
            </w:r>
            <w:r w:rsidRPr="007F0E88">
              <w:rPr>
                <w:sz w:val="18"/>
                <w:vertAlign w:val="subscript"/>
                <w:lang w:val="es-419"/>
              </w:rPr>
              <w:t>10</w:t>
            </w:r>
            <w:r w:rsidR="003B6149" w:rsidRPr="007F0E88">
              <w:rPr>
                <w:sz w:val="18"/>
                <w:lang w:val="es-419"/>
              </w:rPr>
              <w:t xml:space="preserve"> (concentración pretratamiento) – log</w:t>
            </w:r>
            <w:r w:rsidRPr="007F0E88">
              <w:rPr>
                <w:sz w:val="18"/>
                <w:vertAlign w:val="subscript"/>
                <w:lang w:val="es-419"/>
              </w:rPr>
              <w:t>10</w:t>
            </w:r>
            <w:r w:rsidR="003B6149" w:rsidRPr="007F0E88">
              <w:rPr>
                <w:sz w:val="18"/>
                <w:lang w:val="es-419"/>
              </w:rPr>
              <w:t xml:space="preserve"> (concentración postratamiento). </w:t>
            </w:r>
          </w:p>
          <w:tbl>
            <w:tblPr>
              <w:tblStyle w:val="PlainTable3"/>
              <w:tblW w:w="0" w:type="auto"/>
              <w:tblLook w:val="04A0" w:firstRow="1" w:lastRow="0" w:firstColumn="1" w:lastColumn="0" w:noHBand="0" w:noVBand="1"/>
            </w:tblPr>
            <w:tblGrid>
              <w:gridCol w:w="712"/>
              <w:gridCol w:w="1275"/>
              <w:gridCol w:w="6652"/>
            </w:tblGrid>
            <w:tr w:rsidR="00584EFE" w:rsidRPr="003E3FD0" w14:paraId="07ED7D7B" w14:textId="77777777" w:rsidTr="007F0E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2" w:type="dxa"/>
                  <w:shd w:val="clear" w:color="auto" w:fill="auto"/>
                </w:tcPr>
                <w:p w14:paraId="74E75F93" w14:textId="5A1DF64A" w:rsidR="00584EFE" w:rsidRPr="003E3FD0" w:rsidRDefault="00941C63" w:rsidP="00584EFE">
                  <w:pPr>
                    <w:pStyle w:val="TableHeaderRow"/>
                    <w:rPr>
                      <w:b/>
                      <w:lang w:val="es-419"/>
                    </w:rPr>
                  </w:pPr>
                  <w:r w:rsidRPr="003E3FD0">
                    <w:rPr>
                      <w:b/>
                      <w:caps w:val="0"/>
                      <w:lang w:val="es-419"/>
                    </w:rPr>
                    <w:t>VLR</w:t>
                  </w:r>
                </w:p>
              </w:tc>
              <w:tc>
                <w:tcPr>
                  <w:tcW w:w="1275" w:type="dxa"/>
                  <w:shd w:val="clear" w:color="auto" w:fill="auto"/>
                </w:tcPr>
                <w:p w14:paraId="6B4A898E" w14:textId="5ED96ACF" w:rsidR="00584EFE" w:rsidRPr="003E3FD0" w:rsidRDefault="007F0E88" w:rsidP="00584EFE">
                  <w:pPr>
                    <w:pStyle w:val="TableHeaderRow"/>
                    <w:cnfStyle w:val="100000000000" w:firstRow="1" w:lastRow="0" w:firstColumn="0" w:lastColumn="0" w:oddVBand="0" w:evenVBand="0" w:oddHBand="0" w:evenHBand="0" w:firstRowFirstColumn="0" w:firstRowLastColumn="0" w:lastRowFirstColumn="0" w:lastRowLastColumn="0"/>
                    <w:rPr>
                      <w:b/>
                      <w:lang w:val="es-419"/>
                    </w:rPr>
                  </w:pPr>
                  <w:r>
                    <w:rPr>
                      <w:b/>
                      <w:caps w:val="0"/>
                      <w:lang w:val="es-419"/>
                    </w:rPr>
                    <w:t>% de</w:t>
                  </w:r>
                  <w:r w:rsidR="008B35D7" w:rsidRPr="003E3FD0">
                    <w:rPr>
                      <w:b/>
                      <w:caps w:val="0"/>
                      <w:lang w:val="es-419"/>
                    </w:rPr>
                    <w:t xml:space="preserve"> </w:t>
                  </w:r>
                  <w:proofErr w:type="spellStart"/>
                  <w:r w:rsidR="008B35D7" w:rsidRPr="003E3FD0">
                    <w:rPr>
                      <w:b/>
                      <w:caps w:val="0"/>
                      <w:lang w:val="es-419"/>
                    </w:rPr>
                    <w:t>elimin</w:t>
                  </w:r>
                  <w:proofErr w:type="spellEnd"/>
                  <w:r>
                    <w:rPr>
                      <w:b/>
                      <w:caps w:val="0"/>
                      <w:lang w:val="es-419"/>
                    </w:rPr>
                    <w:t xml:space="preserve">. </w:t>
                  </w:r>
                  <w:proofErr w:type="spellStart"/>
                  <w:r>
                    <w:rPr>
                      <w:b/>
                      <w:caps w:val="0"/>
                      <w:lang w:val="es-419"/>
                    </w:rPr>
                    <w:t>e</w:t>
                  </w:r>
                  <w:r w:rsidRPr="003E3FD0">
                    <w:rPr>
                      <w:b/>
                      <w:caps w:val="0"/>
                      <w:lang w:val="es-419"/>
                    </w:rPr>
                    <w:t>quiv</w:t>
                  </w:r>
                  <w:proofErr w:type="spellEnd"/>
                  <w:r>
                    <w:rPr>
                      <w:b/>
                      <w:caps w:val="0"/>
                      <w:lang w:val="es-419"/>
                    </w:rPr>
                    <w:t>.</w:t>
                  </w:r>
                </w:p>
              </w:tc>
              <w:tc>
                <w:tcPr>
                  <w:tcW w:w="6652" w:type="dxa"/>
                  <w:shd w:val="clear" w:color="auto" w:fill="auto"/>
                </w:tcPr>
                <w:p w14:paraId="258C06CC" w14:textId="6052F5EF" w:rsidR="00584EFE" w:rsidRPr="003E3FD0" w:rsidRDefault="008B35D7" w:rsidP="00584EFE">
                  <w:pPr>
                    <w:pStyle w:val="TableHeaderRow"/>
                    <w:cnfStyle w:val="100000000000" w:firstRow="1" w:lastRow="0" w:firstColumn="0" w:lastColumn="0" w:oddVBand="0" w:evenVBand="0" w:oddHBand="0" w:evenHBand="0" w:firstRowFirstColumn="0" w:firstRowLastColumn="0" w:lastRowFirstColumn="0" w:lastRowLastColumn="0"/>
                    <w:rPr>
                      <w:b/>
                      <w:lang w:val="es-419"/>
                    </w:rPr>
                  </w:pPr>
                  <w:r w:rsidRPr="003E3FD0">
                    <w:rPr>
                      <w:b/>
                      <w:caps w:val="0"/>
                      <w:lang w:val="es-419"/>
                    </w:rPr>
                    <w:t>Ejemplo</w:t>
                  </w:r>
                </w:p>
              </w:tc>
            </w:tr>
            <w:tr w:rsidR="00584EFE" w:rsidRPr="003E3FD0" w14:paraId="5B6012DD" w14:textId="77777777" w:rsidTr="00C550D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12" w:type="dxa"/>
                  <w:shd w:val="clear" w:color="auto" w:fill="auto"/>
                </w:tcPr>
                <w:p w14:paraId="3CF38218" w14:textId="7E8D7783" w:rsidR="00584EFE" w:rsidRPr="003E3FD0" w:rsidRDefault="00584EFE" w:rsidP="00C550D6">
                  <w:pPr>
                    <w:spacing w:after="0"/>
                    <w:ind w:right="58"/>
                    <w:rPr>
                      <w:sz w:val="18"/>
                      <w:szCs w:val="18"/>
                      <w:lang w:val="es-419"/>
                    </w:rPr>
                  </w:pPr>
                  <w:r w:rsidRPr="003E3FD0">
                    <w:rPr>
                      <w:sz w:val="18"/>
                      <w:lang w:val="es-419"/>
                    </w:rPr>
                    <w:t>1</w:t>
                  </w:r>
                </w:p>
              </w:tc>
              <w:tc>
                <w:tcPr>
                  <w:tcW w:w="1275" w:type="dxa"/>
                  <w:shd w:val="clear" w:color="auto" w:fill="auto"/>
                </w:tcPr>
                <w:p w14:paraId="64D2A536" w14:textId="77777777" w:rsidR="00584EFE" w:rsidRPr="003E3FD0" w:rsidRDefault="00584EFE" w:rsidP="00C550D6">
                  <w:pPr>
                    <w:spacing w:after="0"/>
                    <w:ind w:right="58"/>
                    <w:cnfStyle w:val="000000100000" w:firstRow="0" w:lastRow="0" w:firstColumn="0" w:lastColumn="0" w:oddVBand="0" w:evenVBand="0" w:oddHBand="1" w:evenHBand="0" w:firstRowFirstColumn="0" w:firstRowLastColumn="0" w:lastRowFirstColumn="0" w:lastRowLastColumn="0"/>
                    <w:rPr>
                      <w:sz w:val="18"/>
                      <w:szCs w:val="18"/>
                      <w:lang w:val="es-419"/>
                    </w:rPr>
                  </w:pPr>
                  <w:r w:rsidRPr="003E3FD0">
                    <w:rPr>
                      <w:sz w:val="18"/>
                      <w:lang w:val="es-419"/>
                    </w:rPr>
                    <w:t>90%</w:t>
                  </w:r>
                </w:p>
              </w:tc>
              <w:tc>
                <w:tcPr>
                  <w:tcW w:w="6652" w:type="dxa"/>
                  <w:shd w:val="clear" w:color="auto" w:fill="auto"/>
                </w:tcPr>
                <w:p w14:paraId="0019084D" w14:textId="5D61BB61" w:rsidR="00584EFE" w:rsidRPr="003E3FD0" w:rsidRDefault="00584EFE" w:rsidP="00C550D6">
                  <w:pPr>
                    <w:spacing w:after="0"/>
                    <w:ind w:right="58"/>
                    <w:cnfStyle w:val="000000100000" w:firstRow="0" w:lastRow="0" w:firstColumn="0" w:lastColumn="0" w:oddVBand="0" w:evenVBand="0" w:oddHBand="1" w:evenHBand="0" w:firstRowFirstColumn="0" w:firstRowLastColumn="0" w:lastRowFirstColumn="0" w:lastRowLastColumn="0"/>
                    <w:rPr>
                      <w:sz w:val="18"/>
                      <w:szCs w:val="18"/>
                      <w:lang w:val="es-419"/>
                    </w:rPr>
                  </w:pPr>
                  <w:r w:rsidRPr="003E3FD0">
                    <w:rPr>
                      <w:sz w:val="18"/>
                      <w:lang w:val="es-419"/>
                    </w:rPr>
                    <w:t>Una muestra de agua que tenía 100 UFC/ml antes del tratamiento tiene solo 10 UFC/ml después del tratamiento. El tratamiento eliminó un 90% de los agentes patógenos; es decir, logró una reducción 1-log.</w:t>
                  </w:r>
                </w:p>
              </w:tc>
            </w:tr>
            <w:tr w:rsidR="00584EFE" w:rsidRPr="003E3FD0" w14:paraId="1302CB54" w14:textId="77777777" w:rsidTr="007F0E88">
              <w:tc>
                <w:tcPr>
                  <w:cnfStyle w:val="001000000000" w:firstRow="0" w:lastRow="0" w:firstColumn="1" w:lastColumn="0" w:oddVBand="0" w:evenVBand="0" w:oddHBand="0" w:evenHBand="0" w:firstRowFirstColumn="0" w:firstRowLastColumn="0" w:lastRowFirstColumn="0" w:lastRowLastColumn="0"/>
                  <w:tcW w:w="712" w:type="dxa"/>
                  <w:shd w:val="clear" w:color="auto" w:fill="auto"/>
                </w:tcPr>
                <w:p w14:paraId="0FC09E87" w14:textId="4002DD34" w:rsidR="00584EFE" w:rsidRPr="003E3FD0" w:rsidRDefault="00584EFE" w:rsidP="00C550D6">
                  <w:pPr>
                    <w:spacing w:after="0"/>
                    <w:ind w:right="58"/>
                    <w:rPr>
                      <w:sz w:val="18"/>
                      <w:szCs w:val="18"/>
                      <w:lang w:val="es-419"/>
                    </w:rPr>
                  </w:pPr>
                  <w:r w:rsidRPr="003E3FD0">
                    <w:rPr>
                      <w:sz w:val="18"/>
                      <w:lang w:val="es-419"/>
                    </w:rPr>
                    <w:t>2</w:t>
                  </w:r>
                </w:p>
              </w:tc>
              <w:tc>
                <w:tcPr>
                  <w:tcW w:w="1275" w:type="dxa"/>
                  <w:shd w:val="clear" w:color="auto" w:fill="auto"/>
                </w:tcPr>
                <w:p w14:paraId="6B8E53EB" w14:textId="77777777" w:rsidR="00584EFE" w:rsidRPr="003E3FD0" w:rsidRDefault="00584EFE" w:rsidP="00C550D6">
                  <w:pPr>
                    <w:spacing w:after="0"/>
                    <w:ind w:right="58"/>
                    <w:cnfStyle w:val="000000000000" w:firstRow="0" w:lastRow="0" w:firstColumn="0" w:lastColumn="0" w:oddVBand="0" w:evenVBand="0" w:oddHBand="0" w:evenHBand="0" w:firstRowFirstColumn="0" w:firstRowLastColumn="0" w:lastRowFirstColumn="0" w:lastRowLastColumn="0"/>
                    <w:rPr>
                      <w:sz w:val="18"/>
                      <w:szCs w:val="18"/>
                      <w:lang w:val="es-419"/>
                    </w:rPr>
                  </w:pPr>
                  <w:r w:rsidRPr="003E3FD0">
                    <w:rPr>
                      <w:sz w:val="18"/>
                      <w:lang w:val="es-419"/>
                    </w:rPr>
                    <w:t>99%</w:t>
                  </w:r>
                </w:p>
              </w:tc>
              <w:tc>
                <w:tcPr>
                  <w:tcW w:w="6652" w:type="dxa"/>
                  <w:shd w:val="clear" w:color="auto" w:fill="auto"/>
                </w:tcPr>
                <w:p w14:paraId="4E364506" w14:textId="22089C7D" w:rsidR="00584EFE" w:rsidRPr="003E3FD0" w:rsidRDefault="00584EFE" w:rsidP="00C550D6">
                  <w:pPr>
                    <w:spacing w:after="0"/>
                    <w:ind w:right="58"/>
                    <w:cnfStyle w:val="000000000000" w:firstRow="0" w:lastRow="0" w:firstColumn="0" w:lastColumn="0" w:oddVBand="0" w:evenVBand="0" w:oddHBand="0" w:evenHBand="0" w:firstRowFirstColumn="0" w:firstRowLastColumn="0" w:lastRowFirstColumn="0" w:lastRowLastColumn="0"/>
                    <w:rPr>
                      <w:sz w:val="18"/>
                      <w:szCs w:val="18"/>
                      <w:lang w:val="es-419"/>
                    </w:rPr>
                  </w:pPr>
                  <w:r w:rsidRPr="003E3FD0">
                    <w:rPr>
                      <w:sz w:val="18"/>
                      <w:lang w:val="es-419"/>
                    </w:rPr>
                    <w:t>Una muestra de agua que tenía 100 UFC/ml antes del tratamiento tiene solo 1 UFC/ml después del tratamiento. El tratamiento eliminó un 99% de los agentes patógenos; es decir, logró una reducción 2-log.</w:t>
                  </w:r>
                </w:p>
              </w:tc>
            </w:tr>
            <w:tr w:rsidR="00584EFE" w:rsidRPr="003E3FD0" w14:paraId="6B1CE69B" w14:textId="77777777" w:rsidTr="007F0E88">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712" w:type="dxa"/>
                  <w:shd w:val="clear" w:color="auto" w:fill="auto"/>
                </w:tcPr>
                <w:p w14:paraId="6D3F0851" w14:textId="7ABAE769" w:rsidR="00584EFE" w:rsidRPr="003E3FD0" w:rsidRDefault="00584EFE" w:rsidP="00C550D6">
                  <w:pPr>
                    <w:spacing w:after="0"/>
                    <w:ind w:right="58"/>
                    <w:rPr>
                      <w:sz w:val="18"/>
                      <w:szCs w:val="18"/>
                      <w:lang w:val="es-419"/>
                    </w:rPr>
                  </w:pPr>
                  <w:r w:rsidRPr="003E3FD0">
                    <w:rPr>
                      <w:sz w:val="18"/>
                      <w:lang w:val="es-419"/>
                    </w:rPr>
                    <w:t>3</w:t>
                  </w:r>
                </w:p>
              </w:tc>
              <w:tc>
                <w:tcPr>
                  <w:tcW w:w="1275" w:type="dxa"/>
                  <w:shd w:val="clear" w:color="auto" w:fill="auto"/>
                </w:tcPr>
                <w:p w14:paraId="262EEB1C" w14:textId="77777777" w:rsidR="00584EFE" w:rsidRPr="003E3FD0" w:rsidRDefault="00584EFE" w:rsidP="00C550D6">
                  <w:pPr>
                    <w:spacing w:after="0"/>
                    <w:ind w:right="58"/>
                    <w:cnfStyle w:val="000000100000" w:firstRow="0" w:lastRow="0" w:firstColumn="0" w:lastColumn="0" w:oddVBand="0" w:evenVBand="0" w:oddHBand="1" w:evenHBand="0" w:firstRowFirstColumn="0" w:firstRowLastColumn="0" w:lastRowFirstColumn="0" w:lastRowLastColumn="0"/>
                    <w:rPr>
                      <w:sz w:val="18"/>
                      <w:szCs w:val="18"/>
                      <w:lang w:val="es-419"/>
                    </w:rPr>
                  </w:pPr>
                  <w:r w:rsidRPr="003E3FD0">
                    <w:rPr>
                      <w:sz w:val="18"/>
                      <w:lang w:val="es-419"/>
                    </w:rPr>
                    <w:t>99,9%</w:t>
                  </w:r>
                </w:p>
              </w:tc>
              <w:tc>
                <w:tcPr>
                  <w:tcW w:w="6652" w:type="dxa"/>
                  <w:shd w:val="clear" w:color="auto" w:fill="auto"/>
                </w:tcPr>
                <w:p w14:paraId="70FE695C" w14:textId="6ED894CD" w:rsidR="00584EFE" w:rsidRPr="003E3FD0" w:rsidRDefault="00584EFE" w:rsidP="00C550D6">
                  <w:pPr>
                    <w:spacing w:after="0"/>
                    <w:ind w:right="58"/>
                    <w:cnfStyle w:val="000000100000" w:firstRow="0" w:lastRow="0" w:firstColumn="0" w:lastColumn="0" w:oddVBand="0" w:evenVBand="0" w:oddHBand="1" w:evenHBand="0" w:firstRowFirstColumn="0" w:firstRowLastColumn="0" w:lastRowFirstColumn="0" w:lastRowLastColumn="0"/>
                    <w:rPr>
                      <w:sz w:val="18"/>
                      <w:szCs w:val="18"/>
                      <w:lang w:val="es-419"/>
                    </w:rPr>
                  </w:pPr>
                  <w:r w:rsidRPr="003E3FD0">
                    <w:rPr>
                      <w:sz w:val="18"/>
                      <w:lang w:val="es-419"/>
                    </w:rPr>
                    <w:t>Una muestra de agua que tenía 1000 UFC/ml antes del tratamiento tiene solo 1 UFC/ml después del tratamiento. El tratamiento eliminó un 99,9% de los agentes patógenos; es decir, logró una reducción 3-log.</w:t>
                  </w:r>
                </w:p>
              </w:tc>
            </w:tr>
          </w:tbl>
          <w:p w14:paraId="1EB47024" w14:textId="15AB49FD" w:rsidR="00584EFE" w:rsidRPr="003E3FD0" w:rsidRDefault="00584EFE" w:rsidP="00794A19">
            <w:pPr>
              <w:rPr>
                <w:lang w:val="es-419"/>
              </w:rPr>
            </w:pPr>
            <w:r w:rsidRPr="003E3FD0">
              <w:rPr>
                <w:sz w:val="18"/>
                <w:lang w:val="es-419"/>
              </w:rPr>
              <w:t>UFC/ml = unidades formadoras de colonias por mililitro. Esta unidad sirve para calcular la cantidad de bacterias de una muestra de agua.</w:t>
            </w:r>
          </w:p>
        </w:tc>
      </w:tr>
    </w:tbl>
    <w:p w14:paraId="354B9AE7" w14:textId="7467C6B1" w:rsidR="0013251F" w:rsidRPr="003E3FD0" w:rsidRDefault="0013251F" w:rsidP="0013251F">
      <w:pPr>
        <w:rPr>
          <w:lang w:val="es-419"/>
        </w:rPr>
      </w:pPr>
      <w:r w:rsidRPr="003E3FD0">
        <w:rPr>
          <w:lang w:val="es-419"/>
        </w:rPr>
        <w:lastRenderedPageBreak/>
        <w:t xml:space="preserve">Además de los agentes patógenos, los contaminantes químicos también pueden ser un problema importante de ciertas fuentes de agua. El nitrato, el arsénico, el fluoruro, los productos farmacéuticos y los pesticidas son algunos ejemplos de contaminantes químicos. Muchas </w:t>
      </w:r>
      <w:r w:rsidRPr="003E3FD0">
        <w:rPr>
          <w:rFonts w:cs="Arial"/>
          <w:lang w:val="es-419"/>
        </w:rPr>
        <w:t>tecnologías de TANDAS están diseñadas para eliminar agentes patógenos, pero son menos eficaces contra los contaminantes químicos</w:t>
      </w:r>
      <w:r w:rsidRPr="003E3FD0">
        <w:rPr>
          <w:lang w:val="es-419"/>
        </w:rPr>
        <w:t xml:space="preserve">. </w:t>
      </w:r>
    </w:p>
    <w:p w14:paraId="1331CAE8" w14:textId="5E9B1B61" w:rsidR="0013251F" w:rsidRPr="003E3FD0" w:rsidRDefault="0013251F" w:rsidP="0013251F">
      <w:pPr>
        <w:rPr>
          <w:rFonts w:cs="Arial"/>
          <w:lang w:val="es-419"/>
        </w:rPr>
      </w:pPr>
      <w:r w:rsidRPr="003E3FD0">
        <w:rPr>
          <w:rFonts w:cs="Arial"/>
          <w:lang w:val="es-419"/>
        </w:rPr>
        <w:t xml:space="preserve">Si la fuente de agua tiene concentraciones de uno o varios contaminantes químicos que superan los valores de referencia de la OMS o </w:t>
      </w:r>
      <w:r w:rsidR="00C550D6">
        <w:rPr>
          <w:rFonts w:cs="Arial"/>
          <w:lang w:val="es-419"/>
        </w:rPr>
        <w:t>las normas</w:t>
      </w:r>
      <w:r w:rsidRPr="003E3FD0">
        <w:rPr>
          <w:rFonts w:cs="Arial"/>
          <w:lang w:val="es-419"/>
        </w:rPr>
        <w:t xml:space="preserve"> nacionales, considere alguna de las siguientes opciones: </w:t>
      </w:r>
    </w:p>
    <w:p w14:paraId="11711778" w14:textId="578E9707" w:rsidR="0013251F" w:rsidRPr="003E3FD0" w:rsidRDefault="003B6149" w:rsidP="00584EFE">
      <w:pPr>
        <w:pStyle w:val="Bullets"/>
        <w:rPr>
          <w:lang w:val="es-419"/>
        </w:rPr>
      </w:pPr>
      <w:r w:rsidRPr="003E3FD0">
        <w:rPr>
          <w:lang w:val="es-419"/>
        </w:rPr>
        <w:t>Hallar y eliminar la fuente de donde proviene el contaminante.</w:t>
      </w:r>
    </w:p>
    <w:p w14:paraId="3A9E20D9" w14:textId="55054464" w:rsidR="0013251F" w:rsidRPr="003E3FD0" w:rsidRDefault="00021ACC" w:rsidP="00584EFE">
      <w:pPr>
        <w:pStyle w:val="Bullets"/>
        <w:rPr>
          <w:lang w:val="es-419"/>
        </w:rPr>
      </w:pPr>
      <w:r w:rsidRPr="003E3FD0">
        <w:rPr>
          <w:lang w:val="es-419"/>
        </w:rPr>
        <w:t>Usar otra fuente de agua.</w:t>
      </w:r>
    </w:p>
    <w:p w14:paraId="5F5EFEE5" w14:textId="50B72D76" w:rsidR="0013251F" w:rsidRPr="003E3FD0" w:rsidRDefault="00021ACC" w:rsidP="00584EFE">
      <w:pPr>
        <w:pStyle w:val="Bullets"/>
        <w:rPr>
          <w:lang w:val="es-419"/>
        </w:rPr>
      </w:pPr>
      <w:r w:rsidRPr="003E3FD0">
        <w:rPr>
          <w:lang w:val="es-419"/>
        </w:rPr>
        <w:t xml:space="preserve">Usar una tecnología que haya sido diseñada específicamente para eliminar la sustancia química en cuestión. Algunos sistemas especializados de tratamiento del agua a nivel domiciliario pueden eliminar ciertas sustancias químicas, como el arsénico o el fluoruro. </w:t>
      </w:r>
    </w:p>
    <w:p w14:paraId="5A657DC4" w14:textId="77777777" w:rsidR="0013251F" w:rsidRPr="003E3FD0" w:rsidRDefault="0013251F" w:rsidP="0013251F">
      <w:pPr>
        <w:rPr>
          <w:lang w:val="es-419"/>
        </w:rPr>
      </w:pPr>
      <w:r w:rsidRPr="003E3FD0">
        <w:rPr>
          <w:lang w:val="es-419"/>
        </w:rPr>
        <w:t xml:space="preserve">Para más información sobre los contaminantes químicos y los métodos para eliminarlos del agua, consulte la colección de documentos de CAWST </w:t>
      </w:r>
      <w:r w:rsidRPr="003E3FD0">
        <w:rPr>
          <w:i/>
          <w:lang w:val="es-419"/>
        </w:rPr>
        <w:t>Hojas informativas sobre contaminantes químicos del agua</w:t>
      </w:r>
      <w:r w:rsidRPr="003E3FD0">
        <w:rPr>
          <w:lang w:val="es-419"/>
        </w:rPr>
        <w:t>.</w:t>
      </w:r>
    </w:p>
    <w:p w14:paraId="62493A68" w14:textId="2724CECD" w:rsidR="00F7196A" w:rsidRPr="003E3FD0" w:rsidRDefault="0013251F" w:rsidP="00E76398">
      <w:pPr>
        <w:rPr>
          <w:lang w:val="es-419"/>
        </w:rPr>
      </w:pPr>
      <w:r w:rsidRPr="003E3FD0">
        <w:rPr>
          <w:lang w:val="es-419"/>
        </w:rPr>
        <w:t>Es importante entender cuáles son los tipos de contaminantes que tienen mayor probabilidad de afectar a una comunidad y seleccionar un conjunto de barreras apropiadas para su tratamiento y prevención. Para más información sobre los parámetros de calidad del agua y los tipos de contaminantes que son capaces de eliminar las distintas opciones de TANDAS, consulte los siguientes recursos de CAWST:</w:t>
      </w:r>
    </w:p>
    <w:p w14:paraId="7D4F0303" w14:textId="71568CF7" w:rsidR="00F7196A" w:rsidRPr="003E3FD0" w:rsidRDefault="00F7196A" w:rsidP="00F7196A">
      <w:pPr>
        <w:pStyle w:val="Bullets"/>
        <w:rPr>
          <w:i/>
          <w:lang w:val="es-419"/>
        </w:rPr>
      </w:pPr>
      <w:r w:rsidRPr="003E3FD0">
        <w:rPr>
          <w:i/>
          <w:lang w:val="es-419"/>
        </w:rPr>
        <w:t xml:space="preserve">Resumen técnico: Introducción a la calidad del agua de consumo para implementadores del tratamiento del agua a nivel domiciliario. </w:t>
      </w:r>
    </w:p>
    <w:p w14:paraId="4FA0DD35" w14:textId="1EE2D6C9" w:rsidR="00F7196A" w:rsidRPr="003E3FD0" w:rsidRDefault="00A00EE4" w:rsidP="00F7196A">
      <w:pPr>
        <w:pStyle w:val="Bullets"/>
        <w:rPr>
          <w:lang w:val="es-419"/>
        </w:rPr>
      </w:pPr>
      <w:r w:rsidRPr="003E3FD0">
        <w:rPr>
          <w:i/>
          <w:lang w:val="es-419"/>
        </w:rPr>
        <w:t>Hojas informativas sobre TANDAS</w:t>
      </w:r>
      <w:r w:rsidRPr="003E3FD0">
        <w:rPr>
          <w:lang w:val="es-419"/>
        </w:rPr>
        <w:t xml:space="preserve"> y la base de conocimientos en línea sobre TANDAS (</w:t>
      </w:r>
      <w:hyperlink r:id="rId36" w:history="1">
        <w:r w:rsidRPr="003E3FD0">
          <w:rPr>
            <w:rStyle w:val="Hyperlink"/>
            <w:lang w:val="es-419"/>
          </w:rPr>
          <w:t>http://www.hwts.info</w:t>
        </w:r>
      </w:hyperlink>
      <w:r w:rsidRPr="003E3FD0">
        <w:rPr>
          <w:lang w:val="es-419"/>
        </w:rPr>
        <w:t>).</w:t>
      </w:r>
    </w:p>
    <w:p w14:paraId="07B6398D" w14:textId="52B0CE9B" w:rsidR="00584EFE" w:rsidRPr="003E3FD0" w:rsidRDefault="00584EFE" w:rsidP="00051941">
      <w:pPr>
        <w:pStyle w:val="Heading2"/>
        <w:rPr>
          <w:lang w:val="es-419"/>
        </w:rPr>
      </w:pPr>
      <w:bookmarkStart w:id="14" w:name="_Toc503533417"/>
      <w:r w:rsidRPr="003E3FD0">
        <w:rPr>
          <w:lang w:val="es-419"/>
        </w:rPr>
        <w:t>El TANDAS depende de que las familias asuman responsabilidades</w:t>
      </w:r>
      <w:bookmarkEnd w:id="14"/>
    </w:p>
    <w:p w14:paraId="74CA86EC" w14:textId="53E173A0" w:rsidR="00584EFE" w:rsidRPr="003E3FD0" w:rsidRDefault="0094614B" w:rsidP="00584EFE">
      <w:pPr>
        <w:rPr>
          <w:lang w:val="es-419"/>
        </w:rPr>
      </w:pPr>
      <w:r w:rsidRPr="003E3FD0">
        <w:rPr>
          <w:lang w:val="es-419"/>
        </w:rPr>
        <w:drawing>
          <wp:anchor distT="0" distB="0" distL="114300" distR="114300" simplePos="0" relativeHeight="251661824" behindDoc="0" locked="0" layoutInCell="1" allowOverlap="1" wp14:anchorId="546481D6" wp14:editId="3FCB26CE">
            <wp:simplePos x="0" y="0"/>
            <wp:positionH relativeFrom="column">
              <wp:posOffset>3045460</wp:posOffset>
            </wp:positionH>
            <wp:positionV relativeFrom="paragraph">
              <wp:posOffset>66675</wp:posOffset>
            </wp:positionV>
            <wp:extent cx="2849880" cy="154368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low-Up_Family Scene.tif"/>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2849880" cy="1543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3FD0">
        <w:rPr>
          <w:lang w:val="es-419"/>
        </w:rPr>
        <w:t xml:space="preserve">Si bien los sistemas de tratamiento centralizado solo precisan algunos técnicos capacitados, los sistemas de TANDAS exigen que cada familia tenga conocimientos básicos sobre la operación y el mantenimiento de los sistemas, lo cual implica que los miembros de la familia necesitan capacitación, seguimiento y asistencia continua.  Si no, es posible que no usen el sistema correctamente o que dejen de usarlo. </w:t>
      </w:r>
    </w:p>
    <w:p w14:paraId="5BE38389" w14:textId="0B5EEE1D" w:rsidR="00584EFE" w:rsidRPr="003E3FD0" w:rsidRDefault="00584EFE" w:rsidP="00584EFE">
      <w:pPr>
        <w:rPr>
          <w:lang w:val="es-419"/>
        </w:rPr>
      </w:pPr>
      <w:r w:rsidRPr="003E3FD0">
        <w:rPr>
          <w:lang w:val="es-419"/>
        </w:rPr>
        <w:t xml:space="preserve">Es poco probable que el TANDAS tenga éxito en una comunidad si la mayoría de las familias no se sienten motivadas para adoptar y mantener prácticas de TANDAS. Sin embargo, cuando los miembros de las familias se sienten motivados a implementar las prácticas de TANDAS sistemáticamente y cuando tienen acceso a opciones que se adaptan a sus necesidades y </w:t>
      </w:r>
      <w:r w:rsidRPr="003E3FD0">
        <w:rPr>
          <w:lang w:val="es-419"/>
        </w:rPr>
        <w:lastRenderedPageBreak/>
        <w:t xml:space="preserve">preferencias, el TANDAS puede provocar cambios positivos en la salud y la productividad de esas personas. </w:t>
      </w:r>
    </w:p>
    <w:p w14:paraId="47FD0812" w14:textId="3EA9D560" w:rsidR="00584EFE" w:rsidRPr="003E3FD0" w:rsidRDefault="00584EFE" w:rsidP="00584EFE">
      <w:pPr>
        <w:rPr>
          <w:lang w:val="es-419"/>
        </w:rPr>
      </w:pPr>
      <w:r w:rsidRPr="003E3FD0">
        <w:rPr>
          <w:lang w:val="es-419"/>
        </w:rPr>
        <w:t>A continuación, se mencionan algunas formas en las que se puede hacer que sea más fácil para las familias asumir responsabilidades por las prácticas de TANDAS:</w:t>
      </w:r>
    </w:p>
    <w:p w14:paraId="0E1BFC62" w14:textId="23B4204F" w:rsidR="00584EFE" w:rsidRPr="003E3FD0" w:rsidRDefault="00584EFE" w:rsidP="00584EFE">
      <w:pPr>
        <w:pStyle w:val="Bullets"/>
        <w:rPr>
          <w:lang w:val="es-419"/>
        </w:rPr>
      </w:pPr>
      <w:r w:rsidRPr="003E3FD0">
        <w:rPr>
          <w:lang w:val="es-419"/>
        </w:rPr>
        <w:t xml:space="preserve">Hacer que los miembros de la comunidad participen activamente en la selección de sistemas de TANDAS que sean adecuados, se puedan conseguir localmente y sean fáciles de usar. Consulte el documento de CAWST </w:t>
      </w:r>
      <w:r w:rsidRPr="003E3FD0">
        <w:rPr>
          <w:i/>
          <w:lang w:val="es-419"/>
        </w:rPr>
        <w:t>Resumen técnico: Selección de opciones de TANDAS</w:t>
      </w:r>
      <w:r w:rsidRPr="003E3FD0">
        <w:rPr>
          <w:lang w:val="es-419"/>
        </w:rPr>
        <w:t>.</w:t>
      </w:r>
    </w:p>
    <w:p w14:paraId="7EEA0FA2" w14:textId="6F72CE47" w:rsidR="00E5382D" w:rsidRPr="003E3FD0" w:rsidRDefault="00584EFE" w:rsidP="004131CB">
      <w:pPr>
        <w:pStyle w:val="Bullets"/>
        <w:rPr>
          <w:lang w:val="es-419"/>
        </w:rPr>
      </w:pPr>
      <w:r w:rsidRPr="003E3FD0">
        <w:rPr>
          <w:lang w:val="es-419"/>
        </w:rPr>
        <w:t xml:space="preserve">Brindar capacitación y asistencia. Además de la capacitación inicial para los usuarios, se puede ayudar a las familias dando instrucciones visuales simples, haciendo visitas de seguimiento y brindando información de contacto por si llegaran a necesitar asistencia para resolver problemas. </w:t>
      </w:r>
    </w:p>
    <w:p w14:paraId="477CEFA2" w14:textId="5E1A7CC5" w:rsidR="00584EFE" w:rsidRPr="003E3FD0" w:rsidRDefault="00584EFE" w:rsidP="004131CB">
      <w:pPr>
        <w:pStyle w:val="Bullets"/>
        <w:rPr>
          <w:lang w:val="es-419"/>
        </w:rPr>
      </w:pPr>
      <w:r w:rsidRPr="003E3FD0">
        <w:rPr>
          <w:lang w:val="es-419"/>
        </w:rPr>
        <w:t xml:space="preserve">Ser consciente de los distintos motivadores y barreras relacionados con el uso correcto y sistemático. Brindar asistencia a los usuarios y ayudarlos a mantenerse motivados. Consulte el documento de CAWST </w:t>
      </w:r>
      <w:r w:rsidRPr="003E3FD0">
        <w:rPr>
          <w:i/>
          <w:lang w:val="es-419"/>
        </w:rPr>
        <w:t>Guía sobre el cambio de hábitos</w:t>
      </w:r>
      <w:r w:rsidRPr="003E3FD0">
        <w:rPr>
          <w:lang w:val="es-419"/>
        </w:rPr>
        <w:t xml:space="preserve"> para más información sobre el abordaje de los distintos determinantes que influyen en los hábitos. </w:t>
      </w:r>
    </w:p>
    <w:p w14:paraId="531D5BAE" w14:textId="5E2F59F9" w:rsidR="003B6149" w:rsidRPr="003E3FD0" w:rsidRDefault="00584EFE" w:rsidP="00584EFE">
      <w:pPr>
        <w:pStyle w:val="Bullets"/>
        <w:rPr>
          <w:lang w:val="es-419"/>
        </w:rPr>
      </w:pPr>
      <w:r w:rsidRPr="003E3FD0">
        <w:rPr>
          <w:lang w:val="es-419"/>
        </w:rPr>
        <w:t xml:space="preserve">Usar el método de barreras múltiples, que incluya la protección de la fuente, el transporte seguro, el uso sistemático del TANDAS y el almacenamiento seguro. Si las familias no se acuerdan de usar el sistema o si </w:t>
      </w:r>
      <w:proofErr w:type="gramStart"/>
      <w:r w:rsidRPr="003E3FD0">
        <w:rPr>
          <w:lang w:val="es-419"/>
        </w:rPr>
        <w:t>este falla</w:t>
      </w:r>
      <w:proofErr w:type="gramEnd"/>
      <w:r w:rsidRPr="003E3FD0">
        <w:rPr>
          <w:lang w:val="es-419"/>
        </w:rPr>
        <w:t xml:space="preserve">, habrá otras barreras que brindarán protección contra los contaminantes. </w:t>
      </w:r>
    </w:p>
    <w:p w14:paraId="29426199" w14:textId="69A0C341" w:rsidR="00F7196A" w:rsidRPr="003E3FD0" w:rsidRDefault="00197279" w:rsidP="006C3921">
      <w:pPr>
        <w:pStyle w:val="Heading1"/>
        <w:rPr>
          <w:lang w:val="es-419"/>
        </w:rPr>
      </w:pPr>
      <w:bookmarkStart w:id="15" w:name="_Toc503533418"/>
      <w:r w:rsidRPr="003E3FD0">
        <w:rPr>
          <w:lang w:val="es-419"/>
        </w:rPr>
        <w:t>Resumen</w:t>
      </w:r>
      <w:bookmarkEnd w:id="15"/>
    </w:p>
    <w:p w14:paraId="576F79C4" w14:textId="706810AB" w:rsidR="00197279" w:rsidRPr="003E3FD0" w:rsidRDefault="00053807" w:rsidP="00197279">
      <w:pPr>
        <w:rPr>
          <w:lang w:val="es-419"/>
        </w:rPr>
      </w:pPr>
      <w:r w:rsidRPr="003E3FD0">
        <w:rPr>
          <w:lang w:val="es-419"/>
        </w:rPr>
        <w:t>El tratamiento del agua a nivel domiciliario y su almacenamiento seguro (TANDAS) se refiere a las actividades que llevan a cabo las personas para tratar el agua y almacenarla de manera segura en el punto de consumo. Las opciones de TANDAS se incluyen en una o más de las siguientes categorías:</w:t>
      </w:r>
    </w:p>
    <w:p w14:paraId="1214A832" w14:textId="37F637A1" w:rsidR="00053807" w:rsidRPr="003E3FD0" w:rsidRDefault="00053807" w:rsidP="00053807">
      <w:pPr>
        <w:pStyle w:val="Bullets"/>
        <w:rPr>
          <w:lang w:val="es-419"/>
        </w:rPr>
      </w:pPr>
      <w:r w:rsidRPr="003E3FD0">
        <w:rPr>
          <w:lang w:val="es-419"/>
        </w:rPr>
        <w:t>Sedimentación</w:t>
      </w:r>
    </w:p>
    <w:p w14:paraId="0F3E6304" w14:textId="36F6FE75" w:rsidR="00053807" w:rsidRPr="003E3FD0" w:rsidRDefault="00053807" w:rsidP="00053807">
      <w:pPr>
        <w:pStyle w:val="Bullets"/>
        <w:rPr>
          <w:lang w:val="es-419"/>
        </w:rPr>
      </w:pPr>
      <w:r w:rsidRPr="003E3FD0">
        <w:rPr>
          <w:lang w:val="es-419"/>
        </w:rPr>
        <w:t>Filtración</w:t>
      </w:r>
    </w:p>
    <w:p w14:paraId="3C8CA186" w14:textId="031AAC53" w:rsidR="00053807" w:rsidRPr="003E3FD0" w:rsidRDefault="00053807" w:rsidP="00053807">
      <w:pPr>
        <w:pStyle w:val="Bullets"/>
        <w:rPr>
          <w:lang w:val="es-419"/>
        </w:rPr>
      </w:pPr>
      <w:r w:rsidRPr="003E3FD0">
        <w:rPr>
          <w:lang w:val="es-419"/>
        </w:rPr>
        <w:t>Desinfección</w:t>
      </w:r>
    </w:p>
    <w:p w14:paraId="2C32BA8F" w14:textId="5026BD98" w:rsidR="00053807" w:rsidRPr="003E3FD0" w:rsidRDefault="00053807" w:rsidP="00053807">
      <w:pPr>
        <w:pStyle w:val="Bullets"/>
        <w:rPr>
          <w:lang w:val="es-419"/>
        </w:rPr>
      </w:pPr>
      <w:r w:rsidRPr="003E3FD0">
        <w:rPr>
          <w:lang w:val="es-419"/>
        </w:rPr>
        <w:t>Almacenamiento seguro</w:t>
      </w:r>
    </w:p>
    <w:p w14:paraId="47E4D6C4" w14:textId="626BD301" w:rsidR="00053807" w:rsidRPr="003E3FD0" w:rsidRDefault="00053807" w:rsidP="00053807">
      <w:pPr>
        <w:rPr>
          <w:lang w:val="es-419"/>
        </w:rPr>
      </w:pPr>
      <w:r w:rsidRPr="003E3FD0">
        <w:rPr>
          <w:lang w:val="es-419"/>
        </w:rPr>
        <w:t>Los métodos de TANDAS son más eficaces si se usan como parte de un método de barreras múltiples, en el cual los hábitos y las tecnologías se combinan para mantener el agua segura desde la fuente hasta el vaso que se usa para beberla.</w:t>
      </w:r>
    </w:p>
    <w:p w14:paraId="7C466B67" w14:textId="3D66479B" w:rsidR="00053807" w:rsidRPr="003E3FD0" w:rsidRDefault="00053807" w:rsidP="00053807">
      <w:pPr>
        <w:rPr>
          <w:lang w:val="es-419"/>
        </w:rPr>
      </w:pPr>
      <w:r w:rsidRPr="003E3FD0">
        <w:rPr>
          <w:lang w:val="es-419"/>
        </w:rPr>
        <w:t>Se ha demostrado que el TANDAS es beneficioso para la salud cuando se usa de forma correcta, sistemática y continua. El TANDAS permite que las familias controlen la calidad del agua que consumen, puede implementarse con rapidez y puede servir como una vía de acceso a otras mejoras relacionadas con el WASH.</w:t>
      </w:r>
    </w:p>
    <w:p w14:paraId="17D5D5EF" w14:textId="4A252E6A" w:rsidR="00053807" w:rsidRPr="003E3FD0" w:rsidRDefault="00053807" w:rsidP="00053807">
      <w:pPr>
        <w:rPr>
          <w:lang w:val="es-419"/>
        </w:rPr>
      </w:pPr>
      <w:r w:rsidRPr="003E3FD0">
        <w:rPr>
          <w:lang w:val="es-419"/>
        </w:rPr>
        <w:t xml:space="preserve">El TANDAS también tiene limitaciones. Los sistemas de TANDAS deben ser apropiados para el contexto en el que se usan y las familias necesitan ayuda para usarlos de manera correcta, </w:t>
      </w:r>
      <w:r w:rsidRPr="003E3FD0">
        <w:rPr>
          <w:lang w:val="es-419"/>
        </w:rPr>
        <w:lastRenderedPageBreak/>
        <w:t xml:space="preserve">sistemática y continua. Los sistemas de TANDAS no pueden tratar por sí solos el problema del acceso al agua y su calidad en una comunidad. Las intervenciones de TANDAS deberían combinarse con otras medidas para garantizar que las personas accedan sistemáticamente al agua potable. </w:t>
      </w:r>
    </w:p>
    <w:p w14:paraId="2A337F13" w14:textId="6DA96F2E" w:rsidR="006C3921" w:rsidRPr="003E3FD0" w:rsidRDefault="006C3921" w:rsidP="00197279">
      <w:pPr>
        <w:pStyle w:val="Heading1"/>
        <w:rPr>
          <w:lang w:val="es-419"/>
        </w:rPr>
      </w:pPr>
      <w:bookmarkStart w:id="16" w:name="_Ref491678812"/>
      <w:bookmarkStart w:id="17" w:name="_Ref491678821"/>
      <w:bookmarkStart w:id="18" w:name="_Toc503533419"/>
      <w:r w:rsidRPr="003E3FD0">
        <w:rPr>
          <w:lang w:val="es-419"/>
        </w:rPr>
        <w:t>Definiciones</w:t>
      </w:r>
      <w:bookmarkEnd w:id="16"/>
      <w:bookmarkEnd w:id="17"/>
      <w:bookmarkEnd w:id="18"/>
    </w:p>
    <w:p w14:paraId="7C5F7895" w14:textId="77777777" w:rsidR="00C550D6" w:rsidRPr="003E3FD0" w:rsidRDefault="00C550D6" w:rsidP="00C550D6">
      <w:pPr>
        <w:pStyle w:val="Bibliography"/>
        <w:rPr>
          <w:lang w:val="es-419"/>
        </w:rPr>
      </w:pPr>
      <w:bookmarkStart w:id="19" w:name="Coagulant"/>
      <w:bookmarkStart w:id="20" w:name="SWS"/>
      <w:r w:rsidRPr="003E3FD0">
        <w:rPr>
          <w:rStyle w:val="KeyWord"/>
          <w:lang w:val="es-419"/>
        </w:rPr>
        <w:t>Almacenamiento seguro del agua</w:t>
      </w:r>
      <w:bookmarkEnd w:id="20"/>
      <w:r w:rsidRPr="003E3FD0">
        <w:rPr>
          <w:lang w:val="es-419"/>
        </w:rPr>
        <w:t>: mantener el agua segura para que no se contamine cuando está almacenada. Un recipiente de almacenamiento seguro tiene una tapa, un grifo o una abertura estrecha para verter el agua, no es transparente y es fácil de limpiar.</w:t>
      </w:r>
    </w:p>
    <w:p w14:paraId="37858D8D" w14:textId="77777777" w:rsidR="004F1E81" w:rsidRPr="003E3FD0" w:rsidRDefault="004F1E81" w:rsidP="004F1E81">
      <w:pPr>
        <w:pStyle w:val="Bibliography"/>
        <w:rPr>
          <w:lang w:val="es-419"/>
        </w:rPr>
      </w:pPr>
      <w:r w:rsidRPr="003E3FD0">
        <w:rPr>
          <w:rStyle w:val="KeyWord"/>
          <w:lang w:val="es-419"/>
        </w:rPr>
        <w:t>Coagulante</w:t>
      </w:r>
      <w:bookmarkEnd w:id="19"/>
      <w:r w:rsidRPr="003E3FD0">
        <w:rPr>
          <w:lang w:val="es-419"/>
        </w:rPr>
        <w:t>: un elemento (en general, una sal metálica) que se agrega al agua para hacer que las partículas que flotan se agrupen. Los coagulantes hacen que las partículas decanten más rápido.</w:t>
      </w:r>
    </w:p>
    <w:p w14:paraId="19942E98" w14:textId="6E77E966" w:rsidR="004F1E81" w:rsidRPr="003E3FD0" w:rsidRDefault="004F1E81" w:rsidP="004F1E81">
      <w:pPr>
        <w:pStyle w:val="Bibliography"/>
        <w:rPr>
          <w:lang w:val="es-419"/>
        </w:rPr>
      </w:pPr>
      <w:bookmarkStart w:id="21" w:name="Disinfection"/>
      <w:r w:rsidRPr="003E3FD0">
        <w:rPr>
          <w:rStyle w:val="KeyWord"/>
          <w:lang w:val="es-419"/>
        </w:rPr>
        <w:t>Desinfección</w:t>
      </w:r>
      <w:bookmarkEnd w:id="21"/>
      <w:r w:rsidRPr="003E3FD0">
        <w:rPr>
          <w:lang w:val="es-419"/>
        </w:rPr>
        <w:t>: proceso que inactiva o mata los agentes patógenos del agua. Es el último paso del proceso de tratamiento doméstico del agua, que se realiza después de la sedimentación y la filtración.</w:t>
      </w:r>
    </w:p>
    <w:p w14:paraId="66E519A7" w14:textId="77777777" w:rsidR="00C550D6" w:rsidRPr="003E3FD0" w:rsidRDefault="00C550D6" w:rsidP="00C550D6">
      <w:pPr>
        <w:pStyle w:val="Bibliography"/>
        <w:rPr>
          <w:lang w:val="es-419"/>
        </w:rPr>
      </w:pPr>
      <w:bookmarkStart w:id="22" w:name="Filtration"/>
      <w:bookmarkStart w:id="23" w:name="Residual"/>
      <w:r w:rsidRPr="003E3FD0">
        <w:rPr>
          <w:rStyle w:val="KeyWord"/>
          <w:lang w:val="es-419"/>
        </w:rPr>
        <w:t>Desinfectante residual</w:t>
      </w:r>
      <w:bookmarkEnd w:id="23"/>
      <w:r w:rsidRPr="003E3FD0">
        <w:rPr>
          <w:lang w:val="es-419"/>
        </w:rPr>
        <w:t xml:space="preserve">: pequeña cantidad de desinfectante químico (en general, proveniente de la cloración) que queda en el agua. Los desinfectantes residuales ayudan a proteger contra los agentes patógenos que pueden contaminar el agua después del tratamiento. </w:t>
      </w:r>
    </w:p>
    <w:p w14:paraId="64CC44EC" w14:textId="77777777" w:rsidR="004F1E81" w:rsidRPr="003E3FD0" w:rsidRDefault="004F1E81" w:rsidP="004F1E81">
      <w:pPr>
        <w:pStyle w:val="Bibliography"/>
        <w:rPr>
          <w:lang w:val="es-419"/>
        </w:rPr>
      </w:pPr>
      <w:r w:rsidRPr="003E3FD0">
        <w:rPr>
          <w:rStyle w:val="KeyWord"/>
          <w:lang w:val="es-419"/>
        </w:rPr>
        <w:t>Filtración</w:t>
      </w:r>
      <w:bookmarkEnd w:id="22"/>
      <w:r w:rsidRPr="003E3FD0">
        <w:rPr>
          <w:lang w:val="es-419"/>
        </w:rPr>
        <w:t>: proceso físico en el que el agua pasa a través de algún medio filtrante, como la arena, la cerámica, una tela o una membrana. En general, la filtración se hace después de la sedimentación para reducir aún más la turbidez y eliminar los agentes patógenos. El agua puede atravesar los poros de un filtro, pero las partículas quedan atrapadas en el medio filtrante.</w:t>
      </w:r>
    </w:p>
    <w:p w14:paraId="572BE11C" w14:textId="44BD80E7" w:rsidR="004F1E81" w:rsidRPr="003E3FD0" w:rsidRDefault="004F1E81" w:rsidP="004F1E81">
      <w:pPr>
        <w:pStyle w:val="Bibliography"/>
        <w:rPr>
          <w:lang w:val="es-419"/>
        </w:rPr>
      </w:pPr>
      <w:bookmarkStart w:id="24" w:name="MBA"/>
      <w:r w:rsidRPr="003E3FD0">
        <w:rPr>
          <w:rStyle w:val="KeyWord"/>
          <w:lang w:val="es-419"/>
        </w:rPr>
        <w:t>Método de barreras múltiples</w:t>
      </w:r>
      <w:bookmarkEnd w:id="24"/>
      <w:r w:rsidRPr="003E3FD0">
        <w:rPr>
          <w:lang w:val="es-419"/>
        </w:rPr>
        <w:t>: añadir tantas barreras (medidas de control) como sea posible para reducir la posibilidad de beber agua no segura. Cada barrera reduce gradualmente los riesgos para la salud.</w:t>
      </w:r>
    </w:p>
    <w:p w14:paraId="4967D5D3" w14:textId="77777777" w:rsidR="004F1E81" w:rsidRPr="003E3FD0" w:rsidRDefault="004F1E81" w:rsidP="004F1E81">
      <w:pPr>
        <w:pStyle w:val="Bibliography"/>
        <w:rPr>
          <w:lang w:val="es-419"/>
        </w:rPr>
      </w:pPr>
      <w:bookmarkStart w:id="25" w:name="Pathogen"/>
      <w:r w:rsidRPr="003E3FD0">
        <w:rPr>
          <w:rStyle w:val="KeyWord"/>
          <w:lang w:val="es-419"/>
        </w:rPr>
        <w:t>Patógeno</w:t>
      </w:r>
      <w:bookmarkEnd w:id="25"/>
      <w:r w:rsidRPr="003E3FD0">
        <w:rPr>
          <w:lang w:val="es-419"/>
        </w:rPr>
        <w:t>: organismo que causa una enfermedad.</w:t>
      </w:r>
    </w:p>
    <w:p w14:paraId="415CACC0" w14:textId="77777777" w:rsidR="00C550D6" w:rsidRPr="003E3FD0" w:rsidRDefault="00C550D6" w:rsidP="00C550D6">
      <w:pPr>
        <w:pStyle w:val="Bibliography"/>
        <w:rPr>
          <w:lang w:val="es-419"/>
        </w:rPr>
      </w:pPr>
      <w:bookmarkStart w:id="26" w:name="POU"/>
      <w:bookmarkStart w:id="27" w:name="HWTS"/>
      <w:bookmarkStart w:id="28" w:name="Sedimentation"/>
      <w:r w:rsidRPr="003E3FD0">
        <w:rPr>
          <w:rStyle w:val="KeyWord"/>
          <w:lang w:val="es-419"/>
        </w:rPr>
        <w:t>Sedimentación</w:t>
      </w:r>
      <w:bookmarkEnd w:id="28"/>
      <w:r w:rsidRPr="003E3FD0">
        <w:rPr>
          <w:lang w:val="es-419"/>
        </w:rPr>
        <w:t>: proceso físico de tratamiento del agua usado para reducir la turbidez. La sedimentación puede ser algo tan simple como dejar que las partículas del agua decanten en el fondo de un balde o tanque. Algunas veces, se agregan coagulantes para hacer que las partículas se agrupen y decanten más rápido.</w:t>
      </w:r>
    </w:p>
    <w:p w14:paraId="313E0B91" w14:textId="77777777" w:rsidR="00C550D6" w:rsidRPr="003E3FD0" w:rsidRDefault="00C550D6" w:rsidP="00C550D6">
      <w:pPr>
        <w:pStyle w:val="Bibliography"/>
        <w:rPr>
          <w:lang w:val="es-419"/>
        </w:rPr>
      </w:pPr>
      <w:r w:rsidRPr="003E3FD0">
        <w:rPr>
          <w:rStyle w:val="KeyWord"/>
          <w:lang w:val="es-419"/>
        </w:rPr>
        <w:t>Tratamiento del agua a nivel domiciliario y su almacenamiento seguro</w:t>
      </w:r>
      <w:bookmarkEnd w:id="27"/>
      <w:r w:rsidRPr="003E3FD0">
        <w:rPr>
          <w:lang w:val="es-419"/>
        </w:rPr>
        <w:t>: actividades en las cuales los miembros de la familia tratan y almacenan el agua en sus hogares. A veces, se lo llama "tratamiento del agua en el punto de consumo" (PDC).</w:t>
      </w:r>
    </w:p>
    <w:p w14:paraId="2F82D3A6" w14:textId="55DB3B4F" w:rsidR="004F1E81" w:rsidRPr="003E3FD0" w:rsidRDefault="004F1E81" w:rsidP="004F1E81">
      <w:pPr>
        <w:pStyle w:val="Bibliography"/>
        <w:rPr>
          <w:lang w:val="es-419"/>
        </w:rPr>
      </w:pPr>
      <w:r w:rsidRPr="003E3FD0">
        <w:rPr>
          <w:rStyle w:val="KeyWord"/>
          <w:lang w:val="es-419"/>
        </w:rPr>
        <w:t>Tratamiento del agua en el punto de consumo (PDC)</w:t>
      </w:r>
      <w:bookmarkEnd w:id="26"/>
      <w:r w:rsidRPr="003E3FD0">
        <w:rPr>
          <w:lang w:val="es-419"/>
        </w:rPr>
        <w:t>: tratar el agua en el hogar o en la institución donde se usará el agua. También llamado "tratamiento del agua a nivel domiciliario".</w:t>
      </w:r>
    </w:p>
    <w:p w14:paraId="4967F1C8" w14:textId="56FDA678" w:rsidR="004F1E81" w:rsidRDefault="004F1E81" w:rsidP="004F1E81">
      <w:pPr>
        <w:pStyle w:val="Bibliography"/>
        <w:rPr>
          <w:lang w:val="es-419"/>
        </w:rPr>
      </w:pPr>
      <w:bookmarkStart w:id="29" w:name="Turbidity"/>
      <w:r w:rsidRPr="003E3FD0">
        <w:rPr>
          <w:rStyle w:val="KeyWord"/>
          <w:lang w:val="es-419"/>
        </w:rPr>
        <w:t>Turbidez</w:t>
      </w:r>
      <w:bookmarkEnd w:id="29"/>
      <w:r w:rsidRPr="003E3FD0">
        <w:rPr>
          <w:lang w:val="es-419"/>
        </w:rPr>
        <w:t>: la "opacidad" o "suciedad" del agua. La turbidez es causada por partículas sólidas en suspensión, como la arena, el limo y la arcilla, que flotan en el agua. Las partículas dispersan la luz, lo que hace que el agua tenga un aspecto turbio y sucio. La turbidez se mide en unidades nefelométricas de turbidez (UNT).</w:t>
      </w:r>
    </w:p>
    <w:p w14:paraId="729E6CE0" w14:textId="77777777" w:rsidR="00C550D6" w:rsidRPr="003E3FD0" w:rsidRDefault="00C550D6" w:rsidP="00C550D6">
      <w:pPr>
        <w:pStyle w:val="Bibliography"/>
        <w:rPr>
          <w:rStyle w:val="KeyWord"/>
          <w:lang w:val="es-419"/>
        </w:rPr>
      </w:pPr>
      <w:bookmarkStart w:id="30" w:name="Correct"/>
      <w:r w:rsidRPr="003E3FD0">
        <w:rPr>
          <w:rStyle w:val="KeyWord"/>
          <w:lang w:val="es-419"/>
        </w:rPr>
        <w:lastRenderedPageBreak/>
        <w:t>Uso correcto, sistemático y continuo</w:t>
      </w:r>
      <w:bookmarkEnd w:id="30"/>
      <w:r w:rsidRPr="003E3FD0">
        <w:rPr>
          <w:rStyle w:val="KeyWord"/>
          <w:lang w:val="es-419"/>
        </w:rPr>
        <w:t xml:space="preserve">: </w:t>
      </w:r>
      <w:r w:rsidRPr="003E3FD0">
        <w:rPr>
          <w:lang w:val="es-419"/>
        </w:rPr>
        <w:t xml:space="preserve">se refiere a las tres condiciones que deben cumplirse para que el TANDAS brinde la mayor cantidad de beneficios para la salud. Se obtienen más beneficios cuando las personas usan los sistemas de TANDAS para tratar en todo momento toda el agua de consumo y cuando usan los sistemas de forma correcta cada vez. </w:t>
      </w:r>
    </w:p>
    <w:p w14:paraId="6B4CF42D" w14:textId="7E5B4E54" w:rsidR="006C3921" w:rsidRPr="003E3FD0" w:rsidRDefault="006C3921" w:rsidP="006C3921">
      <w:pPr>
        <w:pStyle w:val="Heading1"/>
        <w:rPr>
          <w:lang w:val="es-419"/>
        </w:rPr>
      </w:pPr>
      <w:bookmarkStart w:id="31" w:name="_Toc503533420"/>
      <w:r w:rsidRPr="003E3FD0">
        <w:rPr>
          <w:lang w:val="es-419"/>
        </w:rPr>
        <w:t>Recursos adicionales</w:t>
      </w:r>
      <w:bookmarkEnd w:id="31"/>
    </w:p>
    <w:p w14:paraId="387A50F0" w14:textId="4D6E4B28" w:rsidR="00DD4FCF" w:rsidRPr="003E3FD0" w:rsidRDefault="00DD4FCF" w:rsidP="00DD4FCF">
      <w:pPr>
        <w:pStyle w:val="Bullets"/>
        <w:numPr>
          <w:ilvl w:val="0"/>
          <w:numId w:val="0"/>
        </w:numPr>
        <w:rPr>
          <w:lang w:val="es-419"/>
        </w:rPr>
      </w:pPr>
      <w:r w:rsidRPr="003E3FD0">
        <w:rPr>
          <w:b/>
          <w:lang w:val="es-419"/>
        </w:rPr>
        <w:t>Base de conocimientos de CAWST sobre TANDAS</w:t>
      </w:r>
      <w:r w:rsidRPr="003E3FD0">
        <w:rPr>
          <w:lang w:val="es-419"/>
        </w:rPr>
        <w:t xml:space="preserve">. Disponible en: </w:t>
      </w:r>
      <w:hyperlink r:id="rId38" w:history="1">
        <w:r w:rsidRPr="003E3FD0">
          <w:rPr>
            <w:rStyle w:val="Hyperlink"/>
            <w:lang w:val="es-419"/>
          </w:rPr>
          <w:t>www.hwts.info</w:t>
        </w:r>
      </w:hyperlink>
      <w:r w:rsidRPr="003E3FD0">
        <w:rPr>
          <w:lang w:val="es-419"/>
        </w:rPr>
        <w:t xml:space="preserve">. </w:t>
      </w:r>
    </w:p>
    <w:p w14:paraId="024059F0" w14:textId="0192CD26" w:rsidR="006C3921" w:rsidRPr="003E3FD0" w:rsidRDefault="00DD4FCF" w:rsidP="006C3921">
      <w:pPr>
        <w:pStyle w:val="Bullets"/>
        <w:rPr>
          <w:lang w:val="es-419"/>
        </w:rPr>
      </w:pPr>
      <w:r w:rsidRPr="003E3FD0">
        <w:rPr>
          <w:lang w:val="es-419"/>
        </w:rPr>
        <w:t xml:space="preserve">Una base de conocimientos sobre soluciones para el tratamiento del agua en el punto de consumo, que abarca desde tecnologías hasta buenas prácticas de implementación. </w:t>
      </w:r>
    </w:p>
    <w:p w14:paraId="4B4FEC7F" w14:textId="013C38C7" w:rsidR="00DD4FCF" w:rsidRPr="003E3FD0" w:rsidRDefault="00DD4FCF" w:rsidP="00DD4FCF">
      <w:pPr>
        <w:pStyle w:val="Bullets"/>
        <w:numPr>
          <w:ilvl w:val="0"/>
          <w:numId w:val="0"/>
        </w:numPr>
        <w:rPr>
          <w:lang w:val="es-419"/>
        </w:rPr>
      </w:pPr>
      <w:r w:rsidRPr="003E3FD0">
        <w:rPr>
          <w:b/>
          <w:lang w:val="es-419"/>
        </w:rPr>
        <w:t>Materiales de educación y capacitación de CAWST sobre TANDAS</w:t>
      </w:r>
      <w:r w:rsidRPr="003E3FD0">
        <w:rPr>
          <w:lang w:val="es-419"/>
        </w:rPr>
        <w:t xml:space="preserve">. Disponibles en: </w:t>
      </w:r>
      <w:hyperlink r:id="rId39" w:history="1">
        <w:r w:rsidRPr="003E3FD0">
          <w:rPr>
            <w:rStyle w:val="Hyperlink"/>
            <w:lang w:val="es-419"/>
          </w:rPr>
          <w:t>https://resources.cawst.org</w:t>
        </w:r>
      </w:hyperlink>
      <w:r w:rsidRPr="003E3FD0">
        <w:rPr>
          <w:lang w:val="es-419"/>
        </w:rPr>
        <w:t xml:space="preserve">. </w:t>
      </w:r>
    </w:p>
    <w:p w14:paraId="543096B5" w14:textId="271B899A" w:rsidR="00DD4FCF" w:rsidRPr="003E3FD0" w:rsidRDefault="00DD4FCF" w:rsidP="00DD4FCF">
      <w:pPr>
        <w:pStyle w:val="Bullets"/>
        <w:rPr>
          <w:lang w:val="es-419"/>
        </w:rPr>
      </w:pPr>
      <w:r w:rsidRPr="003E3FD0">
        <w:rPr>
          <w:lang w:val="es-419"/>
        </w:rPr>
        <w:t xml:space="preserve">Resúmenes técnicos, planes de lección, presentaciones, afiches y otros recursos para aprender y capacitar sobre TANDAS. </w:t>
      </w:r>
    </w:p>
    <w:p w14:paraId="6985FDA0" w14:textId="0B4A49C7" w:rsidR="00A543C8" w:rsidRPr="003E3FD0" w:rsidRDefault="00A543C8" w:rsidP="00A543C8">
      <w:pPr>
        <w:pStyle w:val="Bullets"/>
        <w:numPr>
          <w:ilvl w:val="0"/>
          <w:numId w:val="0"/>
        </w:numPr>
        <w:rPr>
          <w:lang w:val="es-419"/>
        </w:rPr>
      </w:pPr>
      <w:r w:rsidRPr="003E3FD0">
        <w:rPr>
          <w:b/>
          <w:lang w:val="es-419"/>
        </w:rPr>
        <w:t>Organización Mundial de la Salud: Publicaciones y documentos relacionados con el tratamiento del agua a nivel domiciliario y su almacenamiento seguro</w:t>
      </w:r>
      <w:r w:rsidRPr="003E3FD0">
        <w:rPr>
          <w:lang w:val="es-419"/>
        </w:rPr>
        <w:t xml:space="preserve">. Disponibles (en inglés) en: </w:t>
      </w:r>
      <w:hyperlink r:id="rId40" w:history="1">
        <w:r w:rsidRPr="003E3FD0">
          <w:rPr>
            <w:rStyle w:val="Hyperlink"/>
            <w:lang w:val="es-419"/>
          </w:rPr>
          <w:t>www.who.int/water_sanitation_health/water-quality/household/household-publications/en</w:t>
        </w:r>
      </w:hyperlink>
      <w:r w:rsidRPr="003E3FD0">
        <w:rPr>
          <w:lang w:val="es-419"/>
        </w:rPr>
        <w:t>.</w:t>
      </w:r>
    </w:p>
    <w:p w14:paraId="58CF3260" w14:textId="13EE91E9" w:rsidR="00775EEB" w:rsidRPr="003E3FD0" w:rsidRDefault="00A543C8" w:rsidP="004F1E81">
      <w:pPr>
        <w:pStyle w:val="Bullets"/>
        <w:rPr>
          <w:lang w:val="es-419"/>
        </w:rPr>
      </w:pPr>
      <w:r w:rsidRPr="003E3FD0">
        <w:rPr>
          <w:lang w:val="es-419"/>
        </w:rPr>
        <w:t xml:space="preserve">Recursos relacionados con políticas nacionales de TANDAS, el esquema de evaluación de tecnologías de tratamiento del agua a nivel domiciliario, las guías de la calidad del agua, la planificación en materia de seguridad del agua y otros. </w:t>
      </w:r>
    </w:p>
    <w:p w14:paraId="61B57528" w14:textId="20B848D7" w:rsidR="006C3921" w:rsidRPr="003E3FD0" w:rsidRDefault="006C3921" w:rsidP="006C3921">
      <w:pPr>
        <w:pStyle w:val="Heading1"/>
        <w:rPr>
          <w:lang w:val="es-419"/>
        </w:rPr>
      </w:pPr>
      <w:bookmarkStart w:id="32" w:name="_Toc503533421"/>
      <w:r w:rsidRPr="003E3FD0">
        <w:rPr>
          <w:lang w:val="es-419"/>
        </w:rPr>
        <w:t>Bibliografía</w:t>
      </w:r>
      <w:bookmarkEnd w:id="32"/>
    </w:p>
    <w:p w14:paraId="14304D0D" w14:textId="77777777" w:rsidR="00823840" w:rsidRPr="003E3FD0" w:rsidRDefault="001A1E82" w:rsidP="00823840">
      <w:pPr>
        <w:pStyle w:val="Bibliography"/>
        <w:rPr>
          <w:lang w:val="es-419"/>
        </w:rPr>
      </w:pPr>
      <w:r w:rsidRPr="003E3FD0">
        <w:rPr>
          <w:lang w:val="es-419"/>
        </w:rPr>
        <w:fldChar w:fldCharType="begin"/>
      </w:r>
      <w:r w:rsidR="00823840" w:rsidRPr="003E3FD0">
        <w:rPr>
          <w:lang w:val="es-419"/>
        </w:rPr>
        <w:instrText xml:space="preserve"> ADDIN ZOTERO_BIBL {"custom":[]} CSL_BIBLIOGRAPHY </w:instrText>
      </w:r>
      <w:r w:rsidRPr="003E3FD0">
        <w:rPr>
          <w:lang w:val="es-419"/>
        </w:rPr>
        <w:fldChar w:fldCharType="separate"/>
      </w:r>
      <w:r w:rsidR="00823840" w:rsidRPr="003E3FD0">
        <w:rPr>
          <w:lang w:val="es-419"/>
        </w:rPr>
        <w:t xml:space="preserve">Brown, J., y </w:t>
      </w:r>
      <w:proofErr w:type="spellStart"/>
      <w:r w:rsidR="00823840" w:rsidRPr="003E3FD0">
        <w:rPr>
          <w:lang w:val="es-419"/>
        </w:rPr>
        <w:t>Clasen</w:t>
      </w:r>
      <w:proofErr w:type="spellEnd"/>
      <w:r w:rsidR="00823840" w:rsidRPr="003E3FD0">
        <w:rPr>
          <w:lang w:val="es-419"/>
        </w:rPr>
        <w:t xml:space="preserve">, T. (2012). High </w:t>
      </w:r>
      <w:proofErr w:type="spellStart"/>
      <w:r w:rsidR="00823840" w:rsidRPr="003E3FD0">
        <w:rPr>
          <w:lang w:val="es-419"/>
        </w:rPr>
        <w:t>adherence</w:t>
      </w:r>
      <w:proofErr w:type="spellEnd"/>
      <w:r w:rsidR="00823840" w:rsidRPr="003E3FD0">
        <w:rPr>
          <w:lang w:val="es-419"/>
        </w:rPr>
        <w:t xml:space="preserve"> </w:t>
      </w:r>
      <w:proofErr w:type="spellStart"/>
      <w:r w:rsidR="00823840" w:rsidRPr="003E3FD0">
        <w:rPr>
          <w:lang w:val="es-419"/>
        </w:rPr>
        <w:t>is</w:t>
      </w:r>
      <w:proofErr w:type="spellEnd"/>
      <w:r w:rsidR="00823840" w:rsidRPr="003E3FD0">
        <w:rPr>
          <w:lang w:val="es-419"/>
        </w:rPr>
        <w:t xml:space="preserve"> </w:t>
      </w:r>
      <w:proofErr w:type="spellStart"/>
      <w:r w:rsidR="00823840" w:rsidRPr="003E3FD0">
        <w:rPr>
          <w:lang w:val="es-419"/>
        </w:rPr>
        <w:t>necessary</w:t>
      </w:r>
      <w:proofErr w:type="spellEnd"/>
      <w:r w:rsidR="00823840" w:rsidRPr="003E3FD0">
        <w:rPr>
          <w:lang w:val="es-419"/>
        </w:rPr>
        <w:t xml:space="preserve"> </w:t>
      </w:r>
      <w:proofErr w:type="spellStart"/>
      <w:r w:rsidR="00823840" w:rsidRPr="003E3FD0">
        <w:rPr>
          <w:lang w:val="es-419"/>
        </w:rPr>
        <w:t>to</w:t>
      </w:r>
      <w:proofErr w:type="spellEnd"/>
      <w:r w:rsidR="00823840" w:rsidRPr="003E3FD0">
        <w:rPr>
          <w:lang w:val="es-419"/>
        </w:rPr>
        <w:t xml:space="preserve"> </w:t>
      </w:r>
      <w:proofErr w:type="spellStart"/>
      <w:r w:rsidR="00823840" w:rsidRPr="003E3FD0">
        <w:rPr>
          <w:lang w:val="es-419"/>
        </w:rPr>
        <w:t>realize</w:t>
      </w:r>
      <w:proofErr w:type="spellEnd"/>
      <w:r w:rsidR="00823840" w:rsidRPr="003E3FD0">
        <w:rPr>
          <w:lang w:val="es-419"/>
        </w:rPr>
        <w:t xml:space="preserve"> </w:t>
      </w:r>
      <w:proofErr w:type="spellStart"/>
      <w:r w:rsidR="00823840" w:rsidRPr="003E3FD0">
        <w:rPr>
          <w:lang w:val="es-419"/>
        </w:rPr>
        <w:t>health</w:t>
      </w:r>
      <w:proofErr w:type="spellEnd"/>
      <w:r w:rsidR="00823840" w:rsidRPr="003E3FD0">
        <w:rPr>
          <w:lang w:val="es-419"/>
        </w:rPr>
        <w:t xml:space="preserve"> </w:t>
      </w:r>
      <w:proofErr w:type="spellStart"/>
      <w:r w:rsidR="00823840" w:rsidRPr="003E3FD0">
        <w:rPr>
          <w:lang w:val="es-419"/>
        </w:rPr>
        <w:t>gains</w:t>
      </w:r>
      <w:proofErr w:type="spellEnd"/>
      <w:r w:rsidR="00823840" w:rsidRPr="003E3FD0">
        <w:rPr>
          <w:lang w:val="es-419"/>
        </w:rPr>
        <w:t xml:space="preserve"> </w:t>
      </w:r>
      <w:proofErr w:type="spellStart"/>
      <w:r w:rsidR="00823840" w:rsidRPr="003E3FD0">
        <w:rPr>
          <w:lang w:val="es-419"/>
        </w:rPr>
        <w:t>from</w:t>
      </w:r>
      <w:proofErr w:type="spellEnd"/>
      <w:r w:rsidR="00823840" w:rsidRPr="003E3FD0">
        <w:rPr>
          <w:lang w:val="es-419"/>
        </w:rPr>
        <w:t xml:space="preserve"> </w:t>
      </w:r>
      <w:proofErr w:type="spellStart"/>
      <w:r w:rsidR="00823840" w:rsidRPr="003E3FD0">
        <w:rPr>
          <w:lang w:val="es-419"/>
        </w:rPr>
        <w:t>water</w:t>
      </w:r>
      <w:proofErr w:type="spellEnd"/>
      <w:r w:rsidR="00823840" w:rsidRPr="003E3FD0">
        <w:rPr>
          <w:lang w:val="es-419"/>
        </w:rPr>
        <w:t xml:space="preserve"> </w:t>
      </w:r>
      <w:proofErr w:type="spellStart"/>
      <w:r w:rsidR="00823840" w:rsidRPr="003E3FD0">
        <w:rPr>
          <w:lang w:val="es-419"/>
        </w:rPr>
        <w:t>quality</w:t>
      </w:r>
      <w:proofErr w:type="spellEnd"/>
      <w:r w:rsidR="00823840" w:rsidRPr="003E3FD0">
        <w:rPr>
          <w:lang w:val="es-419"/>
        </w:rPr>
        <w:t xml:space="preserve"> </w:t>
      </w:r>
      <w:proofErr w:type="spellStart"/>
      <w:r w:rsidR="00823840" w:rsidRPr="003E3FD0">
        <w:rPr>
          <w:lang w:val="es-419"/>
        </w:rPr>
        <w:t>interventions</w:t>
      </w:r>
      <w:proofErr w:type="spellEnd"/>
      <w:r w:rsidR="00823840" w:rsidRPr="003E3FD0">
        <w:rPr>
          <w:lang w:val="es-419"/>
        </w:rPr>
        <w:t xml:space="preserve">. </w:t>
      </w:r>
      <w:proofErr w:type="spellStart"/>
      <w:r w:rsidR="00823840" w:rsidRPr="003E3FD0">
        <w:rPr>
          <w:i/>
          <w:iCs/>
          <w:lang w:val="es-419"/>
        </w:rPr>
        <w:t>PLoS</w:t>
      </w:r>
      <w:proofErr w:type="spellEnd"/>
      <w:r w:rsidR="00823840" w:rsidRPr="003E3FD0">
        <w:rPr>
          <w:i/>
          <w:iCs/>
          <w:lang w:val="es-419"/>
        </w:rPr>
        <w:t xml:space="preserve"> </w:t>
      </w:r>
      <w:proofErr w:type="spellStart"/>
      <w:r w:rsidR="00823840" w:rsidRPr="003E3FD0">
        <w:rPr>
          <w:i/>
          <w:iCs/>
          <w:lang w:val="es-419"/>
        </w:rPr>
        <w:t>One</w:t>
      </w:r>
      <w:proofErr w:type="spellEnd"/>
      <w:r w:rsidRPr="003E3FD0">
        <w:rPr>
          <w:lang w:val="es-419"/>
        </w:rPr>
        <w:t xml:space="preserve">, </w:t>
      </w:r>
      <w:r w:rsidR="00823840" w:rsidRPr="003E3FD0">
        <w:rPr>
          <w:i/>
          <w:iCs/>
          <w:lang w:val="es-419"/>
        </w:rPr>
        <w:t>7</w:t>
      </w:r>
      <w:r w:rsidR="00823840" w:rsidRPr="003E3FD0">
        <w:rPr>
          <w:lang w:val="es-419"/>
        </w:rPr>
        <w:t>(5), e36735.</w:t>
      </w:r>
    </w:p>
    <w:p w14:paraId="1C08A4E5" w14:textId="77777777" w:rsidR="00823840" w:rsidRPr="003E3FD0" w:rsidRDefault="00823840" w:rsidP="00823840">
      <w:pPr>
        <w:pStyle w:val="Bibliography"/>
        <w:rPr>
          <w:lang w:val="es-419"/>
        </w:rPr>
      </w:pPr>
      <w:proofErr w:type="spellStart"/>
      <w:r w:rsidRPr="003E3FD0">
        <w:rPr>
          <w:lang w:val="es-419"/>
        </w:rPr>
        <w:t>Clasen</w:t>
      </w:r>
      <w:proofErr w:type="spellEnd"/>
      <w:r w:rsidRPr="003E3FD0">
        <w:rPr>
          <w:lang w:val="es-419"/>
        </w:rPr>
        <w:t xml:space="preserve">, T. (2015). </w:t>
      </w:r>
      <w:proofErr w:type="spellStart"/>
      <w:r w:rsidRPr="003E3FD0">
        <w:rPr>
          <w:lang w:val="es-419"/>
        </w:rPr>
        <w:t>Household</w:t>
      </w:r>
      <w:proofErr w:type="spellEnd"/>
      <w:r w:rsidRPr="003E3FD0">
        <w:rPr>
          <w:lang w:val="es-419"/>
        </w:rPr>
        <w:t xml:space="preserve"> </w:t>
      </w:r>
      <w:proofErr w:type="spellStart"/>
      <w:r w:rsidRPr="003E3FD0">
        <w:rPr>
          <w:lang w:val="es-419"/>
        </w:rPr>
        <w:t>Water</w:t>
      </w:r>
      <w:proofErr w:type="spellEnd"/>
      <w:r w:rsidRPr="003E3FD0">
        <w:rPr>
          <w:lang w:val="es-419"/>
        </w:rPr>
        <w:t xml:space="preserve"> </w:t>
      </w:r>
      <w:proofErr w:type="spellStart"/>
      <w:r w:rsidRPr="003E3FD0">
        <w:rPr>
          <w:lang w:val="es-419"/>
        </w:rPr>
        <w:t>Treatment</w:t>
      </w:r>
      <w:proofErr w:type="spellEnd"/>
      <w:r w:rsidRPr="003E3FD0">
        <w:rPr>
          <w:lang w:val="es-419"/>
        </w:rPr>
        <w:t xml:space="preserve"> and </w:t>
      </w:r>
      <w:proofErr w:type="spellStart"/>
      <w:r w:rsidRPr="003E3FD0">
        <w:rPr>
          <w:lang w:val="es-419"/>
        </w:rPr>
        <w:t>Safe</w:t>
      </w:r>
      <w:proofErr w:type="spellEnd"/>
      <w:r w:rsidRPr="003E3FD0">
        <w:rPr>
          <w:lang w:val="es-419"/>
        </w:rPr>
        <w:t xml:space="preserve"> Storage </w:t>
      </w:r>
      <w:proofErr w:type="spellStart"/>
      <w:r w:rsidRPr="003E3FD0">
        <w:rPr>
          <w:lang w:val="es-419"/>
        </w:rPr>
        <w:t>to</w:t>
      </w:r>
      <w:proofErr w:type="spellEnd"/>
      <w:r w:rsidRPr="003E3FD0">
        <w:rPr>
          <w:lang w:val="es-419"/>
        </w:rPr>
        <w:t xml:space="preserve"> </w:t>
      </w:r>
      <w:proofErr w:type="spellStart"/>
      <w:r w:rsidRPr="003E3FD0">
        <w:rPr>
          <w:lang w:val="es-419"/>
        </w:rPr>
        <w:t>Prevent</w:t>
      </w:r>
      <w:proofErr w:type="spellEnd"/>
      <w:r w:rsidRPr="003E3FD0">
        <w:rPr>
          <w:lang w:val="es-419"/>
        </w:rPr>
        <w:t xml:space="preserve"> </w:t>
      </w:r>
      <w:proofErr w:type="spellStart"/>
      <w:r w:rsidRPr="003E3FD0">
        <w:rPr>
          <w:lang w:val="es-419"/>
        </w:rPr>
        <w:t>Diarrheal</w:t>
      </w:r>
      <w:proofErr w:type="spellEnd"/>
      <w:r w:rsidRPr="003E3FD0">
        <w:rPr>
          <w:lang w:val="es-419"/>
        </w:rPr>
        <w:t xml:space="preserve"> </w:t>
      </w:r>
      <w:proofErr w:type="spellStart"/>
      <w:r w:rsidRPr="003E3FD0">
        <w:rPr>
          <w:lang w:val="es-419"/>
        </w:rPr>
        <w:t>Disease</w:t>
      </w:r>
      <w:proofErr w:type="spellEnd"/>
      <w:r w:rsidRPr="003E3FD0">
        <w:rPr>
          <w:lang w:val="es-419"/>
        </w:rPr>
        <w:t xml:space="preserve"> in </w:t>
      </w:r>
      <w:proofErr w:type="spellStart"/>
      <w:r w:rsidRPr="003E3FD0">
        <w:rPr>
          <w:lang w:val="es-419"/>
        </w:rPr>
        <w:t>Developing</w:t>
      </w:r>
      <w:proofErr w:type="spellEnd"/>
      <w:r w:rsidRPr="003E3FD0">
        <w:rPr>
          <w:lang w:val="es-419"/>
        </w:rPr>
        <w:t xml:space="preserve"> </w:t>
      </w:r>
      <w:proofErr w:type="spellStart"/>
      <w:r w:rsidRPr="003E3FD0">
        <w:rPr>
          <w:lang w:val="es-419"/>
        </w:rPr>
        <w:t>Countries</w:t>
      </w:r>
      <w:proofErr w:type="spellEnd"/>
      <w:r w:rsidRPr="003E3FD0">
        <w:rPr>
          <w:lang w:val="es-419"/>
        </w:rPr>
        <w:t xml:space="preserve">. </w:t>
      </w:r>
      <w:proofErr w:type="spellStart"/>
      <w:r w:rsidRPr="003E3FD0">
        <w:rPr>
          <w:i/>
          <w:iCs/>
          <w:lang w:val="es-419"/>
        </w:rPr>
        <w:t>Current</w:t>
      </w:r>
      <w:proofErr w:type="spellEnd"/>
      <w:r w:rsidRPr="003E3FD0">
        <w:rPr>
          <w:i/>
          <w:iCs/>
          <w:lang w:val="es-419"/>
        </w:rPr>
        <w:t xml:space="preserve"> </w:t>
      </w:r>
      <w:proofErr w:type="spellStart"/>
      <w:r w:rsidRPr="003E3FD0">
        <w:rPr>
          <w:i/>
          <w:iCs/>
          <w:lang w:val="es-419"/>
        </w:rPr>
        <w:t>Environmental</w:t>
      </w:r>
      <w:proofErr w:type="spellEnd"/>
      <w:r w:rsidRPr="003E3FD0">
        <w:rPr>
          <w:i/>
          <w:iCs/>
          <w:lang w:val="es-419"/>
        </w:rPr>
        <w:t xml:space="preserve"> </w:t>
      </w:r>
      <w:proofErr w:type="spellStart"/>
      <w:r w:rsidRPr="003E3FD0">
        <w:rPr>
          <w:i/>
          <w:iCs/>
          <w:lang w:val="es-419"/>
        </w:rPr>
        <w:t>Health</w:t>
      </w:r>
      <w:proofErr w:type="spellEnd"/>
      <w:r w:rsidRPr="003E3FD0">
        <w:rPr>
          <w:i/>
          <w:iCs/>
          <w:lang w:val="es-419"/>
        </w:rPr>
        <w:t xml:space="preserve"> </w:t>
      </w:r>
      <w:proofErr w:type="spellStart"/>
      <w:r w:rsidRPr="003E3FD0">
        <w:rPr>
          <w:i/>
          <w:iCs/>
          <w:lang w:val="es-419"/>
        </w:rPr>
        <w:t>Reports</w:t>
      </w:r>
      <w:proofErr w:type="spellEnd"/>
      <w:r w:rsidRPr="003E3FD0">
        <w:rPr>
          <w:lang w:val="es-419"/>
        </w:rPr>
        <w:t xml:space="preserve">, </w:t>
      </w:r>
      <w:r w:rsidRPr="003E3FD0">
        <w:rPr>
          <w:i/>
          <w:iCs/>
          <w:lang w:val="es-419"/>
        </w:rPr>
        <w:t>2</w:t>
      </w:r>
      <w:r w:rsidRPr="003E3FD0">
        <w:rPr>
          <w:lang w:val="es-419"/>
        </w:rPr>
        <w:t>(1), 69–74. https://doi.org/10.1007/s40572-014-0033-9</w:t>
      </w:r>
    </w:p>
    <w:p w14:paraId="12AAAF60" w14:textId="77777777" w:rsidR="00823840" w:rsidRPr="003E3FD0" w:rsidRDefault="00823840" w:rsidP="00823840">
      <w:pPr>
        <w:pStyle w:val="Bibliography"/>
        <w:rPr>
          <w:lang w:val="es-419"/>
        </w:rPr>
      </w:pPr>
      <w:proofErr w:type="spellStart"/>
      <w:r w:rsidRPr="003E3FD0">
        <w:rPr>
          <w:lang w:val="es-419"/>
        </w:rPr>
        <w:t>Clasen</w:t>
      </w:r>
      <w:proofErr w:type="spellEnd"/>
      <w:r w:rsidRPr="003E3FD0">
        <w:rPr>
          <w:lang w:val="es-419"/>
        </w:rPr>
        <w:t xml:space="preserve">, T., Alexander, K. T., Sinclair, D., </w:t>
      </w:r>
      <w:proofErr w:type="spellStart"/>
      <w:r w:rsidRPr="003E3FD0">
        <w:rPr>
          <w:lang w:val="es-419"/>
        </w:rPr>
        <w:t>Boisson</w:t>
      </w:r>
      <w:proofErr w:type="spellEnd"/>
      <w:r w:rsidRPr="003E3FD0">
        <w:rPr>
          <w:lang w:val="es-419"/>
        </w:rPr>
        <w:t xml:space="preserve">, S., </w:t>
      </w:r>
      <w:proofErr w:type="spellStart"/>
      <w:r w:rsidRPr="003E3FD0">
        <w:rPr>
          <w:lang w:val="es-419"/>
        </w:rPr>
        <w:t>Peletz</w:t>
      </w:r>
      <w:proofErr w:type="spellEnd"/>
      <w:r w:rsidRPr="003E3FD0">
        <w:rPr>
          <w:lang w:val="es-419"/>
        </w:rPr>
        <w:t xml:space="preserve">, R., Chang, H. H., … </w:t>
      </w:r>
      <w:proofErr w:type="spellStart"/>
      <w:r w:rsidRPr="003E3FD0">
        <w:rPr>
          <w:lang w:val="es-419"/>
        </w:rPr>
        <w:t>Cairncross</w:t>
      </w:r>
      <w:proofErr w:type="spellEnd"/>
      <w:r w:rsidRPr="003E3FD0">
        <w:rPr>
          <w:lang w:val="es-419"/>
        </w:rPr>
        <w:t xml:space="preserve">, S. (2015). </w:t>
      </w:r>
      <w:proofErr w:type="spellStart"/>
      <w:r w:rsidRPr="003E3FD0">
        <w:rPr>
          <w:lang w:val="es-419"/>
        </w:rPr>
        <w:t>Interventions</w:t>
      </w:r>
      <w:proofErr w:type="spellEnd"/>
      <w:r w:rsidRPr="003E3FD0">
        <w:rPr>
          <w:lang w:val="es-419"/>
        </w:rPr>
        <w:t xml:space="preserve"> </w:t>
      </w:r>
      <w:proofErr w:type="spellStart"/>
      <w:r w:rsidRPr="003E3FD0">
        <w:rPr>
          <w:lang w:val="es-419"/>
        </w:rPr>
        <w:t>to</w:t>
      </w:r>
      <w:proofErr w:type="spellEnd"/>
      <w:r w:rsidRPr="003E3FD0">
        <w:rPr>
          <w:lang w:val="es-419"/>
        </w:rPr>
        <w:t xml:space="preserve"> </w:t>
      </w:r>
      <w:proofErr w:type="spellStart"/>
      <w:r w:rsidRPr="003E3FD0">
        <w:rPr>
          <w:lang w:val="es-419"/>
        </w:rPr>
        <w:t>improve</w:t>
      </w:r>
      <w:proofErr w:type="spellEnd"/>
      <w:r w:rsidRPr="003E3FD0">
        <w:rPr>
          <w:lang w:val="es-419"/>
        </w:rPr>
        <w:t xml:space="preserve"> </w:t>
      </w:r>
      <w:proofErr w:type="spellStart"/>
      <w:r w:rsidRPr="003E3FD0">
        <w:rPr>
          <w:lang w:val="es-419"/>
        </w:rPr>
        <w:t>water</w:t>
      </w:r>
      <w:proofErr w:type="spellEnd"/>
      <w:r w:rsidRPr="003E3FD0">
        <w:rPr>
          <w:lang w:val="es-419"/>
        </w:rPr>
        <w:t xml:space="preserve"> </w:t>
      </w:r>
      <w:proofErr w:type="spellStart"/>
      <w:r w:rsidRPr="003E3FD0">
        <w:rPr>
          <w:lang w:val="es-419"/>
        </w:rPr>
        <w:t>quality</w:t>
      </w:r>
      <w:proofErr w:type="spellEnd"/>
      <w:r w:rsidRPr="003E3FD0">
        <w:rPr>
          <w:lang w:val="es-419"/>
        </w:rPr>
        <w:t xml:space="preserve"> </w:t>
      </w:r>
      <w:proofErr w:type="spellStart"/>
      <w:r w:rsidRPr="003E3FD0">
        <w:rPr>
          <w:lang w:val="es-419"/>
        </w:rPr>
        <w:t>for</w:t>
      </w:r>
      <w:proofErr w:type="spellEnd"/>
      <w:r w:rsidRPr="003E3FD0">
        <w:rPr>
          <w:lang w:val="es-419"/>
        </w:rPr>
        <w:t xml:space="preserve"> </w:t>
      </w:r>
      <w:proofErr w:type="spellStart"/>
      <w:r w:rsidRPr="003E3FD0">
        <w:rPr>
          <w:lang w:val="es-419"/>
        </w:rPr>
        <w:t>preventing</w:t>
      </w:r>
      <w:proofErr w:type="spellEnd"/>
      <w:r w:rsidRPr="003E3FD0">
        <w:rPr>
          <w:lang w:val="es-419"/>
        </w:rPr>
        <w:t xml:space="preserve"> </w:t>
      </w:r>
      <w:proofErr w:type="spellStart"/>
      <w:r w:rsidRPr="003E3FD0">
        <w:rPr>
          <w:lang w:val="es-419"/>
        </w:rPr>
        <w:t>diarrhoea</w:t>
      </w:r>
      <w:proofErr w:type="spellEnd"/>
      <w:r w:rsidRPr="003E3FD0">
        <w:rPr>
          <w:lang w:val="es-419"/>
        </w:rPr>
        <w:t xml:space="preserve">. En: </w:t>
      </w:r>
      <w:proofErr w:type="spellStart"/>
      <w:r w:rsidRPr="003E3FD0">
        <w:rPr>
          <w:lang w:val="es-419"/>
        </w:rPr>
        <w:t>The</w:t>
      </w:r>
      <w:proofErr w:type="spellEnd"/>
      <w:r w:rsidRPr="003E3FD0">
        <w:rPr>
          <w:lang w:val="es-419"/>
        </w:rPr>
        <w:t xml:space="preserve"> Cochrane </w:t>
      </w:r>
      <w:proofErr w:type="spellStart"/>
      <w:r w:rsidRPr="003E3FD0">
        <w:rPr>
          <w:lang w:val="es-419"/>
        </w:rPr>
        <w:t>Collaboration</w:t>
      </w:r>
      <w:proofErr w:type="spellEnd"/>
      <w:r w:rsidRPr="003E3FD0">
        <w:rPr>
          <w:lang w:val="es-419"/>
        </w:rPr>
        <w:t xml:space="preserve"> (Ed.), </w:t>
      </w:r>
      <w:r w:rsidRPr="003E3FD0">
        <w:rPr>
          <w:i/>
          <w:iCs/>
          <w:lang w:val="es-419"/>
        </w:rPr>
        <w:t xml:space="preserve">Cochrane </w:t>
      </w:r>
      <w:proofErr w:type="spellStart"/>
      <w:r w:rsidRPr="003E3FD0">
        <w:rPr>
          <w:i/>
          <w:iCs/>
          <w:lang w:val="es-419"/>
        </w:rPr>
        <w:t>Database</w:t>
      </w:r>
      <w:proofErr w:type="spellEnd"/>
      <w:r w:rsidRPr="003E3FD0">
        <w:rPr>
          <w:i/>
          <w:iCs/>
          <w:lang w:val="es-419"/>
        </w:rPr>
        <w:t xml:space="preserve"> </w:t>
      </w:r>
      <w:proofErr w:type="spellStart"/>
      <w:r w:rsidRPr="003E3FD0">
        <w:rPr>
          <w:i/>
          <w:iCs/>
          <w:lang w:val="es-419"/>
        </w:rPr>
        <w:t>of</w:t>
      </w:r>
      <w:proofErr w:type="spellEnd"/>
      <w:r w:rsidRPr="003E3FD0">
        <w:rPr>
          <w:i/>
          <w:iCs/>
          <w:lang w:val="es-419"/>
        </w:rPr>
        <w:t xml:space="preserve"> </w:t>
      </w:r>
      <w:proofErr w:type="spellStart"/>
      <w:r w:rsidRPr="003E3FD0">
        <w:rPr>
          <w:i/>
          <w:iCs/>
          <w:lang w:val="es-419"/>
        </w:rPr>
        <w:t>Systematic</w:t>
      </w:r>
      <w:proofErr w:type="spellEnd"/>
      <w:r w:rsidRPr="003E3FD0">
        <w:rPr>
          <w:i/>
          <w:iCs/>
          <w:lang w:val="es-419"/>
        </w:rPr>
        <w:t xml:space="preserve"> </w:t>
      </w:r>
      <w:proofErr w:type="spellStart"/>
      <w:r w:rsidRPr="003E3FD0">
        <w:rPr>
          <w:i/>
          <w:iCs/>
          <w:lang w:val="es-419"/>
        </w:rPr>
        <w:t>Reviews</w:t>
      </w:r>
      <w:proofErr w:type="spellEnd"/>
      <w:r w:rsidRPr="003E3FD0">
        <w:rPr>
          <w:lang w:val="es-419"/>
        </w:rPr>
        <w:t xml:space="preserve">. </w:t>
      </w:r>
      <w:proofErr w:type="spellStart"/>
      <w:r w:rsidRPr="003E3FD0">
        <w:rPr>
          <w:lang w:val="es-419"/>
        </w:rPr>
        <w:t>Chichester</w:t>
      </w:r>
      <w:proofErr w:type="spellEnd"/>
      <w:r w:rsidRPr="003E3FD0">
        <w:rPr>
          <w:lang w:val="es-419"/>
        </w:rPr>
        <w:t xml:space="preserve">, UK: John Wiley y </w:t>
      </w:r>
      <w:proofErr w:type="spellStart"/>
      <w:r w:rsidRPr="003E3FD0">
        <w:rPr>
          <w:lang w:val="es-419"/>
        </w:rPr>
        <w:t>Sons</w:t>
      </w:r>
      <w:proofErr w:type="spellEnd"/>
      <w:r w:rsidRPr="003E3FD0">
        <w:rPr>
          <w:lang w:val="es-419"/>
        </w:rPr>
        <w:t>, Ltd. Disponible en: http://doi.wiley.com/10.1002/14651858.CD004794.pub3</w:t>
      </w:r>
    </w:p>
    <w:p w14:paraId="3916A29C" w14:textId="77777777" w:rsidR="00823840" w:rsidRPr="003E3FD0" w:rsidRDefault="00823840" w:rsidP="00823840">
      <w:pPr>
        <w:pStyle w:val="Bibliography"/>
        <w:rPr>
          <w:lang w:val="es-419"/>
        </w:rPr>
      </w:pPr>
      <w:r w:rsidRPr="003E3FD0">
        <w:rPr>
          <w:lang w:val="es-419"/>
        </w:rPr>
        <w:t xml:space="preserve">Rosa, G., y </w:t>
      </w:r>
      <w:proofErr w:type="spellStart"/>
      <w:r w:rsidRPr="003E3FD0">
        <w:rPr>
          <w:lang w:val="es-419"/>
        </w:rPr>
        <w:t>Clasen</w:t>
      </w:r>
      <w:proofErr w:type="spellEnd"/>
      <w:r w:rsidRPr="003E3FD0">
        <w:rPr>
          <w:lang w:val="es-419"/>
        </w:rPr>
        <w:t xml:space="preserve">, T. (2010). </w:t>
      </w:r>
      <w:proofErr w:type="spellStart"/>
      <w:r w:rsidRPr="003E3FD0">
        <w:rPr>
          <w:lang w:val="es-419"/>
        </w:rPr>
        <w:t>Estimating</w:t>
      </w:r>
      <w:proofErr w:type="spellEnd"/>
      <w:r w:rsidRPr="003E3FD0">
        <w:rPr>
          <w:lang w:val="es-419"/>
        </w:rPr>
        <w:t xml:space="preserve"> </w:t>
      </w:r>
      <w:proofErr w:type="spellStart"/>
      <w:r w:rsidRPr="003E3FD0">
        <w:rPr>
          <w:lang w:val="es-419"/>
        </w:rPr>
        <w:t>the</w:t>
      </w:r>
      <w:proofErr w:type="spellEnd"/>
      <w:r w:rsidRPr="003E3FD0">
        <w:rPr>
          <w:lang w:val="es-419"/>
        </w:rPr>
        <w:t xml:space="preserve"> </w:t>
      </w:r>
      <w:proofErr w:type="spellStart"/>
      <w:r w:rsidRPr="003E3FD0">
        <w:rPr>
          <w:lang w:val="es-419"/>
        </w:rPr>
        <w:t>Scope</w:t>
      </w:r>
      <w:proofErr w:type="spellEnd"/>
      <w:r w:rsidRPr="003E3FD0">
        <w:rPr>
          <w:lang w:val="es-419"/>
        </w:rPr>
        <w:t xml:space="preserve"> </w:t>
      </w:r>
      <w:proofErr w:type="spellStart"/>
      <w:r w:rsidRPr="003E3FD0">
        <w:rPr>
          <w:lang w:val="es-419"/>
        </w:rPr>
        <w:t>of</w:t>
      </w:r>
      <w:proofErr w:type="spellEnd"/>
      <w:r w:rsidRPr="003E3FD0">
        <w:rPr>
          <w:lang w:val="es-419"/>
        </w:rPr>
        <w:t xml:space="preserve"> </w:t>
      </w:r>
      <w:proofErr w:type="spellStart"/>
      <w:r w:rsidRPr="003E3FD0">
        <w:rPr>
          <w:lang w:val="es-419"/>
        </w:rPr>
        <w:t>Household</w:t>
      </w:r>
      <w:proofErr w:type="spellEnd"/>
      <w:r w:rsidRPr="003E3FD0">
        <w:rPr>
          <w:lang w:val="es-419"/>
        </w:rPr>
        <w:t xml:space="preserve"> </w:t>
      </w:r>
      <w:proofErr w:type="spellStart"/>
      <w:r w:rsidRPr="003E3FD0">
        <w:rPr>
          <w:lang w:val="es-419"/>
        </w:rPr>
        <w:t>Water</w:t>
      </w:r>
      <w:proofErr w:type="spellEnd"/>
      <w:r w:rsidRPr="003E3FD0">
        <w:rPr>
          <w:lang w:val="es-419"/>
        </w:rPr>
        <w:t xml:space="preserve"> </w:t>
      </w:r>
      <w:proofErr w:type="spellStart"/>
      <w:r w:rsidRPr="003E3FD0">
        <w:rPr>
          <w:lang w:val="es-419"/>
        </w:rPr>
        <w:t>Treatment</w:t>
      </w:r>
      <w:proofErr w:type="spellEnd"/>
      <w:r w:rsidRPr="003E3FD0">
        <w:rPr>
          <w:lang w:val="es-419"/>
        </w:rPr>
        <w:t xml:space="preserve"> in Low- and Medium-</w:t>
      </w:r>
      <w:proofErr w:type="spellStart"/>
      <w:r w:rsidRPr="003E3FD0">
        <w:rPr>
          <w:lang w:val="es-419"/>
        </w:rPr>
        <w:t>Income</w:t>
      </w:r>
      <w:proofErr w:type="spellEnd"/>
      <w:r w:rsidRPr="003E3FD0">
        <w:rPr>
          <w:lang w:val="es-419"/>
        </w:rPr>
        <w:t xml:space="preserve"> </w:t>
      </w:r>
      <w:proofErr w:type="spellStart"/>
      <w:r w:rsidRPr="003E3FD0">
        <w:rPr>
          <w:lang w:val="es-419"/>
        </w:rPr>
        <w:t>Countries</w:t>
      </w:r>
      <w:proofErr w:type="spellEnd"/>
      <w:r w:rsidRPr="003E3FD0">
        <w:rPr>
          <w:lang w:val="es-419"/>
        </w:rPr>
        <w:t xml:space="preserve">. </w:t>
      </w:r>
      <w:r w:rsidRPr="003E3FD0">
        <w:rPr>
          <w:i/>
          <w:iCs/>
          <w:lang w:val="es-419"/>
        </w:rPr>
        <w:t xml:space="preserve">American </w:t>
      </w:r>
      <w:proofErr w:type="spellStart"/>
      <w:r w:rsidRPr="003E3FD0">
        <w:rPr>
          <w:i/>
          <w:iCs/>
          <w:lang w:val="es-419"/>
        </w:rPr>
        <w:t>Journal</w:t>
      </w:r>
      <w:proofErr w:type="spellEnd"/>
      <w:r w:rsidRPr="003E3FD0">
        <w:rPr>
          <w:i/>
          <w:iCs/>
          <w:lang w:val="es-419"/>
        </w:rPr>
        <w:t xml:space="preserve"> </w:t>
      </w:r>
      <w:proofErr w:type="spellStart"/>
      <w:r w:rsidRPr="003E3FD0">
        <w:rPr>
          <w:i/>
          <w:iCs/>
          <w:lang w:val="es-419"/>
        </w:rPr>
        <w:t>of</w:t>
      </w:r>
      <w:proofErr w:type="spellEnd"/>
      <w:r w:rsidRPr="003E3FD0">
        <w:rPr>
          <w:i/>
          <w:iCs/>
          <w:lang w:val="es-419"/>
        </w:rPr>
        <w:t xml:space="preserve"> Tropical Medicine and </w:t>
      </w:r>
      <w:proofErr w:type="spellStart"/>
      <w:r w:rsidRPr="003E3FD0">
        <w:rPr>
          <w:i/>
          <w:iCs/>
          <w:lang w:val="es-419"/>
        </w:rPr>
        <w:t>Hygiene</w:t>
      </w:r>
      <w:proofErr w:type="spellEnd"/>
      <w:r w:rsidRPr="003E3FD0">
        <w:rPr>
          <w:lang w:val="es-419"/>
        </w:rPr>
        <w:t xml:space="preserve">, </w:t>
      </w:r>
      <w:r w:rsidRPr="003E3FD0">
        <w:rPr>
          <w:i/>
          <w:iCs/>
          <w:lang w:val="es-419"/>
        </w:rPr>
        <w:t>82</w:t>
      </w:r>
      <w:r w:rsidRPr="003E3FD0">
        <w:rPr>
          <w:lang w:val="es-419"/>
        </w:rPr>
        <w:t>(2), 289–300. https://doi.org/10.4269/ajtmh.2010.09-0382</w:t>
      </w:r>
    </w:p>
    <w:p w14:paraId="3468FF02" w14:textId="77777777" w:rsidR="00823840" w:rsidRPr="003E3FD0" w:rsidRDefault="00823840" w:rsidP="00823840">
      <w:pPr>
        <w:pStyle w:val="Bibliography"/>
        <w:rPr>
          <w:lang w:val="es-419"/>
        </w:rPr>
      </w:pPr>
      <w:proofErr w:type="spellStart"/>
      <w:r w:rsidRPr="003E3FD0">
        <w:rPr>
          <w:lang w:val="es-419"/>
        </w:rPr>
        <w:t>Sobsey</w:t>
      </w:r>
      <w:proofErr w:type="spellEnd"/>
      <w:r w:rsidRPr="003E3FD0">
        <w:rPr>
          <w:lang w:val="es-419"/>
        </w:rPr>
        <w:t xml:space="preserve">, M. D., </w:t>
      </w:r>
      <w:proofErr w:type="spellStart"/>
      <w:r w:rsidRPr="003E3FD0">
        <w:rPr>
          <w:lang w:val="es-419"/>
        </w:rPr>
        <w:t>Stauber</w:t>
      </w:r>
      <w:proofErr w:type="spellEnd"/>
      <w:r w:rsidRPr="003E3FD0">
        <w:rPr>
          <w:lang w:val="es-419"/>
        </w:rPr>
        <w:t xml:space="preserve">, C. E., Casanova, L. M., Brown, J. M., y Elliott, M. A. (2008). Point </w:t>
      </w:r>
      <w:proofErr w:type="spellStart"/>
      <w:r w:rsidRPr="003E3FD0">
        <w:rPr>
          <w:lang w:val="es-419"/>
        </w:rPr>
        <w:t>of</w:t>
      </w:r>
      <w:proofErr w:type="spellEnd"/>
      <w:r w:rsidRPr="003E3FD0">
        <w:rPr>
          <w:lang w:val="es-419"/>
        </w:rPr>
        <w:t xml:space="preserve"> Use </w:t>
      </w:r>
      <w:proofErr w:type="spellStart"/>
      <w:r w:rsidRPr="003E3FD0">
        <w:rPr>
          <w:lang w:val="es-419"/>
        </w:rPr>
        <w:t>Household</w:t>
      </w:r>
      <w:proofErr w:type="spellEnd"/>
      <w:r w:rsidRPr="003E3FD0">
        <w:rPr>
          <w:lang w:val="es-419"/>
        </w:rPr>
        <w:t xml:space="preserve"> </w:t>
      </w:r>
      <w:proofErr w:type="spellStart"/>
      <w:r w:rsidRPr="003E3FD0">
        <w:rPr>
          <w:lang w:val="es-419"/>
        </w:rPr>
        <w:t>Drinking</w:t>
      </w:r>
      <w:proofErr w:type="spellEnd"/>
      <w:r w:rsidRPr="003E3FD0">
        <w:rPr>
          <w:lang w:val="es-419"/>
        </w:rPr>
        <w:t xml:space="preserve"> </w:t>
      </w:r>
      <w:proofErr w:type="spellStart"/>
      <w:r w:rsidRPr="003E3FD0">
        <w:rPr>
          <w:lang w:val="es-419"/>
        </w:rPr>
        <w:t>Water</w:t>
      </w:r>
      <w:proofErr w:type="spellEnd"/>
      <w:r w:rsidRPr="003E3FD0">
        <w:rPr>
          <w:lang w:val="es-419"/>
        </w:rPr>
        <w:t xml:space="preserve"> </w:t>
      </w:r>
      <w:proofErr w:type="spellStart"/>
      <w:r w:rsidRPr="003E3FD0">
        <w:rPr>
          <w:lang w:val="es-419"/>
        </w:rPr>
        <w:t>Filtration</w:t>
      </w:r>
      <w:proofErr w:type="spellEnd"/>
      <w:r w:rsidRPr="003E3FD0">
        <w:rPr>
          <w:lang w:val="es-419"/>
        </w:rPr>
        <w:t xml:space="preserve">: A </w:t>
      </w:r>
      <w:proofErr w:type="spellStart"/>
      <w:r w:rsidRPr="003E3FD0">
        <w:rPr>
          <w:lang w:val="es-419"/>
        </w:rPr>
        <w:t>Practical</w:t>
      </w:r>
      <w:proofErr w:type="spellEnd"/>
      <w:r w:rsidRPr="003E3FD0">
        <w:rPr>
          <w:lang w:val="es-419"/>
        </w:rPr>
        <w:t xml:space="preserve">, </w:t>
      </w:r>
      <w:proofErr w:type="spellStart"/>
      <w:r w:rsidRPr="003E3FD0">
        <w:rPr>
          <w:lang w:val="es-419"/>
        </w:rPr>
        <w:t>Effective</w:t>
      </w:r>
      <w:proofErr w:type="spellEnd"/>
      <w:r w:rsidRPr="003E3FD0">
        <w:rPr>
          <w:lang w:val="es-419"/>
        </w:rPr>
        <w:t xml:space="preserve"> </w:t>
      </w:r>
      <w:proofErr w:type="spellStart"/>
      <w:r w:rsidRPr="003E3FD0">
        <w:rPr>
          <w:lang w:val="es-419"/>
        </w:rPr>
        <w:t>Solution</w:t>
      </w:r>
      <w:proofErr w:type="spellEnd"/>
      <w:r w:rsidRPr="003E3FD0">
        <w:rPr>
          <w:lang w:val="es-419"/>
        </w:rPr>
        <w:t xml:space="preserve"> </w:t>
      </w:r>
      <w:proofErr w:type="spellStart"/>
      <w:r w:rsidRPr="003E3FD0">
        <w:rPr>
          <w:lang w:val="es-419"/>
        </w:rPr>
        <w:t>for</w:t>
      </w:r>
      <w:proofErr w:type="spellEnd"/>
      <w:r w:rsidRPr="003E3FD0">
        <w:rPr>
          <w:lang w:val="es-419"/>
        </w:rPr>
        <w:t xml:space="preserve"> </w:t>
      </w:r>
      <w:proofErr w:type="spellStart"/>
      <w:r w:rsidRPr="003E3FD0">
        <w:rPr>
          <w:lang w:val="es-419"/>
        </w:rPr>
        <w:t>Providing</w:t>
      </w:r>
      <w:proofErr w:type="spellEnd"/>
      <w:r w:rsidRPr="003E3FD0">
        <w:rPr>
          <w:lang w:val="es-419"/>
        </w:rPr>
        <w:t xml:space="preserve"> </w:t>
      </w:r>
      <w:proofErr w:type="spellStart"/>
      <w:r w:rsidRPr="003E3FD0">
        <w:rPr>
          <w:lang w:val="es-419"/>
        </w:rPr>
        <w:t>Sustained</w:t>
      </w:r>
      <w:proofErr w:type="spellEnd"/>
      <w:r w:rsidRPr="003E3FD0">
        <w:rPr>
          <w:lang w:val="es-419"/>
        </w:rPr>
        <w:t xml:space="preserve"> Access </w:t>
      </w:r>
      <w:proofErr w:type="spellStart"/>
      <w:r w:rsidRPr="003E3FD0">
        <w:rPr>
          <w:lang w:val="es-419"/>
        </w:rPr>
        <w:t>to</w:t>
      </w:r>
      <w:proofErr w:type="spellEnd"/>
      <w:r w:rsidRPr="003E3FD0">
        <w:rPr>
          <w:lang w:val="es-419"/>
        </w:rPr>
        <w:t xml:space="preserve"> </w:t>
      </w:r>
      <w:proofErr w:type="spellStart"/>
      <w:r w:rsidRPr="003E3FD0">
        <w:rPr>
          <w:lang w:val="es-419"/>
        </w:rPr>
        <w:t>Safe</w:t>
      </w:r>
      <w:proofErr w:type="spellEnd"/>
      <w:r w:rsidRPr="003E3FD0">
        <w:rPr>
          <w:lang w:val="es-419"/>
        </w:rPr>
        <w:t xml:space="preserve"> </w:t>
      </w:r>
      <w:proofErr w:type="spellStart"/>
      <w:r w:rsidRPr="003E3FD0">
        <w:rPr>
          <w:lang w:val="es-419"/>
        </w:rPr>
        <w:t>Drinking</w:t>
      </w:r>
      <w:proofErr w:type="spellEnd"/>
      <w:r w:rsidRPr="003E3FD0">
        <w:rPr>
          <w:lang w:val="es-419"/>
        </w:rPr>
        <w:t xml:space="preserve"> </w:t>
      </w:r>
      <w:proofErr w:type="spellStart"/>
      <w:r w:rsidRPr="003E3FD0">
        <w:rPr>
          <w:lang w:val="es-419"/>
        </w:rPr>
        <w:t>Water</w:t>
      </w:r>
      <w:proofErr w:type="spellEnd"/>
      <w:r w:rsidRPr="003E3FD0">
        <w:rPr>
          <w:lang w:val="es-419"/>
        </w:rPr>
        <w:t xml:space="preserve"> in </w:t>
      </w:r>
      <w:proofErr w:type="spellStart"/>
      <w:r w:rsidRPr="003E3FD0">
        <w:rPr>
          <w:lang w:val="es-419"/>
        </w:rPr>
        <w:t>the</w:t>
      </w:r>
      <w:proofErr w:type="spellEnd"/>
      <w:r w:rsidRPr="003E3FD0">
        <w:rPr>
          <w:lang w:val="es-419"/>
        </w:rPr>
        <w:t xml:space="preserve"> </w:t>
      </w:r>
      <w:proofErr w:type="spellStart"/>
      <w:r w:rsidRPr="003E3FD0">
        <w:rPr>
          <w:lang w:val="es-419"/>
        </w:rPr>
        <w:t>Developing</w:t>
      </w:r>
      <w:proofErr w:type="spellEnd"/>
      <w:r w:rsidRPr="003E3FD0">
        <w:rPr>
          <w:lang w:val="es-419"/>
        </w:rPr>
        <w:t xml:space="preserve"> </w:t>
      </w:r>
      <w:proofErr w:type="spellStart"/>
      <w:r w:rsidRPr="003E3FD0">
        <w:rPr>
          <w:lang w:val="es-419"/>
        </w:rPr>
        <w:t>World</w:t>
      </w:r>
      <w:proofErr w:type="spellEnd"/>
      <w:r w:rsidRPr="003E3FD0">
        <w:rPr>
          <w:lang w:val="es-419"/>
        </w:rPr>
        <w:t xml:space="preserve">. </w:t>
      </w:r>
      <w:proofErr w:type="spellStart"/>
      <w:r w:rsidRPr="003E3FD0">
        <w:rPr>
          <w:i/>
          <w:iCs/>
          <w:lang w:val="es-419"/>
        </w:rPr>
        <w:t>Environmental</w:t>
      </w:r>
      <w:proofErr w:type="spellEnd"/>
      <w:r w:rsidRPr="003E3FD0">
        <w:rPr>
          <w:i/>
          <w:iCs/>
          <w:lang w:val="es-419"/>
        </w:rPr>
        <w:t xml:space="preserve"> </w:t>
      </w:r>
      <w:proofErr w:type="spellStart"/>
      <w:r w:rsidRPr="003E3FD0">
        <w:rPr>
          <w:i/>
          <w:iCs/>
          <w:lang w:val="es-419"/>
        </w:rPr>
        <w:t>Science</w:t>
      </w:r>
      <w:proofErr w:type="spellEnd"/>
      <w:r w:rsidRPr="003E3FD0">
        <w:rPr>
          <w:i/>
          <w:iCs/>
          <w:lang w:val="es-419"/>
        </w:rPr>
        <w:t xml:space="preserve"> &amp; </w:t>
      </w:r>
      <w:proofErr w:type="spellStart"/>
      <w:r w:rsidRPr="003E3FD0">
        <w:rPr>
          <w:i/>
          <w:iCs/>
          <w:lang w:val="es-419"/>
        </w:rPr>
        <w:t>Technology</w:t>
      </w:r>
      <w:proofErr w:type="spellEnd"/>
      <w:r w:rsidRPr="003E3FD0">
        <w:rPr>
          <w:lang w:val="es-419"/>
        </w:rPr>
        <w:t xml:space="preserve">, </w:t>
      </w:r>
      <w:r w:rsidRPr="003E3FD0">
        <w:rPr>
          <w:i/>
          <w:iCs/>
          <w:lang w:val="es-419"/>
        </w:rPr>
        <w:t>42</w:t>
      </w:r>
      <w:r w:rsidRPr="003E3FD0">
        <w:rPr>
          <w:lang w:val="es-419"/>
        </w:rPr>
        <w:t>(12), 4261–4267. https://doi.org/10.1021/es702746n</w:t>
      </w:r>
    </w:p>
    <w:p w14:paraId="3B0BBC61" w14:textId="77777777" w:rsidR="00823840" w:rsidRPr="003E3FD0" w:rsidRDefault="00823840" w:rsidP="00823840">
      <w:pPr>
        <w:pStyle w:val="Bibliography"/>
        <w:rPr>
          <w:lang w:val="es-419"/>
        </w:rPr>
      </w:pPr>
      <w:r w:rsidRPr="003E3FD0">
        <w:rPr>
          <w:lang w:val="es-419"/>
        </w:rPr>
        <w:lastRenderedPageBreak/>
        <w:t xml:space="preserve">Wolf, J., </w:t>
      </w:r>
      <w:proofErr w:type="spellStart"/>
      <w:r w:rsidRPr="003E3FD0">
        <w:rPr>
          <w:lang w:val="es-419"/>
        </w:rPr>
        <w:t>Prüss-Ustün</w:t>
      </w:r>
      <w:proofErr w:type="spellEnd"/>
      <w:r w:rsidRPr="003E3FD0">
        <w:rPr>
          <w:lang w:val="es-419"/>
        </w:rPr>
        <w:t xml:space="preserve">, A., Cumming, O., </w:t>
      </w:r>
      <w:proofErr w:type="spellStart"/>
      <w:r w:rsidRPr="003E3FD0">
        <w:rPr>
          <w:lang w:val="es-419"/>
        </w:rPr>
        <w:t>Bartram</w:t>
      </w:r>
      <w:proofErr w:type="spellEnd"/>
      <w:r w:rsidRPr="003E3FD0">
        <w:rPr>
          <w:lang w:val="es-419"/>
        </w:rPr>
        <w:t xml:space="preserve">, J., </w:t>
      </w:r>
      <w:proofErr w:type="spellStart"/>
      <w:r w:rsidRPr="003E3FD0">
        <w:rPr>
          <w:lang w:val="es-419"/>
        </w:rPr>
        <w:t>Bonjour</w:t>
      </w:r>
      <w:proofErr w:type="spellEnd"/>
      <w:r w:rsidRPr="003E3FD0">
        <w:rPr>
          <w:lang w:val="es-419"/>
        </w:rPr>
        <w:t xml:space="preserve">, S., </w:t>
      </w:r>
      <w:proofErr w:type="spellStart"/>
      <w:r w:rsidRPr="003E3FD0">
        <w:rPr>
          <w:lang w:val="es-419"/>
        </w:rPr>
        <w:t>Cairncross</w:t>
      </w:r>
      <w:proofErr w:type="spellEnd"/>
      <w:r w:rsidRPr="003E3FD0">
        <w:rPr>
          <w:lang w:val="es-419"/>
        </w:rPr>
        <w:t xml:space="preserve">, S., … Higgins, J. P. T. (2014). </w:t>
      </w:r>
      <w:proofErr w:type="spellStart"/>
      <w:r w:rsidRPr="003E3FD0">
        <w:rPr>
          <w:lang w:val="es-419"/>
        </w:rPr>
        <w:t>Systematic</w:t>
      </w:r>
      <w:proofErr w:type="spellEnd"/>
      <w:r w:rsidRPr="003E3FD0">
        <w:rPr>
          <w:lang w:val="es-419"/>
        </w:rPr>
        <w:t xml:space="preserve"> </w:t>
      </w:r>
      <w:proofErr w:type="spellStart"/>
      <w:r w:rsidRPr="003E3FD0">
        <w:rPr>
          <w:lang w:val="es-419"/>
        </w:rPr>
        <w:t>review</w:t>
      </w:r>
      <w:proofErr w:type="spellEnd"/>
      <w:r w:rsidRPr="003E3FD0">
        <w:rPr>
          <w:lang w:val="es-419"/>
        </w:rPr>
        <w:t xml:space="preserve">: </w:t>
      </w:r>
      <w:proofErr w:type="spellStart"/>
      <w:r w:rsidRPr="003E3FD0">
        <w:rPr>
          <w:lang w:val="es-419"/>
        </w:rPr>
        <w:t>Assessing</w:t>
      </w:r>
      <w:proofErr w:type="spellEnd"/>
      <w:r w:rsidRPr="003E3FD0">
        <w:rPr>
          <w:lang w:val="es-419"/>
        </w:rPr>
        <w:t xml:space="preserve"> </w:t>
      </w:r>
      <w:proofErr w:type="spellStart"/>
      <w:r w:rsidRPr="003E3FD0">
        <w:rPr>
          <w:lang w:val="es-419"/>
        </w:rPr>
        <w:t>the</w:t>
      </w:r>
      <w:proofErr w:type="spellEnd"/>
      <w:r w:rsidRPr="003E3FD0">
        <w:rPr>
          <w:lang w:val="es-419"/>
        </w:rPr>
        <w:t xml:space="preserve"> </w:t>
      </w:r>
      <w:proofErr w:type="spellStart"/>
      <w:r w:rsidRPr="003E3FD0">
        <w:rPr>
          <w:lang w:val="es-419"/>
        </w:rPr>
        <w:t>impact</w:t>
      </w:r>
      <w:proofErr w:type="spellEnd"/>
      <w:r w:rsidRPr="003E3FD0">
        <w:rPr>
          <w:lang w:val="es-419"/>
        </w:rPr>
        <w:t xml:space="preserve"> </w:t>
      </w:r>
      <w:proofErr w:type="spellStart"/>
      <w:r w:rsidRPr="003E3FD0">
        <w:rPr>
          <w:lang w:val="es-419"/>
        </w:rPr>
        <w:t>of</w:t>
      </w:r>
      <w:proofErr w:type="spellEnd"/>
      <w:r w:rsidRPr="003E3FD0">
        <w:rPr>
          <w:lang w:val="es-419"/>
        </w:rPr>
        <w:t xml:space="preserve"> </w:t>
      </w:r>
      <w:proofErr w:type="spellStart"/>
      <w:r w:rsidRPr="003E3FD0">
        <w:rPr>
          <w:lang w:val="es-419"/>
        </w:rPr>
        <w:t>drinking</w:t>
      </w:r>
      <w:proofErr w:type="spellEnd"/>
      <w:r w:rsidRPr="003E3FD0">
        <w:rPr>
          <w:lang w:val="es-419"/>
        </w:rPr>
        <w:t xml:space="preserve"> </w:t>
      </w:r>
      <w:proofErr w:type="spellStart"/>
      <w:r w:rsidRPr="003E3FD0">
        <w:rPr>
          <w:lang w:val="es-419"/>
        </w:rPr>
        <w:t>water</w:t>
      </w:r>
      <w:proofErr w:type="spellEnd"/>
      <w:r w:rsidRPr="003E3FD0">
        <w:rPr>
          <w:lang w:val="es-419"/>
        </w:rPr>
        <w:t xml:space="preserve"> and </w:t>
      </w:r>
      <w:proofErr w:type="spellStart"/>
      <w:r w:rsidRPr="003E3FD0">
        <w:rPr>
          <w:lang w:val="es-419"/>
        </w:rPr>
        <w:t>sanitation</w:t>
      </w:r>
      <w:proofErr w:type="spellEnd"/>
      <w:r w:rsidRPr="003E3FD0">
        <w:rPr>
          <w:lang w:val="es-419"/>
        </w:rPr>
        <w:t xml:space="preserve"> </w:t>
      </w:r>
      <w:proofErr w:type="spellStart"/>
      <w:r w:rsidRPr="003E3FD0">
        <w:rPr>
          <w:lang w:val="es-419"/>
        </w:rPr>
        <w:t>on</w:t>
      </w:r>
      <w:proofErr w:type="spellEnd"/>
      <w:r w:rsidRPr="003E3FD0">
        <w:rPr>
          <w:lang w:val="es-419"/>
        </w:rPr>
        <w:t xml:space="preserve"> </w:t>
      </w:r>
      <w:proofErr w:type="spellStart"/>
      <w:r w:rsidRPr="003E3FD0">
        <w:rPr>
          <w:lang w:val="es-419"/>
        </w:rPr>
        <w:t>diarrhoeal</w:t>
      </w:r>
      <w:proofErr w:type="spellEnd"/>
      <w:r w:rsidRPr="003E3FD0">
        <w:rPr>
          <w:lang w:val="es-419"/>
        </w:rPr>
        <w:t xml:space="preserve"> </w:t>
      </w:r>
      <w:proofErr w:type="spellStart"/>
      <w:r w:rsidRPr="003E3FD0">
        <w:rPr>
          <w:lang w:val="es-419"/>
        </w:rPr>
        <w:t>disease</w:t>
      </w:r>
      <w:proofErr w:type="spellEnd"/>
      <w:r w:rsidRPr="003E3FD0">
        <w:rPr>
          <w:lang w:val="es-419"/>
        </w:rPr>
        <w:t xml:space="preserve"> in </w:t>
      </w:r>
      <w:proofErr w:type="spellStart"/>
      <w:r w:rsidRPr="003E3FD0">
        <w:rPr>
          <w:lang w:val="es-419"/>
        </w:rPr>
        <w:t>low</w:t>
      </w:r>
      <w:proofErr w:type="spellEnd"/>
      <w:r w:rsidRPr="003E3FD0">
        <w:rPr>
          <w:lang w:val="es-419"/>
        </w:rPr>
        <w:t xml:space="preserve">- and </w:t>
      </w:r>
      <w:proofErr w:type="spellStart"/>
      <w:r w:rsidRPr="003E3FD0">
        <w:rPr>
          <w:lang w:val="es-419"/>
        </w:rPr>
        <w:t>middle-income</w:t>
      </w:r>
      <w:proofErr w:type="spellEnd"/>
      <w:r w:rsidRPr="003E3FD0">
        <w:rPr>
          <w:lang w:val="es-419"/>
        </w:rPr>
        <w:t xml:space="preserve"> </w:t>
      </w:r>
      <w:proofErr w:type="spellStart"/>
      <w:r w:rsidRPr="003E3FD0">
        <w:rPr>
          <w:lang w:val="es-419"/>
        </w:rPr>
        <w:t>settings</w:t>
      </w:r>
      <w:proofErr w:type="spellEnd"/>
      <w:r w:rsidRPr="003E3FD0">
        <w:rPr>
          <w:lang w:val="es-419"/>
        </w:rPr>
        <w:t xml:space="preserve">: </w:t>
      </w:r>
      <w:proofErr w:type="spellStart"/>
      <w:r w:rsidRPr="003E3FD0">
        <w:rPr>
          <w:lang w:val="es-419"/>
        </w:rPr>
        <w:t>systematic</w:t>
      </w:r>
      <w:proofErr w:type="spellEnd"/>
      <w:r w:rsidRPr="003E3FD0">
        <w:rPr>
          <w:lang w:val="es-419"/>
        </w:rPr>
        <w:t xml:space="preserve"> </w:t>
      </w:r>
      <w:proofErr w:type="spellStart"/>
      <w:r w:rsidRPr="003E3FD0">
        <w:rPr>
          <w:lang w:val="es-419"/>
        </w:rPr>
        <w:t>review</w:t>
      </w:r>
      <w:proofErr w:type="spellEnd"/>
      <w:r w:rsidRPr="003E3FD0">
        <w:rPr>
          <w:lang w:val="es-419"/>
        </w:rPr>
        <w:t xml:space="preserve"> and meta-</w:t>
      </w:r>
      <w:proofErr w:type="spellStart"/>
      <w:r w:rsidRPr="003E3FD0">
        <w:rPr>
          <w:lang w:val="es-419"/>
        </w:rPr>
        <w:t>regression</w:t>
      </w:r>
      <w:proofErr w:type="spellEnd"/>
      <w:r w:rsidRPr="003E3FD0">
        <w:rPr>
          <w:lang w:val="es-419"/>
        </w:rPr>
        <w:t xml:space="preserve">. </w:t>
      </w:r>
      <w:r w:rsidRPr="003E3FD0">
        <w:rPr>
          <w:i/>
          <w:iCs/>
          <w:lang w:val="es-419"/>
        </w:rPr>
        <w:t xml:space="preserve">Tropical Medicine e International </w:t>
      </w:r>
      <w:proofErr w:type="spellStart"/>
      <w:r w:rsidRPr="003E3FD0">
        <w:rPr>
          <w:i/>
          <w:iCs/>
          <w:lang w:val="es-419"/>
        </w:rPr>
        <w:t>Health</w:t>
      </w:r>
      <w:proofErr w:type="spellEnd"/>
      <w:r w:rsidRPr="003E3FD0">
        <w:rPr>
          <w:lang w:val="es-419"/>
        </w:rPr>
        <w:t xml:space="preserve">, </w:t>
      </w:r>
      <w:r w:rsidRPr="003E3FD0">
        <w:rPr>
          <w:i/>
          <w:iCs/>
          <w:lang w:val="es-419"/>
        </w:rPr>
        <w:t>19</w:t>
      </w:r>
      <w:r w:rsidRPr="003E3FD0">
        <w:rPr>
          <w:lang w:val="es-419"/>
        </w:rPr>
        <w:t>(8), 928–942. https://doi.org/10.1111/tmi.12331</w:t>
      </w:r>
    </w:p>
    <w:p w14:paraId="4C46A81C" w14:textId="77777777" w:rsidR="00823840" w:rsidRPr="003E3FD0" w:rsidRDefault="00823840" w:rsidP="00823840">
      <w:pPr>
        <w:pStyle w:val="Bibliography"/>
        <w:rPr>
          <w:lang w:val="es-419"/>
        </w:rPr>
      </w:pPr>
      <w:r w:rsidRPr="003E3FD0">
        <w:rPr>
          <w:lang w:val="es-419"/>
        </w:rPr>
        <w:t xml:space="preserve">Organización Mundial de la Salud. (2014). </w:t>
      </w:r>
      <w:proofErr w:type="spellStart"/>
      <w:r w:rsidRPr="003E3FD0">
        <w:rPr>
          <w:i/>
          <w:iCs/>
          <w:lang w:val="es-419"/>
        </w:rPr>
        <w:t>Preventing</w:t>
      </w:r>
      <w:proofErr w:type="spellEnd"/>
      <w:r w:rsidRPr="003E3FD0">
        <w:rPr>
          <w:i/>
          <w:iCs/>
          <w:lang w:val="es-419"/>
        </w:rPr>
        <w:t xml:space="preserve"> </w:t>
      </w:r>
      <w:proofErr w:type="spellStart"/>
      <w:r w:rsidRPr="003E3FD0">
        <w:rPr>
          <w:i/>
          <w:iCs/>
          <w:lang w:val="es-419"/>
        </w:rPr>
        <w:t>diarrhoea</w:t>
      </w:r>
      <w:proofErr w:type="spellEnd"/>
      <w:r w:rsidRPr="003E3FD0">
        <w:rPr>
          <w:i/>
          <w:iCs/>
          <w:lang w:val="es-419"/>
        </w:rPr>
        <w:t xml:space="preserve"> </w:t>
      </w:r>
      <w:proofErr w:type="spellStart"/>
      <w:r w:rsidRPr="003E3FD0">
        <w:rPr>
          <w:i/>
          <w:iCs/>
          <w:lang w:val="es-419"/>
        </w:rPr>
        <w:t>through</w:t>
      </w:r>
      <w:proofErr w:type="spellEnd"/>
      <w:r w:rsidRPr="003E3FD0">
        <w:rPr>
          <w:i/>
          <w:iCs/>
          <w:lang w:val="es-419"/>
        </w:rPr>
        <w:t xml:space="preserve"> </w:t>
      </w:r>
      <w:proofErr w:type="spellStart"/>
      <w:r w:rsidRPr="003E3FD0">
        <w:rPr>
          <w:i/>
          <w:iCs/>
          <w:lang w:val="es-419"/>
        </w:rPr>
        <w:t>better</w:t>
      </w:r>
      <w:proofErr w:type="spellEnd"/>
      <w:r w:rsidRPr="003E3FD0">
        <w:rPr>
          <w:i/>
          <w:iCs/>
          <w:lang w:val="es-419"/>
        </w:rPr>
        <w:t xml:space="preserve"> </w:t>
      </w:r>
      <w:proofErr w:type="spellStart"/>
      <w:r w:rsidRPr="003E3FD0">
        <w:rPr>
          <w:i/>
          <w:iCs/>
          <w:lang w:val="es-419"/>
        </w:rPr>
        <w:t>water</w:t>
      </w:r>
      <w:proofErr w:type="spellEnd"/>
      <w:r w:rsidRPr="003E3FD0">
        <w:rPr>
          <w:i/>
          <w:iCs/>
          <w:lang w:val="es-419"/>
        </w:rPr>
        <w:t xml:space="preserve">, </w:t>
      </w:r>
      <w:proofErr w:type="spellStart"/>
      <w:r w:rsidRPr="003E3FD0">
        <w:rPr>
          <w:i/>
          <w:iCs/>
          <w:lang w:val="es-419"/>
        </w:rPr>
        <w:t>sanitation</w:t>
      </w:r>
      <w:proofErr w:type="spellEnd"/>
      <w:r w:rsidRPr="003E3FD0">
        <w:rPr>
          <w:i/>
          <w:iCs/>
          <w:lang w:val="es-419"/>
        </w:rPr>
        <w:t xml:space="preserve"> and </w:t>
      </w:r>
      <w:proofErr w:type="spellStart"/>
      <w:r w:rsidRPr="003E3FD0">
        <w:rPr>
          <w:i/>
          <w:iCs/>
          <w:lang w:val="es-419"/>
        </w:rPr>
        <w:t>hygiene</w:t>
      </w:r>
      <w:proofErr w:type="spellEnd"/>
      <w:r w:rsidRPr="003E3FD0">
        <w:rPr>
          <w:i/>
          <w:iCs/>
          <w:lang w:val="es-419"/>
        </w:rPr>
        <w:t xml:space="preserve">: </w:t>
      </w:r>
      <w:proofErr w:type="spellStart"/>
      <w:r w:rsidRPr="003E3FD0">
        <w:rPr>
          <w:i/>
          <w:iCs/>
          <w:lang w:val="es-419"/>
        </w:rPr>
        <w:t>exposures</w:t>
      </w:r>
      <w:proofErr w:type="spellEnd"/>
      <w:r w:rsidRPr="003E3FD0">
        <w:rPr>
          <w:i/>
          <w:iCs/>
          <w:lang w:val="es-419"/>
        </w:rPr>
        <w:t xml:space="preserve"> and </w:t>
      </w:r>
      <w:proofErr w:type="spellStart"/>
      <w:r w:rsidRPr="003E3FD0">
        <w:rPr>
          <w:i/>
          <w:iCs/>
          <w:lang w:val="es-419"/>
        </w:rPr>
        <w:t>impacts</w:t>
      </w:r>
      <w:proofErr w:type="spellEnd"/>
      <w:r w:rsidRPr="003E3FD0">
        <w:rPr>
          <w:i/>
          <w:iCs/>
          <w:lang w:val="es-419"/>
        </w:rPr>
        <w:t xml:space="preserve"> in </w:t>
      </w:r>
      <w:proofErr w:type="spellStart"/>
      <w:r w:rsidRPr="003E3FD0">
        <w:rPr>
          <w:i/>
          <w:iCs/>
          <w:lang w:val="es-419"/>
        </w:rPr>
        <w:t>low</w:t>
      </w:r>
      <w:proofErr w:type="spellEnd"/>
      <w:r w:rsidRPr="003E3FD0">
        <w:rPr>
          <w:i/>
          <w:iCs/>
          <w:lang w:val="es-419"/>
        </w:rPr>
        <w:t xml:space="preserve">- and </w:t>
      </w:r>
      <w:proofErr w:type="spellStart"/>
      <w:r w:rsidRPr="003E3FD0">
        <w:rPr>
          <w:i/>
          <w:iCs/>
          <w:lang w:val="es-419"/>
        </w:rPr>
        <w:t>middle-income</w:t>
      </w:r>
      <w:proofErr w:type="spellEnd"/>
      <w:r w:rsidRPr="003E3FD0">
        <w:rPr>
          <w:i/>
          <w:iCs/>
          <w:lang w:val="es-419"/>
        </w:rPr>
        <w:t xml:space="preserve"> </w:t>
      </w:r>
      <w:proofErr w:type="spellStart"/>
      <w:r w:rsidRPr="003E3FD0">
        <w:rPr>
          <w:i/>
          <w:iCs/>
          <w:lang w:val="es-419"/>
        </w:rPr>
        <w:t>countries</w:t>
      </w:r>
      <w:proofErr w:type="spellEnd"/>
      <w:r w:rsidRPr="003E3FD0">
        <w:rPr>
          <w:i/>
          <w:iCs/>
          <w:lang w:val="es-419"/>
        </w:rPr>
        <w:t>.</w:t>
      </w:r>
      <w:r w:rsidRPr="003E3FD0">
        <w:rPr>
          <w:lang w:val="es-419"/>
        </w:rPr>
        <w:t xml:space="preserve"> Disponible en: http://www.who.int/water_sanitation_health/diseases/trachoma/en/</w:t>
      </w:r>
    </w:p>
    <w:p w14:paraId="4DAC0FF7" w14:textId="77777777" w:rsidR="00823840" w:rsidRPr="003E3FD0" w:rsidRDefault="00823840" w:rsidP="00823840">
      <w:pPr>
        <w:pStyle w:val="Bibliography"/>
        <w:rPr>
          <w:lang w:val="es-419"/>
        </w:rPr>
      </w:pPr>
      <w:r w:rsidRPr="003E3FD0">
        <w:rPr>
          <w:lang w:val="es-419"/>
        </w:rPr>
        <w:t xml:space="preserve">Organización Mundial de la Salud. (2017). </w:t>
      </w:r>
      <w:proofErr w:type="spellStart"/>
      <w:r w:rsidRPr="003E3FD0">
        <w:rPr>
          <w:i/>
          <w:iCs/>
          <w:lang w:val="es-419"/>
        </w:rPr>
        <w:t>Guidelines</w:t>
      </w:r>
      <w:proofErr w:type="spellEnd"/>
      <w:r w:rsidRPr="003E3FD0">
        <w:rPr>
          <w:i/>
          <w:iCs/>
          <w:lang w:val="es-419"/>
        </w:rPr>
        <w:t xml:space="preserve"> </w:t>
      </w:r>
      <w:proofErr w:type="spellStart"/>
      <w:r w:rsidRPr="003E3FD0">
        <w:rPr>
          <w:i/>
          <w:iCs/>
          <w:lang w:val="es-419"/>
        </w:rPr>
        <w:t>for</w:t>
      </w:r>
      <w:proofErr w:type="spellEnd"/>
      <w:r w:rsidRPr="003E3FD0">
        <w:rPr>
          <w:i/>
          <w:iCs/>
          <w:lang w:val="es-419"/>
        </w:rPr>
        <w:t xml:space="preserve"> </w:t>
      </w:r>
      <w:proofErr w:type="spellStart"/>
      <w:r w:rsidRPr="003E3FD0">
        <w:rPr>
          <w:i/>
          <w:iCs/>
          <w:lang w:val="es-419"/>
        </w:rPr>
        <w:t>drinking-water</w:t>
      </w:r>
      <w:proofErr w:type="spellEnd"/>
      <w:r w:rsidRPr="003E3FD0">
        <w:rPr>
          <w:i/>
          <w:iCs/>
          <w:lang w:val="es-419"/>
        </w:rPr>
        <w:t xml:space="preserve"> </w:t>
      </w:r>
      <w:proofErr w:type="spellStart"/>
      <w:r w:rsidRPr="003E3FD0">
        <w:rPr>
          <w:i/>
          <w:iCs/>
          <w:lang w:val="es-419"/>
        </w:rPr>
        <w:t>quality</w:t>
      </w:r>
      <w:proofErr w:type="spellEnd"/>
      <w:r w:rsidRPr="003E3FD0">
        <w:rPr>
          <w:i/>
          <w:iCs/>
          <w:lang w:val="es-419"/>
        </w:rPr>
        <w:t xml:space="preserve">: </w:t>
      </w:r>
      <w:proofErr w:type="spellStart"/>
      <w:r w:rsidRPr="003E3FD0">
        <w:rPr>
          <w:i/>
          <w:iCs/>
          <w:lang w:val="es-419"/>
        </w:rPr>
        <w:t>fourth</w:t>
      </w:r>
      <w:proofErr w:type="spellEnd"/>
      <w:r w:rsidRPr="003E3FD0">
        <w:rPr>
          <w:i/>
          <w:iCs/>
          <w:lang w:val="es-419"/>
        </w:rPr>
        <w:t xml:space="preserve"> </w:t>
      </w:r>
      <w:proofErr w:type="spellStart"/>
      <w:r w:rsidRPr="003E3FD0">
        <w:rPr>
          <w:i/>
          <w:iCs/>
          <w:lang w:val="es-419"/>
        </w:rPr>
        <w:t>edition</w:t>
      </w:r>
      <w:proofErr w:type="spellEnd"/>
      <w:r w:rsidRPr="003E3FD0">
        <w:rPr>
          <w:i/>
          <w:iCs/>
          <w:lang w:val="es-419"/>
        </w:rPr>
        <w:t xml:space="preserve"> </w:t>
      </w:r>
      <w:proofErr w:type="spellStart"/>
      <w:r w:rsidRPr="003E3FD0">
        <w:rPr>
          <w:i/>
          <w:iCs/>
          <w:lang w:val="es-419"/>
        </w:rPr>
        <w:t>incorporating</w:t>
      </w:r>
      <w:proofErr w:type="spellEnd"/>
      <w:r w:rsidRPr="003E3FD0">
        <w:rPr>
          <w:i/>
          <w:iCs/>
          <w:lang w:val="es-419"/>
        </w:rPr>
        <w:t xml:space="preserve"> </w:t>
      </w:r>
      <w:proofErr w:type="spellStart"/>
      <w:r w:rsidRPr="003E3FD0">
        <w:rPr>
          <w:i/>
          <w:iCs/>
          <w:lang w:val="es-419"/>
        </w:rPr>
        <w:t>the</w:t>
      </w:r>
      <w:proofErr w:type="spellEnd"/>
      <w:r w:rsidRPr="003E3FD0">
        <w:rPr>
          <w:i/>
          <w:iCs/>
          <w:lang w:val="es-419"/>
        </w:rPr>
        <w:t xml:space="preserve"> </w:t>
      </w:r>
      <w:proofErr w:type="spellStart"/>
      <w:r w:rsidRPr="003E3FD0">
        <w:rPr>
          <w:i/>
          <w:iCs/>
          <w:lang w:val="es-419"/>
        </w:rPr>
        <w:t>first</w:t>
      </w:r>
      <w:proofErr w:type="spellEnd"/>
      <w:r w:rsidRPr="003E3FD0">
        <w:rPr>
          <w:i/>
          <w:iCs/>
          <w:lang w:val="es-419"/>
        </w:rPr>
        <w:t xml:space="preserve"> </w:t>
      </w:r>
      <w:proofErr w:type="spellStart"/>
      <w:r w:rsidRPr="003E3FD0">
        <w:rPr>
          <w:i/>
          <w:iCs/>
          <w:lang w:val="es-419"/>
        </w:rPr>
        <w:t>addendum</w:t>
      </w:r>
      <w:proofErr w:type="spellEnd"/>
      <w:r w:rsidRPr="003E3FD0">
        <w:rPr>
          <w:i/>
          <w:iCs/>
          <w:lang w:val="es-419"/>
        </w:rPr>
        <w:t>.</w:t>
      </w:r>
      <w:r w:rsidRPr="003E3FD0">
        <w:rPr>
          <w:lang w:val="es-419"/>
        </w:rPr>
        <w:t xml:space="preserve"> Disponible en: http://apps.who.int/iris/handle/10665/43428</w:t>
      </w:r>
    </w:p>
    <w:p w14:paraId="4148E071" w14:textId="2BAB1C3F" w:rsidR="00053807" w:rsidRPr="003E3FD0" w:rsidRDefault="001A1E82" w:rsidP="00775EEB">
      <w:pPr>
        <w:pStyle w:val="Bibliography"/>
        <w:rPr>
          <w:lang w:val="es-419"/>
        </w:rPr>
      </w:pPr>
      <w:r w:rsidRPr="003E3FD0">
        <w:rPr>
          <w:lang w:val="es-419"/>
        </w:rPr>
        <w:fldChar w:fldCharType="end"/>
      </w:r>
    </w:p>
    <w:p w14:paraId="3F1E0B43" w14:textId="77777777" w:rsidR="00053807" w:rsidRPr="003E3FD0" w:rsidRDefault="00053807">
      <w:pPr>
        <w:spacing w:after="0" w:line="240" w:lineRule="auto"/>
        <w:ind w:right="0"/>
        <w:rPr>
          <w:lang w:val="es-419"/>
        </w:rPr>
      </w:pPr>
      <w:r w:rsidRPr="003E3FD0">
        <w:rPr>
          <w:lang w:val="es-419"/>
        </w:rPr>
        <w:br w:type="page"/>
      </w:r>
    </w:p>
    <w:p w14:paraId="29A3BF0F" w14:textId="77777777" w:rsidR="008B35D7" w:rsidRPr="003E3FD0" w:rsidRDefault="008B35D7" w:rsidP="00775EEB">
      <w:pPr>
        <w:pStyle w:val="Bibliography"/>
        <w:rPr>
          <w:lang w:val="es-419"/>
        </w:rPr>
      </w:pPr>
    </w:p>
    <w:p w14:paraId="3E51CA7F" w14:textId="77777777" w:rsidR="00197279" w:rsidRPr="003E3FD0" w:rsidRDefault="00197279" w:rsidP="00197279">
      <w:pPr>
        <w:spacing w:after="0" w:line="240" w:lineRule="auto"/>
        <w:ind w:right="0"/>
        <w:rPr>
          <w:lang w:val="es-419"/>
        </w:rPr>
      </w:pPr>
      <w:r w:rsidRPr="003E3FD0">
        <w:rPr>
          <w:lang w:val="es-419"/>
        </w:rPr>
        <w:drawing>
          <wp:anchor distT="0" distB="0" distL="114300" distR="114300" simplePos="0" relativeHeight="251664896" behindDoc="0" locked="0" layoutInCell="1" allowOverlap="1" wp14:anchorId="53884FFD" wp14:editId="31803862">
            <wp:simplePos x="0" y="0"/>
            <wp:positionH relativeFrom="column">
              <wp:posOffset>3480099</wp:posOffset>
            </wp:positionH>
            <wp:positionV relativeFrom="paragraph">
              <wp:posOffset>383</wp:posOffset>
            </wp:positionV>
            <wp:extent cx="2610485" cy="13804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2610485" cy="1380490"/>
                    </a:xfrm>
                    <a:prstGeom prst="rect">
                      <a:avLst/>
                    </a:prstGeom>
                  </pic:spPr>
                </pic:pic>
              </a:graphicData>
            </a:graphic>
            <wp14:sizeRelH relativeFrom="margin">
              <wp14:pctWidth>0</wp14:pctWidth>
            </wp14:sizeRelH>
            <wp14:sizeRelV relativeFrom="margin">
              <wp14:pctHeight>0</wp14:pctHeight>
            </wp14:sizeRelV>
          </wp:anchor>
        </w:drawing>
      </w:r>
    </w:p>
    <w:p w14:paraId="62D237B0" w14:textId="77777777" w:rsidR="00197279" w:rsidRPr="003E3FD0" w:rsidRDefault="00197279" w:rsidP="00197279">
      <w:pPr>
        <w:pStyle w:val="NoSpacing"/>
        <w:jc w:val="right"/>
        <w:rPr>
          <w:szCs w:val="24"/>
          <w:lang w:val="es-419"/>
        </w:rPr>
      </w:pPr>
      <w:r w:rsidRPr="003E3FD0">
        <w:rPr>
          <w:rStyle w:val="Strong"/>
          <w:szCs w:val="24"/>
          <w:lang w:val="es-419"/>
        </w:rPr>
        <w:t>Calgary, Canadá</w:t>
      </w:r>
      <w:r w:rsidRPr="003E3FD0">
        <w:rPr>
          <w:lang w:val="es-419"/>
        </w:rPr>
        <w:t xml:space="preserve"> | </w:t>
      </w:r>
      <w:hyperlink r:id="rId42" w:history="1">
        <w:r w:rsidRPr="003E3FD0">
          <w:rPr>
            <w:rStyle w:val="Hyperlink"/>
            <w:u w:val="none"/>
            <w:lang w:val="es-419"/>
          </w:rPr>
          <w:t>www.cawst.org</w:t>
        </w:r>
      </w:hyperlink>
      <w:r w:rsidRPr="003E3FD0">
        <w:rPr>
          <w:lang w:val="es-419"/>
        </w:rPr>
        <w:t xml:space="preserve"> | </w:t>
      </w:r>
      <w:hyperlink r:id="rId43" w:history="1">
        <w:r w:rsidRPr="003E3FD0">
          <w:rPr>
            <w:rStyle w:val="Hyperlink"/>
            <w:u w:val="none"/>
            <w:lang w:val="es-419"/>
          </w:rPr>
          <w:t>support@cawst.org</w:t>
        </w:r>
      </w:hyperlink>
    </w:p>
    <w:p w14:paraId="35AF34B4" w14:textId="77777777" w:rsidR="00197279" w:rsidRPr="003E3FD0" w:rsidRDefault="00197279" w:rsidP="00197279">
      <w:pPr>
        <w:spacing w:after="0" w:line="240" w:lineRule="auto"/>
        <w:ind w:right="0"/>
        <w:rPr>
          <w:lang w:val="es-419"/>
        </w:rPr>
      </w:pPr>
    </w:p>
    <w:p w14:paraId="1D85A819" w14:textId="77777777" w:rsidR="00197279" w:rsidRPr="003E3FD0" w:rsidRDefault="00197279" w:rsidP="00197279">
      <w:pPr>
        <w:spacing w:after="0" w:line="240" w:lineRule="auto"/>
        <w:ind w:right="0"/>
        <w:rPr>
          <w:lang w:val="es-419"/>
        </w:rPr>
      </w:pPr>
    </w:p>
    <w:p w14:paraId="2B8E7E3B" w14:textId="6F70974B" w:rsidR="00197279" w:rsidRPr="003E3FD0" w:rsidRDefault="00197279" w:rsidP="00197279">
      <w:pPr>
        <w:rPr>
          <w:highlight w:val="yellow"/>
          <w:lang w:val="es-419"/>
        </w:rPr>
      </w:pPr>
      <w:r w:rsidRPr="003E3FD0">
        <w:rPr>
          <w:lang w:val="es-419"/>
        </w:rPr>
        <w:t xml:space="preserve">Última actualización: octubre del 2017 </w:t>
      </w:r>
    </w:p>
    <w:p w14:paraId="148D6B49" w14:textId="77777777" w:rsidR="00197279" w:rsidRPr="003E3FD0" w:rsidRDefault="00197279" w:rsidP="00197279">
      <w:pPr>
        <w:rPr>
          <w:highlight w:val="yellow"/>
          <w:lang w:val="es-419"/>
        </w:rPr>
      </w:pPr>
    </w:p>
    <w:p w14:paraId="10599ECC" w14:textId="77777777" w:rsidR="00197279" w:rsidRPr="003E3FD0" w:rsidRDefault="00197279" w:rsidP="00197279">
      <w:pPr>
        <w:spacing w:after="240"/>
        <w:rPr>
          <w:rStyle w:val="Strong"/>
          <w:lang w:val="es-419"/>
        </w:rPr>
      </w:pPr>
      <w:r w:rsidRPr="003E3FD0">
        <w:rPr>
          <w:rFonts w:cs="Arial"/>
          <w:lang w:val="es-419"/>
        </w:rPr>
        <w:t xml:space="preserve">Este documento es de contenido abierto y está elaborado bajo la licencia </w:t>
      </w:r>
      <w:hyperlink r:id="rId44" w:history="1">
        <w:proofErr w:type="spellStart"/>
        <w:r w:rsidRPr="003E3FD0">
          <w:rPr>
            <w:rStyle w:val="Hyperlink"/>
            <w:lang w:val="es-419"/>
          </w:rPr>
          <w:t>Creative</w:t>
        </w:r>
        <w:proofErr w:type="spellEnd"/>
        <w:r w:rsidRPr="003E3FD0">
          <w:rPr>
            <w:rStyle w:val="Hyperlink"/>
            <w:lang w:val="es-419"/>
          </w:rPr>
          <w:t xml:space="preserve"> </w:t>
        </w:r>
        <w:proofErr w:type="spellStart"/>
        <w:r w:rsidRPr="003E3FD0">
          <w:rPr>
            <w:rStyle w:val="Hyperlink"/>
            <w:lang w:val="es-419"/>
          </w:rPr>
          <w:t>Commons</w:t>
        </w:r>
        <w:proofErr w:type="spellEnd"/>
        <w:r w:rsidRPr="003E3FD0">
          <w:rPr>
            <w:rStyle w:val="Hyperlink"/>
            <w:lang w:val="es-419"/>
          </w:rPr>
          <w:t xml:space="preserve"> Atribución-Compartir Igual 4.0 Internacional</w:t>
        </w:r>
      </w:hyperlink>
      <w:r w:rsidRPr="003E3FD0">
        <w:rPr>
          <w:rFonts w:cs="Arial"/>
          <w:lang w:val="es-419"/>
        </w:rPr>
        <w:t xml:space="preserve"> (CC BY-SA 4.0). </w:t>
      </w:r>
      <w:r w:rsidRPr="003E3FD0">
        <w:rPr>
          <w:rStyle w:val="Strong"/>
          <w:lang w:val="es-419"/>
        </w:rPr>
        <w:t>Usted puede:</w:t>
      </w:r>
    </w:p>
    <w:tbl>
      <w:tblPr>
        <w:tblStyle w:val="TableGrid"/>
        <w:tblW w:w="0" w:type="auto"/>
        <w:tblBorders>
          <w:top w:val="single" w:sz="4" w:space="0" w:color="8C8C8C" w:themeColor="text1" w:themeTint="99"/>
          <w:left w:val="none" w:sz="0" w:space="0" w:color="auto"/>
          <w:bottom w:val="single" w:sz="4" w:space="0" w:color="8C8C8C" w:themeColor="text1" w:themeTint="99"/>
          <w:right w:val="none" w:sz="0" w:space="0" w:color="auto"/>
          <w:insideH w:val="single" w:sz="4" w:space="0" w:color="8C8C8C" w:themeColor="text1" w:themeTint="99"/>
          <w:insideV w:val="none" w:sz="0" w:space="0" w:color="auto"/>
        </w:tblBorders>
        <w:tblCellMar>
          <w:top w:w="284" w:type="dxa"/>
          <w:left w:w="0" w:type="dxa"/>
          <w:bottom w:w="284" w:type="dxa"/>
          <w:right w:w="0" w:type="dxa"/>
        </w:tblCellMar>
        <w:tblLook w:val="04A0" w:firstRow="1" w:lastRow="0" w:firstColumn="1" w:lastColumn="0" w:noHBand="0" w:noVBand="1"/>
      </w:tblPr>
      <w:tblGrid>
        <w:gridCol w:w="7471"/>
        <w:gridCol w:w="1736"/>
      </w:tblGrid>
      <w:tr w:rsidR="00197279" w:rsidRPr="003E3FD0" w14:paraId="5F94F7C7" w14:textId="77777777" w:rsidTr="007E2CD6">
        <w:tc>
          <w:tcPr>
            <w:tcW w:w="7803" w:type="dxa"/>
            <w:vAlign w:val="center"/>
          </w:tcPr>
          <w:p w14:paraId="592DB254" w14:textId="77777777" w:rsidR="00197279" w:rsidRPr="003E3FD0" w:rsidRDefault="00197279" w:rsidP="007E2CD6">
            <w:pPr>
              <w:rPr>
                <w:lang w:val="es-419"/>
              </w:rPr>
            </w:pPr>
            <w:r w:rsidRPr="003E3FD0">
              <w:rPr>
                <w:rStyle w:val="Strong"/>
                <w:lang w:val="es-419"/>
              </w:rPr>
              <w:t>Compartir:</w:t>
            </w:r>
            <w:r w:rsidRPr="003E3FD0">
              <w:rPr>
                <w:lang w:val="es-419"/>
              </w:rPr>
              <w:t xml:space="preserve"> copiar y redistribuir el material en cualquier medio o formato.</w:t>
            </w:r>
          </w:p>
          <w:p w14:paraId="491F1F86" w14:textId="77777777" w:rsidR="00197279" w:rsidRPr="003E3FD0" w:rsidRDefault="00197279" w:rsidP="007E2CD6">
            <w:pPr>
              <w:pStyle w:val="NoSpacing"/>
              <w:rPr>
                <w:lang w:val="es-419"/>
              </w:rPr>
            </w:pPr>
            <w:r w:rsidRPr="003E3FD0">
              <w:rPr>
                <w:rStyle w:val="Strong"/>
                <w:lang w:val="es-419"/>
              </w:rPr>
              <w:t>Adaptar:</w:t>
            </w:r>
            <w:r w:rsidRPr="003E3FD0">
              <w:rPr>
                <w:lang w:val="es-419"/>
              </w:rPr>
              <w:t xml:space="preserve"> editar, transformar y ampliar el material para cualquier fin, incluso comercial.</w:t>
            </w:r>
          </w:p>
        </w:tc>
        <w:tc>
          <w:tcPr>
            <w:tcW w:w="1744" w:type="dxa"/>
            <w:vAlign w:val="center"/>
          </w:tcPr>
          <w:p w14:paraId="4A093DCF" w14:textId="77777777" w:rsidR="00197279" w:rsidRPr="003E3FD0" w:rsidRDefault="00197279" w:rsidP="007E2CD6">
            <w:pPr>
              <w:pStyle w:val="NoSpacing"/>
              <w:jc w:val="right"/>
              <w:rPr>
                <w:lang w:val="es-419"/>
              </w:rPr>
            </w:pPr>
            <w:r w:rsidRPr="003E3FD0">
              <w:rPr>
                <w:lang w:val="es-419"/>
              </w:rPr>
              <w:drawing>
                <wp:inline distT="0" distB="0" distL="0" distR="0" wp14:anchorId="31695874" wp14:editId="31733122">
                  <wp:extent cx="959485" cy="247650"/>
                  <wp:effectExtent l="0" t="0" r="5715" b="635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pic:spPr>
                      </pic:pic>
                    </a:graphicData>
                  </a:graphic>
                </wp:inline>
              </w:drawing>
            </w:r>
          </w:p>
        </w:tc>
      </w:tr>
      <w:tr w:rsidR="00197279" w:rsidRPr="003E3FD0" w14:paraId="6E5907B6" w14:textId="77777777" w:rsidTr="007E2CD6">
        <w:tc>
          <w:tcPr>
            <w:tcW w:w="7803" w:type="dxa"/>
            <w:vAlign w:val="center"/>
          </w:tcPr>
          <w:p w14:paraId="70F2755E" w14:textId="77777777" w:rsidR="00197279" w:rsidRPr="003E3FD0" w:rsidRDefault="00197279" w:rsidP="007E2CD6">
            <w:pPr>
              <w:rPr>
                <w:lang w:val="es-419"/>
              </w:rPr>
            </w:pPr>
            <w:r w:rsidRPr="003E3FD0">
              <w:rPr>
                <w:lang w:val="es-419"/>
              </w:rPr>
              <w:t>Bajo las siguientes condiciones:</w:t>
            </w:r>
          </w:p>
          <w:p w14:paraId="208D7C74" w14:textId="77777777" w:rsidR="00197279" w:rsidRPr="003E3FD0" w:rsidRDefault="00197279" w:rsidP="007E2CD6">
            <w:pPr>
              <w:rPr>
                <w:lang w:val="es-419"/>
              </w:rPr>
            </w:pPr>
            <w:r w:rsidRPr="003E3FD0">
              <w:rPr>
                <w:rStyle w:val="Strong"/>
                <w:lang w:val="es-419"/>
              </w:rPr>
              <w:t xml:space="preserve">Atribución: </w:t>
            </w:r>
            <w:r w:rsidRPr="003E3FD0">
              <w:rPr>
                <w:lang w:val="es-419"/>
              </w:rPr>
              <w:t xml:space="preserve">Usted debe darle crédito a CAWST de manera adecuada, proporcionando un enlace a la licencia e indicando si se han realizado cambios. Lo puede hacer de cualquier forma que sea razonable, pero no de una manera que sugiera que CAWST avala a su organización o el uso que le ha dado al documento. Acceda a una guía detallada aquí: </w:t>
            </w:r>
            <w:hyperlink r:id="rId46" w:history="1">
              <w:r w:rsidRPr="003E3FD0">
                <w:rPr>
                  <w:rStyle w:val="Hyperlink"/>
                  <w:lang w:val="es-419"/>
                </w:rPr>
                <w:t>resources.cawst.org/cc</w:t>
              </w:r>
            </w:hyperlink>
          </w:p>
          <w:p w14:paraId="6EEC37CB" w14:textId="77777777" w:rsidR="00197279" w:rsidRPr="003E3FD0" w:rsidRDefault="00197279" w:rsidP="007E2CD6">
            <w:pPr>
              <w:pStyle w:val="NoSpacing"/>
              <w:rPr>
                <w:lang w:val="es-419"/>
              </w:rPr>
            </w:pPr>
            <w:r w:rsidRPr="003E3FD0">
              <w:rPr>
                <w:rStyle w:val="Strong"/>
                <w:lang w:val="es-419"/>
              </w:rPr>
              <w:t>Compartir Igual</w:t>
            </w:r>
            <w:r w:rsidRPr="003E3FD0">
              <w:rPr>
                <w:lang w:val="es-419"/>
              </w:rPr>
              <w:t xml:space="preserve">: si usted edita, transforma o amplía esta obra, deberá distribuir el material nuevo usando </w:t>
            </w:r>
            <w:hyperlink r:id="rId47" w:history="1">
              <w:r w:rsidRPr="003E3FD0">
                <w:rPr>
                  <w:rStyle w:val="Hyperlink"/>
                  <w:lang w:val="es-419"/>
                </w:rPr>
                <w:t>la misma licencia</w:t>
              </w:r>
            </w:hyperlink>
            <w:r w:rsidRPr="003E3FD0">
              <w:rPr>
                <w:lang w:val="es-419"/>
              </w:rPr>
              <w:t xml:space="preserve"> que la obra original.</w:t>
            </w:r>
          </w:p>
        </w:tc>
        <w:tc>
          <w:tcPr>
            <w:tcW w:w="1744" w:type="dxa"/>
            <w:vAlign w:val="center"/>
          </w:tcPr>
          <w:p w14:paraId="772555C9" w14:textId="77777777" w:rsidR="00197279" w:rsidRPr="003E3FD0" w:rsidRDefault="00197279" w:rsidP="007E2CD6">
            <w:pPr>
              <w:pStyle w:val="NoSpacing"/>
              <w:jc w:val="right"/>
              <w:rPr>
                <w:lang w:val="es-419"/>
              </w:rPr>
            </w:pPr>
            <w:r w:rsidRPr="003E3FD0">
              <w:rPr>
                <w:lang w:val="es-419"/>
              </w:rPr>
              <w:drawing>
                <wp:inline distT="0" distB="0" distL="0" distR="0" wp14:anchorId="2B30BAC5" wp14:editId="0779F41B">
                  <wp:extent cx="986155" cy="352425"/>
                  <wp:effectExtent l="0" t="0" r="4445" b="317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pic:spPr>
                      </pic:pic>
                    </a:graphicData>
                  </a:graphic>
                </wp:inline>
              </w:drawing>
            </w:r>
          </w:p>
        </w:tc>
      </w:tr>
    </w:tbl>
    <w:p w14:paraId="6889CF85" w14:textId="77777777" w:rsidR="00197279" w:rsidRPr="003E3FD0" w:rsidRDefault="00197279" w:rsidP="00197279">
      <w:pPr>
        <w:rPr>
          <w:rFonts w:cs="Arial"/>
          <w:lang w:val="es-419"/>
        </w:rPr>
      </w:pPr>
    </w:p>
    <w:p w14:paraId="09EB0BA5" w14:textId="77777777" w:rsidR="00197279" w:rsidRPr="003E3FD0" w:rsidRDefault="00197279" w:rsidP="00197279">
      <w:pPr>
        <w:rPr>
          <w:rFonts w:cs="Arial"/>
          <w:lang w:val="es-419"/>
        </w:rPr>
      </w:pPr>
      <w:r w:rsidRPr="003E3FD0">
        <w:rPr>
          <w:rFonts w:cs="Arial"/>
          <w:lang w:val="es-419"/>
        </w:rPr>
        <w:t>CAWST actualizará este documento periódicamente. Por ese motivo, no se recomienda que lo almacene para descargarlo desde su sitio web.</w:t>
      </w:r>
    </w:p>
    <w:p w14:paraId="192A62C1" w14:textId="77777777" w:rsidR="00197279" w:rsidRPr="003E3FD0" w:rsidRDefault="00197279" w:rsidP="00197279">
      <w:pPr>
        <w:rPr>
          <w:lang w:val="es-419"/>
        </w:rPr>
      </w:pPr>
      <w:r w:rsidRPr="003E3FD0">
        <w:rPr>
          <w:lang w:val="es-419"/>
        </w:rPr>
        <w:t>CAWST y sus directores, empleados, contratistas y voluntarios no asumen ninguna responsabilidad ni dan ninguna garantía respecto de los resultados que puedan obtenerse a partir del uso de la información proporcionada.</w:t>
      </w:r>
    </w:p>
    <w:p w14:paraId="0A1B473B" w14:textId="77777777" w:rsidR="00197279" w:rsidRPr="003E3FD0" w:rsidRDefault="00197279" w:rsidP="00197279">
      <w:pPr>
        <w:rPr>
          <w:lang w:val="es-419"/>
        </w:rPr>
      </w:pPr>
    </w:p>
    <w:p w14:paraId="62147D31" w14:textId="06107680" w:rsidR="00E752B2" w:rsidRPr="003E3FD0" w:rsidRDefault="00E752B2" w:rsidP="00E752B2">
      <w:pPr>
        <w:rPr>
          <w:lang w:val="es-419"/>
        </w:rPr>
      </w:pPr>
    </w:p>
    <w:sectPr w:rsidR="00E752B2" w:rsidRPr="003E3FD0" w:rsidSect="00F17065">
      <w:headerReference w:type="default" r:id="rId49"/>
      <w:footerReference w:type="even" r:id="rId50"/>
      <w:footerReference w:type="default" r:id="rId51"/>
      <w:footerReference w:type="first" r:id="rId52"/>
      <w:type w:val="continuous"/>
      <w:pgSz w:w="11900" w:h="16840" w:code="9"/>
      <w:pgMar w:top="1546" w:right="1327" w:bottom="1440" w:left="1366"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DADF1" w14:textId="77777777" w:rsidR="002C0AC8" w:rsidRDefault="002C0AC8" w:rsidP="00510EBB">
      <w:r>
        <w:separator/>
      </w:r>
    </w:p>
  </w:endnote>
  <w:endnote w:type="continuationSeparator" w:id="0">
    <w:p w14:paraId="34EB0D30" w14:textId="77777777" w:rsidR="002C0AC8" w:rsidRDefault="002C0AC8" w:rsidP="0051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99976" w14:textId="77777777" w:rsidR="007F0E88" w:rsidRDefault="007F0E88" w:rsidP="00D9442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E8B10" w14:textId="77777777" w:rsidR="007F0E88" w:rsidRDefault="007F0E88" w:rsidP="00353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372F" w14:textId="41A50887" w:rsidR="007F0E88" w:rsidRPr="004872B2" w:rsidRDefault="007F0E88" w:rsidP="0071343B">
    <w:pPr>
      <w:pStyle w:val="Footer"/>
      <w:framePr w:h="631" w:hRule="exact" w:wrap="notBeside" w:vAnchor="text" w:hAnchor="page" w:x="10822" w:y="-42"/>
      <w:spacing w:after="0" w:line="240" w:lineRule="auto"/>
      <w:rPr>
        <w:rStyle w:val="PageNumber"/>
        <w:sz w:val="52"/>
        <w:szCs w:val="52"/>
      </w:rPr>
    </w:pPr>
    <w:r w:rsidRPr="004872B2">
      <w:rPr>
        <w:rStyle w:val="PageNumber"/>
        <w:sz w:val="52"/>
        <w:szCs w:val="52"/>
      </w:rPr>
      <w:fldChar w:fldCharType="begin"/>
    </w:r>
    <w:r w:rsidRPr="004872B2">
      <w:rPr>
        <w:rStyle w:val="PageNumber"/>
        <w:sz w:val="52"/>
        <w:szCs w:val="52"/>
      </w:rPr>
      <w:instrText xml:space="preserve">PAGE  </w:instrText>
    </w:r>
    <w:r w:rsidRPr="004872B2">
      <w:rPr>
        <w:rStyle w:val="PageNumber"/>
        <w:sz w:val="52"/>
        <w:szCs w:val="52"/>
      </w:rPr>
      <w:fldChar w:fldCharType="separate"/>
    </w:r>
    <w:r w:rsidR="00F54C63">
      <w:rPr>
        <w:rStyle w:val="PageNumber"/>
        <w:noProof/>
        <w:sz w:val="52"/>
        <w:szCs w:val="52"/>
      </w:rPr>
      <w:t>2</w:t>
    </w:r>
    <w:r w:rsidRPr="004872B2">
      <w:rPr>
        <w:rStyle w:val="PageNumber"/>
        <w:sz w:val="52"/>
        <w:szCs w:val="52"/>
      </w:rPr>
      <w:fldChar w:fldCharType="end"/>
    </w:r>
  </w:p>
  <w:p w14:paraId="186EDD32" w14:textId="5338867C" w:rsidR="007F0E88" w:rsidRDefault="007F0E88" w:rsidP="00353B84">
    <w:pPr>
      <w:pStyle w:val="Footer"/>
      <w:ind w:right="360"/>
    </w:pPr>
    <w:r>
      <w:rPr>
        <w:noProof/>
      </w:rPr>
      <w:drawing>
        <wp:anchor distT="0" distB="0" distL="114300" distR="114300" simplePos="0" relativeHeight="251657216" behindDoc="0" locked="0" layoutInCell="1" allowOverlap="1" wp14:anchorId="107E01DB" wp14:editId="23037319">
          <wp:simplePos x="0" y="0"/>
          <wp:positionH relativeFrom="margin">
            <wp:posOffset>-473710</wp:posOffset>
          </wp:positionH>
          <wp:positionV relativeFrom="paragraph">
            <wp:posOffset>-41910</wp:posOffset>
          </wp:positionV>
          <wp:extent cx="1067435" cy="4540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wst_logo.png"/>
                  <pic:cNvPicPr/>
                </pic:nvPicPr>
                <pic:blipFill>
                  <a:blip r:embed="rId1">
                    <a:extLst>
                      <a:ext uri="{28A0092B-C50C-407E-A947-70E740481C1C}">
                        <a14:useLocalDpi xmlns:a14="http://schemas.microsoft.com/office/drawing/2010/main" val="0"/>
                      </a:ext>
                    </a:extLst>
                  </a:blip>
                  <a:stretch>
                    <a:fillRect/>
                  </a:stretch>
                </pic:blipFill>
                <pic:spPr>
                  <a:xfrm>
                    <a:off x="0" y="0"/>
                    <a:ext cx="1067435" cy="4540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2A51" w14:textId="1D5C1257" w:rsidR="007F0E88" w:rsidRDefault="007F0E88" w:rsidP="00353B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76351" w14:textId="77777777" w:rsidR="002C0AC8" w:rsidRDefault="002C0AC8" w:rsidP="00510EBB">
      <w:r>
        <w:separator/>
      </w:r>
    </w:p>
  </w:footnote>
  <w:footnote w:type="continuationSeparator" w:id="0">
    <w:p w14:paraId="5A7AC9AA" w14:textId="77777777" w:rsidR="002C0AC8" w:rsidRDefault="002C0AC8" w:rsidP="00510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0D17" w14:textId="6EC1FF69" w:rsidR="007F0E88" w:rsidRPr="007F0E88" w:rsidRDefault="007F0E88" w:rsidP="00F7354A">
    <w:pPr>
      <w:pStyle w:val="Header"/>
      <w:jc w:val="right"/>
      <w:rPr>
        <w:color w:val="8C8C8C" w:themeColor="text1" w:themeTint="99"/>
        <w:sz w:val="20"/>
      </w:rPr>
    </w:pPr>
    <w:r w:rsidRPr="007F0E88">
      <w:rPr>
        <w:color w:val="8C8C8C" w:themeColor="text1" w:themeTint="99"/>
        <w:sz w:val="20"/>
      </w:rPr>
      <w:t>Resumen técnico: Introducción al tratamiento de agua a nivel domiciliario y almacenamiento seguro (TANDAS)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30E1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0B89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6B6366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788E7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EAAE7C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CAB9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78A15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BA9B4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21A44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DA003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18BF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E45D7"/>
    <w:multiLevelType w:val="hybridMultilevel"/>
    <w:tmpl w:val="291685E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2" w15:restartNumberingAfterBreak="0">
    <w:nsid w:val="07C95857"/>
    <w:multiLevelType w:val="hybridMultilevel"/>
    <w:tmpl w:val="76D2BDD0"/>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13" w15:restartNumberingAfterBreak="0">
    <w:nsid w:val="07CD00D0"/>
    <w:multiLevelType w:val="multilevel"/>
    <w:tmpl w:val="180627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71647E"/>
    <w:multiLevelType w:val="hybridMultilevel"/>
    <w:tmpl w:val="12467F8A"/>
    <w:lvl w:ilvl="0" w:tplc="70A027C4">
      <w:start w:val="1"/>
      <w:numFmt w:val="bullet"/>
      <w:lvlText w:val=""/>
      <w:lvlJc w:val="left"/>
      <w:pPr>
        <w:ind w:left="72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0DF22FA8"/>
    <w:multiLevelType w:val="hybridMultilevel"/>
    <w:tmpl w:val="D5128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BE604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CE01AC"/>
    <w:multiLevelType w:val="multilevel"/>
    <w:tmpl w:val="F8045B74"/>
    <w:lvl w:ilvl="0">
      <w:start w:val="1"/>
      <w:numFmt w:val="decimal"/>
      <w:lvlText w:val="%1."/>
      <w:lvlJc w:val="left"/>
      <w:pPr>
        <w:ind w:left="927" w:hanging="360"/>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626352"/>
    <w:multiLevelType w:val="hybridMultilevel"/>
    <w:tmpl w:val="E24E83E0"/>
    <w:lvl w:ilvl="0" w:tplc="88780E8E">
      <w:start w:val="1"/>
      <w:numFmt w:val="decimal"/>
      <w:pStyle w:val="Numberedlist"/>
      <w:lvlText w:val="%1."/>
      <w:lvlJc w:val="left"/>
      <w:pPr>
        <w:ind w:left="757" w:hanging="360"/>
      </w:pPr>
      <w:rPr>
        <w:rFonts w:hint="default"/>
        <w:b/>
        <w:bCs/>
        <w:i w:val="0"/>
        <w:iCs w:val="0"/>
        <w:color w:val="0BA3D4" w:themeColor="background2"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FF6132"/>
    <w:multiLevelType w:val="multilevel"/>
    <w:tmpl w:val="45BCAAF6"/>
    <w:lvl w:ilvl="0">
      <w:start w:val="1"/>
      <w:numFmt w:val="bullet"/>
      <w:lvlText w:val=""/>
      <w:lvlJc w:val="left"/>
      <w:pPr>
        <w:ind w:left="1080" w:hanging="360"/>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591530"/>
    <w:multiLevelType w:val="hybridMultilevel"/>
    <w:tmpl w:val="F5F44C8A"/>
    <w:lvl w:ilvl="0" w:tplc="FFFFFFFF">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4CB1A84"/>
    <w:multiLevelType w:val="hybridMultilevel"/>
    <w:tmpl w:val="EC0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85131"/>
    <w:multiLevelType w:val="hybridMultilevel"/>
    <w:tmpl w:val="C792C9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A342110"/>
    <w:multiLevelType w:val="multilevel"/>
    <w:tmpl w:val="C158DC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3A5210CB"/>
    <w:multiLevelType w:val="hybridMultilevel"/>
    <w:tmpl w:val="2D5C93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05839AC"/>
    <w:multiLevelType w:val="hybridMultilevel"/>
    <w:tmpl w:val="961A0902"/>
    <w:lvl w:ilvl="0" w:tplc="1CB815B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E41BF"/>
    <w:multiLevelType w:val="multilevel"/>
    <w:tmpl w:val="ADCCFB68"/>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FE0D93"/>
    <w:multiLevelType w:val="multilevel"/>
    <w:tmpl w:val="4972EE9E"/>
    <w:lvl w:ilvl="0">
      <w:start w:val="1"/>
      <w:numFmt w:val="bullet"/>
      <w:lvlText w:val=""/>
      <w:lvlJc w:val="left"/>
      <w:pPr>
        <w:tabs>
          <w:tab w:val="num" w:pos="340"/>
        </w:tabs>
        <w:ind w:left="340" w:hanging="56"/>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121E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05A591D"/>
    <w:multiLevelType w:val="multilevel"/>
    <w:tmpl w:val="6B2A993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8463330"/>
    <w:multiLevelType w:val="hybridMultilevel"/>
    <w:tmpl w:val="CBB2108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A885FC9"/>
    <w:multiLevelType w:val="hybridMultilevel"/>
    <w:tmpl w:val="D9E2574E"/>
    <w:lvl w:ilvl="0" w:tplc="A1C46D20">
      <w:start w:val="1"/>
      <w:numFmt w:val="decimal"/>
      <w:pStyle w:val="ListParagraph-Numbered"/>
      <w:lvlText w:val="%1."/>
      <w:lvlJc w:val="left"/>
      <w:pPr>
        <w:tabs>
          <w:tab w:val="num" w:pos="360"/>
        </w:tabs>
        <w:ind w:left="360" w:hanging="360"/>
      </w:pPr>
    </w:lvl>
    <w:lvl w:ilvl="1" w:tplc="ECAE5B20" w:tentative="1">
      <w:start w:val="1"/>
      <w:numFmt w:val="lowerLetter"/>
      <w:lvlText w:val="%2."/>
      <w:lvlJc w:val="left"/>
      <w:pPr>
        <w:tabs>
          <w:tab w:val="num" w:pos="1080"/>
        </w:tabs>
        <w:ind w:left="1080" w:hanging="360"/>
      </w:pPr>
    </w:lvl>
    <w:lvl w:ilvl="2" w:tplc="5BC2A1CA" w:tentative="1">
      <w:start w:val="1"/>
      <w:numFmt w:val="lowerRoman"/>
      <w:lvlText w:val="%3."/>
      <w:lvlJc w:val="right"/>
      <w:pPr>
        <w:tabs>
          <w:tab w:val="num" w:pos="1800"/>
        </w:tabs>
        <w:ind w:left="1800" w:hanging="180"/>
      </w:pPr>
    </w:lvl>
    <w:lvl w:ilvl="3" w:tplc="44002834" w:tentative="1">
      <w:start w:val="1"/>
      <w:numFmt w:val="decimal"/>
      <w:lvlText w:val="%4."/>
      <w:lvlJc w:val="left"/>
      <w:pPr>
        <w:tabs>
          <w:tab w:val="num" w:pos="2520"/>
        </w:tabs>
        <w:ind w:left="2520" w:hanging="360"/>
      </w:pPr>
    </w:lvl>
    <w:lvl w:ilvl="4" w:tplc="D5546D96" w:tentative="1">
      <w:start w:val="1"/>
      <w:numFmt w:val="lowerLetter"/>
      <w:lvlText w:val="%5."/>
      <w:lvlJc w:val="left"/>
      <w:pPr>
        <w:tabs>
          <w:tab w:val="num" w:pos="3240"/>
        </w:tabs>
        <w:ind w:left="3240" w:hanging="360"/>
      </w:pPr>
    </w:lvl>
    <w:lvl w:ilvl="5" w:tplc="6DEC7752" w:tentative="1">
      <w:start w:val="1"/>
      <w:numFmt w:val="lowerRoman"/>
      <w:lvlText w:val="%6."/>
      <w:lvlJc w:val="right"/>
      <w:pPr>
        <w:tabs>
          <w:tab w:val="num" w:pos="3960"/>
        </w:tabs>
        <w:ind w:left="3960" w:hanging="180"/>
      </w:pPr>
    </w:lvl>
    <w:lvl w:ilvl="6" w:tplc="F8F227CE" w:tentative="1">
      <w:start w:val="1"/>
      <w:numFmt w:val="decimal"/>
      <w:lvlText w:val="%7."/>
      <w:lvlJc w:val="left"/>
      <w:pPr>
        <w:tabs>
          <w:tab w:val="num" w:pos="4680"/>
        </w:tabs>
        <w:ind w:left="4680" w:hanging="360"/>
      </w:pPr>
    </w:lvl>
    <w:lvl w:ilvl="7" w:tplc="4C6663FA" w:tentative="1">
      <w:start w:val="1"/>
      <w:numFmt w:val="lowerLetter"/>
      <w:lvlText w:val="%8."/>
      <w:lvlJc w:val="left"/>
      <w:pPr>
        <w:tabs>
          <w:tab w:val="num" w:pos="5400"/>
        </w:tabs>
        <w:ind w:left="5400" w:hanging="360"/>
      </w:pPr>
    </w:lvl>
    <w:lvl w:ilvl="8" w:tplc="04C0876C" w:tentative="1">
      <w:start w:val="1"/>
      <w:numFmt w:val="lowerRoman"/>
      <w:lvlText w:val="%9."/>
      <w:lvlJc w:val="right"/>
      <w:pPr>
        <w:tabs>
          <w:tab w:val="num" w:pos="6120"/>
        </w:tabs>
        <w:ind w:left="6120" w:hanging="180"/>
      </w:pPr>
    </w:lvl>
  </w:abstractNum>
  <w:abstractNum w:abstractNumId="32" w15:restartNumberingAfterBreak="0">
    <w:nsid w:val="5B9F2C57"/>
    <w:multiLevelType w:val="hybridMultilevel"/>
    <w:tmpl w:val="87683658"/>
    <w:lvl w:ilvl="0" w:tplc="21704018">
      <w:start w:val="1"/>
      <w:numFmt w:val="bullet"/>
      <w:pStyle w:val="Bullets"/>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D56F2D"/>
    <w:multiLevelType w:val="multilevel"/>
    <w:tmpl w:val="A34C1E56"/>
    <w:lvl w:ilvl="0">
      <w:start w:val="1"/>
      <w:numFmt w:val="bullet"/>
      <w:lvlText w:val=""/>
      <w:lvlJc w:val="left"/>
      <w:pPr>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F0488E"/>
    <w:multiLevelType w:val="hybridMultilevel"/>
    <w:tmpl w:val="5B08C5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6FFA1E5E"/>
    <w:multiLevelType w:val="multilevel"/>
    <w:tmpl w:val="C4CC4F94"/>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92368E"/>
    <w:multiLevelType w:val="multilevel"/>
    <w:tmpl w:val="CD3E43F6"/>
    <w:lvl w:ilvl="0">
      <w:start w:val="1"/>
      <w:numFmt w:val="decimal"/>
      <w:lvlText w:val="%1."/>
      <w:lvlJc w:val="left"/>
      <w:pPr>
        <w:ind w:left="794" w:hanging="227"/>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3"/>
  </w:num>
  <w:num w:numId="3">
    <w:abstractNumId w:val="19"/>
  </w:num>
  <w:num w:numId="4">
    <w:abstractNumId w:val="33"/>
  </w:num>
  <w:num w:numId="5">
    <w:abstractNumId w:val="27"/>
  </w:num>
  <w:num w:numId="6">
    <w:abstractNumId w:val="12"/>
  </w:num>
  <w:num w:numId="7">
    <w:abstractNumId w:val="26"/>
  </w:num>
  <w:num w:numId="8">
    <w:abstractNumId w:val="35"/>
  </w:num>
  <w:num w:numId="9">
    <w:abstractNumId w:val="32"/>
  </w:num>
  <w:num w:numId="10">
    <w:abstractNumId w:val="17"/>
  </w:num>
  <w:num w:numId="11">
    <w:abstractNumId w:val="36"/>
  </w:num>
  <w:num w:numId="12">
    <w:abstractNumId w:val="0"/>
  </w:num>
  <w:num w:numId="13">
    <w:abstractNumId w:val="21"/>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10"/>
  </w:num>
  <w:num w:numId="24">
    <w:abstractNumId w:val="34"/>
  </w:num>
  <w:num w:numId="25">
    <w:abstractNumId w:val="23"/>
  </w:num>
  <w:num w:numId="26">
    <w:abstractNumId w:val="28"/>
  </w:num>
  <w:num w:numId="27">
    <w:abstractNumId w:val="16"/>
  </w:num>
  <w:num w:numId="28">
    <w:abstractNumId w:val="22"/>
  </w:num>
  <w:num w:numId="29">
    <w:abstractNumId w:val="29"/>
  </w:num>
  <w:num w:numId="30">
    <w:abstractNumId w:val="14"/>
  </w:num>
  <w:num w:numId="31">
    <w:abstractNumId w:val="30"/>
  </w:num>
  <w:num w:numId="32">
    <w:abstractNumId w:val="24"/>
  </w:num>
  <w:num w:numId="33">
    <w:abstractNumId w:val="31"/>
  </w:num>
  <w:num w:numId="34">
    <w:abstractNumId w:val="20"/>
  </w:num>
  <w:num w:numId="35">
    <w:abstractNumId w:val="15"/>
  </w:num>
  <w:num w:numId="36">
    <w:abstractNumId w:val="1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CA" w:vendorID="64" w:dllVersion="6" w:nlCheck="1" w:checkStyle="0"/>
  <w:activeWritingStyle w:appName="MSWord" w:lang="es-ES" w:vendorID="64" w:dllVersion="6" w:nlCheck="1" w:checkStyle="0"/>
  <w:activeWritingStyle w:appName="MSWord" w:lang="es-ES"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6" w:nlCheck="1" w:checkStyle="1"/>
  <w:activeWritingStyle w:appName="MSWord" w:lang="es-AR" w:vendorID="64" w:dllVersion="0" w:nlCheck="1" w:checkStyle="0"/>
  <w:activeWritingStyle w:appName="MSWord" w:lang="es-419"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C0"/>
    <w:rsid w:val="0000349D"/>
    <w:rsid w:val="00012CFD"/>
    <w:rsid w:val="000218DA"/>
    <w:rsid w:val="00021ACC"/>
    <w:rsid w:val="000250E0"/>
    <w:rsid w:val="000258EE"/>
    <w:rsid w:val="0002609B"/>
    <w:rsid w:val="00035636"/>
    <w:rsid w:val="00044149"/>
    <w:rsid w:val="00051941"/>
    <w:rsid w:val="00053807"/>
    <w:rsid w:val="00065532"/>
    <w:rsid w:val="0007089B"/>
    <w:rsid w:val="00086F6A"/>
    <w:rsid w:val="000908CA"/>
    <w:rsid w:val="00092967"/>
    <w:rsid w:val="000A1595"/>
    <w:rsid w:val="000A36E4"/>
    <w:rsid w:val="000A5D5F"/>
    <w:rsid w:val="000B33C2"/>
    <w:rsid w:val="000B537F"/>
    <w:rsid w:val="000C2F3D"/>
    <w:rsid w:val="000E0F76"/>
    <w:rsid w:val="000E57E2"/>
    <w:rsid w:val="000E7CBC"/>
    <w:rsid w:val="0010194A"/>
    <w:rsid w:val="00110C23"/>
    <w:rsid w:val="00120ED8"/>
    <w:rsid w:val="00124280"/>
    <w:rsid w:val="0012541A"/>
    <w:rsid w:val="0013251F"/>
    <w:rsid w:val="001432FE"/>
    <w:rsid w:val="001562E3"/>
    <w:rsid w:val="00160151"/>
    <w:rsid w:val="00166D7F"/>
    <w:rsid w:val="001759D6"/>
    <w:rsid w:val="00175EB1"/>
    <w:rsid w:val="0017608C"/>
    <w:rsid w:val="001828E0"/>
    <w:rsid w:val="00183984"/>
    <w:rsid w:val="00187077"/>
    <w:rsid w:val="00194CA2"/>
    <w:rsid w:val="00197279"/>
    <w:rsid w:val="001A1E82"/>
    <w:rsid w:val="001B15DC"/>
    <w:rsid w:val="001B7EFF"/>
    <w:rsid w:val="001C429A"/>
    <w:rsid w:val="001C4D55"/>
    <w:rsid w:val="001E0441"/>
    <w:rsid w:val="00202F9A"/>
    <w:rsid w:val="00211DDE"/>
    <w:rsid w:val="00222D57"/>
    <w:rsid w:val="00225F92"/>
    <w:rsid w:val="00226E08"/>
    <w:rsid w:val="00235C6C"/>
    <w:rsid w:val="00236D2F"/>
    <w:rsid w:val="00237A2A"/>
    <w:rsid w:val="002455A6"/>
    <w:rsid w:val="00247885"/>
    <w:rsid w:val="00250F82"/>
    <w:rsid w:val="00252508"/>
    <w:rsid w:val="002605EA"/>
    <w:rsid w:val="002607FF"/>
    <w:rsid w:val="00261923"/>
    <w:rsid w:val="0026738E"/>
    <w:rsid w:val="00270EFC"/>
    <w:rsid w:val="0027103E"/>
    <w:rsid w:val="00280E15"/>
    <w:rsid w:val="002824F9"/>
    <w:rsid w:val="00285CB6"/>
    <w:rsid w:val="002A2771"/>
    <w:rsid w:val="002A3D75"/>
    <w:rsid w:val="002B1538"/>
    <w:rsid w:val="002B1BDE"/>
    <w:rsid w:val="002C0AC8"/>
    <w:rsid w:val="002C4CA8"/>
    <w:rsid w:val="002C5E4A"/>
    <w:rsid w:val="002D6DC8"/>
    <w:rsid w:val="002E27F8"/>
    <w:rsid w:val="002E39FF"/>
    <w:rsid w:val="002F18C6"/>
    <w:rsid w:val="00301496"/>
    <w:rsid w:val="00304F4A"/>
    <w:rsid w:val="003155F1"/>
    <w:rsid w:val="0032305E"/>
    <w:rsid w:val="0032798F"/>
    <w:rsid w:val="00331B4C"/>
    <w:rsid w:val="003361F6"/>
    <w:rsid w:val="003377D4"/>
    <w:rsid w:val="00340EEC"/>
    <w:rsid w:val="00343453"/>
    <w:rsid w:val="00346D44"/>
    <w:rsid w:val="003471BA"/>
    <w:rsid w:val="0035266B"/>
    <w:rsid w:val="00353B84"/>
    <w:rsid w:val="003634A1"/>
    <w:rsid w:val="00376F79"/>
    <w:rsid w:val="003858E9"/>
    <w:rsid w:val="003947A0"/>
    <w:rsid w:val="003A53A8"/>
    <w:rsid w:val="003B0DAD"/>
    <w:rsid w:val="003B6149"/>
    <w:rsid w:val="003C1855"/>
    <w:rsid w:val="003C3972"/>
    <w:rsid w:val="003C41FA"/>
    <w:rsid w:val="003D5414"/>
    <w:rsid w:val="003E2A3A"/>
    <w:rsid w:val="003E3FD0"/>
    <w:rsid w:val="003E57B8"/>
    <w:rsid w:val="003F51DF"/>
    <w:rsid w:val="00403422"/>
    <w:rsid w:val="00410F70"/>
    <w:rsid w:val="004131CB"/>
    <w:rsid w:val="004134B8"/>
    <w:rsid w:val="00423C81"/>
    <w:rsid w:val="00424357"/>
    <w:rsid w:val="0043491F"/>
    <w:rsid w:val="0044120B"/>
    <w:rsid w:val="00441396"/>
    <w:rsid w:val="00453773"/>
    <w:rsid w:val="004611E4"/>
    <w:rsid w:val="00476DEE"/>
    <w:rsid w:val="0048099D"/>
    <w:rsid w:val="004872B2"/>
    <w:rsid w:val="00491A11"/>
    <w:rsid w:val="00494336"/>
    <w:rsid w:val="004B1945"/>
    <w:rsid w:val="004B50D8"/>
    <w:rsid w:val="004D4508"/>
    <w:rsid w:val="004E1FAA"/>
    <w:rsid w:val="004F1E81"/>
    <w:rsid w:val="004F619D"/>
    <w:rsid w:val="00510EBB"/>
    <w:rsid w:val="00521C57"/>
    <w:rsid w:val="00523F7A"/>
    <w:rsid w:val="005249B0"/>
    <w:rsid w:val="00541DB2"/>
    <w:rsid w:val="00543BE3"/>
    <w:rsid w:val="00545A89"/>
    <w:rsid w:val="005477F0"/>
    <w:rsid w:val="005532A1"/>
    <w:rsid w:val="00563BE5"/>
    <w:rsid w:val="005646FE"/>
    <w:rsid w:val="00564B9B"/>
    <w:rsid w:val="00574499"/>
    <w:rsid w:val="00575E9C"/>
    <w:rsid w:val="005826C0"/>
    <w:rsid w:val="00584EFE"/>
    <w:rsid w:val="00585454"/>
    <w:rsid w:val="00585A6B"/>
    <w:rsid w:val="00585B80"/>
    <w:rsid w:val="005A085F"/>
    <w:rsid w:val="005A39AA"/>
    <w:rsid w:val="005A3D65"/>
    <w:rsid w:val="005B2FBC"/>
    <w:rsid w:val="005C659E"/>
    <w:rsid w:val="005D1284"/>
    <w:rsid w:val="005D36A8"/>
    <w:rsid w:val="005D524E"/>
    <w:rsid w:val="005E6FA5"/>
    <w:rsid w:val="005F2A04"/>
    <w:rsid w:val="005F2D05"/>
    <w:rsid w:val="005F62FB"/>
    <w:rsid w:val="00604861"/>
    <w:rsid w:val="00605FB9"/>
    <w:rsid w:val="00623D4E"/>
    <w:rsid w:val="006246DB"/>
    <w:rsid w:val="00630811"/>
    <w:rsid w:val="00633BE7"/>
    <w:rsid w:val="00637110"/>
    <w:rsid w:val="00643949"/>
    <w:rsid w:val="00644996"/>
    <w:rsid w:val="00647E1E"/>
    <w:rsid w:val="00655D9C"/>
    <w:rsid w:val="00667A79"/>
    <w:rsid w:val="0067547E"/>
    <w:rsid w:val="00690BE9"/>
    <w:rsid w:val="00691E08"/>
    <w:rsid w:val="00693136"/>
    <w:rsid w:val="006947CC"/>
    <w:rsid w:val="00695694"/>
    <w:rsid w:val="006A072A"/>
    <w:rsid w:val="006B0744"/>
    <w:rsid w:val="006C3921"/>
    <w:rsid w:val="006D24D4"/>
    <w:rsid w:val="006D44C6"/>
    <w:rsid w:val="006D49FA"/>
    <w:rsid w:val="006F6B5F"/>
    <w:rsid w:val="007013DD"/>
    <w:rsid w:val="007031BD"/>
    <w:rsid w:val="0071343B"/>
    <w:rsid w:val="0071380E"/>
    <w:rsid w:val="00713938"/>
    <w:rsid w:val="007300A1"/>
    <w:rsid w:val="00744F77"/>
    <w:rsid w:val="00747CE7"/>
    <w:rsid w:val="00772F00"/>
    <w:rsid w:val="00775EEB"/>
    <w:rsid w:val="0077622C"/>
    <w:rsid w:val="00780E43"/>
    <w:rsid w:val="00781490"/>
    <w:rsid w:val="0078219E"/>
    <w:rsid w:val="00787870"/>
    <w:rsid w:val="007944A5"/>
    <w:rsid w:val="00794A19"/>
    <w:rsid w:val="007965FC"/>
    <w:rsid w:val="007C016A"/>
    <w:rsid w:val="007C0E41"/>
    <w:rsid w:val="007C3BBE"/>
    <w:rsid w:val="007D6866"/>
    <w:rsid w:val="007D69A5"/>
    <w:rsid w:val="007D79A9"/>
    <w:rsid w:val="007E1C27"/>
    <w:rsid w:val="007E2CD6"/>
    <w:rsid w:val="007E688D"/>
    <w:rsid w:val="007F0E88"/>
    <w:rsid w:val="007F5D6B"/>
    <w:rsid w:val="008029BD"/>
    <w:rsid w:val="00802B3F"/>
    <w:rsid w:val="00822DC2"/>
    <w:rsid w:val="00823840"/>
    <w:rsid w:val="00825E09"/>
    <w:rsid w:val="00827624"/>
    <w:rsid w:val="00827947"/>
    <w:rsid w:val="0083426F"/>
    <w:rsid w:val="00834D7D"/>
    <w:rsid w:val="00850240"/>
    <w:rsid w:val="00850C69"/>
    <w:rsid w:val="00862AF2"/>
    <w:rsid w:val="00865422"/>
    <w:rsid w:val="00866E00"/>
    <w:rsid w:val="008838D5"/>
    <w:rsid w:val="008844F3"/>
    <w:rsid w:val="008850B2"/>
    <w:rsid w:val="0088535B"/>
    <w:rsid w:val="00886D88"/>
    <w:rsid w:val="00895F9C"/>
    <w:rsid w:val="008A7998"/>
    <w:rsid w:val="008B35D7"/>
    <w:rsid w:val="008B40E1"/>
    <w:rsid w:val="008C6DB3"/>
    <w:rsid w:val="008D6999"/>
    <w:rsid w:val="008E6096"/>
    <w:rsid w:val="008E6E06"/>
    <w:rsid w:val="008F0AEE"/>
    <w:rsid w:val="00912EC0"/>
    <w:rsid w:val="0091776C"/>
    <w:rsid w:val="00922F4C"/>
    <w:rsid w:val="00936FBE"/>
    <w:rsid w:val="00941C63"/>
    <w:rsid w:val="0094614B"/>
    <w:rsid w:val="009566B5"/>
    <w:rsid w:val="0096430D"/>
    <w:rsid w:val="00986C3B"/>
    <w:rsid w:val="00997709"/>
    <w:rsid w:val="009A53AD"/>
    <w:rsid w:val="009A5D1C"/>
    <w:rsid w:val="009B1A8D"/>
    <w:rsid w:val="009B6BCE"/>
    <w:rsid w:val="009C4189"/>
    <w:rsid w:val="009C458F"/>
    <w:rsid w:val="009D7220"/>
    <w:rsid w:val="009E0463"/>
    <w:rsid w:val="009E1DB0"/>
    <w:rsid w:val="009E32CF"/>
    <w:rsid w:val="009E598D"/>
    <w:rsid w:val="009E6172"/>
    <w:rsid w:val="009E6447"/>
    <w:rsid w:val="00A00EE4"/>
    <w:rsid w:val="00A117A0"/>
    <w:rsid w:val="00A135C9"/>
    <w:rsid w:val="00A23947"/>
    <w:rsid w:val="00A31582"/>
    <w:rsid w:val="00A3549E"/>
    <w:rsid w:val="00A44AD4"/>
    <w:rsid w:val="00A525AA"/>
    <w:rsid w:val="00A52D4E"/>
    <w:rsid w:val="00A543C8"/>
    <w:rsid w:val="00A636B9"/>
    <w:rsid w:val="00A666B7"/>
    <w:rsid w:val="00A66BBF"/>
    <w:rsid w:val="00A70D8E"/>
    <w:rsid w:val="00A71B35"/>
    <w:rsid w:val="00A75FBF"/>
    <w:rsid w:val="00A82332"/>
    <w:rsid w:val="00A8348E"/>
    <w:rsid w:val="00A87D89"/>
    <w:rsid w:val="00A937B9"/>
    <w:rsid w:val="00AA1CCE"/>
    <w:rsid w:val="00AA2C55"/>
    <w:rsid w:val="00AA5936"/>
    <w:rsid w:val="00AB2AE8"/>
    <w:rsid w:val="00AC0274"/>
    <w:rsid w:val="00AC17CE"/>
    <w:rsid w:val="00AD656A"/>
    <w:rsid w:val="00AE4617"/>
    <w:rsid w:val="00AF3952"/>
    <w:rsid w:val="00AF7DA7"/>
    <w:rsid w:val="00B07AA7"/>
    <w:rsid w:val="00B21B82"/>
    <w:rsid w:val="00B25AEF"/>
    <w:rsid w:val="00B263A8"/>
    <w:rsid w:val="00B30F63"/>
    <w:rsid w:val="00B331B8"/>
    <w:rsid w:val="00B3455C"/>
    <w:rsid w:val="00B365C1"/>
    <w:rsid w:val="00B529AD"/>
    <w:rsid w:val="00B62AC3"/>
    <w:rsid w:val="00B64BB9"/>
    <w:rsid w:val="00B64EC4"/>
    <w:rsid w:val="00B70171"/>
    <w:rsid w:val="00B7475C"/>
    <w:rsid w:val="00B76386"/>
    <w:rsid w:val="00B82B38"/>
    <w:rsid w:val="00B967BF"/>
    <w:rsid w:val="00BA0EAB"/>
    <w:rsid w:val="00BA330B"/>
    <w:rsid w:val="00BA36C4"/>
    <w:rsid w:val="00BA3F9C"/>
    <w:rsid w:val="00BA50E6"/>
    <w:rsid w:val="00BC7ABA"/>
    <w:rsid w:val="00BD7FB7"/>
    <w:rsid w:val="00BE5304"/>
    <w:rsid w:val="00BE7D40"/>
    <w:rsid w:val="00BF65C8"/>
    <w:rsid w:val="00C01DA6"/>
    <w:rsid w:val="00C03318"/>
    <w:rsid w:val="00C056EC"/>
    <w:rsid w:val="00C069BF"/>
    <w:rsid w:val="00C12EB5"/>
    <w:rsid w:val="00C247D6"/>
    <w:rsid w:val="00C301FC"/>
    <w:rsid w:val="00C30D38"/>
    <w:rsid w:val="00C335D8"/>
    <w:rsid w:val="00C40734"/>
    <w:rsid w:val="00C550D6"/>
    <w:rsid w:val="00C67FB3"/>
    <w:rsid w:val="00C913AE"/>
    <w:rsid w:val="00C914C8"/>
    <w:rsid w:val="00C915D7"/>
    <w:rsid w:val="00CA451E"/>
    <w:rsid w:val="00CD413B"/>
    <w:rsid w:val="00CD6078"/>
    <w:rsid w:val="00CF68E8"/>
    <w:rsid w:val="00D01E85"/>
    <w:rsid w:val="00D041AD"/>
    <w:rsid w:val="00D054B7"/>
    <w:rsid w:val="00D05C8D"/>
    <w:rsid w:val="00D12CE0"/>
    <w:rsid w:val="00D154B2"/>
    <w:rsid w:val="00D226E0"/>
    <w:rsid w:val="00D23744"/>
    <w:rsid w:val="00D37CB4"/>
    <w:rsid w:val="00D437DB"/>
    <w:rsid w:val="00D44AE4"/>
    <w:rsid w:val="00D55971"/>
    <w:rsid w:val="00D807F7"/>
    <w:rsid w:val="00D830F4"/>
    <w:rsid w:val="00D84377"/>
    <w:rsid w:val="00D92C40"/>
    <w:rsid w:val="00D94423"/>
    <w:rsid w:val="00DA4AB7"/>
    <w:rsid w:val="00DC02D3"/>
    <w:rsid w:val="00DC6216"/>
    <w:rsid w:val="00DC7CA9"/>
    <w:rsid w:val="00DD1BE6"/>
    <w:rsid w:val="00DD4FCF"/>
    <w:rsid w:val="00DD6D53"/>
    <w:rsid w:val="00DE2D96"/>
    <w:rsid w:val="00E060DD"/>
    <w:rsid w:val="00E06400"/>
    <w:rsid w:val="00E21494"/>
    <w:rsid w:val="00E26077"/>
    <w:rsid w:val="00E37423"/>
    <w:rsid w:val="00E400D5"/>
    <w:rsid w:val="00E45B4C"/>
    <w:rsid w:val="00E45EE2"/>
    <w:rsid w:val="00E5382D"/>
    <w:rsid w:val="00E5602B"/>
    <w:rsid w:val="00E6221B"/>
    <w:rsid w:val="00E752B2"/>
    <w:rsid w:val="00E75B36"/>
    <w:rsid w:val="00E76398"/>
    <w:rsid w:val="00E800D5"/>
    <w:rsid w:val="00EB032A"/>
    <w:rsid w:val="00EC0CAE"/>
    <w:rsid w:val="00ED24B1"/>
    <w:rsid w:val="00EE2986"/>
    <w:rsid w:val="00EE77C9"/>
    <w:rsid w:val="00EF1932"/>
    <w:rsid w:val="00EF2B0D"/>
    <w:rsid w:val="00F1096F"/>
    <w:rsid w:val="00F17065"/>
    <w:rsid w:val="00F2478E"/>
    <w:rsid w:val="00F24B39"/>
    <w:rsid w:val="00F25BDF"/>
    <w:rsid w:val="00F302B3"/>
    <w:rsid w:val="00F328F0"/>
    <w:rsid w:val="00F33D12"/>
    <w:rsid w:val="00F54C63"/>
    <w:rsid w:val="00F6085F"/>
    <w:rsid w:val="00F67E5D"/>
    <w:rsid w:val="00F71475"/>
    <w:rsid w:val="00F7196A"/>
    <w:rsid w:val="00F71BA1"/>
    <w:rsid w:val="00F7354A"/>
    <w:rsid w:val="00F902D1"/>
    <w:rsid w:val="00F9080F"/>
    <w:rsid w:val="00F93C72"/>
    <w:rsid w:val="00F9582A"/>
    <w:rsid w:val="00FB05A6"/>
    <w:rsid w:val="00FB0B01"/>
    <w:rsid w:val="00FB388C"/>
    <w:rsid w:val="00FC4D7D"/>
    <w:rsid w:val="00FC7B92"/>
    <w:rsid w:val="00FD452A"/>
    <w:rsid w:val="00FD61E6"/>
    <w:rsid w:val="00FE05FF"/>
    <w:rsid w:val="00FE6289"/>
    <w:rsid w:val="00FE666B"/>
    <w:rsid w:val="00FF03AA"/>
    <w:rsid w:val="00FF5579"/>
    <w:rsid w:val="00FF6F6A"/>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F1AD0"/>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AR"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26F"/>
    <w:pPr>
      <w:spacing w:after="120" w:line="280" w:lineRule="atLeast"/>
      <w:ind w:right="51"/>
    </w:pPr>
    <w:rPr>
      <w:rFonts w:ascii="Calibri" w:hAnsi="Calibri"/>
      <w:color w:val="404040" w:themeColor="text1"/>
      <w:szCs w:val="20"/>
    </w:rPr>
  </w:style>
  <w:style w:type="paragraph" w:styleId="Heading1">
    <w:name w:val="heading 1"/>
    <w:basedOn w:val="Normal"/>
    <w:next w:val="Normal"/>
    <w:link w:val="Heading1Char"/>
    <w:uiPriority w:val="2"/>
    <w:qFormat/>
    <w:rsid w:val="0083426F"/>
    <w:pPr>
      <w:numPr>
        <w:numId w:val="25"/>
      </w:numPr>
      <w:pBdr>
        <w:top w:val="single" w:sz="18" w:space="2" w:color="F2F2F2" w:themeColor="background1" w:themeShade="F2"/>
      </w:pBdr>
      <w:spacing w:before="480" w:line="220" w:lineRule="atLeast"/>
      <w:ind w:left="720" w:right="0" w:hanging="720"/>
      <w:jc w:val="both"/>
      <w:outlineLvl w:val="0"/>
    </w:pPr>
    <w:rPr>
      <w:rFonts w:eastAsia="Times New Roman" w:cs="Times New Roman"/>
      <w:bCs/>
      <w:color w:val="0BA3D4" w:themeColor="background2" w:themeShade="BF"/>
      <w:spacing w:val="-5"/>
      <w:sz w:val="36"/>
    </w:rPr>
  </w:style>
  <w:style w:type="paragraph" w:styleId="Heading2">
    <w:name w:val="heading 2"/>
    <w:basedOn w:val="Normal"/>
    <w:next w:val="Normal"/>
    <w:link w:val="Heading2Char"/>
    <w:uiPriority w:val="2"/>
    <w:qFormat/>
    <w:rsid w:val="0083426F"/>
    <w:pPr>
      <w:numPr>
        <w:ilvl w:val="1"/>
        <w:numId w:val="25"/>
      </w:numPr>
      <w:spacing w:before="240" w:line="400" w:lineRule="exact"/>
      <w:ind w:left="720" w:right="0" w:hanging="720"/>
      <w:outlineLvl w:val="1"/>
    </w:pPr>
    <w:rPr>
      <w:rFonts w:eastAsia="Times New Roman" w:cs="Times New Roman"/>
      <w:spacing w:val="-5"/>
      <w:sz w:val="32"/>
    </w:rPr>
  </w:style>
  <w:style w:type="paragraph" w:styleId="Heading3">
    <w:name w:val="heading 3"/>
    <w:basedOn w:val="Normal"/>
    <w:next w:val="Normal"/>
    <w:link w:val="Heading3Char"/>
    <w:uiPriority w:val="2"/>
    <w:qFormat/>
    <w:rsid w:val="0083426F"/>
    <w:pPr>
      <w:numPr>
        <w:ilvl w:val="2"/>
        <w:numId w:val="25"/>
      </w:numPr>
      <w:spacing w:before="240" w:after="60"/>
      <w:ind w:right="0"/>
      <w:outlineLvl w:val="2"/>
    </w:pPr>
    <w:rPr>
      <w:rFonts w:cstheme="minorHAnsi"/>
      <w:b/>
    </w:rPr>
  </w:style>
  <w:style w:type="paragraph" w:styleId="Heading4">
    <w:name w:val="heading 4"/>
    <w:basedOn w:val="Normal"/>
    <w:next w:val="Normal"/>
    <w:link w:val="Heading4Char"/>
    <w:uiPriority w:val="9"/>
    <w:semiHidden/>
    <w:unhideWhenUsed/>
    <w:qFormat/>
    <w:rsid w:val="0083426F"/>
    <w:pPr>
      <w:keepNext/>
      <w:keepLines/>
      <w:numPr>
        <w:ilvl w:val="3"/>
        <w:numId w:val="25"/>
      </w:numPr>
      <w:spacing w:before="40" w:after="0"/>
      <w:outlineLvl w:val="3"/>
    </w:pPr>
    <w:rPr>
      <w:rFonts w:eastAsiaTheme="majorEastAsia" w:cstheme="majorBidi"/>
      <w:i/>
      <w:iCs/>
      <w:color w:val="206F89" w:themeColor="accent1" w:themeShade="BF"/>
    </w:rPr>
  </w:style>
  <w:style w:type="paragraph" w:styleId="Heading5">
    <w:name w:val="heading 5"/>
    <w:basedOn w:val="Normal"/>
    <w:next w:val="Normal"/>
    <w:link w:val="Heading5Char"/>
    <w:uiPriority w:val="9"/>
    <w:semiHidden/>
    <w:unhideWhenUsed/>
    <w:qFormat/>
    <w:rsid w:val="0083426F"/>
    <w:pPr>
      <w:keepNext/>
      <w:keepLines/>
      <w:numPr>
        <w:ilvl w:val="4"/>
        <w:numId w:val="25"/>
      </w:numPr>
      <w:spacing w:before="40" w:after="0"/>
      <w:outlineLvl w:val="4"/>
    </w:pPr>
    <w:rPr>
      <w:rFonts w:eastAsiaTheme="majorEastAsia" w:cstheme="majorBidi"/>
      <w:color w:val="206F89" w:themeColor="accent1" w:themeShade="BF"/>
    </w:rPr>
  </w:style>
  <w:style w:type="paragraph" w:styleId="Heading6">
    <w:name w:val="heading 6"/>
    <w:basedOn w:val="Normal"/>
    <w:next w:val="Normal"/>
    <w:link w:val="Heading6Char"/>
    <w:uiPriority w:val="9"/>
    <w:semiHidden/>
    <w:unhideWhenUsed/>
    <w:qFormat/>
    <w:rsid w:val="0083426F"/>
    <w:pPr>
      <w:keepNext/>
      <w:keepLines/>
      <w:numPr>
        <w:ilvl w:val="5"/>
        <w:numId w:val="25"/>
      </w:numPr>
      <w:spacing w:before="40" w:after="0"/>
      <w:outlineLvl w:val="5"/>
    </w:pPr>
    <w:rPr>
      <w:rFonts w:eastAsiaTheme="majorEastAsia" w:cstheme="majorBidi"/>
      <w:color w:val="15495B" w:themeColor="accent1" w:themeShade="7F"/>
    </w:rPr>
  </w:style>
  <w:style w:type="paragraph" w:styleId="Heading7">
    <w:name w:val="heading 7"/>
    <w:basedOn w:val="Normal"/>
    <w:next w:val="Normal"/>
    <w:link w:val="Heading7Char"/>
    <w:uiPriority w:val="9"/>
    <w:semiHidden/>
    <w:unhideWhenUsed/>
    <w:qFormat/>
    <w:rsid w:val="0083426F"/>
    <w:pPr>
      <w:keepNext/>
      <w:keepLines/>
      <w:numPr>
        <w:ilvl w:val="6"/>
        <w:numId w:val="25"/>
      </w:numPr>
      <w:spacing w:before="40" w:after="0"/>
      <w:outlineLvl w:val="6"/>
    </w:pPr>
    <w:rPr>
      <w:rFonts w:eastAsiaTheme="majorEastAsia" w:cstheme="majorBidi"/>
      <w:i/>
      <w:iCs/>
      <w:color w:val="15495B" w:themeColor="accent1" w:themeShade="7F"/>
    </w:rPr>
  </w:style>
  <w:style w:type="paragraph" w:styleId="Heading8">
    <w:name w:val="heading 8"/>
    <w:basedOn w:val="Normal"/>
    <w:next w:val="Normal"/>
    <w:link w:val="Heading8Char"/>
    <w:uiPriority w:val="9"/>
    <w:semiHidden/>
    <w:unhideWhenUsed/>
    <w:qFormat/>
    <w:rsid w:val="0083426F"/>
    <w:pPr>
      <w:keepNext/>
      <w:keepLines/>
      <w:numPr>
        <w:ilvl w:val="7"/>
        <w:numId w:val="25"/>
      </w:numPr>
      <w:spacing w:before="40" w:after="0"/>
      <w:outlineLvl w:val="7"/>
    </w:pPr>
    <w:rPr>
      <w:rFonts w:eastAsiaTheme="majorEastAsia" w:cstheme="majorBidi"/>
      <w:color w:val="5D5D5D" w:themeColor="text1" w:themeTint="D8"/>
      <w:sz w:val="21"/>
      <w:szCs w:val="21"/>
    </w:rPr>
  </w:style>
  <w:style w:type="paragraph" w:styleId="Heading9">
    <w:name w:val="heading 9"/>
    <w:basedOn w:val="Normal"/>
    <w:next w:val="Normal"/>
    <w:link w:val="Heading9Char"/>
    <w:uiPriority w:val="9"/>
    <w:semiHidden/>
    <w:unhideWhenUsed/>
    <w:qFormat/>
    <w:rsid w:val="0083426F"/>
    <w:pPr>
      <w:keepNext/>
      <w:keepLines/>
      <w:numPr>
        <w:ilvl w:val="8"/>
        <w:numId w:val="25"/>
      </w:numPr>
      <w:spacing w:before="40" w:after="0"/>
      <w:outlineLvl w:val="8"/>
    </w:pPr>
    <w:rPr>
      <w:rFonts w:eastAsiaTheme="majorEastAsia" w:cstheme="majorBidi"/>
      <w:i/>
      <w:iCs/>
      <w:color w:val="5D5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26F"/>
    <w:pPr>
      <w:tabs>
        <w:tab w:val="center" w:pos="4320"/>
        <w:tab w:val="right" w:pos="8640"/>
      </w:tabs>
    </w:pPr>
  </w:style>
  <w:style w:type="character" w:customStyle="1" w:styleId="HeaderChar">
    <w:name w:val="Header Char"/>
    <w:basedOn w:val="DefaultParagraphFont"/>
    <w:link w:val="Header"/>
    <w:uiPriority w:val="99"/>
    <w:rsid w:val="0083426F"/>
    <w:rPr>
      <w:rFonts w:ascii="Calibri" w:hAnsi="Calibri"/>
      <w:color w:val="404040" w:themeColor="text1"/>
      <w:szCs w:val="20"/>
      <w:lang w:val="es-AR"/>
    </w:rPr>
  </w:style>
  <w:style w:type="paragraph" w:styleId="Footer">
    <w:name w:val="footer"/>
    <w:basedOn w:val="Normal"/>
    <w:link w:val="FooterChar"/>
    <w:uiPriority w:val="99"/>
    <w:unhideWhenUsed/>
    <w:rsid w:val="0083426F"/>
    <w:pPr>
      <w:tabs>
        <w:tab w:val="center" w:pos="4320"/>
        <w:tab w:val="right" w:pos="8640"/>
      </w:tabs>
    </w:pPr>
  </w:style>
  <w:style w:type="character" w:customStyle="1" w:styleId="FooterChar">
    <w:name w:val="Footer Char"/>
    <w:basedOn w:val="DefaultParagraphFont"/>
    <w:link w:val="Footer"/>
    <w:uiPriority w:val="99"/>
    <w:rsid w:val="0083426F"/>
    <w:rPr>
      <w:rFonts w:ascii="Calibri" w:hAnsi="Calibri"/>
      <w:color w:val="404040" w:themeColor="text1"/>
      <w:szCs w:val="20"/>
      <w:lang w:val="es-AR"/>
    </w:rPr>
  </w:style>
  <w:style w:type="paragraph" w:styleId="BalloonText">
    <w:name w:val="Balloon Text"/>
    <w:basedOn w:val="Normal"/>
    <w:link w:val="BalloonTextChar"/>
    <w:uiPriority w:val="99"/>
    <w:semiHidden/>
    <w:unhideWhenUsed/>
    <w:rsid w:val="008342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26F"/>
    <w:rPr>
      <w:rFonts w:ascii="Lucida Grande" w:hAnsi="Lucida Grande" w:cs="Lucida Grande"/>
      <w:color w:val="404040" w:themeColor="text1"/>
      <w:sz w:val="18"/>
      <w:szCs w:val="18"/>
      <w:lang w:val="es-AR"/>
    </w:rPr>
  </w:style>
  <w:style w:type="character" w:styleId="Hyperlink">
    <w:name w:val="Hyperlink"/>
    <w:basedOn w:val="DefaultParagraphFont"/>
    <w:uiPriority w:val="99"/>
    <w:rsid w:val="0083426F"/>
    <w:rPr>
      <w:color w:val="0BA3D4" w:themeColor="background2" w:themeShade="BF"/>
      <w:u w:val="single"/>
    </w:rPr>
  </w:style>
  <w:style w:type="character" w:styleId="FollowedHyperlink">
    <w:name w:val="FollowedHyperlink"/>
    <w:basedOn w:val="DefaultParagraphFont"/>
    <w:uiPriority w:val="99"/>
    <w:semiHidden/>
    <w:unhideWhenUsed/>
    <w:rsid w:val="0083426F"/>
    <w:rPr>
      <w:color w:val="2B95B8" w:themeColor="followedHyperlink"/>
      <w:u w:val="single"/>
    </w:rPr>
  </w:style>
  <w:style w:type="character" w:customStyle="1" w:styleId="Heading1Char">
    <w:name w:val="Heading 1 Char"/>
    <w:basedOn w:val="DefaultParagraphFont"/>
    <w:link w:val="Heading1"/>
    <w:uiPriority w:val="2"/>
    <w:rsid w:val="0083426F"/>
    <w:rPr>
      <w:rFonts w:ascii="Calibri" w:eastAsia="Times New Roman" w:hAnsi="Calibri" w:cs="Times New Roman"/>
      <w:bCs/>
      <w:color w:val="0BA3D4" w:themeColor="background2" w:themeShade="BF"/>
      <w:spacing w:val="-5"/>
      <w:sz w:val="36"/>
      <w:szCs w:val="20"/>
      <w:lang w:val="es-AR"/>
    </w:rPr>
  </w:style>
  <w:style w:type="paragraph" w:customStyle="1" w:styleId="InsideAddress">
    <w:name w:val="Inside Address"/>
    <w:basedOn w:val="Normal"/>
    <w:uiPriority w:val="6"/>
    <w:unhideWhenUsed/>
    <w:rsid w:val="0083426F"/>
    <w:pPr>
      <w:spacing w:line="220" w:lineRule="atLeast"/>
      <w:jc w:val="both"/>
    </w:pPr>
    <w:rPr>
      <w:rFonts w:ascii="Arial" w:eastAsia="Times New Roman" w:hAnsi="Arial" w:cs="Times New Roman"/>
      <w:spacing w:val="-5"/>
    </w:rPr>
  </w:style>
  <w:style w:type="paragraph" w:styleId="Title">
    <w:name w:val="Title"/>
    <w:basedOn w:val="Normal"/>
    <w:next w:val="Normal"/>
    <w:link w:val="TitleChar"/>
    <w:uiPriority w:val="1"/>
    <w:qFormat/>
    <w:rsid w:val="0083426F"/>
    <w:pPr>
      <w:spacing w:before="480" w:after="240" w:line="240" w:lineRule="auto"/>
      <w:ind w:right="-374"/>
    </w:pPr>
    <w:rPr>
      <w:rFonts w:eastAsiaTheme="majorEastAsia" w:cs="Calibri"/>
      <w:color w:val="005478"/>
      <w:spacing w:val="5"/>
      <w:kern w:val="28"/>
      <w:sz w:val="48"/>
      <w:szCs w:val="48"/>
    </w:rPr>
  </w:style>
  <w:style w:type="character" w:customStyle="1" w:styleId="TitleChar">
    <w:name w:val="Title Char"/>
    <w:basedOn w:val="DefaultParagraphFont"/>
    <w:link w:val="Title"/>
    <w:uiPriority w:val="1"/>
    <w:rsid w:val="0083426F"/>
    <w:rPr>
      <w:rFonts w:ascii="Calibri" w:eastAsiaTheme="majorEastAsia" w:hAnsi="Calibri" w:cs="Calibri"/>
      <w:color w:val="005478"/>
      <w:spacing w:val="5"/>
      <w:kern w:val="28"/>
      <w:sz w:val="48"/>
      <w:szCs w:val="48"/>
      <w:lang w:val="es-AR"/>
    </w:rPr>
  </w:style>
  <w:style w:type="character" w:customStyle="1" w:styleId="Heading3Char">
    <w:name w:val="Heading 3 Char"/>
    <w:basedOn w:val="DefaultParagraphFont"/>
    <w:link w:val="Heading3"/>
    <w:uiPriority w:val="2"/>
    <w:rsid w:val="0083426F"/>
    <w:rPr>
      <w:rFonts w:ascii="Calibri" w:hAnsi="Calibri" w:cstheme="minorHAnsi"/>
      <w:b/>
      <w:color w:val="404040" w:themeColor="text1"/>
      <w:szCs w:val="20"/>
      <w:lang w:val="es-AR"/>
    </w:rPr>
  </w:style>
  <w:style w:type="paragraph" w:customStyle="1" w:styleId="Footer1">
    <w:name w:val="Footer1"/>
    <w:basedOn w:val="Normal"/>
    <w:uiPriority w:val="8"/>
    <w:unhideWhenUsed/>
    <w:qFormat/>
    <w:rsid w:val="0083426F"/>
    <w:pPr>
      <w:spacing w:line="200" w:lineRule="exact"/>
      <w:jc w:val="center"/>
    </w:pPr>
    <w:rPr>
      <w:sz w:val="16"/>
      <w:szCs w:val="16"/>
      <w:shd w:val="clear" w:color="auto" w:fill="FFFFFF"/>
    </w:rPr>
  </w:style>
  <w:style w:type="paragraph" w:customStyle="1" w:styleId="PullQuote1">
    <w:name w:val="Pull Quote 1"/>
    <w:basedOn w:val="Normal"/>
    <w:uiPriority w:val="5"/>
    <w:qFormat/>
    <w:rsid w:val="0083426F"/>
    <w:pPr>
      <w:framePr w:hSpace="181" w:vSpace="181" w:wrap="around" w:vAnchor="text" w:hAnchor="text" w:y="1"/>
      <w:tabs>
        <w:tab w:val="left" w:pos="567"/>
      </w:tabs>
    </w:pPr>
    <w:rPr>
      <w:rFonts w:cstheme="minorHAnsi"/>
      <w:color w:val="FFFFFF" w:themeColor="background1"/>
      <w:szCs w:val="26"/>
    </w:rPr>
  </w:style>
  <w:style w:type="paragraph" w:customStyle="1" w:styleId="Bullets">
    <w:name w:val="Bullets"/>
    <w:basedOn w:val="Normal"/>
    <w:uiPriority w:val="4"/>
    <w:qFormat/>
    <w:rsid w:val="0083426F"/>
    <w:pPr>
      <w:numPr>
        <w:numId w:val="9"/>
      </w:numPr>
      <w:spacing w:before="60"/>
      <w:ind w:right="0"/>
    </w:pPr>
    <w:rPr>
      <w:rFonts w:cstheme="minorHAnsi"/>
    </w:rPr>
  </w:style>
  <w:style w:type="paragraph" w:styleId="TOCHeading">
    <w:name w:val="TOC Heading"/>
    <w:basedOn w:val="Normal"/>
    <w:next w:val="Normal"/>
    <w:uiPriority w:val="39"/>
    <w:unhideWhenUsed/>
    <w:qFormat/>
    <w:rsid w:val="0083426F"/>
    <w:pPr>
      <w:keepNext/>
      <w:keepLines/>
      <w:spacing w:before="480" w:after="0" w:line="276" w:lineRule="auto"/>
      <w:ind w:right="0"/>
    </w:pPr>
    <w:rPr>
      <w:rFonts w:eastAsiaTheme="majorEastAsia" w:cstheme="majorBidi"/>
      <w:bCs/>
      <w:caps/>
      <w:color w:val="0BA3D4" w:themeColor="background2" w:themeShade="BF"/>
      <w:sz w:val="32"/>
      <w:szCs w:val="28"/>
    </w:rPr>
  </w:style>
  <w:style w:type="character" w:customStyle="1" w:styleId="Heading2Char">
    <w:name w:val="Heading 2 Char"/>
    <w:basedOn w:val="DefaultParagraphFont"/>
    <w:link w:val="Heading2"/>
    <w:uiPriority w:val="2"/>
    <w:rsid w:val="0083426F"/>
    <w:rPr>
      <w:rFonts w:ascii="Calibri" w:eastAsia="Times New Roman" w:hAnsi="Calibri" w:cs="Times New Roman"/>
      <w:color w:val="404040" w:themeColor="text1"/>
      <w:spacing w:val="-5"/>
      <w:sz w:val="32"/>
      <w:szCs w:val="20"/>
      <w:lang w:val="es-AR"/>
    </w:rPr>
  </w:style>
  <w:style w:type="paragraph" w:customStyle="1" w:styleId="AlternateFact">
    <w:name w:val="Alternate Fact"/>
    <w:basedOn w:val="Normal"/>
    <w:uiPriority w:val="3"/>
    <w:qFormat/>
    <w:rsid w:val="0083426F"/>
    <w:rPr>
      <w:i/>
      <w:sz w:val="28"/>
    </w:rPr>
  </w:style>
  <w:style w:type="character" w:styleId="SubtleEmphasis">
    <w:name w:val="Subtle Emphasis"/>
    <w:aliases w:val="Photo Credit"/>
    <w:basedOn w:val="DefaultParagraphFont"/>
    <w:uiPriority w:val="19"/>
    <w:unhideWhenUsed/>
    <w:qFormat/>
    <w:rsid w:val="0083426F"/>
    <w:rPr>
      <w:rFonts w:ascii="Calibri" w:hAnsi="Calibri"/>
      <w:b w:val="0"/>
      <w:i w:val="0"/>
      <w:iCs/>
      <w:color w:val="828282" w:themeColor="text1" w:themeTint="A6"/>
      <w:sz w:val="20"/>
    </w:rPr>
  </w:style>
  <w:style w:type="character" w:customStyle="1" w:styleId="NoSpacingChar">
    <w:name w:val="No Spacing Char"/>
    <w:basedOn w:val="DefaultParagraphFont"/>
    <w:link w:val="NoSpacing"/>
    <w:uiPriority w:val="1"/>
    <w:rsid w:val="0083426F"/>
    <w:rPr>
      <w:rFonts w:ascii="Calibri" w:hAnsi="Calibri"/>
      <w:color w:val="404040" w:themeColor="text1"/>
      <w:szCs w:val="20"/>
    </w:rPr>
  </w:style>
  <w:style w:type="paragraph" w:customStyle="1" w:styleId="Numberedlist">
    <w:name w:val="Numbered list"/>
    <w:basedOn w:val="Bullets"/>
    <w:uiPriority w:val="4"/>
    <w:qFormat/>
    <w:rsid w:val="0083426F"/>
    <w:pPr>
      <w:numPr>
        <w:numId w:val="1"/>
      </w:numPr>
    </w:pPr>
  </w:style>
  <w:style w:type="paragraph" w:customStyle="1" w:styleId="PullQuote2">
    <w:name w:val="Pull Quote 2"/>
    <w:basedOn w:val="PullQuote1"/>
    <w:uiPriority w:val="5"/>
    <w:qFormat/>
    <w:rsid w:val="0083426F"/>
    <w:pPr>
      <w:framePr w:wrap="around"/>
      <w:spacing w:line="480" w:lineRule="exact"/>
    </w:pPr>
    <w:rPr>
      <w:b/>
      <w:sz w:val="40"/>
    </w:rPr>
  </w:style>
  <w:style w:type="paragraph" w:customStyle="1" w:styleId="TableHead">
    <w:name w:val="Table Head"/>
    <w:basedOn w:val="AlternateFact"/>
    <w:uiPriority w:val="2"/>
    <w:qFormat/>
    <w:rsid w:val="0083426F"/>
    <w:pPr>
      <w:pBdr>
        <w:bottom w:val="single" w:sz="4" w:space="1" w:color="auto"/>
      </w:pBdr>
    </w:pPr>
    <w:rPr>
      <w:b/>
      <w:i w:val="0"/>
      <w:sz w:val="24"/>
    </w:rPr>
  </w:style>
  <w:style w:type="paragraph" w:customStyle="1" w:styleId="Sidebar">
    <w:name w:val="Sidebar"/>
    <w:basedOn w:val="PullQuote2"/>
    <w:uiPriority w:val="5"/>
    <w:unhideWhenUsed/>
    <w:qFormat/>
    <w:rsid w:val="0083426F"/>
    <w:pPr>
      <w:framePr w:wrap="around"/>
      <w:spacing w:line="320" w:lineRule="exact"/>
    </w:pPr>
    <w:rPr>
      <w:b w:val="0"/>
      <w:color w:val="073A53"/>
      <w:sz w:val="22"/>
    </w:rPr>
  </w:style>
  <w:style w:type="paragraph" w:styleId="ListParagraph">
    <w:name w:val="List Paragraph"/>
    <w:basedOn w:val="Bullets"/>
    <w:link w:val="ListParagraphChar"/>
    <w:uiPriority w:val="34"/>
    <w:unhideWhenUsed/>
    <w:qFormat/>
    <w:rsid w:val="0083426F"/>
    <w:pPr>
      <w:contextualSpacing/>
    </w:pPr>
  </w:style>
  <w:style w:type="paragraph" w:styleId="TOC2">
    <w:name w:val="toc 2"/>
    <w:basedOn w:val="Normal"/>
    <w:next w:val="Normal"/>
    <w:autoRedefine/>
    <w:uiPriority w:val="39"/>
    <w:unhideWhenUsed/>
    <w:rsid w:val="0083426F"/>
    <w:pPr>
      <w:spacing w:before="120" w:after="0"/>
      <w:ind w:left="510" w:right="0"/>
    </w:pPr>
    <w:rPr>
      <w:bCs/>
      <w:szCs w:val="22"/>
    </w:rPr>
  </w:style>
  <w:style w:type="paragraph" w:styleId="TOC1">
    <w:name w:val="toc 1"/>
    <w:basedOn w:val="Normal"/>
    <w:next w:val="Normal"/>
    <w:autoRedefine/>
    <w:uiPriority w:val="39"/>
    <w:unhideWhenUsed/>
    <w:rsid w:val="0083426F"/>
    <w:pPr>
      <w:spacing w:before="240" w:after="0"/>
    </w:pPr>
    <w:rPr>
      <w:b/>
      <w:bCs/>
      <w:sz w:val="28"/>
      <w:szCs w:val="24"/>
    </w:rPr>
  </w:style>
  <w:style w:type="paragraph" w:styleId="TOC3">
    <w:name w:val="toc 3"/>
    <w:basedOn w:val="Normal"/>
    <w:next w:val="Normal"/>
    <w:autoRedefine/>
    <w:uiPriority w:val="39"/>
    <w:unhideWhenUsed/>
    <w:rsid w:val="0083426F"/>
    <w:pPr>
      <w:spacing w:after="0"/>
      <w:ind w:left="680"/>
    </w:pPr>
    <w:rPr>
      <w:sz w:val="22"/>
      <w:szCs w:val="22"/>
    </w:rPr>
  </w:style>
  <w:style w:type="paragraph" w:styleId="TOC4">
    <w:name w:val="toc 4"/>
    <w:basedOn w:val="Normal"/>
    <w:next w:val="Normal"/>
    <w:autoRedefine/>
    <w:uiPriority w:val="39"/>
    <w:semiHidden/>
    <w:unhideWhenUsed/>
    <w:rsid w:val="0083426F"/>
    <w:pPr>
      <w:spacing w:after="0"/>
      <w:ind w:left="720"/>
    </w:pPr>
    <w:rPr>
      <w:rFonts w:asciiTheme="minorHAnsi" w:hAnsiTheme="minorHAnsi"/>
      <w:sz w:val="20"/>
    </w:rPr>
  </w:style>
  <w:style w:type="paragraph" w:styleId="TOC5">
    <w:name w:val="toc 5"/>
    <w:basedOn w:val="Normal"/>
    <w:next w:val="Normal"/>
    <w:autoRedefine/>
    <w:uiPriority w:val="39"/>
    <w:semiHidden/>
    <w:unhideWhenUsed/>
    <w:rsid w:val="0083426F"/>
    <w:pPr>
      <w:spacing w:after="0"/>
      <w:ind w:left="960"/>
    </w:pPr>
    <w:rPr>
      <w:rFonts w:asciiTheme="minorHAnsi" w:hAnsiTheme="minorHAnsi"/>
      <w:sz w:val="20"/>
    </w:rPr>
  </w:style>
  <w:style w:type="paragraph" w:styleId="TOC6">
    <w:name w:val="toc 6"/>
    <w:basedOn w:val="Normal"/>
    <w:next w:val="Normal"/>
    <w:autoRedefine/>
    <w:uiPriority w:val="39"/>
    <w:semiHidden/>
    <w:unhideWhenUsed/>
    <w:rsid w:val="0083426F"/>
    <w:pPr>
      <w:spacing w:after="0"/>
      <w:ind w:left="1200"/>
    </w:pPr>
    <w:rPr>
      <w:rFonts w:asciiTheme="minorHAnsi" w:hAnsiTheme="minorHAnsi"/>
      <w:sz w:val="20"/>
    </w:rPr>
  </w:style>
  <w:style w:type="paragraph" w:styleId="TOC7">
    <w:name w:val="toc 7"/>
    <w:basedOn w:val="Normal"/>
    <w:next w:val="Normal"/>
    <w:autoRedefine/>
    <w:uiPriority w:val="39"/>
    <w:semiHidden/>
    <w:unhideWhenUsed/>
    <w:rsid w:val="0083426F"/>
    <w:pPr>
      <w:spacing w:after="0"/>
      <w:ind w:left="1440"/>
    </w:pPr>
    <w:rPr>
      <w:rFonts w:asciiTheme="minorHAnsi" w:hAnsiTheme="minorHAnsi"/>
      <w:sz w:val="20"/>
    </w:rPr>
  </w:style>
  <w:style w:type="paragraph" w:styleId="TOC8">
    <w:name w:val="toc 8"/>
    <w:basedOn w:val="Normal"/>
    <w:next w:val="Normal"/>
    <w:autoRedefine/>
    <w:uiPriority w:val="39"/>
    <w:semiHidden/>
    <w:unhideWhenUsed/>
    <w:rsid w:val="0083426F"/>
    <w:pPr>
      <w:spacing w:after="0"/>
      <w:ind w:left="1680"/>
    </w:pPr>
    <w:rPr>
      <w:rFonts w:asciiTheme="minorHAnsi" w:hAnsiTheme="minorHAnsi"/>
      <w:sz w:val="20"/>
    </w:rPr>
  </w:style>
  <w:style w:type="paragraph" w:styleId="TOC9">
    <w:name w:val="toc 9"/>
    <w:basedOn w:val="Normal"/>
    <w:next w:val="Normal"/>
    <w:autoRedefine/>
    <w:uiPriority w:val="39"/>
    <w:semiHidden/>
    <w:unhideWhenUsed/>
    <w:rsid w:val="0083426F"/>
    <w:pPr>
      <w:spacing w:after="0"/>
      <w:ind w:left="1920"/>
    </w:pPr>
    <w:rPr>
      <w:rFonts w:asciiTheme="minorHAnsi" w:hAnsiTheme="minorHAnsi"/>
      <w:sz w:val="20"/>
    </w:rPr>
  </w:style>
  <w:style w:type="table" w:styleId="TableGrid">
    <w:name w:val="Table Grid"/>
    <w:basedOn w:val="TableNormal"/>
    <w:uiPriority w:val="59"/>
    <w:rsid w:val="0083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3426F"/>
    <w:rPr>
      <w:rFonts w:ascii="Calibri" w:eastAsiaTheme="majorEastAsia" w:hAnsi="Calibri" w:cstheme="majorBidi"/>
      <w:i/>
      <w:iCs/>
      <w:color w:val="206F89" w:themeColor="accent1" w:themeShade="BF"/>
      <w:szCs w:val="20"/>
      <w:lang w:val="es-AR"/>
    </w:rPr>
  </w:style>
  <w:style w:type="character" w:customStyle="1" w:styleId="Heading5Char">
    <w:name w:val="Heading 5 Char"/>
    <w:basedOn w:val="DefaultParagraphFont"/>
    <w:link w:val="Heading5"/>
    <w:uiPriority w:val="9"/>
    <w:semiHidden/>
    <w:rsid w:val="0083426F"/>
    <w:rPr>
      <w:rFonts w:ascii="Calibri" w:eastAsiaTheme="majorEastAsia" w:hAnsi="Calibri" w:cstheme="majorBidi"/>
      <w:color w:val="206F89" w:themeColor="accent1" w:themeShade="BF"/>
      <w:szCs w:val="20"/>
      <w:lang w:val="es-AR"/>
    </w:rPr>
  </w:style>
  <w:style w:type="character" w:customStyle="1" w:styleId="Heading6Char">
    <w:name w:val="Heading 6 Char"/>
    <w:basedOn w:val="DefaultParagraphFont"/>
    <w:link w:val="Heading6"/>
    <w:uiPriority w:val="9"/>
    <w:semiHidden/>
    <w:rsid w:val="0083426F"/>
    <w:rPr>
      <w:rFonts w:ascii="Calibri" w:eastAsiaTheme="majorEastAsia" w:hAnsi="Calibri" w:cstheme="majorBidi"/>
      <w:color w:val="15495B" w:themeColor="accent1" w:themeShade="7F"/>
      <w:szCs w:val="20"/>
      <w:lang w:val="es-AR"/>
    </w:rPr>
  </w:style>
  <w:style w:type="character" w:customStyle="1" w:styleId="Heading7Char">
    <w:name w:val="Heading 7 Char"/>
    <w:basedOn w:val="DefaultParagraphFont"/>
    <w:link w:val="Heading7"/>
    <w:uiPriority w:val="9"/>
    <w:semiHidden/>
    <w:rsid w:val="0083426F"/>
    <w:rPr>
      <w:rFonts w:ascii="Calibri" w:eastAsiaTheme="majorEastAsia" w:hAnsi="Calibri" w:cstheme="majorBidi"/>
      <w:i/>
      <w:iCs/>
      <w:color w:val="15495B" w:themeColor="accent1" w:themeShade="7F"/>
      <w:szCs w:val="20"/>
      <w:lang w:val="es-AR"/>
    </w:rPr>
  </w:style>
  <w:style w:type="character" w:customStyle="1" w:styleId="Heading8Char">
    <w:name w:val="Heading 8 Char"/>
    <w:basedOn w:val="DefaultParagraphFont"/>
    <w:link w:val="Heading8"/>
    <w:uiPriority w:val="9"/>
    <w:semiHidden/>
    <w:rsid w:val="0083426F"/>
    <w:rPr>
      <w:rFonts w:ascii="Calibri" w:eastAsiaTheme="majorEastAsia" w:hAnsi="Calibri" w:cstheme="majorBidi"/>
      <w:color w:val="5D5D5D" w:themeColor="text1" w:themeTint="D8"/>
      <w:sz w:val="21"/>
      <w:szCs w:val="21"/>
      <w:lang w:val="es-AR"/>
    </w:rPr>
  </w:style>
  <w:style w:type="character" w:customStyle="1" w:styleId="Heading9Char">
    <w:name w:val="Heading 9 Char"/>
    <w:basedOn w:val="DefaultParagraphFont"/>
    <w:link w:val="Heading9"/>
    <w:uiPriority w:val="9"/>
    <w:semiHidden/>
    <w:rsid w:val="0083426F"/>
    <w:rPr>
      <w:rFonts w:ascii="Calibri" w:eastAsiaTheme="majorEastAsia" w:hAnsi="Calibri" w:cstheme="majorBidi"/>
      <w:i/>
      <w:iCs/>
      <w:color w:val="5D5D5D" w:themeColor="text1" w:themeTint="D8"/>
      <w:sz w:val="21"/>
      <w:szCs w:val="21"/>
      <w:lang w:val="es-AR"/>
    </w:rPr>
  </w:style>
  <w:style w:type="character" w:styleId="PageNumber">
    <w:name w:val="page number"/>
    <w:basedOn w:val="DefaultParagraphFont"/>
    <w:uiPriority w:val="99"/>
    <w:semiHidden/>
    <w:unhideWhenUsed/>
    <w:rsid w:val="0083426F"/>
    <w:rPr>
      <w:rFonts w:ascii="Calibri" w:hAnsi="Calibri"/>
      <w:b/>
      <w:bCs/>
      <w:i w:val="0"/>
      <w:iCs w:val="0"/>
      <w:color w:val="2EAEDA"/>
      <w:sz w:val="44"/>
    </w:rPr>
  </w:style>
  <w:style w:type="table" w:styleId="PlainTable4">
    <w:name w:val="Plain Table 4"/>
    <w:basedOn w:val="TableNormal"/>
    <w:uiPriority w:val="44"/>
    <w:rsid w:val="008342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xHeader">
    <w:name w:val="Text Box Header"/>
    <w:basedOn w:val="Normal"/>
    <w:link w:val="TextBoxHeaderChar"/>
    <w:uiPriority w:val="2"/>
    <w:qFormat/>
    <w:rsid w:val="0083426F"/>
    <w:pPr>
      <w:spacing w:after="0" w:line="240" w:lineRule="auto"/>
    </w:pPr>
    <w:rPr>
      <w:b/>
      <w:sz w:val="32"/>
      <w:szCs w:val="40"/>
    </w:rPr>
  </w:style>
  <w:style w:type="character" w:customStyle="1" w:styleId="TextBoxHeaderChar">
    <w:name w:val="Text Box Header Char"/>
    <w:basedOn w:val="DefaultParagraphFont"/>
    <w:link w:val="TextBoxHeader"/>
    <w:uiPriority w:val="2"/>
    <w:rsid w:val="0083426F"/>
    <w:rPr>
      <w:rFonts w:ascii="Calibri" w:hAnsi="Calibri"/>
      <w:b/>
      <w:color w:val="404040" w:themeColor="text1"/>
      <w:sz w:val="32"/>
      <w:szCs w:val="40"/>
      <w:lang w:val="es-AR"/>
    </w:rPr>
  </w:style>
  <w:style w:type="paragraph" w:styleId="NoSpacing">
    <w:name w:val="No Spacing"/>
    <w:link w:val="NoSpacingChar"/>
    <w:uiPriority w:val="1"/>
    <w:qFormat/>
    <w:rsid w:val="0083426F"/>
    <w:pPr>
      <w:ind w:right="51"/>
    </w:pPr>
    <w:rPr>
      <w:rFonts w:ascii="Calibri" w:hAnsi="Calibri"/>
      <w:color w:val="404040" w:themeColor="text1"/>
      <w:szCs w:val="20"/>
    </w:rPr>
  </w:style>
  <w:style w:type="character" w:styleId="Strong">
    <w:name w:val="Strong"/>
    <w:basedOn w:val="DefaultParagraphFont"/>
    <w:uiPriority w:val="22"/>
    <w:unhideWhenUsed/>
    <w:qFormat/>
    <w:rsid w:val="0083426F"/>
    <w:rPr>
      <w:b/>
      <w:bCs/>
    </w:rPr>
  </w:style>
  <w:style w:type="paragraph" w:customStyle="1" w:styleId="CoverPageTitle">
    <w:name w:val="Cover Page: Title"/>
    <w:basedOn w:val="Title"/>
    <w:qFormat/>
    <w:rsid w:val="0083426F"/>
    <w:pPr>
      <w:spacing w:before="0" w:after="0"/>
    </w:pPr>
    <w:rPr>
      <w:color w:val="2B95B8" w:themeColor="accent1"/>
    </w:rPr>
  </w:style>
  <w:style w:type="paragraph" w:customStyle="1" w:styleId="CoverPageSubtitle">
    <w:name w:val="Cover Page: Subtitle"/>
    <w:basedOn w:val="Normal"/>
    <w:qFormat/>
    <w:rsid w:val="0083426F"/>
    <w:pPr>
      <w:spacing w:after="0" w:line="240" w:lineRule="auto"/>
      <w:ind w:right="0"/>
    </w:pPr>
    <w:rPr>
      <w:sz w:val="28"/>
    </w:rPr>
  </w:style>
  <w:style w:type="paragraph" w:styleId="Caption">
    <w:name w:val="caption"/>
    <w:basedOn w:val="Normal"/>
    <w:next w:val="Normal"/>
    <w:uiPriority w:val="35"/>
    <w:unhideWhenUsed/>
    <w:qFormat/>
    <w:rsid w:val="0083426F"/>
    <w:pPr>
      <w:spacing w:after="200" w:line="240" w:lineRule="auto"/>
    </w:pPr>
    <w:rPr>
      <w:i/>
      <w:iCs/>
      <w:color w:val="808080" w:themeColor="background1" w:themeShade="80"/>
      <w:sz w:val="20"/>
      <w:szCs w:val="18"/>
    </w:rPr>
  </w:style>
  <w:style w:type="character" w:styleId="CommentReference">
    <w:name w:val="annotation reference"/>
    <w:semiHidden/>
    <w:rsid w:val="00C301FC"/>
    <w:rPr>
      <w:sz w:val="16"/>
      <w:szCs w:val="16"/>
    </w:rPr>
  </w:style>
  <w:style w:type="paragraph" w:styleId="CommentText">
    <w:name w:val="annotation text"/>
    <w:basedOn w:val="Normal"/>
    <w:link w:val="CommentTextChar"/>
    <w:semiHidden/>
    <w:rsid w:val="00C301FC"/>
    <w:pPr>
      <w:spacing w:after="0" w:line="240" w:lineRule="auto"/>
      <w:ind w:right="0"/>
      <w:jc w:val="both"/>
    </w:pPr>
    <w:rPr>
      <w:rFonts w:ascii="Arial" w:eastAsiaTheme="minorHAnsi" w:hAnsi="Arial" w:cs="Arial"/>
      <w:color w:val="auto"/>
      <w:sz w:val="20"/>
      <w:szCs w:val="22"/>
    </w:rPr>
  </w:style>
  <w:style w:type="character" w:customStyle="1" w:styleId="CommentTextChar">
    <w:name w:val="Comment Text Char"/>
    <w:basedOn w:val="DefaultParagraphFont"/>
    <w:link w:val="CommentText"/>
    <w:semiHidden/>
    <w:rsid w:val="00C301FC"/>
    <w:rPr>
      <w:rFonts w:ascii="Arial" w:eastAsiaTheme="minorHAnsi" w:hAnsi="Arial" w:cs="Arial"/>
      <w:sz w:val="20"/>
      <w:szCs w:val="22"/>
      <w:lang w:val="es-AR"/>
    </w:rPr>
  </w:style>
  <w:style w:type="paragraph" w:customStyle="1" w:styleId="FactsheetColumn">
    <w:name w:val="Factsheet_Column"/>
    <w:basedOn w:val="Normal"/>
    <w:rsid w:val="00C301FC"/>
    <w:pPr>
      <w:spacing w:after="0" w:line="240" w:lineRule="auto"/>
      <w:ind w:right="0"/>
      <w:jc w:val="both"/>
    </w:pPr>
    <w:rPr>
      <w:rFonts w:ascii="Arial" w:eastAsiaTheme="minorHAnsi" w:hAnsi="Arial"/>
      <w:color w:val="000000"/>
      <w:sz w:val="20"/>
      <w:szCs w:val="22"/>
    </w:rPr>
  </w:style>
  <w:style w:type="character" w:customStyle="1" w:styleId="KeyTerm">
    <w:name w:val="Key Term"/>
    <w:uiPriority w:val="8"/>
    <w:qFormat/>
    <w:rsid w:val="00834D7D"/>
    <w:rPr>
      <w:b/>
      <w:lang w:val="es-AR"/>
    </w:rPr>
  </w:style>
  <w:style w:type="paragraph" w:customStyle="1" w:styleId="TitleforFigureortable">
    <w:name w:val="Title for Figure or table"/>
    <w:basedOn w:val="Title"/>
    <w:next w:val="Normal"/>
    <w:link w:val="TitleforFigureortableChar"/>
    <w:uiPriority w:val="5"/>
    <w:qFormat/>
    <w:rsid w:val="00BE5304"/>
    <w:pPr>
      <w:spacing w:before="0" w:after="120"/>
      <w:ind w:right="0"/>
      <w:jc w:val="center"/>
    </w:pPr>
    <w:rPr>
      <w:rFonts w:ascii="Arial" w:eastAsiaTheme="minorHAnsi" w:hAnsi="Arial" w:cs="Arial"/>
      <w:b/>
      <w:bCs/>
      <w:color w:val="auto"/>
      <w:spacing w:val="0"/>
      <w:sz w:val="22"/>
      <w:szCs w:val="32"/>
    </w:rPr>
  </w:style>
  <w:style w:type="character" w:customStyle="1" w:styleId="TitleforFigureortableChar">
    <w:name w:val="Title for Figure or table Char"/>
    <w:basedOn w:val="DefaultParagraphFont"/>
    <w:link w:val="TitleforFigureortable"/>
    <w:uiPriority w:val="5"/>
    <w:rsid w:val="00BE5304"/>
    <w:rPr>
      <w:rFonts w:ascii="Arial" w:eastAsiaTheme="minorHAnsi" w:hAnsi="Arial" w:cs="Arial"/>
      <w:b/>
      <w:bCs/>
      <w:kern w:val="28"/>
      <w:sz w:val="22"/>
      <w:szCs w:val="32"/>
      <w:lang w:val="es-AR"/>
    </w:rPr>
  </w:style>
  <w:style w:type="paragraph" w:customStyle="1" w:styleId="LightGrid-Accent31">
    <w:name w:val="Light Grid - Accent 31"/>
    <w:basedOn w:val="Normal"/>
    <w:uiPriority w:val="34"/>
    <w:qFormat/>
    <w:rsid w:val="00BE5304"/>
    <w:pPr>
      <w:spacing w:after="0" w:line="240" w:lineRule="auto"/>
      <w:ind w:left="720" w:right="0"/>
      <w:contextualSpacing/>
    </w:pPr>
    <w:rPr>
      <w:rFonts w:ascii="Arial" w:eastAsia="Times New Roman" w:hAnsi="Arial" w:cs="Arial"/>
      <w:color w:val="auto"/>
      <w:sz w:val="22"/>
      <w:szCs w:val="24"/>
    </w:rPr>
  </w:style>
  <w:style w:type="paragraph" w:styleId="CommentSubject">
    <w:name w:val="annotation subject"/>
    <w:basedOn w:val="CommentText"/>
    <w:next w:val="CommentText"/>
    <w:link w:val="CommentSubjectChar"/>
    <w:uiPriority w:val="99"/>
    <w:semiHidden/>
    <w:unhideWhenUsed/>
    <w:rsid w:val="00564B9B"/>
    <w:pPr>
      <w:spacing w:after="120"/>
      <w:ind w:right="51"/>
      <w:jc w:val="left"/>
    </w:pPr>
    <w:rPr>
      <w:rFonts w:ascii="Calibri" w:eastAsiaTheme="minorEastAsia" w:hAnsi="Calibri" w:cstheme="minorBidi"/>
      <w:b/>
      <w:bCs/>
      <w:color w:val="404040" w:themeColor="text1"/>
      <w:szCs w:val="20"/>
    </w:rPr>
  </w:style>
  <w:style w:type="character" w:customStyle="1" w:styleId="CommentSubjectChar">
    <w:name w:val="Comment Subject Char"/>
    <w:basedOn w:val="CommentTextChar"/>
    <w:link w:val="CommentSubject"/>
    <w:uiPriority w:val="99"/>
    <w:semiHidden/>
    <w:rsid w:val="00564B9B"/>
    <w:rPr>
      <w:rFonts w:ascii="Calibri" w:eastAsiaTheme="minorHAnsi" w:hAnsi="Calibri" w:cs="Arial"/>
      <w:b/>
      <w:bCs/>
      <w:color w:val="404040" w:themeColor="text1"/>
      <w:sz w:val="20"/>
      <w:szCs w:val="20"/>
      <w:lang w:val="es-AR"/>
    </w:rPr>
  </w:style>
  <w:style w:type="character" w:customStyle="1" w:styleId="ListParagraphChar">
    <w:name w:val="List Paragraph Char"/>
    <w:basedOn w:val="DefaultParagraphFont"/>
    <w:link w:val="ListParagraph"/>
    <w:uiPriority w:val="34"/>
    <w:rsid w:val="00F328F0"/>
    <w:rPr>
      <w:rFonts w:ascii="Calibri" w:hAnsi="Calibri" w:cstheme="minorHAnsi"/>
      <w:color w:val="404040" w:themeColor="text1"/>
      <w:szCs w:val="20"/>
      <w:lang w:val="es-AR"/>
    </w:rPr>
  </w:style>
  <w:style w:type="paragraph" w:customStyle="1" w:styleId="FigureCaption">
    <w:name w:val="Figure Caption"/>
    <w:basedOn w:val="Normal"/>
    <w:link w:val="FigureCaptionChar"/>
    <w:uiPriority w:val="6"/>
    <w:qFormat/>
    <w:rsid w:val="00F328F0"/>
    <w:pPr>
      <w:spacing w:after="0" w:line="240" w:lineRule="auto"/>
      <w:ind w:right="0"/>
      <w:jc w:val="center"/>
    </w:pPr>
    <w:rPr>
      <w:rFonts w:ascii="Arial" w:eastAsiaTheme="minorHAnsi" w:hAnsi="Arial"/>
      <w:color w:val="auto"/>
      <w:sz w:val="16"/>
      <w:szCs w:val="16"/>
    </w:rPr>
  </w:style>
  <w:style w:type="character" w:customStyle="1" w:styleId="FigureCaptionChar">
    <w:name w:val="Figure Caption Char"/>
    <w:basedOn w:val="DefaultParagraphFont"/>
    <w:link w:val="FigureCaption"/>
    <w:uiPriority w:val="6"/>
    <w:rsid w:val="00F328F0"/>
    <w:rPr>
      <w:rFonts w:ascii="Arial" w:eastAsiaTheme="minorHAnsi" w:hAnsi="Arial"/>
      <w:sz w:val="16"/>
      <w:szCs w:val="16"/>
      <w:lang w:val="es-AR"/>
    </w:rPr>
  </w:style>
  <w:style w:type="paragraph" w:styleId="NormalWeb">
    <w:name w:val="Normal (Web)"/>
    <w:basedOn w:val="Normal"/>
    <w:uiPriority w:val="99"/>
    <w:rsid w:val="00A71B35"/>
    <w:pPr>
      <w:spacing w:before="100" w:beforeAutospacing="1" w:after="100" w:afterAutospacing="1" w:line="240" w:lineRule="auto"/>
      <w:ind w:right="0"/>
    </w:pPr>
    <w:rPr>
      <w:rFonts w:ascii="Times New Roman" w:eastAsiaTheme="minorHAnsi" w:hAnsi="Times New Roman"/>
      <w:color w:val="000000"/>
      <w:szCs w:val="24"/>
    </w:rPr>
  </w:style>
  <w:style w:type="paragraph" w:customStyle="1" w:styleId="TableHeaderRow">
    <w:name w:val="Table Header Row"/>
    <w:basedOn w:val="Normal"/>
    <w:link w:val="TableHeaderRowChar"/>
    <w:uiPriority w:val="5"/>
    <w:qFormat/>
    <w:rsid w:val="00194CA2"/>
    <w:pPr>
      <w:spacing w:after="0" w:line="240" w:lineRule="auto"/>
      <w:ind w:right="0"/>
    </w:pPr>
    <w:rPr>
      <w:rFonts w:ascii="Arial" w:eastAsiaTheme="minorHAnsi" w:hAnsi="Arial" w:cs="Arial"/>
      <w:b/>
      <w:caps/>
      <w:color w:val="auto"/>
      <w:sz w:val="18"/>
      <w:szCs w:val="18"/>
    </w:rPr>
  </w:style>
  <w:style w:type="character" w:customStyle="1" w:styleId="TableHeaderRowChar">
    <w:name w:val="Table Header Row Char"/>
    <w:basedOn w:val="DefaultParagraphFont"/>
    <w:link w:val="TableHeaderRow"/>
    <w:uiPriority w:val="5"/>
    <w:rsid w:val="00194CA2"/>
    <w:rPr>
      <w:rFonts w:ascii="Arial" w:eastAsiaTheme="minorHAnsi" w:hAnsi="Arial" w:cs="Arial"/>
      <w:b/>
      <w:caps/>
      <w:sz w:val="18"/>
      <w:szCs w:val="18"/>
      <w:lang w:val="es-AR"/>
    </w:rPr>
  </w:style>
  <w:style w:type="paragraph" w:customStyle="1" w:styleId="TableRow">
    <w:name w:val="Table Row"/>
    <w:basedOn w:val="Normal"/>
    <w:link w:val="TableRowChar"/>
    <w:uiPriority w:val="5"/>
    <w:qFormat/>
    <w:rsid w:val="00194CA2"/>
    <w:pPr>
      <w:spacing w:after="0" w:line="240" w:lineRule="auto"/>
      <w:ind w:right="0"/>
    </w:pPr>
    <w:rPr>
      <w:rFonts w:ascii="Arial" w:eastAsiaTheme="minorHAnsi" w:hAnsi="Arial" w:cs="Arial"/>
      <w:color w:val="auto"/>
      <w:sz w:val="18"/>
      <w:szCs w:val="18"/>
    </w:rPr>
  </w:style>
  <w:style w:type="character" w:customStyle="1" w:styleId="TableRowChar">
    <w:name w:val="Table Row Char"/>
    <w:basedOn w:val="DefaultParagraphFont"/>
    <w:link w:val="TableRow"/>
    <w:uiPriority w:val="5"/>
    <w:rsid w:val="00194CA2"/>
    <w:rPr>
      <w:rFonts w:ascii="Arial" w:eastAsiaTheme="minorHAnsi" w:hAnsi="Arial" w:cs="Arial"/>
      <w:sz w:val="18"/>
      <w:szCs w:val="18"/>
      <w:lang w:val="es-AR"/>
    </w:rPr>
  </w:style>
  <w:style w:type="paragraph" w:customStyle="1" w:styleId="TableCaption">
    <w:name w:val="Table Caption"/>
    <w:basedOn w:val="Normal"/>
    <w:link w:val="TableCaptionChar"/>
    <w:uiPriority w:val="5"/>
    <w:qFormat/>
    <w:rsid w:val="00194CA2"/>
    <w:pPr>
      <w:spacing w:after="0" w:line="240" w:lineRule="auto"/>
      <w:ind w:right="0"/>
      <w:jc w:val="right"/>
    </w:pPr>
    <w:rPr>
      <w:rFonts w:ascii="Arial" w:eastAsiaTheme="minorHAnsi" w:hAnsi="Arial" w:cs="Arial"/>
      <w:color w:val="auto"/>
      <w:sz w:val="16"/>
      <w:szCs w:val="16"/>
    </w:rPr>
  </w:style>
  <w:style w:type="character" w:customStyle="1" w:styleId="TableCaptionChar">
    <w:name w:val="Table Caption Char"/>
    <w:basedOn w:val="DefaultParagraphFont"/>
    <w:link w:val="TableCaption"/>
    <w:uiPriority w:val="5"/>
    <w:rsid w:val="00194CA2"/>
    <w:rPr>
      <w:rFonts w:ascii="Arial" w:eastAsiaTheme="minorHAnsi" w:hAnsi="Arial" w:cs="Arial"/>
      <w:sz w:val="16"/>
      <w:szCs w:val="16"/>
      <w:lang w:val="es-AR"/>
    </w:rPr>
  </w:style>
  <w:style w:type="paragraph" w:customStyle="1" w:styleId="ListParagraph-Numbered">
    <w:name w:val="List Paragraph - Numbered"/>
    <w:basedOn w:val="Normal"/>
    <w:link w:val="ListParagraph-NumberedChar"/>
    <w:uiPriority w:val="4"/>
    <w:qFormat/>
    <w:rsid w:val="0013251F"/>
    <w:pPr>
      <w:numPr>
        <w:numId w:val="33"/>
      </w:numPr>
      <w:spacing w:line="240" w:lineRule="auto"/>
      <w:ind w:right="0"/>
    </w:pPr>
    <w:rPr>
      <w:rFonts w:ascii="Arial" w:eastAsiaTheme="minorHAnsi" w:hAnsi="Arial" w:cs="Arial"/>
      <w:color w:val="auto"/>
      <w:sz w:val="22"/>
      <w:szCs w:val="22"/>
    </w:rPr>
  </w:style>
  <w:style w:type="character" w:customStyle="1" w:styleId="ListParagraph-NumberedChar">
    <w:name w:val="List Paragraph - Numbered Char"/>
    <w:basedOn w:val="DefaultParagraphFont"/>
    <w:link w:val="ListParagraph-Numbered"/>
    <w:uiPriority w:val="4"/>
    <w:rsid w:val="0013251F"/>
    <w:rPr>
      <w:rFonts w:ascii="Arial" w:eastAsiaTheme="minorHAnsi" w:hAnsi="Arial" w:cs="Arial"/>
      <w:sz w:val="22"/>
      <w:szCs w:val="22"/>
      <w:lang w:val="es-AR"/>
    </w:rPr>
  </w:style>
  <w:style w:type="table" w:styleId="PlainTable3">
    <w:name w:val="Plain Table 3"/>
    <w:basedOn w:val="TableNormal"/>
    <w:uiPriority w:val="43"/>
    <w:rsid w:val="0083426F"/>
    <w:tblPr>
      <w:tblStyleRowBandSize w:val="1"/>
      <w:tblStyleColBandSize w:val="1"/>
    </w:tblPr>
    <w:tblStylePr w:type="firstRow">
      <w:pPr>
        <w:jc w:val="left"/>
      </w:pPr>
      <w:rPr>
        <w:b/>
        <w:bCs/>
        <w:caps w:val="0"/>
        <w:smallCaps w:val="0"/>
      </w:rPr>
      <w:tblPr/>
      <w:tcPr>
        <w:tcBorders>
          <w:bottom w:val="single" w:sz="4" w:space="0" w:color="9F9F9F" w:themeColor="text1" w:themeTint="80"/>
        </w:tcBorders>
        <w:vAlign w:val="bottom"/>
      </w:tcPr>
    </w:tblStylePr>
    <w:tblStylePr w:type="lastRow">
      <w:rPr>
        <w:b/>
        <w:bCs/>
        <w:caps/>
      </w:rPr>
      <w:tblPr/>
      <w:tcPr>
        <w:tcBorders>
          <w:top w:val="nil"/>
        </w:tcBorders>
      </w:tcPr>
    </w:tblStylePr>
    <w:tblStylePr w:type="firstCol">
      <w:rPr>
        <w:b/>
        <w:bCs/>
        <w:caps w:val="0"/>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qFormat/>
    <w:rsid w:val="0083426F"/>
    <w:pPr>
      <w:spacing w:line="240" w:lineRule="auto"/>
      <w:ind w:left="284" w:hanging="284"/>
    </w:pPr>
  </w:style>
  <w:style w:type="paragraph" w:customStyle="1" w:styleId="ListParagraph1">
    <w:name w:val="List Paragraph1"/>
    <w:basedOn w:val="Bullets"/>
    <w:rsid w:val="0083426F"/>
  </w:style>
  <w:style w:type="paragraph" w:customStyle="1" w:styleId="ListParagraphNumbered">
    <w:name w:val="List Paragraph – Numbered"/>
    <w:basedOn w:val="Numberedlist"/>
    <w:next w:val="Numberedlist"/>
    <w:qFormat/>
    <w:rsid w:val="0083426F"/>
  </w:style>
  <w:style w:type="character" w:customStyle="1" w:styleId="KeyWord">
    <w:name w:val="Key Word"/>
    <w:basedOn w:val="DefaultParagraphFont"/>
    <w:uiPriority w:val="1"/>
    <w:qFormat/>
    <w:rsid w:val="0083426F"/>
    <w:rPr>
      <w:b/>
    </w:rPr>
  </w:style>
  <w:style w:type="character" w:styleId="Emphasis">
    <w:name w:val="Emphasis"/>
    <w:basedOn w:val="DefaultParagraphFont"/>
    <w:uiPriority w:val="20"/>
    <w:qFormat/>
    <w:rsid w:val="004F61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4171">
      <w:bodyDiv w:val="1"/>
      <w:marLeft w:val="0"/>
      <w:marRight w:val="0"/>
      <w:marTop w:val="0"/>
      <w:marBottom w:val="0"/>
      <w:divBdr>
        <w:top w:val="none" w:sz="0" w:space="0" w:color="auto"/>
        <w:left w:val="none" w:sz="0" w:space="0" w:color="auto"/>
        <w:bottom w:val="none" w:sz="0" w:space="0" w:color="auto"/>
        <w:right w:val="none" w:sz="0" w:space="0" w:color="auto"/>
      </w:divBdr>
    </w:div>
    <w:div w:id="626157412">
      <w:bodyDiv w:val="1"/>
      <w:marLeft w:val="0"/>
      <w:marRight w:val="0"/>
      <w:marTop w:val="0"/>
      <w:marBottom w:val="0"/>
      <w:divBdr>
        <w:top w:val="none" w:sz="0" w:space="0" w:color="auto"/>
        <w:left w:val="none" w:sz="0" w:space="0" w:color="auto"/>
        <w:bottom w:val="none" w:sz="0" w:space="0" w:color="auto"/>
        <w:right w:val="none" w:sz="0" w:space="0" w:color="auto"/>
      </w:divBdr>
    </w:div>
    <w:div w:id="1187907849">
      <w:bodyDiv w:val="1"/>
      <w:marLeft w:val="0"/>
      <w:marRight w:val="0"/>
      <w:marTop w:val="0"/>
      <w:marBottom w:val="0"/>
      <w:divBdr>
        <w:top w:val="none" w:sz="0" w:space="0" w:color="auto"/>
        <w:left w:val="none" w:sz="0" w:space="0" w:color="auto"/>
        <w:bottom w:val="none" w:sz="0" w:space="0" w:color="auto"/>
        <w:right w:val="none" w:sz="0" w:space="0" w:color="auto"/>
      </w:divBdr>
    </w:div>
    <w:div w:id="1272280333">
      <w:bodyDiv w:val="1"/>
      <w:marLeft w:val="0"/>
      <w:marRight w:val="0"/>
      <w:marTop w:val="0"/>
      <w:marBottom w:val="0"/>
      <w:divBdr>
        <w:top w:val="none" w:sz="0" w:space="0" w:color="auto"/>
        <w:left w:val="none" w:sz="0" w:space="0" w:color="auto"/>
        <w:bottom w:val="none" w:sz="0" w:space="0" w:color="auto"/>
        <w:right w:val="none" w:sz="0" w:space="0" w:color="auto"/>
      </w:divBdr>
    </w:div>
    <w:div w:id="1381903266">
      <w:bodyDiv w:val="1"/>
      <w:marLeft w:val="0"/>
      <w:marRight w:val="0"/>
      <w:marTop w:val="0"/>
      <w:marBottom w:val="0"/>
      <w:divBdr>
        <w:top w:val="none" w:sz="0" w:space="0" w:color="auto"/>
        <w:left w:val="none" w:sz="0" w:space="0" w:color="auto"/>
        <w:bottom w:val="none" w:sz="0" w:space="0" w:color="auto"/>
        <w:right w:val="none" w:sz="0" w:space="0" w:color="auto"/>
      </w:divBdr>
    </w:div>
    <w:div w:id="1893232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6.tiff"/><Relationship Id="rId26" Type="http://schemas.openxmlformats.org/officeDocument/2006/relationships/image" Target="media/image14.png"/><Relationship Id="rId39" Type="http://schemas.openxmlformats.org/officeDocument/2006/relationships/hyperlink" Target="https://resources.cawst.org/" TargetMode="External"/><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image" Target="media/image21.png"/><Relationship Id="rId42" Type="http://schemas.openxmlformats.org/officeDocument/2006/relationships/hyperlink" Target="http://www.cawst.org/" TargetMode="External"/><Relationship Id="rId47" Type="http://schemas.openxmlformats.org/officeDocument/2006/relationships/hyperlink" Target="https://creativecommons.org/licenses/by-sa/4.0/"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esources.cawst.org/" TargetMode="External"/><Relationship Id="rId25" Type="http://schemas.openxmlformats.org/officeDocument/2006/relationships/image" Target="media/image13.tiff"/><Relationship Id="rId33" Type="http://schemas.microsoft.com/office/2007/relationships/hdphoto" Target="media/hdphoto1.wdp"/><Relationship Id="rId38" Type="http://schemas.openxmlformats.org/officeDocument/2006/relationships/hyperlink" Target="http://www.hwts.info" TargetMode="External"/><Relationship Id="rId46" Type="http://schemas.openxmlformats.org/officeDocument/2006/relationships/hyperlink" Target="https://resources.cawst.org/cc"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tiff"/><Relationship Id="rId29" Type="http://schemas.openxmlformats.org/officeDocument/2006/relationships/image" Target="media/image17.pn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3.tiff"/><Relationship Id="rId40" Type="http://schemas.openxmlformats.org/officeDocument/2006/relationships/hyperlink" Target="http://www.who.int/water_sanitation_health/water-quality/household/household-publications/en/" TargetMode="External"/><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hyperlink" Target="http://www.hwts.info" TargetMode="External"/><Relationship Id="rId49" Type="http://schemas.openxmlformats.org/officeDocument/2006/relationships/header" Target="header1.xml"/><Relationship Id="rId10" Type="http://schemas.openxmlformats.org/officeDocument/2006/relationships/image" Target="media/image3.tif"/><Relationship Id="rId19" Type="http://schemas.openxmlformats.org/officeDocument/2006/relationships/image" Target="media/image7.tiff"/><Relationship Id="rId31" Type="http://schemas.openxmlformats.org/officeDocument/2006/relationships/image" Target="media/image19.png"/><Relationship Id="rId44" Type="http://schemas.openxmlformats.org/officeDocument/2006/relationships/hyperlink" Target="https://creativecommons.org/licenses/by-sa/4.0/"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2.png"/><Relationship Id="rId43" Type="http://schemas.openxmlformats.org/officeDocument/2006/relationships/hyperlink" Target="mailto:support@cawst.org" TargetMode="External"/><Relationship Id="rId48" Type="http://schemas.openxmlformats.org/officeDocument/2006/relationships/image" Target="media/image26.png"/><Relationship Id="rId8" Type="http://schemas.openxmlformats.org/officeDocument/2006/relationships/image" Target="media/image1.tif"/><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20Program%20Development\Templates\Template_Technical_Brief_2017-07.dotx" TargetMode="External"/></Relationships>
</file>

<file path=word/theme/theme1.xml><?xml version="1.0" encoding="utf-8"?>
<a:theme xmlns:a="http://schemas.openxmlformats.org/drawingml/2006/main" name="Office Theme">
  <a:themeElements>
    <a:clrScheme name="CAWST Theme">
      <a:dk1>
        <a:srgbClr val="404040"/>
      </a:dk1>
      <a:lt1>
        <a:srgbClr val="FFFFFF"/>
      </a:lt1>
      <a:dk2>
        <a:srgbClr val="005478"/>
      </a:dk2>
      <a:lt2>
        <a:srgbClr val="38C6F4"/>
      </a:lt2>
      <a:accent1>
        <a:srgbClr val="2B95B8"/>
      </a:accent1>
      <a:accent2>
        <a:srgbClr val="E9CD0C"/>
      </a:accent2>
      <a:accent3>
        <a:srgbClr val="F68D36"/>
      </a:accent3>
      <a:accent4>
        <a:srgbClr val="EC563C"/>
      </a:accent4>
      <a:accent5>
        <a:srgbClr val="54B469"/>
      </a:accent5>
      <a:accent6>
        <a:srgbClr val="B959A2"/>
      </a:accent6>
      <a:hlink>
        <a:srgbClr val="2B95B8"/>
      </a:hlink>
      <a:folHlink>
        <a:srgbClr val="2B95B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D9770-DA6B-46D4-BC0C-EA4B5BCAB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Template_Technical_Brief_2017-07</Template>
  <TotalTime>16</TotalTime>
  <Pages>1</Pages>
  <Words>6952</Words>
  <Characters>39629</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CAWST</dc:creator>
  <cp:keywords/>
  <dc:description/>
  <cp:lastModifiedBy>Andrea Roach</cp:lastModifiedBy>
  <cp:revision>8</cp:revision>
  <cp:lastPrinted>2018-01-12T23:31:00Z</cp:lastPrinted>
  <dcterms:created xsi:type="dcterms:W3CDTF">2017-10-30T16:51:00Z</dcterms:created>
  <dcterms:modified xsi:type="dcterms:W3CDTF">2018-01-12T23:32:00Z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id="qVKXxgaa"/&gt;&lt;style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