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9BEF3" w14:textId="6EEB405C" w:rsidR="00CC6429" w:rsidRPr="001E320D" w:rsidRDefault="002F1225" w:rsidP="00CC6429">
      <w:pPr>
        <w:tabs>
          <w:tab w:val="right" w:pos="9360"/>
        </w:tabs>
        <w:autoSpaceDE w:val="0"/>
        <w:autoSpaceDN w:val="0"/>
        <w:adjustRightInd w:val="0"/>
        <w:spacing w:after="120"/>
        <w:rPr>
          <w:b/>
          <w:bCs/>
          <w:kern w:val="32"/>
          <w:sz w:val="26"/>
          <w:szCs w:val="32"/>
          <w:lang w:val="fr-FR"/>
        </w:rPr>
      </w:pPr>
      <w:r w:rsidRPr="001E320D">
        <w:rPr>
          <w:b/>
          <w:szCs w:val="22"/>
          <w:lang w:val="fr-FR" w:eastAsia="en-CA"/>
        </w:rPr>
        <w:drawing>
          <wp:anchor distT="0" distB="0" distL="114300" distR="114300" simplePos="0" relativeHeight="251622400" behindDoc="1" locked="0" layoutInCell="1" allowOverlap="1" wp14:anchorId="1DB433BE" wp14:editId="3C283C55">
            <wp:simplePos x="0" y="0"/>
            <wp:positionH relativeFrom="column">
              <wp:posOffset>4424257</wp:posOffset>
            </wp:positionH>
            <wp:positionV relativeFrom="paragraph">
              <wp:posOffset>-82550</wp:posOffset>
            </wp:positionV>
            <wp:extent cx="319456" cy="334857"/>
            <wp:effectExtent l="0" t="0" r="444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56" cy="334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20D">
        <w:rPr>
          <w:b/>
          <w:kern w:val="32"/>
          <w:sz w:val="26"/>
          <w:lang w:val="fr-FR"/>
        </w:rPr>
        <w:t xml:space="preserve">Plan de cours 20 : Clôture de l'atelier et évaluation finale </w:t>
      </w:r>
      <w:r w:rsidR="009710BE" w:rsidRPr="001E320D">
        <w:rPr>
          <w:b/>
          <w:bCs/>
          <w:kern w:val="32"/>
          <w:sz w:val="26"/>
          <w:szCs w:val="32"/>
          <w:lang w:val="fr-FR"/>
        </w:rPr>
        <w:tab/>
      </w:r>
      <w:r w:rsidRPr="001E320D">
        <w:rPr>
          <w:b/>
          <w:kern w:val="32"/>
          <w:sz w:val="26"/>
          <w:lang w:val="fr-FR"/>
        </w:rPr>
        <w:t xml:space="preserve"> </w:t>
      </w:r>
      <w:r w:rsidR="009710BE" w:rsidRPr="001E320D">
        <w:rPr>
          <w:b/>
          <w:szCs w:val="22"/>
          <w:lang w:val="fr-FR"/>
        </w:rPr>
        <w:t>1 h 30 min au total</w:t>
      </w:r>
    </w:p>
    <w:p w14:paraId="07F5F675" w14:textId="4EC5FAE9" w:rsidR="004A79F3" w:rsidRPr="001E320D" w:rsidRDefault="00301503" w:rsidP="004A79F3">
      <w:pPr>
        <w:tabs>
          <w:tab w:val="right" w:pos="9360"/>
        </w:tabs>
        <w:autoSpaceDE w:val="0"/>
        <w:autoSpaceDN w:val="0"/>
        <w:adjustRightInd w:val="0"/>
        <w:rPr>
          <w:b/>
          <w:szCs w:val="22"/>
          <w:lang w:val="fr-FR"/>
        </w:rPr>
      </w:pPr>
      <w:r w:rsidRPr="001E320D">
        <w:rPr>
          <w:b/>
          <w:szCs w:val="22"/>
          <w:lang w:val="fr-FR"/>
        </w:rPr>
        <w:pict w14:anchorId="008D626B">
          <v:rect id="_x0000_i1025" style="width:0;height:1.5pt" o:hralign="center" o:hrstd="t" o:hr="t" fillcolor="gray" stroked="f"/>
        </w:pict>
      </w:r>
    </w:p>
    <w:p w14:paraId="3C39D185" w14:textId="77777777" w:rsidR="007B41A4" w:rsidRPr="001E320D" w:rsidRDefault="007B41A4" w:rsidP="007B41A4">
      <w:pPr>
        <w:rPr>
          <w:b/>
          <w:szCs w:val="22"/>
          <w:lang w:val="fr-FR"/>
        </w:rPr>
      </w:pPr>
      <w:r w:rsidRPr="001E320D">
        <w:rPr>
          <w:b/>
          <w:lang w:val="fr-FR"/>
        </w:rPr>
        <w:t>Description du cours</w:t>
      </w:r>
    </w:p>
    <w:p w14:paraId="1127C126" w14:textId="77777777" w:rsidR="007B41A4" w:rsidRPr="001E320D" w:rsidRDefault="007B41A4" w:rsidP="007B41A4">
      <w:pPr>
        <w:ind w:left="851"/>
        <w:rPr>
          <w:szCs w:val="22"/>
          <w:lang w:val="fr-FR"/>
        </w:rPr>
      </w:pPr>
      <w:r w:rsidRPr="001E320D">
        <w:rPr>
          <w:lang w:val="fr-FR" w:eastAsia="en-CA"/>
        </w:rPr>
        <w:drawing>
          <wp:anchor distT="0" distB="0" distL="114300" distR="114300" simplePos="0" relativeHeight="251635712" behindDoc="1" locked="0" layoutInCell="1" allowOverlap="1" wp14:anchorId="7141DC23" wp14:editId="378FE7CD">
            <wp:simplePos x="0" y="0"/>
            <wp:positionH relativeFrom="column">
              <wp:posOffset>0</wp:posOffset>
            </wp:positionH>
            <wp:positionV relativeFrom="paragraph">
              <wp:posOffset>60325</wp:posOffset>
            </wp:positionV>
            <wp:extent cx="523875" cy="60452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anchor>
        </w:drawing>
      </w:r>
    </w:p>
    <w:p w14:paraId="3D297C83" w14:textId="65F2CC6F" w:rsidR="007B41A4" w:rsidRPr="001E320D" w:rsidRDefault="0085670A" w:rsidP="007B41A4">
      <w:pPr>
        <w:ind w:left="851"/>
        <w:rPr>
          <w:color w:val="000000" w:themeColor="text1"/>
          <w:szCs w:val="22"/>
          <w:lang w:val="fr-FR"/>
        </w:rPr>
      </w:pPr>
      <w:r w:rsidRPr="001E320D">
        <w:rPr>
          <w:color w:val="000000" w:themeColor="text1"/>
          <w:lang w:val="fr-FR"/>
        </w:rPr>
        <w:t xml:space="preserve">Au moment de la clôture de l'atelier, les participants revoient ce qu'ils ont appris, évaluent l'atelier et reçoivent un certificat. La clôture donne l'opportunité de renforcer l'apprentissage des participants, de recueillir les commentaires et de célébrer les réussites. </w:t>
      </w:r>
    </w:p>
    <w:p w14:paraId="7B9A7FC8" w14:textId="77777777" w:rsidR="007B41A4" w:rsidRPr="001E320D" w:rsidRDefault="007B41A4" w:rsidP="007B41A4">
      <w:pPr>
        <w:ind w:left="851"/>
        <w:rPr>
          <w:b/>
          <w:szCs w:val="22"/>
          <w:lang w:val="fr-FR"/>
        </w:rPr>
      </w:pPr>
    </w:p>
    <w:p w14:paraId="0F4C8E4B" w14:textId="3928E765" w:rsidR="007B41A4" w:rsidRPr="001E320D" w:rsidRDefault="00301503" w:rsidP="007B41A4">
      <w:pPr>
        <w:autoSpaceDE w:val="0"/>
        <w:autoSpaceDN w:val="0"/>
        <w:adjustRightInd w:val="0"/>
        <w:rPr>
          <w:b/>
          <w:szCs w:val="22"/>
          <w:lang w:val="fr-FR"/>
        </w:rPr>
      </w:pPr>
      <w:r w:rsidRPr="001E320D">
        <w:rPr>
          <w:szCs w:val="22"/>
          <w:lang w:val="fr-FR"/>
        </w:rPr>
        <w:pict w14:anchorId="7BB07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p>
    <w:p w14:paraId="114D8C11" w14:textId="77777777" w:rsidR="007B41A4" w:rsidRPr="001E320D" w:rsidRDefault="007B41A4" w:rsidP="004A79F3">
      <w:pPr>
        <w:autoSpaceDE w:val="0"/>
        <w:autoSpaceDN w:val="0"/>
        <w:adjustRightInd w:val="0"/>
        <w:rPr>
          <w:b/>
          <w:szCs w:val="22"/>
          <w:lang w:val="fr-FR"/>
        </w:rPr>
      </w:pPr>
    </w:p>
    <w:p w14:paraId="01FC9710" w14:textId="6935B89E" w:rsidR="004A79F3" w:rsidRPr="001E320D" w:rsidRDefault="004A79F3" w:rsidP="004A79F3">
      <w:pPr>
        <w:autoSpaceDE w:val="0"/>
        <w:autoSpaceDN w:val="0"/>
        <w:adjustRightInd w:val="0"/>
        <w:rPr>
          <w:b/>
          <w:szCs w:val="22"/>
          <w:lang w:val="fr-FR"/>
        </w:rPr>
      </w:pPr>
      <w:r w:rsidRPr="001E320D">
        <w:rPr>
          <w:b/>
          <w:lang w:val="fr-FR"/>
        </w:rPr>
        <w:t>Résultats d'apprentissage</w:t>
      </w:r>
    </w:p>
    <w:p w14:paraId="2E6BE8EB" w14:textId="77777777" w:rsidR="007B41A4" w:rsidRPr="001E320D" w:rsidRDefault="007B41A4" w:rsidP="004A79F3">
      <w:pPr>
        <w:autoSpaceDE w:val="0"/>
        <w:autoSpaceDN w:val="0"/>
        <w:adjustRightInd w:val="0"/>
        <w:rPr>
          <w:b/>
          <w:szCs w:val="22"/>
          <w:lang w:val="fr-FR"/>
        </w:rPr>
      </w:pPr>
    </w:p>
    <w:p w14:paraId="7CD35097" w14:textId="744AE4EB" w:rsidR="007B41A4" w:rsidRPr="001E320D" w:rsidRDefault="007B41A4" w:rsidP="007B41A4">
      <w:pPr>
        <w:autoSpaceDE w:val="0"/>
        <w:autoSpaceDN w:val="0"/>
        <w:adjustRightInd w:val="0"/>
        <w:ind w:firstLine="720"/>
        <w:rPr>
          <w:b/>
          <w:szCs w:val="22"/>
          <w:lang w:val="fr-FR"/>
        </w:rPr>
      </w:pPr>
      <w:r w:rsidRPr="001E320D">
        <w:rPr>
          <w:lang w:val="fr-FR"/>
        </w:rPr>
        <w:t>À la fin de cette session, les participants pourront :</w:t>
      </w:r>
    </w:p>
    <w:p w14:paraId="523BE8E6" w14:textId="77777777" w:rsidR="004A79F3" w:rsidRPr="001E320D" w:rsidRDefault="004A79F3" w:rsidP="004A79F3">
      <w:pPr>
        <w:autoSpaceDE w:val="0"/>
        <w:autoSpaceDN w:val="0"/>
        <w:adjustRightInd w:val="0"/>
        <w:rPr>
          <w:szCs w:val="22"/>
          <w:lang w:val="fr-FR"/>
        </w:rPr>
      </w:pPr>
      <w:r w:rsidRPr="001E320D">
        <w:rPr>
          <w:b/>
          <w:szCs w:val="22"/>
          <w:lang w:val="fr-FR" w:eastAsia="en-CA"/>
        </w:rPr>
        <w:drawing>
          <wp:anchor distT="0" distB="0" distL="114300" distR="114300" simplePos="0" relativeHeight="251623424" behindDoc="0" locked="0" layoutInCell="1" allowOverlap="1" wp14:anchorId="4B055FD3" wp14:editId="26BC72E6">
            <wp:simplePos x="0" y="0"/>
            <wp:positionH relativeFrom="column">
              <wp:posOffset>-88265</wp:posOffset>
            </wp:positionH>
            <wp:positionV relativeFrom="paragraph">
              <wp:posOffset>5715</wp:posOffset>
            </wp:positionV>
            <wp:extent cx="497840" cy="4857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2A037" w14:textId="5876ECF2" w:rsidR="004A79F3" w:rsidRPr="001E320D" w:rsidRDefault="007B41A4" w:rsidP="00AC38F5">
      <w:pPr>
        <w:numPr>
          <w:ilvl w:val="0"/>
          <w:numId w:val="21"/>
        </w:numPr>
        <w:tabs>
          <w:tab w:val="num" w:pos="2444"/>
        </w:tabs>
        <w:spacing w:after="120"/>
        <w:rPr>
          <w:szCs w:val="22"/>
          <w:lang w:val="fr-FR"/>
        </w:rPr>
      </w:pPr>
      <w:r w:rsidRPr="001E320D">
        <w:rPr>
          <w:lang w:val="fr-FR"/>
        </w:rPr>
        <w:t xml:space="preserve">Remplir une auto-évaluation. </w:t>
      </w:r>
    </w:p>
    <w:p w14:paraId="65A93498" w14:textId="656CEF8E" w:rsidR="004A79F3" w:rsidRPr="001E320D" w:rsidRDefault="007B41A4" w:rsidP="00AC38F5">
      <w:pPr>
        <w:numPr>
          <w:ilvl w:val="0"/>
          <w:numId w:val="21"/>
        </w:numPr>
        <w:tabs>
          <w:tab w:val="num" w:pos="2444"/>
        </w:tabs>
        <w:spacing w:after="120"/>
        <w:rPr>
          <w:szCs w:val="22"/>
          <w:lang w:val="fr-FR"/>
        </w:rPr>
      </w:pPr>
      <w:r w:rsidRPr="001E320D">
        <w:rPr>
          <w:lang w:val="fr-FR"/>
        </w:rPr>
        <w:t>Déterminer si les attentes d’apprentissage sont satisfaites.</w:t>
      </w:r>
    </w:p>
    <w:p w14:paraId="2753AA86" w14:textId="1F2F0D27" w:rsidR="00583FBB" w:rsidRPr="001E320D" w:rsidRDefault="00583FBB" w:rsidP="00AC38F5">
      <w:pPr>
        <w:numPr>
          <w:ilvl w:val="0"/>
          <w:numId w:val="21"/>
        </w:numPr>
        <w:tabs>
          <w:tab w:val="num" w:pos="2444"/>
        </w:tabs>
        <w:spacing w:after="120"/>
        <w:rPr>
          <w:szCs w:val="22"/>
          <w:lang w:val="fr-FR"/>
        </w:rPr>
      </w:pPr>
      <w:r w:rsidRPr="001E320D">
        <w:rPr>
          <w:lang w:val="fr-FR"/>
        </w:rPr>
        <w:t xml:space="preserve">Remplir une évaluation finale. </w:t>
      </w:r>
    </w:p>
    <w:p w14:paraId="525BE9FB" w14:textId="77777777" w:rsidR="004A79F3" w:rsidRPr="001E320D" w:rsidRDefault="004A79F3" w:rsidP="004A79F3">
      <w:pPr>
        <w:autoSpaceDE w:val="0"/>
        <w:autoSpaceDN w:val="0"/>
        <w:adjustRightInd w:val="0"/>
        <w:rPr>
          <w:b/>
          <w:szCs w:val="22"/>
          <w:lang w:val="fr-FR"/>
        </w:rPr>
      </w:pPr>
    </w:p>
    <w:p w14:paraId="2B2C3247" w14:textId="77777777" w:rsidR="004A79F3" w:rsidRPr="001E320D" w:rsidRDefault="00301503" w:rsidP="004A79F3">
      <w:pPr>
        <w:autoSpaceDE w:val="0"/>
        <w:autoSpaceDN w:val="0"/>
        <w:adjustRightInd w:val="0"/>
        <w:rPr>
          <w:b/>
          <w:szCs w:val="22"/>
          <w:lang w:val="fr-FR"/>
        </w:rPr>
      </w:pPr>
      <w:r w:rsidRPr="001E320D">
        <w:rPr>
          <w:b/>
          <w:szCs w:val="22"/>
          <w:lang w:val="fr-FR"/>
        </w:rPr>
        <w:pict w14:anchorId="54F76C6C">
          <v:rect id="_x0000_i1027" style="width:0;height:1.5pt" o:hralign="center" o:hrstd="t" o:hr="t" fillcolor="gray" stroked="f"/>
        </w:pict>
      </w:r>
    </w:p>
    <w:p w14:paraId="59919D71" w14:textId="77777777" w:rsidR="004A79F3" w:rsidRPr="001E320D" w:rsidRDefault="004A79F3" w:rsidP="004A79F3">
      <w:pPr>
        <w:autoSpaceDE w:val="0"/>
        <w:autoSpaceDN w:val="0"/>
        <w:adjustRightInd w:val="0"/>
        <w:rPr>
          <w:b/>
          <w:szCs w:val="22"/>
          <w:lang w:val="fr-FR"/>
        </w:rPr>
      </w:pPr>
      <w:r w:rsidRPr="001E320D">
        <w:rPr>
          <w:b/>
          <w:lang w:val="fr-FR"/>
        </w:rPr>
        <w:t>Matériel</w:t>
      </w:r>
    </w:p>
    <w:p w14:paraId="62F77630" w14:textId="01BA8BD7" w:rsidR="00583FBB" w:rsidRPr="001E320D" w:rsidRDefault="004A79F3" w:rsidP="002D4D9D">
      <w:pPr>
        <w:autoSpaceDE w:val="0"/>
        <w:autoSpaceDN w:val="0"/>
        <w:adjustRightInd w:val="0"/>
        <w:rPr>
          <w:b/>
          <w:szCs w:val="22"/>
          <w:lang w:val="fr-FR"/>
        </w:rPr>
      </w:pPr>
      <w:r w:rsidRPr="001E320D">
        <w:rPr>
          <w:b/>
          <w:szCs w:val="22"/>
          <w:lang w:val="fr-FR" w:eastAsia="en-CA"/>
        </w:rPr>
        <w:drawing>
          <wp:anchor distT="0" distB="0" distL="114300" distR="114300" simplePos="0" relativeHeight="251624448" behindDoc="0" locked="0" layoutInCell="1" allowOverlap="1" wp14:anchorId="33075123" wp14:editId="2690A9B6">
            <wp:simplePos x="0" y="0"/>
            <wp:positionH relativeFrom="column">
              <wp:posOffset>-82550</wp:posOffset>
            </wp:positionH>
            <wp:positionV relativeFrom="paragraph">
              <wp:posOffset>3175</wp:posOffset>
            </wp:positionV>
            <wp:extent cx="492125" cy="4572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125" cy="45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E320D">
        <w:rPr>
          <w:lang w:val="fr-FR"/>
        </w:rPr>
        <w:t>t</w:t>
      </w:r>
      <w:proofErr w:type="gramEnd"/>
    </w:p>
    <w:p w14:paraId="4A7DEDC6" w14:textId="77777777" w:rsidR="004A79F3" w:rsidRPr="001E320D" w:rsidRDefault="004A79F3" w:rsidP="008009CA">
      <w:pPr>
        <w:numPr>
          <w:ilvl w:val="0"/>
          <w:numId w:val="19"/>
        </w:numPr>
        <w:tabs>
          <w:tab w:val="num" w:pos="1080"/>
          <w:tab w:val="num" w:pos="2444"/>
        </w:tabs>
        <w:ind w:left="1077" w:hanging="357"/>
        <w:rPr>
          <w:szCs w:val="22"/>
          <w:lang w:val="fr-FR"/>
        </w:rPr>
      </w:pPr>
      <w:r w:rsidRPr="001E320D">
        <w:rPr>
          <w:lang w:val="fr-FR"/>
        </w:rPr>
        <w:t>Marqueurs</w:t>
      </w:r>
    </w:p>
    <w:p w14:paraId="0C50B236" w14:textId="0ED16E47" w:rsidR="008009CA" w:rsidRPr="001E320D" w:rsidRDefault="008009CA" w:rsidP="008009CA">
      <w:pPr>
        <w:numPr>
          <w:ilvl w:val="0"/>
          <w:numId w:val="19"/>
        </w:numPr>
        <w:tabs>
          <w:tab w:val="num" w:pos="1080"/>
          <w:tab w:val="num" w:pos="2444"/>
        </w:tabs>
        <w:ind w:left="1077" w:hanging="357"/>
        <w:rPr>
          <w:szCs w:val="22"/>
          <w:lang w:val="fr-FR"/>
        </w:rPr>
      </w:pPr>
      <w:r w:rsidRPr="001E320D">
        <w:rPr>
          <w:lang w:val="fr-FR"/>
        </w:rPr>
        <w:t>Ruban adhésif</w:t>
      </w:r>
    </w:p>
    <w:p w14:paraId="363D2D90" w14:textId="6409B9BD" w:rsidR="00C54668" w:rsidRPr="001E320D" w:rsidRDefault="00C54668" w:rsidP="008009CA">
      <w:pPr>
        <w:numPr>
          <w:ilvl w:val="0"/>
          <w:numId w:val="19"/>
        </w:numPr>
        <w:tabs>
          <w:tab w:val="num" w:pos="1080"/>
          <w:tab w:val="num" w:pos="2444"/>
        </w:tabs>
        <w:ind w:left="1077" w:hanging="357"/>
        <w:rPr>
          <w:szCs w:val="22"/>
          <w:lang w:val="fr-FR"/>
        </w:rPr>
      </w:pPr>
      <w:r w:rsidRPr="001E320D">
        <w:rPr>
          <w:lang w:val="fr-FR"/>
        </w:rPr>
        <w:t xml:space="preserve">Ciseaux </w:t>
      </w:r>
    </w:p>
    <w:p w14:paraId="33344A98" w14:textId="4CF4D32D" w:rsidR="008E5F1D" w:rsidRPr="001E320D" w:rsidRDefault="00C54668" w:rsidP="008009CA">
      <w:pPr>
        <w:numPr>
          <w:ilvl w:val="0"/>
          <w:numId w:val="19"/>
        </w:numPr>
        <w:tabs>
          <w:tab w:val="num" w:pos="1080"/>
          <w:tab w:val="num" w:pos="2444"/>
        </w:tabs>
        <w:ind w:left="1077" w:hanging="357"/>
        <w:rPr>
          <w:szCs w:val="22"/>
          <w:lang w:val="fr-FR"/>
        </w:rPr>
      </w:pPr>
      <w:r w:rsidRPr="001E320D">
        <w:rPr>
          <w:i/>
          <w:lang w:val="fr-FR"/>
        </w:rPr>
        <w:t>Feuilles de révision</w:t>
      </w:r>
      <w:r w:rsidR="00F169E8" w:rsidRPr="001E320D">
        <w:rPr>
          <w:szCs w:val="22"/>
          <w:lang w:val="fr-FR"/>
        </w:rPr>
        <w:t xml:space="preserve"> (voir modèle à la fin du cours) (1 jeu par participant)</w:t>
      </w:r>
    </w:p>
    <w:p w14:paraId="084A0E28" w14:textId="3FD84BCB" w:rsidR="004A79F3" w:rsidRPr="001E320D" w:rsidRDefault="004A79F3" w:rsidP="008009CA">
      <w:pPr>
        <w:numPr>
          <w:ilvl w:val="0"/>
          <w:numId w:val="19"/>
        </w:numPr>
        <w:tabs>
          <w:tab w:val="num" w:pos="1080"/>
          <w:tab w:val="num" w:pos="2444"/>
        </w:tabs>
        <w:ind w:left="1077" w:hanging="357"/>
        <w:rPr>
          <w:szCs w:val="22"/>
          <w:lang w:val="fr-FR"/>
        </w:rPr>
      </w:pPr>
      <w:r w:rsidRPr="001E320D">
        <w:rPr>
          <w:lang w:val="fr-FR"/>
        </w:rPr>
        <w:t xml:space="preserve">Certificats </w:t>
      </w:r>
    </w:p>
    <w:p w14:paraId="1C0DCCCE" w14:textId="667DCD29" w:rsidR="004A79F3" w:rsidRPr="001E320D" w:rsidRDefault="00F169E8" w:rsidP="008009CA">
      <w:pPr>
        <w:numPr>
          <w:ilvl w:val="0"/>
          <w:numId w:val="19"/>
        </w:numPr>
        <w:tabs>
          <w:tab w:val="num" w:pos="1080"/>
          <w:tab w:val="num" w:pos="2444"/>
        </w:tabs>
        <w:ind w:left="1077" w:hanging="357"/>
        <w:rPr>
          <w:szCs w:val="22"/>
          <w:lang w:val="fr-FR"/>
        </w:rPr>
      </w:pPr>
      <w:r w:rsidRPr="001E320D">
        <w:rPr>
          <w:lang w:val="fr-FR"/>
        </w:rPr>
        <w:t xml:space="preserve">Évaluations finales </w:t>
      </w:r>
    </w:p>
    <w:p w14:paraId="5876BE1F" w14:textId="4B3D6790" w:rsidR="004A79F3" w:rsidRPr="001E320D" w:rsidRDefault="004A79F3" w:rsidP="008009CA">
      <w:pPr>
        <w:numPr>
          <w:ilvl w:val="0"/>
          <w:numId w:val="19"/>
        </w:numPr>
        <w:tabs>
          <w:tab w:val="num" w:pos="1080"/>
          <w:tab w:val="num" w:pos="2444"/>
        </w:tabs>
        <w:ind w:left="1077" w:hanging="357"/>
        <w:rPr>
          <w:szCs w:val="22"/>
          <w:lang w:val="fr-FR"/>
        </w:rPr>
      </w:pPr>
      <w:r w:rsidRPr="001E320D">
        <w:rPr>
          <w:lang w:val="fr-FR"/>
        </w:rPr>
        <w:t>CD ou clé USB pour les participants contenant les supports de l'atelier</w:t>
      </w:r>
    </w:p>
    <w:p w14:paraId="6D414BDB" w14:textId="537A26BA" w:rsidR="002529CA" w:rsidRPr="001E320D" w:rsidRDefault="002529CA" w:rsidP="008009CA">
      <w:pPr>
        <w:numPr>
          <w:ilvl w:val="0"/>
          <w:numId w:val="19"/>
        </w:numPr>
        <w:tabs>
          <w:tab w:val="num" w:pos="1080"/>
          <w:tab w:val="num" w:pos="2444"/>
        </w:tabs>
        <w:ind w:left="1077" w:hanging="357"/>
        <w:rPr>
          <w:szCs w:val="22"/>
          <w:lang w:val="fr-FR"/>
        </w:rPr>
      </w:pPr>
      <w:r w:rsidRPr="001E320D">
        <w:rPr>
          <w:lang w:val="fr-FR"/>
        </w:rPr>
        <w:t>Attentes d’apprentissage du premier jour</w:t>
      </w:r>
    </w:p>
    <w:p w14:paraId="65E12D41" w14:textId="25028813" w:rsidR="0082557F" w:rsidRPr="001E320D" w:rsidRDefault="0082557F" w:rsidP="008009CA">
      <w:pPr>
        <w:numPr>
          <w:ilvl w:val="0"/>
          <w:numId w:val="19"/>
        </w:numPr>
        <w:tabs>
          <w:tab w:val="num" w:pos="1080"/>
          <w:tab w:val="num" w:pos="2444"/>
        </w:tabs>
        <w:ind w:left="1077" w:hanging="357"/>
        <w:rPr>
          <w:szCs w:val="22"/>
          <w:lang w:val="fr-FR"/>
        </w:rPr>
      </w:pPr>
      <w:r w:rsidRPr="001E320D">
        <w:rPr>
          <w:lang w:val="fr-FR"/>
        </w:rPr>
        <w:t>Facultatif : Tableau d'autoévaluation de l'introduction à l'atelier (pour l'autoévaluation Option B)</w:t>
      </w:r>
    </w:p>
    <w:p w14:paraId="5E688972" w14:textId="77777777" w:rsidR="004A79F3" w:rsidRPr="001E320D" w:rsidRDefault="004A79F3" w:rsidP="004A79F3">
      <w:pPr>
        <w:tabs>
          <w:tab w:val="num" w:pos="2444"/>
        </w:tabs>
        <w:autoSpaceDE w:val="0"/>
        <w:autoSpaceDN w:val="0"/>
        <w:adjustRightInd w:val="0"/>
        <w:ind w:left="720"/>
        <w:rPr>
          <w:b/>
          <w:szCs w:val="22"/>
          <w:lang w:val="fr-FR"/>
        </w:rPr>
      </w:pPr>
    </w:p>
    <w:p w14:paraId="6B6DC09D" w14:textId="77777777" w:rsidR="004A79F3" w:rsidRPr="001E320D" w:rsidRDefault="004A79F3" w:rsidP="004A79F3">
      <w:pPr>
        <w:tabs>
          <w:tab w:val="num" w:pos="2444"/>
        </w:tabs>
        <w:autoSpaceDE w:val="0"/>
        <w:autoSpaceDN w:val="0"/>
        <w:adjustRightInd w:val="0"/>
        <w:ind w:left="720"/>
        <w:rPr>
          <w:b/>
          <w:szCs w:val="22"/>
          <w:lang w:val="fr-FR"/>
        </w:rPr>
      </w:pPr>
    </w:p>
    <w:p w14:paraId="6C833DF2" w14:textId="77777777" w:rsidR="004A79F3" w:rsidRPr="001E320D" w:rsidRDefault="00301503" w:rsidP="004A79F3">
      <w:pPr>
        <w:autoSpaceDE w:val="0"/>
        <w:autoSpaceDN w:val="0"/>
        <w:adjustRightInd w:val="0"/>
        <w:rPr>
          <w:b/>
          <w:szCs w:val="22"/>
          <w:lang w:val="fr-FR"/>
        </w:rPr>
      </w:pPr>
      <w:r w:rsidRPr="001E320D">
        <w:rPr>
          <w:b/>
          <w:szCs w:val="22"/>
          <w:lang w:val="fr-FR"/>
        </w:rPr>
        <w:pict w14:anchorId="06FE6831">
          <v:rect id="_x0000_i1028" style="width:0;height:1.5pt" o:hralign="center" o:hrstd="t" o:hr="t" fillcolor="gray" stroked="f"/>
        </w:pict>
      </w:r>
    </w:p>
    <w:p w14:paraId="01EC50F3" w14:textId="77777777" w:rsidR="004A79F3" w:rsidRPr="001E320D" w:rsidRDefault="004A79F3" w:rsidP="004A79F3">
      <w:pPr>
        <w:autoSpaceDE w:val="0"/>
        <w:autoSpaceDN w:val="0"/>
        <w:adjustRightInd w:val="0"/>
        <w:rPr>
          <w:b/>
          <w:szCs w:val="22"/>
          <w:lang w:val="fr-FR"/>
        </w:rPr>
      </w:pPr>
      <w:r w:rsidRPr="001E320D">
        <w:rPr>
          <w:b/>
          <w:lang w:val="fr-FR"/>
        </w:rPr>
        <w:t>Préparation</w:t>
      </w:r>
    </w:p>
    <w:p w14:paraId="61EA1A45" w14:textId="77777777" w:rsidR="004A79F3" w:rsidRPr="001E320D" w:rsidRDefault="004A79F3" w:rsidP="004A79F3">
      <w:pPr>
        <w:autoSpaceDE w:val="0"/>
        <w:autoSpaceDN w:val="0"/>
        <w:adjustRightInd w:val="0"/>
        <w:rPr>
          <w:b/>
          <w:szCs w:val="22"/>
          <w:lang w:val="fr-FR"/>
        </w:rPr>
      </w:pPr>
      <w:r w:rsidRPr="001E320D">
        <w:rPr>
          <w:b/>
          <w:szCs w:val="22"/>
          <w:lang w:val="fr-FR" w:eastAsia="en-CA"/>
        </w:rPr>
        <w:drawing>
          <wp:anchor distT="0" distB="0" distL="114300" distR="114300" simplePos="0" relativeHeight="251625472" behindDoc="0" locked="0" layoutInCell="1" allowOverlap="1" wp14:anchorId="68EFDD9D" wp14:editId="16CB81E3">
            <wp:simplePos x="0" y="0"/>
            <wp:positionH relativeFrom="column">
              <wp:posOffset>-171450</wp:posOffset>
            </wp:positionH>
            <wp:positionV relativeFrom="paragraph">
              <wp:posOffset>53340</wp:posOffset>
            </wp:positionV>
            <wp:extent cx="581025" cy="550545"/>
            <wp:effectExtent l="0" t="0" r="952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FFA27" w14:textId="731C855A" w:rsidR="007B41A4" w:rsidRPr="001E320D" w:rsidRDefault="007B41A4" w:rsidP="00AC38F5">
      <w:pPr>
        <w:numPr>
          <w:ilvl w:val="0"/>
          <w:numId w:val="19"/>
        </w:numPr>
        <w:tabs>
          <w:tab w:val="num" w:pos="1080"/>
          <w:tab w:val="num" w:pos="2444"/>
        </w:tabs>
        <w:spacing w:after="120"/>
        <w:rPr>
          <w:szCs w:val="22"/>
          <w:lang w:val="fr-FR"/>
        </w:rPr>
      </w:pPr>
      <w:r w:rsidRPr="001E320D">
        <w:rPr>
          <w:lang w:val="fr-FR"/>
        </w:rPr>
        <w:t>Lisez et préparez le plan de cours</w:t>
      </w:r>
    </w:p>
    <w:p w14:paraId="6CFEB869" w14:textId="20643214" w:rsidR="004A79F3" w:rsidRPr="001E320D" w:rsidRDefault="004A79F3" w:rsidP="00AC38F5">
      <w:pPr>
        <w:numPr>
          <w:ilvl w:val="0"/>
          <w:numId w:val="19"/>
        </w:numPr>
        <w:tabs>
          <w:tab w:val="num" w:pos="1080"/>
          <w:tab w:val="num" w:pos="2444"/>
        </w:tabs>
        <w:spacing w:after="120"/>
        <w:rPr>
          <w:szCs w:val="22"/>
          <w:lang w:val="fr-FR"/>
        </w:rPr>
      </w:pPr>
      <w:r w:rsidRPr="001E320D">
        <w:rPr>
          <w:lang w:val="fr-FR"/>
        </w:rPr>
        <w:t xml:space="preserve">Écrivez les résultats d'apprentissage au tableau </w:t>
      </w:r>
    </w:p>
    <w:p w14:paraId="5766AB11" w14:textId="1032E582" w:rsidR="00C54668" w:rsidRPr="001E320D" w:rsidRDefault="007B41A4" w:rsidP="00AC38F5">
      <w:pPr>
        <w:numPr>
          <w:ilvl w:val="0"/>
          <w:numId w:val="19"/>
        </w:numPr>
        <w:tabs>
          <w:tab w:val="num" w:pos="1080"/>
          <w:tab w:val="num" w:pos="2444"/>
        </w:tabs>
        <w:spacing w:after="120"/>
        <w:rPr>
          <w:szCs w:val="22"/>
          <w:lang w:val="fr-FR"/>
        </w:rPr>
      </w:pPr>
      <w:r w:rsidRPr="001E320D">
        <w:rPr>
          <w:lang w:val="fr-FR"/>
        </w:rPr>
        <w:t xml:space="preserve">Coupez les </w:t>
      </w:r>
      <w:r w:rsidR="00C54668" w:rsidRPr="001E320D">
        <w:rPr>
          <w:i/>
          <w:szCs w:val="22"/>
          <w:lang w:val="fr-FR"/>
        </w:rPr>
        <w:t>Feuilles de révision (</w:t>
      </w:r>
      <w:r w:rsidRPr="001E320D">
        <w:rPr>
          <w:lang w:val="fr-FR"/>
        </w:rPr>
        <w:t>1 jeu par participant). Vous pouvez également donner des ciseaux aux participants pour qu'ils coupent leurs propres feuilles.</w:t>
      </w:r>
    </w:p>
    <w:p w14:paraId="52F064D3" w14:textId="41363D6B" w:rsidR="005F36A4" w:rsidRPr="001E320D" w:rsidRDefault="009E7DCD" w:rsidP="005F36A4">
      <w:pPr>
        <w:numPr>
          <w:ilvl w:val="0"/>
          <w:numId w:val="19"/>
        </w:numPr>
        <w:tabs>
          <w:tab w:val="num" w:pos="1080"/>
          <w:tab w:val="num" w:pos="2444"/>
        </w:tabs>
        <w:spacing w:after="120"/>
        <w:rPr>
          <w:szCs w:val="22"/>
          <w:lang w:val="fr-FR"/>
        </w:rPr>
      </w:pPr>
      <w:r w:rsidRPr="001E320D">
        <w:rPr>
          <w:lang w:val="fr-FR"/>
        </w:rPr>
        <w:t xml:space="preserve">Créez un tronc et des branches pour l'activité de l'arbre de révision (voir image dans le cours). </w:t>
      </w:r>
    </w:p>
    <w:p w14:paraId="58DEF681" w14:textId="14683A0F" w:rsidR="005F36A4" w:rsidRPr="001E320D" w:rsidRDefault="009E7DCD" w:rsidP="005F36A4">
      <w:pPr>
        <w:numPr>
          <w:ilvl w:val="0"/>
          <w:numId w:val="19"/>
        </w:numPr>
        <w:tabs>
          <w:tab w:val="num" w:pos="1080"/>
          <w:tab w:val="num" w:pos="2444"/>
        </w:tabs>
        <w:spacing w:after="120"/>
        <w:rPr>
          <w:szCs w:val="22"/>
          <w:lang w:val="fr-FR"/>
        </w:rPr>
      </w:pPr>
      <w:r w:rsidRPr="001E320D">
        <w:rPr>
          <w:lang w:val="fr-FR"/>
        </w:rPr>
        <w:t>Collez le tronc et les branches de l'arbre sur un</w:t>
      </w:r>
      <w:r w:rsidR="001E320D">
        <w:rPr>
          <w:lang w:val="fr-FR"/>
        </w:rPr>
        <w:t>e</w:t>
      </w:r>
      <w:r w:rsidRPr="001E320D">
        <w:rPr>
          <w:lang w:val="fr-FR"/>
        </w:rPr>
        <w:t xml:space="preserve"> partie du mur. </w:t>
      </w:r>
    </w:p>
    <w:p w14:paraId="16FFF89D" w14:textId="74F16F21" w:rsidR="002529CA" w:rsidRPr="001E320D" w:rsidRDefault="002529CA" w:rsidP="005F36A4">
      <w:pPr>
        <w:numPr>
          <w:ilvl w:val="0"/>
          <w:numId w:val="19"/>
        </w:numPr>
        <w:tabs>
          <w:tab w:val="num" w:pos="1080"/>
          <w:tab w:val="num" w:pos="2444"/>
        </w:tabs>
        <w:spacing w:after="120"/>
        <w:rPr>
          <w:szCs w:val="22"/>
          <w:lang w:val="fr-FR"/>
        </w:rPr>
      </w:pPr>
      <w:r w:rsidRPr="001E320D">
        <w:rPr>
          <w:lang w:val="fr-FR"/>
        </w:rPr>
        <w:t>Affichez les attentes d'apprentissage du premier jour.</w:t>
      </w:r>
    </w:p>
    <w:p w14:paraId="7CA290C2" w14:textId="526C543E" w:rsidR="004A79F3" w:rsidRPr="001E320D" w:rsidRDefault="004A79F3" w:rsidP="00AC38F5">
      <w:pPr>
        <w:numPr>
          <w:ilvl w:val="0"/>
          <w:numId w:val="19"/>
        </w:numPr>
        <w:tabs>
          <w:tab w:val="num" w:pos="1080"/>
          <w:tab w:val="num" w:pos="2444"/>
        </w:tabs>
        <w:spacing w:after="120"/>
        <w:rPr>
          <w:szCs w:val="22"/>
          <w:lang w:val="fr-FR"/>
        </w:rPr>
      </w:pPr>
      <w:r w:rsidRPr="001E320D">
        <w:rPr>
          <w:lang w:val="fr-FR"/>
        </w:rPr>
        <w:lastRenderedPageBreak/>
        <w:t xml:space="preserve">Imprimez et signez les certificats. Vérifiez que les noms sur les certificats sont bien écrits et que tous les participants sont inscrits. </w:t>
      </w:r>
    </w:p>
    <w:p w14:paraId="03985E43" w14:textId="033486B9" w:rsidR="004A79F3" w:rsidRPr="001E320D" w:rsidRDefault="00583FBB" w:rsidP="00AC38F5">
      <w:pPr>
        <w:numPr>
          <w:ilvl w:val="0"/>
          <w:numId w:val="19"/>
        </w:numPr>
        <w:tabs>
          <w:tab w:val="num" w:pos="1080"/>
          <w:tab w:val="num" w:pos="2444"/>
        </w:tabs>
        <w:spacing w:after="120"/>
        <w:rPr>
          <w:szCs w:val="22"/>
          <w:lang w:val="fr-FR"/>
        </w:rPr>
      </w:pPr>
      <w:r w:rsidRPr="001E320D">
        <w:rPr>
          <w:lang w:val="fr-FR"/>
        </w:rPr>
        <w:t>Imprimez les évaluations finales des participants (1 par participant)</w:t>
      </w:r>
    </w:p>
    <w:p w14:paraId="0764E684" w14:textId="5BC2B501" w:rsidR="004A79F3" w:rsidRPr="001E320D" w:rsidRDefault="007B41A4" w:rsidP="00AC38F5">
      <w:pPr>
        <w:numPr>
          <w:ilvl w:val="0"/>
          <w:numId w:val="19"/>
        </w:numPr>
        <w:tabs>
          <w:tab w:val="num" w:pos="1080"/>
          <w:tab w:val="num" w:pos="2444"/>
        </w:tabs>
        <w:spacing w:after="120"/>
        <w:rPr>
          <w:szCs w:val="22"/>
          <w:lang w:val="fr-FR"/>
        </w:rPr>
      </w:pPr>
      <w:r w:rsidRPr="001E320D">
        <w:rPr>
          <w:lang w:val="fr-FR"/>
        </w:rPr>
        <w:t>Préparez les CD/clé USB si nécessaire (1 par participant)</w:t>
      </w:r>
    </w:p>
    <w:p w14:paraId="1E7A0485" w14:textId="63E8E85D" w:rsidR="0082557F" w:rsidRPr="001E320D" w:rsidRDefault="0082557F" w:rsidP="00AC38F5">
      <w:pPr>
        <w:numPr>
          <w:ilvl w:val="0"/>
          <w:numId w:val="19"/>
        </w:numPr>
        <w:tabs>
          <w:tab w:val="num" w:pos="1080"/>
          <w:tab w:val="num" w:pos="2444"/>
        </w:tabs>
        <w:spacing w:after="120"/>
        <w:rPr>
          <w:szCs w:val="22"/>
          <w:lang w:val="fr-FR"/>
        </w:rPr>
      </w:pPr>
      <w:r w:rsidRPr="001E320D">
        <w:rPr>
          <w:lang w:val="fr-FR"/>
        </w:rPr>
        <w:t>Facultatif : Affichez le tableau d'autoévaluation de l'introduction à l'atelier (pour l'autoévaluation Option B)</w:t>
      </w:r>
    </w:p>
    <w:p w14:paraId="30129D09" w14:textId="0B9B6ACC" w:rsidR="004A79F3" w:rsidRPr="001E320D" w:rsidRDefault="004A79F3" w:rsidP="002A3310">
      <w:pPr>
        <w:rPr>
          <w:b/>
          <w:szCs w:val="22"/>
          <w:lang w:val="fr-FR"/>
        </w:rPr>
      </w:pPr>
    </w:p>
    <w:p w14:paraId="551F3DFB" w14:textId="77777777" w:rsidR="004A79F3" w:rsidRPr="001E320D" w:rsidRDefault="00301503" w:rsidP="004A79F3">
      <w:pPr>
        <w:autoSpaceDE w:val="0"/>
        <w:autoSpaceDN w:val="0"/>
        <w:adjustRightInd w:val="0"/>
        <w:rPr>
          <w:b/>
          <w:szCs w:val="22"/>
          <w:lang w:val="fr-FR"/>
        </w:rPr>
      </w:pPr>
      <w:r w:rsidRPr="001E320D">
        <w:rPr>
          <w:b/>
          <w:szCs w:val="22"/>
          <w:lang w:val="fr-FR"/>
        </w:rPr>
        <w:pict w14:anchorId="400AEF88">
          <v:rect id="_x0000_i1029" style="width:0;height:1.5pt" o:hralign="center" o:hrstd="t" o:hr="t" fillcolor="gray" stroked="f"/>
        </w:pict>
      </w:r>
    </w:p>
    <w:p w14:paraId="2A99AC9D" w14:textId="4B22F00C" w:rsidR="004A79F3" w:rsidRPr="001E320D" w:rsidRDefault="007D477B" w:rsidP="004A79F3">
      <w:pPr>
        <w:tabs>
          <w:tab w:val="right" w:pos="9360"/>
        </w:tabs>
        <w:autoSpaceDE w:val="0"/>
        <w:autoSpaceDN w:val="0"/>
        <w:adjustRightInd w:val="0"/>
        <w:rPr>
          <w:b/>
          <w:szCs w:val="22"/>
          <w:lang w:val="fr-FR"/>
        </w:rPr>
      </w:pPr>
      <w:r w:rsidRPr="001E320D">
        <w:rPr>
          <w:b/>
          <w:lang w:val="fr-FR"/>
        </w:rPr>
        <w:t>Introduction</w:t>
      </w:r>
      <w:r w:rsidRPr="001E320D">
        <w:rPr>
          <w:b/>
          <w:szCs w:val="22"/>
          <w:lang w:val="fr-FR"/>
        </w:rPr>
        <w:tab/>
      </w:r>
      <w:r w:rsidRPr="001E320D">
        <w:rPr>
          <w:b/>
          <w:lang w:val="fr-FR"/>
        </w:rPr>
        <w:t>30 minutes</w:t>
      </w:r>
    </w:p>
    <w:p w14:paraId="647FC21F" w14:textId="7ACAAEB4" w:rsidR="004A79F3" w:rsidRPr="001E320D" w:rsidRDefault="004A79F3" w:rsidP="004A79F3">
      <w:pPr>
        <w:autoSpaceDE w:val="0"/>
        <w:autoSpaceDN w:val="0"/>
        <w:adjustRightInd w:val="0"/>
        <w:ind w:left="720"/>
        <w:rPr>
          <w:b/>
          <w:szCs w:val="22"/>
          <w:lang w:val="fr-FR"/>
        </w:rPr>
      </w:pPr>
    </w:p>
    <w:p w14:paraId="14471D38" w14:textId="7F243913" w:rsidR="001204E3" w:rsidRPr="001E320D" w:rsidRDefault="007B41A4" w:rsidP="001204E3">
      <w:pPr>
        <w:spacing w:after="120" w:line="276" w:lineRule="auto"/>
        <w:ind w:left="720"/>
        <w:rPr>
          <w:b/>
          <w:szCs w:val="22"/>
          <w:lang w:val="fr-FR"/>
        </w:rPr>
      </w:pPr>
      <w:r w:rsidRPr="001E320D">
        <w:rPr>
          <w:b/>
          <w:szCs w:val="22"/>
          <w:lang w:val="fr-FR" w:eastAsia="en-CA"/>
        </w:rPr>
        <w:drawing>
          <wp:anchor distT="0" distB="0" distL="114300" distR="114300" simplePos="0" relativeHeight="251626496" behindDoc="0" locked="0" layoutInCell="1" allowOverlap="1" wp14:anchorId="7E940FF7" wp14:editId="1842A1FB">
            <wp:simplePos x="0" y="0"/>
            <wp:positionH relativeFrom="column">
              <wp:posOffset>-31750</wp:posOffset>
            </wp:positionH>
            <wp:positionV relativeFrom="paragraph">
              <wp:posOffset>-635</wp:posOffset>
            </wp:positionV>
            <wp:extent cx="447675" cy="398780"/>
            <wp:effectExtent l="0" t="0" r="952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20D">
        <w:rPr>
          <w:b/>
          <w:lang w:val="fr-FR"/>
        </w:rPr>
        <w:t>Arbre de révision</w:t>
      </w:r>
    </w:p>
    <w:p w14:paraId="62324911" w14:textId="0D6BCF66" w:rsidR="005F36A4" w:rsidRPr="001E320D" w:rsidRDefault="009E7DCD" w:rsidP="00AC38F5">
      <w:pPr>
        <w:numPr>
          <w:ilvl w:val="0"/>
          <w:numId w:val="22"/>
        </w:numPr>
        <w:spacing w:after="120"/>
        <w:ind w:hanging="357"/>
        <w:rPr>
          <w:szCs w:val="22"/>
          <w:lang w:val="fr-FR"/>
        </w:rPr>
      </w:pPr>
      <w:r w:rsidRPr="001E320D">
        <w:rPr>
          <w:lang w:val="fr-FR" w:eastAsia="en-CA"/>
        </w:rPr>
        <w:drawing>
          <wp:anchor distT="0" distB="0" distL="114300" distR="114300" simplePos="0" relativeHeight="251621376" behindDoc="1" locked="0" layoutInCell="1" allowOverlap="1" wp14:anchorId="382D2264" wp14:editId="4F4CDCB8">
            <wp:simplePos x="0" y="0"/>
            <wp:positionH relativeFrom="margin">
              <wp:posOffset>-31750</wp:posOffset>
            </wp:positionH>
            <wp:positionV relativeFrom="margin">
              <wp:posOffset>1517650</wp:posOffset>
            </wp:positionV>
            <wp:extent cx="461645" cy="5118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645" cy="511810"/>
                    </a:xfrm>
                    <a:prstGeom prst="rect">
                      <a:avLst/>
                    </a:prstGeom>
                  </pic:spPr>
                </pic:pic>
              </a:graphicData>
            </a:graphic>
          </wp:anchor>
        </w:drawing>
      </w:r>
      <w:r w:rsidRPr="001E320D">
        <w:rPr>
          <w:lang w:val="fr-FR"/>
        </w:rPr>
        <w:t xml:space="preserve">Dites aux participants qu'ils vont réviser tous les sujets vus au cours de l'atelier en remplissant un jeu de </w:t>
      </w:r>
      <w:r w:rsidRPr="001E320D">
        <w:rPr>
          <w:i/>
          <w:szCs w:val="22"/>
          <w:lang w:val="fr-FR"/>
        </w:rPr>
        <w:t>Feuilles de révision.</w:t>
      </w:r>
    </w:p>
    <w:p w14:paraId="568DA742" w14:textId="77777777" w:rsidR="000C7315" w:rsidRPr="001E320D" w:rsidRDefault="000C7315" w:rsidP="00AC38F5">
      <w:pPr>
        <w:numPr>
          <w:ilvl w:val="0"/>
          <w:numId w:val="22"/>
        </w:numPr>
        <w:spacing w:after="120"/>
        <w:ind w:hanging="357"/>
        <w:rPr>
          <w:szCs w:val="22"/>
          <w:lang w:val="fr-FR"/>
        </w:rPr>
      </w:pPr>
      <w:r w:rsidRPr="001E320D">
        <w:rPr>
          <w:lang w:val="fr-FR"/>
        </w:rPr>
        <w:t xml:space="preserve">Distribuez un jeu de </w:t>
      </w:r>
      <w:r w:rsidRPr="001E320D">
        <w:rPr>
          <w:i/>
          <w:szCs w:val="22"/>
          <w:lang w:val="fr-FR"/>
        </w:rPr>
        <w:t>Feuilles de révision</w:t>
      </w:r>
      <w:r w:rsidRPr="001E320D">
        <w:rPr>
          <w:lang w:val="fr-FR"/>
        </w:rPr>
        <w:t xml:space="preserve"> à chaque participant. </w:t>
      </w:r>
    </w:p>
    <w:p w14:paraId="0738ADC9" w14:textId="7B1B9F8D" w:rsidR="004A79F3" w:rsidRPr="001E320D" w:rsidRDefault="007B41A4" w:rsidP="00AC38F5">
      <w:pPr>
        <w:numPr>
          <w:ilvl w:val="0"/>
          <w:numId w:val="22"/>
        </w:numPr>
        <w:spacing w:after="120"/>
        <w:ind w:hanging="357"/>
        <w:rPr>
          <w:szCs w:val="22"/>
          <w:lang w:val="fr-FR"/>
        </w:rPr>
      </w:pPr>
      <w:r w:rsidRPr="001E320D">
        <w:rPr>
          <w:lang w:val="fr-FR"/>
        </w:rPr>
        <w:t xml:space="preserve">Demandez aux participants d'écrire les sujets qu'ils ont mémorisés sur les feuilles.  </w:t>
      </w:r>
    </w:p>
    <w:p w14:paraId="30B50872" w14:textId="4F77C6DA" w:rsidR="005F36A4" w:rsidRPr="001E320D" w:rsidRDefault="005F36A4" w:rsidP="00AC38F5">
      <w:pPr>
        <w:numPr>
          <w:ilvl w:val="0"/>
          <w:numId w:val="22"/>
        </w:numPr>
        <w:spacing w:after="120"/>
        <w:ind w:hanging="357"/>
        <w:rPr>
          <w:szCs w:val="22"/>
          <w:lang w:val="fr-FR"/>
        </w:rPr>
      </w:pPr>
      <w:r w:rsidRPr="001E320D">
        <w:rPr>
          <w:lang w:val="fr-FR"/>
        </w:rPr>
        <w:t>Une fois terminé, demandez-leur de coller leurs feuilles sur les branches de l'</w:t>
      </w:r>
      <w:r w:rsidRPr="001E320D">
        <w:rPr>
          <w:i/>
          <w:szCs w:val="22"/>
          <w:lang w:val="fr-FR"/>
        </w:rPr>
        <w:t>Arbre de révision.</w:t>
      </w:r>
    </w:p>
    <w:p w14:paraId="481423C2" w14:textId="77777777" w:rsidR="005F36A4" w:rsidRPr="001E320D" w:rsidRDefault="005F36A4" w:rsidP="005F36A4">
      <w:pPr>
        <w:spacing w:after="120"/>
        <w:rPr>
          <w:i/>
          <w:szCs w:val="22"/>
          <w:lang w:val="fr-FR"/>
        </w:rPr>
      </w:pPr>
    </w:p>
    <w:p w14:paraId="47ACAC9B" w14:textId="499599F7" w:rsidR="005F36A4" w:rsidRPr="001E320D" w:rsidRDefault="005F36A4" w:rsidP="005F36A4">
      <w:pPr>
        <w:spacing w:after="120"/>
        <w:rPr>
          <w:i/>
          <w:szCs w:val="22"/>
          <w:lang w:val="fr-FR"/>
        </w:rPr>
      </w:pPr>
      <w:r w:rsidRPr="001E320D">
        <w:rPr>
          <w:i/>
          <w:szCs w:val="22"/>
          <w:lang w:val="fr-FR" w:eastAsia="en-CA"/>
        </w:rPr>
        <mc:AlternateContent>
          <mc:Choice Requires="wps">
            <w:drawing>
              <wp:anchor distT="0" distB="0" distL="114300" distR="114300" simplePos="0" relativeHeight="251633664" behindDoc="0" locked="0" layoutInCell="1" allowOverlap="1" wp14:anchorId="0B407845" wp14:editId="52BC6412">
                <wp:simplePos x="0" y="0"/>
                <wp:positionH relativeFrom="column">
                  <wp:posOffset>1022350</wp:posOffset>
                </wp:positionH>
                <wp:positionV relativeFrom="paragraph">
                  <wp:posOffset>22860</wp:posOffset>
                </wp:positionV>
                <wp:extent cx="3111500" cy="236855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3111500" cy="236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A85F1" w14:textId="531BB41F" w:rsidR="005F36A4" w:rsidRDefault="005F36A4">
                            <w:r>
                              <w:rPr>
                                <w:noProof/>
                                <w:lang w:val="en-CA" w:eastAsia="en-CA"/>
                              </w:rPr>
                              <w:drawing>
                                <wp:inline distT="0" distB="0" distL="0" distR="0" wp14:anchorId="42CE56D8" wp14:editId="30EA5D31">
                                  <wp:extent cx="2922270" cy="2192595"/>
                                  <wp:effectExtent l="0" t="0" r="0" b="0"/>
                                  <wp:docPr id="11" name="Picture 11" descr="N:\Share Folders\Pieter\d) 2014 pictures DEWT\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hare Folders\Pieter\d) 2014 pictures DEWT\IMG_00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70" cy="2192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407845" id="_x0000_t202" coordsize="21600,21600" o:spt="202" path="m,l,21600r21600,l21600,xe">
                <v:stroke joinstyle="miter"/>
                <v:path gradientshapeok="t" o:connecttype="rect"/>
              </v:shapetype>
              <v:shape id="Text Box 8" o:spid="_x0000_s1026" type="#_x0000_t202" style="position:absolute;margin-left:80.5pt;margin-top:1.8pt;width:245pt;height:186.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" fillcolor="white [3201]" strokeweight=".5pt">
                <v:textbox>
                  <w:txbxContent>
                    <w:p w14:paraId="010A85F1" w14:textId="531BB41F" w:rsidR="005F36A4" w:rsidRDefault="005F36A4">
                      <w:r>
                        <w:rPr>
                          <w:noProof/>
                          <w:lang w:val="en-CA" w:eastAsia="en-CA"/>
                        </w:rPr>
                        <w:drawing>
                          <wp:inline distT="0" distB="0" distL="0" distR="0" wp14:anchorId="42CE56D8" wp14:editId="30EA5D31">
                            <wp:extent cx="2922270" cy="2192595"/>
                            <wp:effectExtent l="0" t="0" r="0" b="0"/>
                            <wp:docPr id="11" name="Picture 11" descr="N:\Share Folders\Pieter\d) 2014 pictures DEWT\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hare Folders\Pieter\d) 2014 pictures DEWT\IMG_00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70" cy="2192595"/>
                                    </a:xfrm>
                                    <a:prstGeom prst="rect">
                                      <a:avLst/>
                                    </a:prstGeom>
                                    <a:noFill/>
                                    <a:ln>
                                      <a:noFill/>
                                    </a:ln>
                                  </pic:spPr>
                                </pic:pic>
                              </a:graphicData>
                            </a:graphic>
                          </wp:inline>
                        </w:drawing>
                      </w:r>
                    </w:p>
                  </w:txbxContent>
                </v:textbox>
              </v:shape>
            </w:pict>
          </mc:Fallback>
        </mc:AlternateContent>
      </w:r>
    </w:p>
    <w:p w14:paraId="46669C10" w14:textId="77777777" w:rsidR="005F36A4" w:rsidRPr="001E320D" w:rsidRDefault="005F36A4" w:rsidP="005F36A4">
      <w:pPr>
        <w:spacing w:after="120"/>
        <w:rPr>
          <w:szCs w:val="22"/>
          <w:lang w:val="fr-FR"/>
        </w:rPr>
      </w:pPr>
    </w:p>
    <w:p w14:paraId="697DDEE9" w14:textId="77777777" w:rsidR="005F36A4" w:rsidRPr="001E320D" w:rsidRDefault="005F36A4" w:rsidP="005F36A4">
      <w:pPr>
        <w:spacing w:after="120"/>
        <w:rPr>
          <w:i/>
          <w:szCs w:val="22"/>
          <w:lang w:val="fr-FR"/>
        </w:rPr>
      </w:pPr>
    </w:p>
    <w:p w14:paraId="1CDD8D54" w14:textId="77777777" w:rsidR="005F36A4" w:rsidRPr="001E320D" w:rsidRDefault="005F36A4" w:rsidP="005F36A4">
      <w:pPr>
        <w:spacing w:after="120"/>
        <w:rPr>
          <w:i/>
          <w:szCs w:val="22"/>
          <w:lang w:val="fr-FR"/>
        </w:rPr>
      </w:pPr>
    </w:p>
    <w:p w14:paraId="7A838C94" w14:textId="77777777" w:rsidR="005F36A4" w:rsidRPr="001E320D" w:rsidRDefault="005F36A4" w:rsidP="005F36A4">
      <w:pPr>
        <w:spacing w:after="120"/>
        <w:rPr>
          <w:szCs w:val="22"/>
          <w:lang w:val="fr-FR"/>
        </w:rPr>
      </w:pPr>
    </w:p>
    <w:p w14:paraId="7E975483" w14:textId="77777777" w:rsidR="005F36A4" w:rsidRPr="001E320D" w:rsidRDefault="005F36A4" w:rsidP="004A79F3">
      <w:pPr>
        <w:keepNext/>
        <w:tabs>
          <w:tab w:val="left" w:pos="0"/>
          <w:tab w:val="left" w:pos="900"/>
        </w:tabs>
        <w:autoSpaceDE w:val="0"/>
        <w:autoSpaceDN w:val="0"/>
        <w:adjustRightInd w:val="0"/>
        <w:rPr>
          <w:b/>
          <w:szCs w:val="22"/>
          <w:lang w:val="fr-FR"/>
        </w:rPr>
      </w:pPr>
    </w:p>
    <w:p w14:paraId="0E92214D" w14:textId="77777777" w:rsidR="005F36A4" w:rsidRPr="001E320D" w:rsidRDefault="005F36A4" w:rsidP="004A79F3">
      <w:pPr>
        <w:keepNext/>
        <w:tabs>
          <w:tab w:val="left" w:pos="0"/>
          <w:tab w:val="left" w:pos="900"/>
        </w:tabs>
        <w:autoSpaceDE w:val="0"/>
        <w:autoSpaceDN w:val="0"/>
        <w:adjustRightInd w:val="0"/>
        <w:rPr>
          <w:b/>
          <w:szCs w:val="22"/>
          <w:lang w:val="fr-FR"/>
        </w:rPr>
      </w:pPr>
    </w:p>
    <w:p w14:paraId="17143641" w14:textId="77777777" w:rsidR="005F36A4" w:rsidRPr="001E320D" w:rsidRDefault="005F36A4" w:rsidP="004A79F3">
      <w:pPr>
        <w:keepNext/>
        <w:tabs>
          <w:tab w:val="left" w:pos="0"/>
          <w:tab w:val="left" w:pos="900"/>
        </w:tabs>
        <w:autoSpaceDE w:val="0"/>
        <w:autoSpaceDN w:val="0"/>
        <w:adjustRightInd w:val="0"/>
        <w:rPr>
          <w:b/>
          <w:szCs w:val="22"/>
          <w:lang w:val="fr-FR"/>
        </w:rPr>
      </w:pPr>
    </w:p>
    <w:p w14:paraId="7D7226B0" w14:textId="77777777" w:rsidR="005F36A4" w:rsidRPr="001E320D" w:rsidRDefault="005F36A4" w:rsidP="004A79F3">
      <w:pPr>
        <w:keepNext/>
        <w:tabs>
          <w:tab w:val="left" w:pos="0"/>
          <w:tab w:val="left" w:pos="900"/>
        </w:tabs>
        <w:autoSpaceDE w:val="0"/>
        <w:autoSpaceDN w:val="0"/>
        <w:adjustRightInd w:val="0"/>
        <w:rPr>
          <w:b/>
          <w:szCs w:val="22"/>
          <w:lang w:val="fr-FR"/>
        </w:rPr>
      </w:pPr>
    </w:p>
    <w:p w14:paraId="1D3C030B" w14:textId="77777777" w:rsidR="005F36A4" w:rsidRPr="001E320D" w:rsidRDefault="005F36A4" w:rsidP="004A79F3">
      <w:pPr>
        <w:keepNext/>
        <w:tabs>
          <w:tab w:val="left" w:pos="0"/>
          <w:tab w:val="left" w:pos="900"/>
        </w:tabs>
        <w:autoSpaceDE w:val="0"/>
        <w:autoSpaceDN w:val="0"/>
        <w:adjustRightInd w:val="0"/>
        <w:rPr>
          <w:b/>
          <w:szCs w:val="22"/>
          <w:lang w:val="fr-FR"/>
        </w:rPr>
      </w:pPr>
    </w:p>
    <w:p w14:paraId="224D7708" w14:textId="77777777" w:rsidR="005F36A4" w:rsidRPr="001E320D" w:rsidRDefault="005F36A4" w:rsidP="004A79F3">
      <w:pPr>
        <w:keepNext/>
        <w:tabs>
          <w:tab w:val="left" w:pos="0"/>
          <w:tab w:val="left" w:pos="900"/>
        </w:tabs>
        <w:autoSpaceDE w:val="0"/>
        <w:autoSpaceDN w:val="0"/>
        <w:adjustRightInd w:val="0"/>
        <w:rPr>
          <w:b/>
          <w:szCs w:val="22"/>
          <w:lang w:val="fr-FR"/>
        </w:rPr>
      </w:pPr>
    </w:p>
    <w:p w14:paraId="10DC2851" w14:textId="77777777" w:rsidR="005F36A4" w:rsidRPr="001E320D" w:rsidRDefault="005F36A4" w:rsidP="004A79F3">
      <w:pPr>
        <w:keepNext/>
        <w:tabs>
          <w:tab w:val="left" w:pos="0"/>
          <w:tab w:val="left" w:pos="900"/>
        </w:tabs>
        <w:autoSpaceDE w:val="0"/>
        <w:autoSpaceDN w:val="0"/>
        <w:adjustRightInd w:val="0"/>
        <w:rPr>
          <w:b/>
          <w:szCs w:val="22"/>
          <w:lang w:val="fr-FR"/>
        </w:rPr>
      </w:pPr>
    </w:p>
    <w:p w14:paraId="6903624F" w14:textId="3CB9F422" w:rsidR="005F36A4" w:rsidRPr="001E320D" w:rsidRDefault="005F36A4" w:rsidP="001A6DD2">
      <w:pPr>
        <w:keepNext/>
        <w:tabs>
          <w:tab w:val="left" w:pos="0"/>
        </w:tabs>
        <w:autoSpaceDE w:val="0"/>
        <w:autoSpaceDN w:val="0"/>
        <w:adjustRightInd w:val="0"/>
        <w:rPr>
          <w:b/>
          <w:szCs w:val="22"/>
          <w:lang w:val="fr-FR"/>
        </w:rPr>
      </w:pPr>
      <w:r w:rsidRPr="001E320D">
        <w:rPr>
          <w:b/>
          <w:szCs w:val="22"/>
          <w:lang w:val="fr-FR" w:eastAsia="en-CA"/>
        </w:rPr>
        <mc:AlternateContent>
          <mc:Choice Requires="wps">
            <w:drawing>
              <wp:anchor distT="0" distB="0" distL="114300" distR="114300" simplePos="0" relativeHeight="251634688" behindDoc="0" locked="0" layoutInCell="1" allowOverlap="1" wp14:anchorId="44D798E4" wp14:editId="5B84D861">
                <wp:simplePos x="0" y="0"/>
                <wp:positionH relativeFrom="column">
                  <wp:posOffset>3234267</wp:posOffset>
                </wp:positionH>
                <wp:positionV relativeFrom="paragraph">
                  <wp:posOffset>126788</wp:posOffset>
                </wp:positionV>
                <wp:extent cx="984250" cy="4318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98425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8B64A" w14:textId="43EAC4F2" w:rsidR="005F36A4" w:rsidRPr="005F36A4" w:rsidRDefault="005F36A4" w:rsidP="005F36A4">
                            <w:pPr>
                              <w:jc w:val="right"/>
                              <w:rPr>
                                <w:i/>
                                <w:lang w:val="fr-FR"/>
                              </w:rPr>
                            </w:pPr>
                            <w:r>
                              <w:rPr>
                                <w:i/>
                                <w:lang w:val="fr-FR"/>
                              </w:rPr>
                              <w:t>Arbre de révision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98E4" id="Text Box 12" o:spid="_x0000_s1027" type="#_x0000_t202" style="position:absolute;margin-left:254.65pt;margin-top:10pt;width:77.5pt;height: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T4iwIAAJI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" fillcolor="white [3201]" stroked="f" strokeweight=".5pt">
                <v:textbox>
                  <w:txbxContent>
                    <w:p w14:paraId="6748B64A" w14:textId="43EAC4F2" w:rsidR="005F36A4" w:rsidRPr="005F36A4" w:rsidRDefault="005F36A4" w:rsidP="005F36A4">
                      <w:pPr>
                        <w:jc w:val="right"/>
                        <w:rPr>
                          <w:i/>
                          <w:lang w:val="fr-FR"/>
                        </w:rPr>
                      </w:pPr>
                      <w:r>
                        <w:rPr>
                          <w:i/>
                          <w:lang w:val="fr-FR"/>
                        </w:rPr>
                        <w:t>Arbre de révision</w:t>
                      </w:r>
                    </w:p>
                  </w:txbxContent>
                </v:textbox>
              </v:shape>
            </w:pict>
          </mc:Fallback>
        </mc:AlternateContent>
      </w:r>
    </w:p>
    <w:p w14:paraId="41DF5FB5" w14:textId="77777777" w:rsidR="005F36A4" w:rsidRPr="001E320D" w:rsidRDefault="005F36A4" w:rsidP="004A79F3">
      <w:pPr>
        <w:keepNext/>
        <w:tabs>
          <w:tab w:val="left" w:pos="0"/>
          <w:tab w:val="left" w:pos="900"/>
        </w:tabs>
        <w:autoSpaceDE w:val="0"/>
        <w:autoSpaceDN w:val="0"/>
        <w:adjustRightInd w:val="0"/>
        <w:rPr>
          <w:b/>
          <w:szCs w:val="22"/>
          <w:lang w:val="fr-FR"/>
        </w:rPr>
      </w:pPr>
    </w:p>
    <w:p w14:paraId="31676D4F" w14:textId="77777777" w:rsidR="005F36A4" w:rsidRPr="001E320D" w:rsidRDefault="005F36A4" w:rsidP="004A79F3">
      <w:pPr>
        <w:keepNext/>
        <w:tabs>
          <w:tab w:val="left" w:pos="0"/>
          <w:tab w:val="left" w:pos="900"/>
        </w:tabs>
        <w:autoSpaceDE w:val="0"/>
        <w:autoSpaceDN w:val="0"/>
        <w:adjustRightInd w:val="0"/>
        <w:rPr>
          <w:b/>
          <w:szCs w:val="22"/>
          <w:lang w:val="fr-FR"/>
        </w:rPr>
      </w:pPr>
    </w:p>
    <w:p w14:paraId="67D93F45" w14:textId="77777777" w:rsidR="005F36A4" w:rsidRPr="001E320D" w:rsidRDefault="005F36A4" w:rsidP="004A79F3">
      <w:pPr>
        <w:keepNext/>
        <w:tabs>
          <w:tab w:val="left" w:pos="0"/>
          <w:tab w:val="left" w:pos="900"/>
        </w:tabs>
        <w:autoSpaceDE w:val="0"/>
        <w:autoSpaceDN w:val="0"/>
        <w:adjustRightInd w:val="0"/>
        <w:rPr>
          <w:b/>
          <w:szCs w:val="22"/>
          <w:lang w:val="fr-FR"/>
        </w:rPr>
      </w:pPr>
    </w:p>
    <w:p w14:paraId="26FC7D30" w14:textId="77777777" w:rsidR="004A79F3" w:rsidRPr="001E320D" w:rsidRDefault="00301503" w:rsidP="004A79F3">
      <w:pPr>
        <w:keepNext/>
        <w:tabs>
          <w:tab w:val="left" w:pos="0"/>
          <w:tab w:val="left" w:pos="900"/>
        </w:tabs>
        <w:autoSpaceDE w:val="0"/>
        <w:autoSpaceDN w:val="0"/>
        <w:adjustRightInd w:val="0"/>
        <w:rPr>
          <w:szCs w:val="22"/>
          <w:lang w:val="fr-FR"/>
        </w:rPr>
      </w:pPr>
      <w:r w:rsidRPr="001E320D">
        <w:rPr>
          <w:b/>
          <w:szCs w:val="22"/>
          <w:lang w:val="fr-FR"/>
        </w:rPr>
        <w:pict w14:anchorId="4AECC2E6">
          <v:rect id="_x0000_i1030" style="width:0;height:1.5pt" o:hralign="center" o:hrstd="t" o:hr="t" fillcolor="gray" stroked="f"/>
        </w:pict>
      </w:r>
    </w:p>
    <w:p w14:paraId="3F5B6883" w14:textId="49A1BF7B" w:rsidR="004A79F3" w:rsidRPr="001E320D" w:rsidRDefault="007D477B" w:rsidP="004A79F3">
      <w:pPr>
        <w:tabs>
          <w:tab w:val="right" w:pos="9360"/>
        </w:tabs>
        <w:autoSpaceDE w:val="0"/>
        <w:autoSpaceDN w:val="0"/>
        <w:adjustRightInd w:val="0"/>
        <w:rPr>
          <w:b/>
          <w:szCs w:val="22"/>
          <w:lang w:val="fr-FR"/>
        </w:rPr>
      </w:pPr>
      <w:r w:rsidRPr="001E320D">
        <w:rPr>
          <w:b/>
          <w:lang w:val="fr-FR"/>
        </w:rPr>
        <w:t>Autoévaluation</w:t>
      </w:r>
      <w:r w:rsidRPr="001E320D">
        <w:rPr>
          <w:b/>
          <w:szCs w:val="22"/>
          <w:lang w:val="fr-FR"/>
        </w:rPr>
        <w:tab/>
      </w:r>
      <w:r w:rsidRPr="001E320D">
        <w:rPr>
          <w:b/>
          <w:lang w:val="fr-FR"/>
        </w:rPr>
        <w:t>10 minutes</w:t>
      </w:r>
    </w:p>
    <w:p w14:paraId="7E4C4FFD" w14:textId="47CD758F" w:rsidR="001A6DD2" w:rsidRPr="001E320D" w:rsidRDefault="004A79F3" w:rsidP="001A6DD2">
      <w:pPr>
        <w:keepNext/>
        <w:tabs>
          <w:tab w:val="right" w:pos="8640"/>
        </w:tabs>
        <w:autoSpaceDE w:val="0"/>
        <w:autoSpaceDN w:val="0"/>
        <w:adjustRightInd w:val="0"/>
        <w:rPr>
          <w:b/>
          <w:szCs w:val="22"/>
          <w:lang w:val="fr-FR"/>
        </w:rPr>
      </w:pPr>
      <w:r w:rsidRPr="001E320D">
        <w:rPr>
          <w:szCs w:val="22"/>
          <w:lang w:val="fr-FR" w:eastAsia="en-CA"/>
        </w:rPr>
        <w:drawing>
          <wp:anchor distT="0" distB="0" distL="114300" distR="114300" simplePos="0" relativeHeight="251627520" behindDoc="0" locked="0" layoutInCell="1" allowOverlap="1" wp14:anchorId="77FDCF5D" wp14:editId="688F40A8">
            <wp:simplePos x="0" y="0"/>
            <wp:positionH relativeFrom="column">
              <wp:posOffset>-78105</wp:posOffset>
            </wp:positionH>
            <wp:positionV relativeFrom="paragraph">
              <wp:posOffset>26670</wp:posOffset>
            </wp:positionV>
            <wp:extent cx="506095" cy="447675"/>
            <wp:effectExtent l="0" t="0" r="825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3CB30" w14:textId="0663CB65" w:rsidR="001A6DD2" w:rsidRPr="001E320D" w:rsidRDefault="0082557F" w:rsidP="001A6DD2">
      <w:pPr>
        <w:autoSpaceDE w:val="0"/>
        <w:autoSpaceDN w:val="0"/>
        <w:adjustRightInd w:val="0"/>
        <w:spacing w:after="120" w:line="276" w:lineRule="auto"/>
        <w:ind w:left="709"/>
        <w:rPr>
          <w:b/>
          <w:szCs w:val="22"/>
          <w:lang w:val="fr-FR"/>
        </w:rPr>
      </w:pPr>
      <w:r w:rsidRPr="001E320D">
        <w:rPr>
          <w:b/>
          <w:lang w:val="fr-FR"/>
        </w:rPr>
        <w:t>Option A :</w:t>
      </w:r>
    </w:p>
    <w:p w14:paraId="0B6314AD" w14:textId="6836BAEA" w:rsidR="002A47A9" w:rsidRPr="001E320D" w:rsidRDefault="005F36A4" w:rsidP="004A79F3">
      <w:pPr>
        <w:numPr>
          <w:ilvl w:val="0"/>
          <w:numId w:val="23"/>
        </w:numPr>
        <w:autoSpaceDE w:val="0"/>
        <w:autoSpaceDN w:val="0"/>
        <w:adjustRightInd w:val="0"/>
        <w:spacing w:after="120" w:line="276" w:lineRule="auto"/>
        <w:rPr>
          <w:szCs w:val="22"/>
          <w:lang w:val="fr-FR"/>
        </w:rPr>
      </w:pPr>
      <w:r w:rsidRPr="001E320D">
        <w:rPr>
          <w:lang w:val="fr-FR"/>
        </w:rPr>
        <w:t xml:space="preserve">Dites aux participants que vous allez répéter l'exercice d'alignement qu'ils ont fait au début de l'atelier et regardez s'ils ont donné suite à l'ensemble. </w:t>
      </w:r>
    </w:p>
    <w:p w14:paraId="36B6C2F1" w14:textId="77777777" w:rsidR="002A47A9" w:rsidRPr="001E320D" w:rsidRDefault="002A47A9" w:rsidP="002A47A9">
      <w:pPr>
        <w:numPr>
          <w:ilvl w:val="0"/>
          <w:numId w:val="23"/>
        </w:numPr>
        <w:autoSpaceDE w:val="0"/>
        <w:autoSpaceDN w:val="0"/>
        <w:adjustRightInd w:val="0"/>
        <w:spacing w:after="120" w:line="276" w:lineRule="auto"/>
        <w:rPr>
          <w:szCs w:val="22"/>
          <w:lang w:val="fr-FR"/>
        </w:rPr>
      </w:pPr>
      <w:r w:rsidRPr="001E320D">
        <w:rPr>
          <w:lang w:val="fr-FR"/>
        </w:rPr>
        <w:t>Demandez aux participants de se tenir debout au milieu de la pièce.</w:t>
      </w:r>
    </w:p>
    <w:p w14:paraId="1C6163D5" w14:textId="4114707D" w:rsidR="002A47A9" w:rsidRPr="001E320D" w:rsidRDefault="002A47A9" w:rsidP="002A47A9">
      <w:pPr>
        <w:numPr>
          <w:ilvl w:val="0"/>
          <w:numId w:val="23"/>
        </w:numPr>
        <w:autoSpaceDE w:val="0"/>
        <w:autoSpaceDN w:val="0"/>
        <w:adjustRightInd w:val="0"/>
        <w:spacing w:after="120" w:line="276" w:lineRule="auto"/>
        <w:rPr>
          <w:szCs w:val="22"/>
          <w:lang w:val="fr-FR"/>
        </w:rPr>
      </w:pPr>
      <w:r w:rsidRPr="001E320D">
        <w:rPr>
          <w:lang w:val="fr-FR"/>
        </w:rPr>
        <w:lastRenderedPageBreak/>
        <w:t>Expliquez que vous allez nommer plusieurs sujets abordés lors des méthodes de formation efficaces en WASH. Si des personnes connaissent bien le sujet, elles doivent se placer d'un côté de la salle. Dans le cas contraire, elles doivent se placer de l'autre côté. Si elles ont quelques connaissances, mais pas beaucoup, elles doivent se placer quelque part entre les deux.</w:t>
      </w:r>
    </w:p>
    <w:p w14:paraId="5F3F9268" w14:textId="77777777" w:rsidR="002A47A9" w:rsidRPr="001E320D" w:rsidRDefault="002A47A9" w:rsidP="002A47A9">
      <w:pPr>
        <w:numPr>
          <w:ilvl w:val="0"/>
          <w:numId w:val="23"/>
        </w:numPr>
        <w:autoSpaceDE w:val="0"/>
        <w:autoSpaceDN w:val="0"/>
        <w:adjustRightInd w:val="0"/>
        <w:spacing w:after="120" w:line="276" w:lineRule="auto"/>
        <w:rPr>
          <w:szCs w:val="22"/>
          <w:lang w:val="fr-FR"/>
        </w:rPr>
      </w:pPr>
      <w:r w:rsidRPr="001E320D">
        <w:rPr>
          <w:lang w:val="fr-FR"/>
        </w:rPr>
        <w:t>Énoncez les sujets suivants :</w:t>
      </w:r>
    </w:p>
    <w:p w14:paraId="24E08A2E" w14:textId="77777777" w:rsidR="002A47A9" w:rsidRPr="001E320D" w:rsidRDefault="002A47A9" w:rsidP="002A47A9">
      <w:pPr>
        <w:numPr>
          <w:ilvl w:val="0"/>
          <w:numId w:val="33"/>
        </w:numPr>
        <w:autoSpaceDE w:val="0"/>
        <w:autoSpaceDN w:val="0"/>
        <w:adjustRightInd w:val="0"/>
        <w:spacing w:after="120" w:line="276" w:lineRule="auto"/>
        <w:rPr>
          <w:szCs w:val="22"/>
          <w:lang w:val="fr-FR"/>
        </w:rPr>
      </w:pPr>
      <w:r w:rsidRPr="001E320D">
        <w:rPr>
          <w:lang w:val="fr-FR"/>
        </w:rPr>
        <w:t>Ce dont les participants ont besoin pour apprendre efficacement</w:t>
      </w:r>
      <w:r w:rsidRPr="001E320D">
        <w:rPr>
          <w:szCs w:val="22"/>
          <w:lang w:val="fr-FR"/>
        </w:rPr>
        <w:tab/>
      </w:r>
      <w:r w:rsidRPr="001E320D">
        <w:rPr>
          <w:szCs w:val="22"/>
          <w:lang w:val="fr-FR"/>
        </w:rPr>
        <w:tab/>
      </w:r>
    </w:p>
    <w:p w14:paraId="5521DDDA" w14:textId="77777777" w:rsidR="002A47A9" w:rsidRPr="001E320D" w:rsidRDefault="002A47A9" w:rsidP="002A47A9">
      <w:pPr>
        <w:numPr>
          <w:ilvl w:val="0"/>
          <w:numId w:val="33"/>
        </w:numPr>
        <w:autoSpaceDE w:val="0"/>
        <w:autoSpaceDN w:val="0"/>
        <w:adjustRightInd w:val="0"/>
        <w:spacing w:after="120" w:line="276" w:lineRule="auto"/>
        <w:rPr>
          <w:szCs w:val="22"/>
          <w:lang w:val="fr-FR"/>
        </w:rPr>
      </w:pPr>
      <w:r w:rsidRPr="001E320D">
        <w:rPr>
          <w:lang w:val="fr-FR"/>
        </w:rPr>
        <w:t xml:space="preserve">Les effets du stress sur le cerveau </w:t>
      </w:r>
    </w:p>
    <w:p w14:paraId="0F48D78E" w14:textId="77777777" w:rsidR="002A47A9" w:rsidRPr="001E320D" w:rsidRDefault="002A47A9" w:rsidP="002A47A9">
      <w:pPr>
        <w:numPr>
          <w:ilvl w:val="0"/>
          <w:numId w:val="33"/>
        </w:numPr>
        <w:autoSpaceDE w:val="0"/>
        <w:autoSpaceDN w:val="0"/>
        <w:adjustRightInd w:val="0"/>
        <w:spacing w:after="120" w:line="276" w:lineRule="auto"/>
        <w:rPr>
          <w:szCs w:val="22"/>
          <w:lang w:val="fr-FR"/>
        </w:rPr>
      </w:pPr>
      <w:r w:rsidRPr="001E320D">
        <w:rPr>
          <w:lang w:val="fr-FR"/>
        </w:rPr>
        <w:t>Styles d'apprentissage</w:t>
      </w:r>
    </w:p>
    <w:p w14:paraId="78821084" w14:textId="77777777" w:rsidR="002A47A9" w:rsidRPr="001E320D" w:rsidRDefault="002A47A9" w:rsidP="002A47A9">
      <w:pPr>
        <w:numPr>
          <w:ilvl w:val="0"/>
          <w:numId w:val="33"/>
        </w:numPr>
        <w:autoSpaceDE w:val="0"/>
        <w:autoSpaceDN w:val="0"/>
        <w:adjustRightInd w:val="0"/>
        <w:spacing w:after="120" w:line="276" w:lineRule="auto"/>
        <w:rPr>
          <w:szCs w:val="22"/>
          <w:lang w:val="fr-FR"/>
        </w:rPr>
      </w:pPr>
      <w:r w:rsidRPr="001E320D">
        <w:rPr>
          <w:lang w:val="fr-FR"/>
        </w:rPr>
        <w:t xml:space="preserve">Étapes de l'apprentissage </w:t>
      </w:r>
    </w:p>
    <w:p w14:paraId="30C07F0E" w14:textId="77777777" w:rsidR="002A47A9" w:rsidRPr="001E320D" w:rsidRDefault="002A47A9" w:rsidP="002A47A9">
      <w:pPr>
        <w:numPr>
          <w:ilvl w:val="0"/>
          <w:numId w:val="33"/>
        </w:numPr>
        <w:autoSpaceDE w:val="0"/>
        <w:autoSpaceDN w:val="0"/>
        <w:adjustRightInd w:val="0"/>
        <w:spacing w:after="120" w:line="276" w:lineRule="auto"/>
        <w:rPr>
          <w:szCs w:val="22"/>
          <w:lang w:val="fr-FR"/>
        </w:rPr>
      </w:pPr>
      <w:r w:rsidRPr="001E320D">
        <w:rPr>
          <w:lang w:val="fr-FR"/>
        </w:rPr>
        <w:t>Comment motiver les participants</w:t>
      </w:r>
    </w:p>
    <w:p w14:paraId="4D14FAE8" w14:textId="575B1AF7" w:rsidR="002A47A9" w:rsidRPr="001E320D" w:rsidRDefault="002A47A9" w:rsidP="002A47A9">
      <w:pPr>
        <w:numPr>
          <w:ilvl w:val="0"/>
          <w:numId w:val="33"/>
        </w:numPr>
        <w:autoSpaceDE w:val="0"/>
        <w:autoSpaceDN w:val="0"/>
        <w:adjustRightInd w:val="0"/>
        <w:spacing w:after="120" w:line="276" w:lineRule="auto"/>
        <w:rPr>
          <w:szCs w:val="22"/>
          <w:lang w:val="fr-FR"/>
        </w:rPr>
      </w:pPr>
      <w:r w:rsidRPr="001E320D">
        <w:rPr>
          <w:lang w:val="fr-FR"/>
        </w:rPr>
        <w:t>Comment adapter les leçons pour les participants ayant un faible niveau d'alphabétisation</w:t>
      </w:r>
    </w:p>
    <w:p w14:paraId="39724C83" w14:textId="1EAD9B15" w:rsidR="002A47A9" w:rsidRPr="001E320D" w:rsidRDefault="000C7315" w:rsidP="002A47A9">
      <w:pPr>
        <w:numPr>
          <w:ilvl w:val="0"/>
          <w:numId w:val="23"/>
        </w:numPr>
        <w:autoSpaceDE w:val="0"/>
        <w:autoSpaceDN w:val="0"/>
        <w:adjustRightInd w:val="0"/>
        <w:spacing w:after="120" w:line="276" w:lineRule="auto"/>
        <w:rPr>
          <w:szCs w:val="22"/>
          <w:lang w:val="fr-FR"/>
        </w:rPr>
      </w:pPr>
      <w:r w:rsidRPr="001E320D">
        <w:rPr>
          <w:lang w:val="fr-FR"/>
        </w:rPr>
        <w:t xml:space="preserve">Demandez aux participants : Est-ce que certains d'entre vous ont changé de place par rapport au premier jour ? Dans </w:t>
      </w:r>
      <w:r w:rsidR="001E320D">
        <w:rPr>
          <w:lang w:val="fr-FR"/>
        </w:rPr>
        <w:t>ce cas, demandez-leur : Qu'avez-</w:t>
      </w:r>
      <w:r w:rsidRPr="001E320D">
        <w:rPr>
          <w:lang w:val="fr-FR"/>
        </w:rPr>
        <w:t xml:space="preserve">vous appris sur le sujet que vous ne connaissiez pas avant ? Demandez à quelques personnes de répondre aux questions.  </w:t>
      </w:r>
    </w:p>
    <w:p w14:paraId="23415F1D" w14:textId="6B7F6884" w:rsidR="000C7315" w:rsidRPr="001E320D" w:rsidRDefault="000C7315" w:rsidP="002A47A9">
      <w:pPr>
        <w:numPr>
          <w:ilvl w:val="0"/>
          <w:numId w:val="23"/>
        </w:numPr>
        <w:autoSpaceDE w:val="0"/>
        <w:autoSpaceDN w:val="0"/>
        <w:adjustRightInd w:val="0"/>
        <w:spacing w:after="120" w:line="276" w:lineRule="auto"/>
        <w:rPr>
          <w:szCs w:val="22"/>
          <w:lang w:val="fr-FR"/>
        </w:rPr>
      </w:pPr>
      <w:r w:rsidRPr="001E320D">
        <w:rPr>
          <w:lang w:val="fr-FR"/>
        </w:rPr>
        <w:t xml:space="preserve">Demandez aux participants de se placer dans la salle selon le niveau de compétences de formation qu'ils pensent avoir. Attribuez chaque niveau à différentes sections de la salle. </w:t>
      </w:r>
    </w:p>
    <w:p w14:paraId="11D67627" w14:textId="11D9928E" w:rsidR="0053245E" w:rsidRPr="001E320D" w:rsidRDefault="0053245E" w:rsidP="002A47A9">
      <w:pPr>
        <w:numPr>
          <w:ilvl w:val="0"/>
          <w:numId w:val="23"/>
        </w:numPr>
        <w:autoSpaceDE w:val="0"/>
        <w:autoSpaceDN w:val="0"/>
        <w:adjustRightInd w:val="0"/>
        <w:spacing w:after="120" w:line="276" w:lineRule="auto"/>
        <w:rPr>
          <w:szCs w:val="22"/>
          <w:lang w:val="fr-FR"/>
        </w:rPr>
      </w:pPr>
      <w:r w:rsidRPr="001E320D">
        <w:rPr>
          <w:lang w:val="fr-FR"/>
        </w:rPr>
        <w:t xml:space="preserve">Demandez à quelques participants pourquoi ils ont choisi un niveau spécifique. </w:t>
      </w:r>
    </w:p>
    <w:p w14:paraId="1BC5FE09" w14:textId="60324273" w:rsidR="001A6DD2" w:rsidRPr="001E320D" w:rsidRDefault="00301503" w:rsidP="001A6DD2">
      <w:pPr>
        <w:autoSpaceDE w:val="0"/>
        <w:autoSpaceDN w:val="0"/>
        <w:adjustRightInd w:val="0"/>
        <w:spacing w:after="120" w:line="276" w:lineRule="auto"/>
        <w:ind w:left="1080"/>
        <w:rPr>
          <w:szCs w:val="22"/>
          <w:lang w:val="fr-FR"/>
        </w:rPr>
      </w:pPr>
      <w:r w:rsidRPr="001E320D">
        <w:rPr>
          <w:b/>
          <w:szCs w:val="22"/>
          <w:lang w:val="fr-FR"/>
        </w:rPr>
        <w:pict w14:anchorId="669E410B">
          <v:rect id="_x0000_i1031" style="width:234pt;height:1.5pt" o:hrpct="500" o:hralign="center" o:hrstd="t" o:hr="t" fillcolor="gray" stroked="f"/>
        </w:pict>
      </w:r>
    </w:p>
    <w:p w14:paraId="15AF6D6C" w14:textId="4DE1AE1B" w:rsidR="001A6DD2" w:rsidRPr="001E320D" w:rsidRDefault="0082557F" w:rsidP="001A6DD2">
      <w:pPr>
        <w:autoSpaceDE w:val="0"/>
        <w:autoSpaceDN w:val="0"/>
        <w:adjustRightInd w:val="0"/>
        <w:spacing w:after="120" w:line="276" w:lineRule="auto"/>
        <w:ind w:left="709"/>
        <w:rPr>
          <w:b/>
          <w:szCs w:val="22"/>
          <w:lang w:val="fr-FR"/>
        </w:rPr>
      </w:pPr>
      <w:r w:rsidRPr="001E320D">
        <w:rPr>
          <w:b/>
          <w:lang w:val="fr-FR"/>
        </w:rPr>
        <w:t>Option B</w:t>
      </w:r>
    </w:p>
    <w:p w14:paraId="6699548E" w14:textId="0102C9A9" w:rsidR="001A6DD2" w:rsidRPr="001E320D" w:rsidRDefault="00AE029B" w:rsidP="00AE029B">
      <w:pPr>
        <w:numPr>
          <w:ilvl w:val="0"/>
          <w:numId w:val="35"/>
        </w:numPr>
        <w:autoSpaceDE w:val="0"/>
        <w:autoSpaceDN w:val="0"/>
        <w:adjustRightInd w:val="0"/>
        <w:spacing w:after="120" w:line="276" w:lineRule="auto"/>
        <w:rPr>
          <w:szCs w:val="22"/>
          <w:lang w:val="fr-FR"/>
        </w:rPr>
      </w:pPr>
      <w:r w:rsidRPr="001E320D">
        <w:rPr>
          <w:lang w:val="fr-FR"/>
        </w:rPr>
        <w:t xml:space="preserve">Affichez le tableau d'autoévaluation utilisé lors de l'introduction à l'atelier.  </w:t>
      </w:r>
    </w:p>
    <w:p w14:paraId="4F8A2A08" w14:textId="3AD816B7" w:rsidR="00AE029B" w:rsidRPr="001E320D" w:rsidRDefault="00AE029B" w:rsidP="00AE029B">
      <w:pPr>
        <w:numPr>
          <w:ilvl w:val="0"/>
          <w:numId w:val="35"/>
        </w:numPr>
        <w:autoSpaceDE w:val="0"/>
        <w:autoSpaceDN w:val="0"/>
        <w:adjustRightInd w:val="0"/>
        <w:spacing w:after="120" w:line="276" w:lineRule="auto"/>
        <w:rPr>
          <w:szCs w:val="22"/>
          <w:lang w:val="fr-FR"/>
        </w:rPr>
      </w:pPr>
      <w:r w:rsidRPr="001E320D">
        <w:rPr>
          <w:lang w:val="fr-FR"/>
        </w:rPr>
        <w:t xml:space="preserve">Distribuez des points autocollants aux participants. Les points doivent être de différentes couleurs que ceux utilisés lors de l'activité d'introduction. </w:t>
      </w:r>
    </w:p>
    <w:p w14:paraId="5EE3DCD8" w14:textId="794BDBF1" w:rsidR="00AE029B" w:rsidRPr="001E320D" w:rsidRDefault="00AE029B" w:rsidP="00AE029B">
      <w:pPr>
        <w:numPr>
          <w:ilvl w:val="0"/>
          <w:numId w:val="35"/>
        </w:numPr>
        <w:autoSpaceDE w:val="0"/>
        <w:autoSpaceDN w:val="0"/>
        <w:adjustRightInd w:val="0"/>
        <w:spacing w:after="120" w:line="276" w:lineRule="auto"/>
        <w:rPr>
          <w:szCs w:val="22"/>
          <w:lang w:val="fr-FR"/>
        </w:rPr>
      </w:pPr>
      <w:r w:rsidRPr="001E320D">
        <w:rPr>
          <w:lang w:val="fr-FR"/>
        </w:rPr>
        <w:t>Demandez aux participants de se noter selon leur niveau actuel de connaissance sur les sujets dans le tableau.</w:t>
      </w:r>
    </w:p>
    <w:p w14:paraId="050DDA00" w14:textId="77777777" w:rsidR="00AE029B" w:rsidRPr="001E320D" w:rsidRDefault="00AE029B" w:rsidP="00AE029B">
      <w:pPr>
        <w:numPr>
          <w:ilvl w:val="0"/>
          <w:numId w:val="35"/>
        </w:numPr>
        <w:autoSpaceDE w:val="0"/>
        <w:autoSpaceDN w:val="0"/>
        <w:adjustRightInd w:val="0"/>
        <w:spacing w:after="120" w:line="276" w:lineRule="auto"/>
        <w:rPr>
          <w:szCs w:val="22"/>
          <w:lang w:val="fr-FR"/>
        </w:rPr>
      </w:pPr>
      <w:r w:rsidRPr="001E320D">
        <w:rPr>
          <w:lang w:val="fr-FR"/>
        </w:rPr>
        <w:t xml:space="preserve">Demandez aux participants : Vous êtes-vous noté différemment par rapport au premier jour ? Proposez à certains participants de partager des choses qu'ils ne connaissaient pas le premier jour de l'atelier et qui sont aujourd'hui acquises. </w:t>
      </w:r>
    </w:p>
    <w:p w14:paraId="593350DF" w14:textId="5DCB7241" w:rsidR="00AE029B" w:rsidRPr="001E320D" w:rsidRDefault="00AE029B" w:rsidP="00AE029B">
      <w:pPr>
        <w:numPr>
          <w:ilvl w:val="0"/>
          <w:numId w:val="35"/>
        </w:numPr>
        <w:autoSpaceDE w:val="0"/>
        <w:autoSpaceDN w:val="0"/>
        <w:adjustRightInd w:val="0"/>
        <w:spacing w:after="120" w:line="276" w:lineRule="auto"/>
        <w:rPr>
          <w:szCs w:val="22"/>
          <w:lang w:val="fr-FR"/>
        </w:rPr>
      </w:pPr>
      <w:r w:rsidRPr="001E320D">
        <w:rPr>
          <w:lang w:val="fr-FR"/>
        </w:rPr>
        <w:t xml:space="preserve"> Demandez aux participants de se placer dans la salle selon le niveau de compétences de formation qu'ils pensent avoir. Attribuez chaque niveau à différentes sections de la salle. </w:t>
      </w:r>
    </w:p>
    <w:p w14:paraId="48A8156F" w14:textId="4C66E8E0" w:rsidR="00AE029B" w:rsidRPr="001E320D" w:rsidRDefault="00AE029B" w:rsidP="00AE029B">
      <w:pPr>
        <w:numPr>
          <w:ilvl w:val="0"/>
          <w:numId w:val="35"/>
        </w:numPr>
        <w:autoSpaceDE w:val="0"/>
        <w:autoSpaceDN w:val="0"/>
        <w:adjustRightInd w:val="0"/>
        <w:spacing w:after="120" w:line="276" w:lineRule="auto"/>
        <w:rPr>
          <w:szCs w:val="22"/>
          <w:lang w:val="fr-FR"/>
        </w:rPr>
      </w:pPr>
      <w:r w:rsidRPr="001E320D">
        <w:rPr>
          <w:lang w:val="fr-FR"/>
        </w:rPr>
        <w:t xml:space="preserve">Demandez à quelques participants pourquoi ils ont choisi un niveau spécifique. </w:t>
      </w:r>
    </w:p>
    <w:p w14:paraId="6982B8BA" w14:textId="77777777" w:rsidR="004A79F3" w:rsidRPr="001E320D" w:rsidRDefault="004A79F3" w:rsidP="004A79F3">
      <w:pPr>
        <w:spacing w:after="120"/>
        <w:rPr>
          <w:b/>
          <w:szCs w:val="22"/>
          <w:lang w:val="fr-FR"/>
        </w:rPr>
      </w:pPr>
    </w:p>
    <w:p w14:paraId="56F5B66C" w14:textId="77777777" w:rsidR="004A79F3" w:rsidRPr="001E320D" w:rsidRDefault="00301503" w:rsidP="004A79F3">
      <w:pPr>
        <w:tabs>
          <w:tab w:val="left" w:pos="0"/>
          <w:tab w:val="left" w:pos="900"/>
        </w:tabs>
        <w:autoSpaceDE w:val="0"/>
        <w:autoSpaceDN w:val="0"/>
        <w:adjustRightInd w:val="0"/>
        <w:rPr>
          <w:szCs w:val="22"/>
          <w:lang w:val="fr-FR"/>
        </w:rPr>
      </w:pPr>
      <w:r w:rsidRPr="001E320D">
        <w:rPr>
          <w:b/>
          <w:szCs w:val="22"/>
          <w:lang w:val="fr-FR"/>
        </w:rPr>
        <w:lastRenderedPageBreak/>
        <w:pict w14:anchorId="7931BC74">
          <v:rect id="_x0000_i1032" style="width:0;height:1.5pt" o:hralign="center" o:hrstd="t" o:hr="t" fillcolor="gray" stroked="f"/>
        </w:pict>
      </w:r>
    </w:p>
    <w:p w14:paraId="2B643AEE" w14:textId="0CB8FA31" w:rsidR="004A79F3" w:rsidRPr="001E320D" w:rsidRDefault="001E320D" w:rsidP="004A79F3">
      <w:pPr>
        <w:tabs>
          <w:tab w:val="right" w:pos="9360"/>
        </w:tabs>
        <w:autoSpaceDE w:val="0"/>
        <w:autoSpaceDN w:val="0"/>
        <w:adjustRightInd w:val="0"/>
        <w:rPr>
          <w:b/>
          <w:szCs w:val="22"/>
          <w:lang w:val="fr-FR"/>
        </w:rPr>
      </w:pPr>
      <w:r>
        <w:rPr>
          <w:b/>
          <w:lang w:val="fr-FR"/>
        </w:rPr>
        <w:t>Attentes d'apprentissage r</w:t>
      </w:r>
      <w:r>
        <w:rPr>
          <w:b/>
          <w:lang w:val="pt-BR"/>
        </w:rPr>
        <w:t>é</w:t>
      </w:r>
      <w:r w:rsidR="004A79F3" w:rsidRPr="001E320D">
        <w:rPr>
          <w:b/>
          <w:lang w:val="fr-FR"/>
        </w:rPr>
        <w:t>visées</w:t>
      </w:r>
      <w:r w:rsidR="004A79F3" w:rsidRPr="001E320D">
        <w:rPr>
          <w:b/>
          <w:szCs w:val="22"/>
          <w:lang w:val="fr-FR"/>
        </w:rPr>
        <w:tab/>
      </w:r>
      <w:r w:rsidR="004A79F3" w:rsidRPr="001E320D">
        <w:rPr>
          <w:b/>
          <w:lang w:val="fr-FR"/>
        </w:rPr>
        <w:t>5 minutes</w:t>
      </w:r>
    </w:p>
    <w:p w14:paraId="3F35934E" w14:textId="77777777" w:rsidR="004A79F3" w:rsidRPr="001E320D" w:rsidRDefault="004A79F3" w:rsidP="004A79F3">
      <w:pPr>
        <w:tabs>
          <w:tab w:val="right" w:pos="8640"/>
        </w:tabs>
        <w:autoSpaceDE w:val="0"/>
        <w:autoSpaceDN w:val="0"/>
        <w:adjustRightInd w:val="0"/>
        <w:rPr>
          <w:b/>
          <w:szCs w:val="22"/>
          <w:lang w:val="fr-FR"/>
        </w:rPr>
      </w:pPr>
      <w:r w:rsidRPr="001E320D">
        <w:rPr>
          <w:szCs w:val="22"/>
          <w:lang w:val="fr-FR" w:eastAsia="en-CA"/>
        </w:rPr>
        <w:drawing>
          <wp:anchor distT="0" distB="0" distL="114300" distR="114300" simplePos="0" relativeHeight="251628544" behindDoc="0" locked="0" layoutInCell="1" allowOverlap="1" wp14:anchorId="04179732" wp14:editId="5AB04DD6">
            <wp:simplePos x="0" y="0"/>
            <wp:positionH relativeFrom="column">
              <wp:posOffset>-78105</wp:posOffset>
            </wp:positionH>
            <wp:positionV relativeFrom="paragraph">
              <wp:posOffset>16510</wp:posOffset>
            </wp:positionV>
            <wp:extent cx="506095" cy="447675"/>
            <wp:effectExtent l="0" t="0" r="825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0DED2" w14:textId="7D4E2D84" w:rsidR="004A79F3" w:rsidRPr="001E320D" w:rsidRDefault="004A79F3" w:rsidP="004A79F3">
      <w:pPr>
        <w:numPr>
          <w:ilvl w:val="0"/>
          <w:numId w:val="24"/>
        </w:numPr>
        <w:tabs>
          <w:tab w:val="left" w:pos="0"/>
        </w:tabs>
        <w:autoSpaceDE w:val="0"/>
        <w:autoSpaceDN w:val="0"/>
        <w:adjustRightInd w:val="0"/>
        <w:spacing w:after="120" w:line="276" w:lineRule="auto"/>
        <w:rPr>
          <w:i/>
          <w:szCs w:val="22"/>
          <w:lang w:val="fr-FR"/>
        </w:rPr>
      </w:pPr>
      <w:r w:rsidRPr="001E320D">
        <w:rPr>
          <w:lang w:val="fr-FR"/>
        </w:rPr>
        <w:t xml:space="preserve">Révisez les </w:t>
      </w:r>
      <w:r w:rsidRPr="001E320D">
        <w:rPr>
          <w:i/>
          <w:szCs w:val="22"/>
          <w:lang w:val="fr-FR"/>
        </w:rPr>
        <w:t>Attentes d'apprentissage du groupe</w:t>
      </w:r>
      <w:r w:rsidRPr="001E320D">
        <w:rPr>
          <w:lang w:val="fr-FR"/>
        </w:rPr>
        <w:t xml:space="preserve"> du premier jour et demandez aux participants si celles-ci ont été satisfaites. Si ce n'est pas le cas, donnez des options aux participants pour qu'ils puissent trouver les informations souhaitées ou bien identifiez les prochaines étapes pour le suivi.</w:t>
      </w:r>
    </w:p>
    <w:p w14:paraId="7050DCB4" w14:textId="77777777" w:rsidR="004A79F3" w:rsidRPr="001E320D" w:rsidRDefault="004A79F3" w:rsidP="004A79F3">
      <w:pPr>
        <w:spacing w:after="120"/>
        <w:rPr>
          <w:b/>
          <w:szCs w:val="22"/>
          <w:lang w:val="fr-FR"/>
        </w:rPr>
      </w:pPr>
    </w:p>
    <w:p w14:paraId="692FCAFE" w14:textId="77777777" w:rsidR="004A79F3" w:rsidRPr="001E320D" w:rsidRDefault="00301503" w:rsidP="004A79F3">
      <w:pPr>
        <w:tabs>
          <w:tab w:val="left" w:pos="0"/>
          <w:tab w:val="left" w:pos="900"/>
        </w:tabs>
        <w:autoSpaceDE w:val="0"/>
        <w:autoSpaceDN w:val="0"/>
        <w:adjustRightInd w:val="0"/>
        <w:rPr>
          <w:szCs w:val="22"/>
          <w:lang w:val="fr-FR"/>
        </w:rPr>
      </w:pPr>
      <w:r w:rsidRPr="001E320D">
        <w:rPr>
          <w:b/>
          <w:szCs w:val="22"/>
          <w:lang w:val="fr-FR"/>
        </w:rPr>
        <w:pict w14:anchorId="38D3577F">
          <v:rect id="_x0000_i1033" style="width:0;height:1.5pt" o:hralign="center" o:hrstd="t" o:hr="t" fillcolor="gray" stroked="f"/>
        </w:pict>
      </w:r>
    </w:p>
    <w:p w14:paraId="698B57CD" w14:textId="2C063A06" w:rsidR="004A79F3" w:rsidRPr="001E320D" w:rsidRDefault="004A79F3" w:rsidP="004A79F3">
      <w:pPr>
        <w:tabs>
          <w:tab w:val="right" w:pos="9360"/>
        </w:tabs>
        <w:autoSpaceDE w:val="0"/>
        <w:autoSpaceDN w:val="0"/>
        <w:adjustRightInd w:val="0"/>
        <w:rPr>
          <w:b/>
          <w:szCs w:val="22"/>
          <w:lang w:val="fr-FR"/>
        </w:rPr>
      </w:pPr>
      <w:r w:rsidRPr="001E320D">
        <w:rPr>
          <w:b/>
          <w:lang w:val="fr-FR"/>
        </w:rPr>
        <w:t xml:space="preserve">Remerciements aux participants </w:t>
      </w:r>
      <w:r w:rsidRPr="001E320D">
        <w:rPr>
          <w:b/>
          <w:szCs w:val="22"/>
          <w:lang w:val="fr-FR"/>
        </w:rPr>
        <w:tab/>
      </w:r>
      <w:r w:rsidRPr="001E320D">
        <w:rPr>
          <w:b/>
          <w:lang w:val="fr-FR"/>
        </w:rPr>
        <w:t>5 à 15 minutes</w:t>
      </w:r>
    </w:p>
    <w:p w14:paraId="05ECC0CA" w14:textId="66ACB93B" w:rsidR="002529CA" w:rsidRPr="001E320D" w:rsidRDefault="002529CA" w:rsidP="004A79F3">
      <w:pPr>
        <w:tabs>
          <w:tab w:val="right" w:pos="9360"/>
        </w:tabs>
        <w:autoSpaceDE w:val="0"/>
        <w:autoSpaceDN w:val="0"/>
        <w:adjustRightInd w:val="0"/>
        <w:rPr>
          <w:b/>
          <w:szCs w:val="22"/>
          <w:lang w:val="fr-FR"/>
        </w:rPr>
      </w:pPr>
      <w:r w:rsidRPr="001E320D">
        <w:rPr>
          <w:b/>
          <w:lang w:val="fr-FR"/>
        </w:rPr>
        <w:t>(Facultatif selon le temps disponible et l'activité choisie pour les certificats)</w:t>
      </w:r>
    </w:p>
    <w:p w14:paraId="21B43209" w14:textId="77777777" w:rsidR="004A79F3" w:rsidRPr="001E320D" w:rsidRDefault="004A79F3" w:rsidP="004A79F3">
      <w:pPr>
        <w:tabs>
          <w:tab w:val="right" w:pos="8640"/>
        </w:tabs>
        <w:autoSpaceDE w:val="0"/>
        <w:autoSpaceDN w:val="0"/>
        <w:adjustRightInd w:val="0"/>
        <w:rPr>
          <w:b/>
          <w:szCs w:val="22"/>
          <w:lang w:val="fr-FR"/>
        </w:rPr>
      </w:pPr>
      <w:r w:rsidRPr="001E320D">
        <w:rPr>
          <w:szCs w:val="22"/>
          <w:lang w:val="fr-FR" w:eastAsia="en-CA"/>
        </w:rPr>
        <w:drawing>
          <wp:anchor distT="0" distB="0" distL="114300" distR="114300" simplePos="0" relativeHeight="251629568" behindDoc="0" locked="0" layoutInCell="1" allowOverlap="1" wp14:anchorId="1ED06873" wp14:editId="38A6FEA8">
            <wp:simplePos x="0" y="0"/>
            <wp:positionH relativeFrom="column">
              <wp:posOffset>-78105</wp:posOffset>
            </wp:positionH>
            <wp:positionV relativeFrom="paragraph">
              <wp:posOffset>100330</wp:posOffset>
            </wp:positionV>
            <wp:extent cx="506095" cy="447675"/>
            <wp:effectExtent l="0" t="0" r="825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4155C" w14:textId="3B350EE0" w:rsidR="0053245E" w:rsidRPr="001E320D" w:rsidRDefault="0053245E" w:rsidP="004A79F3">
      <w:pPr>
        <w:numPr>
          <w:ilvl w:val="0"/>
          <w:numId w:val="26"/>
        </w:numPr>
        <w:spacing w:after="120" w:line="276" w:lineRule="auto"/>
        <w:rPr>
          <w:b/>
          <w:szCs w:val="22"/>
          <w:lang w:val="fr-FR"/>
        </w:rPr>
      </w:pPr>
      <w:r w:rsidRPr="001E320D">
        <w:rPr>
          <w:lang w:val="fr-FR"/>
        </w:rPr>
        <w:t xml:space="preserve">Expliquez aux participants que cette activité est l'occasion pour chacun de se remercier.  </w:t>
      </w:r>
    </w:p>
    <w:p w14:paraId="163D7D43" w14:textId="5B2434E6" w:rsidR="004A79F3" w:rsidRPr="001E320D" w:rsidRDefault="004A79F3" w:rsidP="0053245E">
      <w:pPr>
        <w:spacing w:after="120" w:line="276" w:lineRule="auto"/>
        <w:ind w:left="1080"/>
        <w:rPr>
          <w:b/>
          <w:szCs w:val="22"/>
          <w:lang w:val="fr-FR"/>
        </w:rPr>
      </w:pPr>
      <w:r w:rsidRPr="001E320D">
        <w:rPr>
          <w:b/>
          <w:lang w:val="fr-FR"/>
        </w:rPr>
        <w:t>Option A : l'inscription sur le dos</w:t>
      </w:r>
    </w:p>
    <w:p w14:paraId="7F74C95C" w14:textId="6C39D043" w:rsidR="00E81988" w:rsidRPr="001E320D" w:rsidRDefault="00AE029B" w:rsidP="004A79F3">
      <w:pPr>
        <w:spacing w:after="120" w:line="276" w:lineRule="auto"/>
        <w:ind w:left="1080"/>
        <w:rPr>
          <w:szCs w:val="22"/>
          <w:lang w:val="fr-FR"/>
        </w:rPr>
      </w:pPr>
      <w:r w:rsidRPr="001E320D">
        <w:rPr>
          <w:lang w:val="fr-FR" w:eastAsia="en-CA"/>
        </w:rPr>
        <w:drawing>
          <wp:anchor distT="0" distB="0" distL="114300" distR="114300" simplePos="0" relativeHeight="251692032" behindDoc="0" locked="0" layoutInCell="1" allowOverlap="1" wp14:anchorId="011D82C8" wp14:editId="00F78857">
            <wp:simplePos x="0" y="0"/>
            <wp:positionH relativeFrom="column">
              <wp:posOffset>190500</wp:posOffset>
            </wp:positionH>
            <wp:positionV relativeFrom="paragraph">
              <wp:posOffset>734060</wp:posOffset>
            </wp:positionV>
            <wp:extent cx="438150" cy="419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150" cy="419100"/>
                    </a:xfrm>
                    <a:prstGeom prst="rect">
                      <a:avLst/>
                    </a:prstGeom>
                  </pic:spPr>
                </pic:pic>
              </a:graphicData>
            </a:graphic>
            <wp14:sizeRelH relativeFrom="page">
              <wp14:pctWidth>0</wp14:pctWidth>
            </wp14:sizeRelH>
            <wp14:sizeRelV relativeFrom="page">
              <wp14:pctHeight>0</wp14:pctHeight>
            </wp14:sizeRelV>
          </wp:anchor>
        </w:drawing>
      </w:r>
      <w:r w:rsidRPr="001E320D">
        <w:rPr>
          <w:lang w:val="fr-FR"/>
        </w:rPr>
        <w:t xml:space="preserve">Collez un bout de papier sur le dos de chaque participant. Chaque participant écrit ensuite sur le dos de tous les autres participants quelque chose qu'il aime, admire ou apprécie chez cette personne. Quand ils ont fini, les participants peuvent garder les papiers en souvenir. </w:t>
      </w:r>
    </w:p>
    <w:p w14:paraId="4FFB1F2C" w14:textId="059CD23B" w:rsidR="004A79F3" w:rsidRPr="001E320D" w:rsidRDefault="00CC6429" w:rsidP="004A79F3">
      <w:pPr>
        <w:spacing w:after="120" w:line="276" w:lineRule="auto"/>
        <w:ind w:left="1080"/>
        <w:rPr>
          <w:szCs w:val="22"/>
          <w:lang w:val="fr-FR"/>
        </w:rPr>
      </w:pPr>
      <w:r w:rsidRPr="001E320D">
        <w:rPr>
          <w:lang w:val="fr-FR"/>
        </w:rPr>
        <w:t>Note : cette option ne doit pas être utilisée avec des participants ayant un faible niveau d'alphabétisation ou dans les cultures rejetant les contacts physiques entre sexes opposés.</w:t>
      </w:r>
    </w:p>
    <w:p w14:paraId="6FE7BEC9" w14:textId="77777777" w:rsidR="004A79F3" w:rsidRPr="001E320D" w:rsidRDefault="004A79F3" w:rsidP="004A79F3">
      <w:pPr>
        <w:spacing w:after="120" w:line="276" w:lineRule="auto"/>
        <w:ind w:left="1080"/>
        <w:rPr>
          <w:b/>
          <w:szCs w:val="22"/>
          <w:lang w:val="fr-FR"/>
        </w:rPr>
      </w:pPr>
      <w:r w:rsidRPr="001E320D">
        <w:rPr>
          <w:b/>
          <w:lang w:val="fr-FR"/>
        </w:rPr>
        <w:t>Option B : le jeu du réseau</w:t>
      </w:r>
    </w:p>
    <w:p w14:paraId="31AD9284" w14:textId="33361798" w:rsidR="00931852" w:rsidRPr="001E320D" w:rsidRDefault="004A79F3" w:rsidP="00AE029B">
      <w:pPr>
        <w:spacing w:after="120" w:line="276" w:lineRule="auto"/>
        <w:ind w:left="1080"/>
        <w:rPr>
          <w:szCs w:val="22"/>
          <w:lang w:val="fr-FR"/>
        </w:rPr>
      </w:pPr>
      <w:r w:rsidRPr="001E320D">
        <w:rPr>
          <w:lang w:val="fr-FR"/>
        </w:rPr>
        <w:t xml:space="preserve">Demandez aux participants de former un cercle. Demandez aux participants de faire passer une pelote de ficelle d'une personne à l'autre pour former une toile afin d'évaluer comment partager les informations et travailler en équipe à l'avenir. </w:t>
      </w:r>
    </w:p>
    <w:p w14:paraId="16435114" w14:textId="1B839161" w:rsidR="004A79F3" w:rsidRPr="001E320D" w:rsidRDefault="004A79F3" w:rsidP="004A79F3">
      <w:pPr>
        <w:spacing w:after="120" w:line="276" w:lineRule="auto"/>
        <w:ind w:left="1080"/>
        <w:rPr>
          <w:b/>
          <w:szCs w:val="22"/>
          <w:lang w:val="fr-FR"/>
        </w:rPr>
      </w:pPr>
      <w:r w:rsidRPr="001E320D">
        <w:rPr>
          <w:b/>
          <w:lang w:val="fr-FR"/>
        </w:rPr>
        <w:t>Option C : comment vous sentez-vous ?</w:t>
      </w:r>
    </w:p>
    <w:p w14:paraId="2F8A2690" w14:textId="5C50ACAE" w:rsidR="004A79F3" w:rsidRPr="001E320D" w:rsidRDefault="004A79F3" w:rsidP="004A79F3">
      <w:pPr>
        <w:spacing w:after="120" w:line="276" w:lineRule="auto"/>
        <w:ind w:left="1080"/>
        <w:rPr>
          <w:szCs w:val="22"/>
          <w:lang w:val="fr-FR"/>
        </w:rPr>
      </w:pPr>
      <w:r w:rsidRPr="001E320D">
        <w:rPr>
          <w:lang w:val="fr-FR"/>
        </w:rPr>
        <w:t>Demandez à chaque personne de dire comment elle se sent à la fin de l'atelier :</w:t>
      </w:r>
    </w:p>
    <w:p w14:paraId="61F621ED" w14:textId="77777777" w:rsidR="004A79F3" w:rsidRPr="001E320D" w:rsidRDefault="004A79F3" w:rsidP="004A79F3">
      <w:pPr>
        <w:tabs>
          <w:tab w:val="left" w:pos="0"/>
        </w:tabs>
        <w:autoSpaceDE w:val="0"/>
        <w:autoSpaceDN w:val="0"/>
        <w:adjustRightInd w:val="0"/>
        <w:spacing w:after="120"/>
        <w:ind w:left="1080"/>
        <w:rPr>
          <w:i/>
          <w:szCs w:val="22"/>
          <w:lang w:val="fr-FR"/>
        </w:rPr>
      </w:pPr>
      <w:r w:rsidRPr="001E320D">
        <w:rPr>
          <w:lang w:val="fr-FR"/>
        </w:rPr>
        <w:t>"Je me sens _______ parce _______. " OU "La partie que j'ai préférée est _________."</w:t>
      </w:r>
    </w:p>
    <w:p w14:paraId="3A80631B" w14:textId="77777777" w:rsidR="004A79F3" w:rsidRPr="001E320D" w:rsidRDefault="004A79F3" w:rsidP="004A79F3">
      <w:pPr>
        <w:spacing w:after="120" w:line="276" w:lineRule="auto"/>
        <w:ind w:left="1080"/>
        <w:rPr>
          <w:szCs w:val="22"/>
          <w:lang w:val="fr-FR"/>
        </w:rPr>
      </w:pPr>
    </w:p>
    <w:p w14:paraId="6A66CCC3" w14:textId="77777777" w:rsidR="009E49C4" w:rsidRPr="001E320D" w:rsidRDefault="00301503" w:rsidP="009E49C4">
      <w:pPr>
        <w:tabs>
          <w:tab w:val="left" w:pos="0"/>
          <w:tab w:val="left" w:pos="900"/>
        </w:tabs>
        <w:autoSpaceDE w:val="0"/>
        <w:autoSpaceDN w:val="0"/>
        <w:adjustRightInd w:val="0"/>
        <w:rPr>
          <w:szCs w:val="22"/>
          <w:lang w:val="fr-FR"/>
        </w:rPr>
      </w:pPr>
      <w:r w:rsidRPr="001E320D">
        <w:rPr>
          <w:b/>
          <w:szCs w:val="22"/>
          <w:lang w:val="fr-FR"/>
        </w:rPr>
        <w:pict w14:anchorId="0CF3E920">
          <v:rect id="_x0000_i1034" style="width:0;height:1.5pt" o:hralign="center" o:hrstd="t" o:hr="t" fillcolor="gray" stroked="f"/>
        </w:pict>
      </w:r>
    </w:p>
    <w:p w14:paraId="04CA3966" w14:textId="77777777" w:rsidR="009E49C4" w:rsidRPr="001E320D" w:rsidRDefault="009E49C4" w:rsidP="009E49C4">
      <w:pPr>
        <w:tabs>
          <w:tab w:val="right" w:pos="9360"/>
        </w:tabs>
        <w:autoSpaceDE w:val="0"/>
        <w:autoSpaceDN w:val="0"/>
        <w:adjustRightInd w:val="0"/>
        <w:rPr>
          <w:b/>
          <w:szCs w:val="22"/>
          <w:lang w:val="fr-FR"/>
        </w:rPr>
      </w:pPr>
      <w:r w:rsidRPr="001E320D">
        <w:rPr>
          <w:b/>
          <w:lang w:val="fr-FR"/>
        </w:rPr>
        <w:t>Évaluations finales</w:t>
      </w:r>
      <w:r w:rsidRPr="001E320D">
        <w:rPr>
          <w:b/>
          <w:szCs w:val="22"/>
          <w:lang w:val="fr-FR"/>
        </w:rPr>
        <w:tab/>
      </w:r>
      <w:r w:rsidRPr="001E320D">
        <w:rPr>
          <w:b/>
          <w:lang w:val="fr-FR"/>
        </w:rPr>
        <w:t>10 minutes</w:t>
      </w:r>
    </w:p>
    <w:p w14:paraId="5D08A863" w14:textId="6B0D59E8" w:rsidR="009E49C4" w:rsidRPr="001E320D" w:rsidRDefault="006B7040" w:rsidP="009E49C4">
      <w:pPr>
        <w:tabs>
          <w:tab w:val="right" w:pos="8640"/>
        </w:tabs>
        <w:autoSpaceDE w:val="0"/>
        <w:autoSpaceDN w:val="0"/>
        <w:adjustRightInd w:val="0"/>
        <w:rPr>
          <w:b/>
          <w:szCs w:val="22"/>
          <w:highlight w:val="yellow"/>
          <w:lang w:val="fr-FR"/>
        </w:rPr>
      </w:pPr>
      <w:r w:rsidRPr="001E320D">
        <w:rPr>
          <w:b/>
          <w:szCs w:val="22"/>
          <w:lang w:val="fr-FR" w:eastAsia="en-CA"/>
        </w:rPr>
        <w:drawing>
          <wp:anchor distT="0" distB="0" distL="114300" distR="114300" simplePos="0" relativeHeight="251632640" behindDoc="0" locked="0" layoutInCell="1" allowOverlap="1" wp14:anchorId="0555DC50" wp14:editId="79844CCB">
            <wp:simplePos x="0" y="0"/>
            <wp:positionH relativeFrom="column">
              <wp:posOffset>0</wp:posOffset>
            </wp:positionH>
            <wp:positionV relativeFrom="paragraph">
              <wp:posOffset>50570</wp:posOffset>
            </wp:positionV>
            <wp:extent cx="466725" cy="506095"/>
            <wp:effectExtent l="0" t="0" r="9525" b="8255"/>
            <wp:wrapNone/>
            <wp:docPr id="3" name="Picture 3" descr="C:\Users\Adele\Dropbox\Drinking Water Quality Testing_2009-06\Management\Templates\Lesson Plan Icons\Handouts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ele\Dropbox\Drinking Water Quality Testing_2009-06\Management\Templates\Lesson Plan Icons\Handoutsbw.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CFDB" w14:textId="77777777" w:rsidR="009E49C4" w:rsidRPr="001E320D" w:rsidRDefault="009E49C4" w:rsidP="009E49C4">
      <w:pPr>
        <w:numPr>
          <w:ilvl w:val="0"/>
          <w:numId w:val="25"/>
        </w:numPr>
        <w:spacing w:after="120" w:line="276" w:lineRule="auto"/>
        <w:rPr>
          <w:szCs w:val="22"/>
          <w:lang w:val="fr-FR"/>
        </w:rPr>
      </w:pPr>
      <w:r w:rsidRPr="001E320D">
        <w:rPr>
          <w:lang w:val="fr-FR"/>
        </w:rPr>
        <w:t xml:space="preserve">Distribuez les évaluations finales imprimées et demandez à chacun d'en remplir une. </w:t>
      </w:r>
    </w:p>
    <w:p w14:paraId="5BA2E1FE" w14:textId="77777777" w:rsidR="009E49C4" w:rsidRPr="001E320D" w:rsidRDefault="009E49C4" w:rsidP="009E49C4">
      <w:pPr>
        <w:spacing w:after="120" w:line="276" w:lineRule="auto"/>
        <w:ind w:left="1418"/>
        <w:rPr>
          <w:szCs w:val="22"/>
          <w:lang w:val="fr-FR"/>
        </w:rPr>
      </w:pPr>
      <w:r w:rsidRPr="001E320D">
        <w:rPr>
          <w:lang w:val="fr-FR"/>
        </w:rPr>
        <w:t xml:space="preserve"> </w:t>
      </w:r>
    </w:p>
    <w:p w14:paraId="020B9939" w14:textId="77777777" w:rsidR="001E320D" w:rsidRDefault="001E320D">
      <w:pPr>
        <w:rPr>
          <w:b/>
          <w:szCs w:val="22"/>
          <w:lang w:val="fr-FR"/>
        </w:rPr>
      </w:pPr>
      <w:r>
        <w:rPr>
          <w:b/>
          <w:szCs w:val="22"/>
          <w:lang w:val="fr-FR"/>
        </w:rPr>
        <w:br w:type="page"/>
      </w:r>
    </w:p>
    <w:p w14:paraId="12C4BA86" w14:textId="2F62F2DB" w:rsidR="009E49C4" w:rsidRPr="001E320D" w:rsidRDefault="00301503" w:rsidP="009E49C4">
      <w:pPr>
        <w:tabs>
          <w:tab w:val="num" w:pos="2444"/>
        </w:tabs>
        <w:autoSpaceDE w:val="0"/>
        <w:autoSpaceDN w:val="0"/>
        <w:adjustRightInd w:val="0"/>
        <w:rPr>
          <w:b/>
          <w:szCs w:val="22"/>
          <w:lang w:val="fr-FR"/>
        </w:rPr>
      </w:pPr>
      <w:r w:rsidRPr="001E320D">
        <w:rPr>
          <w:b/>
          <w:szCs w:val="22"/>
          <w:lang w:val="fr-FR"/>
        </w:rPr>
        <w:lastRenderedPageBreak/>
        <w:pict w14:anchorId="6E9FA415">
          <v:rect id="_x0000_i1035" style="width:0;height:1.5pt" o:hralign="center" o:hrstd="t" o:hr="t" fillcolor="gray" stroked="f"/>
        </w:pict>
      </w:r>
    </w:p>
    <w:p w14:paraId="203453B7" w14:textId="77777777" w:rsidR="009E49C4" w:rsidRPr="001E320D" w:rsidRDefault="009E49C4" w:rsidP="009E49C4">
      <w:pPr>
        <w:tabs>
          <w:tab w:val="right" w:pos="9360"/>
        </w:tabs>
        <w:autoSpaceDE w:val="0"/>
        <w:autoSpaceDN w:val="0"/>
        <w:adjustRightInd w:val="0"/>
        <w:rPr>
          <w:b/>
          <w:szCs w:val="22"/>
          <w:lang w:val="fr-FR"/>
        </w:rPr>
      </w:pPr>
      <w:r w:rsidRPr="001E320D">
        <w:rPr>
          <w:b/>
          <w:lang w:val="fr-FR"/>
        </w:rPr>
        <w:t>Photo de groupe</w:t>
      </w:r>
      <w:r w:rsidRPr="001E320D">
        <w:rPr>
          <w:b/>
          <w:szCs w:val="22"/>
          <w:lang w:val="fr-FR"/>
        </w:rPr>
        <w:tab/>
      </w:r>
      <w:r w:rsidRPr="001E320D">
        <w:rPr>
          <w:b/>
          <w:lang w:val="fr-FR"/>
        </w:rPr>
        <w:t>10 minutes</w:t>
      </w:r>
    </w:p>
    <w:p w14:paraId="127C4D54" w14:textId="77777777" w:rsidR="009E49C4" w:rsidRPr="001E320D" w:rsidRDefault="009E49C4" w:rsidP="009E49C4">
      <w:pPr>
        <w:tabs>
          <w:tab w:val="right" w:pos="8640"/>
        </w:tabs>
        <w:autoSpaceDE w:val="0"/>
        <w:autoSpaceDN w:val="0"/>
        <w:adjustRightInd w:val="0"/>
        <w:rPr>
          <w:b/>
          <w:szCs w:val="22"/>
          <w:lang w:val="fr-FR"/>
        </w:rPr>
      </w:pPr>
      <w:r w:rsidRPr="001E320D">
        <w:rPr>
          <w:szCs w:val="22"/>
          <w:lang w:val="fr-FR" w:eastAsia="en-CA"/>
        </w:rPr>
        <w:drawing>
          <wp:anchor distT="0" distB="0" distL="114300" distR="114300" simplePos="0" relativeHeight="251631616" behindDoc="0" locked="0" layoutInCell="1" allowOverlap="1" wp14:anchorId="7D66B256" wp14:editId="6382F8D0">
            <wp:simplePos x="0" y="0"/>
            <wp:positionH relativeFrom="column">
              <wp:posOffset>-67310</wp:posOffset>
            </wp:positionH>
            <wp:positionV relativeFrom="paragraph">
              <wp:posOffset>38100</wp:posOffset>
            </wp:positionV>
            <wp:extent cx="506095" cy="447675"/>
            <wp:effectExtent l="0" t="0" r="825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F4BAF" w14:textId="56D5F3AA" w:rsidR="009E49C4" w:rsidRPr="001E320D" w:rsidRDefault="009E49C4" w:rsidP="009E49C4">
      <w:pPr>
        <w:numPr>
          <w:ilvl w:val="0"/>
          <w:numId w:val="27"/>
        </w:numPr>
        <w:spacing w:after="120" w:line="276" w:lineRule="auto"/>
        <w:rPr>
          <w:szCs w:val="22"/>
          <w:lang w:val="fr-FR"/>
        </w:rPr>
      </w:pPr>
      <w:r w:rsidRPr="001E320D">
        <w:rPr>
          <w:lang w:val="fr-FR"/>
        </w:rPr>
        <w:t>Demandez à quelqu'un de prendre une photo du groupe avec les formateurs et tous les participants.</w:t>
      </w:r>
    </w:p>
    <w:p w14:paraId="70F74CF1" w14:textId="4E449BD9" w:rsidR="009E49C4" w:rsidRPr="001E320D" w:rsidRDefault="009E49C4" w:rsidP="009E49C4">
      <w:pPr>
        <w:numPr>
          <w:ilvl w:val="0"/>
          <w:numId w:val="27"/>
        </w:numPr>
        <w:spacing w:after="120" w:line="276" w:lineRule="auto"/>
        <w:rPr>
          <w:szCs w:val="22"/>
          <w:lang w:val="fr-FR"/>
        </w:rPr>
      </w:pPr>
      <w:r w:rsidRPr="001E320D">
        <w:rPr>
          <w:lang w:val="fr-FR"/>
        </w:rPr>
        <w:t>Faites prendre la photo le jour précédent si vous souhaitez l'inclure dans le CD du participant.</w:t>
      </w:r>
    </w:p>
    <w:p w14:paraId="5A4FA79F" w14:textId="77777777" w:rsidR="004A79F3" w:rsidRPr="001E320D" w:rsidRDefault="004A79F3" w:rsidP="004A79F3">
      <w:pPr>
        <w:spacing w:after="120"/>
        <w:rPr>
          <w:szCs w:val="22"/>
          <w:lang w:val="fr-FR"/>
        </w:rPr>
      </w:pPr>
    </w:p>
    <w:p w14:paraId="3CDE5228" w14:textId="77777777" w:rsidR="004A79F3" w:rsidRPr="001E320D" w:rsidRDefault="00301503" w:rsidP="004A79F3">
      <w:pPr>
        <w:keepNext/>
        <w:tabs>
          <w:tab w:val="left" w:pos="0"/>
          <w:tab w:val="left" w:pos="900"/>
        </w:tabs>
        <w:autoSpaceDE w:val="0"/>
        <w:autoSpaceDN w:val="0"/>
        <w:adjustRightInd w:val="0"/>
        <w:rPr>
          <w:szCs w:val="22"/>
          <w:lang w:val="fr-FR"/>
        </w:rPr>
      </w:pPr>
      <w:r w:rsidRPr="001E320D">
        <w:rPr>
          <w:b/>
          <w:szCs w:val="22"/>
          <w:lang w:val="fr-FR"/>
        </w:rPr>
        <w:pict w14:anchorId="5E1B38FD">
          <v:rect id="_x0000_i1036" style="width:0;height:1.5pt" o:hralign="center" o:hrstd="t" o:hr="t" fillcolor="gray" stroked="f"/>
        </w:pict>
      </w:r>
    </w:p>
    <w:p w14:paraId="3802A8BD" w14:textId="7E528FF4" w:rsidR="004A79F3" w:rsidRPr="001E320D" w:rsidRDefault="004A79F3" w:rsidP="004A79F3">
      <w:pPr>
        <w:keepNext/>
        <w:tabs>
          <w:tab w:val="right" w:pos="9360"/>
        </w:tabs>
        <w:autoSpaceDE w:val="0"/>
        <w:autoSpaceDN w:val="0"/>
        <w:adjustRightInd w:val="0"/>
        <w:rPr>
          <w:b/>
          <w:szCs w:val="22"/>
          <w:lang w:val="fr-FR"/>
        </w:rPr>
      </w:pPr>
      <w:r w:rsidRPr="001E320D">
        <w:rPr>
          <w:b/>
          <w:lang w:val="fr-FR"/>
        </w:rPr>
        <w:t>Certificats</w:t>
      </w:r>
      <w:r w:rsidRPr="001E320D">
        <w:rPr>
          <w:b/>
          <w:szCs w:val="22"/>
          <w:lang w:val="fr-FR"/>
        </w:rPr>
        <w:tab/>
      </w:r>
      <w:r w:rsidRPr="001E320D">
        <w:rPr>
          <w:b/>
          <w:lang w:val="fr-FR"/>
        </w:rPr>
        <w:t>15 minutes</w:t>
      </w:r>
    </w:p>
    <w:p w14:paraId="59103D31" w14:textId="77777777" w:rsidR="004A79F3" w:rsidRPr="001E320D" w:rsidRDefault="004A79F3" w:rsidP="004A79F3">
      <w:pPr>
        <w:keepNext/>
        <w:tabs>
          <w:tab w:val="right" w:pos="9360"/>
        </w:tabs>
        <w:autoSpaceDE w:val="0"/>
        <w:autoSpaceDN w:val="0"/>
        <w:adjustRightInd w:val="0"/>
        <w:rPr>
          <w:b/>
          <w:szCs w:val="22"/>
          <w:lang w:val="fr-FR"/>
        </w:rPr>
      </w:pPr>
      <w:r w:rsidRPr="001E320D">
        <w:rPr>
          <w:b/>
          <w:szCs w:val="22"/>
          <w:lang w:val="fr-FR" w:eastAsia="en-CA"/>
        </w:rPr>
        <w:drawing>
          <wp:anchor distT="0" distB="0" distL="114300" distR="114300" simplePos="0" relativeHeight="251630592" behindDoc="0" locked="0" layoutInCell="1" allowOverlap="1" wp14:anchorId="55663A3E" wp14:editId="32902126">
            <wp:simplePos x="0" y="0"/>
            <wp:positionH relativeFrom="column">
              <wp:posOffset>-26035</wp:posOffset>
            </wp:positionH>
            <wp:positionV relativeFrom="paragraph">
              <wp:posOffset>70485</wp:posOffset>
            </wp:positionV>
            <wp:extent cx="506095" cy="447675"/>
            <wp:effectExtent l="0" t="0" r="825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8552B" w14:textId="6B5A4062" w:rsidR="004A79F3" w:rsidRPr="001E320D" w:rsidRDefault="001E320D" w:rsidP="004A79F3">
      <w:pPr>
        <w:spacing w:after="120" w:line="276" w:lineRule="auto"/>
        <w:ind w:left="1080"/>
        <w:rPr>
          <w:b/>
          <w:szCs w:val="22"/>
          <w:lang w:val="fr-FR"/>
        </w:rPr>
      </w:pPr>
      <w:r>
        <w:rPr>
          <w:b/>
          <w:lang w:val="fr-FR"/>
        </w:rPr>
        <w:t>Option A</w:t>
      </w:r>
    </w:p>
    <w:p w14:paraId="5DB840B0" w14:textId="0064E7F1" w:rsidR="004A79F3" w:rsidRPr="001E320D" w:rsidRDefault="004A79F3" w:rsidP="004A79F3">
      <w:pPr>
        <w:spacing w:after="120" w:line="276" w:lineRule="auto"/>
        <w:ind w:left="1080"/>
        <w:rPr>
          <w:szCs w:val="22"/>
          <w:lang w:val="fr-FR"/>
        </w:rPr>
      </w:pPr>
      <w:r w:rsidRPr="001E320D">
        <w:rPr>
          <w:lang w:val="fr-FR"/>
        </w:rPr>
        <w:t xml:space="preserve">Distribuez les certificats au hasard. Demandez à chaque participant de présenter le certificat reçu à la personne à qui il appartient. Quand ils remettent le certificat à la personne, demandez-leur de dire quelque chose de positif à son sujet. Par exemple, s'ils ont apprécié son atelier ou ce qu'ils ont appris. </w:t>
      </w:r>
    </w:p>
    <w:p w14:paraId="009699A0" w14:textId="77777777" w:rsidR="004A79F3" w:rsidRPr="001E320D" w:rsidRDefault="004A79F3" w:rsidP="004A79F3">
      <w:pPr>
        <w:spacing w:after="120" w:line="276" w:lineRule="auto"/>
        <w:ind w:left="1080"/>
        <w:rPr>
          <w:b/>
          <w:szCs w:val="22"/>
          <w:lang w:val="fr-FR"/>
        </w:rPr>
      </w:pPr>
      <w:r w:rsidRPr="001E320D">
        <w:rPr>
          <w:b/>
          <w:lang w:val="fr-FR"/>
        </w:rPr>
        <w:t>Option B</w:t>
      </w:r>
    </w:p>
    <w:p w14:paraId="2C904201" w14:textId="61DF8635" w:rsidR="004A79F3" w:rsidRPr="001E320D" w:rsidRDefault="004A79F3" w:rsidP="004A79F3">
      <w:pPr>
        <w:spacing w:after="120" w:line="276" w:lineRule="auto"/>
        <w:ind w:left="1080"/>
        <w:rPr>
          <w:szCs w:val="22"/>
          <w:lang w:val="fr-FR"/>
        </w:rPr>
      </w:pPr>
      <w:r w:rsidRPr="001E320D">
        <w:rPr>
          <w:lang w:val="fr-FR"/>
        </w:rPr>
        <w:t>Distribuez au hasard les certificats face cachée à chaque participant. Demandez aux participants de vérifier discrètement à qui appartient le certificat qu'ils ont reçu. Demandez à chaque participant de dire quelque chose de positif au sujet de la personne dont le nom figure sur le certificat (sans dire le nom de cette personne). Demandez au groupe de deviner de quelle personne il s'agit. Demandez à la personne de donner le certificat à son propriétaire.</w:t>
      </w:r>
    </w:p>
    <w:p w14:paraId="3540E0A7" w14:textId="77777777" w:rsidR="004A79F3" w:rsidRPr="001E320D" w:rsidRDefault="004A79F3" w:rsidP="004A79F3">
      <w:pPr>
        <w:spacing w:after="120" w:line="276" w:lineRule="auto"/>
        <w:ind w:left="1080"/>
        <w:rPr>
          <w:b/>
          <w:szCs w:val="22"/>
          <w:lang w:val="fr-FR"/>
        </w:rPr>
      </w:pPr>
      <w:r w:rsidRPr="001E320D">
        <w:rPr>
          <w:b/>
          <w:lang w:val="fr-FR"/>
        </w:rPr>
        <w:t xml:space="preserve">Option C </w:t>
      </w:r>
    </w:p>
    <w:p w14:paraId="14F7462B" w14:textId="437CABB2" w:rsidR="004A79F3" w:rsidRPr="001E320D" w:rsidRDefault="002529CA" w:rsidP="004A79F3">
      <w:pPr>
        <w:spacing w:after="120" w:line="276" w:lineRule="auto"/>
        <w:ind w:left="1080"/>
        <w:rPr>
          <w:szCs w:val="22"/>
          <w:lang w:val="fr-FR"/>
        </w:rPr>
      </w:pPr>
      <w:r w:rsidRPr="001E320D">
        <w:rPr>
          <w:lang w:val="fr-FR"/>
        </w:rPr>
        <w:t>Distribuez les certificats à chaque destinataire. Cela peut être plus adapté dans certains pays, et permet de faire des photos individuelles.</w:t>
      </w:r>
    </w:p>
    <w:p w14:paraId="20D3A701" w14:textId="77777777" w:rsidR="002529CA" w:rsidRPr="001E320D" w:rsidRDefault="002529CA" w:rsidP="004A79F3">
      <w:pPr>
        <w:spacing w:after="120"/>
        <w:rPr>
          <w:b/>
          <w:szCs w:val="22"/>
          <w:lang w:val="fr-FR"/>
        </w:rPr>
      </w:pPr>
    </w:p>
    <w:p w14:paraId="6D4B9322" w14:textId="212DDAB5" w:rsidR="004A79F3" w:rsidRPr="001E320D" w:rsidRDefault="00301503" w:rsidP="004A79F3">
      <w:pPr>
        <w:spacing w:after="120"/>
        <w:rPr>
          <w:b/>
          <w:szCs w:val="22"/>
          <w:lang w:val="fr-FR"/>
        </w:rPr>
      </w:pPr>
      <w:r w:rsidRPr="001E320D">
        <w:rPr>
          <w:b/>
          <w:szCs w:val="22"/>
          <w:lang w:val="fr-FR"/>
        </w:rPr>
        <w:pict w14:anchorId="598A13FE">
          <v:rect id="_x0000_i1037" style="width:0;height:1.5pt" o:hralign="center" o:hrstd="t" o:hr="t" fillcolor="gray" stroked="f"/>
        </w:pict>
      </w:r>
    </w:p>
    <w:p w14:paraId="075867B1" w14:textId="6F93B11A" w:rsidR="001E320D" w:rsidRDefault="004A79F3" w:rsidP="004A79F3">
      <w:pPr>
        <w:tabs>
          <w:tab w:val="right" w:pos="8640"/>
        </w:tabs>
        <w:autoSpaceDE w:val="0"/>
        <w:autoSpaceDN w:val="0"/>
        <w:adjustRightInd w:val="0"/>
        <w:rPr>
          <w:b/>
          <w:lang w:val="fr-FR"/>
        </w:rPr>
      </w:pPr>
      <w:r w:rsidRPr="001E320D">
        <w:rPr>
          <w:b/>
          <w:lang w:val="fr-FR"/>
        </w:rPr>
        <w:t xml:space="preserve">Réflexions sur le cours et sur </w:t>
      </w:r>
      <w:r w:rsidR="001E320D">
        <w:rPr>
          <w:b/>
          <w:lang w:val="fr-FR"/>
        </w:rPr>
        <w:t>la formation</w:t>
      </w:r>
      <w:r w:rsidRPr="001E320D">
        <w:rPr>
          <w:b/>
          <w:lang w:val="fr-FR"/>
        </w:rPr>
        <w:t xml:space="preserve"> en général</w:t>
      </w:r>
    </w:p>
    <w:p w14:paraId="0FFE1EA5" w14:textId="77777777" w:rsidR="001E320D" w:rsidRDefault="001E320D">
      <w:pPr>
        <w:rPr>
          <w:b/>
          <w:lang w:val="fr-FR"/>
        </w:rPr>
      </w:pPr>
      <w:r>
        <w:rPr>
          <w:b/>
          <w:lang w:val="fr-FR"/>
        </w:rPr>
        <w:br w:type="page"/>
      </w:r>
    </w:p>
    <w:p w14:paraId="57C30495" w14:textId="77777777" w:rsidR="004A79F3" w:rsidRPr="001E320D" w:rsidRDefault="004A79F3" w:rsidP="004A79F3">
      <w:pPr>
        <w:tabs>
          <w:tab w:val="right" w:pos="8640"/>
        </w:tabs>
        <w:autoSpaceDE w:val="0"/>
        <w:autoSpaceDN w:val="0"/>
        <w:adjustRightInd w:val="0"/>
        <w:rPr>
          <w:b/>
          <w:szCs w:val="22"/>
          <w:lang w:val="fr-FR"/>
        </w:rPr>
      </w:pPr>
    </w:p>
    <w:p w14:paraId="25FA7C84" w14:textId="66605850" w:rsidR="002529CA" w:rsidRPr="001E320D" w:rsidRDefault="002529CA" w:rsidP="007F69AA">
      <w:pPr>
        <w:rPr>
          <w:b/>
          <w:color w:val="999999"/>
          <w:szCs w:val="22"/>
          <w:lang w:val="fr-FR"/>
        </w:rPr>
        <w:sectPr w:rsidR="002529CA" w:rsidRPr="001E320D" w:rsidSect="002529CA">
          <w:headerReference w:type="default" r:id="rId20"/>
          <w:footerReference w:type="default" r:id="rId21"/>
          <w:type w:val="continuous"/>
          <w:pgSz w:w="12240" w:h="15840"/>
          <w:pgMar w:top="1440" w:right="1440" w:bottom="1440" w:left="1440" w:header="720" w:footer="720" w:gutter="0"/>
          <w:cols w:space="720"/>
          <w:docGrid w:linePitch="360"/>
        </w:sectPr>
      </w:pPr>
      <w:r w:rsidRPr="001E320D">
        <w:rPr>
          <w:rFonts w:ascii="Calibri" w:eastAsia="Calibri" w:hAnsi="Calibri" w:cs="Calibri"/>
          <w:b/>
          <w:sz w:val="32"/>
          <w:lang w:val="fr-FR"/>
        </w:rPr>
        <w:t xml:space="preserve"> </w:t>
      </w:r>
    </w:p>
    <w:p w14:paraId="1E47B670" w14:textId="77777777" w:rsidR="001E320D" w:rsidRDefault="001E320D">
      <w:pPr>
        <w:rPr>
          <w:rFonts w:ascii="Calibri" w:eastAsia="Calibri" w:hAnsi="Calibri" w:cs="Calibri"/>
          <w:b/>
          <w:sz w:val="32"/>
          <w:lang w:val="fr-FR"/>
        </w:rPr>
      </w:pPr>
      <w:r>
        <w:rPr>
          <w:rFonts w:ascii="Calibri" w:eastAsia="Calibri" w:hAnsi="Calibri" w:cs="Calibri"/>
          <w:b/>
          <w:sz w:val="32"/>
          <w:lang w:val="fr-FR"/>
        </w:rPr>
        <w:lastRenderedPageBreak/>
        <w:br w:type="page"/>
      </w:r>
    </w:p>
    <w:p w14:paraId="7FE72754" w14:textId="075335E8" w:rsidR="001E320D" w:rsidRDefault="005A62EA" w:rsidP="007F69AA">
      <w:pPr>
        <w:jc w:val="center"/>
        <w:rPr>
          <w:rFonts w:ascii="Calibri" w:eastAsia="Calibri" w:hAnsi="Calibri" w:cs="Calibri"/>
          <w:b/>
          <w:sz w:val="32"/>
          <w:lang w:val="fr-FR"/>
        </w:rPr>
      </w:pPr>
      <w:r w:rsidRPr="001E320D">
        <w:rPr>
          <w:b/>
          <w:szCs w:val="22"/>
          <w:lang w:val="fr-FR" w:eastAsia="en-CA"/>
        </w:rPr>
        <w:lastRenderedPageBreak/>
        <mc:AlternateContent>
          <mc:Choice Requires="wps">
            <w:drawing>
              <wp:anchor distT="0" distB="0" distL="114300" distR="114300" simplePos="0" relativeHeight="251641856" behindDoc="0" locked="0" layoutInCell="1" allowOverlap="1" wp14:anchorId="3A53B6CC" wp14:editId="12004D30">
                <wp:simplePos x="0" y="0"/>
                <wp:positionH relativeFrom="column">
                  <wp:posOffset>2110105</wp:posOffset>
                </wp:positionH>
                <wp:positionV relativeFrom="paragraph">
                  <wp:posOffset>1370441</wp:posOffset>
                </wp:positionV>
                <wp:extent cx="2374265" cy="1403985"/>
                <wp:effectExtent l="0" t="0" r="381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9AA83A9" w14:textId="77777777" w:rsidR="005A62EA" w:rsidRPr="005A62EA" w:rsidRDefault="005A62EA" w:rsidP="005A62EA">
                            <w:pPr>
                              <w:jc w:val="center"/>
                              <w:rPr>
                                <w:sz w:val="32"/>
                                <w:lang w:val="fr-FR"/>
                              </w:rPr>
                            </w:pPr>
                            <w:r>
                              <w:rPr>
                                <w:sz w:val="32"/>
                                <w:lang w:val="fr-FR"/>
                              </w:rPr>
                              <w:t>Apprentissage actif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53B6CC" id="Text Box 2" o:spid="_x0000_s1028" type="#_x0000_t202" style="position:absolute;left:0;text-align:left;margin-left:166.15pt;margin-top:107.9pt;width:186.95pt;height:110.55pt;z-index:251641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lS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FrPbeXGzoI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" stroked="f">
                <v:textbox style="mso-fit-shape-to-text:t">
                  <w:txbxContent>
                    <w:p w14:paraId="69AA83A9" w14:textId="77777777" w:rsidR="005A62EA" w:rsidRPr="005A62EA" w:rsidRDefault="005A62EA" w:rsidP="005A62EA">
                      <w:pPr>
                        <w:jc w:val="center"/>
                        <w:rPr>
                          <w:sz w:val="32"/>
                          <w:lang w:val="fr-FR"/>
                        </w:rPr>
                      </w:pPr>
                      <w:r>
                        <w:rPr>
                          <w:sz w:val="32"/>
                          <w:lang w:val="fr-FR"/>
                        </w:rPr>
                        <w:t>Apprentissage actif</w:t>
                      </w:r>
                    </w:p>
                  </w:txbxContent>
                </v:textbox>
              </v:shape>
            </w:pict>
          </mc:Fallback>
        </mc:AlternateContent>
      </w:r>
      <w:r w:rsidR="007F69AA" w:rsidRPr="001E320D">
        <w:rPr>
          <w:rFonts w:ascii="Calibri" w:eastAsia="Calibri" w:hAnsi="Calibri" w:cs="Calibri"/>
          <w:b/>
          <w:sz w:val="32"/>
          <w:szCs w:val="32"/>
          <w:lang w:val="fr-FR" w:eastAsia="en-CA"/>
        </w:rPr>
        <mc:AlternateContent>
          <mc:Choice Requires="wpg">
            <w:drawing>
              <wp:anchor distT="0" distB="0" distL="114300" distR="114300" simplePos="0" relativeHeight="251636736" behindDoc="0" locked="0" layoutInCell="1" allowOverlap="1" wp14:anchorId="2367A2EF" wp14:editId="080DA3F6">
                <wp:simplePos x="0" y="0"/>
                <wp:positionH relativeFrom="column">
                  <wp:posOffset>0</wp:posOffset>
                </wp:positionH>
                <wp:positionV relativeFrom="paragraph">
                  <wp:posOffset>492981</wp:posOffset>
                </wp:positionV>
                <wp:extent cx="6098650" cy="710051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165" name="Group 165"/>
                <wp:cNvGraphicFramePr/>
                <a:graphic xmlns:a="http://schemas.openxmlformats.org/drawingml/2006/main">
                  <a:graphicData uri="http://schemas.microsoft.com/office/word/2010/wordprocessingGroup">
                    <wpg:wgp>
                      <wpg:cNvGrpSpPr/>
                      <wpg:grpSpPr>
                        <a:xfrm>
                          <a:off x="0" y="0"/>
                          <a:ext cx="6098650" cy="7100515"/>
                          <a:chOff x="0" y="0"/>
                          <a:chExt cx="6098650" cy="7100515"/>
                        </a:xfrm>
                      </wpg:grpSpPr>
                      <pic:pic xmlns:pic="http://schemas.openxmlformats.org/drawingml/2006/picture">
                        <pic:nvPicPr>
                          <pic:cNvPr id="161" name="Picture 16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6BA709B1" id="Group 165" o:spid="_x0000_s1026" style="position:absolute;margin-left:0;margin-top:38.8pt;width:480.2pt;height:559.1pt;z-index:251636736"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">
                <v:shape id="Picture 161"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g3nDAAAA3AAAAA8AAABkcnMvZG93bnJldi54bWxET99rwjAQfh/sfwg38G1NFdRRjeIGggwU&#10;pgNfz+Zsq82lJlmt/70RBr7dx/fzpvPO1KIl5yvLCvpJCoI4t7riQsHvbvn+AcIHZI21ZVJwIw/z&#10;2evLFDNtr/xD7TYUIoawz1BBGUKTSenzkgz6xDbEkTtaZzBE6AqpHV5juKnlIE1H0mDFsaHEhr5K&#10;ys/bP6NgXeyHg+/1ZdOOw/niVqfDsPocK9V76xYTEIG68BT/u1c6zh/14fF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GDecMAAADcAAAADwAAAAAAAAAAAAAAAACf&#10;AgAAZHJzL2Rvd25yZXYueG1sUEsFBgAAAAAEAAQA9wAAAI8DAAAAAA==&#10;">
                  <v:imagedata r:id="rId24" o:title=""/>
                  <v:path arrowok="t"/>
                </v:shape>
                <v:shape id="Picture 10"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ygXCAAAA2wAAAA8AAABkcnMvZG93bnJldi54bWxEj09rAjEQxe+C3yGM0JtmtVDK1qyUiuDR&#10;ag89Tjez/5pMliTq9tt3DoXeZnhv3vvNdjd5p24UUx/YwHpVgCKug+25NfBxOSyfQaWMbNEFJgM/&#10;lGBXzWdbLG248zvdzrlVEsKpRANdzmOpdao78phWYSQWrQnRY5Y1ttpGvEu4d3pTFE/aY8/S0OFI&#10;bx3V3+erN3D89C4MX2k/XYbDI51OTdSuMeZhMb2+gMo05X/z3/XRCr7Qyy8yg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8oFwgAAANsAAAAPAAAAAAAAAAAAAAAAAJ8C&#10;AABkcnMvZG93bnJldi54bWxQSwUGAAAAAAQABAD3AAAAjgMAAAAA&#10;">
                  <v:imagedata r:id="rId25" o:title=""/>
                  <v:path arrowok="t"/>
                </v:shape>
                <w10:wrap type="through"/>
              </v:group>
            </w:pict>
          </mc:Fallback>
        </mc:AlternateContent>
      </w:r>
      <w:r w:rsidR="001E320D">
        <w:rPr>
          <w:rFonts w:ascii="Calibri" w:eastAsia="Calibri" w:hAnsi="Calibri" w:cs="Calibri"/>
          <w:b/>
          <w:sz w:val="32"/>
          <w:lang w:val="fr-FR"/>
        </w:rPr>
        <w:t>Feuilles de révision</w:t>
      </w:r>
      <w:r w:rsidRPr="001E320D">
        <w:rPr>
          <w:rFonts w:ascii="Calibri" w:eastAsia="Calibri" w:hAnsi="Calibri" w:cs="Calibri"/>
          <w:b/>
          <w:sz w:val="32"/>
          <w:lang w:val="fr-FR"/>
        </w:rPr>
        <w:t xml:space="preserve"> </w:t>
      </w:r>
    </w:p>
    <w:p w14:paraId="6D8D5B2D" w14:textId="77777777" w:rsidR="001E320D" w:rsidRDefault="001E320D">
      <w:pPr>
        <w:rPr>
          <w:rFonts w:ascii="Calibri" w:eastAsia="Calibri" w:hAnsi="Calibri" w:cs="Calibri"/>
          <w:b/>
          <w:sz w:val="32"/>
          <w:lang w:val="fr-FR"/>
        </w:rPr>
      </w:pPr>
      <w:r>
        <w:rPr>
          <w:rFonts w:ascii="Calibri" w:eastAsia="Calibri" w:hAnsi="Calibri" w:cs="Calibri"/>
          <w:b/>
          <w:sz w:val="32"/>
          <w:lang w:val="fr-FR"/>
        </w:rPr>
        <w:br w:type="page"/>
      </w:r>
    </w:p>
    <w:p w14:paraId="5DC892B7" w14:textId="4B40010B" w:rsidR="007F69AA" w:rsidRPr="001E320D" w:rsidRDefault="005A62EA" w:rsidP="009742E2">
      <w:pPr>
        <w:rPr>
          <w:b/>
          <w:szCs w:val="22"/>
          <w:lang w:val="fr-FR"/>
        </w:rPr>
      </w:pPr>
      <w:r w:rsidRPr="001E320D">
        <w:rPr>
          <w:b/>
          <w:szCs w:val="22"/>
          <w:lang w:val="fr-FR" w:eastAsia="en-CA"/>
        </w:rPr>
        <w:lastRenderedPageBreak/>
        <mc:AlternateContent>
          <mc:Choice Requires="wps">
            <w:drawing>
              <wp:anchor distT="0" distB="0" distL="114300" distR="114300" simplePos="0" relativeHeight="251648000" behindDoc="0" locked="0" layoutInCell="1" allowOverlap="1" wp14:anchorId="3FADC659" wp14:editId="1DA416A0">
                <wp:simplePos x="0" y="0"/>
                <wp:positionH relativeFrom="column">
                  <wp:posOffset>1565634</wp:posOffset>
                </wp:positionH>
                <wp:positionV relativeFrom="paragraph">
                  <wp:posOffset>-2798555</wp:posOffset>
                </wp:positionV>
                <wp:extent cx="1789044" cy="826935"/>
                <wp:effectExtent l="0" t="0" r="1905"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4" cy="826935"/>
                        </a:xfrm>
                        <a:prstGeom prst="rect">
                          <a:avLst/>
                        </a:prstGeom>
                        <a:solidFill>
                          <a:srgbClr val="FFFFFF"/>
                        </a:solidFill>
                        <a:ln w="9525">
                          <a:noFill/>
                          <a:miter lim="800000"/>
                          <a:headEnd/>
                          <a:tailEnd/>
                        </a:ln>
                      </wps:spPr>
                      <wps:txbx>
                        <w:txbxContent>
                          <w:p w14:paraId="0ED5813F" w14:textId="2C2AEDE6" w:rsidR="005A62EA" w:rsidRPr="005A62EA" w:rsidRDefault="0052525B" w:rsidP="005A62EA">
                            <w:pPr>
                              <w:jc w:val="center"/>
                              <w:rPr>
                                <w:sz w:val="32"/>
                                <w:lang w:val="fr-FR"/>
                              </w:rPr>
                            </w:pPr>
                            <w:r>
                              <w:rPr>
                                <w:sz w:val="32"/>
                                <w:lang w:val="fr-FR"/>
                              </w:rPr>
                              <w:t>Aptitudes pour la présentation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DC659" id="_x0000_s1029" type="#_x0000_t202" style="position:absolute;margin-left:123.3pt;margin-top:-220.35pt;width:140.85pt;height:6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lsJAIAACQ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" stroked="f">
                <v:textbox>
                  <w:txbxContent>
                    <w:p w14:paraId="0ED5813F" w14:textId="2C2AEDE6" w:rsidR="005A62EA" w:rsidRPr="005A62EA" w:rsidRDefault="0052525B" w:rsidP="005A62EA">
                      <w:pPr>
                        <w:jc w:val="center"/>
                        <w:rPr>
                          <w:sz w:val="32"/>
                          <w:lang w:val="fr-FR"/>
                        </w:rPr>
                      </w:pPr>
                      <w:r>
                        <w:rPr>
                          <w:sz w:val="32"/>
                          <w:lang w:val="fr-FR"/>
                        </w:rPr>
                        <w:t>Aptitudes pour la présentation</w:t>
                      </w:r>
                    </w:p>
                  </w:txbxContent>
                </v:textbox>
              </v:shape>
            </w:pict>
          </mc:Fallback>
        </mc:AlternateContent>
      </w:r>
    </w:p>
    <w:p w14:paraId="72B17149" w14:textId="77777777" w:rsidR="007F69AA" w:rsidRPr="001E320D" w:rsidRDefault="007F69AA" w:rsidP="009742E2">
      <w:pPr>
        <w:rPr>
          <w:b/>
          <w:szCs w:val="22"/>
          <w:lang w:val="fr-FR"/>
        </w:rPr>
      </w:pPr>
    </w:p>
    <w:p w14:paraId="1C53F28F" w14:textId="77777777" w:rsidR="007F69AA" w:rsidRPr="001E320D" w:rsidRDefault="007F69AA" w:rsidP="009742E2">
      <w:pPr>
        <w:rPr>
          <w:b/>
          <w:szCs w:val="22"/>
          <w:lang w:val="fr-FR"/>
        </w:rPr>
      </w:pPr>
    </w:p>
    <w:p w14:paraId="5B8D2726" w14:textId="77777777" w:rsidR="007F69AA" w:rsidRPr="001E320D" w:rsidRDefault="007F69AA" w:rsidP="009742E2">
      <w:pPr>
        <w:rPr>
          <w:b/>
          <w:szCs w:val="22"/>
          <w:lang w:val="fr-FR"/>
        </w:rPr>
      </w:pPr>
    </w:p>
    <w:p w14:paraId="5123B66B" w14:textId="77777777" w:rsidR="007F69AA" w:rsidRPr="001E320D" w:rsidRDefault="007F69AA" w:rsidP="009742E2">
      <w:pPr>
        <w:rPr>
          <w:b/>
          <w:szCs w:val="22"/>
          <w:lang w:val="fr-FR"/>
        </w:rPr>
      </w:pPr>
    </w:p>
    <w:p w14:paraId="621A0A00" w14:textId="77777777" w:rsidR="007F69AA" w:rsidRPr="001E320D" w:rsidRDefault="007F69AA" w:rsidP="009742E2">
      <w:pPr>
        <w:rPr>
          <w:b/>
          <w:szCs w:val="22"/>
          <w:lang w:val="fr-FR"/>
        </w:rPr>
      </w:pPr>
    </w:p>
    <w:p w14:paraId="1BFE87C1" w14:textId="77777777" w:rsidR="007F69AA" w:rsidRPr="001E320D" w:rsidRDefault="007F69AA" w:rsidP="009742E2">
      <w:pPr>
        <w:rPr>
          <w:b/>
          <w:szCs w:val="22"/>
          <w:lang w:val="fr-FR"/>
        </w:rPr>
      </w:pPr>
    </w:p>
    <w:p w14:paraId="0EAAC438" w14:textId="77777777" w:rsidR="007F69AA" w:rsidRPr="001E320D" w:rsidRDefault="007F69AA" w:rsidP="009742E2">
      <w:pPr>
        <w:rPr>
          <w:b/>
          <w:szCs w:val="22"/>
          <w:lang w:val="fr-FR"/>
        </w:rPr>
      </w:pPr>
    </w:p>
    <w:p w14:paraId="4836484C" w14:textId="77777777" w:rsidR="007F69AA" w:rsidRPr="001E320D" w:rsidRDefault="007F69AA" w:rsidP="009742E2">
      <w:pPr>
        <w:rPr>
          <w:b/>
          <w:szCs w:val="22"/>
          <w:lang w:val="fr-FR"/>
        </w:rPr>
      </w:pPr>
    </w:p>
    <w:p w14:paraId="65806F0A" w14:textId="77777777" w:rsidR="007F69AA" w:rsidRPr="001E320D" w:rsidRDefault="007F69AA" w:rsidP="009742E2">
      <w:pPr>
        <w:rPr>
          <w:b/>
          <w:szCs w:val="22"/>
          <w:lang w:val="fr-FR"/>
        </w:rPr>
      </w:pPr>
    </w:p>
    <w:p w14:paraId="0B30ADE6" w14:textId="77777777" w:rsidR="007F69AA" w:rsidRPr="001E320D" w:rsidRDefault="007F69AA" w:rsidP="009742E2">
      <w:pPr>
        <w:rPr>
          <w:b/>
          <w:szCs w:val="22"/>
          <w:lang w:val="fr-FR"/>
        </w:rPr>
      </w:pPr>
    </w:p>
    <w:p w14:paraId="658C0D2B" w14:textId="77777777" w:rsidR="007F69AA" w:rsidRPr="001E320D" w:rsidRDefault="007F69AA" w:rsidP="009742E2">
      <w:pPr>
        <w:rPr>
          <w:b/>
          <w:szCs w:val="22"/>
          <w:lang w:val="fr-FR"/>
        </w:rPr>
      </w:pPr>
    </w:p>
    <w:p w14:paraId="48E228CD" w14:textId="77777777" w:rsidR="007F69AA" w:rsidRPr="001E320D" w:rsidRDefault="007F69AA" w:rsidP="009742E2">
      <w:pPr>
        <w:rPr>
          <w:b/>
          <w:szCs w:val="22"/>
          <w:lang w:val="fr-FR"/>
        </w:rPr>
      </w:pPr>
    </w:p>
    <w:p w14:paraId="274415D1" w14:textId="77777777" w:rsidR="007F69AA" w:rsidRPr="001E320D" w:rsidRDefault="007F69AA" w:rsidP="009742E2">
      <w:pPr>
        <w:rPr>
          <w:b/>
          <w:szCs w:val="22"/>
          <w:lang w:val="fr-FR"/>
        </w:rPr>
      </w:pPr>
    </w:p>
    <w:p w14:paraId="7A05C87E" w14:textId="77777777" w:rsidR="007F69AA" w:rsidRPr="001E320D" w:rsidRDefault="007F69AA" w:rsidP="009742E2">
      <w:pPr>
        <w:rPr>
          <w:b/>
          <w:szCs w:val="22"/>
          <w:lang w:val="fr-FR"/>
        </w:rPr>
      </w:pPr>
    </w:p>
    <w:p w14:paraId="4AE9743F" w14:textId="77777777" w:rsidR="007F69AA" w:rsidRPr="001E320D" w:rsidRDefault="007F69AA" w:rsidP="009742E2">
      <w:pPr>
        <w:rPr>
          <w:b/>
          <w:szCs w:val="22"/>
          <w:lang w:val="fr-FR"/>
        </w:rPr>
      </w:pPr>
    </w:p>
    <w:p w14:paraId="791D7312" w14:textId="77777777" w:rsidR="007F69AA" w:rsidRPr="001E320D" w:rsidRDefault="007F69AA" w:rsidP="009742E2">
      <w:pPr>
        <w:rPr>
          <w:b/>
          <w:szCs w:val="22"/>
          <w:lang w:val="fr-FR"/>
        </w:rPr>
      </w:pPr>
    </w:p>
    <w:p w14:paraId="79D45FBD" w14:textId="77777777" w:rsidR="007F69AA" w:rsidRPr="001E320D" w:rsidRDefault="007F69AA" w:rsidP="009742E2">
      <w:pPr>
        <w:rPr>
          <w:b/>
          <w:szCs w:val="22"/>
          <w:lang w:val="fr-FR"/>
        </w:rPr>
      </w:pPr>
    </w:p>
    <w:p w14:paraId="6369CC92" w14:textId="77777777" w:rsidR="007F69AA" w:rsidRPr="001E320D" w:rsidRDefault="007F69AA" w:rsidP="009742E2">
      <w:pPr>
        <w:rPr>
          <w:b/>
          <w:szCs w:val="22"/>
          <w:lang w:val="fr-FR"/>
        </w:rPr>
      </w:pPr>
    </w:p>
    <w:p w14:paraId="6CD9E111" w14:textId="77777777" w:rsidR="007F69AA" w:rsidRPr="001E320D" w:rsidRDefault="007F69AA" w:rsidP="009742E2">
      <w:pPr>
        <w:rPr>
          <w:b/>
          <w:szCs w:val="22"/>
          <w:lang w:val="fr-FR"/>
        </w:rPr>
      </w:pPr>
    </w:p>
    <w:p w14:paraId="7D9C35D2" w14:textId="77777777" w:rsidR="007F69AA" w:rsidRPr="001E320D" w:rsidRDefault="007F69AA" w:rsidP="009742E2">
      <w:pPr>
        <w:rPr>
          <w:b/>
          <w:szCs w:val="22"/>
          <w:lang w:val="fr-FR"/>
        </w:rPr>
      </w:pPr>
    </w:p>
    <w:p w14:paraId="6CC9A1A9" w14:textId="77777777" w:rsidR="007F69AA" w:rsidRPr="001E320D" w:rsidRDefault="007F69AA" w:rsidP="009742E2">
      <w:pPr>
        <w:rPr>
          <w:b/>
          <w:szCs w:val="22"/>
          <w:lang w:val="fr-FR"/>
        </w:rPr>
      </w:pPr>
    </w:p>
    <w:p w14:paraId="0E4BD1A6" w14:textId="77777777" w:rsidR="007F69AA" w:rsidRPr="001E320D" w:rsidRDefault="007F69AA" w:rsidP="009742E2">
      <w:pPr>
        <w:rPr>
          <w:b/>
          <w:szCs w:val="22"/>
          <w:lang w:val="fr-FR"/>
        </w:rPr>
      </w:pPr>
    </w:p>
    <w:p w14:paraId="0DB68D86" w14:textId="77777777" w:rsidR="007F69AA" w:rsidRPr="001E320D" w:rsidRDefault="007F69AA" w:rsidP="009742E2">
      <w:pPr>
        <w:rPr>
          <w:b/>
          <w:szCs w:val="22"/>
          <w:lang w:val="fr-FR"/>
        </w:rPr>
      </w:pPr>
    </w:p>
    <w:p w14:paraId="2F5FF458" w14:textId="77777777" w:rsidR="007F69AA" w:rsidRPr="001E320D" w:rsidRDefault="007F69AA" w:rsidP="009742E2">
      <w:pPr>
        <w:rPr>
          <w:b/>
          <w:szCs w:val="22"/>
          <w:lang w:val="fr-FR"/>
        </w:rPr>
      </w:pPr>
    </w:p>
    <w:p w14:paraId="0F2DA352" w14:textId="77777777" w:rsidR="007F69AA" w:rsidRPr="001E320D" w:rsidRDefault="007F69AA" w:rsidP="009742E2">
      <w:pPr>
        <w:rPr>
          <w:b/>
          <w:szCs w:val="22"/>
          <w:lang w:val="fr-FR"/>
        </w:rPr>
      </w:pPr>
    </w:p>
    <w:p w14:paraId="64DF41FA" w14:textId="77777777" w:rsidR="007F69AA" w:rsidRPr="001E320D" w:rsidRDefault="007F69AA" w:rsidP="009742E2">
      <w:pPr>
        <w:rPr>
          <w:b/>
          <w:szCs w:val="22"/>
          <w:lang w:val="fr-FR"/>
        </w:rPr>
      </w:pPr>
    </w:p>
    <w:p w14:paraId="63F2EEB5" w14:textId="77777777" w:rsidR="007F69AA" w:rsidRPr="001E320D" w:rsidRDefault="007F69AA" w:rsidP="009742E2">
      <w:pPr>
        <w:rPr>
          <w:b/>
          <w:szCs w:val="22"/>
          <w:lang w:val="fr-FR"/>
        </w:rPr>
      </w:pPr>
    </w:p>
    <w:p w14:paraId="79BC7C41" w14:textId="77777777" w:rsidR="007F69AA" w:rsidRPr="001E320D" w:rsidRDefault="007F69AA" w:rsidP="009742E2">
      <w:pPr>
        <w:rPr>
          <w:b/>
          <w:szCs w:val="22"/>
          <w:lang w:val="fr-FR"/>
        </w:rPr>
      </w:pPr>
    </w:p>
    <w:p w14:paraId="4EF7B609" w14:textId="77777777" w:rsidR="007F69AA" w:rsidRPr="001E320D" w:rsidRDefault="007F69AA" w:rsidP="009742E2">
      <w:pPr>
        <w:rPr>
          <w:b/>
          <w:szCs w:val="22"/>
          <w:lang w:val="fr-FR"/>
        </w:rPr>
      </w:pPr>
    </w:p>
    <w:p w14:paraId="100F4AD1" w14:textId="77777777" w:rsidR="007F69AA" w:rsidRPr="001E320D" w:rsidRDefault="007F69AA" w:rsidP="009742E2">
      <w:pPr>
        <w:rPr>
          <w:b/>
          <w:szCs w:val="22"/>
          <w:lang w:val="fr-FR"/>
        </w:rPr>
      </w:pPr>
    </w:p>
    <w:p w14:paraId="35B5FBB5" w14:textId="77777777" w:rsidR="007F69AA" w:rsidRPr="001E320D" w:rsidRDefault="007F69AA" w:rsidP="009742E2">
      <w:pPr>
        <w:rPr>
          <w:b/>
          <w:szCs w:val="22"/>
          <w:lang w:val="fr-FR"/>
        </w:rPr>
      </w:pPr>
    </w:p>
    <w:p w14:paraId="2186290B" w14:textId="77777777" w:rsidR="007F69AA" w:rsidRPr="001E320D" w:rsidRDefault="007F69AA" w:rsidP="009742E2">
      <w:pPr>
        <w:rPr>
          <w:b/>
          <w:szCs w:val="22"/>
          <w:lang w:val="fr-FR"/>
        </w:rPr>
      </w:pPr>
    </w:p>
    <w:p w14:paraId="32E1601E" w14:textId="77777777" w:rsidR="007F69AA" w:rsidRPr="001E320D" w:rsidRDefault="007F69AA" w:rsidP="009742E2">
      <w:pPr>
        <w:rPr>
          <w:b/>
          <w:szCs w:val="22"/>
          <w:lang w:val="fr-FR"/>
        </w:rPr>
      </w:pPr>
    </w:p>
    <w:p w14:paraId="0B311F91" w14:textId="77777777" w:rsidR="007F69AA" w:rsidRPr="001E320D" w:rsidRDefault="007F69AA" w:rsidP="009742E2">
      <w:pPr>
        <w:rPr>
          <w:b/>
          <w:szCs w:val="22"/>
          <w:lang w:val="fr-FR"/>
        </w:rPr>
      </w:pPr>
    </w:p>
    <w:p w14:paraId="7694A7C8" w14:textId="77777777" w:rsidR="007F69AA" w:rsidRPr="001E320D" w:rsidRDefault="007F69AA" w:rsidP="009742E2">
      <w:pPr>
        <w:rPr>
          <w:b/>
          <w:szCs w:val="22"/>
          <w:lang w:val="fr-FR"/>
        </w:rPr>
      </w:pPr>
    </w:p>
    <w:p w14:paraId="3FF5A702" w14:textId="77777777" w:rsidR="007F69AA" w:rsidRPr="001E320D" w:rsidRDefault="007F69AA" w:rsidP="009742E2">
      <w:pPr>
        <w:rPr>
          <w:b/>
          <w:szCs w:val="22"/>
          <w:lang w:val="fr-FR"/>
        </w:rPr>
      </w:pPr>
    </w:p>
    <w:p w14:paraId="4E14BB3D" w14:textId="77777777" w:rsidR="007F69AA" w:rsidRPr="001E320D" w:rsidRDefault="007F69AA" w:rsidP="009742E2">
      <w:pPr>
        <w:rPr>
          <w:b/>
          <w:szCs w:val="22"/>
          <w:lang w:val="fr-FR"/>
        </w:rPr>
      </w:pPr>
    </w:p>
    <w:p w14:paraId="0C5FDFE4" w14:textId="77777777" w:rsidR="007F69AA" w:rsidRPr="001E320D" w:rsidRDefault="007F69AA" w:rsidP="009742E2">
      <w:pPr>
        <w:rPr>
          <w:b/>
          <w:szCs w:val="22"/>
          <w:lang w:val="fr-FR"/>
        </w:rPr>
      </w:pPr>
    </w:p>
    <w:p w14:paraId="551CE14E" w14:textId="77777777" w:rsidR="007F69AA" w:rsidRPr="001E320D" w:rsidRDefault="007F69AA" w:rsidP="009742E2">
      <w:pPr>
        <w:rPr>
          <w:b/>
          <w:szCs w:val="22"/>
          <w:lang w:val="fr-FR"/>
        </w:rPr>
      </w:pPr>
    </w:p>
    <w:p w14:paraId="4FFC3F02" w14:textId="77777777" w:rsidR="007F69AA" w:rsidRPr="001E320D" w:rsidRDefault="007F69AA" w:rsidP="009742E2">
      <w:pPr>
        <w:rPr>
          <w:b/>
          <w:szCs w:val="22"/>
          <w:lang w:val="fr-FR"/>
        </w:rPr>
      </w:pPr>
    </w:p>
    <w:p w14:paraId="000F00BD" w14:textId="77777777" w:rsidR="007F69AA" w:rsidRPr="001E320D" w:rsidRDefault="007F69AA" w:rsidP="009742E2">
      <w:pPr>
        <w:rPr>
          <w:b/>
          <w:szCs w:val="22"/>
          <w:lang w:val="fr-FR"/>
        </w:rPr>
      </w:pPr>
    </w:p>
    <w:p w14:paraId="5A9C0DC7" w14:textId="51D211E5" w:rsidR="007F69AA" w:rsidRPr="001E320D" w:rsidRDefault="005A62EA" w:rsidP="009742E2">
      <w:pPr>
        <w:rPr>
          <w:b/>
          <w:szCs w:val="22"/>
          <w:lang w:val="fr-FR"/>
        </w:rPr>
      </w:pPr>
      <w:r w:rsidRPr="001E320D">
        <w:rPr>
          <w:rFonts w:ascii="Calibri" w:eastAsia="Calibri" w:hAnsi="Calibri" w:cs="Calibri"/>
          <w:b/>
          <w:sz w:val="32"/>
          <w:szCs w:val="32"/>
          <w:lang w:val="fr-FR" w:eastAsia="en-CA"/>
        </w:rPr>
        <w:lastRenderedPageBreak/>
        <mc:AlternateContent>
          <mc:Choice Requires="wpg">
            <w:drawing>
              <wp:anchor distT="0" distB="0" distL="114300" distR="114300" simplePos="0" relativeHeight="251637760" behindDoc="0" locked="0" layoutInCell="1" allowOverlap="1" wp14:anchorId="5C2E7840" wp14:editId="7F6538B2">
                <wp:simplePos x="0" y="0"/>
                <wp:positionH relativeFrom="column">
                  <wp:posOffset>-39370</wp:posOffset>
                </wp:positionH>
                <wp:positionV relativeFrom="paragraph">
                  <wp:posOffset>372110</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175" name="Group 175"/>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176" name="Picture 17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177" name="Picture 17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1EFFC7AF" id="Group 175" o:spid="_x0000_s1026" style="position:absolute;margin-left:-3.1pt;margin-top:29.3pt;width:480.2pt;height:559.05pt;z-index:251637760"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">
                <v:shape id="Picture 176"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jdDDAAAA3AAAAA8AAABkcnMvZG93bnJldi54bWxET99rwjAQfh/sfwg32NtMFbRSjeIGAxEU&#10;1MFez+bWdjaXmsRa/3sjCL7dx/fzpvPO1KIl5yvLCvq9BARxbnXFhYKf/ffHGIQPyBpry6TgSh7m&#10;s9eXKWbaXnhL7S4UIoawz1BBGUKTSenzkgz6nm2II/dnncEQoSukdniJ4aaWgyQZSYMVx4YSG/oq&#10;KT/uzkbBuvgdDlbr06ZNw/Hklv+HYfWZKvX+1i0mIAJ14Sl+uJc6zk9HcH8mXi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GN0MMAAADcAAAADwAAAAAAAAAAAAAAAACf&#10;AgAAZHJzL2Rvd25yZXYueG1sUEsFBgAAAAAEAAQA9wAAAI8DAAAAAA==&#10;">
                  <v:imagedata r:id="rId24" o:title=""/>
                  <v:path arrowok="t"/>
                </v:shape>
                <v:shape id="Picture 177"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KEvDAAAA3AAAAA8AAABkcnMvZG93bnJldi54bWxET99rwjAQfh/4P4QT9jZTBa10pkUHAxEU&#10;5oS93ppbW20uNclq998vwmBv9/H9vFUxmFb05HxjWcF0koAgLq1uuFJwen99WoLwAVlja5kU/JCH&#10;Ih89rDDT9sZv1B9DJWII+wwV1CF0mZS+rMmgn9iOOHJf1hkMEbpKaoe3GG5aOUuShTTYcGyosaOX&#10;msrL8dso2Fcf89lufz30abhc3fb8OW82qVKP42H9DCLQEP7Ff+6tjvPTFO7Px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0oS8MAAADcAAAADwAAAAAAAAAAAAAAAACf&#10;AgAAZHJzL2Rvd25yZXYueG1sUEsFBgAAAAAEAAQA9wAAAI8DAAAAAA==&#10;">
                  <v:imagedata r:id="rId24" o:title=""/>
                  <v:path arrowok="t"/>
                </v:shape>
                <w10:wrap type="through"/>
              </v:group>
            </w:pict>
          </mc:Fallback>
        </mc:AlternateContent>
      </w:r>
    </w:p>
    <w:p w14:paraId="2FC97133" w14:textId="5FE5A200" w:rsidR="007F69AA" w:rsidRPr="001E320D" w:rsidRDefault="005A62EA" w:rsidP="009742E2">
      <w:pPr>
        <w:rPr>
          <w:b/>
          <w:szCs w:val="22"/>
          <w:lang w:val="fr-FR"/>
        </w:rPr>
      </w:pPr>
      <w:r w:rsidRPr="001E320D">
        <w:rPr>
          <w:b/>
          <w:szCs w:val="22"/>
          <w:lang w:val="fr-FR" w:eastAsia="en-CA"/>
        </w:rPr>
        <mc:AlternateContent>
          <mc:Choice Requires="wps">
            <w:drawing>
              <wp:anchor distT="0" distB="0" distL="114300" distR="114300" simplePos="0" relativeHeight="251649024" behindDoc="0" locked="0" layoutInCell="1" allowOverlap="1" wp14:anchorId="639A11FC" wp14:editId="7531F7ED">
                <wp:simplePos x="0" y="0"/>
                <wp:positionH relativeFrom="column">
                  <wp:posOffset>1190836</wp:posOffset>
                </wp:positionH>
                <wp:positionV relativeFrom="paragraph">
                  <wp:posOffset>1261110</wp:posOffset>
                </wp:positionV>
                <wp:extent cx="2374265" cy="1403985"/>
                <wp:effectExtent l="0" t="0" r="3810" b="381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B04C214" w14:textId="55887B20" w:rsidR="005A62EA" w:rsidRPr="005A62EA" w:rsidRDefault="005A62EA" w:rsidP="005A62EA">
                            <w:pPr>
                              <w:jc w:val="center"/>
                              <w:rPr>
                                <w:sz w:val="32"/>
                                <w:lang w:val="fr-FR"/>
                              </w:rPr>
                            </w:pPr>
                            <w:r>
                              <w:rPr>
                                <w:sz w:val="32"/>
                                <w:lang w:val="fr-FR"/>
                              </w:rPr>
                              <w:t>Qualités d'un formateur efficace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9A11FC" id="_x0000_s1030" type="#_x0000_t202" style="position:absolute;margin-left:93.75pt;margin-top:99.3pt;width:186.95pt;height:110.5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g3JQIAACU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" stroked="f">
                <v:textbox style="mso-fit-shape-to-text:t">
                  <w:txbxContent>
                    <w:p w14:paraId="3B04C214" w14:textId="55887B20" w:rsidR="005A62EA" w:rsidRPr="005A62EA" w:rsidRDefault="005A62EA" w:rsidP="005A62EA">
                      <w:pPr>
                        <w:jc w:val="center"/>
                        <w:rPr>
                          <w:sz w:val="32"/>
                          <w:lang w:val="fr-FR"/>
                        </w:rPr>
                      </w:pPr>
                      <w:r>
                        <w:rPr>
                          <w:sz w:val="32"/>
                          <w:lang w:val="fr-FR"/>
                        </w:rPr>
                        <w:t>Qualités d'un formateur efficace</w:t>
                      </w:r>
                    </w:p>
                  </w:txbxContent>
                </v:textbox>
              </v:shape>
            </w:pict>
          </mc:Fallback>
        </mc:AlternateContent>
      </w:r>
    </w:p>
    <w:p w14:paraId="5E0873D6" w14:textId="03055A48" w:rsidR="007F69AA" w:rsidRPr="001E320D" w:rsidRDefault="005A62EA" w:rsidP="009742E2">
      <w:pPr>
        <w:rPr>
          <w:b/>
          <w:szCs w:val="22"/>
          <w:lang w:val="fr-FR"/>
        </w:rPr>
      </w:pPr>
      <w:r w:rsidRPr="001E320D">
        <w:rPr>
          <w:b/>
          <w:szCs w:val="22"/>
          <w:lang w:val="fr-FR" w:eastAsia="en-CA"/>
        </w:rPr>
        <mc:AlternateContent>
          <mc:Choice Requires="wps">
            <w:drawing>
              <wp:anchor distT="0" distB="0" distL="114300" distR="114300" simplePos="0" relativeHeight="251650048" behindDoc="0" locked="0" layoutInCell="1" allowOverlap="1" wp14:anchorId="72D79181" wp14:editId="16FB0BAC">
                <wp:simplePos x="0" y="0"/>
                <wp:positionH relativeFrom="column">
                  <wp:posOffset>1306830</wp:posOffset>
                </wp:positionH>
                <wp:positionV relativeFrom="paragraph">
                  <wp:posOffset>-2579895</wp:posOffset>
                </wp:positionV>
                <wp:extent cx="2374265" cy="1403985"/>
                <wp:effectExtent l="0" t="0" r="3810" b="889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F98F6F5" w14:textId="4BF9D3E9" w:rsidR="005A62EA" w:rsidRPr="005A62EA" w:rsidRDefault="005A62EA" w:rsidP="005A62EA">
                            <w:pPr>
                              <w:jc w:val="center"/>
                              <w:rPr>
                                <w:sz w:val="32"/>
                                <w:lang w:val="fr-FR"/>
                              </w:rPr>
                            </w:pPr>
                            <w:r>
                              <w:rPr>
                                <w:sz w:val="32"/>
                                <w:lang w:val="fr-FR"/>
                              </w:rPr>
                              <w:t>Les 4 éléments nécessaires aux participants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D79181" id="_x0000_s1031" type="#_x0000_t202" style="position:absolute;margin-left:102.9pt;margin-top:-203.15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bkJA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" stroked="f">
                <v:textbox style="mso-fit-shape-to-text:t">
                  <w:txbxContent>
                    <w:p w14:paraId="6F98F6F5" w14:textId="4BF9D3E9" w:rsidR="005A62EA" w:rsidRPr="005A62EA" w:rsidRDefault="005A62EA" w:rsidP="005A62EA">
                      <w:pPr>
                        <w:jc w:val="center"/>
                        <w:rPr>
                          <w:sz w:val="32"/>
                          <w:lang w:val="fr-FR"/>
                        </w:rPr>
                      </w:pPr>
                      <w:r>
                        <w:rPr>
                          <w:sz w:val="32"/>
                          <w:lang w:val="fr-FR"/>
                        </w:rPr>
                        <w:t>Les 4 éléments nécessaires aux participants</w:t>
                      </w:r>
                    </w:p>
                  </w:txbxContent>
                </v:textbox>
              </v:shape>
            </w:pict>
          </mc:Fallback>
        </mc:AlternateContent>
      </w:r>
    </w:p>
    <w:p w14:paraId="0550CF6F" w14:textId="77777777" w:rsidR="007F69AA" w:rsidRPr="001E320D" w:rsidRDefault="007F69AA" w:rsidP="009742E2">
      <w:pPr>
        <w:rPr>
          <w:b/>
          <w:szCs w:val="22"/>
          <w:lang w:val="fr-FR"/>
        </w:rPr>
      </w:pPr>
    </w:p>
    <w:p w14:paraId="08327E04" w14:textId="77777777" w:rsidR="007F69AA" w:rsidRPr="001E320D" w:rsidRDefault="007F69AA" w:rsidP="009742E2">
      <w:pPr>
        <w:rPr>
          <w:b/>
          <w:szCs w:val="22"/>
          <w:lang w:val="fr-FR"/>
        </w:rPr>
      </w:pPr>
    </w:p>
    <w:p w14:paraId="141904C5" w14:textId="77777777" w:rsidR="007F69AA" w:rsidRPr="001E320D" w:rsidRDefault="007F69AA" w:rsidP="009742E2">
      <w:pPr>
        <w:rPr>
          <w:b/>
          <w:szCs w:val="22"/>
          <w:lang w:val="fr-FR"/>
        </w:rPr>
      </w:pPr>
    </w:p>
    <w:p w14:paraId="1ED8BE94" w14:textId="77777777" w:rsidR="007F69AA" w:rsidRPr="001E320D" w:rsidRDefault="007F69AA" w:rsidP="009742E2">
      <w:pPr>
        <w:rPr>
          <w:b/>
          <w:szCs w:val="22"/>
          <w:lang w:val="fr-FR"/>
        </w:rPr>
      </w:pPr>
    </w:p>
    <w:p w14:paraId="7C13F267" w14:textId="77777777" w:rsidR="007F69AA" w:rsidRPr="001E320D" w:rsidRDefault="007F69AA" w:rsidP="009742E2">
      <w:pPr>
        <w:rPr>
          <w:b/>
          <w:szCs w:val="22"/>
          <w:lang w:val="fr-FR"/>
        </w:rPr>
      </w:pPr>
    </w:p>
    <w:p w14:paraId="244753EE" w14:textId="77777777" w:rsidR="007F69AA" w:rsidRPr="001E320D" w:rsidRDefault="007F69AA" w:rsidP="009742E2">
      <w:pPr>
        <w:rPr>
          <w:b/>
          <w:szCs w:val="22"/>
          <w:lang w:val="fr-FR"/>
        </w:rPr>
      </w:pPr>
    </w:p>
    <w:p w14:paraId="5F6B8456" w14:textId="77777777" w:rsidR="007F69AA" w:rsidRPr="001E320D" w:rsidRDefault="007F69AA" w:rsidP="009742E2">
      <w:pPr>
        <w:rPr>
          <w:b/>
          <w:szCs w:val="22"/>
          <w:lang w:val="fr-FR"/>
        </w:rPr>
      </w:pPr>
    </w:p>
    <w:p w14:paraId="3AC0BDE5" w14:textId="77777777" w:rsidR="007F69AA" w:rsidRPr="001E320D" w:rsidRDefault="007F69AA" w:rsidP="009742E2">
      <w:pPr>
        <w:rPr>
          <w:b/>
          <w:szCs w:val="22"/>
          <w:lang w:val="fr-FR"/>
        </w:rPr>
      </w:pPr>
    </w:p>
    <w:p w14:paraId="0F41CE30" w14:textId="77777777" w:rsidR="007F69AA" w:rsidRPr="001E320D" w:rsidRDefault="007F69AA" w:rsidP="009742E2">
      <w:pPr>
        <w:rPr>
          <w:b/>
          <w:szCs w:val="22"/>
          <w:lang w:val="fr-FR"/>
        </w:rPr>
      </w:pPr>
    </w:p>
    <w:p w14:paraId="6A8FD2AA" w14:textId="77777777" w:rsidR="007F69AA" w:rsidRPr="001E320D" w:rsidRDefault="007F69AA" w:rsidP="009742E2">
      <w:pPr>
        <w:rPr>
          <w:b/>
          <w:szCs w:val="22"/>
          <w:lang w:val="fr-FR"/>
        </w:rPr>
      </w:pPr>
    </w:p>
    <w:p w14:paraId="2A91ABAF" w14:textId="77777777" w:rsidR="007F69AA" w:rsidRPr="001E320D" w:rsidRDefault="007F69AA" w:rsidP="009742E2">
      <w:pPr>
        <w:rPr>
          <w:b/>
          <w:szCs w:val="22"/>
          <w:lang w:val="fr-FR"/>
        </w:rPr>
      </w:pPr>
    </w:p>
    <w:p w14:paraId="31742FF1" w14:textId="77777777" w:rsidR="007F69AA" w:rsidRPr="001E320D" w:rsidRDefault="007F69AA" w:rsidP="009742E2">
      <w:pPr>
        <w:rPr>
          <w:b/>
          <w:szCs w:val="22"/>
          <w:lang w:val="fr-FR"/>
        </w:rPr>
      </w:pPr>
    </w:p>
    <w:p w14:paraId="51600272" w14:textId="77777777" w:rsidR="007F69AA" w:rsidRPr="001E320D" w:rsidRDefault="007F69AA" w:rsidP="009742E2">
      <w:pPr>
        <w:rPr>
          <w:b/>
          <w:szCs w:val="22"/>
          <w:lang w:val="fr-FR"/>
        </w:rPr>
      </w:pPr>
    </w:p>
    <w:p w14:paraId="6B4ABDB5" w14:textId="77777777" w:rsidR="007F69AA" w:rsidRPr="001E320D" w:rsidRDefault="007F69AA" w:rsidP="009742E2">
      <w:pPr>
        <w:rPr>
          <w:b/>
          <w:szCs w:val="22"/>
          <w:lang w:val="fr-FR"/>
        </w:rPr>
      </w:pPr>
    </w:p>
    <w:p w14:paraId="2D5CB0FB" w14:textId="77777777" w:rsidR="007F69AA" w:rsidRPr="001E320D" w:rsidRDefault="007F69AA" w:rsidP="009742E2">
      <w:pPr>
        <w:rPr>
          <w:b/>
          <w:szCs w:val="22"/>
          <w:lang w:val="fr-FR"/>
        </w:rPr>
      </w:pPr>
    </w:p>
    <w:p w14:paraId="57FE5A22" w14:textId="77777777" w:rsidR="007F69AA" w:rsidRPr="001E320D" w:rsidRDefault="007F69AA" w:rsidP="009742E2">
      <w:pPr>
        <w:rPr>
          <w:b/>
          <w:szCs w:val="22"/>
          <w:lang w:val="fr-FR"/>
        </w:rPr>
      </w:pPr>
    </w:p>
    <w:p w14:paraId="53D4B918" w14:textId="77777777" w:rsidR="007F69AA" w:rsidRPr="001E320D" w:rsidRDefault="007F69AA" w:rsidP="009742E2">
      <w:pPr>
        <w:rPr>
          <w:b/>
          <w:szCs w:val="22"/>
          <w:lang w:val="fr-FR"/>
        </w:rPr>
      </w:pPr>
    </w:p>
    <w:p w14:paraId="22CDB965" w14:textId="77777777" w:rsidR="007F69AA" w:rsidRPr="001E320D" w:rsidRDefault="007F69AA" w:rsidP="009742E2">
      <w:pPr>
        <w:rPr>
          <w:b/>
          <w:szCs w:val="22"/>
          <w:lang w:val="fr-FR"/>
        </w:rPr>
      </w:pPr>
    </w:p>
    <w:p w14:paraId="494E0BD7" w14:textId="77777777" w:rsidR="007F69AA" w:rsidRPr="001E320D" w:rsidRDefault="007F69AA" w:rsidP="009742E2">
      <w:pPr>
        <w:rPr>
          <w:b/>
          <w:szCs w:val="22"/>
          <w:lang w:val="fr-FR"/>
        </w:rPr>
      </w:pPr>
    </w:p>
    <w:p w14:paraId="52292121" w14:textId="77777777" w:rsidR="007F69AA" w:rsidRPr="001E320D" w:rsidRDefault="007F69AA" w:rsidP="009742E2">
      <w:pPr>
        <w:rPr>
          <w:b/>
          <w:szCs w:val="22"/>
          <w:lang w:val="fr-FR"/>
        </w:rPr>
      </w:pPr>
    </w:p>
    <w:p w14:paraId="0EE8C9A8" w14:textId="77777777" w:rsidR="007F69AA" w:rsidRPr="001E320D" w:rsidRDefault="007F69AA" w:rsidP="009742E2">
      <w:pPr>
        <w:rPr>
          <w:b/>
          <w:szCs w:val="22"/>
          <w:lang w:val="fr-FR"/>
        </w:rPr>
      </w:pPr>
    </w:p>
    <w:p w14:paraId="138CDD45" w14:textId="77777777" w:rsidR="007F69AA" w:rsidRPr="001E320D" w:rsidRDefault="007F69AA" w:rsidP="009742E2">
      <w:pPr>
        <w:rPr>
          <w:b/>
          <w:szCs w:val="22"/>
          <w:lang w:val="fr-FR"/>
        </w:rPr>
      </w:pPr>
    </w:p>
    <w:p w14:paraId="1E114C20" w14:textId="77777777" w:rsidR="007F69AA" w:rsidRPr="001E320D" w:rsidRDefault="007F69AA" w:rsidP="009742E2">
      <w:pPr>
        <w:rPr>
          <w:b/>
          <w:szCs w:val="22"/>
          <w:lang w:val="fr-FR"/>
        </w:rPr>
      </w:pPr>
    </w:p>
    <w:p w14:paraId="18A239F9" w14:textId="77777777" w:rsidR="007F69AA" w:rsidRPr="001E320D" w:rsidRDefault="007F69AA" w:rsidP="009742E2">
      <w:pPr>
        <w:rPr>
          <w:b/>
          <w:szCs w:val="22"/>
          <w:lang w:val="fr-FR"/>
        </w:rPr>
      </w:pPr>
    </w:p>
    <w:p w14:paraId="0ED6713F" w14:textId="77777777" w:rsidR="007F69AA" w:rsidRPr="001E320D" w:rsidRDefault="007F69AA" w:rsidP="009742E2">
      <w:pPr>
        <w:rPr>
          <w:b/>
          <w:szCs w:val="22"/>
          <w:lang w:val="fr-FR"/>
        </w:rPr>
      </w:pPr>
    </w:p>
    <w:p w14:paraId="00AE80F4" w14:textId="77777777" w:rsidR="007F69AA" w:rsidRPr="001E320D" w:rsidRDefault="007F69AA">
      <w:pPr>
        <w:rPr>
          <w:b/>
          <w:szCs w:val="22"/>
          <w:lang w:val="fr-FR"/>
        </w:rPr>
      </w:pPr>
      <w:r w:rsidRPr="001E320D">
        <w:rPr>
          <w:b/>
          <w:szCs w:val="22"/>
          <w:lang w:val="fr-FR"/>
        </w:rPr>
        <w:br w:type="page"/>
      </w:r>
    </w:p>
    <w:p w14:paraId="2B940D6C" w14:textId="77777777" w:rsidR="007F69AA" w:rsidRPr="001E320D" w:rsidRDefault="007F69AA" w:rsidP="009742E2">
      <w:pPr>
        <w:rPr>
          <w:b/>
          <w:szCs w:val="22"/>
          <w:lang w:val="fr-FR"/>
        </w:rPr>
      </w:pPr>
    </w:p>
    <w:p w14:paraId="7C1F60B1" w14:textId="0A844181" w:rsidR="007F69AA"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52096" behindDoc="0" locked="0" layoutInCell="1" allowOverlap="1" wp14:anchorId="53FF79AF" wp14:editId="08B5F738">
                <wp:simplePos x="0" y="0"/>
                <wp:positionH relativeFrom="column">
                  <wp:posOffset>1243118</wp:posOffset>
                </wp:positionH>
                <wp:positionV relativeFrom="paragraph">
                  <wp:posOffset>1314874</wp:posOffset>
                </wp:positionV>
                <wp:extent cx="2023745" cy="1403985"/>
                <wp:effectExtent l="0" t="0" r="0" b="889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403985"/>
                        </a:xfrm>
                        <a:prstGeom prst="rect">
                          <a:avLst/>
                        </a:prstGeom>
                        <a:solidFill>
                          <a:srgbClr val="FFFFFF"/>
                        </a:solidFill>
                        <a:ln w="9525">
                          <a:noFill/>
                          <a:miter lim="800000"/>
                          <a:headEnd/>
                          <a:tailEnd/>
                        </a:ln>
                      </wps:spPr>
                      <wps:txbx>
                        <w:txbxContent>
                          <w:p w14:paraId="40482898" w14:textId="58831C9E" w:rsidR="0037522D" w:rsidRPr="005A62EA" w:rsidRDefault="0037522D" w:rsidP="0037522D">
                            <w:pPr>
                              <w:jc w:val="center"/>
                              <w:rPr>
                                <w:sz w:val="32"/>
                                <w:lang w:val="fr-FR"/>
                              </w:rPr>
                            </w:pPr>
                            <w:r>
                              <w:rPr>
                                <w:sz w:val="32"/>
                                <w:lang w:val="fr-FR"/>
                              </w:rPr>
                              <w:t>Motivation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F79AF" id="_x0000_s1032" type="#_x0000_t202" style="position:absolute;margin-left:97.9pt;margin-top:103.55pt;width:159.3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J/JQIAACU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" stroked="f">
                <v:textbox style="mso-fit-shape-to-text:t">
                  <w:txbxContent>
                    <w:p w14:paraId="40482898" w14:textId="58831C9E" w:rsidR="0037522D" w:rsidRPr="005A62EA" w:rsidRDefault="0037522D" w:rsidP="0037522D">
                      <w:pPr>
                        <w:jc w:val="center"/>
                        <w:rPr>
                          <w:sz w:val="32"/>
                          <w:lang w:val="fr-FR"/>
                        </w:rPr>
                      </w:pPr>
                      <w:r>
                        <w:rPr>
                          <w:sz w:val="32"/>
                          <w:lang w:val="fr-FR"/>
                        </w:rPr>
                        <w:t>Motivation</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54144" behindDoc="0" locked="0" layoutInCell="1" allowOverlap="1" wp14:anchorId="386513F7" wp14:editId="0ED1B6CD">
                <wp:simplePos x="0" y="0"/>
                <wp:positionH relativeFrom="column">
                  <wp:posOffset>1414366</wp:posOffset>
                </wp:positionH>
                <wp:positionV relativeFrom="paragraph">
                  <wp:posOffset>4731826</wp:posOffset>
                </wp:positionV>
                <wp:extent cx="1963420" cy="1403985"/>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403985"/>
                        </a:xfrm>
                        <a:prstGeom prst="rect">
                          <a:avLst/>
                        </a:prstGeom>
                        <a:solidFill>
                          <a:srgbClr val="FFFFFF"/>
                        </a:solidFill>
                        <a:ln w="9525">
                          <a:noFill/>
                          <a:miter lim="800000"/>
                          <a:headEnd/>
                          <a:tailEnd/>
                        </a:ln>
                      </wps:spPr>
                      <wps:txbx>
                        <w:txbxContent>
                          <w:p w14:paraId="6DAFBE7A" w14:textId="5CD41810" w:rsidR="0037522D" w:rsidRPr="005A62EA" w:rsidRDefault="0037522D" w:rsidP="0037522D">
                            <w:pPr>
                              <w:jc w:val="center"/>
                              <w:rPr>
                                <w:sz w:val="32"/>
                                <w:lang w:val="fr-FR"/>
                              </w:rPr>
                            </w:pPr>
                            <w:r>
                              <w:rPr>
                                <w:sz w:val="32"/>
                                <w:lang w:val="fr-FR"/>
                              </w:rPr>
                              <w:t>Climat de confiance pour l'apprentissage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513F7" id="_x0000_s1033" type="#_x0000_t202" style="position:absolute;margin-left:111.35pt;margin-top:372.6pt;width:154.6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" stroked="f">
                <v:textbox style="mso-fit-shape-to-text:t">
                  <w:txbxContent>
                    <w:p w14:paraId="6DAFBE7A" w14:textId="5CD41810" w:rsidR="0037522D" w:rsidRPr="005A62EA" w:rsidRDefault="0037522D" w:rsidP="0037522D">
                      <w:pPr>
                        <w:jc w:val="center"/>
                        <w:rPr>
                          <w:sz w:val="32"/>
                          <w:lang w:val="fr-FR"/>
                        </w:rPr>
                      </w:pPr>
                      <w:r>
                        <w:rPr>
                          <w:sz w:val="32"/>
                          <w:lang w:val="fr-FR"/>
                        </w:rPr>
                        <w:t>Climat de confiance pour l'apprentissage</w:t>
                      </w:r>
                    </w:p>
                  </w:txbxContent>
                </v:textbox>
              </v:shape>
            </w:pict>
          </mc:Fallback>
        </mc:AlternateContent>
      </w:r>
      <w:r w:rsidR="0037522D" w:rsidRPr="001E320D">
        <w:rPr>
          <w:rFonts w:ascii="Calibri" w:eastAsia="Calibri" w:hAnsi="Calibri" w:cs="Calibri"/>
          <w:b/>
          <w:sz w:val="32"/>
          <w:szCs w:val="32"/>
          <w:lang w:val="fr-FR" w:eastAsia="en-CA"/>
        </w:rPr>
        <mc:AlternateContent>
          <mc:Choice Requires="wpg">
            <w:drawing>
              <wp:anchor distT="0" distB="0" distL="114300" distR="114300" simplePos="0" relativeHeight="251638784" behindDoc="0" locked="0" layoutInCell="1" allowOverlap="1" wp14:anchorId="4E93EF8A" wp14:editId="1A1E9774">
                <wp:simplePos x="0" y="0"/>
                <wp:positionH relativeFrom="column">
                  <wp:posOffset>-71120</wp:posOffset>
                </wp:positionH>
                <wp:positionV relativeFrom="paragraph">
                  <wp:posOffset>324485</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178" name="Group 178"/>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179" name="Picture 1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180" name="Picture 18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76B0A127" id="Group 178" o:spid="_x0000_s1026" style="position:absolute;margin-left:-5.6pt;margin-top:25.55pt;width:480.2pt;height:559.05pt;z-index:251638784"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">
                <v:shape id="Picture 179"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GaLEAAAA3AAAAA8AAABkcnMvZG93bnJldi54bWxET9tqwkAQfS/4D8sU+lY3FWw0uootFKRg&#10;wQv4OmbHJJqdjbvbmP69KxR8m8O5znTemVq05HxlWcFbPwFBnFtdcaFgt/16HYHwAVljbZkU/JGH&#10;+az3NMVM2yuvqd2EQsQQ9hkqKENoMil9XpJB37cNceSO1hkMEbpCaofXGG5qOUiSd2mw4thQYkOf&#10;JeXnza9RsCr2w8H36vLTpuF8ccvTYVh9pEq9PHeLCYhAXXiI/91LHeenY7g/Ey+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uGaLEAAAA3AAAAA8AAAAAAAAAAAAAAAAA&#10;nwIAAGRycy9kb3ducmV2LnhtbFBLBQYAAAAABAAEAPcAAACQAwAAAAA=&#10;">
                  <v:imagedata r:id="rId24" o:title=""/>
                  <v:path arrowok="t"/>
                </v:shape>
                <v:shape id="Picture 180"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wBjGAAAA3AAAAA8AAABkcnMvZG93bnJldi54bWxEj0FrwkAQhe+C/2EZwZtuKlglukpbEESw&#10;UFvodcxOk9TsbNxdY/rvO4dCbzO8N+99s972rlEdhVh7NvAwzUARF97WXBr4eN9NlqBiQrbYeCYD&#10;PxRhuxkO1phbf+c36k6pVBLCMUcDVUptrnUsKnIYp74lFu3LB4dJ1lBqG/Au4a7Rsyx71A5rloYK&#10;W3qpqLicbs7Asfyczw7H62u3SJdr2H+f5/XzwpjxqH9agUrUp3/z3/XeCv5S8OUZm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HAGMYAAADcAAAADwAAAAAAAAAAAAAA&#10;AACfAgAAZHJzL2Rvd25yZXYueG1sUEsFBgAAAAAEAAQA9wAAAJIDAAAAAA==&#10;">
                  <v:imagedata r:id="rId24" o:title=""/>
                  <v:path arrowok="t"/>
                </v:shape>
                <w10:wrap type="through"/>
              </v:group>
            </w:pict>
          </mc:Fallback>
        </mc:AlternateContent>
      </w:r>
      <w:r w:rsidR="007F69AA" w:rsidRPr="001E320D">
        <w:rPr>
          <w:b/>
          <w:szCs w:val="22"/>
          <w:lang w:val="fr-FR"/>
        </w:rPr>
        <w:br w:type="page"/>
      </w:r>
    </w:p>
    <w:p w14:paraId="13894422" w14:textId="77777777" w:rsidR="007F69AA" w:rsidRPr="001E320D" w:rsidRDefault="007F69AA" w:rsidP="009742E2">
      <w:pPr>
        <w:rPr>
          <w:b/>
          <w:szCs w:val="22"/>
          <w:lang w:val="fr-FR"/>
        </w:rPr>
      </w:pPr>
    </w:p>
    <w:p w14:paraId="7F18D5AD" w14:textId="77777777" w:rsidR="007F69AA" w:rsidRPr="001E320D" w:rsidRDefault="007F69AA">
      <w:pPr>
        <w:rPr>
          <w:b/>
          <w:szCs w:val="22"/>
          <w:lang w:val="fr-FR"/>
        </w:rPr>
      </w:pPr>
      <w:r w:rsidRPr="001E320D">
        <w:rPr>
          <w:b/>
          <w:szCs w:val="22"/>
          <w:lang w:val="fr-FR"/>
        </w:rPr>
        <w:br w:type="page"/>
      </w:r>
    </w:p>
    <w:p w14:paraId="482A1107" w14:textId="77777777" w:rsidR="007F69AA" w:rsidRPr="001E320D" w:rsidRDefault="007F69AA" w:rsidP="009742E2">
      <w:pPr>
        <w:rPr>
          <w:b/>
          <w:szCs w:val="22"/>
          <w:lang w:val="fr-FR"/>
        </w:rPr>
      </w:pPr>
    </w:p>
    <w:p w14:paraId="64A9F63D" w14:textId="0344AA47" w:rsidR="007F69AA"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56192" behindDoc="0" locked="0" layoutInCell="1" allowOverlap="1" wp14:anchorId="0D39CBD0" wp14:editId="25200662">
                <wp:simplePos x="0" y="0"/>
                <wp:positionH relativeFrom="column">
                  <wp:posOffset>1244177</wp:posOffset>
                </wp:positionH>
                <wp:positionV relativeFrom="paragraph">
                  <wp:posOffset>1216660</wp:posOffset>
                </wp:positionV>
                <wp:extent cx="2374265" cy="1403985"/>
                <wp:effectExtent l="0" t="0" r="3810" b="889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4B2E902" w14:textId="0BF12CAD" w:rsidR="0037522D" w:rsidRPr="005A62EA" w:rsidRDefault="0037522D" w:rsidP="0037522D">
                            <w:pPr>
                              <w:jc w:val="center"/>
                              <w:rPr>
                                <w:sz w:val="32"/>
                                <w:lang w:val="fr-FR"/>
                              </w:rPr>
                            </w:pPr>
                            <w:r>
                              <w:rPr>
                                <w:sz w:val="32"/>
                                <w:lang w:val="fr-FR"/>
                              </w:rPr>
                              <w:t>Étapes de l'apprentissage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39CBD0" id="_x0000_s1034" type="#_x0000_t202" style="position:absolute;margin-left:97.95pt;margin-top:95.8pt;width:186.95pt;height:110.5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gLJg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" stroked="f">
                <v:textbox style="mso-fit-shape-to-text:t">
                  <w:txbxContent>
                    <w:p w14:paraId="14B2E902" w14:textId="0BF12CAD" w:rsidR="0037522D" w:rsidRPr="005A62EA" w:rsidRDefault="0037522D" w:rsidP="0037522D">
                      <w:pPr>
                        <w:jc w:val="center"/>
                        <w:rPr>
                          <w:sz w:val="32"/>
                          <w:lang w:val="fr-FR"/>
                        </w:rPr>
                      </w:pPr>
                      <w:r>
                        <w:rPr>
                          <w:sz w:val="32"/>
                          <w:lang w:val="fr-FR"/>
                        </w:rPr>
                        <w:t>Étapes de l'apprentissage</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58240" behindDoc="0" locked="0" layoutInCell="1" allowOverlap="1" wp14:anchorId="1287BDAF" wp14:editId="7C451392">
                <wp:simplePos x="0" y="0"/>
                <wp:positionH relativeFrom="column">
                  <wp:posOffset>1163210</wp:posOffset>
                </wp:positionH>
                <wp:positionV relativeFrom="paragraph">
                  <wp:posOffset>4835029</wp:posOffset>
                </wp:positionV>
                <wp:extent cx="2374265" cy="1403985"/>
                <wp:effectExtent l="0" t="0" r="3810" b="88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AF14A24" w14:textId="0EB1EF75" w:rsidR="0037522D" w:rsidRPr="005A62EA" w:rsidRDefault="0037522D" w:rsidP="0037522D">
                            <w:pPr>
                              <w:jc w:val="center"/>
                              <w:rPr>
                                <w:sz w:val="32"/>
                                <w:lang w:val="fr-FR"/>
                              </w:rPr>
                            </w:pPr>
                            <w:r>
                              <w:rPr>
                                <w:sz w:val="32"/>
                                <w:lang w:val="fr-FR"/>
                              </w:rPr>
                              <w:t>Plans de cours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87BDAF" id="_x0000_s1035" type="#_x0000_t202" style="position:absolute;margin-left:91.6pt;margin-top:380.7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bY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" stroked="f">
                <v:textbox style="mso-fit-shape-to-text:t">
                  <w:txbxContent>
                    <w:p w14:paraId="0AF14A24" w14:textId="0EB1EF75" w:rsidR="0037522D" w:rsidRPr="005A62EA" w:rsidRDefault="0037522D" w:rsidP="0037522D">
                      <w:pPr>
                        <w:jc w:val="center"/>
                        <w:rPr>
                          <w:sz w:val="32"/>
                          <w:lang w:val="fr-FR"/>
                        </w:rPr>
                      </w:pPr>
                      <w:r>
                        <w:rPr>
                          <w:sz w:val="32"/>
                          <w:lang w:val="fr-FR"/>
                        </w:rPr>
                        <w:t>Plans de cours</w:t>
                      </w:r>
                    </w:p>
                  </w:txbxContent>
                </v:textbox>
              </v:shape>
            </w:pict>
          </mc:Fallback>
        </mc:AlternateContent>
      </w:r>
      <w:r w:rsidR="007F69AA" w:rsidRPr="001E320D">
        <w:rPr>
          <w:rFonts w:ascii="Calibri" w:eastAsia="Calibri" w:hAnsi="Calibri" w:cs="Calibri"/>
          <w:b/>
          <w:sz w:val="32"/>
          <w:szCs w:val="32"/>
          <w:lang w:val="fr-FR" w:eastAsia="en-CA"/>
        </w:rPr>
        <mc:AlternateContent>
          <mc:Choice Requires="wpg">
            <w:drawing>
              <wp:anchor distT="0" distB="0" distL="114300" distR="114300" simplePos="0" relativeHeight="251639808" behindDoc="0" locked="0" layoutInCell="1" allowOverlap="1" wp14:anchorId="7B4691E0" wp14:editId="1E9BC48C">
                <wp:simplePos x="0" y="0"/>
                <wp:positionH relativeFrom="column">
                  <wp:posOffset>-126365</wp:posOffset>
                </wp:positionH>
                <wp:positionV relativeFrom="paragraph">
                  <wp:posOffset>221615</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181" name="Group 181"/>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182" name="Picture 18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183" name="Picture 18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5DB23C1C" id="Group 181" o:spid="_x0000_s1026" style="position:absolute;margin-left:-9.95pt;margin-top:17.45pt;width:480.2pt;height:559.05pt;z-index:251639808"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">
                <v:shape id="Picture 182"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TEAAAA3AAAAA8AAABkcnMvZG93bnJldi54bWxET9tqwkAQfS/4D8sIfasbA16IrqEWCiIo&#10;1Bb6Os2OSZrsbNzdxvTvu0LBtzmc66zzwbSiJ+drywqmkwQEcWF1zaWCj/fXpyUIH5A1tpZJwS95&#10;yDejhzVm2l75jfpTKEUMYZ+hgiqELpPSFxUZ9BPbEUfubJ3BEKErpXZ4jeGmlWmSzKXBmmNDhR29&#10;VFQ0px+j4FB+ztL94XLsF6G5uN3316zeLpR6HA/PKxCBhnAX/7t3Os5fpnB7Jl4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f+/TEAAAA3AAAAA8AAAAAAAAAAAAAAAAA&#10;nwIAAGRycy9kb3ducmV2LnhtbFBLBQYAAAAABAAEAPcAAACQAwAAAAA=&#10;">
                  <v:imagedata r:id="rId24" o:title=""/>
                  <v:path arrowok="t"/>
                </v:shape>
                <v:shape id="Picture 183"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Xm/DAAAA3AAAAA8AAABkcnMvZG93bnJldi54bWxET9tqAjEQfS/4D2GEvtWsFqusRmkFQQQL&#10;XsDXcTPurm4maxLX7d83hYJvczjXmc5bU4mGnC8tK+j3EhDEmdUl5woO++XbGIQPyBory6TghzzM&#10;Z52XKabaPnhLzS7kIoawT1FBEUKdSumzggz6nq2JI3e2zmCI0OVSO3zEcFPJQZJ8SIMlx4YCa1oU&#10;lF13d6Ngkx+Hg/Xm9t2MwvXmVpfTsPwaKfXabT8nIAK14Sn+d690nD9+h79n4gV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Neb8MAAADcAAAADwAAAAAAAAAAAAAAAACf&#10;AgAAZHJzL2Rvd25yZXYueG1sUEsFBgAAAAAEAAQA9wAAAI8DAAAAAA==&#10;">
                  <v:imagedata r:id="rId24" o:title=""/>
                  <v:path arrowok="t"/>
                </v:shape>
                <w10:wrap type="through"/>
              </v:group>
            </w:pict>
          </mc:Fallback>
        </mc:AlternateContent>
      </w:r>
      <w:r w:rsidR="007F69AA" w:rsidRPr="001E320D">
        <w:rPr>
          <w:b/>
          <w:szCs w:val="22"/>
          <w:lang w:val="fr-FR"/>
        </w:rPr>
        <w:br w:type="page"/>
      </w:r>
    </w:p>
    <w:p w14:paraId="4732569E" w14:textId="77777777" w:rsidR="007F69AA" w:rsidRPr="001E320D" w:rsidRDefault="007F69AA" w:rsidP="009742E2">
      <w:pPr>
        <w:rPr>
          <w:b/>
          <w:szCs w:val="22"/>
          <w:lang w:val="fr-FR"/>
        </w:rPr>
      </w:pPr>
    </w:p>
    <w:p w14:paraId="1ACDA4D7" w14:textId="77777777" w:rsidR="007F69AA" w:rsidRPr="001E320D" w:rsidRDefault="007F69AA">
      <w:pPr>
        <w:rPr>
          <w:b/>
          <w:szCs w:val="22"/>
          <w:lang w:val="fr-FR"/>
        </w:rPr>
      </w:pPr>
      <w:r w:rsidRPr="001E320D">
        <w:rPr>
          <w:b/>
          <w:szCs w:val="22"/>
          <w:lang w:val="fr-FR"/>
        </w:rPr>
        <w:br w:type="page"/>
      </w:r>
    </w:p>
    <w:p w14:paraId="5E5C0EC0" w14:textId="1CBAEEF9" w:rsidR="007F69AA" w:rsidRPr="001E320D" w:rsidRDefault="005A62EA" w:rsidP="009742E2">
      <w:pPr>
        <w:rPr>
          <w:b/>
          <w:szCs w:val="22"/>
          <w:lang w:val="fr-FR"/>
        </w:rPr>
      </w:pPr>
      <w:r w:rsidRPr="001E320D">
        <w:rPr>
          <w:rFonts w:ascii="Calibri" w:eastAsia="Calibri" w:hAnsi="Calibri" w:cs="Calibri"/>
          <w:b/>
          <w:sz w:val="32"/>
          <w:szCs w:val="32"/>
          <w:lang w:val="fr-FR" w:eastAsia="en-CA"/>
        </w:rPr>
        <w:lastRenderedPageBreak/>
        <mc:AlternateContent>
          <mc:Choice Requires="wpg">
            <w:drawing>
              <wp:anchor distT="0" distB="0" distL="114300" distR="114300" simplePos="0" relativeHeight="251640832" behindDoc="0" locked="0" layoutInCell="1" allowOverlap="1" wp14:anchorId="3EFED74E" wp14:editId="0D090353">
                <wp:simplePos x="0" y="0"/>
                <wp:positionH relativeFrom="column">
                  <wp:posOffset>-95250</wp:posOffset>
                </wp:positionH>
                <wp:positionV relativeFrom="paragraph">
                  <wp:posOffset>414020</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184" name="Group 184"/>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185" name="Picture 18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186" name="Picture 18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515106F2" id="Group 184" o:spid="_x0000_s1026" style="position:absolute;margin-left:-7.5pt;margin-top:32.6pt;width:480.2pt;height:559.05pt;z-index:251640832"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">
                <v:shape id="Picture 185"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Y4DDAAAA3AAAAA8AAABkcnMvZG93bnJldi54bWxET99rwjAQfh/4P4QT9jZThapUY5mDgQgK&#10;c4O93pqz7dpcapLV7r9fhIFv9/H9vHU+mFb05HxtWcF0koAgLqyuuVTw8f76tAThA7LG1jIp+CUP&#10;+Wb0sMZM2yu/UX8KpYgh7DNUUIXQZVL6oiKDfmI74sidrTMYInSl1A6vMdy0cpYkc2mw5thQYUcv&#10;FRXN6ccoOJSf6Wx/uBz7RWgubvf9ldbbhVKP4+F5BSLQEO7if/dOx/nLFG7Px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ZjgMMAAADcAAAADwAAAAAAAAAAAAAAAACf&#10;AgAAZHJzL2Rvd25yZXYueG1sUEsFBgAAAAAEAAQA9wAAAI8DAAAAAA==&#10;">
                  <v:imagedata r:id="rId24" o:title=""/>
                  <v:path arrowok="t"/>
                </v:shape>
                <v:shape id="Picture 186"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ffEAAAA3AAAAA8AAABkcnMvZG93bnJldi54bWxET9tqwkAQfRf6D8sU+qYbA15IXUWFghQU&#10;tIKv0+w0SZOdjbvbmP59VxD6NodzncWqN43oyPnKsoLxKAFBnFtdcaHg/PE2nIPwAVljY5kU/JKH&#10;1fJpsMBM2xsfqTuFQsQQ9hkqKENoMyl9XpJBP7ItceS+rDMYInSF1A5vMdw0Mk2SqTRYcWwosaVt&#10;SXl9+jEK9sVlkr7vr4duFuqr231/TqrNTKmX5379CiJQH/7FD/dOx/nzKdyfiR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k/ffEAAAA3AAAAA8AAAAAAAAAAAAAAAAA&#10;nwIAAGRycy9kb3ducmV2LnhtbFBLBQYAAAAABAAEAPcAAACQAwAAAAA=&#10;">
                  <v:imagedata r:id="rId24" o:title=""/>
                  <v:path arrowok="t"/>
                </v:shape>
                <w10:wrap type="through"/>
              </v:group>
            </w:pict>
          </mc:Fallback>
        </mc:AlternateContent>
      </w:r>
    </w:p>
    <w:p w14:paraId="2511B82F" w14:textId="6531C3CF" w:rsidR="007F69AA"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60288" behindDoc="0" locked="0" layoutInCell="1" allowOverlap="1" wp14:anchorId="73426E19" wp14:editId="26E872F0">
                <wp:simplePos x="0" y="0"/>
                <wp:positionH relativeFrom="column">
                  <wp:posOffset>1170940</wp:posOffset>
                </wp:positionH>
                <wp:positionV relativeFrom="paragraph">
                  <wp:posOffset>1346623</wp:posOffset>
                </wp:positionV>
                <wp:extent cx="2374265" cy="1403985"/>
                <wp:effectExtent l="0" t="0" r="3810" b="38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B3C0756" w14:textId="22FEDF01" w:rsidR="0037522D" w:rsidRPr="005A62EA" w:rsidRDefault="0037522D" w:rsidP="0037522D">
                            <w:pPr>
                              <w:jc w:val="center"/>
                              <w:rPr>
                                <w:sz w:val="32"/>
                                <w:lang w:val="fr-FR"/>
                              </w:rPr>
                            </w:pPr>
                            <w:r>
                              <w:rPr>
                                <w:sz w:val="32"/>
                                <w:lang w:val="fr-FR"/>
                              </w:rPr>
                              <w:t>Questionnement efficace et temps de réflexion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426E19" id="_x0000_s1036" type="#_x0000_t202" style="position:absolute;margin-left:92.2pt;margin-top:106.0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6lJgIAACY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" stroked="f">
                <v:textbox style="mso-fit-shape-to-text:t">
                  <w:txbxContent>
                    <w:p w14:paraId="5B3C0756" w14:textId="22FEDF01" w:rsidR="0037522D" w:rsidRPr="005A62EA" w:rsidRDefault="0037522D" w:rsidP="0037522D">
                      <w:pPr>
                        <w:jc w:val="center"/>
                        <w:rPr>
                          <w:sz w:val="32"/>
                          <w:lang w:val="fr-FR"/>
                        </w:rPr>
                      </w:pPr>
                      <w:r>
                        <w:rPr>
                          <w:sz w:val="32"/>
                          <w:lang w:val="fr-FR"/>
                        </w:rPr>
                        <w:t>Questionnement efficace et temps de réflexion</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62336" behindDoc="0" locked="0" layoutInCell="1" allowOverlap="1" wp14:anchorId="08D5B620" wp14:editId="4131CB8B">
                <wp:simplePos x="0" y="0"/>
                <wp:positionH relativeFrom="column">
                  <wp:posOffset>1367597</wp:posOffset>
                </wp:positionH>
                <wp:positionV relativeFrom="paragraph">
                  <wp:posOffset>4697371</wp:posOffset>
                </wp:positionV>
                <wp:extent cx="2003121" cy="1403985"/>
                <wp:effectExtent l="0" t="0" r="0" b="381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121" cy="1403985"/>
                        </a:xfrm>
                        <a:prstGeom prst="rect">
                          <a:avLst/>
                        </a:prstGeom>
                        <a:solidFill>
                          <a:srgbClr val="FFFFFF"/>
                        </a:solidFill>
                        <a:ln w="9525">
                          <a:noFill/>
                          <a:miter lim="800000"/>
                          <a:headEnd/>
                          <a:tailEnd/>
                        </a:ln>
                      </wps:spPr>
                      <wps:txbx>
                        <w:txbxContent>
                          <w:p w14:paraId="04308180" w14:textId="017F38AF" w:rsidR="0037522D" w:rsidRPr="005A62EA" w:rsidRDefault="0037522D" w:rsidP="0037522D">
                            <w:pPr>
                              <w:jc w:val="center"/>
                              <w:rPr>
                                <w:sz w:val="32"/>
                                <w:lang w:val="fr-FR"/>
                              </w:rPr>
                            </w:pPr>
                            <w:r>
                              <w:rPr>
                                <w:sz w:val="32"/>
                                <w:lang w:val="fr-FR"/>
                              </w:rPr>
                              <w:t>Répondre aux 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5B620" id="_x0000_s1037" type="#_x0000_t202" style="position:absolute;margin-left:107.7pt;margin-top:369.85pt;width:15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1TJQIAACY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" stroked="f">
                <v:textbox style="mso-fit-shape-to-text:t">
                  <w:txbxContent>
                    <w:p w14:paraId="04308180" w14:textId="017F38AF" w:rsidR="0037522D" w:rsidRPr="005A62EA" w:rsidRDefault="0037522D" w:rsidP="0037522D">
                      <w:pPr>
                        <w:jc w:val="center"/>
                        <w:rPr>
                          <w:sz w:val="32"/>
                          <w:lang w:val="fr-FR"/>
                        </w:rPr>
                      </w:pPr>
                      <w:r>
                        <w:rPr>
                          <w:sz w:val="32"/>
                          <w:lang w:val="fr-FR"/>
                        </w:rPr>
                        <w:t>Répondre aux participants</w:t>
                      </w:r>
                    </w:p>
                  </w:txbxContent>
                </v:textbox>
              </v:shape>
            </w:pict>
          </mc:Fallback>
        </mc:AlternateContent>
      </w:r>
      <w:r w:rsidR="007F69AA" w:rsidRPr="001E320D">
        <w:rPr>
          <w:b/>
          <w:szCs w:val="22"/>
          <w:lang w:val="fr-FR"/>
        </w:rPr>
        <w:br w:type="page"/>
      </w:r>
    </w:p>
    <w:p w14:paraId="1B0A091E" w14:textId="6523A234" w:rsidR="007F69AA" w:rsidRPr="001E320D" w:rsidRDefault="007F69AA" w:rsidP="009742E2">
      <w:pPr>
        <w:rPr>
          <w:b/>
          <w:szCs w:val="22"/>
          <w:lang w:val="fr-FR"/>
        </w:rPr>
      </w:pPr>
    </w:p>
    <w:p w14:paraId="494A6791" w14:textId="77777777" w:rsidR="0037522D" w:rsidRPr="001E320D" w:rsidRDefault="0037522D" w:rsidP="009742E2">
      <w:pPr>
        <w:rPr>
          <w:b/>
          <w:szCs w:val="22"/>
          <w:lang w:val="fr-FR"/>
        </w:rPr>
      </w:pPr>
    </w:p>
    <w:p w14:paraId="46740B34" w14:textId="77777777" w:rsidR="0037522D" w:rsidRPr="001E320D" w:rsidRDefault="0037522D" w:rsidP="009742E2">
      <w:pPr>
        <w:rPr>
          <w:b/>
          <w:szCs w:val="22"/>
          <w:lang w:val="fr-FR"/>
        </w:rPr>
      </w:pPr>
    </w:p>
    <w:p w14:paraId="6CDEA873" w14:textId="77777777" w:rsidR="0037522D" w:rsidRPr="001E320D" w:rsidRDefault="0037522D" w:rsidP="009742E2">
      <w:pPr>
        <w:rPr>
          <w:b/>
          <w:szCs w:val="22"/>
          <w:lang w:val="fr-FR"/>
        </w:rPr>
      </w:pPr>
    </w:p>
    <w:p w14:paraId="34F12675" w14:textId="77777777" w:rsidR="0037522D" w:rsidRPr="001E320D" w:rsidRDefault="0037522D" w:rsidP="009742E2">
      <w:pPr>
        <w:rPr>
          <w:b/>
          <w:szCs w:val="22"/>
          <w:lang w:val="fr-FR"/>
        </w:rPr>
      </w:pPr>
    </w:p>
    <w:p w14:paraId="225D38E3" w14:textId="77777777" w:rsidR="0037522D" w:rsidRPr="001E320D" w:rsidRDefault="0037522D" w:rsidP="009742E2">
      <w:pPr>
        <w:rPr>
          <w:b/>
          <w:szCs w:val="22"/>
          <w:lang w:val="fr-FR"/>
        </w:rPr>
      </w:pPr>
    </w:p>
    <w:p w14:paraId="6D5C22E5" w14:textId="77777777" w:rsidR="0037522D" w:rsidRPr="001E320D" w:rsidRDefault="0037522D" w:rsidP="009742E2">
      <w:pPr>
        <w:rPr>
          <w:b/>
          <w:szCs w:val="22"/>
          <w:lang w:val="fr-FR"/>
        </w:rPr>
      </w:pPr>
    </w:p>
    <w:p w14:paraId="02B3A182" w14:textId="77777777" w:rsidR="0037522D" w:rsidRPr="001E320D" w:rsidRDefault="0037522D" w:rsidP="009742E2">
      <w:pPr>
        <w:rPr>
          <w:b/>
          <w:szCs w:val="22"/>
          <w:lang w:val="fr-FR"/>
        </w:rPr>
      </w:pPr>
    </w:p>
    <w:p w14:paraId="4047A482" w14:textId="77777777" w:rsidR="0037522D" w:rsidRPr="001E320D" w:rsidRDefault="0037522D" w:rsidP="009742E2">
      <w:pPr>
        <w:rPr>
          <w:b/>
          <w:szCs w:val="22"/>
          <w:lang w:val="fr-FR"/>
        </w:rPr>
      </w:pPr>
    </w:p>
    <w:p w14:paraId="177EF67C" w14:textId="77777777" w:rsidR="0037522D" w:rsidRPr="001E320D" w:rsidRDefault="0037522D" w:rsidP="009742E2">
      <w:pPr>
        <w:rPr>
          <w:b/>
          <w:szCs w:val="22"/>
          <w:lang w:val="fr-FR"/>
        </w:rPr>
      </w:pPr>
    </w:p>
    <w:p w14:paraId="7CC2A2B3" w14:textId="77777777" w:rsidR="0037522D" w:rsidRPr="001E320D" w:rsidRDefault="0037522D" w:rsidP="009742E2">
      <w:pPr>
        <w:rPr>
          <w:b/>
          <w:szCs w:val="22"/>
          <w:lang w:val="fr-FR"/>
        </w:rPr>
      </w:pPr>
    </w:p>
    <w:p w14:paraId="51E89AF2" w14:textId="77777777" w:rsidR="0037522D" w:rsidRPr="001E320D" w:rsidRDefault="0037522D" w:rsidP="009742E2">
      <w:pPr>
        <w:rPr>
          <w:b/>
          <w:szCs w:val="22"/>
          <w:lang w:val="fr-FR"/>
        </w:rPr>
      </w:pPr>
    </w:p>
    <w:p w14:paraId="638D21BC" w14:textId="77777777" w:rsidR="0037522D" w:rsidRPr="001E320D" w:rsidRDefault="0037522D" w:rsidP="009742E2">
      <w:pPr>
        <w:rPr>
          <w:b/>
          <w:szCs w:val="22"/>
          <w:lang w:val="fr-FR"/>
        </w:rPr>
      </w:pPr>
    </w:p>
    <w:p w14:paraId="385411BF" w14:textId="77777777" w:rsidR="0037522D" w:rsidRPr="001E320D" w:rsidRDefault="0037522D" w:rsidP="009742E2">
      <w:pPr>
        <w:rPr>
          <w:b/>
          <w:szCs w:val="22"/>
          <w:lang w:val="fr-FR"/>
        </w:rPr>
      </w:pPr>
    </w:p>
    <w:p w14:paraId="0C39AE2C" w14:textId="77777777" w:rsidR="0037522D" w:rsidRPr="001E320D" w:rsidRDefault="0037522D" w:rsidP="009742E2">
      <w:pPr>
        <w:rPr>
          <w:b/>
          <w:szCs w:val="22"/>
          <w:lang w:val="fr-FR"/>
        </w:rPr>
      </w:pPr>
    </w:p>
    <w:p w14:paraId="1BDB8309" w14:textId="77777777" w:rsidR="0037522D" w:rsidRPr="001E320D" w:rsidRDefault="0037522D" w:rsidP="009742E2">
      <w:pPr>
        <w:rPr>
          <w:b/>
          <w:szCs w:val="22"/>
          <w:lang w:val="fr-FR"/>
        </w:rPr>
      </w:pPr>
    </w:p>
    <w:p w14:paraId="4F3EBAD3" w14:textId="77777777" w:rsidR="0037522D" w:rsidRPr="001E320D" w:rsidRDefault="0037522D" w:rsidP="009742E2">
      <w:pPr>
        <w:rPr>
          <w:b/>
          <w:szCs w:val="22"/>
          <w:lang w:val="fr-FR"/>
        </w:rPr>
      </w:pPr>
    </w:p>
    <w:p w14:paraId="3492003A" w14:textId="77777777" w:rsidR="0037522D" w:rsidRPr="001E320D" w:rsidRDefault="0037522D" w:rsidP="009742E2">
      <w:pPr>
        <w:rPr>
          <w:b/>
          <w:szCs w:val="22"/>
          <w:lang w:val="fr-FR"/>
        </w:rPr>
      </w:pPr>
    </w:p>
    <w:p w14:paraId="601F8729" w14:textId="77777777" w:rsidR="0037522D" w:rsidRPr="001E320D" w:rsidRDefault="0037522D" w:rsidP="009742E2">
      <w:pPr>
        <w:rPr>
          <w:b/>
          <w:szCs w:val="22"/>
          <w:lang w:val="fr-FR"/>
        </w:rPr>
      </w:pPr>
    </w:p>
    <w:p w14:paraId="349124C9" w14:textId="77777777" w:rsidR="0037522D" w:rsidRPr="001E320D" w:rsidRDefault="0037522D" w:rsidP="009742E2">
      <w:pPr>
        <w:rPr>
          <w:b/>
          <w:szCs w:val="22"/>
          <w:lang w:val="fr-FR"/>
        </w:rPr>
      </w:pPr>
    </w:p>
    <w:p w14:paraId="3F3CF448" w14:textId="77777777" w:rsidR="0037522D" w:rsidRPr="001E320D" w:rsidRDefault="0037522D" w:rsidP="009742E2">
      <w:pPr>
        <w:rPr>
          <w:b/>
          <w:szCs w:val="22"/>
          <w:lang w:val="fr-FR"/>
        </w:rPr>
      </w:pPr>
    </w:p>
    <w:p w14:paraId="20745004" w14:textId="77777777" w:rsidR="0037522D" w:rsidRPr="001E320D" w:rsidRDefault="0037522D" w:rsidP="009742E2">
      <w:pPr>
        <w:rPr>
          <w:b/>
          <w:szCs w:val="22"/>
          <w:lang w:val="fr-FR"/>
        </w:rPr>
      </w:pPr>
    </w:p>
    <w:p w14:paraId="292E6579" w14:textId="77777777" w:rsidR="0037522D" w:rsidRPr="001E320D" w:rsidRDefault="0037522D" w:rsidP="009742E2">
      <w:pPr>
        <w:rPr>
          <w:b/>
          <w:szCs w:val="22"/>
          <w:lang w:val="fr-FR"/>
        </w:rPr>
      </w:pPr>
    </w:p>
    <w:p w14:paraId="73F79963" w14:textId="77777777" w:rsidR="0037522D" w:rsidRPr="001E320D" w:rsidRDefault="0037522D" w:rsidP="009742E2">
      <w:pPr>
        <w:rPr>
          <w:b/>
          <w:szCs w:val="22"/>
          <w:lang w:val="fr-FR"/>
        </w:rPr>
      </w:pPr>
    </w:p>
    <w:p w14:paraId="7CC46146" w14:textId="77777777" w:rsidR="0037522D" w:rsidRPr="001E320D" w:rsidRDefault="0037522D" w:rsidP="009742E2">
      <w:pPr>
        <w:rPr>
          <w:b/>
          <w:szCs w:val="22"/>
          <w:lang w:val="fr-FR"/>
        </w:rPr>
      </w:pPr>
    </w:p>
    <w:p w14:paraId="14D4B371" w14:textId="77777777" w:rsidR="0037522D" w:rsidRPr="001E320D" w:rsidRDefault="0037522D" w:rsidP="009742E2">
      <w:pPr>
        <w:rPr>
          <w:b/>
          <w:szCs w:val="22"/>
          <w:lang w:val="fr-FR"/>
        </w:rPr>
      </w:pPr>
    </w:p>
    <w:p w14:paraId="3EF4B704" w14:textId="77777777" w:rsidR="0037522D" w:rsidRPr="001E320D" w:rsidRDefault="0037522D" w:rsidP="009742E2">
      <w:pPr>
        <w:rPr>
          <w:b/>
          <w:szCs w:val="22"/>
          <w:lang w:val="fr-FR"/>
        </w:rPr>
      </w:pPr>
    </w:p>
    <w:p w14:paraId="4D1DDA70" w14:textId="77777777" w:rsidR="0037522D" w:rsidRPr="001E320D" w:rsidRDefault="0037522D" w:rsidP="009742E2">
      <w:pPr>
        <w:rPr>
          <w:b/>
          <w:szCs w:val="22"/>
          <w:lang w:val="fr-FR"/>
        </w:rPr>
      </w:pPr>
    </w:p>
    <w:p w14:paraId="0D51C731" w14:textId="77777777" w:rsidR="0037522D" w:rsidRPr="001E320D" w:rsidRDefault="0037522D" w:rsidP="009742E2">
      <w:pPr>
        <w:rPr>
          <w:b/>
          <w:szCs w:val="22"/>
          <w:lang w:val="fr-FR"/>
        </w:rPr>
      </w:pPr>
    </w:p>
    <w:p w14:paraId="155367BD" w14:textId="77777777" w:rsidR="0037522D" w:rsidRPr="001E320D" w:rsidRDefault="0037522D" w:rsidP="009742E2">
      <w:pPr>
        <w:rPr>
          <w:b/>
          <w:szCs w:val="22"/>
          <w:lang w:val="fr-FR"/>
        </w:rPr>
      </w:pPr>
    </w:p>
    <w:p w14:paraId="3BBF7555" w14:textId="77777777" w:rsidR="0037522D" w:rsidRPr="001E320D" w:rsidRDefault="0037522D" w:rsidP="009742E2">
      <w:pPr>
        <w:rPr>
          <w:b/>
          <w:szCs w:val="22"/>
          <w:lang w:val="fr-FR"/>
        </w:rPr>
      </w:pPr>
    </w:p>
    <w:p w14:paraId="3B051625" w14:textId="77777777" w:rsidR="0037522D" w:rsidRPr="001E320D" w:rsidRDefault="0037522D" w:rsidP="009742E2">
      <w:pPr>
        <w:rPr>
          <w:b/>
          <w:szCs w:val="22"/>
          <w:lang w:val="fr-FR"/>
        </w:rPr>
      </w:pPr>
    </w:p>
    <w:p w14:paraId="4D2F623B" w14:textId="77777777" w:rsidR="0037522D" w:rsidRPr="001E320D" w:rsidRDefault="0037522D" w:rsidP="009742E2">
      <w:pPr>
        <w:rPr>
          <w:b/>
          <w:szCs w:val="22"/>
          <w:lang w:val="fr-FR"/>
        </w:rPr>
      </w:pPr>
    </w:p>
    <w:p w14:paraId="2DD854A4" w14:textId="77777777" w:rsidR="0037522D" w:rsidRPr="001E320D" w:rsidRDefault="0037522D" w:rsidP="009742E2">
      <w:pPr>
        <w:rPr>
          <w:b/>
          <w:szCs w:val="22"/>
          <w:lang w:val="fr-FR"/>
        </w:rPr>
      </w:pPr>
    </w:p>
    <w:p w14:paraId="5F33DDEF" w14:textId="77777777" w:rsidR="0037522D" w:rsidRPr="001E320D" w:rsidRDefault="0037522D" w:rsidP="009742E2">
      <w:pPr>
        <w:rPr>
          <w:b/>
          <w:szCs w:val="22"/>
          <w:lang w:val="fr-FR"/>
        </w:rPr>
      </w:pPr>
    </w:p>
    <w:p w14:paraId="63D6092A" w14:textId="77777777" w:rsidR="0037522D" w:rsidRPr="001E320D" w:rsidRDefault="0037522D" w:rsidP="009742E2">
      <w:pPr>
        <w:rPr>
          <w:b/>
          <w:szCs w:val="22"/>
          <w:lang w:val="fr-FR"/>
        </w:rPr>
      </w:pPr>
    </w:p>
    <w:p w14:paraId="252A8D51" w14:textId="77777777" w:rsidR="0037522D" w:rsidRPr="001E320D" w:rsidRDefault="0037522D" w:rsidP="009742E2">
      <w:pPr>
        <w:rPr>
          <w:b/>
          <w:szCs w:val="22"/>
          <w:lang w:val="fr-FR"/>
        </w:rPr>
      </w:pPr>
    </w:p>
    <w:p w14:paraId="6C7C15F8" w14:textId="77777777" w:rsidR="0037522D" w:rsidRPr="001E320D" w:rsidRDefault="0037522D" w:rsidP="009742E2">
      <w:pPr>
        <w:rPr>
          <w:b/>
          <w:szCs w:val="22"/>
          <w:lang w:val="fr-FR"/>
        </w:rPr>
      </w:pPr>
    </w:p>
    <w:p w14:paraId="6F63B81D" w14:textId="77777777" w:rsidR="0037522D" w:rsidRPr="001E320D" w:rsidRDefault="0037522D" w:rsidP="009742E2">
      <w:pPr>
        <w:rPr>
          <w:b/>
          <w:szCs w:val="22"/>
          <w:lang w:val="fr-FR"/>
        </w:rPr>
      </w:pPr>
    </w:p>
    <w:p w14:paraId="5F9B1576" w14:textId="77777777" w:rsidR="0037522D" w:rsidRPr="001E320D" w:rsidRDefault="0037522D" w:rsidP="009742E2">
      <w:pPr>
        <w:rPr>
          <w:b/>
          <w:szCs w:val="22"/>
          <w:lang w:val="fr-FR"/>
        </w:rPr>
      </w:pPr>
    </w:p>
    <w:p w14:paraId="5B93437B" w14:textId="77777777" w:rsidR="0037522D" w:rsidRPr="001E320D" w:rsidRDefault="0037522D" w:rsidP="009742E2">
      <w:pPr>
        <w:rPr>
          <w:b/>
          <w:szCs w:val="22"/>
          <w:lang w:val="fr-FR"/>
        </w:rPr>
      </w:pPr>
    </w:p>
    <w:p w14:paraId="3B90A9F0" w14:textId="77777777" w:rsidR="0037522D" w:rsidRPr="001E320D" w:rsidRDefault="0037522D" w:rsidP="009742E2">
      <w:pPr>
        <w:rPr>
          <w:b/>
          <w:szCs w:val="22"/>
          <w:lang w:val="fr-FR"/>
        </w:rPr>
      </w:pPr>
    </w:p>
    <w:p w14:paraId="37D43760" w14:textId="77777777" w:rsidR="0037522D" w:rsidRPr="001E320D" w:rsidRDefault="0037522D" w:rsidP="009742E2">
      <w:pPr>
        <w:rPr>
          <w:b/>
          <w:szCs w:val="22"/>
          <w:lang w:val="fr-FR"/>
        </w:rPr>
      </w:pPr>
    </w:p>
    <w:p w14:paraId="635D39E3" w14:textId="77777777" w:rsidR="0037522D" w:rsidRPr="001E320D" w:rsidRDefault="0037522D" w:rsidP="009742E2">
      <w:pPr>
        <w:rPr>
          <w:b/>
          <w:szCs w:val="22"/>
          <w:lang w:val="fr-FR"/>
        </w:rPr>
      </w:pPr>
    </w:p>
    <w:p w14:paraId="0A829568" w14:textId="77777777" w:rsidR="0037522D" w:rsidRPr="001E320D" w:rsidRDefault="0037522D" w:rsidP="009742E2">
      <w:pPr>
        <w:rPr>
          <w:b/>
          <w:szCs w:val="22"/>
          <w:lang w:val="fr-FR"/>
        </w:rPr>
      </w:pPr>
    </w:p>
    <w:p w14:paraId="4EAA6563" w14:textId="77777777" w:rsidR="0037522D" w:rsidRPr="001E320D" w:rsidRDefault="0037522D" w:rsidP="009742E2">
      <w:pPr>
        <w:rPr>
          <w:b/>
          <w:szCs w:val="22"/>
          <w:lang w:val="fr-FR"/>
        </w:rPr>
      </w:pPr>
    </w:p>
    <w:p w14:paraId="7A00600D" w14:textId="77777777" w:rsidR="0037522D" w:rsidRPr="001E320D" w:rsidRDefault="0037522D" w:rsidP="009742E2">
      <w:pPr>
        <w:rPr>
          <w:b/>
          <w:szCs w:val="22"/>
          <w:lang w:val="fr-FR"/>
        </w:rPr>
      </w:pPr>
    </w:p>
    <w:p w14:paraId="7B71D1CC" w14:textId="77777777" w:rsidR="0037522D" w:rsidRPr="001E320D" w:rsidRDefault="0037522D" w:rsidP="009742E2">
      <w:pPr>
        <w:rPr>
          <w:b/>
          <w:szCs w:val="22"/>
          <w:lang w:val="fr-FR"/>
        </w:rPr>
      </w:pPr>
    </w:p>
    <w:p w14:paraId="588A81B5" w14:textId="77777777" w:rsidR="0037522D" w:rsidRPr="001E320D" w:rsidRDefault="0037522D" w:rsidP="009742E2">
      <w:pPr>
        <w:rPr>
          <w:b/>
          <w:szCs w:val="22"/>
          <w:lang w:val="fr-FR"/>
        </w:rPr>
      </w:pPr>
    </w:p>
    <w:p w14:paraId="549EEDAB" w14:textId="77777777" w:rsidR="0037522D" w:rsidRPr="001E320D" w:rsidRDefault="0037522D" w:rsidP="009742E2">
      <w:pPr>
        <w:rPr>
          <w:b/>
          <w:szCs w:val="22"/>
          <w:lang w:val="fr-FR"/>
        </w:rPr>
      </w:pPr>
    </w:p>
    <w:p w14:paraId="7010AF0E" w14:textId="77777777" w:rsidR="0037522D" w:rsidRPr="001E320D" w:rsidRDefault="0037522D" w:rsidP="009742E2">
      <w:pPr>
        <w:rPr>
          <w:b/>
          <w:szCs w:val="22"/>
          <w:lang w:val="fr-FR"/>
        </w:rPr>
      </w:pPr>
    </w:p>
    <w:p w14:paraId="4B18A88B" w14:textId="0BA41A71" w:rsidR="0037522D" w:rsidRPr="001E320D" w:rsidRDefault="0037522D" w:rsidP="009742E2">
      <w:pPr>
        <w:rPr>
          <w:b/>
          <w:szCs w:val="22"/>
          <w:lang w:val="fr-FR"/>
        </w:rPr>
      </w:pPr>
    </w:p>
    <w:p w14:paraId="31970E62" w14:textId="6ACBC099" w:rsidR="0037522D"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66432" behindDoc="0" locked="0" layoutInCell="1" allowOverlap="1" wp14:anchorId="73261C71" wp14:editId="30FF5515">
                <wp:simplePos x="0" y="0"/>
                <wp:positionH relativeFrom="column">
                  <wp:posOffset>1242483</wp:posOffset>
                </wp:positionH>
                <wp:positionV relativeFrom="paragraph">
                  <wp:posOffset>1737360</wp:posOffset>
                </wp:positionV>
                <wp:extent cx="2374265" cy="1403985"/>
                <wp:effectExtent l="0" t="0" r="3810" b="889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E498E7B" w14:textId="2E0E3665" w:rsidR="0037522D" w:rsidRPr="0037522D" w:rsidRDefault="00D024FC" w:rsidP="0037522D">
                            <w:pPr>
                              <w:jc w:val="center"/>
                              <w:rPr>
                                <w:sz w:val="32"/>
                                <w:lang w:val="fr-FR"/>
                              </w:rPr>
                            </w:pPr>
                            <w:r>
                              <w:rPr>
                                <w:sz w:val="32"/>
                                <w:lang w:val="fr-FR"/>
                              </w:rPr>
                              <w:t>Écoute active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261C71" id="_x0000_s1038" type="#_x0000_t202" style="position:absolute;margin-left:97.85pt;margin-top:136.8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" stroked="f">
                <v:textbox style="mso-fit-shape-to-text:t">
                  <w:txbxContent>
                    <w:p w14:paraId="6E498E7B" w14:textId="2E0E3665" w:rsidR="0037522D" w:rsidRPr="0037522D" w:rsidRDefault="00D024FC" w:rsidP="0037522D">
                      <w:pPr>
                        <w:jc w:val="center"/>
                        <w:rPr>
                          <w:sz w:val="32"/>
                          <w:lang w:val="fr-FR"/>
                        </w:rPr>
                      </w:pPr>
                      <w:r>
                        <w:rPr>
                          <w:sz w:val="32"/>
                          <w:lang w:val="fr-FR"/>
                        </w:rPr>
                        <w:t>Écoute active</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68480" behindDoc="0" locked="0" layoutInCell="1" allowOverlap="1" wp14:anchorId="029D1CEC" wp14:editId="25A8ADA3">
                <wp:simplePos x="0" y="0"/>
                <wp:positionH relativeFrom="column">
                  <wp:posOffset>1486673</wp:posOffset>
                </wp:positionH>
                <wp:positionV relativeFrom="paragraph">
                  <wp:posOffset>4903746</wp:posOffset>
                </wp:positionV>
                <wp:extent cx="1828800" cy="1403985"/>
                <wp:effectExtent l="0" t="0" r="0" b="381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6BC26DBA" w14:textId="19CE7B7D" w:rsidR="0037522D" w:rsidRPr="0037522D" w:rsidRDefault="0037522D" w:rsidP="0037522D">
                            <w:pPr>
                              <w:jc w:val="center"/>
                              <w:rPr>
                                <w:sz w:val="32"/>
                                <w:lang w:val="fr-FR"/>
                              </w:rPr>
                            </w:pPr>
                            <w:r>
                              <w:rPr>
                                <w:sz w:val="32"/>
                                <w:lang w:val="fr-FR"/>
                              </w:rPr>
                              <w:t>Donner des directives précises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D1CEC" id="_x0000_s1039" type="#_x0000_t202" style="position:absolute;margin-left:117.05pt;margin-top:386.1pt;width:2in;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rVJAIAACY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" stroked="f">
                <v:textbox style="mso-fit-shape-to-text:t">
                  <w:txbxContent>
                    <w:p w14:paraId="6BC26DBA" w14:textId="19CE7B7D" w:rsidR="0037522D" w:rsidRPr="0037522D" w:rsidRDefault="0037522D" w:rsidP="0037522D">
                      <w:pPr>
                        <w:jc w:val="center"/>
                        <w:rPr>
                          <w:sz w:val="32"/>
                          <w:lang w:val="fr-FR"/>
                        </w:rPr>
                      </w:pPr>
                      <w:r>
                        <w:rPr>
                          <w:sz w:val="32"/>
                          <w:lang w:val="fr-FR"/>
                        </w:rPr>
                        <w:t>Donner des directives précises</w:t>
                      </w:r>
                    </w:p>
                  </w:txbxContent>
                </v:textbox>
              </v:shape>
            </w:pict>
          </mc:Fallback>
        </mc:AlternateContent>
      </w:r>
      <w:r w:rsidR="0037522D" w:rsidRPr="001E320D">
        <w:rPr>
          <w:rFonts w:ascii="Calibri" w:eastAsia="Calibri" w:hAnsi="Calibri" w:cs="Calibri"/>
          <w:b/>
          <w:sz w:val="32"/>
          <w:szCs w:val="32"/>
          <w:lang w:val="fr-FR" w:eastAsia="en-CA"/>
        </w:rPr>
        <mc:AlternateContent>
          <mc:Choice Requires="wpg">
            <w:drawing>
              <wp:anchor distT="0" distB="0" distL="114300" distR="114300" simplePos="0" relativeHeight="251664384" behindDoc="0" locked="0" layoutInCell="1" allowOverlap="1" wp14:anchorId="40CAAA11" wp14:editId="3252FA22">
                <wp:simplePos x="0" y="0"/>
                <wp:positionH relativeFrom="column">
                  <wp:posOffset>-127000</wp:posOffset>
                </wp:positionH>
                <wp:positionV relativeFrom="paragraph">
                  <wp:posOffset>492760</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296" name="Group 296"/>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297" name="Picture 29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298" name="Picture 29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14D4A702" id="Group 296" o:spid="_x0000_s1026" style="position:absolute;margin-left:-10pt;margin-top:38.8pt;width:480.2pt;height:559.05pt;z-index:251664384"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">
                <v:shape id="Picture 297"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r83GAAAA3AAAAA8AAABkcnMvZG93bnJldi54bWxEj0FrwkAUhO9C/8PyCt5004DGpq5SBUEK&#10;FrSFXl+zzySafRt3tzH++26h4HGYmW+Y+bI3jejI+dqygqdxAoK4sLrmUsHnx2Y0A+EDssbGMim4&#10;kYfl4mEwx1zbK++pO4RSRAj7HBVUIbS5lL6oyKAf25Y4ekfrDIYoXSm1w2uEm0amSTKVBmuOCxW2&#10;tK6oOB9+jIJd+TVJ33aX9y4L54vbnr4n9SpTavjYv76ACNSHe/i/vdUK0ucM/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SvzcYAAADcAAAADwAAAAAAAAAAAAAA&#10;AACfAgAAZHJzL2Rvd25yZXYueG1sUEsFBgAAAAAEAAQA9wAAAJIDAAAAAA==&#10;">
                  <v:imagedata r:id="rId24" o:title=""/>
                  <v:path arrowok="t"/>
                </v:shape>
                <v:shape id="Picture 298"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O7/DAAAA3AAAAA8AAABkcnMvZG93bnJldi54bWxET1trwjAUfh/sP4Qj+KapBW+dUaYgyMCB&#10;F/D1rDlrO5uTmmS1/vvlQdjjx3dfrDpTi5acrywrGA0TEMS51RUXCs6n7WAGwgdkjbVlUvAgD6vl&#10;68sCM23vfKD2GAoRQ9hnqKAMocmk9HlJBv3QNsSR+7bOYIjQFVI7vMdwU8s0SSbSYMWxocSGNiXl&#10;1+OvUbAvLuP0Y3/7bKfhenO7n69xtZ4q1e91728gAnXhX/x077SCdB7XxjPx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s7v8MAAADcAAAADwAAAAAAAAAAAAAAAACf&#10;AgAAZHJzL2Rvd25yZXYueG1sUEsFBgAAAAAEAAQA9wAAAI8DAAAAAA==&#10;">
                  <v:imagedata r:id="rId24" o:title=""/>
                  <v:path arrowok="t"/>
                </v:shape>
                <w10:wrap type="through"/>
              </v:group>
            </w:pict>
          </mc:Fallback>
        </mc:AlternateContent>
      </w:r>
      <w:r w:rsidR="0037522D" w:rsidRPr="001E320D">
        <w:rPr>
          <w:b/>
          <w:szCs w:val="22"/>
          <w:lang w:val="fr-FR"/>
        </w:rPr>
        <w:br w:type="page"/>
      </w:r>
    </w:p>
    <w:p w14:paraId="6A6A50A1" w14:textId="06FD699D" w:rsidR="0037522D" w:rsidRPr="001E320D" w:rsidRDefault="0037522D" w:rsidP="009742E2">
      <w:pPr>
        <w:rPr>
          <w:b/>
          <w:szCs w:val="22"/>
          <w:lang w:val="fr-FR"/>
        </w:rPr>
      </w:pPr>
    </w:p>
    <w:p w14:paraId="42C965A8" w14:textId="77777777" w:rsidR="0037522D" w:rsidRPr="001E320D" w:rsidRDefault="0037522D">
      <w:pPr>
        <w:rPr>
          <w:b/>
          <w:szCs w:val="22"/>
          <w:lang w:val="fr-FR"/>
        </w:rPr>
      </w:pPr>
      <w:r w:rsidRPr="001E320D">
        <w:rPr>
          <w:b/>
          <w:szCs w:val="22"/>
          <w:lang w:val="fr-FR"/>
        </w:rPr>
        <w:br w:type="page"/>
      </w:r>
    </w:p>
    <w:p w14:paraId="70C66AD5" w14:textId="622521C9" w:rsidR="0037522D" w:rsidRPr="001E320D" w:rsidRDefault="0037522D" w:rsidP="009742E2">
      <w:pPr>
        <w:rPr>
          <w:b/>
          <w:szCs w:val="22"/>
          <w:lang w:val="fr-FR"/>
        </w:rPr>
      </w:pPr>
    </w:p>
    <w:p w14:paraId="458DF9E8" w14:textId="35256110" w:rsidR="0037522D"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74624" behindDoc="0" locked="0" layoutInCell="1" allowOverlap="1" wp14:anchorId="3BFC56B0" wp14:editId="4BDAD161">
                <wp:simplePos x="0" y="0"/>
                <wp:positionH relativeFrom="column">
                  <wp:posOffset>1441239</wp:posOffset>
                </wp:positionH>
                <wp:positionV relativeFrom="paragraph">
                  <wp:posOffset>1459230</wp:posOffset>
                </wp:positionV>
                <wp:extent cx="1828800" cy="1403985"/>
                <wp:effectExtent l="0" t="0" r="0" b="889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B4F2FA6" w14:textId="7B4F90C0" w:rsidR="0037522D" w:rsidRPr="0037522D" w:rsidRDefault="0037522D" w:rsidP="0037522D">
                            <w:pPr>
                              <w:jc w:val="center"/>
                              <w:rPr>
                                <w:sz w:val="32"/>
                                <w:lang w:val="fr-FR"/>
                              </w:rPr>
                            </w:pPr>
                            <w:r>
                              <w:rPr>
                                <w:sz w:val="32"/>
                                <w:lang w:val="fr-FR"/>
                              </w:rPr>
                              <w:t>Styles d'apprentissage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C56B0" id="_x0000_s1040" type="#_x0000_t202" style="position:absolute;margin-left:113.5pt;margin-top:114.9pt;width:2in;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WJQIAACY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" stroked="f">
                <v:textbox style="mso-fit-shape-to-text:t">
                  <w:txbxContent>
                    <w:p w14:paraId="4B4F2FA6" w14:textId="7B4F90C0" w:rsidR="0037522D" w:rsidRPr="0037522D" w:rsidRDefault="0037522D" w:rsidP="0037522D">
                      <w:pPr>
                        <w:jc w:val="center"/>
                        <w:rPr>
                          <w:sz w:val="32"/>
                          <w:lang w:val="fr-FR"/>
                        </w:rPr>
                      </w:pPr>
                      <w:r>
                        <w:rPr>
                          <w:sz w:val="32"/>
                          <w:lang w:val="fr-FR"/>
                        </w:rPr>
                        <w:t>Styles d'apprentissage</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76672" behindDoc="0" locked="0" layoutInCell="1" allowOverlap="1" wp14:anchorId="05F1DA45" wp14:editId="58CF4F90">
                <wp:simplePos x="0" y="0"/>
                <wp:positionH relativeFrom="column">
                  <wp:posOffset>1304456</wp:posOffset>
                </wp:positionH>
                <wp:positionV relativeFrom="paragraph">
                  <wp:posOffset>4816972</wp:posOffset>
                </wp:positionV>
                <wp:extent cx="1828800" cy="1403985"/>
                <wp:effectExtent l="0" t="0" r="0" b="381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6D9D8CB" w14:textId="30535525" w:rsidR="0037522D" w:rsidRPr="0037522D" w:rsidRDefault="0052525B" w:rsidP="0037522D">
                            <w:pPr>
                              <w:jc w:val="center"/>
                              <w:rPr>
                                <w:sz w:val="32"/>
                                <w:lang w:val="fr-FR"/>
                              </w:rPr>
                            </w:pPr>
                            <w:r>
                              <w:rPr>
                                <w:sz w:val="32"/>
                                <w:lang w:val="fr-FR"/>
                              </w:rPr>
                              <w:t>Analyser des activités d'animation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1DA45" id="_x0000_s1041" type="#_x0000_t202" style="position:absolute;margin-left:102.7pt;margin-top:379.3pt;width:2in;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KBJAIAACY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" stroked="f">
                <v:textbox style="mso-fit-shape-to-text:t">
                  <w:txbxContent>
                    <w:p w14:paraId="46D9D8CB" w14:textId="30535525" w:rsidR="0037522D" w:rsidRPr="0037522D" w:rsidRDefault="0052525B" w:rsidP="0037522D">
                      <w:pPr>
                        <w:jc w:val="center"/>
                        <w:rPr>
                          <w:sz w:val="32"/>
                          <w:lang w:val="fr-FR"/>
                        </w:rPr>
                      </w:pPr>
                      <w:r>
                        <w:rPr>
                          <w:sz w:val="32"/>
                          <w:lang w:val="fr-FR"/>
                        </w:rPr>
                        <w:t>Analyser des activités d'animation</w:t>
                      </w:r>
                    </w:p>
                  </w:txbxContent>
                </v:textbox>
              </v:shape>
            </w:pict>
          </mc:Fallback>
        </mc:AlternateContent>
      </w:r>
      <w:r w:rsidR="0037522D" w:rsidRPr="001E320D">
        <w:rPr>
          <w:rFonts w:ascii="Calibri" w:eastAsia="Calibri" w:hAnsi="Calibri" w:cs="Calibri"/>
          <w:b/>
          <w:sz w:val="32"/>
          <w:szCs w:val="32"/>
          <w:lang w:val="fr-FR" w:eastAsia="en-CA"/>
        </w:rPr>
        <mc:AlternateContent>
          <mc:Choice Requires="wpg">
            <w:drawing>
              <wp:anchor distT="0" distB="0" distL="114300" distR="114300" simplePos="0" relativeHeight="251670528" behindDoc="0" locked="0" layoutInCell="1" allowOverlap="1" wp14:anchorId="6839816E" wp14:editId="76097DC6">
                <wp:simplePos x="0" y="0"/>
                <wp:positionH relativeFrom="column">
                  <wp:posOffset>-260985</wp:posOffset>
                </wp:positionH>
                <wp:positionV relativeFrom="paragraph">
                  <wp:posOffset>464820</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301" name="Group 301"/>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302" name="Picture 30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303" name="Picture 30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52840E43" id="Group 301" o:spid="_x0000_s1026" style="position:absolute;margin-left:-20.55pt;margin-top:36.6pt;width:480.2pt;height:559.05pt;z-index:251670528"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">
                <v:shape id="Picture 302"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lk/FAAAA3AAAAA8AAABkcnMvZG93bnJldi54bWxEj0FrwkAUhO+C/2F5gjfdNGIt0VXaQkEE&#10;C2rB6zP7TFKzb+PuGtN/3y0UPA4z8w2zWHWmFi05X1lW8DROQBDnVldcKPg6fIxeQPiArLG2TAp+&#10;yMNq2e8tMNP2zjtq96EQEcI+QwVlCE0mpc9LMujHtiGO3tk6gyFKV0jt8B7hppZpkjxLgxXHhRIb&#10;ei8pv+xvRsG2OE7Tzfb62c7C5erW36dp9TZTajjoXucgAnXhEf5vr7WCSZLC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yJZPxQAAANwAAAAPAAAAAAAAAAAAAAAA&#10;AJ8CAABkcnMvZG93bnJldi54bWxQSwUGAAAAAAQABAD3AAAAkQMAAAAA&#10;">
                  <v:imagedata r:id="rId24" o:title=""/>
                  <v:path arrowok="t"/>
                </v:shape>
                <v:shape id="Picture 303"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M9TGAAAA3AAAAA8AAABkcnMvZG93bnJldi54bWxEj91qAjEUhO8LvkM4hd7VbBV/WI2iQkEK&#10;ClXB2+PmuLu6OVmTdN2+fSMIvRxm5htmOm9NJRpyvrSs4KObgCDOrC45V3DYf76PQfiArLGyTAp+&#10;ycN81nmZYqrtnb+p2YVcRAj7FBUUIdSplD4ryKDv2po4emfrDIYoXS61w3uEm0r2kmQoDZYcFwqs&#10;aVVQdt39GAWb/DjofW1u22YUrje3vpwG5XKk1Ntru5iACNSG//CzvdYK+kkfHmfi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z1MYAAADcAAAADwAAAAAAAAAAAAAA&#10;AACfAgAAZHJzL2Rvd25yZXYueG1sUEsFBgAAAAAEAAQA9wAAAJIDAAAAAA==&#10;">
                  <v:imagedata r:id="rId24" o:title=""/>
                  <v:path arrowok="t"/>
                </v:shape>
                <w10:wrap type="through"/>
              </v:group>
            </w:pict>
          </mc:Fallback>
        </mc:AlternateContent>
      </w:r>
      <w:r w:rsidR="0037522D" w:rsidRPr="001E320D">
        <w:rPr>
          <w:b/>
          <w:szCs w:val="22"/>
          <w:lang w:val="fr-FR"/>
        </w:rPr>
        <w:br w:type="page"/>
      </w:r>
    </w:p>
    <w:p w14:paraId="15BF2CC4" w14:textId="4073D3EC" w:rsidR="0037522D" w:rsidRPr="001E320D" w:rsidRDefault="0037522D" w:rsidP="009742E2">
      <w:pPr>
        <w:rPr>
          <w:b/>
          <w:szCs w:val="22"/>
          <w:lang w:val="fr-FR"/>
        </w:rPr>
      </w:pPr>
    </w:p>
    <w:p w14:paraId="3695D91B" w14:textId="77777777" w:rsidR="0037522D" w:rsidRPr="001E320D" w:rsidRDefault="0037522D">
      <w:pPr>
        <w:rPr>
          <w:b/>
          <w:szCs w:val="22"/>
          <w:lang w:val="fr-FR"/>
        </w:rPr>
      </w:pPr>
      <w:r w:rsidRPr="001E320D">
        <w:rPr>
          <w:b/>
          <w:szCs w:val="22"/>
          <w:lang w:val="fr-FR"/>
        </w:rPr>
        <w:br w:type="page"/>
      </w:r>
    </w:p>
    <w:p w14:paraId="3ECC58B4" w14:textId="63638DAB" w:rsidR="0037522D" w:rsidRPr="001E320D" w:rsidRDefault="0037522D" w:rsidP="009742E2">
      <w:pPr>
        <w:rPr>
          <w:b/>
          <w:szCs w:val="22"/>
          <w:lang w:val="fr-FR"/>
        </w:rPr>
      </w:pPr>
    </w:p>
    <w:p w14:paraId="7D3EBFC5" w14:textId="759A750C" w:rsidR="0037522D"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78720" behindDoc="0" locked="0" layoutInCell="1" allowOverlap="1" wp14:anchorId="2F13A629" wp14:editId="3E3597F7">
                <wp:simplePos x="0" y="0"/>
                <wp:positionH relativeFrom="column">
                  <wp:posOffset>1469814</wp:posOffset>
                </wp:positionH>
                <wp:positionV relativeFrom="paragraph">
                  <wp:posOffset>1762972</wp:posOffset>
                </wp:positionV>
                <wp:extent cx="1828800" cy="1403985"/>
                <wp:effectExtent l="0" t="0" r="0" b="38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7A4634FE" w14:textId="1494A7CB" w:rsidR="0037522D" w:rsidRPr="0037522D" w:rsidRDefault="0037522D" w:rsidP="0037522D">
                            <w:pPr>
                              <w:jc w:val="center"/>
                              <w:rPr>
                                <w:sz w:val="32"/>
                                <w:lang w:val="fr-FR"/>
                              </w:rPr>
                            </w:pPr>
                            <w:r>
                              <w:rPr>
                                <w:sz w:val="32"/>
                                <w:lang w:val="fr-FR"/>
                              </w:rPr>
                              <w:t>Travailler avec un interprète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3A629" id="_x0000_s1042" type="#_x0000_t202" style="position:absolute;margin-left:115.75pt;margin-top:138.8pt;width:2in;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" stroked="f">
                <v:textbox style="mso-fit-shape-to-text:t">
                  <w:txbxContent>
                    <w:p w14:paraId="7A4634FE" w14:textId="1494A7CB" w:rsidR="0037522D" w:rsidRPr="0037522D" w:rsidRDefault="0037522D" w:rsidP="0037522D">
                      <w:pPr>
                        <w:jc w:val="center"/>
                        <w:rPr>
                          <w:sz w:val="32"/>
                          <w:lang w:val="fr-FR"/>
                        </w:rPr>
                      </w:pPr>
                      <w:r>
                        <w:rPr>
                          <w:sz w:val="32"/>
                          <w:lang w:val="fr-FR"/>
                        </w:rPr>
                        <w:t>Travailler avec un interprète</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80768" behindDoc="0" locked="0" layoutInCell="1" allowOverlap="1" wp14:anchorId="03D53D89" wp14:editId="418954FB">
                <wp:simplePos x="0" y="0"/>
                <wp:positionH relativeFrom="column">
                  <wp:posOffset>1463675</wp:posOffset>
                </wp:positionH>
                <wp:positionV relativeFrom="paragraph">
                  <wp:posOffset>4920615</wp:posOffset>
                </wp:positionV>
                <wp:extent cx="1828800" cy="1403985"/>
                <wp:effectExtent l="0" t="0" r="0" b="381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0B049F59" w14:textId="2EB311F2" w:rsidR="0037522D" w:rsidRPr="0037522D" w:rsidRDefault="0037522D" w:rsidP="0037522D">
                            <w:pPr>
                              <w:jc w:val="center"/>
                              <w:rPr>
                                <w:sz w:val="32"/>
                                <w:lang w:val="fr-FR"/>
                              </w:rPr>
                            </w:pPr>
                            <w:r>
                              <w:rPr>
                                <w:sz w:val="32"/>
                                <w:lang w:val="fr-FR"/>
                              </w:rPr>
                              <w:t>Planification de l’atelier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53D89" id="_x0000_s1043" type="#_x0000_t202" style="position:absolute;margin-left:115.25pt;margin-top:387.45pt;width:2in;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" stroked="f">
                <v:textbox style="mso-fit-shape-to-text:t">
                  <w:txbxContent>
                    <w:p w14:paraId="0B049F59" w14:textId="2EB311F2" w:rsidR="0037522D" w:rsidRPr="0037522D" w:rsidRDefault="0037522D" w:rsidP="0037522D">
                      <w:pPr>
                        <w:jc w:val="center"/>
                        <w:rPr>
                          <w:sz w:val="32"/>
                          <w:lang w:val="fr-FR"/>
                        </w:rPr>
                      </w:pPr>
                      <w:r>
                        <w:rPr>
                          <w:sz w:val="32"/>
                          <w:lang w:val="fr-FR"/>
                        </w:rPr>
                        <w:t>Planification de l’atelier</w:t>
                      </w:r>
                    </w:p>
                  </w:txbxContent>
                </v:textbox>
              </v:shape>
            </w:pict>
          </mc:Fallback>
        </mc:AlternateContent>
      </w:r>
      <w:r w:rsidR="0037522D" w:rsidRPr="001E320D">
        <w:rPr>
          <w:rFonts w:ascii="Calibri" w:eastAsia="Calibri" w:hAnsi="Calibri" w:cs="Calibri"/>
          <w:b/>
          <w:sz w:val="32"/>
          <w:szCs w:val="32"/>
          <w:lang w:val="fr-FR" w:eastAsia="en-CA"/>
        </w:rPr>
        <mc:AlternateContent>
          <mc:Choice Requires="wpg">
            <w:drawing>
              <wp:anchor distT="0" distB="0" distL="114300" distR="114300" simplePos="0" relativeHeight="251671552" behindDoc="0" locked="0" layoutInCell="1" allowOverlap="1" wp14:anchorId="1AFC5A40" wp14:editId="06335EE3">
                <wp:simplePos x="0" y="0"/>
                <wp:positionH relativeFrom="column">
                  <wp:posOffset>-110490</wp:posOffset>
                </wp:positionH>
                <wp:positionV relativeFrom="paragraph">
                  <wp:posOffset>588645</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305" name="Picture 30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306" name="Picture 30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1A5A9E54" id="Group 304" o:spid="_x0000_s1026" style="position:absolute;margin-left:-8.7pt;margin-top:46.35pt;width:480.2pt;height:559.05pt;z-index:251671552"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">
                <v:shape id="Picture 305"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DjvFAAAA3AAAAA8AAABkcnMvZG93bnJldi54bWxEj0FrwkAUhO+C/2F5gjfdVEkt0VXaQkEE&#10;C2rB6zP7TFKzb+PuGtN/3y0UPA4z8w2zWHWmFi05X1lW8DROQBDnVldcKPg6fIxeQPiArLG2TAp+&#10;yMNq2e8tMNP2zjtq96EQEcI+QwVlCE0mpc9LMujHtiGO3tk6gyFKV0jt8B7hppaTJHmWBiuOCyU2&#10;9F5SftnfjIJtcUwnm+31s52Fy9Wtv09p9TZTajjoXucgAnXhEf5vr7WCaZLC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Q47xQAAANwAAAAPAAAAAAAAAAAAAAAA&#10;AJ8CAABkcnMvZG93bnJldi54bWxQSwUGAAAAAAQABAD3AAAAkQMAAAAA&#10;">
                  <v:imagedata r:id="rId24" o:title=""/>
                  <v:path arrowok="t"/>
                </v:shape>
                <v:shape id="Picture 306"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kEzGAAAA3AAAAA8AAABkcnMvZG93bnJldi54bWxEj91qAjEUhO8LvkM4hd7VbC3+sBpFhYII&#10;ClXB2+PmuLu6OVmTdF3fvikIvRxm5htmMmtNJRpyvrSs4KObgCDOrC45V3DYf72PQPiArLGyTAoe&#10;5GE27bxMMNX2zt/U7EIuIoR9igqKEOpUSp8VZNB3bU0cvbN1BkOULpfa4T3CTSV7STKQBkuOCwXW&#10;tCwou+5+jIJNfuz31pvbthmG682tLqd+uRgq9fbazscgArXhP/xsr7SCz2QAf2fiEZ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OQTMYAAADcAAAADwAAAAAAAAAAAAAA&#10;AACfAgAAZHJzL2Rvd25yZXYueG1sUEsFBgAAAAAEAAQA9wAAAJIDAAAAAA==&#10;">
                  <v:imagedata r:id="rId24" o:title=""/>
                  <v:path arrowok="t"/>
                </v:shape>
                <w10:wrap type="through"/>
              </v:group>
            </w:pict>
          </mc:Fallback>
        </mc:AlternateContent>
      </w:r>
      <w:r w:rsidR="0037522D" w:rsidRPr="001E320D">
        <w:rPr>
          <w:b/>
          <w:szCs w:val="22"/>
          <w:lang w:val="fr-FR"/>
        </w:rPr>
        <w:br w:type="page"/>
      </w:r>
    </w:p>
    <w:p w14:paraId="536BA346" w14:textId="00F55D07" w:rsidR="0037522D" w:rsidRPr="001E320D" w:rsidRDefault="0037522D" w:rsidP="009742E2">
      <w:pPr>
        <w:rPr>
          <w:b/>
          <w:szCs w:val="22"/>
          <w:lang w:val="fr-FR"/>
        </w:rPr>
      </w:pPr>
    </w:p>
    <w:p w14:paraId="5FFE8977" w14:textId="77777777" w:rsidR="0037522D" w:rsidRPr="001E320D" w:rsidRDefault="0037522D">
      <w:pPr>
        <w:rPr>
          <w:b/>
          <w:szCs w:val="22"/>
          <w:lang w:val="fr-FR"/>
        </w:rPr>
      </w:pPr>
      <w:r w:rsidRPr="001E320D">
        <w:rPr>
          <w:b/>
          <w:szCs w:val="22"/>
          <w:lang w:val="fr-FR"/>
        </w:rPr>
        <w:br w:type="page"/>
      </w:r>
    </w:p>
    <w:p w14:paraId="72C16966" w14:textId="51D27E20" w:rsidR="0037522D" w:rsidRPr="001E320D" w:rsidRDefault="0037522D" w:rsidP="009742E2">
      <w:pPr>
        <w:rPr>
          <w:b/>
          <w:szCs w:val="22"/>
          <w:lang w:val="fr-FR"/>
        </w:rPr>
      </w:pPr>
    </w:p>
    <w:p w14:paraId="133D8445" w14:textId="573B21BD" w:rsidR="0037522D" w:rsidRPr="001E320D" w:rsidRDefault="001E320D">
      <w:pPr>
        <w:rPr>
          <w:b/>
          <w:szCs w:val="22"/>
          <w:lang w:val="fr-FR"/>
        </w:rPr>
      </w:pPr>
      <w:r w:rsidRPr="001E320D">
        <w:rPr>
          <w:b/>
          <w:szCs w:val="22"/>
          <w:lang w:val="fr-FR" w:eastAsia="en-CA"/>
        </w:rPr>
        <mc:AlternateContent>
          <mc:Choice Requires="wps">
            <w:drawing>
              <wp:anchor distT="0" distB="0" distL="114300" distR="114300" simplePos="0" relativeHeight="251682816" behindDoc="0" locked="0" layoutInCell="1" allowOverlap="1" wp14:anchorId="71C5ADDF" wp14:editId="76B5F7B0">
                <wp:simplePos x="0" y="0"/>
                <wp:positionH relativeFrom="column">
                  <wp:posOffset>1573318</wp:posOffset>
                </wp:positionH>
                <wp:positionV relativeFrom="paragraph">
                  <wp:posOffset>1547919</wp:posOffset>
                </wp:positionV>
                <wp:extent cx="1828800" cy="1403985"/>
                <wp:effectExtent l="0" t="0" r="0" b="381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53565C4F" w14:textId="53B050AB" w:rsidR="0037522D" w:rsidRPr="0037522D" w:rsidRDefault="0037522D" w:rsidP="0037522D">
                            <w:pPr>
                              <w:jc w:val="center"/>
                              <w:rPr>
                                <w:sz w:val="32"/>
                                <w:lang w:val="fr-FR"/>
                              </w:rPr>
                            </w:pPr>
                            <w:r>
                              <w:rPr>
                                <w:sz w:val="32"/>
                                <w:lang w:val="fr-FR"/>
                              </w:rPr>
                              <w:t>Identité du formateur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5ADDF" id="_x0000_s1044" type="#_x0000_t202" style="position:absolute;margin-left:123.9pt;margin-top:121.9pt;width:2in;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" stroked="f">
                <v:textbox style="mso-fit-shape-to-text:t">
                  <w:txbxContent>
                    <w:p w14:paraId="53565C4F" w14:textId="53B050AB" w:rsidR="0037522D" w:rsidRPr="0037522D" w:rsidRDefault="0037522D" w:rsidP="0037522D">
                      <w:pPr>
                        <w:jc w:val="center"/>
                        <w:rPr>
                          <w:sz w:val="32"/>
                          <w:lang w:val="fr-FR"/>
                        </w:rPr>
                      </w:pPr>
                      <w:r>
                        <w:rPr>
                          <w:sz w:val="32"/>
                          <w:lang w:val="fr-FR"/>
                        </w:rPr>
                        <w:t>Identité du formateur</w:t>
                      </w:r>
                    </w:p>
                  </w:txbxContent>
                </v:textbox>
              </v:shape>
            </w:pict>
          </mc:Fallback>
        </mc:AlternateContent>
      </w:r>
      <w:r w:rsidR="0037522D" w:rsidRPr="001E320D">
        <w:rPr>
          <w:b/>
          <w:szCs w:val="22"/>
          <w:lang w:val="fr-FR" w:eastAsia="en-CA"/>
        </w:rPr>
        <mc:AlternateContent>
          <mc:Choice Requires="wps">
            <w:drawing>
              <wp:anchor distT="0" distB="0" distL="114300" distR="114300" simplePos="0" relativeHeight="251684864" behindDoc="0" locked="0" layoutInCell="1" allowOverlap="1" wp14:anchorId="1DA90E46" wp14:editId="128A236F">
                <wp:simplePos x="0" y="0"/>
                <wp:positionH relativeFrom="column">
                  <wp:posOffset>1471930</wp:posOffset>
                </wp:positionH>
                <wp:positionV relativeFrom="paragraph">
                  <wp:posOffset>4832985</wp:posOffset>
                </wp:positionV>
                <wp:extent cx="1828800"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35427026" w14:textId="3CFF9F0E" w:rsidR="0037522D" w:rsidRPr="0037522D" w:rsidRDefault="0037522D" w:rsidP="0037522D">
                            <w:pPr>
                              <w:jc w:val="center"/>
                              <w:rPr>
                                <w:sz w:val="32"/>
                                <w:lang w:val="fr-FR"/>
                              </w:rPr>
                            </w:pPr>
                            <w:r>
                              <w:rPr>
                                <w:sz w:val="32"/>
                                <w:lang w:val="fr-FR"/>
                              </w:rPr>
                              <w:t>Éliminer les obstacles à la 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90E46" id="_x0000_s1045" type="#_x0000_t202" style="position:absolute;margin-left:115.9pt;margin-top:380.55pt;width:2in;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" stroked="f">
                <v:textbox style="mso-fit-shape-to-text:t">
                  <w:txbxContent>
                    <w:p w14:paraId="35427026" w14:textId="3CFF9F0E" w:rsidR="0037522D" w:rsidRPr="0037522D" w:rsidRDefault="0037522D" w:rsidP="0037522D">
                      <w:pPr>
                        <w:jc w:val="center"/>
                        <w:rPr>
                          <w:sz w:val="32"/>
                          <w:lang w:val="fr-FR"/>
                        </w:rPr>
                      </w:pPr>
                      <w:r>
                        <w:rPr>
                          <w:sz w:val="32"/>
                          <w:lang w:val="fr-FR"/>
                        </w:rPr>
                        <w:t>Éliminer les obstacles à la participation</w:t>
                      </w:r>
                    </w:p>
                  </w:txbxContent>
                </v:textbox>
              </v:shape>
            </w:pict>
          </mc:Fallback>
        </mc:AlternateContent>
      </w:r>
      <w:r w:rsidR="0037522D" w:rsidRPr="001E320D">
        <w:rPr>
          <w:rFonts w:ascii="Calibri" w:eastAsia="Calibri" w:hAnsi="Calibri" w:cs="Calibri"/>
          <w:b/>
          <w:sz w:val="32"/>
          <w:szCs w:val="32"/>
          <w:lang w:val="fr-FR" w:eastAsia="en-CA"/>
        </w:rPr>
        <mc:AlternateContent>
          <mc:Choice Requires="wpg">
            <w:drawing>
              <wp:anchor distT="0" distB="0" distL="114300" distR="114300" simplePos="0" relativeHeight="251672576" behindDoc="0" locked="0" layoutInCell="1" allowOverlap="1" wp14:anchorId="3F0E8488" wp14:editId="07D1EC41">
                <wp:simplePos x="0" y="0"/>
                <wp:positionH relativeFrom="column">
                  <wp:posOffset>-70485</wp:posOffset>
                </wp:positionH>
                <wp:positionV relativeFrom="paragraph">
                  <wp:posOffset>509270</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308" name="Group 308"/>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309" name="Picture 30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310" name="Picture 3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207CE10D" id="Group 308" o:spid="_x0000_s1026" style="position:absolute;margin-left:-5.55pt;margin-top:40.1pt;width:480.2pt;height:559.05pt;z-index:251672576"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">
                <v:shape id="Picture 309"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sBD7GAAAA3AAAAA8AAABkcnMvZG93bnJldi54bWxEj0FrAjEUhO+C/yE8oTfNarHqahQVCiJY&#10;qBW8Pjevu1s3L2uSruu/bwqFHoeZ+YZZrFpTiYacLy0rGA4SEMSZ1SXnCk4fr/0pCB+QNVaWScGD&#10;PKyW3c4CU23v/E7NMeQiQtinqKAIoU6l9FlBBv3A1sTR+7TOYIjS5VI7vEe4qeQoSV6kwZLjQoE1&#10;bQvKrsdvo+CQn8ej/eH21kzC9eZ2X5dxuZko9dRr13MQgdrwH/5r77SC52QG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wEPsYAAADcAAAADwAAAAAAAAAAAAAA&#10;AACfAgAAZHJzL2Rvd25yZXYueG1sUEsFBgAAAAAEAAQA9wAAAJIDAAAAAA==&#10;">
                  <v:imagedata r:id="rId24" o:title=""/>
                  <v:path arrowok="t"/>
                </v:shape>
                <v:shape id="Picture 310"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O37DAAAA3AAAAA8AAABkcnMvZG93bnJldi54bWxET11rwjAUfR/4H8IV9jZTHU7pTIsKAxk4&#10;sAp7vWvu2mpzU5Osdv9+eRj4eDjfq3wwrejJ+caygukkAUFcWt1wpeB0fHtagvABWWNrmRT8koc8&#10;Gz2sMNX2xgfqi1CJGMI+RQV1CF0qpS9rMugntiOO3Ld1BkOErpLa4S2Gm1bOkuRFGmw4NtTY0bam&#10;8lL8GAX76nM+e99fP/pFuFzd7vw1bzYLpR7Hw/oVRKAh3MX/7p1W8DyN8+OZeAR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87fsMAAADcAAAADwAAAAAAAAAAAAAAAACf&#10;AgAAZHJzL2Rvd25yZXYueG1sUEsFBgAAAAAEAAQA9wAAAI8DAAAAAA==&#10;">
                  <v:imagedata r:id="rId24" o:title=""/>
                  <v:path arrowok="t"/>
                </v:shape>
                <w10:wrap type="through"/>
              </v:group>
            </w:pict>
          </mc:Fallback>
        </mc:AlternateContent>
      </w:r>
      <w:r w:rsidR="0037522D" w:rsidRPr="001E320D">
        <w:rPr>
          <w:b/>
          <w:szCs w:val="22"/>
          <w:lang w:val="fr-FR"/>
        </w:rPr>
        <w:br w:type="page"/>
      </w:r>
    </w:p>
    <w:p w14:paraId="0938599C" w14:textId="1D16000B" w:rsidR="0037522D" w:rsidRPr="001E320D" w:rsidRDefault="0037522D" w:rsidP="009742E2">
      <w:pPr>
        <w:rPr>
          <w:b/>
          <w:szCs w:val="22"/>
          <w:lang w:val="fr-FR"/>
        </w:rPr>
      </w:pPr>
    </w:p>
    <w:p w14:paraId="700C62FC" w14:textId="77777777" w:rsidR="0037522D" w:rsidRPr="001E320D" w:rsidRDefault="0037522D">
      <w:pPr>
        <w:rPr>
          <w:b/>
          <w:szCs w:val="22"/>
          <w:lang w:val="fr-FR"/>
        </w:rPr>
      </w:pPr>
      <w:r w:rsidRPr="001E320D">
        <w:rPr>
          <w:b/>
          <w:szCs w:val="22"/>
          <w:lang w:val="fr-FR"/>
        </w:rPr>
        <w:br w:type="page"/>
      </w:r>
    </w:p>
    <w:p w14:paraId="5F38B21E" w14:textId="77777777" w:rsidR="0037522D" w:rsidRPr="001E320D" w:rsidRDefault="0037522D" w:rsidP="009742E2">
      <w:pPr>
        <w:rPr>
          <w:b/>
          <w:szCs w:val="22"/>
          <w:lang w:val="fr-FR"/>
        </w:rPr>
      </w:pPr>
    </w:p>
    <w:p w14:paraId="0C06AB19" w14:textId="2C2C5969" w:rsidR="0037522D" w:rsidRPr="001E320D" w:rsidRDefault="0037522D" w:rsidP="009742E2">
      <w:pPr>
        <w:rPr>
          <w:b/>
          <w:szCs w:val="22"/>
          <w:lang w:val="fr-FR"/>
        </w:rPr>
      </w:pPr>
      <w:bookmarkStart w:id="0" w:name="_GoBack"/>
      <w:bookmarkEnd w:id="0"/>
      <w:r w:rsidRPr="001E320D">
        <w:rPr>
          <w:b/>
          <w:szCs w:val="22"/>
          <w:lang w:val="fr-FR" w:eastAsia="en-CA"/>
        </w:rPr>
        <mc:AlternateContent>
          <mc:Choice Requires="wps">
            <w:drawing>
              <wp:anchor distT="0" distB="0" distL="114300" distR="114300" simplePos="0" relativeHeight="251686912" behindDoc="0" locked="0" layoutInCell="1" allowOverlap="1" wp14:anchorId="68BF0CCA" wp14:editId="71E7E938">
                <wp:simplePos x="0" y="0"/>
                <wp:positionH relativeFrom="column">
                  <wp:posOffset>1317625</wp:posOffset>
                </wp:positionH>
                <wp:positionV relativeFrom="paragraph">
                  <wp:posOffset>1383454</wp:posOffset>
                </wp:positionV>
                <wp:extent cx="2011680" cy="1403985"/>
                <wp:effectExtent l="0" t="0" r="7620" b="381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3985"/>
                        </a:xfrm>
                        <a:prstGeom prst="rect">
                          <a:avLst/>
                        </a:prstGeom>
                        <a:solidFill>
                          <a:srgbClr val="FFFFFF"/>
                        </a:solidFill>
                        <a:ln w="9525">
                          <a:noFill/>
                          <a:miter lim="800000"/>
                          <a:headEnd/>
                          <a:tailEnd/>
                        </a:ln>
                      </wps:spPr>
                      <wps:txbx>
                        <w:txbxContent>
                          <w:p w14:paraId="6DF68637" w14:textId="43351224" w:rsidR="0037522D" w:rsidRPr="0037522D" w:rsidRDefault="0037522D" w:rsidP="0037522D">
                            <w:pPr>
                              <w:jc w:val="center"/>
                              <w:rPr>
                                <w:sz w:val="32"/>
                                <w:lang w:val="fr-FR"/>
                              </w:rPr>
                            </w:pPr>
                            <w:r>
                              <w:rPr>
                                <w:sz w:val="32"/>
                                <w:lang w:val="fr-FR"/>
                              </w:rPr>
                              <w:t>Gérer les situations délicates d'une 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F0CCA" id="_x0000_s1046" type="#_x0000_t202" style="position:absolute;margin-left:103.75pt;margin-top:108.95pt;width:158.4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" stroked="f">
                <v:textbox style="mso-fit-shape-to-text:t">
                  <w:txbxContent>
                    <w:p w14:paraId="6DF68637" w14:textId="43351224" w:rsidR="0037522D" w:rsidRPr="0037522D" w:rsidRDefault="0037522D" w:rsidP="0037522D">
                      <w:pPr>
                        <w:jc w:val="center"/>
                        <w:rPr>
                          <w:sz w:val="32"/>
                          <w:lang w:val="fr-FR"/>
                        </w:rPr>
                      </w:pPr>
                      <w:r>
                        <w:rPr>
                          <w:sz w:val="32"/>
                          <w:lang w:val="fr-FR"/>
                        </w:rPr>
                        <w:t>Gérer les situations délicates d'une formation</w:t>
                      </w:r>
                    </w:p>
                  </w:txbxContent>
                </v:textbox>
              </v:shape>
            </w:pict>
          </mc:Fallback>
        </mc:AlternateContent>
      </w:r>
      <w:r w:rsidRPr="001E320D">
        <w:rPr>
          <w:b/>
          <w:szCs w:val="22"/>
          <w:lang w:val="fr-FR" w:eastAsia="en-CA"/>
        </w:rPr>
        <mc:AlternateContent>
          <mc:Choice Requires="wps">
            <w:drawing>
              <wp:anchor distT="0" distB="0" distL="114300" distR="114300" simplePos="0" relativeHeight="251691008" behindDoc="0" locked="0" layoutInCell="1" allowOverlap="1" wp14:anchorId="3C6EE657" wp14:editId="566641A7">
                <wp:simplePos x="0" y="0"/>
                <wp:positionH relativeFrom="column">
                  <wp:posOffset>1638935</wp:posOffset>
                </wp:positionH>
                <wp:positionV relativeFrom="paragraph">
                  <wp:posOffset>5055870</wp:posOffset>
                </wp:positionV>
                <wp:extent cx="1828800" cy="1403985"/>
                <wp:effectExtent l="0" t="0" r="0" b="381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7E4B5C99" w14:textId="79F9618D" w:rsidR="0037522D" w:rsidRPr="0037522D" w:rsidRDefault="0037522D" w:rsidP="0037522D">
                            <w:pPr>
                              <w:jc w:val="center"/>
                              <w:rPr>
                                <w:sz w:val="32"/>
                                <w:lang w:val="fr-FR"/>
                              </w:rPr>
                            </w:pPr>
                            <w:r>
                              <w:rPr>
                                <w:sz w:val="32"/>
                                <w:lang w:val="fr-FR"/>
                              </w:rPr>
                              <w:t>Planification des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EE657" id="_x0000_s1047" type="#_x0000_t202" style="position:absolute;margin-left:129.05pt;margin-top:398.1pt;width:2in;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AlJAIAACY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" stroked="f">
                <v:textbox style="mso-fit-shape-to-text:t">
                  <w:txbxContent>
                    <w:p w14:paraId="7E4B5C99" w14:textId="79F9618D" w:rsidR="0037522D" w:rsidRPr="0037522D" w:rsidRDefault="0037522D" w:rsidP="0037522D">
                      <w:pPr>
                        <w:jc w:val="center"/>
                        <w:rPr>
                          <w:sz w:val="32"/>
                          <w:lang w:val="fr-FR"/>
                        </w:rPr>
                      </w:pPr>
                      <w:r>
                        <w:rPr>
                          <w:sz w:val="32"/>
                          <w:lang w:val="fr-FR"/>
                        </w:rPr>
                        <w:t>Planification des actions</w:t>
                      </w:r>
                    </w:p>
                  </w:txbxContent>
                </v:textbox>
              </v:shape>
            </w:pict>
          </mc:Fallback>
        </mc:AlternateContent>
      </w:r>
      <w:r w:rsidRPr="001E320D">
        <w:rPr>
          <w:rFonts w:ascii="Calibri" w:eastAsia="Calibri" w:hAnsi="Calibri" w:cs="Calibri"/>
          <w:b/>
          <w:sz w:val="32"/>
          <w:szCs w:val="32"/>
          <w:lang w:val="fr-FR" w:eastAsia="en-CA"/>
        </w:rPr>
        <mc:AlternateContent>
          <mc:Choice Requires="wpg">
            <w:drawing>
              <wp:anchor distT="0" distB="0" distL="114300" distR="114300" simplePos="0" relativeHeight="251663360" behindDoc="0" locked="0" layoutInCell="1" allowOverlap="1" wp14:anchorId="569F28CC" wp14:editId="73BBE71C">
                <wp:simplePos x="0" y="0"/>
                <wp:positionH relativeFrom="column">
                  <wp:posOffset>-86995</wp:posOffset>
                </wp:positionH>
                <wp:positionV relativeFrom="paragraph">
                  <wp:posOffset>452120</wp:posOffset>
                </wp:positionV>
                <wp:extent cx="6098540" cy="7099935"/>
                <wp:effectExtent l="0" t="0" r="0" b="5715"/>
                <wp:wrapThrough wrapText="bothSides">
                  <wp:wrapPolygon edited="0">
                    <wp:start x="0" y="0"/>
                    <wp:lineTo x="0" y="10954"/>
                    <wp:lineTo x="742" y="11243"/>
                    <wp:lineTo x="405" y="11243"/>
                    <wp:lineTo x="405" y="21559"/>
                    <wp:lineTo x="21524" y="21559"/>
                    <wp:lineTo x="21524" y="11243"/>
                    <wp:lineTo x="21254" y="10954"/>
                    <wp:lineTo x="21119" y="0"/>
                    <wp:lineTo x="0" y="0"/>
                  </wp:wrapPolygon>
                </wp:wrapThrough>
                <wp:docPr id="293" name="Group 293"/>
                <wp:cNvGraphicFramePr/>
                <a:graphic xmlns:a="http://schemas.openxmlformats.org/drawingml/2006/main">
                  <a:graphicData uri="http://schemas.microsoft.com/office/word/2010/wordprocessingGroup">
                    <wpg:wgp>
                      <wpg:cNvGrpSpPr/>
                      <wpg:grpSpPr>
                        <a:xfrm>
                          <a:off x="0" y="0"/>
                          <a:ext cx="6098540" cy="7099935"/>
                          <a:chOff x="0" y="0"/>
                          <a:chExt cx="6098650" cy="7100515"/>
                        </a:xfrm>
                      </wpg:grpSpPr>
                      <pic:pic xmlns:pic="http://schemas.openxmlformats.org/drawingml/2006/picture">
                        <pic:nvPicPr>
                          <pic:cNvPr id="294" name="Picture 29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1075" y="3713259"/>
                            <a:ext cx="5947575" cy="3387256"/>
                          </a:xfrm>
                          <a:prstGeom prst="rect">
                            <a:avLst/>
                          </a:prstGeom>
                          <a:noFill/>
                          <a:ln>
                            <a:noFill/>
                          </a:ln>
                        </pic:spPr>
                      </pic:pic>
                      <pic:pic xmlns:pic="http://schemas.openxmlformats.org/drawingml/2006/picture">
                        <pic:nvPicPr>
                          <pic:cNvPr id="295" name="Picture 29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576" cy="3609892"/>
                          </a:xfrm>
                          <a:prstGeom prst="rect">
                            <a:avLst/>
                          </a:prstGeom>
                          <a:noFill/>
                          <a:ln>
                            <a:noFill/>
                          </a:ln>
                        </pic:spPr>
                      </pic:pic>
                    </wpg:wgp>
                  </a:graphicData>
                </a:graphic>
              </wp:anchor>
            </w:drawing>
          </mc:Choice>
          <mc:Fallback>
            <w:pict>
              <v:group w14:anchorId="5992AD0A" id="Group 293" o:spid="_x0000_s1026" style="position:absolute;margin-left:-6.85pt;margin-top:35.6pt;width:480.2pt;height:559.05pt;z-index:251663360" coordsize="60986,7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">
                <v:shape id="Picture 294" o:spid="_x0000_s1027" type="#_x0000_t75" style="position:absolute;left:1510;top:37132;width:59476;height:3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GMbrHAAAA3AAAAA8AAABkcnMvZG93bnJldi54bWxEj91qwkAUhO8F32E5gne6MfhTU1exBUEK&#10;FmoL3p5mT5PU7Nm4u8b07bsFoZfDzHzDrDadqUVLzleWFUzGCQji3OqKCwUf77vRAwgfkDXWlknB&#10;D3nYrPu9FWba3viN2mMoRISwz1BBGUKTSenzkgz6sW2Io/dlncEQpSukdniLcFPLNEnm0mDFcaHE&#10;hp5Lys/Hq1FwKE6z9OVweW0X4Xxx++/PWfW0UGo46LaPIAJ14T98b++1gnQ5hb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GMbrHAAAA3AAAAA8AAAAAAAAAAAAA&#10;AAAAnwIAAGRycy9kb3ducmV2LnhtbFBLBQYAAAAABAAEAPcAAACTAwAAAAA=&#10;">
                  <v:imagedata r:id="rId24" o:title=""/>
                  <v:path arrowok="t"/>
                </v:shape>
                <v:shape id="Picture 295" o:spid="_x0000_s1028" type="#_x0000_t75" style="position:absolute;width:59475;height:3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lCHGAAAA3AAAAA8AAABkcnMvZG93bnJldi54bWxEj0FrwkAUhO9C/8PyCt5000DUpq5SBUEK&#10;FrSFXl+zzySafRt3tzH++26h4HGYmW+Y+bI3jejI+dqygqdxAoK4sLrmUsHnx2Y0A+EDssbGMim4&#10;kYfl4mEwx1zbK++pO4RSRAj7HBVUIbS5lL6oyKAf25Y4ekfrDIYoXSm1w2uEm0amSTKRBmuOCxW2&#10;tK6oOB9+jIJd+ZWlb7vLezcN54vbnr6zejVVavjYv76ACNSHe/i/vdUK0ucM/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qUIcYAAADcAAAADwAAAAAAAAAAAAAA&#10;AACfAgAAZHJzL2Rvd25yZXYueG1sUEsFBgAAAAAEAAQA9wAAAJIDAAAAAA==&#10;">
                  <v:imagedata r:id="rId24" o:title=""/>
                  <v:path arrowok="t"/>
                </v:shape>
                <w10:wrap type="through"/>
              </v:group>
            </w:pict>
          </mc:Fallback>
        </mc:AlternateContent>
      </w:r>
    </w:p>
    <w:sectPr w:rsidR="0037522D" w:rsidRPr="001E320D" w:rsidSect="002529C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4E68D" w14:textId="77777777" w:rsidR="00301503" w:rsidRDefault="00301503">
      <w:r>
        <w:separator/>
      </w:r>
    </w:p>
  </w:endnote>
  <w:endnote w:type="continuationSeparator" w:id="0">
    <w:p w14:paraId="5F535D22" w14:textId="77777777" w:rsidR="00301503" w:rsidRDefault="00301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C8544" w14:textId="77777777" w:rsidR="0013687C" w:rsidRPr="008F70E3" w:rsidRDefault="0013687C" w:rsidP="009C032D">
    <w:pPr>
      <w:pStyle w:val="Footer"/>
      <w:jc w:val="right"/>
      <w:rPr>
        <w:szCs w:val="22"/>
        <w:lang w:val="fr-FR"/>
      </w:rPr>
    </w:pPr>
    <w:r>
      <w:rPr>
        <w:noProof/>
        <w:sz w:val="20"/>
        <w:szCs w:val="20"/>
        <w:lang w:val="en-CA" w:eastAsia="en-CA"/>
      </w:rPr>
      <w:drawing>
        <wp:anchor distT="0" distB="0" distL="114300" distR="114300" simplePos="0" relativeHeight="251657728" behindDoc="1" locked="0" layoutInCell="1" allowOverlap="1" wp14:anchorId="3A7653C5" wp14:editId="687892B1">
          <wp:simplePos x="0" y="0"/>
          <wp:positionH relativeFrom="column">
            <wp:posOffset>0</wp:posOffset>
          </wp:positionH>
          <wp:positionV relativeFrom="paragraph">
            <wp:posOffset>-22225</wp:posOffset>
          </wp:positionV>
          <wp:extent cx="1308100" cy="330200"/>
          <wp:effectExtent l="0" t="0" r="6350" b="0"/>
          <wp:wrapTight wrapText="bothSides">
            <wp:wrapPolygon edited="0">
              <wp:start x="0" y="0"/>
              <wp:lineTo x="0" y="19938"/>
              <wp:lineTo x="21390" y="19938"/>
              <wp:lineTo x="21390" y="0"/>
              <wp:lineTo x="0" y="0"/>
            </wp:wrapPolygon>
          </wp:wrapTight>
          <wp:docPr id="159" name="Picture 159"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8301E" w14:textId="77777777" w:rsidR="00301503" w:rsidRDefault="00301503">
      <w:r>
        <w:separator/>
      </w:r>
    </w:p>
  </w:footnote>
  <w:footnote w:type="continuationSeparator" w:id="0">
    <w:p w14:paraId="76A4E632" w14:textId="77777777" w:rsidR="00301503" w:rsidRDefault="003015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5CB7" w14:textId="4B79585A" w:rsidR="0013687C" w:rsidRPr="00917B36" w:rsidRDefault="001E320D" w:rsidP="001878DC">
    <w:pPr>
      <w:pStyle w:val="Header"/>
      <w:tabs>
        <w:tab w:val="clear" w:pos="8640"/>
        <w:tab w:val="right" w:pos="9360"/>
      </w:tabs>
      <w:rPr>
        <w:szCs w:val="22"/>
        <w:lang w:val="fr-FR"/>
      </w:rPr>
    </w:pPr>
    <w:r>
      <w:rPr>
        <w:lang w:val="fr-FR"/>
      </w:rPr>
      <w:t>Effectuer une formation efficace au WASH</w:t>
    </w:r>
    <w:r>
      <w:rPr>
        <w:szCs w:val="22"/>
        <w:lang w:val="fr-FR"/>
      </w:rPr>
      <w:tab/>
    </w:r>
    <w:r w:rsidR="0013687C">
      <w:rPr>
        <w:szCs w:val="22"/>
        <w:lang w:val="fr-FR"/>
      </w:rPr>
      <w:tab/>
    </w:r>
    <w:r w:rsidR="002529CA">
      <w:rPr>
        <w:lang w:val="fr-FR"/>
      </w:rPr>
      <w:t>Clôture de l'atelier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515E0"/>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C165DE1"/>
    <w:multiLevelType w:val="hybridMultilevel"/>
    <w:tmpl w:val="B448A50E"/>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 w15:restartNumberingAfterBreak="0">
    <w:nsid w:val="1C4245DF"/>
    <w:multiLevelType w:val="hybridMultilevel"/>
    <w:tmpl w:val="29282C02"/>
    <w:lvl w:ilvl="0" w:tplc="27544932">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15:restartNumberingAfterBreak="0">
    <w:nsid w:val="2F156430"/>
    <w:multiLevelType w:val="hybridMultilevel"/>
    <w:tmpl w:val="A58C554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0027A38"/>
    <w:multiLevelType w:val="hybridMultilevel"/>
    <w:tmpl w:val="29282C02"/>
    <w:lvl w:ilvl="0" w:tplc="27544932">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10" w15:restartNumberingAfterBreak="0">
    <w:nsid w:val="333232D3"/>
    <w:multiLevelType w:val="hybridMultilevel"/>
    <w:tmpl w:val="F4FAA314"/>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FB2942"/>
    <w:multiLevelType w:val="hybridMultilevel"/>
    <w:tmpl w:val="4CA4C33E"/>
    <w:lvl w:ilvl="0" w:tplc="BCD498EA">
      <w:start w:val="1"/>
      <w:numFmt w:val="bullet"/>
      <w:lvlText w:val="□"/>
      <w:lvlJc w:val="left"/>
      <w:pPr>
        <w:ind w:left="1080" w:hanging="360"/>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Wingdings"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412E305D"/>
    <w:multiLevelType w:val="hybridMultilevel"/>
    <w:tmpl w:val="F04AF66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3" w15:restartNumberingAfterBreak="0">
    <w:nsid w:val="48B4752E"/>
    <w:multiLevelType w:val="hybridMultilevel"/>
    <w:tmpl w:val="BC76B4EC"/>
    <w:lvl w:ilvl="0" w:tplc="BB8460B2">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CB32219"/>
    <w:multiLevelType w:val="hybridMultilevel"/>
    <w:tmpl w:val="9922447E"/>
    <w:lvl w:ilvl="0" w:tplc="F68C109C">
      <w:start w:val="1"/>
      <w:numFmt w:val="decimal"/>
      <w:lvlText w:val="%1."/>
      <w:lvlJc w:val="left"/>
      <w:pPr>
        <w:ind w:left="1069" w:hanging="360"/>
      </w:pPr>
      <w:rPr>
        <w:rFonts w:hint="default"/>
        <w:b w:val="0"/>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7" w15:restartNumberingAfterBreak="0">
    <w:nsid w:val="4D074D7A"/>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8" w15:restartNumberingAfterBreak="0">
    <w:nsid w:val="4D74150A"/>
    <w:multiLevelType w:val="hybridMultilevel"/>
    <w:tmpl w:val="36E07E92"/>
    <w:lvl w:ilvl="0" w:tplc="6DA85AC8">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DC12647"/>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 w15:restartNumberingAfterBreak="0">
    <w:nsid w:val="502436EE"/>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533550A5"/>
    <w:multiLevelType w:val="hybridMultilevel"/>
    <w:tmpl w:val="40CAD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4" w15:restartNumberingAfterBreak="0">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62396142"/>
    <w:multiLevelType w:val="hybridMultilevel"/>
    <w:tmpl w:val="ED06B62C"/>
    <w:lvl w:ilvl="0" w:tplc="6DA85AC8">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3158C8"/>
    <w:multiLevelType w:val="hybridMultilevel"/>
    <w:tmpl w:val="B98A909A"/>
    <w:lvl w:ilvl="0" w:tplc="DD62A10E">
      <w:start w:val="1"/>
      <w:numFmt w:val="bullet"/>
      <w:lvlText w:val="□"/>
      <w:lvlJc w:val="left"/>
      <w:pPr>
        <w:tabs>
          <w:tab w:val="num" w:pos="1224"/>
        </w:tabs>
        <w:ind w:left="1152" w:hanging="432"/>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7" w15:restartNumberingAfterBreak="0">
    <w:nsid w:val="676E436D"/>
    <w:multiLevelType w:val="hybridMultilevel"/>
    <w:tmpl w:val="646291D2"/>
    <w:lvl w:ilvl="0" w:tplc="370878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E873FE"/>
    <w:multiLevelType w:val="hybridMultilevel"/>
    <w:tmpl w:val="52A264F8"/>
    <w:lvl w:ilvl="0" w:tplc="10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30" w15:restartNumberingAfterBreak="0">
    <w:nsid w:val="6D215A4C"/>
    <w:multiLevelType w:val="hybridMultilevel"/>
    <w:tmpl w:val="3A8EC388"/>
    <w:lvl w:ilvl="0" w:tplc="370878A6">
      <w:start w:val="1"/>
      <w:numFmt w:val="decimal"/>
      <w:lvlText w:val="%1."/>
      <w:lvlJc w:val="left"/>
      <w:pPr>
        <w:tabs>
          <w:tab w:val="num" w:pos="1080"/>
        </w:tabs>
        <w:ind w:left="1080" w:hanging="360"/>
      </w:pPr>
      <w:rPr>
        <w:rFonts w:hint="default"/>
      </w:rPr>
    </w:lvl>
    <w:lvl w:ilvl="1" w:tplc="10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70EC6CB9"/>
    <w:multiLevelType w:val="hybridMultilevel"/>
    <w:tmpl w:val="5BBCB236"/>
    <w:lvl w:ilvl="0" w:tplc="BE2A0B8E">
      <w:start w:val="1"/>
      <w:numFmt w:val="bullet"/>
      <w:lvlText w:val="□"/>
      <w:lvlJc w:val="left"/>
      <w:pPr>
        <w:ind w:left="1080" w:hanging="360"/>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Courier New" w:hint="default"/>
        <w:color w:val="auto"/>
      </w:rPr>
    </w:lvl>
    <w:lvl w:ilvl="2" w:tplc="04090005">
      <w:start w:val="1"/>
      <w:numFmt w:val="bullet"/>
      <w:lvlText w:val=""/>
      <w:lvlJc w:val="left"/>
      <w:pPr>
        <w:tabs>
          <w:tab w:val="num" w:pos="2232"/>
        </w:tabs>
        <w:ind w:left="2232" w:hanging="360"/>
      </w:pPr>
      <w:rPr>
        <w:rFonts w:ascii="Wingdings" w:hAnsi="Wingdings" w:hint="default"/>
      </w:rPr>
    </w:lvl>
    <w:lvl w:ilvl="3" w:tplc="0409000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3" w15:restartNumberingAfterBreak="0">
    <w:nsid w:val="75103B19"/>
    <w:multiLevelType w:val="hybridMultilevel"/>
    <w:tmpl w:val="D27091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75337A4C"/>
    <w:multiLevelType w:val="hybridMultilevel"/>
    <w:tmpl w:val="EC0C14C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6"/>
  </w:num>
  <w:num w:numId="2">
    <w:abstractNumId w:val="9"/>
  </w:num>
  <w:num w:numId="3">
    <w:abstractNumId w:val="1"/>
  </w:num>
  <w:num w:numId="4">
    <w:abstractNumId w:val="23"/>
  </w:num>
  <w:num w:numId="5">
    <w:abstractNumId w:val="17"/>
  </w:num>
  <w:num w:numId="6">
    <w:abstractNumId w:val="14"/>
  </w:num>
  <w:num w:numId="7">
    <w:abstractNumId w:val="24"/>
  </w:num>
  <w:num w:numId="8">
    <w:abstractNumId w:val="19"/>
  </w:num>
  <w:num w:numId="9">
    <w:abstractNumId w:val="5"/>
  </w:num>
  <w:num w:numId="10">
    <w:abstractNumId w:val="29"/>
  </w:num>
  <w:num w:numId="11">
    <w:abstractNumId w:val="15"/>
  </w:num>
  <w:num w:numId="12">
    <w:abstractNumId w:val="31"/>
  </w:num>
  <w:num w:numId="13">
    <w:abstractNumId w:val="6"/>
  </w:num>
  <w:num w:numId="14">
    <w:abstractNumId w:val="0"/>
  </w:num>
  <w:num w:numId="15">
    <w:abstractNumId w:val="11"/>
  </w:num>
  <w:num w:numId="16">
    <w:abstractNumId w:val="21"/>
  </w:num>
  <w:num w:numId="17">
    <w:abstractNumId w:val="3"/>
  </w:num>
  <w:num w:numId="18">
    <w:abstractNumId w:val="12"/>
  </w:num>
  <w:num w:numId="19">
    <w:abstractNumId w:val="32"/>
  </w:num>
  <w:num w:numId="20">
    <w:abstractNumId w:val="13"/>
  </w:num>
  <w:num w:numId="21">
    <w:abstractNumId w:val="2"/>
  </w:num>
  <w:num w:numId="22">
    <w:abstractNumId w:val="10"/>
  </w:num>
  <w:num w:numId="23">
    <w:abstractNumId w:val="27"/>
  </w:num>
  <w:num w:numId="24">
    <w:abstractNumId w:val="25"/>
  </w:num>
  <w:num w:numId="25">
    <w:abstractNumId w:val="18"/>
  </w:num>
  <w:num w:numId="26">
    <w:abstractNumId w:val="8"/>
  </w:num>
  <w:num w:numId="27">
    <w:abstractNumId w:val="4"/>
  </w:num>
  <w:num w:numId="28">
    <w:abstractNumId w:val="22"/>
  </w:num>
  <w:num w:numId="29">
    <w:abstractNumId w:val="20"/>
  </w:num>
  <w:num w:numId="30">
    <w:abstractNumId w:val="7"/>
  </w:num>
  <w:num w:numId="31">
    <w:abstractNumId w:val="30"/>
  </w:num>
  <w:num w:numId="32">
    <w:abstractNumId w:val="33"/>
  </w:num>
  <w:num w:numId="33">
    <w:abstractNumId w:val="34"/>
  </w:num>
  <w:num w:numId="34">
    <w:abstractNumId w:val="16"/>
  </w:num>
  <w:num w:numId="3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E81"/>
    <w:rsid w:val="00003E18"/>
    <w:rsid w:val="00047302"/>
    <w:rsid w:val="00055B12"/>
    <w:rsid w:val="00060B33"/>
    <w:rsid w:val="00090745"/>
    <w:rsid w:val="000C7315"/>
    <w:rsid w:val="00101951"/>
    <w:rsid w:val="001204E3"/>
    <w:rsid w:val="0013687C"/>
    <w:rsid w:val="00155B01"/>
    <w:rsid w:val="0015657C"/>
    <w:rsid w:val="001674A9"/>
    <w:rsid w:val="001878DC"/>
    <w:rsid w:val="001A3BA7"/>
    <w:rsid w:val="001A6DD2"/>
    <w:rsid w:val="001C01D7"/>
    <w:rsid w:val="001E320D"/>
    <w:rsid w:val="001F6375"/>
    <w:rsid w:val="00217247"/>
    <w:rsid w:val="00233022"/>
    <w:rsid w:val="00233964"/>
    <w:rsid w:val="00234E7D"/>
    <w:rsid w:val="00251FDF"/>
    <w:rsid w:val="002529CA"/>
    <w:rsid w:val="0026211D"/>
    <w:rsid w:val="00264C9B"/>
    <w:rsid w:val="002839EC"/>
    <w:rsid w:val="0029763A"/>
    <w:rsid w:val="002A3310"/>
    <w:rsid w:val="002A47A9"/>
    <w:rsid w:val="002D4D9D"/>
    <w:rsid w:val="002F1225"/>
    <w:rsid w:val="00301503"/>
    <w:rsid w:val="00323EFC"/>
    <w:rsid w:val="00324557"/>
    <w:rsid w:val="003364FD"/>
    <w:rsid w:val="00337399"/>
    <w:rsid w:val="003506C6"/>
    <w:rsid w:val="0037522D"/>
    <w:rsid w:val="00376D03"/>
    <w:rsid w:val="003A3F3C"/>
    <w:rsid w:val="003A71AC"/>
    <w:rsid w:val="003D3431"/>
    <w:rsid w:val="003F28D9"/>
    <w:rsid w:val="0040063B"/>
    <w:rsid w:val="004220FA"/>
    <w:rsid w:val="00430186"/>
    <w:rsid w:val="00446E65"/>
    <w:rsid w:val="0046540B"/>
    <w:rsid w:val="00472840"/>
    <w:rsid w:val="004A5069"/>
    <w:rsid w:val="004A79F3"/>
    <w:rsid w:val="004B5E81"/>
    <w:rsid w:val="004F4737"/>
    <w:rsid w:val="0052525B"/>
    <w:rsid w:val="0053245E"/>
    <w:rsid w:val="00583FBB"/>
    <w:rsid w:val="0058625B"/>
    <w:rsid w:val="00596735"/>
    <w:rsid w:val="005A62EA"/>
    <w:rsid w:val="005F36A4"/>
    <w:rsid w:val="006008B1"/>
    <w:rsid w:val="006043DF"/>
    <w:rsid w:val="006108DC"/>
    <w:rsid w:val="00673C95"/>
    <w:rsid w:val="006B7040"/>
    <w:rsid w:val="006B70AF"/>
    <w:rsid w:val="006D1770"/>
    <w:rsid w:val="00714DA7"/>
    <w:rsid w:val="00737A48"/>
    <w:rsid w:val="00743258"/>
    <w:rsid w:val="00750343"/>
    <w:rsid w:val="007B1E43"/>
    <w:rsid w:val="007B41A4"/>
    <w:rsid w:val="007B691A"/>
    <w:rsid w:val="007D477B"/>
    <w:rsid w:val="007F5962"/>
    <w:rsid w:val="007F6804"/>
    <w:rsid w:val="007F69AA"/>
    <w:rsid w:val="008009CA"/>
    <w:rsid w:val="008173D4"/>
    <w:rsid w:val="0082557F"/>
    <w:rsid w:val="0085670A"/>
    <w:rsid w:val="008626BF"/>
    <w:rsid w:val="008713B6"/>
    <w:rsid w:val="00896C0B"/>
    <w:rsid w:val="008B0478"/>
    <w:rsid w:val="008B5E99"/>
    <w:rsid w:val="008D4902"/>
    <w:rsid w:val="008D7430"/>
    <w:rsid w:val="008E5F1D"/>
    <w:rsid w:val="008F25B0"/>
    <w:rsid w:val="00917B36"/>
    <w:rsid w:val="009202A2"/>
    <w:rsid w:val="00926A2E"/>
    <w:rsid w:val="00930853"/>
    <w:rsid w:val="00931852"/>
    <w:rsid w:val="009710BE"/>
    <w:rsid w:val="0097284C"/>
    <w:rsid w:val="009742E2"/>
    <w:rsid w:val="00980762"/>
    <w:rsid w:val="009C032D"/>
    <w:rsid w:val="009C0577"/>
    <w:rsid w:val="009E49C4"/>
    <w:rsid w:val="009E7DCD"/>
    <w:rsid w:val="00A0792E"/>
    <w:rsid w:val="00A14411"/>
    <w:rsid w:val="00A269A0"/>
    <w:rsid w:val="00A26CB4"/>
    <w:rsid w:val="00A66BB2"/>
    <w:rsid w:val="00A70F27"/>
    <w:rsid w:val="00AB2551"/>
    <w:rsid w:val="00AB78B0"/>
    <w:rsid w:val="00AC38F5"/>
    <w:rsid w:val="00AC7A51"/>
    <w:rsid w:val="00AE029B"/>
    <w:rsid w:val="00B440A9"/>
    <w:rsid w:val="00B80AA3"/>
    <w:rsid w:val="00B935DC"/>
    <w:rsid w:val="00BC48D0"/>
    <w:rsid w:val="00BF4F75"/>
    <w:rsid w:val="00C54668"/>
    <w:rsid w:val="00C5595D"/>
    <w:rsid w:val="00C64C17"/>
    <w:rsid w:val="00CC5973"/>
    <w:rsid w:val="00CC6429"/>
    <w:rsid w:val="00CD6B29"/>
    <w:rsid w:val="00CF2280"/>
    <w:rsid w:val="00D024FC"/>
    <w:rsid w:val="00D24CFB"/>
    <w:rsid w:val="00DC4DF6"/>
    <w:rsid w:val="00DC721B"/>
    <w:rsid w:val="00DE6D05"/>
    <w:rsid w:val="00DF6F29"/>
    <w:rsid w:val="00E12B3A"/>
    <w:rsid w:val="00E7400D"/>
    <w:rsid w:val="00E81988"/>
    <w:rsid w:val="00E870F9"/>
    <w:rsid w:val="00EA5AD1"/>
    <w:rsid w:val="00ED5EB9"/>
    <w:rsid w:val="00F169E8"/>
    <w:rsid w:val="00F25190"/>
    <w:rsid w:val="00F36FFD"/>
    <w:rsid w:val="00F449AE"/>
    <w:rsid w:val="00F80950"/>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64B299"/>
  <w15:docId w15:val="{91B0E8D0-3DF1-4F6F-9A23-7ABB691B6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1C01D7"/>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17B36"/>
    <w:pPr>
      <w:tabs>
        <w:tab w:val="center" w:pos="4320"/>
        <w:tab w:val="right" w:pos="8640"/>
      </w:tabs>
    </w:pPr>
  </w:style>
  <w:style w:type="paragraph" w:styleId="Footer">
    <w:name w:val="footer"/>
    <w:basedOn w:val="Normal"/>
    <w:rsid w:val="00917B36"/>
    <w:pPr>
      <w:tabs>
        <w:tab w:val="center" w:pos="4320"/>
        <w:tab w:val="right" w:pos="8640"/>
      </w:tabs>
    </w:pPr>
  </w:style>
  <w:style w:type="character" w:customStyle="1" w:styleId="Heading2Char">
    <w:name w:val="Heading 2 Char"/>
    <w:basedOn w:val="DefaultParagraphFont"/>
    <w:link w:val="Heading2"/>
    <w:rsid w:val="001C01D7"/>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rsid w:val="00917B36"/>
    <w:pPr>
      <w:spacing w:before="100" w:beforeAutospacing="1" w:after="100" w:afterAutospacing="1"/>
    </w:pPr>
    <w:rPr>
      <w:lang w:bidi="th-TH"/>
    </w:rPr>
  </w:style>
  <w:style w:type="character" w:styleId="Emphasis">
    <w:name w:val="Emphasis"/>
    <w:basedOn w:val="DefaultParagraphFont"/>
    <w:uiPriority w:val="20"/>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40063B"/>
    <w:pPr>
      <w:ind w:left="720"/>
      <w:contextualSpacing/>
    </w:pPr>
  </w:style>
  <w:style w:type="paragraph" w:styleId="Revision">
    <w:name w:val="Revision"/>
    <w:hidden/>
    <w:uiPriority w:val="99"/>
    <w:semiHidden/>
    <w:rsid w:val="00F25190"/>
    <w:rPr>
      <w:rFonts w:ascii="Arial" w:hAnsi="Arial"/>
      <w:sz w:val="22"/>
      <w:szCs w:val="24"/>
    </w:rPr>
  </w:style>
  <w:style w:type="character" w:customStyle="1" w:styleId="HeaderChar">
    <w:name w:val="Header Char"/>
    <w:basedOn w:val="DefaultParagraphFont"/>
    <w:link w:val="Header"/>
    <w:rsid w:val="00CC6429"/>
    <w:rPr>
      <w:rFonts w:ascii="Arial" w:hAnsi="Arial"/>
      <w:sz w:val="22"/>
      <w:szCs w:val="24"/>
    </w:rPr>
  </w:style>
  <w:style w:type="character" w:customStyle="1" w:styleId="apple-converted-space">
    <w:name w:val="apple-converted-space"/>
    <w:basedOn w:val="DefaultParagraphFont"/>
    <w:rsid w:val="00F36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49409">
      <w:bodyDiv w:val="1"/>
      <w:marLeft w:val="0"/>
      <w:marRight w:val="0"/>
      <w:marTop w:val="0"/>
      <w:marBottom w:val="0"/>
      <w:divBdr>
        <w:top w:val="none" w:sz="0" w:space="0" w:color="auto"/>
        <w:left w:val="none" w:sz="0" w:space="0" w:color="auto"/>
        <w:bottom w:val="none" w:sz="0" w:space="0" w:color="auto"/>
        <w:right w:val="none" w:sz="0" w:space="0" w:color="auto"/>
      </w:divBdr>
      <w:divsChild>
        <w:div w:id="2143572856">
          <w:marLeft w:val="0"/>
          <w:marRight w:val="0"/>
          <w:marTop w:val="336"/>
          <w:marBottom w:val="0"/>
          <w:divBdr>
            <w:top w:val="none" w:sz="0" w:space="0" w:color="auto"/>
            <w:left w:val="none" w:sz="0" w:space="0" w:color="auto"/>
            <w:bottom w:val="none" w:sz="0" w:space="0" w:color="auto"/>
            <w:right w:val="none" w:sz="0" w:space="0" w:color="auto"/>
          </w:divBdr>
        </w:div>
        <w:div w:id="2074233107">
          <w:marLeft w:val="0"/>
          <w:marRight w:val="0"/>
          <w:marTop w:val="336"/>
          <w:marBottom w:val="0"/>
          <w:divBdr>
            <w:top w:val="none" w:sz="0" w:space="0" w:color="auto"/>
            <w:left w:val="none" w:sz="0" w:space="0" w:color="auto"/>
            <w:bottom w:val="none" w:sz="0" w:space="0" w:color="auto"/>
            <w:right w:val="none" w:sz="0" w:space="0" w:color="auto"/>
          </w:divBdr>
        </w:div>
        <w:div w:id="932858386">
          <w:marLeft w:val="0"/>
          <w:marRight w:val="0"/>
          <w:marTop w:val="336"/>
          <w:marBottom w:val="0"/>
          <w:divBdr>
            <w:top w:val="none" w:sz="0" w:space="0" w:color="auto"/>
            <w:left w:val="none" w:sz="0" w:space="0" w:color="auto"/>
            <w:bottom w:val="none" w:sz="0" w:space="0" w:color="auto"/>
            <w:right w:val="none" w:sz="0" w:space="0" w:color="auto"/>
          </w:divBdr>
        </w:div>
        <w:div w:id="561064813">
          <w:marLeft w:val="0"/>
          <w:marRight w:val="0"/>
          <w:marTop w:val="33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10" Type="http://schemas.openxmlformats.org/officeDocument/2006/relationships/image" Target="media/image3.gi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le\Dropbox\Drinking%20Water%20Quality%20Testing_2009-06\Templates\Template_Lesson%20Plan%20w%20Detail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00F94-B597-4758-AB5C-381D2DA2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 w Detail_2012</Template>
  <TotalTime>85</TotalTime>
  <Pages>25</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CAWST</Company>
  <LinksUpToDate>false</LinksUpToDate>
  <CharactersWithSpaces>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CAWST</dc:creator>
  <cp:lastModifiedBy>Andrea Roach</cp:lastModifiedBy>
  <cp:revision>18</cp:revision>
  <cp:lastPrinted>2015-01-13T01:04:00Z</cp:lastPrinted>
  <dcterms:created xsi:type="dcterms:W3CDTF">2014-08-25T22:41:00Z</dcterms:created>
  <dcterms:modified xsi:type="dcterms:W3CDTF">2015-09-15T22:47:00Z</dcterms:modified>
</cp:coreProperties>
</file>