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FCFAB" w14:textId="265F9A89" w:rsidR="00410981" w:rsidRPr="00410981" w:rsidRDefault="00410981" w:rsidP="008068D2">
      <w:pPr>
        <w:pStyle w:val="Brevtittel"/>
        <w:spacing w:after="0" w:line="276" w:lineRule="auto"/>
        <w:outlineLvl w:val="9"/>
        <w:rPr>
          <w:rFonts w:asciiTheme="minorHAnsi" w:eastAsia="Times New Roman" w:hAnsiTheme="minorHAnsi" w:cstheme="minorHAnsi"/>
          <w:b/>
          <w:bCs w:val="0"/>
          <w:snapToGrid w:val="0"/>
          <w:sz w:val="44"/>
          <w:szCs w:val="44"/>
          <w:lang w:val="en-US"/>
        </w:rPr>
      </w:pPr>
      <w:r w:rsidRPr="000E1AAB">
        <w:rPr>
          <w:rFonts w:asciiTheme="minorHAnsi" w:eastAsia="Times New Roman" w:hAnsiTheme="minorHAnsi" w:cstheme="minorHAnsi"/>
          <w:b/>
          <w:bCs w:val="0"/>
          <w:snapToGrid w:val="0"/>
          <w:sz w:val="44"/>
          <w:szCs w:val="44"/>
          <w:lang w:val="en-US"/>
        </w:rPr>
        <w:t xml:space="preserve">Norec grant for </w:t>
      </w:r>
      <w:r w:rsidR="006A0ED8">
        <w:rPr>
          <w:rFonts w:asciiTheme="minorHAnsi" w:eastAsia="Times New Roman" w:hAnsiTheme="minorHAnsi" w:cstheme="minorHAnsi"/>
          <w:b/>
          <w:bCs w:val="0"/>
          <w:snapToGrid w:val="0"/>
          <w:sz w:val="44"/>
          <w:szCs w:val="44"/>
          <w:lang w:val="en-US"/>
        </w:rPr>
        <w:t xml:space="preserve">work </w:t>
      </w:r>
      <w:r w:rsidRPr="000E1AAB">
        <w:rPr>
          <w:rFonts w:asciiTheme="minorHAnsi" w:eastAsia="Times New Roman" w:hAnsiTheme="minorHAnsi" w:cstheme="minorHAnsi"/>
          <w:b/>
          <w:bCs w:val="0"/>
          <w:snapToGrid w:val="0"/>
          <w:sz w:val="44"/>
          <w:szCs w:val="44"/>
          <w:lang w:val="en-US"/>
        </w:rPr>
        <w:t>exchange co</w:t>
      </w:r>
      <w:r>
        <w:rPr>
          <w:rFonts w:asciiTheme="minorHAnsi" w:eastAsia="Times New Roman" w:hAnsiTheme="minorHAnsi" w:cstheme="minorHAnsi"/>
          <w:b/>
          <w:bCs w:val="0"/>
          <w:snapToGrid w:val="0"/>
          <w:sz w:val="44"/>
          <w:szCs w:val="44"/>
          <w:lang w:val="en-US"/>
        </w:rPr>
        <w:t>operation:</w:t>
      </w:r>
    </w:p>
    <w:p w14:paraId="7D91CD7C" w14:textId="07EA9E64" w:rsidR="00381FB1" w:rsidRPr="00263A28" w:rsidRDefault="00381FB1" w:rsidP="008068D2">
      <w:pPr>
        <w:pStyle w:val="Brevtittel"/>
        <w:spacing w:after="0" w:line="276" w:lineRule="auto"/>
        <w:outlineLvl w:val="9"/>
        <w:rPr>
          <w:rFonts w:asciiTheme="minorHAnsi" w:eastAsia="Times New Roman" w:hAnsiTheme="minorHAnsi" w:cstheme="minorHAnsi"/>
          <w:b/>
          <w:bCs w:val="0"/>
          <w:snapToGrid w:val="0"/>
          <w:sz w:val="44"/>
          <w:szCs w:val="44"/>
          <w:lang w:val="en-GB"/>
        </w:rPr>
      </w:pPr>
      <w:r w:rsidRPr="00263A28">
        <w:rPr>
          <w:rFonts w:asciiTheme="minorHAnsi" w:eastAsia="Times New Roman" w:hAnsiTheme="minorHAnsi" w:cstheme="minorHAnsi"/>
          <w:b/>
          <w:bCs w:val="0"/>
          <w:snapToGrid w:val="0"/>
          <w:sz w:val="44"/>
          <w:szCs w:val="44"/>
          <w:lang w:val="en-GB"/>
        </w:rPr>
        <w:t xml:space="preserve">Overall </w:t>
      </w:r>
      <w:r w:rsidRPr="003C098B">
        <w:rPr>
          <w:rFonts w:asciiTheme="minorHAnsi" w:eastAsia="Times New Roman" w:hAnsiTheme="minorHAnsi" w:cstheme="minorHAnsi"/>
          <w:b/>
          <w:bCs w:val="0"/>
          <w:snapToGrid w:val="0"/>
          <w:sz w:val="44"/>
          <w:szCs w:val="44"/>
          <w:lang w:val="en-GB"/>
        </w:rPr>
        <w:t>project</w:t>
      </w:r>
      <w:r w:rsidRPr="00263A28">
        <w:rPr>
          <w:rFonts w:asciiTheme="minorHAnsi" w:eastAsia="Times New Roman" w:hAnsiTheme="minorHAnsi" w:cstheme="minorHAnsi"/>
          <w:b/>
          <w:bCs w:val="0"/>
          <w:snapToGrid w:val="0"/>
          <w:sz w:val="44"/>
          <w:szCs w:val="44"/>
          <w:lang w:val="en-GB"/>
        </w:rPr>
        <w:t xml:space="preserve"> description</w:t>
      </w:r>
      <w:r w:rsidR="00973CCA">
        <w:rPr>
          <w:rFonts w:asciiTheme="minorHAnsi" w:eastAsia="Times New Roman" w:hAnsiTheme="minorHAnsi" w:cstheme="minorHAnsi"/>
          <w:b/>
          <w:bCs w:val="0"/>
          <w:snapToGrid w:val="0"/>
          <w:sz w:val="44"/>
          <w:szCs w:val="44"/>
          <w:lang w:val="en-GB"/>
        </w:rPr>
        <w:t xml:space="preserve"> (</w:t>
      </w:r>
      <w:r w:rsidR="009E753B">
        <w:rPr>
          <w:rFonts w:asciiTheme="minorHAnsi" w:eastAsia="Times New Roman" w:hAnsiTheme="minorHAnsi" w:cstheme="minorHAnsi"/>
          <w:b/>
          <w:bCs w:val="0"/>
          <w:snapToGrid w:val="0"/>
          <w:sz w:val="44"/>
          <w:szCs w:val="44"/>
          <w:lang w:val="en-GB"/>
        </w:rPr>
        <w:t>p</w:t>
      </w:r>
      <w:r w:rsidR="00973CCA">
        <w:rPr>
          <w:rFonts w:asciiTheme="minorHAnsi" w:eastAsia="Times New Roman" w:hAnsiTheme="minorHAnsi" w:cstheme="minorHAnsi"/>
          <w:b/>
          <w:bCs w:val="0"/>
          <w:snapToGrid w:val="0"/>
          <w:sz w:val="44"/>
          <w:szCs w:val="44"/>
          <w:lang w:val="en-GB"/>
        </w:rPr>
        <w:t>hase 2 application)</w:t>
      </w:r>
    </w:p>
    <w:p w14:paraId="5D8515F7" w14:textId="77777777" w:rsidR="00381FB1" w:rsidRPr="00263A28" w:rsidRDefault="00381FB1" w:rsidP="008068D2">
      <w:pPr>
        <w:rPr>
          <w:rFonts w:cstheme="minorHAnsi"/>
          <w:lang w:val="en-GB"/>
        </w:rPr>
      </w:pPr>
      <w:r w:rsidRPr="00263A28">
        <w:rPr>
          <w:rFonts w:cstheme="minorHAnsi"/>
          <w:noProof/>
          <w:lang w:val="en-GB"/>
        </w:rPr>
        <mc:AlternateContent>
          <mc:Choice Requires="wps">
            <w:drawing>
              <wp:anchor distT="45720" distB="45720" distL="114300" distR="114300" simplePos="0" relativeHeight="251658240" behindDoc="0" locked="0" layoutInCell="1" allowOverlap="1" wp14:anchorId="4FD159C6" wp14:editId="1C745EFD">
                <wp:simplePos x="0" y="0"/>
                <wp:positionH relativeFrom="margin">
                  <wp:align>left</wp:align>
                </wp:positionH>
                <wp:positionV relativeFrom="paragraph">
                  <wp:posOffset>250825</wp:posOffset>
                </wp:positionV>
                <wp:extent cx="5741670" cy="4352925"/>
                <wp:effectExtent l="0" t="0" r="1143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670" cy="4352925"/>
                        </a:xfrm>
                        <a:prstGeom prst="rect">
                          <a:avLst/>
                        </a:prstGeom>
                        <a:solidFill>
                          <a:schemeClr val="accent4">
                            <a:lumMod val="20000"/>
                            <a:lumOff val="80000"/>
                          </a:schemeClr>
                        </a:solidFill>
                        <a:ln w="9525">
                          <a:solidFill>
                            <a:srgbClr val="000000"/>
                          </a:solidFill>
                          <a:miter lim="800000"/>
                          <a:headEnd/>
                          <a:tailEnd/>
                        </a:ln>
                      </wps:spPr>
                      <wps:txbx>
                        <w:txbxContent>
                          <w:p w14:paraId="32416B05" w14:textId="77777777" w:rsidR="002034A9" w:rsidRPr="00DF0C19" w:rsidRDefault="002034A9" w:rsidP="002034A9">
                            <w:pPr>
                              <w:rPr>
                                <w:rFonts w:cstheme="minorHAnsi"/>
                                <w:b/>
                                <w:bCs/>
                                <w:sz w:val="24"/>
                                <w:szCs w:val="24"/>
                                <w:lang w:val="en-GB"/>
                              </w:rPr>
                            </w:pPr>
                            <w:r w:rsidRPr="00DF0C19">
                              <w:rPr>
                                <w:rFonts w:cstheme="minorHAnsi"/>
                                <w:b/>
                                <w:bCs/>
                                <w:sz w:val="24"/>
                                <w:szCs w:val="24"/>
                                <w:lang w:val="en-GB"/>
                              </w:rPr>
                              <w:t>Read this first:</w:t>
                            </w:r>
                          </w:p>
                          <w:p w14:paraId="08CFA63A" w14:textId="7D65946E" w:rsidR="002034A9" w:rsidRPr="00890DEC" w:rsidRDefault="002034A9" w:rsidP="00890DEC">
                            <w:pPr>
                              <w:pStyle w:val="Listeavsnitt"/>
                              <w:numPr>
                                <w:ilvl w:val="0"/>
                                <w:numId w:val="11"/>
                              </w:numPr>
                              <w:spacing w:line="276" w:lineRule="auto"/>
                              <w:rPr>
                                <w:rFonts w:ascii="Calibri" w:hAnsi="Calibri" w:cs="Calibri"/>
                                <w:sz w:val="24"/>
                                <w:szCs w:val="24"/>
                                <w:lang w:val="en-GB"/>
                              </w:rPr>
                            </w:pPr>
                            <w:r w:rsidRPr="00890DEC">
                              <w:rPr>
                                <w:rFonts w:ascii="Calibri" w:hAnsi="Calibri" w:cs="Calibri"/>
                                <w:sz w:val="24"/>
                                <w:szCs w:val="24"/>
                                <w:lang w:val="en-GB"/>
                              </w:rPr>
                              <w:t xml:space="preserve">Norec’s grant for </w:t>
                            </w:r>
                            <w:r w:rsidR="006A0ED8" w:rsidRPr="00890DEC">
                              <w:rPr>
                                <w:rFonts w:ascii="Calibri" w:hAnsi="Calibri" w:cs="Calibri"/>
                                <w:sz w:val="24"/>
                                <w:szCs w:val="24"/>
                                <w:lang w:val="en-GB"/>
                              </w:rPr>
                              <w:t xml:space="preserve">work </w:t>
                            </w:r>
                            <w:r w:rsidRPr="00890DEC">
                              <w:rPr>
                                <w:rFonts w:ascii="Calibri" w:hAnsi="Calibri" w:cs="Calibri"/>
                                <w:sz w:val="24"/>
                                <w:szCs w:val="24"/>
                                <w:lang w:val="en-GB"/>
                              </w:rPr>
                              <w:t xml:space="preserve">exchange cooperation follows a two-phase application process: </w:t>
                            </w:r>
                          </w:p>
                          <w:p w14:paraId="2128ADE7" w14:textId="1B2D83D8" w:rsidR="002034A9" w:rsidRDefault="002034A9" w:rsidP="002034A9">
                            <w:pPr>
                              <w:pStyle w:val="Listeavsnitt"/>
                              <w:numPr>
                                <w:ilvl w:val="1"/>
                                <w:numId w:val="11"/>
                              </w:numPr>
                              <w:spacing w:line="276" w:lineRule="auto"/>
                              <w:rPr>
                                <w:rFonts w:ascii="Calibri" w:hAnsi="Calibri" w:cs="Calibri"/>
                                <w:sz w:val="24"/>
                                <w:szCs w:val="24"/>
                                <w:lang w:val="en-GB"/>
                              </w:rPr>
                            </w:pPr>
                            <w:r w:rsidRPr="00C519FB">
                              <w:rPr>
                                <w:rFonts w:ascii="Calibri" w:hAnsi="Calibri" w:cs="Calibri"/>
                                <w:b/>
                                <w:bCs/>
                                <w:i/>
                                <w:iCs/>
                                <w:sz w:val="24"/>
                                <w:szCs w:val="24"/>
                                <w:lang w:val="en-GB"/>
                              </w:rPr>
                              <w:t>Phase 1</w:t>
                            </w:r>
                            <w:r w:rsidR="00890DEC">
                              <w:rPr>
                                <w:rFonts w:ascii="Calibri" w:hAnsi="Calibri" w:cs="Calibri"/>
                                <w:b/>
                                <w:bCs/>
                                <w:i/>
                                <w:iCs/>
                                <w:sz w:val="24"/>
                                <w:szCs w:val="24"/>
                                <w:lang w:val="en-GB"/>
                              </w:rPr>
                              <w:t>:</w:t>
                            </w:r>
                            <w:r w:rsidRPr="00C519FB">
                              <w:rPr>
                                <w:rFonts w:ascii="Calibri" w:hAnsi="Calibri" w:cs="Calibri"/>
                                <w:b/>
                                <w:bCs/>
                                <w:i/>
                                <w:iCs/>
                                <w:sz w:val="24"/>
                                <w:szCs w:val="24"/>
                                <w:lang w:val="en-GB"/>
                              </w:rPr>
                              <w:t xml:space="preserve"> </w:t>
                            </w:r>
                            <w:r w:rsidR="00A10274">
                              <w:rPr>
                                <w:rFonts w:ascii="Calibri" w:hAnsi="Calibri" w:cs="Calibri"/>
                                <w:b/>
                                <w:bCs/>
                                <w:i/>
                                <w:iCs/>
                                <w:sz w:val="24"/>
                                <w:szCs w:val="24"/>
                                <w:lang w:val="en-GB"/>
                              </w:rPr>
                              <w:t>C</w:t>
                            </w:r>
                            <w:r w:rsidR="00890DEC" w:rsidRPr="00C519FB">
                              <w:rPr>
                                <w:rFonts w:ascii="Calibri" w:hAnsi="Calibri" w:cs="Calibri"/>
                                <w:b/>
                                <w:bCs/>
                                <w:i/>
                                <w:iCs/>
                                <w:sz w:val="24"/>
                                <w:szCs w:val="24"/>
                                <w:lang w:val="en-GB"/>
                              </w:rPr>
                              <w:t xml:space="preserve">oncept </w:t>
                            </w:r>
                            <w:r w:rsidRPr="00C519FB">
                              <w:rPr>
                                <w:rFonts w:ascii="Calibri" w:hAnsi="Calibri" w:cs="Calibri"/>
                                <w:b/>
                                <w:bCs/>
                                <w:i/>
                                <w:iCs/>
                                <w:sz w:val="24"/>
                                <w:szCs w:val="24"/>
                                <w:lang w:val="en-GB"/>
                              </w:rPr>
                              <w:t>development:</w:t>
                            </w:r>
                            <w:r w:rsidRPr="000E1AAB">
                              <w:rPr>
                                <w:rFonts w:ascii="Calibri" w:hAnsi="Calibri" w:cs="Calibri"/>
                                <w:sz w:val="24"/>
                                <w:szCs w:val="24"/>
                                <w:lang w:val="en-GB"/>
                              </w:rPr>
                              <w:t xml:space="preserve"> </w:t>
                            </w:r>
                            <w:r>
                              <w:rPr>
                                <w:rFonts w:ascii="Calibri" w:hAnsi="Calibri" w:cs="Calibri"/>
                                <w:sz w:val="24"/>
                                <w:szCs w:val="24"/>
                                <w:lang w:val="en-GB"/>
                              </w:rPr>
                              <w:t>Applicants first submit a</w:t>
                            </w:r>
                            <w:r w:rsidR="00F85EE6">
                              <w:rPr>
                                <w:rFonts w:ascii="Calibri" w:hAnsi="Calibri" w:cs="Calibri"/>
                                <w:sz w:val="24"/>
                                <w:szCs w:val="24"/>
                                <w:lang w:val="en-GB"/>
                              </w:rPr>
                              <w:t xml:space="preserve">n application </w:t>
                            </w:r>
                            <w:r w:rsidR="00890DEC">
                              <w:rPr>
                                <w:rFonts w:ascii="Calibri" w:hAnsi="Calibri" w:cs="Calibri"/>
                                <w:sz w:val="24"/>
                                <w:szCs w:val="24"/>
                                <w:lang w:val="en-GB"/>
                              </w:rPr>
                              <w:t>through Norec’s digital application portal</w:t>
                            </w:r>
                            <w:r>
                              <w:rPr>
                                <w:rFonts w:ascii="Calibri" w:hAnsi="Calibri" w:cs="Calibri"/>
                                <w:sz w:val="24"/>
                                <w:szCs w:val="24"/>
                                <w:lang w:val="en-GB"/>
                              </w:rPr>
                              <w:t xml:space="preserve">. </w:t>
                            </w:r>
                            <w:r w:rsidRPr="000E1AAB">
                              <w:rPr>
                                <w:rFonts w:ascii="Calibri" w:hAnsi="Calibri" w:cs="Calibri"/>
                                <w:sz w:val="24"/>
                                <w:szCs w:val="24"/>
                                <w:lang w:val="en-GB"/>
                              </w:rPr>
                              <w:t>Successful applicants will receive support to develop their project idea</w:t>
                            </w:r>
                            <w:r>
                              <w:rPr>
                                <w:rFonts w:ascii="Calibri" w:hAnsi="Calibri" w:cs="Calibri"/>
                                <w:sz w:val="24"/>
                                <w:szCs w:val="24"/>
                                <w:lang w:val="en-GB"/>
                              </w:rPr>
                              <w:t xml:space="preserve">. </w:t>
                            </w:r>
                          </w:p>
                          <w:p w14:paraId="28007394" w14:textId="6F413CEB" w:rsidR="002034A9" w:rsidRDefault="002034A9" w:rsidP="002034A9">
                            <w:pPr>
                              <w:pStyle w:val="Listeavsnitt"/>
                              <w:numPr>
                                <w:ilvl w:val="1"/>
                                <w:numId w:val="11"/>
                              </w:numPr>
                              <w:spacing w:line="276" w:lineRule="auto"/>
                              <w:rPr>
                                <w:rFonts w:ascii="Calibri" w:hAnsi="Calibri" w:cs="Calibri"/>
                                <w:sz w:val="24"/>
                                <w:szCs w:val="24"/>
                                <w:lang w:val="en-GB"/>
                              </w:rPr>
                            </w:pPr>
                            <w:r w:rsidRPr="00C519FB">
                              <w:rPr>
                                <w:rFonts w:ascii="Calibri" w:hAnsi="Calibri" w:cs="Calibri"/>
                                <w:b/>
                                <w:bCs/>
                                <w:i/>
                                <w:iCs/>
                                <w:sz w:val="24"/>
                                <w:szCs w:val="24"/>
                                <w:lang w:val="en-GB"/>
                              </w:rPr>
                              <w:t>Phase 2</w:t>
                            </w:r>
                            <w:r w:rsidR="00890DEC">
                              <w:rPr>
                                <w:rFonts w:ascii="Calibri" w:hAnsi="Calibri" w:cs="Calibri"/>
                                <w:b/>
                                <w:bCs/>
                                <w:i/>
                                <w:iCs/>
                                <w:sz w:val="24"/>
                                <w:szCs w:val="24"/>
                                <w:lang w:val="en-GB"/>
                              </w:rPr>
                              <w:t>:</w:t>
                            </w:r>
                            <w:r w:rsidRPr="00C519FB">
                              <w:rPr>
                                <w:rFonts w:ascii="Calibri" w:hAnsi="Calibri" w:cs="Calibri"/>
                                <w:b/>
                                <w:bCs/>
                                <w:i/>
                                <w:iCs/>
                                <w:sz w:val="24"/>
                                <w:szCs w:val="24"/>
                                <w:lang w:val="en-GB"/>
                              </w:rPr>
                              <w:t xml:space="preserve"> </w:t>
                            </w:r>
                            <w:r w:rsidR="00A10274">
                              <w:rPr>
                                <w:rFonts w:ascii="Calibri" w:hAnsi="Calibri" w:cs="Calibri"/>
                                <w:b/>
                                <w:bCs/>
                                <w:i/>
                                <w:iCs/>
                                <w:sz w:val="24"/>
                                <w:szCs w:val="24"/>
                                <w:lang w:val="en-GB"/>
                              </w:rPr>
                              <w:t>P</w:t>
                            </w:r>
                            <w:r w:rsidR="00890DEC" w:rsidRPr="00C519FB">
                              <w:rPr>
                                <w:rFonts w:ascii="Calibri" w:hAnsi="Calibri" w:cs="Calibri"/>
                                <w:b/>
                                <w:bCs/>
                                <w:i/>
                                <w:iCs/>
                                <w:sz w:val="24"/>
                                <w:szCs w:val="24"/>
                                <w:lang w:val="en-GB"/>
                              </w:rPr>
                              <w:t xml:space="preserve">roject </w:t>
                            </w:r>
                            <w:r w:rsidRPr="00C519FB">
                              <w:rPr>
                                <w:rFonts w:ascii="Calibri" w:hAnsi="Calibri" w:cs="Calibri"/>
                                <w:b/>
                                <w:bCs/>
                                <w:i/>
                                <w:iCs/>
                                <w:sz w:val="24"/>
                                <w:szCs w:val="24"/>
                                <w:lang w:val="en-GB"/>
                              </w:rPr>
                              <w:t>implementation:</w:t>
                            </w:r>
                            <w:r>
                              <w:rPr>
                                <w:rFonts w:ascii="Calibri" w:hAnsi="Calibri" w:cs="Calibri"/>
                                <w:sz w:val="24"/>
                                <w:szCs w:val="24"/>
                                <w:lang w:val="en-GB"/>
                              </w:rPr>
                              <w:t xml:space="preserve"> </w:t>
                            </w:r>
                            <w:r w:rsidRPr="000E1AAB">
                              <w:rPr>
                                <w:rFonts w:ascii="Calibri" w:hAnsi="Calibri" w:cs="Calibri"/>
                                <w:sz w:val="24"/>
                                <w:szCs w:val="24"/>
                                <w:lang w:val="en-GB"/>
                              </w:rPr>
                              <w:t xml:space="preserve">Applicants </w:t>
                            </w:r>
                            <w:r>
                              <w:rPr>
                                <w:rFonts w:ascii="Calibri" w:hAnsi="Calibri" w:cs="Calibri"/>
                                <w:sz w:val="24"/>
                                <w:szCs w:val="24"/>
                                <w:lang w:val="en-GB"/>
                              </w:rPr>
                              <w:t>who</w:t>
                            </w:r>
                            <w:r w:rsidRPr="000E1AAB">
                              <w:rPr>
                                <w:rFonts w:ascii="Calibri" w:hAnsi="Calibri" w:cs="Calibri"/>
                                <w:sz w:val="24"/>
                                <w:szCs w:val="24"/>
                                <w:lang w:val="en-GB"/>
                              </w:rPr>
                              <w:t xml:space="preserve"> complete phase 1 are eligible to </w:t>
                            </w:r>
                            <w:r>
                              <w:rPr>
                                <w:rFonts w:ascii="Calibri" w:hAnsi="Calibri" w:cs="Calibri"/>
                                <w:sz w:val="24"/>
                                <w:szCs w:val="24"/>
                                <w:lang w:val="en-GB"/>
                              </w:rPr>
                              <w:t>apply for</w:t>
                            </w:r>
                            <w:r w:rsidRPr="000E1AAB">
                              <w:rPr>
                                <w:rFonts w:ascii="Calibri" w:hAnsi="Calibri" w:cs="Calibri"/>
                                <w:sz w:val="24"/>
                                <w:szCs w:val="24"/>
                                <w:lang w:val="en-GB"/>
                              </w:rPr>
                              <w:t xml:space="preserve"> a </w:t>
                            </w:r>
                            <w:r>
                              <w:rPr>
                                <w:rFonts w:ascii="Calibri" w:hAnsi="Calibri" w:cs="Calibri"/>
                                <w:sz w:val="24"/>
                                <w:szCs w:val="24"/>
                                <w:lang w:val="en-GB"/>
                              </w:rPr>
                              <w:t>work exchange project</w:t>
                            </w:r>
                            <w:r w:rsidR="002B5D5A" w:rsidRPr="002B5D5A">
                              <w:rPr>
                                <w:rFonts w:ascii="Calibri" w:hAnsi="Calibri" w:cs="Calibri"/>
                                <w:sz w:val="24"/>
                                <w:szCs w:val="24"/>
                                <w:lang w:val="en-GB"/>
                              </w:rPr>
                              <w:t xml:space="preserve"> </w:t>
                            </w:r>
                            <w:r w:rsidR="002B5D5A">
                              <w:rPr>
                                <w:rFonts w:ascii="Calibri" w:hAnsi="Calibri" w:cs="Calibri"/>
                                <w:sz w:val="24"/>
                                <w:szCs w:val="24"/>
                                <w:lang w:val="en-GB"/>
                              </w:rPr>
                              <w:t>in the following call for applications</w:t>
                            </w:r>
                            <w:r w:rsidR="002B5D5A" w:rsidRPr="000E1AAB">
                              <w:rPr>
                                <w:rFonts w:ascii="Calibri" w:hAnsi="Calibri" w:cs="Calibri"/>
                                <w:sz w:val="24"/>
                                <w:szCs w:val="24"/>
                                <w:lang w:val="en-GB"/>
                              </w:rPr>
                              <w:t xml:space="preserve">. </w:t>
                            </w:r>
                            <w:r w:rsidR="002B5D5A">
                              <w:rPr>
                                <w:rFonts w:ascii="Calibri" w:hAnsi="Calibri" w:cs="Calibri"/>
                                <w:sz w:val="24"/>
                                <w:szCs w:val="24"/>
                                <w:lang w:val="en-GB"/>
                              </w:rPr>
                              <w:t>Partnerships who are currently in the last round of a work exchange project, or who ended a project during the past 24 months, are also eligible to apply</w:t>
                            </w:r>
                            <w:r w:rsidRPr="000E1AAB">
                              <w:rPr>
                                <w:rFonts w:ascii="Calibri" w:hAnsi="Calibri" w:cs="Calibri"/>
                                <w:sz w:val="24"/>
                                <w:szCs w:val="24"/>
                                <w:lang w:val="en-GB"/>
                              </w:rPr>
                              <w:t xml:space="preserve">. </w:t>
                            </w:r>
                            <w:r>
                              <w:rPr>
                                <w:rFonts w:ascii="Calibri" w:hAnsi="Calibri" w:cs="Calibri"/>
                                <w:sz w:val="24"/>
                                <w:szCs w:val="24"/>
                                <w:lang w:val="en-GB"/>
                              </w:rPr>
                              <w:t xml:space="preserve">Successful applicants will receive support to implement their </w:t>
                            </w:r>
                            <w:r w:rsidR="00075C09">
                              <w:rPr>
                                <w:rFonts w:ascii="Calibri" w:hAnsi="Calibri" w:cs="Calibri"/>
                                <w:sz w:val="24"/>
                                <w:szCs w:val="24"/>
                                <w:lang w:val="en-GB"/>
                              </w:rPr>
                              <w:t xml:space="preserve">work exchange </w:t>
                            </w:r>
                            <w:r>
                              <w:rPr>
                                <w:rFonts w:ascii="Calibri" w:hAnsi="Calibri" w:cs="Calibri"/>
                                <w:sz w:val="24"/>
                                <w:szCs w:val="24"/>
                                <w:lang w:val="en-GB"/>
                              </w:rPr>
                              <w:t xml:space="preserve">project. </w:t>
                            </w:r>
                            <w:r w:rsidR="001D1B5C">
                              <w:rPr>
                                <w:rFonts w:ascii="Calibri" w:hAnsi="Calibri" w:cs="Calibri"/>
                                <w:sz w:val="24"/>
                                <w:szCs w:val="24"/>
                                <w:lang w:val="en-GB"/>
                              </w:rPr>
                              <w:t xml:space="preserve">There is thus no guarantee that </w:t>
                            </w:r>
                            <w:r w:rsidR="00CF078F">
                              <w:rPr>
                                <w:rFonts w:ascii="Calibri" w:hAnsi="Calibri" w:cs="Calibri"/>
                                <w:sz w:val="24"/>
                                <w:szCs w:val="24"/>
                                <w:lang w:val="en-GB"/>
                              </w:rPr>
                              <w:t xml:space="preserve">phase 2 applicants will receive funding. </w:t>
                            </w:r>
                          </w:p>
                          <w:p w14:paraId="2EF03E1E" w14:textId="19AA3987" w:rsidR="002034A9" w:rsidRPr="00DF0C19" w:rsidRDefault="002034A9" w:rsidP="002034A9">
                            <w:pPr>
                              <w:pStyle w:val="Listeavsnitt"/>
                              <w:numPr>
                                <w:ilvl w:val="0"/>
                                <w:numId w:val="11"/>
                              </w:numPr>
                              <w:spacing w:line="276" w:lineRule="auto"/>
                              <w:rPr>
                                <w:rFonts w:ascii="Calibri" w:hAnsi="Calibri" w:cs="Calibri"/>
                                <w:sz w:val="24"/>
                                <w:szCs w:val="24"/>
                                <w:lang w:val="en-GB"/>
                              </w:rPr>
                            </w:pPr>
                            <w:r w:rsidRPr="00DF0C19">
                              <w:rPr>
                                <w:rFonts w:ascii="Calibri" w:hAnsi="Calibri" w:cs="Calibri"/>
                                <w:sz w:val="24"/>
                                <w:szCs w:val="24"/>
                                <w:lang w:val="en-GB"/>
                              </w:rPr>
                              <w:t xml:space="preserve">The application is not complete without </w:t>
                            </w:r>
                            <w:r w:rsidR="00C61207">
                              <w:rPr>
                                <w:rFonts w:ascii="Calibri" w:hAnsi="Calibri" w:cs="Calibri"/>
                                <w:sz w:val="24"/>
                                <w:szCs w:val="24"/>
                                <w:lang w:val="en-GB"/>
                              </w:rPr>
                              <w:t xml:space="preserve">all of </w:t>
                            </w:r>
                            <w:r w:rsidRPr="00DF0C19">
                              <w:rPr>
                                <w:rFonts w:ascii="Calibri" w:hAnsi="Calibri" w:cs="Calibri"/>
                                <w:sz w:val="24"/>
                                <w:szCs w:val="24"/>
                                <w:lang w:val="en-GB"/>
                              </w:rPr>
                              <w:t xml:space="preserve">the required </w:t>
                            </w:r>
                            <w:r>
                              <w:rPr>
                                <w:rFonts w:ascii="Calibri" w:hAnsi="Calibri" w:cs="Calibri"/>
                                <w:sz w:val="24"/>
                                <w:szCs w:val="24"/>
                                <w:lang w:val="en-GB"/>
                              </w:rPr>
                              <w:t>documents</w:t>
                            </w:r>
                            <w:r w:rsidR="008D37F6">
                              <w:rPr>
                                <w:rFonts w:ascii="Calibri" w:hAnsi="Calibri" w:cs="Calibri"/>
                                <w:sz w:val="24"/>
                                <w:szCs w:val="24"/>
                                <w:lang w:val="en-GB"/>
                              </w:rPr>
                              <w:t>.</w:t>
                            </w:r>
                            <w:r w:rsidRPr="00DF0C19">
                              <w:rPr>
                                <w:rFonts w:ascii="Calibri" w:hAnsi="Calibri" w:cs="Calibri"/>
                                <w:sz w:val="24"/>
                                <w:szCs w:val="24"/>
                                <w:lang w:val="en-GB"/>
                              </w:rPr>
                              <w:t xml:space="preserve"> </w:t>
                            </w:r>
                          </w:p>
                          <w:p w14:paraId="518BDC6A" w14:textId="65BA409E" w:rsidR="002034A9" w:rsidRPr="00DF0C19" w:rsidRDefault="002034A9" w:rsidP="002034A9">
                            <w:pPr>
                              <w:pStyle w:val="Listeavsnitt"/>
                              <w:numPr>
                                <w:ilvl w:val="0"/>
                                <w:numId w:val="11"/>
                              </w:numPr>
                              <w:spacing w:line="276" w:lineRule="auto"/>
                              <w:rPr>
                                <w:rFonts w:ascii="Calibri" w:hAnsi="Calibri" w:cs="Calibri"/>
                                <w:sz w:val="24"/>
                                <w:szCs w:val="24"/>
                                <w:lang w:val="en-GB"/>
                              </w:rPr>
                            </w:pPr>
                            <w:r w:rsidRPr="00DF0C19">
                              <w:rPr>
                                <w:rFonts w:ascii="Calibri" w:hAnsi="Calibri" w:cs="Calibri"/>
                                <w:sz w:val="24"/>
                                <w:szCs w:val="24"/>
                                <w:lang w:val="en-GB"/>
                              </w:rPr>
                              <w:t>All documents must be complete (all pages included and all sections filled in).</w:t>
                            </w:r>
                          </w:p>
                          <w:p w14:paraId="7D93AE56" w14:textId="28252865" w:rsidR="002034A9" w:rsidRPr="00DF0C19" w:rsidRDefault="002034A9" w:rsidP="002034A9">
                            <w:pPr>
                              <w:pStyle w:val="Listeavsnitt"/>
                              <w:numPr>
                                <w:ilvl w:val="0"/>
                                <w:numId w:val="11"/>
                              </w:numPr>
                              <w:spacing w:line="276" w:lineRule="auto"/>
                              <w:rPr>
                                <w:sz w:val="24"/>
                                <w:szCs w:val="24"/>
                                <w:lang w:val="en-GB"/>
                              </w:rPr>
                            </w:pPr>
                            <w:r w:rsidRPr="00DF0C19">
                              <w:rPr>
                                <w:rFonts w:ascii="Calibri" w:hAnsi="Calibri" w:cs="Calibri"/>
                                <w:sz w:val="24"/>
                                <w:szCs w:val="24"/>
                                <w:lang w:val="en-GB"/>
                              </w:rPr>
                              <w:t>The documents must be readable</w:t>
                            </w:r>
                            <w:r>
                              <w:rPr>
                                <w:rFonts w:ascii="Calibri" w:hAnsi="Calibri" w:cs="Calibri"/>
                                <w:sz w:val="24"/>
                                <w:szCs w:val="24"/>
                                <w:lang w:val="en-GB"/>
                              </w:rPr>
                              <w:t xml:space="preserve"> and</w:t>
                            </w:r>
                            <w:r w:rsidRPr="00DF0C19">
                              <w:rPr>
                                <w:rFonts w:ascii="Calibri" w:hAnsi="Calibri" w:cs="Calibri"/>
                                <w:sz w:val="24"/>
                                <w:szCs w:val="24"/>
                                <w:lang w:val="en-GB"/>
                              </w:rPr>
                              <w:t xml:space="preserve"> </w:t>
                            </w:r>
                            <w:r>
                              <w:rPr>
                                <w:rFonts w:ascii="Calibri" w:hAnsi="Calibri" w:cs="Calibri"/>
                                <w:sz w:val="24"/>
                                <w:szCs w:val="24"/>
                                <w:lang w:val="en-GB"/>
                              </w:rPr>
                              <w:t>i</w:t>
                            </w:r>
                            <w:r w:rsidRPr="00DF0C19">
                              <w:rPr>
                                <w:rFonts w:ascii="Calibri" w:hAnsi="Calibri" w:cs="Calibri"/>
                                <w:sz w:val="24"/>
                                <w:szCs w:val="24"/>
                                <w:lang w:val="en-GB"/>
                              </w:rPr>
                              <w:t xml:space="preserve">n English or Norwegian. Documents in other languages may be accepted if Norec has issued a pre-approval. </w:t>
                            </w:r>
                          </w:p>
                          <w:p w14:paraId="259425A9" w14:textId="67B281F2" w:rsidR="002034A9" w:rsidRPr="00DF0C19" w:rsidRDefault="002034A9" w:rsidP="002034A9">
                            <w:pPr>
                              <w:pStyle w:val="Listeavsnitt"/>
                              <w:numPr>
                                <w:ilvl w:val="0"/>
                                <w:numId w:val="11"/>
                              </w:numPr>
                              <w:spacing w:line="276" w:lineRule="auto"/>
                              <w:rPr>
                                <w:rFonts w:ascii="Calibri" w:hAnsi="Calibri" w:cs="Calibri"/>
                                <w:sz w:val="24"/>
                                <w:szCs w:val="24"/>
                                <w:lang w:val="en-GB"/>
                              </w:rPr>
                            </w:pPr>
                            <w:r>
                              <w:rPr>
                                <w:rFonts w:ascii="Calibri" w:hAnsi="Calibri" w:cs="Calibri"/>
                                <w:sz w:val="24"/>
                                <w:szCs w:val="24"/>
                                <w:lang w:val="en-GB"/>
                              </w:rPr>
                              <w:t xml:space="preserve">Guidance on how to fill in the application can be found in the comments in this document and in the Norec guideline available at </w:t>
                            </w:r>
                            <w:hyperlink r:id="rId8" w:history="1">
                              <w:r w:rsidRPr="00587C13">
                                <w:rPr>
                                  <w:rStyle w:val="Hyperkobling"/>
                                  <w:rFonts w:ascii="Calibri" w:hAnsi="Calibri" w:cs="Calibri"/>
                                  <w:sz w:val="24"/>
                                  <w:szCs w:val="24"/>
                                  <w:lang w:val="en-GB"/>
                                </w:rPr>
                                <w:t>norec.no</w:t>
                              </w:r>
                            </w:hyperlink>
                            <w:r>
                              <w:rPr>
                                <w:rFonts w:ascii="Calibri" w:hAnsi="Calibri" w:cs="Calibri"/>
                                <w:sz w:val="24"/>
                                <w:szCs w:val="24"/>
                                <w:lang w:val="en-GB"/>
                              </w:rPr>
                              <w:t>.</w:t>
                            </w:r>
                          </w:p>
                          <w:p w14:paraId="6F4AD75D" w14:textId="77777777" w:rsidR="00381FB1" w:rsidRPr="00C974BA" w:rsidRDefault="00381FB1" w:rsidP="008068D2">
                            <w:pPr>
                              <w:ind w:left="360"/>
                              <w:rPr>
                                <w:rFonts w:ascii="Calibri" w:hAnsi="Calibri" w:cs="Calibri"/>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D159C6" id="_x0000_t202" coordsize="21600,21600" o:spt="202" path="m,l,21600r21600,l21600,xe">
                <v:stroke joinstyle="miter"/>
                <v:path gradientshapeok="t" o:connecttype="rect"/>
              </v:shapetype>
              <v:shape id="Text Box 2" o:spid="_x0000_s1026" type="#_x0000_t202" style="position:absolute;margin-left:0;margin-top:19.75pt;width:452.1pt;height:342.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" fillcolor="#fff2cc [663]">
                <v:textbox>
                  <w:txbxContent>
                    <w:p w14:paraId="32416B05" w14:textId="77777777" w:rsidR="002034A9" w:rsidRPr="00DF0C19" w:rsidRDefault="002034A9" w:rsidP="002034A9">
                      <w:pPr>
                        <w:rPr>
                          <w:rFonts w:cstheme="minorHAnsi"/>
                          <w:b/>
                          <w:bCs/>
                          <w:sz w:val="24"/>
                          <w:szCs w:val="24"/>
                          <w:lang w:val="en-GB"/>
                        </w:rPr>
                      </w:pPr>
                      <w:r w:rsidRPr="00DF0C19">
                        <w:rPr>
                          <w:rFonts w:cstheme="minorHAnsi"/>
                          <w:b/>
                          <w:bCs/>
                          <w:sz w:val="24"/>
                          <w:szCs w:val="24"/>
                          <w:lang w:val="en-GB"/>
                        </w:rPr>
                        <w:t>Read this first:</w:t>
                      </w:r>
                    </w:p>
                    <w:p w14:paraId="08CFA63A" w14:textId="7D65946E" w:rsidR="002034A9" w:rsidRPr="00890DEC" w:rsidRDefault="002034A9" w:rsidP="00890DEC">
                      <w:pPr>
                        <w:pStyle w:val="Listeavsnitt"/>
                        <w:numPr>
                          <w:ilvl w:val="0"/>
                          <w:numId w:val="11"/>
                        </w:numPr>
                        <w:spacing w:line="276" w:lineRule="auto"/>
                        <w:rPr>
                          <w:rFonts w:ascii="Calibri" w:hAnsi="Calibri" w:cs="Calibri"/>
                          <w:sz w:val="24"/>
                          <w:szCs w:val="24"/>
                          <w:lang w:val="en-GB"/>
                        </w:rPr>
                      </w:pPr>
                      <w:r w:rsidRPr="00890DEC">
                        <w:rPr>
                          <w:rFonts w:ascii="Calibri" w:hAnsi="Calibri" w:cs="Calibri"/>
                          <w:sz w:val="24"/>
                          <w:szCs w:val="24"/>
                          <w:lang w:val="en-GB"/>
                        </w:rPr>
                        <w:t xml:space="preserve">Norec’s grant for </w:t>
                      </w:r>
                      <w:r w:rsidR="006A0ED8" w:rsidRPr="00890DEC">
                        <w:rPr>
                          <w:rFonts w:ascii="Calibri" w:hAnsi="Calibri" w:cs="Calibri"/>
                          <w:sz w:val="24"/>
                          <w:szCs w:val="24"/>
                          <w:lang w:val="en-GB"/>
                        </w:rPr>
                        <w:t xml:space="preserve">work </w:t>
                      </w:r>
                      <w:r w:rsidRPr="00890DEC">
                        <w:rPr>
                          <w:rFonts w:ascii="Calibri" w:hAnsi="Calibri" w:cs="Calibri"/>
                          <w:sz w:val="24"/>
                          <w:szCs w:val="24"/>
                          <w:lang w:val="en-GB"/>
                        </w:rPr>
                        <w:t xml:space="preserve">exchange cooperation follows a two-phase application process: </w:t>
                      </w:r>
                    </w:p>
                    <w:p w14:paraId="2128ADE7" w14:textId="1B2D83D8" w:rsidR="002034A9" w:rsidRDefault="002034A9" w:rsidP="002034A9">
                      <w:pPr>
                        <w:pStyle w:val="Listeavsnitt"/>
                        <w:numPr>
                          <w:ilvl w:val="1"/>
                          <w:numId w:val="11"/>
                        </w:numPr>
                        <w:spacing w:line="276" w:lineRule="auto"/>
                        <w:rPr>
                          <w:rFonts w:ascii="Calibri" w:hAnsi="Calibri" w:cs="Calibri"/>
                          <w:sz w:val="24"/>
                          <w:szCs w:val="24"/>
                          <w:lang w:val="en-GB"/>
                        </w:rPr>
                      </w:pPr>
                      <w:r w:rsidRPr="00C519FB">
                        <w:rPr>
                          <w:rFonts w:ascii="Calibri" w:hAnsi="Calibri" w:cs="Calibri"/>
                          <w:b/>
                          <w:bCs/>
                          <w:i/>
                          <w:iCs/>
                          <w:sz w:val="24"/>
                          <w:szCs w:val="24"/>
                          <w:lang w:val="en-GB"/>
                        </w:rPr>
                        <w:t>Phase 1</w:t>
                      </w:r>
                      <w:r w:rsidR="00890DEC">
                        <w:rPr>
                          <w:rFonts w:ascii="Calibri" w:hAnsi="Calibri" w:cs="Calibri"/>
                          <w:b/>
                          <w:bCs/>
                          <w:i/>
                          <w:iCs/>
                          <w:sz w:val="24"/>
                          <w:szCs w:val="24"/>
                          <w:lang w:val="en-GB"/>
                        </w:rPr>
                        <w:t>:</w:t>
                      </w:r>
                      <w:r w:rsidRPr="00C519FB">
                        <w:rPr>
                          <w:rFonts w:ascii="Calibri" w:hAnsi="Calibri" w:cs="Calibri"/>
                          <w:b/>
                          <w:bCs/>
                          <w:i/>
                          <w:iCs/>
                          <w:sz w:val="24"/>
                          <w:szCs w:val="24"/>
                          <w:lang w:val="en-GB"/>
                        </w:rPr>
                        <w:t xml:space="preserve"> </w:t>
                      </w:r>
                      <w:r w:rsidR="00A10274">
                        <w:rPr>
                          <w:rFonts w:ascii="Calibri" w:hAnsi="Calibri" w:cs="Calibri"/>
                          <w:b/>
                          <w:bCs/>
                          <w:i/>
                          <w:iCs/>
                          <w:sz w:val="24"/>
                          <w:szCs w:val="24"/>
                          <w:lang w:val="en-GB"/>
                        </w:rPr>
                        <w:t>C</w:t>
                      </w:r>
                      <w:r w:rsidR="00890DEC" w:rsidRPr="00C519FB">
                        <w:rPr>
                          <w:rFonts w:ascii="Calibri" w:hAnsi="Calibri" w:cs="Calibri"/>
                          <w:b/>
                          <w:bCs/>
                          <w:i/>
                          <w:iCs/>
                          <w:sz w:val="24"/>
                          <w:szCs w:val="24"/>
                          <w:lang w:val="en-GB"/>
                        </w:rPr>
                        <w:t xml:space="preserve">oncept </w:t>
                      </w:r>
                      <w:r w:rsidRPr="00C519FB">
                        <w:rPr>
                          <w:rFonts w:ascii="Calibri" w:hAnsi="Calibri" w:cs="Calibri"/>
                          <w:b/>
                          <w:bCs/>
                          <w:i/>
                          <w:iCs/>
                          <w:sz w:val="24"/>
                          <w:szCs w:val="24"/>
                          <w:lang w:val="en-GB"/>
                        </w:rPr>
                        <w:t>development:</w:t>
                      </w:r>
                      <w:r w:rsidRPr="000E1AAB">
                        <w:rPr>
                          <w:rFonts w:ascii="Calibri" w:hAnsi="Calibri" w:cs="Calibri"/>
                          <w:sz w:val="24"/>
                          <w:szCs w:val="24"/>
                          <w:lang w:val="en-GB"/>
                        </w:rPr>
                        <w:t xml:space="preserve"> </w:t>
                      </w:r>
                      <w:r>
                        <w:rPr>
                          <w:rFonts w:ascii="Calibri" w:hAnsi="Calibri" w:cs="Calibri"/>
                          <w:sz w:val="24"/>
                          <w:szCs w:val="24"/>
                          <w:lang w:val="en-GB"/>
                        </w:rPr>
                        <w:t>Applicants first submit a</w:t>
                      </w:r>
                      <w:r w:rsidR="00F85EE6">
                        <w:rPr>
                          <w:rFonts w:ascii="Calibri" w:hAnsi="Calibri" w:cs="Calibri"/>
                          <w:sz w:val="24"/>
                          <w:szCs w:val="24"/>
                          <w:lang w:val="en-GB"/>
                        </w:rPr>
                        <w:t xml:space="preserve">n application </w:t>
                      </w:r>
                      <w:r w:rsidR="00890DEC">
                        <w:rPr>
                          <w:rFonts w:ascii="Calibri" w:hAnsi="Calibri" w:cs="Calibri"/>
                          <w:sz w:val="24"/>
                          <w:szCs w:val="24"/>
                          <w:lang w:val="en-GB"/>
                        </w:rPr>
                        <w:t>through Norec’s digital application portal</w:t>
                      </w:r>
                      <w:r>
                        <w:rPr>
                          <w:rFonts w:ascii="Calibri" w:hAnsi="Calibri" w:cs="Calibri"/>
                          <w:sz w:val="24"/>
                          <w:szCs w:val="24"/>
                          <w:lang w:val="en-GB"/>
                        </w:rPr>
                        <w:t xml:space="preserve">. </w:t>
                      </w:r>
                      <w:r w:rsidRPr="000E1AAB">
                        <w:rPr>
                          <w:rFonts w:ascii="Calibri" w:hAnsi="Calibri" w:cs="Calibri"/>
                          <w:sz w:val="24"/>
                          <w:szCs w:val="24"/>
                          <w:lang w:val="en-GB"/>
                        </w:rPr>
                        <w:t>Successful applicants will receive support to develop their project idea</w:t>
                      </w:r>
                      <w:r>
                        <w:rPr>
                          <w:rFonts w:ascii="Calibri" w:hAnsi="Calibri" w:cs="Calibri"/>
                          <w:sz w:val="24"/>
                          <w:szCs w:val="24"/>
                          <w:lang w:val="en-GB"/>
                        </w:rPr>
                        <w:t xml:space="preserve">. </w:t>
                      </w:r>
                    </w:p>
                    <w:p w14:paraId="28007394" w14:textId="6F413CEB" w:rsidR="002034A9" w:rsidRDefault="002034A9" w:rsidP="002034A9">
                      <w:pPr>
                        <w:pStyle w:val="Listeavsnitt"/>
                        <w:numPr>
                          <w:ilvl w:val="1"/>
                          <w:numId w:val="11"/>
                        </w:numPr>
                        <w:spacing w:line="276" w:lineRule="auto"/>
                        <w:rPr>
                          <w:rFonts w:ascii="Calibri" w:hAnsi="Calibri" w:cs="Calibri"/>
                          <w:sz w:val="24"/>
                          <w:szCs w:val="24"/>
                          <w:lang w:val="en-GB"/>
                        </w:rPr>
                      </w:pPr>
                      <w:r w:rsidRPr="00C519FB">
                        <w:rPr>
                          <w:rFonts w:ascii="Calibri" w:hAnsi="Calibri" w:cs="Calibri"/>
                          <w:b/>
                          <w:bCs/>
                          <w:i/>
                          <w:iCs/>
                          <w:sz w:val="24"/>
                          <w:szCs w:val="24"/>
                          <w:lang w:val="en-GB"/>
                        </w:rPr>
                        <w:t>Phase 2</w:t>
                      </w:r>
                      <w:r w:rsidR="00890DEC">
                        <w:rPr>
                          <w:rFonts w:ascii="Calibri" w:hAnsi="Calibri" w:cs="Calibri"/>
                          <w:b/>
                          <w:bCs/>
                          <w:i/>
                          <w:iCs/>
                          <w:sz w:val="24"/>
                          <w:szCs w:val="24"/>
                          <w:lang w:val="en-GB"/>
                        </w:rPr>
                        <w:t>:</w:t>
                      </w:r>
                      <w:r w:rsidRPr="00C519FB">
                        <w:rPr>
                          <w:rFonts w:ascii="Calibri" w:hAnsi="Calibri" w:cs="Calibri"/>
                          <w:b/>
                          <w:bCs/>
                          <w:i/>
                          <w:iCs/>
                          <w:sz w:val="24"/>
                          <w:szCs w:val="24"/>
                          <w:lang w:val="en-GB"/>
                        </w:rPr>
                        <w:t xml:space="preserve"> </w:t>
                      </w:r>
                      <w:r w:rsidR="00A10274">
                        <w:rPr>
                          <w:rFonts w:ascii="Calibri" w:hAnsi="Calibri" w:cs="Calibri"/>
                          <w:b/>
                          <w:bCs/>
                          <w:i/>
                          <w:iCs/>
                          <w:sz w:val="24"/>
                          <w:szCs w:val="24"/>
                          <w:lang w:val="en-GB"/>
                        </w:rPr>
                        <w:t>P</w:t>
                      </w:r>
                      <w:r w:rsidR="00890DEC" w:rsidRPr="00C519FB">
                        <w:rPr>
                          <w:rFonts w:ascii="Calibri" w:hAnsi="Calibri" w:cs="Calibri"/>
                          <w:b/>
                          <w:bCs/>
                          <w:i/>
                          <w:iCs/>
                          <w:sz w:val="24"/>
                          <w:szCs w:val="24"/>
                          <w:lang w:val="en-GB"/>
                        </w:rPr>
                        <w:t xml:space="preserve">roject </w:t>
                      </w:r>
                      <w:r w:rsidRPr="00C519FB">
                        <w:rPr>
                          <w:rFonts w:ascii="Calibri" w:hAnsi="Calibri" w:cs="Calibri"/>
                          <w:b/>
                          <w:bCs/>
                          <w:i/>
                          <w:iCs/>
                          <w:sz w:val="24"/>
                          <w:szCs w:val="24"/>
                          <w:lang w:val="en-GB"/>
                        </w:rPr>
                        <w:t>implementation:</w:t>
                      </w:r>
                      <w:r>
                        <w:rPr>
                          <w:rFonts w:ascii="Calibri" w:hAnsi="Calibri" w:cs="Calibri"/>
                          <w:sz w:val="24"/>
                          <w:szCs w:val="24"/>
                          <w:lang w:val="en-GB"/>
                        </w:rPr>
                        <w:t xml:space="preserve"> </w:t>
                      </w:r>
                      <w:r w:rsidRPr="000E1AAB">
                        <w:rPr>
                          <w:rFonts w:ascii="Calibri" w:hAnsi="Calibri" w:cs="Calibri"/>
                          <w:sz w:val="24"/>
                          <w:szCs w:val="24"/>
                          <w:lang w:val="en-GB"/>
                        </w:rPr>
                        <w:t xml:space="preserve">Applicants </w:t>
                      </w:r>
                      <w:r>
                        <w:rPr>
                          <w:rFonts w:ascii="Calibri" w:hAnsi="Calibri" w:cs="Calibri"/>
                          <w:sz w:val="24"/>
                          <w:szCs w:val="24"/>
                          <w:lang w:val="en-GB"/>
                        </w:rPr>
                        <w:t>who</w:t>
                      </w:r>
                      <w:r w:rsidRPr="000E1AAB">
                        <w:rPr>
                          <w:rFonts w:ascii="Calibri" w:hAnsi="Calibri" w:cs="Calibri"/>
                          <w:sz w:val="24"/>
                          <w:szCs w:val="24"/>
                          <w:lang w:val="en-GB"/>
                        </w:rPr>
                        <w:t xml:space="preserve"> complete phase 1 are eligible to </w:t>
                      </w:r>
                      <w:r>
                        <w:rPr>
                          <w:rFonts w:ascii="Calibri" w:hAnsi="Calibri" w:cs="Calibri"/>
                          <w:sz w:val="24"/>
                          <w:szCs w:val="24"/>
                          <w:lang w:val="en-GB"/>
                        </w:rPr>
                        <w:t>apply for</w:t>
                      </w:r>
                      <w:r w:rsidRPr="000E1AAB">
                        <w:rPr>
                          <w:rFonts w:ascii="Calibri" w:hAnsi="Calibri" w:cs="Calibri"/>
                          <w:sz w:val="24"/>
                          <w:szCs w:val="24"/>
                          <w:lang w:val="en-GB"/>
                        </w:rPr>
                        <w:t xml:space="preserve"> a </w:t>
                      </w:r>
                      <w:r>
                        <w:rPr>
                          <w:rFonts w:ascii="Calibri" w:hAnsi="Calibri" w:cs="Calibri"/>
                          <w:sz w:val="24"/>
                          <w:szCs w:val="24"/>
                          <w:lang w:val="en-GB"/>
                        </w:rPr>
                        <w:t>work exchange project</w:t>
                      </w:r>
                      <w:r w:rsidR="002B5D5A" w:rsidRPr="002B5D5A">
                        <w:rPr>
                          <w:rFonts w:ascii="Calibri" w:hAnsi="Calibri" w:cs="Calibri"/>
                          <w:sz w:val="24"/>
                          <w:szCs w:val="24"/>
                          <w:lang w:val="en-GB"/>
                        </w:rPr>
                        <w:t xml:space="preserve"> </w:t>
                      </w:r>
                      <w:r w:rsidR="002B5D5A">
                        <w:rPr>
                          <w:rFonts w:ascii="Calibri" w:hAnsi="Calibri" w:cs="Calibri"/>
                          <w:sz w:val="24"/>
                          <w:szCs w:val="24"/>
                          <w:lang w:val="en-GB"/>
                        </w:rPr>
                        <w:t>in the following call for applications</w:t>
                      </w:r>
                      <w:r w:rsidR="002B5D5A" w:rsidRPr="000E1AAB">
                        <w:rPr>
                          <w:rFonts w:ascii="Calibri" w:hAnsi="Calibri" w:cs="Calibri"/>
                          <w:sz w:val="24"/>
                          <w:szCs w:val="24"/>
                          <w:lang w:val="en-GB"/>
                        </w:rPr>
                        <w:t xml:space="preserve">. </w:t>
                      </w:r>
                      <w:r w:rsidR="002B5D5A">
                        <w:rPr>
                          <w:rFonts w:ascii="Calibri" w:hAnsi="Calibri" w:cs="Calibri"/>
                          <w:sz w:val="24"/>
                          <w:szCs w:val="24"/>
                          <w:lang w:val="en-GB"/>
                        </w:rPr>
                        <w:t>Partnerships who are currently in the last round of a work exchange project, or who ended a project during the past 24 months, are also eligible to apply</w:t>
                      </w:r>
                      <w:r w:rsidRPr="000E1AAB">
                        <w:rPr>
                          <w:rFonts w:ascii="Calibri" w:hAnsi="Calibri" w:cs="Calibri"/>
                          <w:sz w:val="24"/>
                          <w:szCs w:val="24"/>
                          <w:lang w:val="en-GB"/>
                        </w:rPr>
                        <w:t xml:space="preserve">. </w:t>
                      </w:r>
                      <w:r>
                        <w:rPr>
                          <w:rFonts w:ascii="Calibri" w:hAnsi="Calibri" w:cs="Calibri"/>
                          <w:sz w:val="24"/>
                          <w:szCs w:val="24"/>
                          <w:lang w:val="en-GB"/>
                        </w:rPr>
                        <w:t xml:space="preserve">Successful applicants will receive support to implement their </w:t>
                      </w:r>
                      <w:r w:rsidR="00075C09">
                        <w:rPr>
                          <w:rFonts w:ascii="Calibri" w:hAnsi="Calibri" w:cs="Calibri"/>
                          <w:sz w:val="24"/>
                          <w:szCs w:val="24"/>
                          <w:lang w:val="en-GB"/>
                        </w:rPr>
                        <w:t xml:space="preserve">work exchange </w:t>
                      </w:r>
                      <w:r>
                        <w:rPr>
                          <w:rFonts w:ascii="Calibri" w:hAnsi="Calibri" w:cs="Calibri"/>
                          <w:sz w:val="24"/>
                          <w:szCs w:val="24"/>
                          <w:lang w:val="en-GB"/>
                        </w:rPr>
                        <w:t xml:space="preserve">project. </w:t>
                      </w:r>
                      <w:r w:rsidR="001D1B5C">
                        <w:rPr>
                          <w:rFonts w:ascii="Calibri" w:hAnsi="Calibri" w:cs="Calibri"/>
                          <w:sz w:val="24"/>
                          <w:szCs w:val="24"/>
                          <w:lang w:val="en-GB"/>
                        </w:rPr>
                        <w:t xml:space="preserve">There is thus no guarantee that </w:t>
                      </w:r>
                      <w:r w:rsidR="00CF078F">
                        <w:rPr>
                          <w:rFonts w:ascii="Calibri" w:hAnsi="Calibri" w:cs="Calibri"/>
                          <w:sz w:val="24"/>
                          <w:szCs w:val="24"/>
                          <w:lang w:val="en-GB"/>
                        </w:rPr>
                        <w:t xml:space="preserve">phase 2 applicants will receive funding. </w:t>
                      </w:r>
                    </w:p>
                    <w:p w14:paraId="2EF03E1E" w14:textId="19AA3987" w:rsidR="002034A9" w:rsidRPr="00DF0C19" w:rsidRDefault="002034A9" w:rsidP="002034A9">
                      <w:pPr>
                        <w:pStyle w:val="Listeavsnitt"/>
                        <w:numPr>
                          <w:ilvl w:val="0"/>
                          <w:numId w:val="11"/>
                        </w:numPr>
                        <w:spacing w:line="276" w:lineRule="auto"/>
                        <w:rPr>
                          <w:rFonts w:ascii="Calibri" w:hAnsi="Calibri" w:cs="Calibri"/>
                          <w:sz w:val="24"/>
                          <w:szCs w:val="24"/>
                          <w:lang w:val="en-GB"/>
                        </w:rPr>
                      </w:pPr>
                      <w:r w:rsidRPr="00DF0C19">
                        <w:rPr>
                          <w:rFonts w:ascii="Calibri" w:hAnsi="Calibri" w:cs="Calibri"/>
                          <w:sz w:val="24"/>
                          <w:szCs w:val="24"/>
                          <w:lang w:val="en-GB"/>
                        </w:rPr>
                        <w:t xml:space="preserve">The application is not complete without </w:t>
                      </w:r>
                      <w:r w:rsidR="00C61207">
                        <w:rPr>
                          <w:rFonts w:ascii="Calibri" w:hAnsi="Calibri" w:cs="Calibri"/>
                          <w:sz w:val="24"/>
                          <w:szCs w:val="24"/>
                          <w:lang w:val="en-GB"/>
                        </w:rPr>
                        <w:t xml:space="preserve">all of </w:t>
                      </w:r>
                      <w:r w:rsidRPr="00DF0C19">
                        <w:rPr>
                          <w:rFonts w:ascii="Calibri" w:hAnsi="Calibri" w:cs="Calibri"/>
                          <w:sz w:val="24"/>
                          <w:szCs w:val="24"/>
                          <w:lang w:val="en-GB"/>
                        </w:rPr>
                        <w:t xml:space="preserve">the required </w:t>
                      </w:r>
                      <w:r>
                        <w:rPr>
                          <w:rFonts w:ascii="Calibri" w:hAnsi="Calibri" w:cs="Calibri"/>
                          <w:sz w:val="24"/>
                          <w:szCs w:val="24"/>
                          <w:lang w:val="en-GB"/>
                        </w:rPr>
                        <w:t>documents</w:t>
                      </w:r>
                      <w:r w:rsidR="008D37F6">
                        <w:rPr>
                          <w:rFonts w:ascii="Calibri" w:hAnsi="Calibri" w:cs="Calibri"/>
                          <w:sz w:val="24"/>
                          <w:szCs w:val="24"/>
                          <w:lang w:val="en-GB"/>
                        </w:rPr>
                        <w:t>.</w:t>
                      </w:r>
                      <w:r w:rsidRPr="00DF0C19">
                        <w:rPr>
                          <w:rFonts w:ascii="Calibri" w:hAnsi="Calibri" w:cs="Calibri"/>
                          <w:sz w:val="24"/>
                          <w:szCs w:val="24"/>
                          <w:lang w:val="en-GB"/>
                        </w:rPr>
                        <w:t xml:space="preserve"> </w:t>
                      </w:r>
                    </w:p>
                    <w:p w14:paraId="518BDC6A" w14:textId="65BA409E" w:rsidR="002034A9" w:rsidRPr="00DF0C19" w:rsidRDefault="002034A9" w:rsidP="002034A9">
                      <w:pPr>
                        <w:pStyle w:val="Listeavsnitt"/>
                        <w:numPr>
                          <w:ilvl w:val="0"/>
                          <w:numId w:val="11"/>
                        </w:numPr>
                        <w:spacing w:line="276" w:lineRule="auto"/>
                        <w:rPr>
                          <w:rFonts w:ascii="Calibri" w:hAnsi="Calibri" w:cs="Calibri"/>
                          <w:sz w:val="24"/>
                          <w:szCs w:val="24"/>
                          <w:lang w:val="en-GB"/>
                        </w:rPr>
                      </w:pPr>
                      <w:r w:rsidRPr="00DF0C19">
                        <w:rPr>
                          <w:rFonts w:ascii="Calibri" w:hAnsi="Calibri" w:cs="Calibri"/>
                          <w:sz w:val="24"/>
                          <w:szCs w:val="24"/>
                          <w:lang w:val="en-GB"/>
                        </w:rPr>
                        <w:t>All documents must be complete (all pages included and all sections filled in).</w:t>
                      </w:r>
                    </w:p>
                    <w:p w14:paraId="7D93AE56" w14:textId="28252865" w:rsidR="002034A9" w:rsidRPr="00DF0C19" w:rsidRDefault="002034A9" w:rsidP="002034A9">
                      <w:pPr>
                        <w:pStyle w:val="Listeavsnitt"/>
                        <w:numPr>
                          <w:ilvl w:val="0"/>
                          <w:numId w:val="11"/>
                        </w:numPr>
                        <w:spacing w:line="276" w:lineRule="auto"/>
                        <w:rPr>
                          <w:sz w:val="24"/>
                          <w:szCs w:val="24"/>
                          <w:lang w:val="en-GB"/>
                        </w:rPr>
                      </w:pPr>
                      <w:r w:rsidRPr="00DF0C19">
                        <w:rPr>
                          <w:rFonts w:ascii="Calibri" w:hAnsi="Calibri" w:cs="Calibri"/>
                          <w:sz w:val="24"/>
                          <w:szCs w:val="24"/>
                          <w:lang w:val="en-GB"/>
                        </w:rPr>
                        <w:t>The documents must be readable</w:t>
                      </w:r>
                      <w:r>
                        <w:rPr>
                          <w:rFonts w:ascii="Calibri" w:hAnsi="Calibri" w:cs="Calibri"/>
                          <w:sz w:val="24"/>
                          <w:szCs w:val="24"/>
                          <w:lang w:val="en-GB"/>
                        </w:rPr>
                        <w:t xml:space="preserve"> and</w:t>
                      </w:r>
                      <w:r w:rsidRPr="00DF0C19">
                        <w:rPr>
                          <w:rFonts w:ascii="Calibri" w:hAnsi="Calibri" w:cs="Calibri"/>
                          <w:sz w:val="24"/>
                          <w:szCs w:val="24"/>
                          <w:lang w:val="en-GB"/>
                        </w:rPr>
                        <w:t xml:space="preserve"> </w:t>
                      </w:r>
                      <w:r>
                        <w:rPr>
                          <w:rFonts w:ascii="Calibri" w:hAnsi="Calibri" w:cs="Calibri"/>
                          <w:sz w:val="24"/>
                          <w:szCs w:val="24"/>
                          <w:lang w:val="en-GB"/>
                        </w:rPr>
                        <w:t>i</w:t>
                      </w:r>
                      <w:r w:rsidRPr="00DF0C19">
                        <w:rPr>
                          <w:rFonts w:ascii="Calibri" w:hAnsi="Calibri" w:cs="Calibri"/>
                          <w:sz w:val="24"/>
                          <w:szCs w:val="24"/>
                          <w:lang w:val="en-GB"/>
                        </w:rPr>
                        <w:t xml:space="preserve">n English or Norwegian. Documents in other languages may be accepted if Norec has issued a pre-approval. </w:t>
                      </w:r>
                    </w:p>
                    <w:p w14:paraId="259425A9" w14:textId="67B281F2" w:rsidR="002034A9" w:rsidRPr="00DF0C19" w:rsidRDefault="002034A9" w:rsidP="002034A9">
                      <w:pPr>
                        <w:pStyle w:val="Listeavsnitt"/>
                        <w:numPr>
                          <w:ilvl w:val="0"/>
                          <w:numId w:val="11"/>
                        </w:numPr>
                        <w:spacing w:line="276" w:lineRule="auto"/>
                        <w:rPr>
                          <w:rFonts w:ascii="Calibri" w:hAnsi="Calibri" w:cs="Calibri"/>
                          <w:sz w:val="24"/>
                          <w:szCs w:val="24"/>
                          <w:lang w:val="en-GB"/>
                        </w:rPr>
                      </w:pPr>
                      <w:r>
                        <w:rPr>
                          <w:rFonts w:ascii="Calibri" w:hAnsi="Calibri" w:cs="Calibri"/>
                          <w:sz w:val="24"/>
                          <w:szCs w:val="24"/>
                          <w:lang w:val="en-GB"/>
                        </w:rPr>
                        <w:t xml:space="preserve">Guidance on how to fill in the application can be found in the comments in this document and in the Norec guideline available at </w:t>
                      </w:r>
                      <w:hyperlink r:id="rId9" w:history="1">
                        <w:r w:rsidRPr="00587C13">
                          <w:rPr>
                            <w:rStyle w:val="Hyperkobling"/>
                            <w:rFonts w:ascii="Calibri" w:hAnsi="Calibri" w:cs="Calibri"/>
                            <w:sz w:val="24"/>
                            <w:szCs w:val="24"/>
                            <w:lang w:val="en-GB"/>
                          </w:rPr>
                          <w:t>norec.no</w:t>
                        </w:r>
                      </w:hyperlink>
                      <w:r>
                        <w:rPr>
                          <w:rFonts w:ascii="Calibri" w:hAnsi="Calibri" w:cs="Calibri"/>
                          <w:sz w:val="24"/>
                          <w:szCs w:val="24"/>
                          <w:lang w:val="en-GB"/>
                        </w:rPr>
                        <w:t>.</w:t>
                      </w:r>
                    </w:p>
                    <w:p w14:paraId="6F4AD75D" w14:textId="77777777" w:rsidR="00381FB1" w:rsidRPr="00C974BA" w:rsidRDefault="00381FB1" w:rsidP="008068D2">
                      <w:pPr>
                        <w:ind w:left="360"/>
                        <w:rPr>
                          <w:rFonts w:ascii="Calibri" w:hAnsi="Calibri" w:cs="Calibri"/>
                          <w:lang w:val="en-GB"/>
                        </w:rPr>
                      </w:pPr>
                    </w:p>
                  </w:txbxContent>
                </v:textbox>
                <w10:wrap type="square" anchorx="margin"/>
              </v:shape>
            </w:pict>
          </mc:Fallback>
        </mc:AlternateContent>
      </w:r>
    </w:p>
    <w:p w14:paraId="55A891C0" w14:textId="77777777" w:rsidR="00381FB1" w:rsidRDefault="00381FB1" w:rsidP="008068D2">
      <w:pPr>
        <w:spacing w:line="240" w:lineRule="auto"/>
        <w:rPr>
          <w:rFonts w:cstheme="minorHAnsi"/>
          <w:i/>
          <w:iCs/>
          <w:lang w:val="en-GB"/>
        </w:rPr>
      </w:pPr>
    </w:p>
    <w:sdt>
      <w:sdtPr>
        <w:rPr>
          <w:rFonts w:ascii="Arial" w:eastAsia="Calibri" w:hAnsi="Arial" w:cs="Times New Roman"/>
          <w:color w:val="auto"/>
          <w:kern w:val="2"/>
          <w:sz w:val="22"/>
          <w:szCs w:val="22"/>
          <w:lang w:eastAsia="en-US"/>
          <w14:ligatures w14:val="standardContextual"/>
        </w:rPr>
        <w:id w:val="1928844906"/>
        <w:docPartObj>
          <w:docPartGallery w:val="Table of Contents"/>
          <w:docPartUnique/>
        </w:docPartObj>
      </w:sdtPr>
      <w:sdtEndPr>
        <w:rPr>
          <w:rFonts w:asciiTheme="minorHAnsi" w:eastAsiaTheme="minorEastAsia" w:hAnsiTheme="minorHAnsi" w:cstheme="minorBidi"/>
          <w:b/>
          <w:bCs/>
        </w:rPr>
      </w:sdtEndPr>
      <w:sdtContent>
        <w:p w14:paraId="0BE99B85" w14:textId="1EAA2706" w:rsidR="00381FB1" w:rsidRPr="00087DBF" w:rsidRDefault="00381FB1" w:rsidP="008D37F6">
          <w:pPr>
            <w:pStyle w:val="Overskriftforinnholdsfortegnelse"/>
            <w:rPr>
              <w:lang w:val="en-GB"/>
            </w:rPr>
          </w:pPr>
          <w:r w:rsidRPr="00087DBF">
            <w:rPr>
              <w:rFonts w:asciiTheme="minorHAnsi" w:hAnsiTheme="minorHAnsi" w:cstheme="minorHAnsi"/>
              <w:b/>
              <w:bCs/>
              <w:color w:val="auto"/>
              <w:sz w:val="30"/>
              <w:szCs w:val="28"/>
              <w:lang w:val="en-GB" w:eastAsia="en-US"/>
            </w:rPr>
            <w:t>CONTENT</w:t>
          </w:r>
        </w:p>
        <w:p w14:paraId="41CBF9B4" w14:textId="1DEEBE05" w:rsidR="003D0023" w:rsidRDefault="00381FB1">
          <w:pPr>
            <w:pStyle w:val="INNH1"/>
            <w:tabs>
              <w:tab w:val="right" w:leader="dot" w:pos="9062"/>
            </w:tabs>
            <w:rPr>
              <w:rFonts w:asciiTheme="minorHAnsi" w:eastAsiaTheme="minorEastAsia" w:hAnsiTheme="minorHAnsi" w:cstheme="minorBidi"/>
              <w:noProof/>
              <w:kern w:val="2"/>
              <w:sz w:val="24"/>
              <w:szCs w:val="24"/>
              <w:lang w:eastAsia="nb-NO"/>
              <w14:ligatures w14:val="standardContextual"/>
            </w:rPr>
          </w:pPr>
          <w:r>
            <w:fldChar w:fldCharType="begin"/>
          </w:r>
          <w:r>
            <w:instrText xml:space="preserve"> TOC \o "1-1" \h \z \u </w:instrText>
          </w:r>
          <w:r>
            <w:fldChar w:fldCharType="separate"/>
          </w:r>
          <w:hyperlink w:anchor="_Toc198888459" w:history="1">
            <w:r w:rsidR="003D0023" w:rsidRPr="00CC49E3">
              <w:rPr>
                <w:rStyle w:val="Hyperkobling"/>
                <w:rFonts w:cstheme="minorHAnsi"/>
                <w:noProof/>
                <w:lang w:val="en-GB"/>
              </w:rPr>
              <w:t>1. REQUIRED APPLICATION DOCUMENTS</w:t>
            </w:r>
            <w:r w:rsidR="003D0023">
              <w:rPr>
                <w:noProof/>
                <w:webHidden/>
              </w:rPr>
              <w:tab/>
            </w:r>
            <w:r w:rsidR="003D0023">
              <w:rPr>
                <w:noProof/>
                <w:webHidden/>
              </w:rPr>
              <w:fldChar w:fldCharType="begin"/>
            </w:r>
            <w:r w:rsidR="003D0023">
              <w:rPr>
                <w:noProof/>
                <w:webHidden/>
              </w:rPr>
              <w:instrText xml:space="preserve"> PAGEREF _Toc198888459 \h </w:instrText>
            </w:r>
            <w:r w:rsidR="003D0023">
              <w:rPr>
                <w:noProof/>
                <w:webHidden/>
              </w:rPr>
            </w:r>
            <w:r w:rsidR="003D0023">
              <w:rPr>
                <w:noProof/>
                <w:webHidden/>
              </w:rPr>
              <w:fldChar w:fldCharType="separate"/>
            </w:r>
            <w:r w:rsidR="005C1061">
              <w:rPr>
                <w:noProof/>
                <w:webHidden/>
              </w:rPr>
              <w:t>2</w:t>
            </w:r>
            <w:r w:rsidR="003D0023">
              <w:rPr>
                <w:noProof/>
                <w:webHidden/>
              </w:rPr>
              <w:fldChar w:fldCharType="end"/>
            </w:r>
          </w:hyperlink>
        </w:p>
        <w:p w14:paraId="49374D79" w14:textId="7292463E" w:rsidR="003D0023" w:rsidRDefault="003D0023">
          <w:pPr>
            <w:pStyle w:val="INNH1"/>
            <w:tabs>
              <w:tab w:val="right" w:leader="dot" w:pos="9062"/>
            </w:tabs>
            <w:rPr>
              <w:rFonts w:asciiTheme="minorHAnsi" w:eastAsiaTheme="minorEastAsia" w:hAnsiTheme="minorHAnsi" w:cstheme="minorBidi"/>
              <w:noProof/>
              <w:kern w:val="2"/>
              <w:sz w:val="24"/>
              <w:szCs w:val="24"/>
              <w:lang w:eastAsia="nb-NO"/>
              <w14:ligatures w14:val="standardContextual"/>
            </w:rPr>
          </w:pPr>
          <w:hyperlink w:anchor="_Toc198888460" w:history="1">
            <w:r w:rsidRPr="00CC49E3">
              <w:rPr>
                <w:rStyle w:val="Hyperkobling"/>
                <w:rFonts w:cstheme="minorHAnsi"/>
                <w:noProof/>
                <w:lang w:val="en-GB"/>
              </w:rPr>
              <w:t>2. PROJECT SUMMARY</w:t>
            </w:r>
            <w:r>
              <w:rPr>
                <w:noProof/>
                <w:webHidden/>
              </w:rPr>
              <w:tab/>
            </w:r>
            <w:r>
              <w:rPr>
                <w:noProof/>
                <w:webHidden/>
              </w:rPr>
              <w:fldChar w:fldCharType="begin"/>
            </w:r>
            <w:r>
              <w:rPr>
                <w:noProof/>
                <w:webHidden/>
              </w:rPr>
              <w:instrText xml:space="preserve"> PAGEREF _Toc198888460 \h </w:instrText>
            </w:r>
            <w:r>
              <w:rPr>
                <w:noProof/>
                <w:webHidden/>
              </w:rPr>
            </w:r>
            <w:r>
              <w:rPr>
                <w:noProof/>
                <w:webHidden/>
              </w:rPr>
              <w:fldChar w:fldCharType="separate"/>
            </w:r>
            <w:r w:rsidR="005C1061">
              <w:rPr>
                <w:noProof/>
                <w:webHidden/>
              </w:rPr>
              <w:t>2</w:t>
            </w:r>
            <w:r>
              <w:rPr>
                <w:noProof/>
                <w:webHidden/>
              </w:rPr>
              <w:fldChar w:fldCharType="end"/>
            </w:r>
          </w:hyperlink>
        </w:p>
        <w:p w14:paraId="69A4080D" w14:textId="6D518E7D" w:rsidR="003D0023" w:rsidRDefault="003D0023">
          <w:pPr>
            <w:pStyle w:val="INNH1"/>
            <w:tabs>
              <w:tab w:val="right" w:leader="dot" w:pos="9062"/>
            </w:tabs>
            <w:rPr>
              <w:rFonts w:asciiTheme="minorHAnsi" w:eastAsiaTheme="minorEastAsia" w:hAnsiTheme="minorHAnsi" w:cstheme="minorBidi"/>
              <w:noProof/>
              <w:kern w:val="2"/>
              <w:sz w:val="24"/>
              <w:szCs w:val="24"/>
              <w:lang w:eastAsia="nb-NO"/>
              <w14:ligatures w14:val="standardContextual"/>
            </w:rPr>
          </w:pPr>
          <w:hyperlink w:anchor="_Toc198888461" w:history="1">
            <w:r w:rsidRPr="00CC49E3">
              <w:rPr>
                <w:rStyle w:val="Hyperkobling"/>
                <w:rFonts w:cstheme="minorHAnsi"/>
                <w:noProof/>
                <w:lang w:val="en-GB"/>
              </w:rPr>
              <w:t>3. PROFILES OF THE APPLICANT AND PARTNER(S)</w:t>
            </w:r>
            <w:r>
              <w:rPr>
                <w:noProof/>
                <w:webHidden/>
              </w:rPr>
              <w:tab/>
            </w:r>
            <w:r>
              <w:rPr>
                <w:noProof/>
                <w:webHidden/>
              </w:rPr>
              <w:fldChar w:fldCharType="begin"/>
            </w:r>
            <w:r>
              <w:rPr>
                <w:noProof/>
                <w:webHidden/>
              </w:rPr>
              <w:instrText xml:space="preserve"> PAGEREF _Toc198888461 \h </w:instrText>
            </w:r>
            <w:r>
              <w:rPr>
                <w:noProof/>
                <w:webHidden/>
              </w:rPr>
            </w:r>
            <w:r>
              <w:rPr>
                <w:noProof/>
                <w:webHidden/>
              </w:rPr>
              <w:fldChar w:fldCharType="separate"/>
            </w:r>
            <w:r w:rsidR="005C1061">
              <w:rPr>
                <w:noProof/>
                <w:webHidden/>
              </w:rPr>
              <w:t>3</w:t>
            </w:r>
            <w:r>
              <w:rPr>
                <w:noProof/>
                <w:webHidden/>
              </w:rPr>
              <w:fldChar w:fldCharType="end"/>
            </w:r>
          </w:hyperlink>
        </w:p>
        <w:p w14:paraId="54D5C68B" w14:textId="253DE8F6" w:rsidR="003D0023" w:rsidRDefault="003D0023">
          <w:pPr>
            <w:pStyle w:val="INNH1"/>
            <w:tabs>
              <w:tab w:val="right" w:leader="dot" w:pos="9062"/>
            </w:tabs>
            <w:rPr>
              <w:rFonts w:asciiTheme="minorHAnsi" w:eastAsiaTheme="minorEastAsia" w:hAnsiTheme="minorHAnsi" w:cstheme="minorBidi"/>
              <w:noProof/>
              <w:kern w:val="2"/>
              <w:sz w:val="24"/>
              <w:szCs w:val="24"/>
              <w:lang w:eastAsia="nb-NO"/>
              <w14:ligatures w14:val="standardContextual"/>
            </w:rPr>
          </w:pPr>
          <w:hyperlink w:anchor="_Toc198888462" w:history="1">
            <w:r w:rsidRPr="00CC49E3">
              <w:rPr>
                <w:rStyle w:val="Hyperkobling"/>
                <w:rFonts w:cstheme="minorHAnsi"/>
                <w:noProof/>
                <w:lang w:val="en-GB"/>
              </w:rPr>
              <w:t>4. DESCRIPTION OF THE EXCHANGE PROJECT</w:t>
            </w:r>
            <w:r>
              <w:rPr>
                <w:noProof/>
                <w:webHidden/>
              </w:rPr>
              <w:tab/>
            </w:r>
            <w:r>
              <w:rPr>
                <w:noProof/>
                <w:webHidden/>
              </w:rPr>
              <w:fldChar w:fldCharType="begin"/>
            </w:r>
            <w:r>
              <w:rPr>
                <w:noProof/>
                <w:webHidden/>
              </w:rPr>
              <w:instrText xml:space="preserve"> PAGEREF _Toc198888462 \h </w:instrText>
            </w:r>
            <w:r>
              <w:rPr>
                <w:noProof/>
                <w:webHidden/>
              </w:rPr>
            </w:r>
            <w:r>
              <w:rPr>
                <w:noProof/>
                <w:webHidden/>
              </w:rPr>
              <w:fldChar w:fldCharType="separate"/>
            </w:r>
            <w:r w:rsidR="005C1061">
              <w:rPr>
                <w:noProof/>
                <w:webHidden/>
              </w:rPr>
              <w:t>7</w:t>
            </w:r>
            <w:r>
              <w:rPr>
                <w:noProof/>
                <w:webHidden/>
              </w:rPr>
              <w:fldChar w:fldCharType="end"/>
            </w:r>
          </w:hyperlink>
        </w:p>
        <w:p w14:paraId="282EAAF3" w14:textId="63B08E46" w:rsidR="003D0023" w:rsidRDefault="003D0023">
          <w:pPr>
            <w:pStyle w:val="INNH1"/>
            <w:tabs>
              <w:tab w:val="right" w:leader="dot" w:pos="9062"/>
            </w:tabs>
            <w:rPr>
              <w:rFonts w:asciiTheme="minorHAnsi" w:eastAsiaTheme="minorEastAsia" w:hAnsiTheme="minorHAnsi" w:cstheme="minorBidi"/>
              <w:noProof/>
              <w:kern w:val="2"/>
              <w:sz w:val="24"/>
              <w:szCs w:val="24"/>
              <w:lang w:eastAsia="nb-NO"/>
              <w14:ligatures w14:val="standardContextual"/>
            </w:rPr>
          </w:pPr>
          <w:hyperlink w:anchor="_Toc198888463" w:history="1">
            <w:r w:rsidRPr="00CC49E3">
              <w:rPr>
                <w:rStyle w:val="Hyperkobling"/>
                <w:rFonts w:cstheme="minorHAnsi"/>
                <w:noProof/>
                <w:lang w:val="en-GB"/>
              </w:rPr>
              <w:t>5. PARTICIPANTS’ TIMELINE</w:t>
            </w:r>
            <w:r>
              <w:rPr>
                <w:noProof/>
                <w:webHidden/>
              </w:rPr>
              <w:tab/>
            </w:r>
            <w:r>
              <w:rPr>
                <w:noProof/>
                <w:webHidden/>
              </w:rPr>
              <w:fldChar w:fldCharType="begin"/>
            </w:r>
            <w:r>
              <w:rPr>
                <w:noProof/>
                <w:webHidden/>
              </w:rPr>
              <w:instrText xml:space="preserve"> PAGEREF _Toc198888463 \h </w:instrText>
            </w:r>
            <w:r>
              <w:rPr>
                <w:noProof/>
                <w:webHidden/>
              </w:rPr>
            </w:r>
            <w:r>
              <w:rPr>
                <w:noProof/>
                <w:webHidden/>
              </w:rPr>
              <w:fldChar w:fldCharType="separate"/>
            </w:r>
            <w:r w:rsidR="005C1061">
              <w:rPr>
                <w:noProof/>
                <w:webHidden/>
              </w:rPr>
              <w:t>8</w:t>
            </w:r>
            <w:r>
              <w:rPr>
                <w:noProof/>
                <w:webHidden/>
              </w:rPr>
              <w:fldChar w:fldCharType="end"/>
            </w:r>
          </w:hyperlink>
        </w:p>
        <w:p w14:paraId="2160E7B3" w14:textId="7CD6E05E" w:rsidR="003D0023" w:rsidRDefault="003D0023">
          <w:pPr>
            <w:pStyle w:val="INNH1"/>
            <w:tabs>
              <w:tab w:val="right" w:leader="dot" w:pos="9062"/>
            </w:tabs>
            <w:rPr>
              <w:rFonts w:asciiTheme="minorHAnsi" w:eastAsiaTheme="minorEastAsia" w:hAnsiTheme="minorHAnsi" w:cstheme="minorBidi"/>
              <w:noProof/>
              <w:kern w:val="2"/>
              <w:sz w:val="24"/>
              <w:szCs w:val="24"/>
              <w:lang w:eastAsia="nb-NO"/>
              <w14:ligatures w14:val="standardContextual"/>
            </w:rPr>
          </w:pPr>
          <w:hyperlink w:anchor="_Toc198888464" w:history="1">
            <w:r w:rsidRPr="00CC49E3">
              <w:rPr>
                <w:rStyle w:val="Hyperkobling"/>
                <w:rFonts w:cstheme="minorHAnsi"/>
                <w:noProof/>
                <w:lang w:val="en-US"/>
              </w:rPr>
              <w:t>6. PROJECT MANAGEMENT AND PARTNERSHIP COLLABORATION</w:t>
            </w:r>
            <w:r>
              <w:rPr>
                <w:noProof/>
                <w:webHidden/>
              </w:rPr>
              <w:tab/>
            </w:r>
            <w:r>
              <w:rPr>
                <w:noProof/>
                <w:webHidden/>
              </w:rPr>
              <w:fldChar w:fldCharType="begin"/>
            </w:r>
            <w:r>
              <w:rPr>
                <w:noProof/>
                <w:webHidden/>
              </w:rPr>
              <w:instrText xml:space="preserve"> PAGEREF _Toc198888464 \h </w:instrText>
            </w:r>
            <w:r>
              <w:rPr>
                <w:noProof/>
                <w:webHidden/>
              </w:rPr>
            </w:r>
            <w:r>
              <w:rPr>
                <w:noProof/>
                <w:webHidden/>
              </w:rPr>
              <w:fldChar w:fldCharType="separate"/>
            </w:r>
            <w:r w:rsidR="005C1061">
              <w:rPr>
                <w:noProof/>
                <w:webHidden/>
              </w:rPr>
              <w:t>10</w:t>
            </w:r>
            <w:r>
              <w:rPr>
                <w:noProof/>
                <w:webHidden/>
              </w:rPr>
              <w:fldChar w:fldCharType="end"/>
            </w:r>
          </w:hyperlink>
        </w:p>
        <w:p w14:paraId="1DA57314" w14:textId="42DD9A56" w:rsidR="003D0023" w:rsidRDefault="003D0023">
          <w:pPr>
            <w:pStyle w:val="INNH1"/>
            <w:tabs>
              <w:tab w:val="right" w:leader="dot" w:pos="9062"/>
            </w:tabs>
            <w:rPr>
              <w:rFonts w:asciiTheme="minorHAnsi" w:eastAsiaTheme="minorEastAsia" w:hAnsiTheme="minorHAnsi" w:cstheme="minorBidi"/>
              <w:noProof/>
              <w:kern w:val="2"/>
              <w:sz w:val="24"/>
              <w:szCs w:val="24"/>
              <w:lang w:eastAsia="nb-NO"/>
              <w14:ligatures w14:val="standardContextual"/>
            </w:rPr>
          </w:pPr>
          <w:hyperlink w:anchor="_Toc198888465" w:history="1">
            <w:r w:rsidRPr="00CC49E3">
              <w:rPr>
                <w:rStyle w:val="Hyperkobling"/>
                <w:rFonts w:cstheme="minorHAnsi"/>
                <w:noProof/>
                <w:lang w:val="en-GB"/>
              </w:rPr>
              <w:t>7. RISKS AND RISK MANAGEMENT</w:t>
            </w:r>
            <w:r>
              <w:rPr>
                <w:noProof/>
                <w:webHidden/>
              </w:rPr>
              <w:tab/>
            </w:r>
            <w:r>
              <w:rPr>
                <w:noProof/>
                <w:webHidden/>
              </w:rPr>
              <w:fldChar w:fldCharType="begin"/>
            </w:r>
            <w:r>
              <w:rPr>
                <w:noProof/>
                <w:webHidden/>
              </w:rPr>
              <w:instrText xml:space="preserve"> PAGEREF _Toc198888465 \h </w:instrText>
            </w:r>
            <w:r>
              <w:rPr>
                <w:noProof/>
                <w:webHidden/>
              </w:rPr>
            </w:r>
            <w:r>
              <w:rPr>
                <w:noProof/>
                <w:webHidden/>
              </w:rPr>
              <w:fldChar w:fldCharType="separate"/>
            </w:r>
            <w:r w:rsidR="005C1061">
              <w:rPr>
                <w:noProof/>
                <w:webHidden/>
              </w:rPr>
              <w:t>11</w:t>
            </w:r>
            <w:r>
              <w:rPr>
                <w:noProof/>
                <w:webHidden/>
              </w:rPr>
              <w:fldChar w:fldCharType="end"/>
            </w:r>
          </w:hyperlink>
        </w:p>
        <w:p w14:paraId="6F3C90D1" w14:textId="46E821A3" w:rsidR="003D0023" w:rsidRDefault="003D0023">
          <w:pPr>
            <w:pStyle w:val="INNH1"/>
            <w:tabs>
              <w:tab w:val="right" w:leader="dot" w:pos="9062"/>
            </w:tabs>
            <w:rPr>
              <w:rFonts w:asciiTheme="minorHAnsi" w:eastAsiaTheme="minorEastAsia" w:hAnsiTheme="minorHAnsi" w:cstheme="minorBidi"/>
              <w:noProof/>
              <w:kern w:val="2"/>
              <w:sz w:val="24"/>
              <w:szCs w:val="24"/>
              <w:lang w:eastAsia="nb-NO"/>
              <w14:ligatures w14:val="standardContextual"/>
            </w:rPr>
          </w:pPr>
          <w:hyperlink w:anchor="_Toc198888466" w:history="1">
            <w:r w:rsidRPr="00CC49E3">
              <w:rPr>
                <w:rStyle w:val="Hyperkobling"/>
                <w:rFonts w:eastAsia="Times New Roman" w:cstheme="minorHAnsi"/>
                <w:noProof/>
                <w:snapToGrid w:val="0"/>
                <w:lang w:val="en-GB"/>
              </w:rPr>
              <w:t>8. SIGNATURE</w:t>
            </w:r>
            <w:r>
              <w:rPr>
                <w:noProof/>
                <w:webHidden/>
              </w:rPr>
              <w:tab/>
            </w:r>
            <w:r>
              <w:rPr>
                <w:noProof/>
                <w:webHidden/>
              </w:rPr>
              <w:fldChar w:fldCharType="begin"/>
            </w:r>
            <w:r>
              <w:rPr>
                <w:noProof/>
                <w:webHidden/>
              </w:rPr>
              <w:instrText xml:space="preserve"> PAGEREF _Toc198888466 \h </w:instrText>
            </w:r>
            <w:r>
              <w:rPr>
                <w:noProof/>
                <w:webHidden/>
              </w:rPr>
            </w:r>
            <w:r>
              <w:rPr>
                <w:noProof/>
                <w:webHidden/>
              </w:rPr>
              <w:fldChar w:fldCharType="separate"/>
            </w:r>
            <w:r w:rsidR="005C1061">
              <w:rPr>
                <w:noProof/>
                <w:webHidden/>
              </w:rPr>
              <w:t>13</w:t>
            </w:r>
            <w:r>
              <w:rPr>
                <w:noProof/>
                <w:webHidden/>
              </w:rPr>
              <w:fldChar w:fldCharType="end"/>
            </w:r>
          </w:hyperlink>
        </w:p>
        <w:p w14:paraId="1AC01BD1" w14:textId="018C97DE" w:rsidR="00381FB1" w:rsidRPr="00683482" w:rsidRDefault="00381FB1" w:rsidP="00683482">
          <w:r>
            <w:fldChar w:fldCharType="end"/>
          </w:r>
        </w:p>
      </w:sdtContent>
    </w:sdt>
    <w:p w14:paraId="56F7DCB8" w14:textId="46B69D37" w:rsidR="00381FB1" w:rsidRPr="00263A28" w:rsidRDefault="00381FB1" w:rsidP="00DC3AB6">
      <w:pPr>
        <w:pStyle w:val="Overskrift1"/>
        <w:tabs>
          <w:tab w:val="left" w:pos="6090"/>
          <w:tab w:val="right" w:pos="9072"/>
        </w:tabs>
        <w:spacing w:line="276" w:lineRule="auto"/>
        <w:rPr>
          <w:rFonts w:asciiTheme="minorHAnsi" w:hAnsiTheme="minorHAnsi" w:cstheme="minorHAnsi"/>
          <w:lang w:val="en-GB"/>
        </w:rPr>
      </w:pPr>
      <w:bookmarkStart w:id="0" w:name="_Toc198888459"/>
      <w:bookmarkStart w:id="1" w:name="_Hlk510383682"/>
      <w:r>
        <w:rPr>
          <w:rFonts w:asciiTheme="minorHAnsi" w:hAnsiTheme="minorHAnsi" w:cstheme="minorHAnsi"/>
          <w:lang w:val="en-GB"/>
        </w:rPr>
        <w:lastRenderedPageBreak/>
        <w:t>1</w:t>
      </w:r>
      <w:r w:rsidRPr="00263A28">
        <w:rPr>
          <w:rFonts w:asciiTheme="minorHAnsi" w:hAnsiTheme="minorHAnsi" w:cstheme="minorHAnsi"/>
          <w:lang w:val="en-GB"/>
        </w:rPr>
        <w:t xml:space="preserve">. REQUIRED </w:t>
      </w:r>
      <w:r w:rsidR="00DA0D1F">
        <w:rPr>
          <w:rFonts w:asciiTheme="minorHAnsi" w:hAnsiTheme="minorHAnsi" w:cstheme="minorHAnsi"/>
          <w:lang w:val="en-GB"/>
        </w:rPr>
        <w:t>APPLICATION DOCUMENTS</w:t>
      </w:r>
      <w:bookmarkEnd w:id="0"/>
      <w:r w:rsidR="00DA0D1F">
        <w:rPr>
          <w:rFonts w:asciiTheme="minorHAnsi" w:hAnsiTheme="minorHAnsi" w:cstheme="minorHAnsi"/>
          <w:lang w:val="en-GB"/>
        </w:rPr>
        <w:t xml:space="preserve"> </w:t>
      </w:r>
    </w:p>
    <w:p w14:paraId="311EEA25" w14:textId="3C6786B7" w:rsidR="005D2C2F" w:rsidRDefault="005D2C2F" w:rsidP="008068D2">
      <w:pPr>
        <w:spacing w:before="120"/>
        <w:rPr>
          <w:rFonts w:cstheme="minorHAnsi"/>
          <w:sz w:val="24"/>
          <w:szCs w:val="24"/>
          <w:lang w:val="en-US"/>
        </w:rPr>
      </w:pPr>
      <w:r w:rsidRPr="005D2C2F">
        <w:rPr>
          <w:rFonts w:cstheme="minorHAnsi"/>
          <w:sz w:val="24"/>
          <w:szCs w:val="24"/>
          <w:lang w:val="en-US"/>
        </w:rPr>
        <w:t>In addition to this document</w:t>
      </w:r>
      <w:r w:rsidR="004D12B4">
        <w:rPr>
          <w:rFonts w:cstheme="minorHAnsi"/>
          <w:sz w:val="24"/>
          <w:szCs w:val="24"/>
          <w:lang w:val="en-US"/>
        </w:rPr>
        <w:t xml:space="preserve"> (</w:t>
      </w:r>
      <w:r w:rsidR="00181E9A">
        <w:rPr>
          <w:rFonts w:cstheme="minorHAnsi"/>
          <w:sz w:val="24"/>
          <w:szCs w:val="24"/>
          <w:lang w:val="en-US"/>
        </w:rPr>
        <w:t>Overall project description</w:t>
      </w:r>
      <w:r w:rsidR="004D12B4">
        <w:rPr>
          <w:rFonts w:cstheme="minorHAnsi"/>
          <w:sz w:val="24"/>
          <w:szCs w:val="24"/>
          <w:lang w:val="en-US"/>
        </w:rPr>
        <w:t>)</w:t>
      </w:r>
      <w:r w:rsidR="007D3D80">
        <w:rPr>
          <w:rFonts w:cstheme="minorHAnsi"/>
          <w:sz w:val="24"/>
          <w:szCs w:val="24"/>
          <w:lang w:val="en-US"/>
        </w:rPr>
        <w:t>,</w:t>
      </w:r>
      <w:r w:rsidRPr="005D2C2F">
        <w:rPr>
          <w:rFonts w:cstheme="minorHAnsi"/>
          <w:sz w:val="24"/>
          <w:szCs w:val="24"/>
          <w:lang w:val="en-US"/>
        </w:rPr>
        <w:t xml:space="preserve"> the applicant</w:t>
      </w:r>
      <w:r w:rsidR="00045FB8">
        <w:rPr>
          <w:rFonts w:cstheme="minorHAnsi"/>
          <w:sz w:val="24"/>
          <w:szCs w:val="24"/>
          <w:lang w:val="en-US"/>
        </w:rPr>
        <w:t xml:space="preserve"> </w:t>
      </w:r>
      <w:r w:rsidRPr="005D2C2F">
        <w:rPr>
          <w:rFonts w:cstheme="minorHAnsi"/>
          <w:sz w:val="24"/>
          <w:szCs w:val="24"/>
          <w:lang w:val="en-US"/>
        </w:rPr>
        <w:t xml:space="preserve">must submit the following documents </w:t>
      </w:r>
      <w:r w:rsidR="00B1745D">
        <w:rPr>
          <w:rFonts w:cstheme="minorHAnsi"/>
          <w:sz w:val="24"/>
          <w:szCs w:val="24"/>
          <w:lang w:val="en-US"/>
        </w:rPr>
        <w:t>for</w:t>
      </w:r>
      <w:r w:rsidRPr="005D2C2F">
        <w:rPr>
          <w:rFonts w:cstheme="minorHAnsi"/>
          <w:sz w:val="24"/>
          <w:szCs w:val="24"/>
          <w:lang w:val="en-US"/>
        </w:rPr>
        <w:t xml:space="preserve"> the application to be complete: </w:t>
      </w:r>
    </w:p>
    <w:p w14:paraId="629B469B" w14:textId="39CBEC61" w:rsidR="00381FB1" w:rsidRPr="00EC06DB" w:rsidRDefault="00381FB1" w:rsidP="00EC06DB">
      <w:pPr>
        <w:pStyle w:val="Listeavsnitt"/>
        <w:numPr>
          <w:ilvl w:val="1"/>
          <w:numId w:val="30"/>
        </w:numPr>
        <w:spacing w:before="120"/>
        <w:rPr>
          <w:rFonts w:cstheme="minorHAnsi"/>
          <w:b/>
          <w:bCs/>
          <w:sz w:val="24"/>
          <w:szCs w:val="24"/>
          <w:lang w:val="en-GB"/>
        </w:rPr>
      </w:pPr>
      <w:commentRangeStart w:id="2"/>
      <w:r w:rsidRPr="00EC06DB">
        <w:rPr>
          <w:rFonts w:cstheme="minorHAnsi"/>
          <w:b/>
          <w:bCs/>
          <w:sz w:val="24"/>
          <w:szCs w:val="24"/>
          <w:lang w:val="en-GB"/>
        </w:rPr>
        <w:t>DOCUMENTS ON BEHALF OF THE PARTNERSHIP</w:t>
      </w:r>
      <w:commentRangeEnd w:id="2"/>
      <w:r w:rsidRPr="00EC06DB">
        <w:rPr>
          <w:rStyle w:val="Merknadsreferanse"/>
          <w:rFonts w:cstheme="minorHAnsi"/>
          <w:b/>
          <w:bCs/>
          <w:sz w:val="24"/>
          <w:szCs w:val="24"/>
          <w:lang w:val="en-GB"/>
        </w:rPr>
        <w:commentReference w:id="2"/>
      </w:r>
    </w:p>
    <w:p w14:paraId="79F0A01E" w14:textId="77777777" w:rsidR="00381FB1" w:rsidRPr="00F421C7" w:rsidRDefault="00381FB1" w:rsidP="008068D2">
      <w:pPr>
        <w:pStyle w:val="Listeavsnitt"/>
        <w:numPr>
          <w:ilvl w:val="0"/>
          <w:numId w:val="9"/>
        </w:numPr>
        <w:spacing w:after="0" w:line="276" w:lineRule="auto"/>
        <w:rPr>
          <w:rFonts w:cstheme="minorHAnsi"/>
          <w:sz w:val="24"/>
          <w:szCs w:val="24"/>
          <w:lang w:val="en-GB"/>
        </w:rPr>
      </w:pPr>
      <w:r w:rsidRPr="00F421C7">
        <w:rPr>
          <w:rFonts w:cstheme="minorHAnsi"/>
          <w:sz w:val="24"/>
          <w:szCs w:val="24"/>
          <w:lang w:val="en-GB"/>
        </w:rPr>
        <w:t>Partnership agreement (E03)</w:t>
      </w:r>
    </w:p>
    <w:p w14:paraId="1F3B89C0" w14:textId="77777777" w:rsidR="00381FB1" w:rsidRPr="00F421C7" w:rsidRDefault="00381FB1" w:rsidP="008068D2">
      <w:pPr>
        <w:pStyle w:val="Listeavsnitt"/>
        <w:numPr>
          <w:ilvl w:val="0"/>
          <w:numId w:val="9"/>
        </w:numPr>
        <w:spacing w:after="0" w:line="276" w:lineRule="auto"/>
        <w:rPr>
          <w:rFonts w:cstheme="minorHAnsi"/>
          <w:sz w:val="24"/>
          <w:szCs w:val="24"/>
          <w:lang w:val="en-GB"/>
        </w:rPr>
      </w:pPr>
      <w:r w:rsidRPr="00F421C7">
        <w:rPr>
          <w:rFonts w:cstheme="minorHAnsi"/>
          <w:sz w:val="24"/>
          <w:szCs w:val="24"/>
          <w:lang w:val="en-GB"/>
        </w:rPr>
        <w:t>Results framework</w:t>
      </w:r>
    </w:p>
    <w:p w14:paraId="4A203F20" w14:textId="77777777" w:rsidR="00381FB1" w:rsidRDefault="00381FB1" w:rsidP="008068D2">
      <w:pPr>
        <w:pStyle w:val="Listeavsnitt"/>
        <w:numPr>
          <w:ilvl w:val="0"/>
          <w:numId w:val="9"/>
        </w:numPr>
        <w:spacing w:after="0" w:line="276" w:lineRule="auto"/>
        <w:rPr>
          <w:rFonts w:cstheme="minorHAnsi"/>
          <w:sz w:val="24"/>
          <w:szCs w:val="24"/>
          <w:lang w:val="en-GB"/>
        </w:rPr>
      </w:pPr>
      <w:r w:rsidRPr="00F421C7">
        <w:rPr>
          <w:rFonts w:cstheme="minorHAnsi"/>
          <w:sz w:val="24"/>
          <w:szCs w:val="24"/>
          <w:lang w:val="en-GB"/>
        </w:rPr>
        <w:t>Round 1 budget</w:t>
      </w:r>
      <w:r w:rsidRPr="00F421C7">
        <w:rPr>
          <w:rFonts w:cstheme="minorHAnsi"/>
          <w:b/>
          <w:bCs/>
          <w:sz w:val="24"/>
          <w:szCs w:val="24"/>
          <w:lang w:val="en-GB"/>
        </w:rPr>
        <w:t xml:space="preserve"> </w:t>
      </w:r>
      <w:r w:rsidRPr="00F421C7">
        <w:rPr>
          <w:rFonts w:cstheme="minorHAnsi"/>
          <w:sz w:val="24"/>
          <w:szCs w:val="24"/>
          <w:lang w:val="en-GB"/>
        </w:rPr>
        <w:t>(C02)</w:t>
      </w:r>
    </w:p>
    <w:p w14:paraId="3873994C" w14:textId="77777777" w:rsidR="00EC06DB" w:rsidRPr="00EC06DB" w:rsidRDefault="00EC06DB" w:rsidP="00EC06DB">
      <w:pPr>
        <w:pStyle w:val="Listeavsnitt"/>
        <w:spacing w:after="0" w:line="276" w:lineRule="auto"/>
        <w:rPr>
          <w:rFonts w:cstheme="minorHAnsi"/>
          <w:b/>
          <w:bCs/>
          <w:sz w:val="24"/>
          <w:szCs w:val="24"/>
          <w:lang w:val="en-GB"/>
        </w:rPr>
      </w:pPr>
    </w:p>
    <w:p w14:paraId="52228731" w14:textId="7B37438F" w:rsidR="00381FB1" w:rsidRPr="00EC06DB" w:rsidRDefault="00381FB1" w:rsidP="00EC06DB">
      <w:pPr>
        <w:pStyle w:val="Listeavsnitt"/>
        <w:numPr>
          <w:ilvl w:val="1"/>
          <w:numId w:val="30"/>
        </w:numPr>
        <w:spacing w:before="120"/>
        <w:rPr>
          <w:rFonts w:cstheme="minorHAnsi"/>
          <w:sz w:val="24"/>
          <w:szCs w:val="24"/>
          <w:lang w:val="en-GB"/>
        </w:rPr>
      </w:pPr>
      <w:commentRangeStart w:id="6"/>
      <w:r w:rsidRPr="00EC06DB">
        <w:rPr>
          <w:rFonts w:cstheme="minorHAnsi"/>
          <w:b/>
          <w:bCs/>
          <w:sz w:val="24"/>
          <w:szCs w:val="24"/>
          <w:lang w:val="en-GB"/>
        </w:rPr>
        <w:t>DOCUMENTS</w:t>
      </w:r>
      <w:r w:rsidRPr="00EC06DB">
        <w:rPr>
          <w:rFonts w:cstheme="minorHAnsi"/>
          <w:sz w:val="24"/>
          <w:szCs w:val="24"/>
          <w:lang w:val="en-GB"/>
        </w:rPr>
        <w:t xml:space="preserve"> </w:t>
      </w:r>
      <w:r w:rsidRPr="00EC06DB">
        <w:rPr>
          <w:rFonts w:cstheme="minorHAnsi"/>
          <w:b/>
          <w:bCs/>
          <w:sz w:val="24"/>
          <w:szCs w:val="24"/>
          <w:lang w:val="en-GB"/>
        </w:rPr>
        <w:t>FROM ALL PARTNERS IN THE PARTNERSHIP</w:t>
      </w:r>
      <w:commentRangeEnd w:id="6"/>
      <w:r w:rsidRPr="00EC06DB">
        <w:rPr>
          <w:rStyle w:val="Merknadsreferanse"/>
          <w:rFonts w:cstheme="minorHAnsi"/>
          <w:sz w:val="24"/>
          <w:szCs w:val="24"/>
          <w:lang w:val="en-GB"/>
        </w:rPr>
        <w:commentReference w:id="6"/>
      </w:r>
    </w:p>
    <w:p w14:paraId="106C5F18" w14:textId="77777777" w:rsidR="00181E9A" w:rsidRPr="005B4AAC" w:rsidRDefault="00181E9A" w:rsidP="00181E9A">
      <w:pPr>
        <w:pStyle w:val="Listeavsnitt"/>
        <w:numPr>
          <w:ilvl w:val="0"/>
          <w:numId w:val="10"/>
        </w:numPr>
        <w:spacing w:after="120" w:line="276" w:lineRule="auto"/>
        <w:rPr>
          <w:rFonts w:cstheme="minorHAnsi"/>
          <w:sz w:val="24"/>
          <w:szCs w:val="24"/>
          <w:lang w:val="en-GB"/>
        </w:rPr>
      </w:pPr>
      <w:r>
        <w:rPr>
          <w:rFonts w:cstheme="minorHAnsi"/>
          <w:sz w:val="24"/>
          <w:szCs w:val="24"/>
          <w:lang w:val="en-GB"/>
        </w:rPr>
        <w:t>A</w:t>
      </w:r>
      <w:r w:rsidRPr="005B4AAC">
        <w:rPr>
          <w:rFonts w:cstheme="minorHAnsi"/>
          <w:sz w:val="24"/>
          <w:szCs w:val="24"/>
          <w:lang w:val="en-GB"/>
        </w:rPr>
        <w:t xml:space="preserve">nnual </w:t>
      </w:r>
      <w:r>
        <w:rPr>
          <w:rFonts w:cstheme="minorHAnsi"/>
          <w:sz w:val="24"/>
          <w:szCs w:val="24"/>
          <w:lang w:val="en-GB"/>
        </w:rPr>
        <w:t xml:space="preserve">narrative </w:t>
      </w:r>
      <w:r w:rsidRPr="005B4AAC">
        <w:rPr>
          <w:rFonts w:cstheme="minorHAnsi"/>
          <w:sz w:val="24"/>
          <w:szCs w:val="24"/>
          <w:lang w:val="en-GB"/>
        </w:rPr>
        <w:t xml:space="preserve">report </w:t>
      </w:r>
      <w:r>
        <w:rPr>
          <w:rFonts w:cstheme="minorHAnsi"/>
          <w:sz w:val="24"/>
          <w:szCs w:val="24"/>
          <w:lang w:val="en-GB"/>
        </w:rPr>
        <w:t>to the Board (not needed for Norwegian public sector)</w:t>
      </w:r>
    </w:p>
    <w:p w14:paraId="2888D38B" w14:textId="3B049DFC" w:rsidR="00181E9A" w:rsidRDefault="00181E9A" w:rsidP="00181E9A">
      <w:pPr>
        <w:pStyle w:val="Listeavsnitt"/>
        <w:numPr>
          <w:ilvl w:val="0"/>
          <w:numId w:val="10"/>
        </w:numPr>
        <w:spacing w:after="120" w:line="276" w:lineRule="auto"/>
        <w:rPr>
          <w:rFonts w:cstheme="minorHAnsi"/>
          <w:sz w:val="24"/>
          <w:szCs w:val="24"/>
          <w:lang w:val="en-GB"/>
        </w:rPr>
      </w:pPr>
      <w:r>
        <w:rPr>
          <w:rFonts w:cstheme="minorHAnsi"/>
          <w:sz w:val="24"/>
          <w:szCs w:val="24"/>
          <w:lang w:val="en-GB"/>
        </w:rPr>
        <w:t>A</w:t>
      </w:r>
      <w:r w:rsidRPr="005B4AAC">
        <w:rPr>
          <w:rFonts w:cstheme="minorHAnsi"/>
          <w:sz w:val="24"/>
          <w:szCs w:val="24"/>
          <w:lang w:val="en-GB"/>
        </w:rPr>
        <w:t>udited annual financial statement</w:t>
      </w:r>
      <w:r w:rsidR="00FE5197">
        <w:rPr>
          <w:rFonts w:cstheme="minorHAnsi"/>
          <w:sz w:val="24"/>
          <w:szCs w:val="24"/>
          <w:lang w:val="en-GB"/>
        </w:rPr>
        <w:t>s</w:t>
      </w:r>
      <w:r>
        <w:rPr>
          <w:rFonts w:cstheme="minorHAnsi"/>
          <w:sz w:val="24"/>
          <w:szCs w:val="24"/>
          <w:lang w:val="en-GB"/>
        </w:rPr>
        <w:t xml:space="preserve"> (not needed for Norwegian public sector)</w:t>
      </w:r>
    </w:p>
    <w:p w14:paraId="0D579C7A" w14:textId="5723E0EF" w:rsidR="00381FB1" w:rsidRDefault="00B024FC" w:rsidP="008068D2">
      <w:pPr>
        <w:pStyle w:val="Listeavsnitt"/>
        <w:numPr>
          <w:ilvl w:val="0"/>
          <w:numId w:val="10"/>
        </w:numPr>
        <w:spacing w:after="0" w:line="276" w:lineRule="auto"/>
        <w:rPr>
          <w:sz w:val="24"/>
          <w:szCs w:val="24"/>
          <w:lang w:val="en-GB"/>
        </w:rPr>
      </w:pPr>
      <w:r>
        <w:rPr>
          <w:sz w:val="24"/>
          <w:szCs w:val="24"/>
          <w:lang w:val="en-GB"/>
        </w:rPr>
        <w:t>F</w:t>
      </w:r>
      <w:r w:rsidR="00381FB1" w:rsidRPr="7393A35C">
        <w:rPr>
          <w:sz w:val="24"/>
          <w:szCs w:val="24"/>
          <w:lang w:val="en-GB"/>
        </w:rPr>
        <w:t>inancial statement no more than three months old</w:t>
      </w:r>
    </w:p>
    <w:p w14:paraId="190420B9" w14:textId="77777777" w:rsidR="00597B6C" w:rsidRDefault="00597B6C" w:rsidP="004326D5">
      <w:pPr>
        <w:spacing w:after="0" w:line="276" w:lineRule="auto"/>
        <w:ind w:left="360"/>
        <w:rPr>
          <w:rFonts w:eastAsia="Arial" w:cstheme="minorHAnsi"/>
          <w:b/>
          <w:bCs/>
          <w:i/>
          <w:iCs/>
          <w:sz w:val="24"/>
          <w:szCs w:val="24"/>
          <w:lang w:val="en-GB"/>
        </w:rPr>
      </w:pPr>
    </w:p>
    <w:bookmarkEnd w:id="1"/>
    <w:p w14:paraId="51954F9D" w14:textId="30D524BD" w:rsidR="00381FB1" w:rsidRDefault="0019061C" w:rsidP="008068D2">
      <w:pPr>
        <w:rPr>
          <w:rFonts w:cstheme="minorHAnsi"/>
          <w:sz w:val="24"/>
          <w:szCs w:val="24"/>
          <w:lang w:val="en-GB"/>
        </w:rPr>
      </w:pPr>
      <w:r>
        <w:rPr>
          <w:rFonts w:cstheme="minorHAnsi"/>
          <w:sz w:val="24"/>
          <w:szCs w:val="24"/>
          <w:lang w:val="en-GB"/>
        </w:rPr>
        <w:t>A</w:t>
      </w:r>
      <w:r w:rsidR="00181E9A">
        <w:rPr>
          <w:rFonts w:cstheme="minorHAnsi"/>
          <w:sz w:val="24"/>
          <w:szCs w:val="24"/>
          <w:lang w:val="en-GB"/>
        </w:rPr>
        <w:t>ll partner organisations must submit the three documents</w:t>
      </w:r>
      <w:r w:rsidR="00C81FAA">
        <w:rPr>
          <w:rFonts w:cstheme="minorHAnsi"/>
          <w:sz w:val="24"/>
          <w:szCs w:val="24"/>
          <w:lang w:val="en-GB"/>
        </w:rPr>
        <w:t xml:space="preserve"> listed under 1.2 regardless </w:t>
      </w:r>
      <w:r w:rsidR="005D4162">
        <w:rPr>
          <w:rFonts w:cstheme="minorHAnsi"/>
          <w:sz w:val="24"/>
          <w:szCs w:val="24"/>
          <w:lang w:val="en-GB"/>
        </w:rPr>
        <w:t>of whether</w:t>
      </w:r>
      <w:r w:rsidR="00C81FAA">
        <w:rPr>
          <w:rFonts w:cstheme="minorHAnsi"/>
          <w:sz w:val="24"/>
          <w:szCs w:val="24"/>
          <w:lang w:val="en-GB"/>
        </w:rPr>
        <w:t xml:space="preserve"> the documents have previously been submitted</w:t>
      </w:r>
      <w:r w:rsidR="00674C25">
        <w:rPr>
          <w:rFonts w:cstheme="minorHAnsi"/>
          <w:sz w:val="24"/>
          <w:szCs w:val="24"/>
          <w:lang w:val="en-GB"/>
        </w:rPr>
        <w:t xml:space="preserve"> to Norec.</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381FB1" w:rsidRPr="001D09A9" w14:paraId="1BAB8216" w14:textId="77777777" w:rsidTr="00A10274">
        <w:trPr>
          <w:trHeight w:val="772"/>
        </w:trPr>
        <w:tc>
          <w:tcPr>
            <w:tcW w:w="9061" w:type="dxa"/>
          </w:tcPr>
          <w:sdt>
            <w:sdtPr>
              <w:rPr>
                <w:rStyle w:val="Revideringvr24"/>
              </w:rPr>
              <w:id w:val="-913695987"/>
              <w:placeholder>
                <w:docPart w:val="C29E62727B874CA4B102A864BD688F51"/>
              </w:placeholder>
              <w:showingPlcHdr/>
            </w:sdtPr>
            <w:sdtEndPr>
              <w:rPr>
                <w:rStyle w:val="Standardskriftforavsnitt"/>
                <w:color w:val="auto"/>
                <w:sz w:val="22"/>
                <w:lang w:val="en-GB"/>
              </w:rPr>
            </w:sdtEndPr>
            <w:sdtContent>
              <w:p w14:paraId="681C2B06" w14:textId="5AA4CA46" w:rsidR="00381FB1" w:rsidRPr="00993820" w:rsidRDefault="001D09A9" w:rsidP="00302483">
                <w:pPr>
                  <w:spacing w:after="160" w:line="259" w:lineRule="auto"/>
                  <w:rPr>
                    <w:color w:val="2F5496" w:themeColor="accent1" w:themeShade="BF"/>
                    <w:sz w:val="24"/>
                    <w:lang w:val="en-US"/>
                  </w:rPr>
                </w:pPr>
                <w:r>
                  <w:rPr>
                    <w:rStyle w:val="Overskrift4Tegn"/>
                    <w:rFonts w:cstheme="minorHAnsi"/>
                    <w:szCs w:val="24"/>
                    <w:lang w:val="en-US"/>
                  </w:rPr>
                  <w:t>Comments to the required application documents</w:t>
                </w:r>
              </w:p>
            </w:sdtContent>
          </w:sdt>
        </w:tc>
      </w:tr>
    </w:tbl>
    <w:p w14:paraId="6A820C8F" w14:textId="77777777" w:rsidR="002A5BC9" w:rsidRDefault="002A5BC9" w:rsidP="002A5BC9">
      <w:pPr>
        <w:spacing w:after="0" w:line="276" w:lineRule="auto"/>
        <w:rPr>
          <w:rFonts w:cstheme="minorHAnsi"/>
          <w:sz w:val="24"/>
          <w:szCs w:val="24"/>
          <w:lang w:val="en-GB"/>
        </w:rPr>
      </w:pPr>
    </w:p>
    <w:p w14:paraId="4A4B42B7" w14:textId="36C40F5A" w:rsidR="00E03BF6" w:rsidRPr="000A11EC" w:rsidRDefault="00D8798F" w:rsidP="002A5BC9">
      <w:pPr>
        <w:spacing w:after="0" w:line="276" w:lineRule="auto"/>
        <w:rPr>
          <w:i/>
          <w:iCs/>
          <w:sz w:val="24"/>
          <w:szCs w:val="24"/>
          <w:lang w:val="en-GB"/>
        </w:rPr>
      </w:pPr>
      <w:r w:rsidRPr="000A11EC">
        <w:rPr>
          <w:i/>
          <w:iCs/>
          <w:sz w:val="24"/>
          <w:szCs w:val="24"/>
          <w:lang w:val="en-GB"/>
        </w:rPr>
        <w:t>Check if the</w:t>
      </w:r>
      <w:r w:rsidR="00E03BF6" w:rsidRPr="000A11EC">
        <w:rPr>
          <w:i/>
          <w:iCs/>
          <w:sz w:val="24"/>
          <w:szCs w:val="24"/>
          <w:lang w:val="en-GB"/>
        </w:rPr>
        <w:t xml:space="preserve"> information </w:t>
      </w:r>
      <w:r w:rsidRPr="000A11EC">
        <w:rPr>
          <w:i/>
          <w:iCs/>
          <w:sz w:val="24"/>
          <w:szCs w:val="24"/>
          <w:lang w:val="en-GB"/>
        </w:rPr>
        <w:t xml:space="preserve">previously </w:t>
      </w:r>
      <w:r w:rsidR="00E03BF6" w:rsidRPr="000A11EC">
        <w:rPr>
          <w:i/>
          <w:iCs/>
          <w:sz w:val="24"/>
          <w:szCs w:val="24"/>
          <w:lang w:val="en-GB"/>
        </w:rPr>
        <w:t xml:space="preserve">provided </w:t>
      </w:r>
      <w:r w:rsidR="004C0FAE" w:rsidRPr="000A11EC">
        <w:rPr>
          <w:i/>
          <w:iCs/>
          <w:sz w:val="24"/>
          <w:szCs w:val="24"/>
          <w:lang w:val="en-GB"/>
        </w:rPr>
        <w:t xml:space="preserve">about </w:t>
      </w:r>
      <w:r w:rsidR="0012244E" w:rsidRPr="000A11EC">
        <w:rPr>
          <w:i/>
          <w:iCs/>
          <w:sz w:val="24"/>
          <w:szCs w:val="24"/>
          <w:lang w:val="en-GB"/>
        </w:rPr>
        <w:t xml:space="preserve">the partners financial and administrative capacity </w:t>
      </w:r>
      <w:r w:rsidR="00674590" w:rsidRPr="000A11EC">
        <w:rPr>
          <w:i/>
          <w:iCs/>
          <w:sz w:val="24"/>
          <w:szCs w:val="24"/>
          <w:lang w:val="en-GB"/>
        </w:rPr>
        <w:t xml:space="preserve">as well as </w:t>
      </w:r>
      <w:r w:rsidR="00E760BB" w:rsidRPr="000A11EC">
        <w:rPr>
          <w:i/>
          <w:iCs/>
          <w:sz w:val="24"/>
          <w:szCs w:val="24"/>
          <w:lang w:val="en-GB"/>
        </w:rPr>
        <w:t>contact information</w:t>
      </w:r>
      <w:r w:rsidR="00AB45FB" w:rsidRPr="000A11EC">
        <w:rPr>
          <w:i/>
          <w:iCs/>
          <w:sz w:val="24"/>
          <w:szCs w:val="24"/>
          <w:lang w:val="en-GB"/>
        </w:rPr>
        <w:t xml:space="preserve"> and</w:t>
      </w:r>
      <w:r w:rsidR="00E760BB" w:rsidRPr="000A11EC">
        <w:rPr>
          <w:i/>
          <w:iCs/>
          <w:sz w:val="24"/>
          <w:szCs w:val="24"/>
          <w:lang w:val="en-GB"/>
        </w:rPr>
        <w:t xml:space="preserve"> bank details </w:t>
      </w:r>
      <w:r w:rsidR="00E03BF6" w:rsidRPr="000A11EC">
        <w:rPr>
          <w:i/>
          <w:iCs/>
          <w:sz w:val="24"/>
          <w:szCs w:val="24"/>
          <w:lang w:val="en-GB"/>
        </w:rPr>
        <w:t xml:space="preserve">still </w:t>
      </w:r>
      <w:r w:rsidR="008601E5" w:rsidRPr="000A11EC">
        <w:rPr>
          <w:i/>
          <w:iCs/>
          <w:sz w:val="24"/>
          <w:szCs w:val="24"/>
          <w:lang w:val="en-GB"/>
        </w:rPr>
        <w:t>apply</w:t>
      </w:r>
      <w:r w:rsidR="000A11EC" w:rsidRPr="000A11EC">
        <w:rPr>
          <w:i/>
          <w:iCs/>
          <w:sz w:val="24"/>
          <w:szCs w:val="24"/>
          <w:lang w:val="en-GB"/>
        </w:rPr>
        <w:t>. Fill in and/or update the information as necessary. It will be</w:t>
      </w:r>
      <w:r w:rsidR="00293B89" w:rsidRPr="000A11EC">
        <w:rPr>
          <w:i/>
          <w:iCs/>
          <w:sz w:val="24"/>
          <w:szCs w:val="24"/>
          <w:lang w:val="en-GB"/>
        </w:rPr>
        <w:t xml:space="preserve"> used in the assess</w:t>
      </w:r>
      <w:r w:rsidR="00DF6359">
        <w:rPr>
          <w:i/>
          <w:iCs/>
          <w:sz w:val="24"/>
          <w:szCs w:val="24"/>
          <w:lang w:val="en-GB"/>
        </w:rPr>
        <w:t>ment</w:t>
      </w:r>
      <w:r w:rsidR="00293B89" w:rsidRPr="000A11EC">
        <w:rPr>
          <w:i/>
          <w:iCs/>
          <w:sz w:val="24"/>
          <w:szCs w:val="24"/>
          <w:lang w:val="en-GB"/>
        </w:rPr>
        <w:t xml:space="preserve"> of the </w:t>
      </w:r>
      <w:r w:rsidR="004C0FAE" w:rsidRPr="000A11EC">
        <w:rPr>
          <w:i/>
          <w:iCs/>
          <w:sz w:val="24"/>
          <w:szCs w:val="24"/>
          <w:lang w:val="en-GB"/>
        </w:rPr>
        <w:t>current application</w:t>
      </w:r>
      <w:r w:rsidR="00E03BF6" w:rsidRPr="000A11EC">
        <w:rPr>
          <w:i/>
          <w:iCs/>
          <w:sz w:val="24"/>
          <w:szCs w:val="24"/>
          <w:lang w:val="en-GB"/>
        </w:rPr>
        <w:t xml:space="preserve">. </w:t>
      </w:r>
    </w:p>
    <w:p w14:paraId="0F182C1F" w14:textId="77777777" w:rsidR="004F01C8" w:rsidRDefault="004F01C8" w:rsidP="002A5BC9">
      <w:pPr>
        <w:spacing w:after="0" w:line="276" w:lineRule="auto"/>
        <w:rPr>
          <w:sz w:val="24"/>
          <w:szCs w:val="24"/>
          <w:lang w:val="en-GB"/>
        </w:rPr>
      </w:pPr>
    </w:p>
    <w:p w14:paraId="23A19D79" w14:textId="05481CF5" w:rsidR="00381FB1" w:rsidRPr="00263A28" w:rsidRDefault="00381FB1" w:rsidP="008068D2">
      <w:pPr>
        <w:pStyle w:val="Overskrift1"/>
        <w:spacing w:line="276" w:lineRule="auto"/>
        <w:rPr>
          <w:rFonts w:asciiTheme="minorHAnsi" w:hAnsiTheme="minorHAnsi" w:cstheme="minorHAnsi"/>
          <w:lang w:val="en-GB"/>
        </w:rPr>
      </w:pPr>
      <w:bookmarkStart w:id="7" w:name="_Toc198888460"/>
      <w:r>
        <w:rPr>
          <w:rFonts w:asciiTheme="minorHAnsi" w:hAnsiTheme="minorHAnsi" w:cstheme="minorHAnsi"/>
          <w:lang w:val="en-GB"/>
        </w:rPr>
        <w:t>2</w:t>
      </w:r>
      <w:r w:rsidRPr="00263A28">
        <w:rPr>
          <w:rFonts w:asciiTheme="minorHAnsi" w:hAnsiTheme="minorHAnsi" w:cstheme="minorHAnsi"/>
          <w:lang w:val="en-GB"/>
        </w:rPr>
        <w:t xml:space="preserve">. </w:t>
      </w:r>
      <w:r w:rsidR="00B1722A">
        <w:rPr>
          <w:rFonts w:asciiTheme="minorHAnsi" w:hAnsiTheme="minorHAnsi" w:cstheme="minorHAnsi"/>
          <w:lang w:val="en-GB"/>
        </w:rPr>
        <w:t>PROJECT SUMMARY</w:t>
      </w:r>
      <w:bookmarkEnd w:id="7"/>
    </w:p>
    <w:p w14:paraId="0A22E8DA" w14:textId="3E1C0753" w:rsidR="00381FB1" w:rsidRPr="00D0792A" w:rsidRDefault="00FC0E7B" w:rsidP="001922DB">
      <w:pPr>
        <w:pStyle w:val="Overskrift2"/>
        <w:tabs>
          <w:tab w:val="left" w:pos="5600"/>
        </w:tabs>
        <w:spacing w:before="0" w:line="276" w:lineRule="auto"/>
        <w:rPr>
          <w:rFonts w:asciiTheme="minorHAnsi" w:eastAsia="Calibri" w:hAnsiTheme="minorHAnsi" w:cstheme="minorHAnsi"/>
          <w:lang w:val="en-GB"/>
        </w:rPr>
      </w:pPr>
      <w:r>
        <w:rPr>
          <w:rFonts w:asciiTheme="minorHAnsi" w:eastAsia="Calibri" w:hAnsiTheme="minorHAnsi" w:cstheme="minorHAnsi"/>
          <w:lang w:val="en-GB"/>
        </w:rPr>
        <w:t xml:space="preserve">2.1. </w:t>
      </w:r>
      <w:r w:rsidR="00381FB1" w:rsidRPr="00263A28">
        <w:rPr>
          <w:rFonts w:asciiTheme="minorHAnsi" w:eastAsia="Calibri" w:hAnsiTheme="minorHAnsi" w:cstheme="minorHAnsi"/>
          <w:lang w:val="en-GB"/>
        </w:rPr>
        <w:t>Project name and content</w:t>
      </w:r>
      <w:r w:rsidR="00381FB1">
        <w:rPr>
          <w:rFonts w:asciiTheme="minorHAnsi" w:eastAsia="Calibri" w:hAnsiTheme="minorHAnsi" w:cstheme="minorHAnsi"/>
          <w:lang w:val="en-GB"/>
        </w:rPr>
        <w:tab/>
      </w:r>
    </w:p>
    <w:p w14:paraId="0979A3D5" w14:textId="4D68B04D" w:rsidR="00381FB1" w:rsidRPr="00E22694" w:rsidRDefault="008E499D" w:rsidP="008068D2">
      <w:pPr>
        <w:rPr>
          <w:rFonts w:cstheme="minorHAnsi"/>
          <w:sz w:val="24"/>
          <w:szCs w:val="24"/>
          <w:lang w:val="en-US"/>
        </w:rPr>
      </w:pPr>
      <w:r>
        <w:rPr>
          <w:rFonts w:cstheme="minorHAnsi"/>
          <w:sz w:val="24"/>
          <w:szCs w:val="24"/>
          <w:lang w:val="en-US"/>
        </w:rPr>
        <w:t xml:space="preserve">2.1.1. </w:t>
      </w:r>
      <w:r w:rsidR="00381FB1" w:rsidRPr="00E22694">
        <w:rPr>
          <w:rFonts w:cstheme="minorHAnsi"/>
          <w:sz w:val="24"/>
          <w:szCs w:val="24"/>
          <w:lang w:val="en-US"/>
        </w:rPr>
        <w:t xml:space="preserve">Name (for ease of reference, give the project a short name): </w:t>
      </w:r>
      <w:sdt>
        <w:sdtPr>
          <w:rPr>
            <w:rFonts w:ascii="Calibri" w:hAnsi="Calibri" w:cs="Calibri"/>
            <w:sz w:val="24"/>
            <w:szCs w:val="24"/>
            <w:lang w:val="en-GB"/>
          </w:rPr>
          <w:id w:val="32248904"/>
          <w:placeholder>
            <w:docPart w:val="95C306B84A664DD09D705ED173B1B263"/>
          </w:placeholder>
          <w:showingPlcHdr/>
          <w:text/>
        </w:sdtPr>
        <w:sdtContent>
          <w:r w:rsidR="00381FB1" w:rsidRPr="00466002">
            <w:rPr>
              <w:rStyle w:val="Overskrift4Tegn"/>
              <w:rFonts w:cstheme="minorHAnsi"/>
              <w:sz w:val="24"/>
              <w:szCs w:val="24"/>
              <w:lang w:val="en-US"/>
            </w:rPr>
            <w:t>Click here to write</w:t>
          </w:r>
        </w:sdtContent>
      </w:sdt>
    </w:p>
    <w:p w14:paraId="28264968" w14:textId="41F7251C" w:rsidR="00FC0E7B" w:rsidRPr="008E499D" w:rsidRDefault="008E499D" w:rsidP="00FC0E7B">
      <w:pPr>
        <w:rPr>
          <w:rStyle w:val="revideringvr240"/>
          <w:lang w:val="en-US"/>
        </w:rPr>
      </w:pPr>
      <w:r>
        <w:rPr>
          <w:rFonts w:cstheme="minorHAnsi"/>
          <w:sz w:val="24"/>
          <w:szCs w:val="24"/>
          <w:lang w:val="en-US"/>
        </w:rPr>
        <w:t xml:space="preserve">2.1.2. </w:t>
      </w:r>
      <w:r w:rsidR="00381FB1" w:rsidRPr="00E22694">
        <w:rPr>
          <w:rFonts w:cstheme="minorHAnsi"/>
          <w:sz w:val="24"/>
          <w:szCs w:val="24"/>
          <w:lang w:val="en-US"/>
        </w:rPr>
        <w:t>Content (Summarise the project</w:t>
      </w:r>
      <w:r w:rsidR="00381FB1">
        <w:rPr>
          <w:rFonts w:cstheme="minorHAnsi"/>
          <w:sz w:val="24"/>
          <w:szCs w:val="24"/>
          <w:lang w:val="en-US"/>
        </w:rPr>
        <w:t xml:space="preserve"> in maximum </w:t>
      </w:r>
      <w:r w:rsidR="00381FB1" w:rsidRPr="00D773F4">
        <w:rPr>
          <w:rFonts w:cstheme="minorHAnsi"/>
          <w:b/>
          <w:bCs/>
          <w:sz w:val="24"/>
          <w:szCs w:val="24"/>
          <w:lang w:val="en-US"/>
        </w:rPr>
        <w:t>500 characters</w:t>
      </w:r>
      <w:r w:rsidR="00381FB1" w:rsidRPr="00E22694">
        <w:rPr>
          <w:rFonts w:cstheme="minorHAnsi"/>
          <w:sz w:val="24"/>
          <w:szCs w:val="24"/>
          <w:lang w:val="en-US"/>
        </w:rPr>
        <w:t>):</w:t>
      </w:r>
      <w:r w:rsidR="00381FB1">
        <w:rPr>
          <w:rFonts w:cstheme="minorHAnsi"/>
          <w:sz w:val="24"/>
          <w:szCs w:val="24"/>
          <w:lang w:val="en-US"/>
        </w:rPr>
        <w:t xml:space="preserve"> </w:t>
      </w:r>
      <w:sdt>
        <w:sdtPr>
          <w:rPr>
            <w:rStyle w:val="revideringvr240"/>
          </w:rPr>
          <w:id w:val="-1914922089"/>
          <w:placeholder>
            <w:docPart w:val="54BA86C3A4584F4E80A0914CCB94AA63"/>
          </w:placeholder>
          <w:showingPlcHdr/>
        </w:sdtPr>
        <w:sdtEndPr>
          <w:rPr>
            <w:rStyle w:val="Standardskriftforavsnitt"/>
            <w:rFonts w:cstheme="minorHAnsi"/>
            <w:color w:val="auto"/>
            <w:sz w:val="22"/>
            <w:szCs w:val="24"/>
            <w:lang w:val="en-GB"/>
          </w:rPr>
        </w:sdtEndPr>
        <w:sdtContent>
          <w:r w:rsidR="00381FB1" w:rsidRPr="00466002">
            <w:rPr>
              <w:rStyle w:val="Overskrift4Tegn"/>
              <w:rFonts w:cstheme="minorHAnsi"/>
              <w:sz w:val="24"/>
              <w:szCs w:val="24"/>
              <w:lang w:val="en-US"/>
            </w:rPr>
            <w:t>Click here to write</w:t>
          </w:r>
        </w:sdtContent>
      </w:sdt>
    </w:p>
    <w:p w14:paraId="1D3E3A5D" w14:textId="77777777" w:rsidR="00FC0E7B" w:rsidRPr="00FC0E7B" w:rsidRDefault="00FC0E7B" w:rsidP="00FC0E7B">
      <w:pPr>
        <w:rPr>
          <w:rFonts w:cstheme="minorHAnsi"/>
          <w:sz w:val="24"/>
          <w:szCs w:val="24"/>
          <w:lang w:val="en-GB"/>
        </w:rPr>
      </w:pPr>
    </w:p>
    <w:p w14:paraId="74FF809B" w14:textId="46F7B6A2" w:rsidR="00381FB1" w:rsidRPr="00263A28" w:rsidRDefault="00FC0E7B" w:rsidP="008068D2">
      <w:pPr>
        <w:pStyle w:val="Overskrift2"/>
        <w:spacing w:line="276" w:lineRule="auto"/>
        <w:rPr>
          <w:rFonts w:asciiTheme="minorHAnsi" w:eastAsia="Calibri" w:hAnsiTheme="minorHAnsi" w:cstheme="minorHAnsi"/>
          <w:b w:val="0"/>
          <w:bCs w:val="0"/>
          <w:lang w:val="en-GB"/>
        </w:rPr>
      </w:pPr>
      <w:commentRangeStart w:id="8"/>
      <w:r>
        <w:rPr>
          <w:rFonts w:asciiTheme="minorHAnsi" w:eastAsia="Calibri" w:hAnsiTheme="minorHAnsi" w:cstheme="minorHAnsi"/>
          <w:lang w:val="en-GB"/>
        </w:rPr>
        <w:t xml:space="preserve">2.2. </w:t>
      </w:r>
      <w:r w:rsidR="00381FB1" w:rsidRPr="00263A28">
        <w:rPr>
          <w:rFonts w:asciiTheme="minorHAnsi" w:eastAsia="Calibri" w:hAnsiTheme="minorHAnsi" w:cstheme="minorHAnsi"/>
          <w:lang w:val="en-GB"/>
        </w:rPr>
        <w:t>Project duration</w:t>
      </w:r>
      <w:commentRangeEnd w:id="8"/>
      <w:r w:rsidR="006F5222" w:rsidRPr="00263A28">
        <w:rPr>
          <w:rStyle w:val="Merknadsreferanse"/>
          <w:rFonts w:asciiTheme="minorHAnsi" w:eastAsia="Calibri" w:hAnsiTheme="minorHAnsi" w:cstheme="minorHAnsi"/>
          <w:b w:val="0"/>
          <w:bCs w:val="0"/>
          <w:sz w:val="26"/>
          <w:szCs w:val="26"/>
          <w:lang w:val="en-GB"/>
        </w:rPr>
        <w:commentReference w:id="8"/>
      </w:r>
    </w:p>
    <w:p w14:paraId="08F5B9C4" w14:textId="004456E7" w:rsidR="00381FB1" w:rsidRPr="00C74C62" w:rsidRDefault="008E499D" w:rsidP="008068D2">
      <w:pPr>
        <w:rPr>
          <w:rFonts w:cstheme="minorHAnsi"/>
          <w:sz w:val="24"/>
          <w:szCs w:val="24"/>
          <w:lang w:val="en-US"/>
        </w:rPr>
      </w:pPr>
      <w:r>
        <w:rPr>
          <w:rFonts w:cstheme="minorHAnsi"/>
          <w:sz w:val="24"/>
          <w:szCs w:val="24"/>
          <w:lang w:val="en-GB"/>
        </w:rPr>
        <w:t xml:space="preserve">2.2.1. </w:t>
      </w:r>
      <w:r w:rsidR="00381FB1" w:rsidRPr="00E22694">
        <w:rPr>
          <w:rFonts w:cstheme="minorHAnsi"/>
          <w:sz w:val="24"/>
          <w:szCs w:val="24"/>
          <w:lang w:val="en-GB"/>
        </w:rPr>
        <w:t>Project period (month/year</w:t>
      </w:r>
      <w:r w:rsidR="006E47A1">
        <w:rPr>
          <w:rFonts w:cstheme="minorHAnsi"/>
          <w:sz w:val="24"/>
          <w:szCs w:val="24"/>
          <w:lang w:val="en-GB"/>
        </w:rPr>
        <w:t xml:space="preserve"> - </w:t>
      </w:r>
      <w:r w:rsidR="00381FB1" w:rsidRPr="00E22694">
        <w:rPr>
          <w:rFonts w:cstheme="minorHAnsi"/>
          <w:sz w:val="24"/>
          <w:szCs w:val="24"/>
          <w:lang w:val="en-GB"/>
        </w:rPr>
        <w:t xml:space="preserve">month/year): </w:t>
      </w:r>
      <w:r w:rsidR="00381FB1" w:rsidRPr="00C74C62">
        <w:rPr>
          <w:rStyle w:val="Revideringvr24"/>
          <w:lang w:val="en-US"/>
        </w:rPr>
        <w:t xml:space="preserve"> </w:t>
      </w:r>
      <w:sdt>
        <w:sdtPr>
          <w:rPr>
            <w:rStyle w:val="Revideringvr24"/>
            <w:lang w:val="en-US"/>
          </w:rPr>
          <w:id w:val="-88161801"/>
          <w:placeholder>
            <w:docPart w:val="9FAD338D25CD4235B8C4BF489EDCB68F"/>
          </w:placeholder>
          <w:showingPlcHdr/>
          <w:text/>
        </w:sdtPr>
        <w:sdtEndPr>
          <w:rPr>
            <w:rStyle w:val="Stil4"/>
            <w:i/>
            <w:iCs/>
            <w:color w:val="767171" w:themeColor="background2" w:themeShade="80"/>
            <w:sz w:val="22"/>
            <w:szCs w:val="24"/>
            <w:shd w:val="clear" w:color="auto" w:fill="D0CECE" w:themeFill="background2" w:themeFillShade="E6"/>
          </w:rPr>
        </w:sdtEndPr>
        <w:sdtContent>
          <w:r w:rsidR="00381FB1" w:rsidRPr="00466002">
            <w:rPr>
              <w:rStyle w:val="Overskrift4Tegn"/>
              <w:rFonts w:cstheme="minorHAnsi"/>
              <w:sz w:val="24"/>
              <w:szCs w:val="24"/>
              <w:lang w:val="en-US"/>
            </w:rPr>
            <w:t>Click here to write</w:t>
          </w:r>
        </w:sdtContent>
      </w:sdt>
    </w:p>
    <w:p w14:paraId="55E446A1" w14:textId="61E0295F" w:rsidR="00381FB1" w:rsidRPr="00C74C62" w:rsidRDefault="008E499D" w:rsidP="008068D2">
      <w:pPr>
        <w:rPr>
          <w:rFonts w:cstheme="minorHAnsi"/>
          <w:sz w:val="24"/>
          <w:szCs w:val="24"/>
          <w:lang w:val="en-US"/>
        </w:rPr>
      </w:pPr>
      <w:r>
        <w:rPr>
          <w:rFonts w:cstheme="minorHAnsi"/>
          <w:sz w:val="24"/>
          <w:szCs w:val="24"/>
          <w:lang w:val="en-US"/>
        </w:rPr>
        <w:t xml:space="preserve">2.2.2. </w:t>
      </w:r>
      <w:r w:rsidR="00381FB1" w:rsidRPr="00E22694">
        <w:rPr>
          <w:rFonts w:cstheme="minorHAnsi"/>
          <w:sz w:val="24"/>
          <w:szCs w:val="24"/>
          <w:lang w:val="en-GB"/>
        </w:rPr>
        <w:t xml:space="preserve">Planned number of rounds: </w:t>
      </w:r>
      <w:sdt>
        <w:sdtPr>
          <w:rPr>
            <w:rStyle w:val="Revideringvr24"/>
            <w:lang w:val="en-US"/>
          </w:rPr>
          <w:id w:val="-286737815"/>
          <w:placeholder>
            <w:docPart w:val="E7C3C2BB43F44501B59252C6EC8382C3"/>
          </w:placeholder>
          <w:showingPlcHdr/>
          <w:text/>
        </w:sdtPr>
        <w:sdtEndPr>
          <w:rPr>
            <w:rStyle w:val="Stil4"/>
            <w:i/>
            <w:iCs/>
            <w:color w:val="767171" w:themeColor="background2" w:themeShade="80"/>
            <w:sz w:val="22"/>
            <w:szCs w:val="24"/>
            <w:shd w:val="clear" w:color="auto" w:fill="D0CECE" w:themeFill="background2" w:themeFillShade="E6"/>
          </w:rPr>
        </w:sdtEndPr>
        <w:sdtContent>
          <w:r w:rsidR="00381FB1" w:rsidRPr="00466002">
            <w:rPr>
              <w:rStyle w:val="Overskrift4Tegn"/>
              <w:rFonts w:cstheme="minorHAnsi"/>
              <w:sz w:val="24"/>
              <w:szCs w:val="24"/>
              <w:lang w:val="en-US"/>
            </w:rPr>
            <w:t>Click here to write</w:t>
          </w:r>
        </w:sdtContent>
      </w:sdt>
    </w:p>
    <w:p w14:paraId="42321210" w14:textId="61B147DF" w:rsidR="008D397D" w:rsidRDefault="008E499D" w:rsidP="008068D2">
      <w:pPr>
        <w:rPr>
          <w:rFonts w:cstheme="minorHAnsi"/>
          <w:sz w:val="24"/>
          <w:szCs w:val="24"/>
          <w:lang w:val="en-GB"/>
        </w:rPr>
      </w:pPr>
      <w:r>
        <w:rPr>
          <w:rFonts w:cstheme="minorHAnsi"/>
          <w:sz w:val="24"/>
          <w:szCs w:val="24"/>
          <w:lang w:val="en-US"/>
        </w:rPr>
        <w:t xml:space="preserve">2.2.3. </w:t>
      </w:r>
      <w:r w:rsidR="008D397D">
        <w:rPr>
          <w:rFonts w:cstheme="minorHAnsi"/>
          <w:sz w:val="24"/>
          <w:szCs w:val="24"/>
          <w:lang w:val="en-GB"/>
        </w:rPr>
        <w:t>Planned number of participants</w:t>
      </w:r>
      <w:r w:rsidR="00C21418">
        <w:rPr>
          <w:rFonts w:cstheme="minorHAnsi"/>
          <w:sz w:val="24"/>
          <w:szCs w:val="24"/>
          <w:lang w:val="en-GB"/>
        </w:rPr>
        <w:t xml:space="preserve">: </w:t>
      </w:r>
    </w:p>
    <w:p w14:paraId="250782AB" w14:textId="4841C040" w:rsidR="00212970" w:rsidRPr="00BF6E63" w:rsidRDefault="00C21418" w:rsidP="00BF6E63">
      <w:pPr>
        <w:pStyle w:val="Listeavsnitt"/>
        <w:numPr>
          <w:ilvl w:val="0"/>
          <w:numId w:val="32"/>
        </w:numPr>
        <w:rPr>
          <w:rFonts w:cstheme="minorHAnsi"/>
          <w:sz w:val="24"/>
          <w:szCs w:val="24"/>
          <w:lang w:val="en-GB"/>
        </w:rPr>
      </w:pPr>
      <w:r w:rsidRPr="00BF6E63">
        <w:rPr>
          <w:rFonts w:cstheme="minorHAnsi"/>
          <w:sz w:val="24"/>
          <w:szCs w:val="24"/>
          <w:lang w:val="en-GB"/>
        </w:rPr>
        <w:t xml:space="preserve">Total each round: </w:t>
      </w:r>
      <w:sdt>
        <w:sdtPr>
          <w:rPr>
            <w:rStyle w:val="Revideringvr24"/>
            <w:lang w:val="en-US"/>
          </w:rPr>
          <w:id w:val="-543213921"/>
          <w:placeholder>
            <w:docPart w:val="60BEB74F5C3745378E5DEE4F17632722"/>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BF6E63">
            <w:rPr>
              <w:rStyle w:val="Overskrift4Tegn"/>
              <w:rFonts w:cstheme="minorHAnsi"/>
              <w:sz w:val="24"/>
              <w:szCs w:val="24"/>
              <w:lang w:val="en-US"/>
            </w:rPr>
            <w:t>Click here to write</w:t>
          </w:r>
        </w:sdtContent>
      </w:sdt>
    </w:p>
    <w:p w14:paraId="047C772A" w14:textId="2B069401" w:rsidR="00C21418" w:rsidRPr="00BF6E63" w:rsidRDefault="00C21418" w:rsidP="00BF6E63">
      <w:pPr>
        <w:pStyle w:val="Listeavsnitt"/>
        <w:numPr>
          <w:ilvl w:val="0"/>
          <w:numId w:val="32"/>
        </w:numPr>
        <w:rPr>
          <w:rFonts w:cstheme="minorHAnsi"/>
          <w:sz w:val="24"/>
          <w:szCs w:val="24"/>
          <w:lang w:val="en-GB"/>
        </w:rPr>
      </w:pPr>
      <w:r w:rsidRPr="00BF6E63">
        <w:rPr>
          <w:rFonts w:cstheme="minorHAnsi"/>
          <w:sz w:val="24"/>
          <w:szCs w:val="24"/>
          <w:lang w:val="en-GB"/>
        </w:rPr>
        <w:t xml:space="preserve">Total for project: </w:t>
      </w:r>
      <w:sdt>
        <w:sdtPr>
          <w:rPr>
            <w:rStyle w:val="Revideringvr24"/>
            <w:lang w:val="en-US"/>
          </w:rPr>
          <w:id w:val="1212158514"/>
          <w:placeholder>
            <w:docPart w:val="EA21DB447FE64BF989AABD5157A8C5B1"/>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BF6E63">
            <w:rPr>
              <w:rStyle w:val="Overskrift4Tegn"/>
              <w:rFonts w:cstheme="minorHAnsi"/>
              <w:sz w:val="24"/>
              <w:szCs w:val="24"/>
              <w:lang w:val="en-US"/>
            </w:rPr>
            <w:t>Click here to write</w:t>
          </w:r>
        </w:sdtContent>
      </w:sdt>
    </w:p>
    <w:p w14:paraId="317671B2" w14:textId="6C39E037" w:rsidR="00381FB1" w:rsidRPr="00E22694" w:rsidRDefault="00DC1F04" w:rsidP="008068D2">
      <w:pPr>
        <w:rPr>
          <w:rFonts w:cstheme="minorHAnsi"/>
          <w:sz w:val="24"/>
          <w:szCs w:val="24"/>
          <w:lang w:val="en-GB"/>
        </w:rPr>
      </w:pPr>
      <w:r>
        <w:rPr>
          <w:rFonts w:cstheme="minorHAnsi"/>
          <w:sz w:val="24"/>
          <w:szCs w:val="24"/>
          <w:lang w:val="en-GB"/>
        </w:rPr>
        <w:t xml:space="preserve">2.2.4. </w:t>
      </w:r>
      <w:r w:rsidR="00381FB1" w:rsidRPr="00E22694">
        <w:rPr>
          <w:rFonts w:cstheme="minorHAnsi"/>
          <w:sz w:val="24"/>
          <w:szCs w:val="24"/>
          <w:lang w:val="en-GB"/>
        </w:rPr>
        <w:t xml:space="preserve">Length of each round of exchange: </w:t>
      </w:r>
    </w:p>
    <w:p w14:paraId="27F48006" w14:textId="5248339B" w:rsidR="00381FB1" w:rsidRPr="00E22694" w:rsidRDefault="00381FB1" w:rsidP="008068D2">
      <w:pPr>
        <w:pStyle w:val="Listeavsnitt"/>
        <w:numPr>
          <w:ilvl w:val="0"/>
          <w:numId w:val="18"/>
        </w:numPr>
        <w:spacing w:line="276" w:lineRule="auto"/>
        <w:rPr>
          <w:rFonts w:cstheme="minorHAnsi"/>
          <w:sz w:val="24"/>
          <w:szCs w:val="24"/>
          <w:lang w:val="en-GB"/>
        </w:rPr>
      </w:pPr>
      <w:r w:rsidRPr="00E22694">
        <w:rPr>
          <w:rFonts w:cstheme="minorHAnsi"/>
          <w:sz w:val="24"/>
          <w:szCs w:val="24"/>
          <w:lang w:val="en-GB"/>
        </w:rPr>
        <w:lastRenderedPageBreak/>
        <w:t xml:space="preserve">Length of stay abroad </w:t>
      </w:r>
      <w:r w:rsidR="007A0908">
        <w:rPr>
          <w:rFonts w:cstheme="minorHAnsi"/>
          <w:sz w:val="24"/>
          <w:szCs w:val="24"/>
          <w:lang w:val="en-GB"/>
        </w:rPr>
        <w:t xml:space="preserve">for participants </w:t>
      </w:r>
      <w:r w:rsidRPr="00E22694">
        <w:rPr>
          <w:rFonts w:cstheme="minorHAnsi"/>
          <w:sz w:val="24"/>
          <w:szCs w:val="24"/>
          <w:lang w:val="en-GB"/>
        </w:rPr>
        <w:t>on exchange</w:t>
      </w:r>
      <w:r w:rsidR="007A0908">
        <w:rPr>
          <w:rFonts w:cstheme="minorHAnsi"/>
          <w:sz w:val="24"/>
          <w:szCs w:val="24"/>
          <w:lang w:val="en-GB"/>
        </w:rPr>
        <w:t>:</w:t>
      </w:r>
      <w:r w:rsidRPr="00E22694">
        <w:rPr>
          <w:rStyle w:val="Merknadsreferanse"/>
          <w:rFonts w:ascii="Arial" w:hAnsi="Arial" w:cs="Times New Roman"/>
          <w:sz w:val="24"/>
          <w:szCs w:val="24"/>
          <w:lang w:val="en-US"/>
        </w:rPr>
        <w:t xml:space="preserve"> </w:t>
      </w:r>
      <w:sdt>
        <w:sdtPr>
          <w:rPr>
            <w:rStyle w:val="Revideringvr24"/>
            <w:lang w:val="en-US"/>
          </w:rPr>
          <w:id w:val="-1489859896"/>
          <w:placeholder>
            <w:docPart w:val="92A61DBBB8954E769B521198DF924D6C"/>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r w:rsidRPr="00E22694">
        <w:rPr>
          <w:rStyle w:val="Merknadsreferanse"/>
          <w:rFonts w:ascii="Arial" w:hAnsi="Arial" w:cs="Times New Roman"/>
          <w:sz w:val="24"/>
          <w:szCs w:val="24"/>
          <w:lang w:val="en-US"/>
        </w:rPr>
        <w:t xml:space="preserve"> </w:t>
      </w:r>
      <w:r w:rsidRPr="00E22694">
        <w:rPr>
          <w:rFonts w:cstheme="minorHAnsi"/>
          <w:sz w:val="24"/>
          <w:szCs w:val="24"/>
          <w:lang w:val="en-GB"/>
        </w:rPr>
        <w:t xml:space="preserve">months </w:t>
      </w:r>
    </w:p>
    <w:p w14:paraId="69E02F28" w14:textId="77777777" w:rsidR="00381FB1" w:rsidRPr="00E22694" w:rsidRDefault="00381FB1" w:rsidP="008068D2">
      <w:pPr>
        <w:pStyle w:val="Listeavsnitt"/>
        <w:numPr>
          <w:ilvl w:val="0"/>
          <w:numId w:val="3"/>
        </w:numPr>
        <w:spacing w:after="0" w:line="276" w:lineRule="auto"/>
        <w:rPr>
          <w:rFonts w:cstheme="minorHAnsi"/>
          <w:sz w:val="24"/>
          <w:szCs w:val="24"/>
          <w:lang w:val="en-GB"/>
        </w:rPr>
      </w:pPr>
      <w:r w:rsidRPr="00E22694">
        <w:rPr>
          <w:rFonts w:cstheme="minorHAnsi"/>
          <w:sz w:val="24"/>
          <w:szCs w:val="24"/>
          <w:lang w:val="en-GB"/>
        </w:rPr>
        <w:t>Follow-up work:</w:t>
      </w:r>
      <w:r>
        <w:rPr>
          <w:rFonts w:cstheme="minorHAnsi"/>
          <w:sz w:val="24"/>
          <w:szCs w:val="24"/>
          <w:lang w:val="en-GB"/>
        </w:rPr>
        <w:t xml:space="preserve"> </w:t>
      </w:r>
      <w:sdt>
        <w:sdtPr>
          <w:rPr>
            <w:rStyle w:val="Revideringvr24"/>
            <w:lang w:val="en-US"/>
          </w:rPr>
          <w:id w:val="-64962277"/>
          <w:placeholder>
            <w:docPart w:val="7ADE311710864CB7A6E3866D2381E94A"/>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r w:rsidRPr="00E22694">
        <w:rPr>
          <w:rFonts w:cstheme="minorHAnsi"/>
          <w:sz w:val="24"/>
          <w:szCs w:val="24"/>
          <w:lang w:val="en-GB"/>
        </w:rPr>
        <w:t xml:space="preserve"> months </w:t>
      </w:r>
    </w:p>
    <w:p w14:paraId="104AA81C" w14:textId="77777777" w:rsidR="00B35CBF" w:rsidRDefault="00B35CBF" w:rsidP="00B35CBF">
      <w:pPr>
        <w:rPr>
          <w:lang w:val="en-GB"/>
        </w:rPr>
      </w:pPr>
    </w:p>
    <w:p w14:paraId="4D0714A2" w14:textId="316BF161" w:rsidR="00C91DEC" w:rsidRPr="00597B6C" w:rsidRDefault="00577FC9" w:rsidP="00597B6C">
      <w:pPr>
        <w:pStyle w:val="Overskrift1"/>
        <w:spacing w:line="276" w:lineRule="auto"/>
        <w:rPr>
          <w:rFonts w:asciiTheme="minorHAnsi" w:hAnsiTheme="minorHAnsi" w:cstheme="minorHAnsi"/>
          <w:lang w:val="en-GB"/>
        </w:rPr>
      </w:pPr>
      <w:bookmarkStart w:id="10" w:name="_Toc198888461"/>
      <w:r w:rsidRPr="00E73B56">
        <w:rPr>
          <w:rFonts w:asciiTheme="minorHAnsi" w:hAnsiTheme="minorHAnsi" w:cstheme="minorHAnsi"/>
          <w:lang w:val="en-GB"/>
        </w:rPr>
        <w:t xml:space="preserve">3. </w:t>
      </w:r>
      <w:r w:rsidR="006D7FCA">
        <w:rPr>
          <w:rFonts w:asciiTheme="minorHAnsi" w:hAnsiTheme="minorHAnsi" w:cstheme="minorHAnsi"/>
          <w:lang w:val="en-GB"/>
        </w:rPr>
        <w:t xml:space="preserve">PROFILES OF THE </w:t>
      </w:r>
      <w:r w:rsidRPr="00E73B56">
        <w:rPr>
          <w:rFonts w:asciiTheme="minorHAnsi" w:hAnsiTheme="minorHAnsi" w:cstheme="minorHAnsi"/>
          <w:lang w:val="en-GB"/>
        </w:rPr>
        <w:t>APPLICANT AND PARTNER(S)</w:t>
      </w:r>
      <w:bookmarkEnd w:id="10"/>
    </w:p>
    <w:p w14:paraId="564B10F3" w14:textId="5F24ADCD" w:rsidR="00D37488" w:rsidRDefault="00D37488" w:rsidP="00E73B56">
      <w:pPr>
        <w:pStyle w:val="Overskrift2"/>
        <w:tabs>
          <w:tab w:val="left" w:pos="5600"/>
        </w:tabs>
        <w:spacing w:before="0" w:line="276" w:lineRule="auto"/>
        <w:rPr>
          <w:rFonts w:asciiTheme="minorHAnsi" w:eastAsia="Calibri" w:hAnsiTheme="minorHAnsi" w:cstheme="minorHAnsi"/>
          <w:lang w:val="en-GB"/>
        </w:rPr>
      </w:pPr>
      <w:r w:rsidRPr="00E73B56">
        <w:rPr>
          <w:rFonts w:asciiTheme="minorHAnsi" w:eastAsia="Calibri" w:hAnsiTheme="minorHAnsi" w:cstheme="minorHAnsi"/>
          <w:lang w:val="en-GB"/>
        </w:rPr>
        <w:t xml:space="preserve">3.1. Coordinating partner </w:t>
      </w:r>
    </w:p>
    <w:p w14:paraId="44EDAF33" w14:textId="71FDED91" w:rsidR="00F84121" w:rsidRDefault="00DC1F04" w:rsidP="008068D2">
      <w:pPr>
        <w:rPr>
          <w:rStyle w:val="Revideringvr24"/>
          <w:lang w:val="en-US"/>
        </w:rPr>
      </w:pPr>
      <w:r>
        <w:rPr>
          <w:rFonts w:cstheme="minorHAnsi"/>
          <w:b/>
          <w:i/>
          <w:iCs/>
          <w:sz w:val="24"/>
          <w:szCs w:val="24"/>
          <w:lang w:val="en-US"/>
        </w:rPr>
        <w:t xml:space="preserve">3.1.1. </w:t>
      </w:r>
      <w:r w:rsidR="00083F9C" w:rsidRPr="00B410BB">
        <w:rPr>
          <w:rFonts w:cstheme="minorHAnsi"/>
          <w:b/>
          <w:i/>
          <w:iCs/>
          <w:sz w:val="24"/>
          <w:szCs w:val="24"/>
          <w:lang w:val="en-US"/>
        </w:rPr>
        <w:t xml:space="preserve">Name of </w:t>
      </w:r>
      <w:r w:rsidR="00597B6C">
        <w:rPr>
          <w:rFonts w:cstheme="minorHAnsi"/>
          <w:b/>
          <w:i/>
          <w:iCs/>
          <w:sz w:val="24"/>
          <w:szCs w:val="24"/>
          <w:lang w:val="en-US"/>
        </w:rPr>
        <w:t>o</w:t>
      </w:r>
      <w:r w:rsidR="00871EA4" w:rsidRPr="00B410BB">
        <w:rPr>
          <w:rFonts w:cstheme="minorHAnsi"/>
          <w:b/>
          <w:i/>
          <w:iCs/>
          <w:sz w:val="24"/>
          <w:szCs w:val="24"/>
          <w:lang w:val="en-US"/>
        </w:rPr>
        <w:t>rganisation</w:t>
      </w:r>
    </w:p>
    <w:p w14:paraId="7CE0102E" w14:textId="77777777" w:rsidR="0033459C" w:rsidRDefault="0033459C" w:rsidP="0033459C">
      <w:pPr>
        <w:pStyle w:val="Listeavsnitt"/>
        <w:numPr>
          <w:ilvl w:val="0"/>
          <w:numId w:val="18"/>
        </w:numPr>
        <w:rPr>
          <w:rFonts w:cstheme="minorHAnsi"/>
          <w:sz w:val="24"/>
          <w:szCs w:val="24"/>
          <w:lang w:val="en-GB"/>
        </w:rPr>
      </w:pPr>
      <w:r>
        <w:rPr>
          <w:rFonts w:cstheme="minorHAnsi"/>
          <w:sz w:val="24"/>
          <w:szCs w:val="24"/>
          <w:lang w:val="en-GB"/>
        </w:rPr>
        <w:t>Name:</w:t>
      </w:r>
      <w:r w:rsidRPr="00D71AC9">
        <w:rPr>
          <w:rStyle w:val="Revideringvr24"/>
          <w:lang w:val="en-US"/>
        </w:rPr>
        <w:t xml:space="preserve"> </w:t>
      </w:r>
      <w:sdt>
        <w:sdtPr>
          <w:rPr>
            <w:rStyle w:val="Revideringvr24"/>
            <w:lang w:val="en-US"/>
          </w:rPr>
          <w:id w:val="-2069023837"/>
          <w:placeholder>
            <w:docPart w:val="DC1532A61DAE4727BA382D2DFE8F3844"/>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3AD99FA2"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Legal form: </w:t>
      </w:r>
      <w:sdt>
        <w:sdtPr>
          <w:rPr>
            <w:rStyle w:val="Revideringvr24"/>
            <w:lang w:val="en-US"/>
          </w:rPr>
          <w:id w:val="1168138094"/>
          <w:placeholder>
            <w:docPart w:val="F17DFF00C9364EECB52BE78C0BDAD8F3"/>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49CDEB7C"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Registration ID code/number as in the registration document: </w:t>
      </w:r>
      <w:sdt>
        <w:sdtPr>
          <w:rPr>
            <w:rStyle w:val="Revideringvr24"/>
            <w:lang w:val="en-US"/>
          </w:rPr>
          <w:id w:val="1651940651"/>
          <w:placeholder>
            <w:docPart w:val="729AC199FBC3460ABFA73783DA1BDED8"/>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7BCFC185"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Year of registration: </w:t>
      </w:r>
      <w:sdt>
        <w:sdtPr>
          <w:rPr>
            <w:rStyle w:val="Revideringvr24"/>
            <w:lang w:val="en-US"/>
          </w:rPr>
          <w:id w:val="-300773288"/>
          <w:placeholder>
            <w:docPart w:val="63D08ABA6608480DA5EE99A75A4B738C"/>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6C400479"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Visiting address: </w:t>
      </w:r>
      <w:sdt>
        <w:sdtPr>
          <w:rPr>
            <w:rStyle w:val="Revideringvr24"/>
            <w:lang w:val="en-US"/>
          </w:rPr>
          <w:id w:val="-607667092"/>
          <w:placeholder>
            <w:docPart w:val="9036BBBD4433467494A5B4173BF91087"/>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6EF88B38"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Postal address: </w:t>
      </w:r>
      <w:sdt>
        <w:sdtPr>
          <w:rPr>
            <w:rStyle w:val="Revideringvr24"/>
            <w:lang w:val="en-US"/>
          </w:rPr>
          <w:id w:val="-337083185"/>
          <w:placeholder>
            <w:docPart w:val="331F5C1EF610447D8B71E6FE18690EFB"/>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5001C786"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Phone number (including country code): </w:t>
      </w:r>
      <w:sdt>
        <w:sdtPr>
          <w:rPr>
            <w:rStyle w:val="Revideringvr24"/>
            <w:lang w:val="en-US"/>
          </w:rPr>
          <w:id w:val="1242909794"/>
          <w:placeholder>
            <w:docPart w:val="6BE87045FB344D8F826AD1EA13C51FB1"/>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6F5033F9"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E-mail: </w:t>
      </w:r>
      <w:sdt>
        <w:sdtPr>
          <w:rPr>
            <w:rStyle w:val="Revideringvr24"/>
            <w:lang w:val="en-US"/>
          </w:rPr>
          <w:id w:val="-1383629865"/>
          <w:placeholder>
            <w:docPart w:val="2BF4C61877AF43F4887E2AC70634377C"/>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72E6BE8E"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Website and/or social media accounts: </w:t>
      </w:r>
      <w:sdt>
        <w:sdtPr>
          <w:rPr>
            <w:rStyle w:val="Revideringvr24"/>
            <w:lang w:val="en-US"/>
          </w:rPr>
          <w:id w:val="842976715"/>
          <w:placeholder>
            <w:docPart w:val="6FFE3550E07E4F1CAA9EB9742BBCD997"/>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9294B65" w14:textId="77777777" w:rsidR="0033459C" w:rsidRPr="00D71AC9" w:rsidRDefault="0033459C" w:rsidP="0033459C">
      <w:pPr>
        <w:rPr>
          <w:rFonts w:cstheme="minorHAnsi"/>
          <w:sz w:val="24"/>
          <w:szCs w:val="24"/>
          <w:lang w:val="en-GB"/>
        </w:rPr>
      </w:pPr>
      <w:r w:rsidRPr="00D71AC9">
        <w:rPr>
          <w:rFonts w:cstheme="minorHAnsi"/>
          <w:b/>
          <w:bCs/>
          <w:sz w:val="24"/>
          <w:szCs w:val="24"/>
          <w:lang w:val="en-GB"/>
        </w:rPr>
        <w:t>Primary contact person for the project</w:t>
      </w:r>
    </w:p>
    <w:p w14:paraId="603E1444"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Name: </w:t>
      </w:r>
      <w:sdt>
        <w:sdtPr>
          <w:rPr>
            <w:rStyle w:val="Revideringvr24"/>
            <w:lang w:val="en-US"/>
          </w:rPr>
          <w:id w:val="1196116838"/>
          <w:placeholder>
            <w:docPart w:val="CBBF423468624FA1AFA16279A422A009"/>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489C65D8"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Title: </w:t>
      </w:r>
      <w:sdt>
        <w:sdtPr>
          <w:rPr>
            <w:rStyle w:val="Revideringvr24"/>
            <w:lang w:val="en-US"/>
          </w:rPr>
          <w:id w:val="-613133897"/>
          <w:placeholder>
            <w:docPart w:val="500D6DCEDAA14A79B7B9CE0E94FC50EA"/>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32FBF3F3"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E-mail: </w:t>
      </w:r>
      <w:sdt>
        <w:sdtPr>
          <w:rPr>
            <w:rStyle w:val="Revideringvr24"/>
            <w:lang w:val="en-US"/>
          </w:rPr>
          <w:id w:val="486674599"/>
          <w:placeholder>
            <w:docPart w:val="FF6EA6A1A4D042619F89C8FAEA24C8C6"/>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06CA7B03" w14:textId="77777777" w:rsidR="0033459C" w:rsidRPr="009F2364" w:rsidRDefault="0033459C" w:rsidP="0033459C">
      <w:pPr>
        <w:pStyle w:val="Listeavsnitt"/>
        <w:numPr>
          <w:ilvl w:val="0"/>
          <w:numId w:val="18"/>
        </w:numPr>
        <w:rPr>
          <w:rFonts w:cstheme="minorHAnsi"/>
          <w:sz w:val="24"/>
          <w:szCs w:val="24"/>
          <w:lang w:val="en-GB"/>
        </w:rPr>
      </w:pPr>
      <w:r w:rsidRPr="009F2364">
        <w:rPr>
          <w:rFonts w:cstheme="minorHAnsi"/>
          <w:sz w:val="24"/>
          <w:szCs w:val="24"/>
          <w:lang w:val="en-GB"/>
        </w:rPr>
        <w:t xml:space="preserve">Phone number: </w:t>
      </w:r>
      <w:sdt>
        <w:sdtPr>
          <w:rPr>
            <w:rStyle w:val="Revideringvr24"/>
            <w:lang w:val="en-US"/>
          </w:rPr>
          <w:id w:val="705141232"/>
          <w:placeholder>
            <w:docPart w:val="E164E588BAE64E049CC48FF2C85745A7"/>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77CFFEEF" w14:textId="77777777" w:rsidR="0033459C" w:rsidRPr="009F2364" w:rsidRDefault="0033459C" w:rsidP="0033459C">
      <w:pPr>
        <w:rPr>
          <w:rFonts w:cstheme="minorHAnsi"/>
          <w:b/>
          <w:bCs/>
          <w:sz w:val="24"/>
          <w:szCs w:val="24"/>
          <w:lang w:val="en-GB"/>
        </w:rPr>
      </w:pPr>
      <w:r w:rsidRPr="009F2364">
        <w:rPr>
          <w:rFonts w:cstheme="minorHAnsi"/>
          <w:b/>
          <w:bCs/>
          <w:sz w:val="24"/>
          <w:szCs w:val="24"/>
          <w:lang w:val="en-GB"/>
        </w:rPr>
        <w:t>Bank details</w:t>
      </w:r>
    </w:p>
    <w:p w14:paraId="01740798" w14:textId="77777777" w:rsidR="0033459C" w:rsidRPr="009F2364" w:rsidRDefault="0033459C" w:rsidP="0033459C">
      <w:pPr>
        <w:pStyle w:val="Listeavsnitt"/>
        <w:numPr>
          <w:ilvl w:val="0"/>
          <w:numId w:val="39"/>
        </w:numPr>
        <w:rPr>
          <w:rFonts w:cstheme="minorHAnsi"/>
          <w:sz w:val="24"/>
          <w:szCs w:val="24"/>
          <w:lang w:val="en-GB"/>
        </w:rPr>
      </w:pPr>
      <w:r w:rsidRPr="009F2364">
        <w:rPr>
          <w:rFonts w:cstheme="minorHAnsi"/>
          <w:sz w:val="24"/>
          <w:szCs w:val="24"/>
          <w:lang w:val="en-GB"/>
        </w:rPr>
        <w:t xml:space="preserve">Name of bank: </w:t>
      </w:r>
      <w:sdt>
        <w:sdtPr>
          <w:rPr>
            <w:rStyle w:val="Revideringvr24"/>
            <w:lang w:val="en-US"/>
          </w:rPr>
          <w:id w:val="-351417699"/>
          <w:placeholder>
            <w:docPart w:val="5CF778EC29CF439E849C93A2922B5655"/>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5B5413EE" w14:textId="77777777" w:rsidR="0033459C" w:rsidRPr="009F2364" w:rsidRDefault="0033459C" w:rsidP="0033459C">
      <w:pPr>
        <w:pStyle w:val="Listeavsnitt"/>
        <w:numPr>
          <w:ilvl w:val="0"/>
          <w:numId w:val="39"/>
        </w:numPr>
        <w:rPr>
          <w:rFonts w:cstheme="minorHAnsi"/>
          <w:sz w:val="24"/>
          <w:szCs w:val="24"/>
          <w:lang w:val="en-GB"/>
        </w:rPr>
      </w:pPr>
      <w:r>
        <w:rPr>
          <w:rFonts w:cstheme="minorHAnsi"/>
          <w:sz w:val="24"/>
          <w:szCs w:val="24"/>
          <w:lang w:val="en-GB"/>
        </w:rPr>
        <w:t>V</w:t>
      </w:r>
      <w:r w:rsidRPr="009F2364">
        <w:rPr>
          <w:rFonts w:cstheme="minorHAnsi"/>
          <w:sz w:val="24"/>
          <w:szCs w:val="24"/>
          <w:lang w:val="en-GB"/>
        </w:rPr>
        <w:t xml:space="preserve">isiting address: </w:t>
      </w:r>
      <w:sdt>
        <w:sdtPr>
          <w:rPr>
            <w:rStyle w:val="Revideringvr24"/>
            <w:lang w:val="en-US"/>
          </w:rPr>
          <w:id w:val="1461763805"/>
          <w:placeholder>
            <w:docPart w:val="A0AAA4F2D6644481AE98E5D5EE8CFED6"/>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438D76C4" w14:textId="77777777" w:rsidR="0033459C" w:rsidRPr="009F2364" w:rsidRDefault="0033459C" w:rsidP="0033459C">
      <w:pPr>
        <w:pStyle w:val="Listeavsnitt"/>
        <w:numPr>
          <w:ilvl w:val="0"/>
          <w:numId w:val="39"/>
        </w:numPr>
        <w:rPr>
          <w:rFonts w:cstheme="minorHAnsi"/>
          <w:sz w:val="24"/>
          <w:szCs w:val="24"/>
          <w:lang w:val="en-GB"/>
        </w:rPr>
      </w:pPr>
      <w:r w:rsidRPr="009F2364">
        <w:rPr>
          <w:rFonts w:cstheme="minorHAnsi"/>
          <w:sz w:val="24"/>
          <w:szCs w:val="24"/>
          <w:lang w:val="en-GB"/>
        </w:rPr>
        <w:t xml:space="preserve">Name of account holder: </w:t>
      </w:r>
      <w:sdt>
        <w:sdtPr>
          <w:rPr>
            <w:rStyle w:val="Revideringvr24"/>
            <w:lang w:val="en-US"/>
          </w:rPr>
          <w:id w:val="-2135629686"/>
          <w:placeholder>
            <w:docPart w:val="BA32790F892A49C49984CE0F90A7663B"/>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25121253" w14:textId="77777777" w:rsidR="0033459C" w:rsidRPr="009F2364" w:rsidRDefault="0033459C" w:rsidP="0033459C">
      <w:pPr>
        <w:pStyle w:val="Listeavsnitt"/>
        <w:numPr>
          <w:ilvl w:val="0"/>
          <w:numId w:val="39"/>
        </w:numPr>
        <w:rPr>
          <w:rFonts w:cstheme="minorHAnsi"/>
          <w:sz w:val="24"/>
          <w:szCs w:val="24"/>
          <w:lang w:val="en-GB"/>
        </w:rPr>
      </w:pPr>
      <w:r w:rsidRPr="009F2364">
        <w:rPr>
          <w:rFonts w:cstheme="minorHAnsi"/>
          <w:sz w:val="24"/>
          <w:szCs w:val="24"/>
          <w:lang w:val="en-GB"/>
        </w:rPr>
        <w:t xml:space="preserve">Bank account number or IBAN: </w:t>
      </w:r>
      <w:sdt>
        <w:sdtPr>
          <w:rPr>
            <w:rStyle w:val="Revideringvr24"/>
            <w:lang w:val="en-US"/>
          </w:rPr>
          <w:id w:val="1936943357"/>
          <w:placeholder>
            <w:docPart w:val="76870EA6A1AA46EDA412D5A8A8822425"/>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4155BAD1" w14:textId="77777777" w:rsidR="0033459C" w:rsidRPr="009F2364" w:rsidRDefault="0033459C" w:rsidP="0033459C">
      <w:pPr>
        <w:pStyle w:val="Listeavsnitt"/>
        <w:numPr>
          <w:ilvl w:val="0"/>
          <w:numId w:val="39"/>
        </w:numPr>
        <w:rPr>
          <w:rFonts w:cstheme="minorHAnsi"/>
          <w:sz w:val="24"/>
          <w:szCs w:val="24"/>
          <w:lang w:val="en-GB"/>
        </w:rPr>
      </w:pPr>
      <w:r w:rsidRPr="009F2364">
        <w:rPr>
          <w:rFonts w:cstheme="minorHAnsi"/>
          <w:sz w:val="24"/>
          <w:szCs w:val="24"/>
          <w:lang w:val="en-GB"/>
        </w:rPr>
        <w:t xml:space="preserve">Swift code or BIC: </w:t>
      </w:r>
      <w:sdt>
        <w:sdtPr>
          <w:rPr>
            <w:rStyle w:val="Revideringvr24"/>
            <w:lang w:val="en-US"/>
          </w:rPr>
          <w:id w:val="213085554"/>
          <w:placeholder>
            <w:docPart w:val="DE0DA888F92346E69B263986F46DF900"/>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43764C56" w14:textId="4D6B85B1" w:rsidR="000B096F" w:rsidRPr="00DE4EC8" w:rsidRDefault="00DE4EC8" w:rsidP="008068D2">
      <w:pPr>
        <w:rPr>
          <w:rFonts w:cstheme="minorHAnsi"/>
          <w:b/>
          <w:bCs/>
          <w:sz w:val="24"/>
          <w:szCs w:val="24"/>
          <w:lang w:val="en-GB"/>
        </w:rPr>
      </w:pPr>
      <w:r w:rsidRPr="00DE4EC8">
        <w:rPr>
          <w:rFonts w:cstheme="minorHAnsi"/>
          <w:b/>
          <w:bCs/>
          <w:sz w:val="24"/>
          <w:szCs w:val="24"/>
          <w:lang w:val="en-GB"/>
        </w:rPr>
        <w:t>Internal administration</w:t>
      </w:r>
    </w:p>
    <w:p w14:paraId="5E822524" w14:textId="448BEEE7" w:rsidR="00DE4EC8" w:rsidRPr="009F2364" w:rsidRDefault="00DE4EC8" w:rsidP="00DE4EC8">
      <w:pPr>
        <w:pStyle w:val="Listeavsnitt"/>
        <w:numPr>
          <w:ilvl w:val="0"/>
          <w:numId w:val="39"/>
        </w:numPr>
        <w:rPr>
          <w:rFonts w:cstheme="minorHAnsi"/>
          <w:sz w:val="24"/>
          <w:szCs w:val="24"/>
          <w:lang w:val="en-GB"/>
        </w:rPr>
      </w:pPr>
      <w:r>
        <w:rPr>
          <w:rFonts w:cstheme="minorHAnsi"/>
          <w:sz w:val="24"/>
          <w:szCs w:val="24"/>
          <w:lang w:val="en-GB"/>
        </w:rPr>
        <w:t>Number of paid full-time employees (male/female)?</w:t>
      </w:r>
      <w:r w:rsidRPr="009F2364">
        <w:rPr>
          <w:rFonts w:cstheme="minorHAnsi"/>
          <w:sz w:val="24"/>
          <w:szCs w:val="24"/>
          <w:lang w:val="en-GB"/>
        </w:rPr>
        <w:t xml:space="preserve">: </w:t>
      </w:r>
      <w:sdt>
        <w:sdtPr>
          <w:rPr>
            <w:rStyle w:val="Revideringvr24"/>
            <w:lang w:val="en-US"/>
          </w:rPr>
          <w:id w:val="-1558003052"/>
          <w:placeholder>
            <w:docPart w:val="B203F2212A99434CA2FA92AE861FE75D"/>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41D7B277" w14:textId="30D9EFCE" w:rsidR="00DE4EC8" w:rsidRPr="009F2364" w:rsidRDefault="00DE4EC8" w:rsidP="00DE4EC8">
      <w:pPr>
        <w:pStyle w:val="Listeavsnitt"/>
        <w:numPr>
          <w:ilvl w:val="0"/>
          <w:numId w:val="39"/>
        </w:numPr>
        <w:rPr>
          <w:rFonts w:cstheme="minorHAnsi"/>
          <w:sz w:val="24"/>
          <w:szCs w:val="24"/>
          <w:lang w:val="en-GB"/>
        </w:rPr>
      </w:pPr>
      <w:r>
        <w:rPr>
          <w:rFonts w:cstheme="minorHAnsi"/>
          <w:sz w:val="24"/>
          <w:szCs w:val="24"/>
          <w:lang w:val="en-GB"/>
        </w:rPr>
        <w:t>Number of paid full-time employees under 35 years of age (male/female)?</w:t>
      </w:r>
      <w:r w:rsidRPr="009F2364">
        <w:rPr>
          <w:rFonts w:cstheme="minorHAnsi"/>
          <w:sz w:val="24"/>
          <w:szCs w:val="24"/>
          <w:lang w:val="en-GB"/>
        </w:rPr>
        <w:t xml:space="preserve">: </w:t>
      </w:r>
      <w:sdt>
        <w:sdtPr>
          <w:rPr>
            <w:rStyle w:val="Revideringvr24"/>
            <w:lang w:val="en-US"/>
          </w:rPr>
          <w:id w:val="66927674"/>
          <w:placeholder>
            <w:docPart w:val="C90FBFF9C0EB4E9BA620841304997F1B"/>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0AE657A6" w14:textId="7F844F72" w:rsidR="00DE4EC8" w:rsidRPr="009F2364" w:rsidRDefault="00DE4EC8" w:rsidP="00DE4EC8">
      <w:pPr>
        <w:pStyle w:val="Listeavsnitt"/>
        <w:numPr>
          <w:ilvl w:val="0"/>
          <w:numId w:val="39"/>
        </w:numPr>
        <w:rPr>
          <w:rFonts w:cstheme="minorHAnsi"/>
          <w:sz w:val="24"/>
          <w:szCs w:val="24"/>
          <w:lang w:val="en-GB"/>
        </w:rPr>
      </w:pPr>
      <w:r>
        <w:rPr>
          <w:rFonts w:cstheme="minorHAnsi"/>
          <w:sz w:val="24"/>
          <w:szCs w:val="24"/>
          <w:lang w:val="en-GB"/>
        </w:rPr>
        <w:t>Number of volunteers (male/female)?</w:t>
      </w:r>
      <w:r w:rsidRPr="009F2364">
        <w:rPr>
          <w:rFonts w:cstheme="minorHAnsi"/>
          <w:sz w:val="24"/>
          <w:szCs w:val="24"/>
          <w:lang w:val="en-GB"/>
        </w:rPr>
        <w:t xml:space="preserve">: </w:t>
      </w:r>
      <w:sdt>
        <w:sdtPr>
          <w:rPr>
            <w:rStyle w:val="Revideringvr24"/>
            <w:lang w:val="en-US"/>
          </w:rPr>
          <w:id w:val="-1126240155"/>
          <w:placeholder>
            <w:docPart w:val="051484A0F4954444A4EF5FF46CD7137E"/>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0668A5E2" w14:textId="3633B686" w:rsidR="00DE4EC8" w:rsidRPr="009F2364" w:rsidRDefault="00DE4EC8" w:rsidP="00DE4EC8">
      <w:pPr>
        <w:pStyle w:val="Listeavsnitt"/>
        <w:numPr>
          <w:ilvl w:val="0"/>
          <w:numId w:val="39"/>
        </w:numPr>
        <w:rPr>
          <w:rFonts w:cstheme="minorHAnsi"/>
          <w:sz w:val="24"/>
          <w:szCs w:val="24"/>
          <w:lang w:val="en-GB"/>
        </w:rPr>
      </w:pPr>
      <w:r>
        <w:rPr>
          <w:rFonts w:cstheme="minorHAnsi"/>
          <w:sz w:val="24"/>
          <w:szCs w:val="24"/>
          <w:lang w:val="en-GB"/>
        </w:rPr>
        <w:t>Number of volunteers that are under 35 years of age (male/female)?</w:t>
      </w:r>
      <w:r w:rsidRPr="009F2364">
        <w:rPr>
          <w:rFonts w:cstheme="minorHAnsi"/>
          <w:sz w:val="24"/>
          <w:szCs w:val="24"/>
          <w:lang w:val="en-GB"/>
        </w:rPr>
        <w:t xml:space="preserve">: </w:t>
      </w:r>
      <w:sdt>
        <w:sdtPr>
          <w:rPr>
            <w:rStyle w:val="Revideringvr24"/>
            <w:lang w:val="en-US"/>
          </w:rPr>
          <w:id w:val="651800721"/>
          <w:placeholder>
            <w:docPart w:val="9B43020B01DE40B8AA841A8AEFBA80DC"/>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71B441AF" w14:textId="77777777" w:rsidR="001922DB" w:rsidRPr="00E73B56" w:rsidRDefault="001922DB" w:rsidP="001922DB">
      <w:pPr>
        <w:rPr>
          <w:rFonts w:cstheme="minorHAnsi"/>
          <w:i/>
          <w:sz w:val="24"/>
          <w:szCs w:val="24"/>
          <w:u w:val="single"/>
          <w:lang w:val="en-US"/>
        </w:rPr>
      </w:pPr>
      <w:bookmarkStart w:id="11" w:name="_Toc165021570"/>
      <w:bookmarkStart w:id="12" w:name="_Toc189053245"/>
      <w:bookmarkStart w:id="13" w:name="_Toc189225502"/>
      <w:bookmarkStart w:id="14" w:name="_Toc191296115"/>
      <w:bookmarkStart w:id="15" w:name="_Toc191298809"/>
      <w:bookmarkStart w:id="16" w:name="_Toc193204391"/>
      <w:bookmarkStart w:id="17" w:name="_Toc194654164"/>
      <w:bookmarkStart w:id="18" w:name="_Toc198886840"/>
    </w:p>
    <w:p w14:paraId="2B48D667" w14:textId="7DA573A5" w:rsidR="001922DB" w:rsidRPr="006A0ED8" w:rsidRDefault="001922DB" w:rsidP="001922DB">
      <w:pPr>
        <w:pStyle w:val="Overskrift3"/>
        <w:spacing w:line="276" w:lineRule="auto"/>
        <w:rPr>
          <w:rFonts w:asciiTheme="minorHAnsi" w:eastAsia="Times New Roman" w:hAnsiTheme="minorHAnsi" w:cstheme="minorHAnsi"/>
          <w:i/>
          <w:iCs/>
          <w:snapToGrid w:val="0"/>
          <w:sz w:val="24"/>
          <w:szCs w:val="24"/>
          <w:lang w:val="en-GB"/>
        </w:rPr>
      </w:pPr>
      <w:commentRangeStart w:id="19"/>
      <w:r w:rsidRPr="006A0ED8">
        <w:rPr>
          <w:rFonts w:asciiTheme="minorHAnsi" w:eastAsia="Times New Roman" w:hAnsiTheme="minorHAnsi" w:cstheme="minorHAnsi"/>
          <w:i/>
          <w:iCs/>
          <w:snapToGrid w:val="0"/>
          <w:sz w:val="24"/>
          <w:szCs w:val="24"/>
          <w:lang w:val="en-GB"/>
        </w:rPr>
        <w:t>3.1.</w:t>
      </w:r>
      <w:r>
        <w:rPr>
          <w:rFonts w:asciiTheme="minorHAnsi" w:eastAsia="Times New Roman" w:hAnsiTheme="minorHAnsi" w:cstheme="minorHAnsi"/>
          <w:i/>
          <w:iCs/>
          <w:snapToGrid w:val="0"/>
          <w:sz w:val="24"/>
          <w:szCs w:val="24"/>
          <w:lang w:val="en-GB"/>
        </w:rPr>
        <w:t>2</w:t>
      </w:r>
      <w:r w:rsidRPr="006A0ED8">
        <w:rPr>
          <w:rFonts w:asciiTheme="minorHAnsi" w:eastAsia="Times New Roman" w:hAnsiTheme="minorHAnsi" w:cstheme="minorHAnsi"/>
          <w:i/>
          <w:iCs/>
          <w:snapToGrid w:val="0"/>
          <w:sz w:val="24"/>
          <w:szCs w:val="24"/>
          <w:lang w:val="en-GB"/>
        </w:rPr>
        <w:t xml:space="preserve">. Financial management </w:t>
      </w:r>
      <w:commentRangeEnd w:id="19"/>
      <w:r w:rsidRPr="006A0ED8">
        <w:rPr>
          <w:rStyle w:val="Merknadsreferanse"/>
          <w:rFonts w:asciiTheme="minorHAnsi" w:eastAsia="Times New Roman" w:hAnsiTheme="minorHAnsi" w:cstheme="minorHAnsi"/>
          <w:i/>
          <w:iCs/>
          <w:snapToGrid w:val="0"/>
          <w:sz w:val="24"/>
          <w:szCs w:val="24"/>
          <w:lang w:val="en-GB"/>
        </w:rPr>
        <w:commentReference w:id="19"/>
      </w:r>
    </w:p>
    <w:p w14:paraId="245602C3" w14:textId="7929BE66" w:rsidR="001922DB" w:rsidRPr="006A0ED8" w:rsidRDefault="001922DB" w:rsidP="001922DB">
      <w:pPr>
        <w:rPr>
          <w:rFonts w:cstheme="minorHAnsi"/>
          <w:sz w:val="24"/>
          <w:szCs w:val="24"/>
          <w:lang w:val="en-GB"/>
        </w:rPr>
      </w:pPr>
      <w:r w:rsidRPr="006A0ED8">
        <w:rPr>
          <w:rFonts w:cstheme="minorHAnsi"/>
          <w:sz w:val="24"/>
          <w:szCs w:val="24"/>
          <w:lang w:val="en-GB"/>
        </w:rPr>
        <w:t>3.1.</w:t>
      </w:r>
      <w:r w:rsidR="00A909A8">
        <w:rPr>
          <w:rFonts w:cstheme="minorHAnsi"/>
          <w:sz w:val="24"/>
          <w:szCs w:val="24"/>
          <w:lang w:val="en-GB"/>
        </w:rPr>
        <w:t>2</w:t>
      </w:r>
      <w:r w:rsidRPr="006A0ED8">
        <w:rPr>
          <w:rFonts w:cstheme="minorHAnsi"/>
          <w:sz w:val="24"/>
          <w:szCs w:val="24"/>
          <w:lang w:val="en-GB"/>
        </w:rPr>
        <w:t xml:space="preserve">.1. Does your organisation have a USD bank account? </w:t>
      </w:r>
      <w:r w:rsidRPr="006A0ED8">
        <w:rPr>
          <w:rStyle w:val="Revideringvr24"/>
          <w:lang w:val="en-GB"/>
        </w:rPr>
        <w:t xml:space="preserve"> </w:t>
      </w:r>
      <w:sdt>
        <w:sdtPr>
          <w:rPr>
            <w:rStyle w:val="Revideringvr24"/>
            <w:lang w:val="en-GB"/>
          </w:rPr>
          <w:id w:val="778994494"/>
          <w:placeholder>
            <w:docPart w:val="64F235F82DD144E2B3EBE681CFE26095"/>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6A0ED8">
            <w:rPr>
              <w:rStyle w:val="Overskrift4Tegn"/>
              <w:rFonts w:cstheme="minorHAnsi"/>
              <w:sz w:val="24"/>
              <w:szCs w:val="24"/>
              <w:lang w:val="en-GB"/>
            </w:rPr>
            <w:t>Click here to write</w:t>
          </w:r>
        </w:sdtContent>
      </w:sdt>
    </w:p>
    <w:p w14:paraId="12B4C869" w14:textId="0C3315E4" w:rsidR="001922DB" w:rsidRPr="006A0ED8" w:rsidRDefault="001922DB" w:rsidP="001922DB">
      <w:pPr>
        <w:rPr>
          <w:rFonts w:cstheme="minorHAnsi"/>
          <w:sz w:val="24"/>
          <w:szCs w:val="24"/>
          <w:lang w:val="en-GB"/>
        </w:rPr>
      </w:pPr>
      <w:r w:rsidRPr="006A0ED8">
        <w:rPr>
          <w:rFonts w:cstheme="minorHAnsi"/>
          <w:sz w:val="24"/>
          <w:szCs w:val="24"/>
          <w:lang w:val="en-GB"/>
        </w:rPr>
        <w:lastRenderedPageBreak/>
        <w:t>3.1.</w:t>
      </w:r>
      <w:r w:rsidR="00A909A8">
        <w:rPr>
          <w:rFonts w:cstheme="minorHAnsi"/>
          <w:sz w:val="24"/>
          <w:szCs w:val="24"/>
          <w:lang w:val="en-GB"/>
        </w:rPr>
        <w:t>2</w:t>
      </w:r>
      <w:r w:rsidRPr="006A0ED8">
        <w:rPr>
          <w:rFonts w:cstheme="minorHAnsi"/>
          <w:sz w:val="24"/>
          <w:szCs w:val="24"/>
          <w:lang w:val="en-GB"/>
        </w:rPr>
        <w:t xml:space="preserve">.2. Does your organisation have an internal or external accountant? </w:t>
      </w:r>
      <w:sdt>
        <w:sdtPr>
          <w:rPr>
            <w:rStyle w:val="revideringvr240"/>
            <w:lang w:val="en-GB"/>
          </w:rPr>
          <w:id w:val="-1219738529"/>
          <w:placeholder>
            <w:docPart w:val="3A1E994D862A450A8225CE63E5FCCB0E"/>
          </w:placeholder>
          <w:showingPlcHdr/>
          <w:dropDownList>
            <w:listItem w:value="Chose an item"/>
            <w:listItem w:displayText="External" w:value="External"/>
            <w:listItem w:displayText="Internal" w:value="Internal"/>
          </w:dropDownList>
        </w:sdtPr>
        <w:sdtEndPr>
          <w:rPr>
            <w:rStyle w:val="Standardskriftforavsnitt"/>
            <w:rFonts w:cstheme="minorHAnsi"/>
            <w:color w:val="auto"/>
            <w:sz w:val="22"/>
            <w:szCs w:val="24"/>
          </w:rPr>
        </w:sdtEndPr>
        <w:sdtContent>
          <w:r w:rsidRPr="006A0ED8">
            <w:rPr>
              <w:rStyle w:val="Overskrift4Tegn"/>
              <w:rFonts w:cstheme="minorHAnsi"/>
              <w:sz w:val="24"/>
              <w:szCs w:val="24"/>
              <w:lang w:val="en-GB"/>
            </w:rPr>
            <w:t>Chose an item</w:t>
          </w:r>
        </w:sdtContent>
      </w:sdt>
    </w:p>
    <w:p w14:paraId="3C792841" w14:textId="260170C7" w:rsidR="001922DB" w:rsidRPr="006A0ED8" w:rsidRDefault="001922DB" w:rsidP="001922DB">
      <w:pPr>
        <w:rPr>
          <w:rFonts w:cstheme="minorHAnsi"/>
          <w:sz w:val="24"/>
          <w:szCs w:val="24"/>
          <w:lang w:val="en-GB"/>
        </w:rPr>
      </w:pPr>
      <w:r w:rsidRPr="006A0ED8">
        <w:rPr>
          <w:rFonts w:cstheme="minorHAnsi"/>
          <w:sz w:val="24"/>
          <w:szCs w:val="24"/>
          <w:lang w:val="en-GB"/>
        </w:rPr>
        <w:t>3.1.</w:t>
      </w:r>
      <w:r w:rsidR="00A909A8">
        <w:rPr>
          <w:rFonts w:cstheme="minorHAnsi"/>
          <w:sz w:val="24"/>
          <w:szCs w:val="24"/>
          <w:lang w:val="en-GB"/>
        </w:rPr>
        <w:t>2</w:t>
      </w:r>
      <w:r w:rsidRPr="006A0ED8">
        <w:rPr>
          <w:rFonts w:cstheme="minorHAnsi"/>
          <w:sz w:val="24"/>
          <w:szCs w:val="24"/>
          <w:lang w:val="en-GB"/>
        </w:rPr>
        <w:t xml:space="preserve">.3. What accounting software does your organisation use? </w:t>
      </w:r>
      <w:sdt>
        <w:sdtPr>
          <w:rPr>
            <w:rStyle w:val="Revideringvr24"/>
            <w:lang w:val="en-GB"/>
          </w:rPr>
          <w:id w:val="1221405795"/>
          <w:placeholder>
            <w:docPart w:val="D1F84D6D16D64DF999B6DDC1B3F96D46"/>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6A0ED8">
            <w:rPr>
              <w:rStyle w:val="Overskrift4Tegn"/>
              <w:rFonts w:cstheme="minorHAnsi"/>
              <w:sz w:val="24"/>
              <w:szCs w:val="24"/>
              <w:lang w:val="en-GB"/>
            </w:rPr>
            <w:t>Click here to write</w:t>
          </w:r>
        </w:sdtContent>
      </w:sdt>
    </w:p>
    <w:p w14:paraId="0F0A23BA" w14:textId="4C881182" w:rsidR="001922DB" w:rsidRPr="006A0ED8" w:rsidRDefault="001922DB" w:rsidP="001922DB">
      <w:pPr>
        <w:rPr>
          <w:sz w:val="24"/>
          <w:szCs w:val="24"/>
          <w:lang w:val="en-GB"/>
        </w:rPr>
      </w:pPr>
      <w:r w:rsidRPr="006A0ED8">
        <w:rPr>
          <w:sz w:val="24"/>
          <w:szCs w:val="24"/>
          <w:lang w:val="en-GB"/>
        </w:rPr>
        <w:t>3.1.</w:t>
      </w:r>
      <w:r w:rsidR="00A909A8">
        <w:rPr>
          <w:sz w:val="24"/>
          <w:szCs w:val="24"/>
          <w:lang w:val="en-GB"/>
        </w:rPr>
        <w:t>2</w:t>
      </w:r>
      <w:r w:rsidRPr="006A0ED8">
        <w:rPr>
          <w:sz w:val="24"/>
          <w:szCs w:val="24"/>
          <w:lang w:val="en-GB"/>
        </w:rPr>
        <w:t xml:space="preserve">.4. How will your organisation separate Norec funds from other funds? </w:t>
      </w:r>
      <w:sdt>
        <w:sdtPr>
          <w:rPr>
            <w:rStyle w:val="Revideringvr24"/>
            <w:lang w:val="en-GB"/>
          </w:rPr>
          <w:id w:val="-810935447"/>
          <w:placeholder>
            <w:docPart w:val="0E9EF2275DD0496B853657BCD15560D5"/>
          </w:placeholder>
          <w:showingPlcHdr/>
          <w:text/>
        </w:sdtPr>
        <w:sdtEndPr>
          <w:rPr>
            <w:rStyle w:val="Stil4"/>
            <w:i/>
            <w:color w:val="767171" w:themeColor="background2" w:themeShade="80"/>
            <w:sz w:val="22"/>
            <w:shd w:val="clear" w:color="auto" w:fill="D0CECE" w:themeFill="background2" w:themeFillShade="E6"/>
          </w:rPr>
        </w:sdtEndPr>
        <w:sdtContent>
          <w:r w:rsidRPr="006A0ED8">
            <w:rPr>
              <w:rStyle w:val="Overskrift4Tegn"/>
              <w:rFonts w:cstheme="minorBidi"/>
              <w:sz w:val="24"/>
              <w:szCs w:val="24"/>
              <w:lang w:val="en-GB"/>
            </w:rPr>
            <w:t>Click here to write</w:t>
          </w:r>
        </w:sdtContent>
      </w:sdt>
    </w:p>
    <w:p w14:paraId="13094F72" w14:textId="5FCAE580" w:rsidR="001922DB" w:rsidRPr="006A0ED8" w:rsidRDefault="001922DB" w:rsidP="001922DB">
      <w:pPr>
        <w:rPr>
          <w:sz w:val="24"/>
          <w:szCs w:val="24"/>
          <w:lang w:val="en-GB"/>
        </w:rPr>
      </w:pPr>
      <w:r w:rsidRPr="006A0ED8">
        <w:rPr>
          <w:sz w:val="24"/>
          <w:szCs w:val="24"/>
          <w:lang w:val="en-GB"/>
        </w:rPr>
        <w:t>3.1.</w:t>
      </w:r>
      <w:r w:rsidR="00A909A8">
        <w:rPr>
          <w:sz w:val="24"/>
          <w:szCs w:val="24"/>
          <w:lang w:val="en-GB"/>
        </w:rPr>
        <w:t>2</w:t>
      </w:r>
      <w:r w:rsidRPr="006A0ED8">
        <w:rPr>
          <w:sz w:val="24"/>
          <w:szCs w:val="24"/>
          <w:lang w:val="en-GB"/>
        </w:rPr>
        <w:t xml:space="preserve">.5. Describe your organisation’s routines/policies regarding approval/processing of payments </w:t>
      </w:r>
      <w:sdt>
        <w:sdtPr>
          <w:rPr>
            <w:rStyle w:val="Revideringvr24"/>
            <w:lang w:val="en-GB"/>
          </w:rPr>
          <w:id w:val="-1231076465"/>
          <w:placeholder>
            <w:docPart w:val="BBFBD37D428149FB85F5535A92C22B30"/>
          </w:placeholder>
          <w:showingPlcHdr/>
          <w:text/>
        </w:sdtPr>
        <w:sdtEndPr>
          <w:rPr>
            <w:rStyle w:val="Stil4"/>
            <w:i/>
            <w:color w:val="767171" w:themeColor="background2" w:themeShade="80"/>
            <w:sz w:val="22"/>
            <w:shd w:val="clear" w:color="auto" w:fill="D0CECE" w:themeFill="background2" w:themeFillShade="E6"/>
          </w:rPr>
        </w:sdtEndPr>
        <w:sdtContent>
          <w:r w:rsidRPr="006A0ED8">
            <w:rPr>
              <w:rStyle w:val="Overskrift4Tegn"/>
              <w:rFonts w:cstheme="minorBidi"/>
              <w:sz w:val="24"/>
              <w:szCs w:val="24"/>
              <w:lang w:val="en-GB"/>
            </w:rPr>
            <w:t>Click here to write</w:t>
          </w:r>
        </w:sdtContent>
      </w:sdt>
    </w:p>
    <w:p w14:paraId="673976B8" w14:textId="020C3B2D" w:rsidR="001922DB" w:rsidRPr="006A0ED8" w:rsidRDefault="001922DB" w:rsidP="001922DB">
      <w:pPr>
        <w:rPr>
          <w:sz w:val="24"/>
          <w:szCs w:val="24"/>
          <w:lang w:val="en-GB"/>
        </w:rPr>
      </w:pPr>
      <w:r w:rsidRPr="006A0ED8">
        <w:rPr>
          <w:sz w:val="24"/>
          <w:szCs w:val="24"/>
          <w:lang w:val="en-GB"/>
        </w:rPr>
        <w:t>3.1.</w:t>
      </w:r>
      <w:r w:rsidR="00A909A8">
        <w:rPr>
          <w:sz w:val="24"/>
          <w:szCs w:val="24"/>
          <w:lang w:val="en-GB"/>
        </w:rPr>
        <w:t>2</w:t>
      </w:r>
      <w:r w:rsidRPr="006A0ED8">
        <w:rPr>
          <w:sz w:val="24"/>
          <w:szCs w:val="24"/>
          <w:lang w:val="en-GB"/>
        </w:rPr>
        <w:t xml:space="preserve">.6. Describe your organisation’s procurement process </w:t>
      </w:r>
      <w:sdt>
        <w:sdtPr>
          <w:rPr>
            <w:rStyle w:val="Revideringvr24"/>
            <w:lang w:val="en-GB"/>
          </w:rPr>
          <w:id w:val="1373349402"/>
          <w:placeholder>
            <w:docPart w:val="1D7194DFFC974A36A991C41507B9A228"/>
          </w:placeholder>
          <w:showingPlcHdr/>
          <w:text/>
        </w:sdtPr>
        <w:sdtEndPr>
          <w:rPr>
            <w:rStyle w:val="Stil4"/>
            <w:i/>
            <w:color w:val="767171" w:themeColor="background2" w:themeShade="80"/>
            <w:sz w:val="22"/>
            <w:shd w:val="clear" w:color="auto" w:fill="D0CECE" w:themeFill="background2" w:themeFillShade="E6"/>
          </w:rPr>
        </w:sdtEndPr>
        <w:sdtContent>
          <w:r w:rsidRPr="006A0ED8">
            <w:rPr>
              <w:rStyle w:val="Overskrift4Tegn"/>
              <w:rFonts w:cstheme="minorBidi"/>
              <w:sz w:val="24"/>
              <w:szCs w:val="24"/>
              <w:lang w:val="en-GB"/>
            </w:rPr>
            <w:t>Click here to write</w:t>
          </w:r>
        </w:sdtContent>
      </w:sdt>
    </w:p>
    <w:p w14:paraId="30EBAFFD" w14:textId="41435465" w:rsidR="001922DB" w:rsidRDefault="001922DB" w:rsidP="001922DB">
      <w:pPr>
        <w:rPr>
          <w:lang w:val="en-GB"/>
        </w:rPr>
      </w:pPr>
      <w:r w:rsidRPr="006A0ED8">
        <w:rPr>
          <w:sz w:val="24"/>
          <w:szCs w:val="24"/>
          <w:lang w:val="en-GB"/>
        </w:rPr>
        <w:t>3.1.</w:t>
      </w:r>
      <w:r w:rsidR="00A909A8">
        <w:rPr>
          <w:sz w:val="24"/>
          <w:szCs w:val="24"/>
          <w:lang w:val="en-GB"/>
        </w:rPr>
        <w:t>2</w:t>
      </w:r>
      <w:r w:rsidRPr="006A0ED8">
        <w:rPr>
          <w:sz w:val="24"/>
          <w:szCs w:val="24"/>
          <w:lang w:val="en-GB"/>
        </w:rPr>
        <w:t>.7. How often do</w:t>
      </w:r>
      <w:r>
        <w:rPr>
          <w:sz w:val="24"/>
          <w:szCs w:val="24"/>
          <w:lang w:val="en-GB"/>
        </w:rPr>
        <w:t>es</w:t>
      </w:r>
      <w:r w:rsidRPr="006A0ED8">
        <w:rPr>
          <w:sz w:val="24"/>
          <w:szCs w:val="24"/>
          <w:lang w:val="en-GB"/>
        </w:rPr>
        <w:t xml:space="preserve"> the board (management</w:t>
      </w:r>
      <w:r>
        <w:rPr>
          <w:sz w:val="24"/>
          <w:szCs w:val="24"/>
          <w:lang w:val="en-GB"/>
        </w:rPr>
        <w:t>,</w:t>
      </w:r>
      <w:r w:rsidRPr="006A0ED8">
        <w:rPr>
          <w:sz w:val="24"/>
          <w:szCs w:val="24"/>
          <w:lang w:val="en-GB"/>
        </w:rPr>
        <w:t xml:space="preserve"> if not a board) oversee organisational financial reports? </w:t>
      </w:r>
      <w:sdt>
        <w:sdtPr>
          <w:rPr>
            <w:rStyle w:val="Revideringvr24"/>
            <w:lang w:val="en-GB"/>
          </w:rPr>
          <w:id w:val="2057201280"/>
          <w:placeholder>
            <w:docPart w:val="2FC77F97C80D487B9D9D4C7C6F61237D"/>
          </w:placeholder>
          <w:showingPlcHdr/>
          <w:text/>
        </w:sdtPr>
        <w:sdtEndPr>
          <w:rPr>
            <w:rStyle w:val="Stil4"/>
            <w:i/>
            <w:color w:val="767171" w:themeColor="background2" w:themeShade="80"/>
            <w:sz w:val="22"/>
            <w:shd w:val="clear" w:color="auto" w:fill="D0CECE" w:themeFill="background2" w:themeFillShade="E6"/>
          </w:rPr>
        </w:sdtEndPr>
        <w:sdtContent>
          <w:r w:rsidRPr="006A0ED8">
            <w:rPr>
              <w:rStyle w:val="Overskrift4Tegn"/>
              <w:rFonts w:cstheme="minorBidi"/>
              <w:sz w:val="24"/>
              <w:szCs w:val="24"/>
              <w:lang w:val="en-GB"/>
            </w:rPr>
            <w:t>Click here to write</w:t>
          </w:r>
        </w:sdtContent>
      </w:sdt>
    </w:p>
    <w:p w14:paraId="75ED5415" w14:textId="77777777" w:rsidR="001922DB" w:rsidRPr="001922DB" w:rsidRDefault="001922DB" w:rsidP="001922DB">
      <w:pPr>
        <w:rPr>
          <w:lang w:val="en-GB"/>
        </w:rPr>
      </w:pPr>
    </w:p>
    <w:p w14:paraId="20FE2204" w14:textId="69ADB662" w:rsidR="00BC4D0F" w:rsidRPr="002F5F4D" w:rsidRDefault="00BC4D0F" w:rsidP="00BC4D0F">
      <w:pPr>
        <w:pStyle w:val="Overskrift3"/>
        <w:spacing w:line="360" w:lineRule="auto"/>
        <w:ind w:left="0" w:firstLine="0"/>
        <w:rPr>
          <w:rFonts w:asciiTheme="minorHAnsi" w:hAnsiTheme="minorHAnsi" w:cstheme="minorBidi"/>
          <w:i/>
          <w:sz w:val="24"/>
          <w:szCs w:val="24"/>
          <w:lang w:val="en-GB"/>
        </w:rPr>
      </w:pPr>
      <w:r w:rsidRPr="002F5F4D">
        <w:rPr>
          <w:rFonts w:asciiTheme="minorHAnsi" w:hAnsiTheme="minorHAnsi" w:cstheme="minorBidi"/>
          <w:i/>
          <w:sz w:val="24"/>
          <w:szCs w:val="24"/>
          <w:lang w:val="en-GB"/>
        </w:rPr>
        <w:t xml:space="preserve">3.1.3. </w:t>
      </w:r>
      <w:commentRangeStart w:id="21"/>
      <w:r w:rsidRPr="002F5F4D">
        <w:rPr>
          <w:rFonts w:asciiTheme="minorHAnsi" w:hAnsiTheme="minorHAnsi" w:cstheme="minorBidi"/>
          <w:i/>
          <w:sz w:val="24"/>
          <w:szCs w:val="24"/>
          <w:lang w:val="en-GB"/>
        </w:rPr>
        <w:t xml:space="preserve">Financial capacity </w:t>
      </w:r>
      <w:bookmarkEnd w:id="11"/>
      <w:bookmarkEnd w:id="12"/>
      <w:bookmarkEnd w:id="13"/>
      <w:bookmarkEnd w:id="14"/>
      <w:bookmarkEnd w:id="15"/>
      <w:bookmarkEnd w:id="16"/>
      <w:bookmarkEnd w:id="17"/>
      <w:bookmarkEnd w:id="18"/>
      <w:commentRangeEnd w:id="21"/>
      <w:r w:rsidR="001922DB" w:rsidRPr="002F5F4D">
        <w:rPr>
          <w:rStyle w:val="Merknadsreferanse"/>
          <w:rFonts w:asciiTheme="minorHAnsi" w:hAnsiTheme="minorHAnsi" w:cstheme="minorBidi"/>
          <w:i/>
          <w:sz w:val="24"/>
          <w:szCs w:val="24"/>
          <w:lang w:val="en-GB"/>
        </w:rPr>
        <w:commentReference w:id="21"/>
      </w:r>
    </w:p>
    <w:p w14:paraId="506BAE6C" w14:textId="77777777" w:rsidR="00BC4D0F" w:rsidRPr="002F5F4D" w:rsidRDefault="00BC4D0F" w:rsidP="00BC4D0F">
      <w:pPr>
        <w:pStyle w:val="Listeavsnitt"/>
        <w:numPr>
          <w:ilvl w:val="0"/>
          <w:numId w:val="40"/>
        </w:numPr>
        <w:spacing w:after="0" w:line="276" w:lineRule="auto"/>
        <w:rPr>
          <w:rFonts w:cstheme="minorHAnsi"/>
          <w:sz w:val="24"/>
          <w:szCs w:val="24"/>
          <w:lang w:val="en-GB"/>
        </w:rPr>
      </w:pPr>
      <w:r w:rsidRPr="002F5F4D">
        <w:rPr>
          <w:rFonts w:cstheme="minorHAnsi"/>
          <w:sz w:val="24"/>
          <w:szCs w:val="24"/>
          <w:lang w:val="en-GB"/>
        </w:rPr>
        <w:t>What is your organisation</w:t>
      </w:r>
      <w:r>
        <w:rPr>
          <w:rFonts w:cstheme="minorHAnsi"/>
          <w:sz w:val="24"/>
          <w:szCs w:val="24"/>
          <w:lang w:val="en-GB"/>
        </w:rPr>
        <w:t>’</w:t>
      </w:r>
      <w:r w:rsidRPr="002F5F4D">
        <w:rPr>
          <w:rFonts w:cstheme="minorHAnsi"/>
          <w:sz w:val="24"/>
          <w:szCs w:val="24"/>
          <w:lang w:val="en-GB"/>
        </w:rPr>
        <w:t xml:space="preserve">s main sources of income? </w:t>
      </w:r>
      <w:sdt>
        <w:sdtPr>
          <w:rPr>
            <w:rStyle w:val="Revideringvr24"/>
            <w:rFonts w:cstheme="minorHAnsi"/>
            <w:szCs w:val="24"/>
            <w:lang w:val="en-GB"/>
          </w:rPr>
          <w:id w:val="1925992775"/>
          <w:placeholder>
            <w:docPart w:val="0DA4B42B88C34BC1B6CE38ECC2941A66"/>
          </w:placeholder>
          <w:showingPlcHdr/>
          <w:text w:multiLine="1"/>
        </w:sdtPr>
        <w:sdtEndPr>
          <w:rPr>
            <w:rStyle w:val="Stil4"/>
            <w:i/>
            <w:iCs/>
            <w:color w:val="767171" w:themeColor="background2" w:themeShade="80"/>
            <w:sz w:val="22"/>
            <w:shd w:val="clear" w:color="auto" w:fill="D0CECE" w:themeFill="background2" w:themeFillShade="E6"/>
          </w:rPr>
        </w:sdtEndPr>
        <w:sdtContent>
          <w:r w:rsidRPr="002F5F4D">
            <w:rPr>
              <w:rStyle w:val="Overskrift4Tegn"/>
              <w:rFonts w:cstheme="minorHAnsi"/>
              <w:sz w:val="24"/>
              <w:szCs w:val="24"/>
              <w:lang w:val="en-GB"/>
            </w:rPr>
            <w:t>Click here to write</w:t>
          </w:r>
        </w:sdtContent>
      </w:sdt>
    </w:p>
    <w:p w14:paraId="4E0F3D33" w14:textId="77777777" w:rsidR="00BC4D0F" w:rsidRPr="002F5F4D" w:rsidRDefault="00BC4D0F" w:rsidP="00BC4D0F">
      <w:pPr>
        <w:pStyle w:val="Listeavsnitt"/>
        <w:numPr>
          <w:ilvl w:val="0"/>
          <w:numId w:val="40"/>
        </w:numPr>
        <w:spacing w:after="0" w:line="276" w:lineRule="auto"/>
        <w:rPr>
          <w:sz w:val="24"/>
          <w:szCs w:val="24"/>
          <w:lang w:val="en-GB"/>
        </w:rPr>
      </w:pPr>
      <w:r w:rsidRPr="002F5F4D">
        <w:rPr>
          <w:sz w:val="24"/>
          <w:szCs w:val="24"/>
          <w:lang w:val="en-GB"/>
        </w:rPr>
        <w:t>How capable is your organisation of handling unexpected costs?</w:t>
      </w:r>
      <w:r w:rsidRPr="002F5F4D" w:rsidDel="00062E07">
        <w:rPr>
          <w:sz w:val="24"/>
          <w:szCs w:val="24"/>
          <w:lang w:val="en-GB"/>
        </w:rPr>
        <w:t xml:space="preserve"> </w:t>
      </w:r>
      <w:sdt>
        <w:sdtPr>
          <w:rPr>
            <w:rStyle w:val="Revideringvr24"/>
            <w:lang w:val="en-GB"/>
          </w:rPr>
          <w:id w:val="1252009354"/>
          <w:placeholder>
            <w:docPart w:val="3DD4D41CFF414D7A9A99A704399C6C1A"/>
          </w:placeholder>
          <w:showingPlcHdr/>
          <w:text w:multiLine="1"/>
        </w:sdtPr>
        <w:sdtEndPr>
          <w:rPr>
            <w:rStyle w:val="Stil4"/>
            <w:i/>
            <w:color w:val="767171" w:themeColor="background2" w:themeShade="80"/>
            <w:sz w:val="22"/>
            <w:shd w:val="clear" w:color="auto" w:fill="D0CECE" w:themeFill="background2" w:themeFillShade="E6"/>
          </w:rPr>
        </w:sdtEndPr>
        <w:sdtContent>
          <w:r w:rsidRPr="002F5F4D">
            <w:rPr>
              <w:rStyle w:val="Overskrift4Tegn"/>
              <w:sz w:val="24"/>
              <w:szCs w:val="24"/>
              <w:lang w:val="en-GB"/>
            </w:rPr>
            <w:t>Click here to write</w:t>
          </w:r>
        </w:sdtContent>
      </w:sdt>
    </w:p>
    <w:p w14:paraId="39ABB0CF" w14:textId="77777777" w:rsidR="00BC4D0F" w:rsidRPr="002F5F4D" w:rsidRDefault="00BC4D0F" w:rsidP="00BC4D0F">
      <w:pPr>
        <w:pStyle w:val="Listeavsnitt"/>
        <w:numPr>
          <w:ilvl w:val="0"/>
          <w:numId w:val="40"/>
        </w:numPr>
        <w:spacing w:after="0" w:line="276" w:lineRule="auto"/>
        <w:rPr>
          <w:rStyle w:val="Revideringvr24"/>
          <w:lang w:val="en-GB"/>
        </w:rPr>
      </w:pPr>
      <w:r w:rsidRPr="002F5F4D">
        <w:rPr>
          <w:rFonts w:cstheme="minorHAnsi"/>
          <w:sz w:val="24"/>
          <w:szCs w:val="24"/>
          <w:lang w:val="en-GB"/>
        </w:rPr>
        <w:t xml:space="preserve">List your current donors or funders, including the duration of agreements and the amount granted/to be granted: </w:t>
      </w:r>
      <w:sdt>
        <w:sdtPr>
          <w:rPr>
            <w:rStyle w:val="Revideringvr24"/>
            <w:rFonts w:cstheme="minorHAnsi"/>
            <w:szCs w:val="24"/>
            <w:lang w:val="en-GB"/>
          </w:rPr>
          <w:id w:val="-2096314021"/>
          <w:placeholder>
            <w:docPart w:val="82593E6655154FF2AFBA88CF71489617"/>
          </w:placeholder>
          <w:showingPlcHdr/>
          <w:text w:multiLine="1"/>
        </w:sdtPr>
        <w:sdtEndPr>
          <w:rPr>
            <w:rStyle w:val="Stil4"/>
            <w:i/>
            <w:iCs/>
            <w:color w:val="767171" w:themeColor="background2" w:themeShade="80"/>
            <w:sz w:val="22"/>
            <w:shd w:val="clear" w:color="auto" w:fill="D0CECE" w:themeFill="background2" w:themeFillShade="E6"/>
          </w:rPr>
        </w:sdtEndPr>
        <w:sdtContent>
          <w:r w:rsidRPr="002F5F4D">
            <w:rPr>
              <w:rStyle w:val="Overskrift4Tegn"/>
              <w:rFonts w:cstheme="minorHAnsi"/>
              <w:sz w:val="24"/>
              <w:szCs w:val="24"/>
              <w:lang w:val="en-GB"/>
            </w:rPr>
            <w:t>Click here to write</w:t>
          </w:r>
        </w:sdtContent>
      </w:sdt>
    </w:p>
    <w:p w14:paraId="0AAAC287" w14:textId="77777777" w:rsidR="00BC4D0F" w:rsidRPr="002F5F4D" w:rsidRDefault="00BC4D0F" w:rsidP="00BC4D0F">
      <w:pPr>
        <w:pStyle w:val="Listeavsnitt"/>
        <w:numPr>
          <w:ilvl w:val="0"/>
          <w:numId w:val="40"/>
        </w:numPr>
        <w:spacing w:after="0" w:line="276" w:lineRule="auto"/>
        <w:rPr>
          <w:color w:val="2F5496" w:themeColor="accent1" w:themeShade="BF"/>
          <w:lang w:val="en-GB"/>
        </w:rPr>
      </w:pPr>
      <w:r w:rsidRPr="002F5F4D">
        <w:rPr>
          <w:rFonts w:cstheme="minorHAnsi"/>
          <w:sz w:val="24"/>
          <w:szCs w:val="24"/>
          <w:lang w:val="en-GB"/>
        </w:rPr>
        <w:t>Is there any other important information about your financial situation that is not included in the submitted financial statements or this application?</w:t>
      </w:r>
      <w:r w:rsidRPr="002F5F4D" w:rsidDel="00DD6B24">
        <w:rPr>
          <w:rFonts w:cstheme="minorHAnsi"/>
          <w:sz w:val="24"/>
          <w:szCs w:val="24"/>
          <w:lang w:val="en-GB"/>
        </w:rPr>
        <w:t xml:space="preserve"> </w:t>
      </w:r>
      <w:sdt>
        <w:sdtPr>
          <w:rPr>
            <w:rStyle w:val="Revideringvr24"/>
            <w:rFonts w:cstheme="minorHAnsi"/>
            <w:szCs w:val="24"/>
            <w:lang w:val="en-GB"/>
          </w:rPr>
          <w:id w:val="899480694"/>
          <w:placeholder>
            <w:docPart w:val="7150966B0185427FB205F67B1106B96F"/>
          </w:placeholder>
          <w:showingPlcHdr/>
          <w:text w:multiLine="1"/>
        </w:sdtPr>
        <w:sdtEndPr>
          <w:rPr>
            <w:rStyle w:val="Stil4"/>
            <w:i/>
            <w:iCs/>
            <w:color w:val="767171" w:themeColor="background2" w:themeShade="80"/>
            <w:sz w:val="22"/>
            <w:shd w:val="clear" w:color="auto" w:fill="D0CECE" w:themeFill="background2" w:themeFillShade="E6"/>
          </w:rPr>
        </w:sdtEndPr>
        <w:sdtContent>
          <w:r w:rsidRPr="002F5F4D">
            <w:rPr>
              <w:rStyle w:val="Overskrift4Tegn"/>
              <w:rFonts w:cstheme="minorHAnsi"/>
              <w:sz w:val="24"/>
              <w:szCs w:val="24"/>
              <w:lang w:val="en-GB"/>
            </w:rPr>
            <w:t>Click here to write</w:t>
          </w:r>
        </w:sdtContent>
      </w:sdt>
      <w:r w:rsidRPr="002F5F4D" w:rsidDel="00DD6B24">
        <w:rPr>
          <w:rFonts w:cstheme="minorHAnsi"/>
          <w:sz w:val="24"/>
          <w:szCs w:val="24"/>
          <w:lang w:val="en-GB"/>
        </w:rPr>
        <w:t xml:space="preserve"> </w:t>
      </w:r>
    </w:p>
    <w:p w14:paraId="099B99E5" w14:textId="77777777" w:rsidR="00DE4EC8" w:rsidRDefault="00DE4EC8" w:rsidP="008068D2">
      <w:pPr>
        <w:rPr>
          <w:rFonts w:cstheme="minorHAnsi"/>
          <w:sz w:val="24"/>
          <w:szCs w:val="24"/>
          <w:lang w:val="en-GB"/>
        </w:rPr>
      </w:pPr>
    </w:p>
    <w:p w14:paraId="57CDBC18" w14:textId="75CE4318" w:rsidR="00F84121" w:rsidRPr="00E73B56" w:rsidRDefault="00B410BB" w:rsidP="008068D2">
      <w:pPr>
        <w:rPr>
          <w:rFonts w:cstheme="minorHAnsi"/>
          <w:b/>
          <w:i/>
          <w:sz w:val="24"/>
          <w:szCs w:val="24"/>
          <w:lang w:val="en-GB"/>
        </w:rPr>
      </w:pPr>
      <w:commentRangeStart w:id="22"/>
      <w:r>
        <w:rPr>
          <w:rFonts w:cstheme="minorHAnsi"/>
          <w:b/>
          <w:bCs/>
          <w:i/>
          <w:iCs/>
          <w:sz w:val="24"/>
          <w:szCs w:val="24"/>
          <w:lang w:val="en-GB"/>
        </w:rPr>
        <w:t>3.1.</w:t>
      </w:r>
      <w:r w:rsidR="001922DB">
        <w:rPr>
          <w:rFonts w:cstheme="minorHAnsi"/>
          <w:b/>
          <w:bCs/>
          <w:i/>
          <w:iCs/>
          <w:sz w:val="24"/>
          <w:szCs w:val="24"/>
          <w:lang w:val="en-GB"/>
        </w:rPr>
        <w:t>4</w:t>
      </w:r>
      <w:r>
        <w:rPr>
          <w:rFonts w:cstheme="minorHAnsi"/>
          <w:b/>
          <w:bCs/>
          <w:i/>
          <w:iCs/>
          <w:sz w:val="24"/>
          <w:szCs w:val="24"/>
          <w:lang w:val="en-GB"/>
        </w:rPr>
        <w:t xml:space="preserve">. </w:t>
      </w:r>
      <w:r w:rsidR="00581FB0">
        <w:rPr>
          <w:rFonts w:cstheme="minorHAnsi"/>
          <w:b/>
          <w:bCs/>
          <w:i/>
          <w:iCs/>
          <w:sz w:val="24"/>
          <w:szCs w:val="24"/>
          <w:lang w:val="en-GB"/>
        </w:rPr>
        <w:t>References</w:t>
      </w:r>
      <w:r w:rsidR="002913EC">
        <w:rPr>
          <w:rFonts w:cstheme="minorHAnsi"/>
          <w:b/>
          <w:bCs/>
          <w:i/>
          <w:iCs/>
          <w:sz w:val="24"/>
          <w:szCs w:val="24"/>
          <w:lang w:val="en-GB"/>
        </w:rPr>
        <w:t xml:space="preserve"> </w:t>
      </w:r>
      <w:r w:rsidR="00F16DAC">
        <w:rPr>
          <w:rFonts w:cstheme="minorHAnsi"/>
          <w:b/>
          <w:bCs/>
          <w:i/>
          <w:iCs/>
          <w:sz w:val="24"/>
          <w:szCs w:val="24"/>
          <w:lang w:val="en-GB"/>
        </w:rPr>
        <w:t xml:space="preserve">and donor experience </w:t>
      </w:r>
      <w:commentRangeEnd w:id="22"/>
      <w:r w:rsidR="001922DB" w:rsidRPr="00E73B56">
        <w:rPr>
          <w:rStyle w:val="Merknadsreferanse"/>
          <w:rFonts w:cstheme="minorHAnsi"/>
          <w:b/>
          <w:i/>
          <w:sz w:val="24"/>
          <w:szCs w:val="24"/>
          <w:lang w:val="en-GB"/>
        </w:rPr>
        <w:commentReference w:id="22"/>
      </w:r>
    </w:p>
    <w:p w14:paraId="5336CF2C" w14:textId="1D463983" w:rsidR="00381FB1" w:rsidRPr="00E22694" w:rsidRDefault="00027763" w:rsidP="008068D2">
      <w:pPr>
        <w:rPr>
          <w:rFonts w:cstheme="minorHAnsi"/>
          <w:sz w:val="24"/>
          <w:szCs w:val="24"/>
          <w:lang w:val="en-GB"/>
        </w:rPr>
      </w:pPr>
      <w:r>
        <w:rPr>
          <w:rFonts w:cstheme="minorHAnsi"/>
          <w:sz w:val="24"/>
          <w:szCs w:val="24"/>
          <w:lang w:val="en-GB"/>
        </w:rPr>
        <w:t>3.1.</w:t>
      </w:r>
      <w:r w:rsidR="00A909A8">
        <w:rPr>
          <w:rFonts w:cstheme="minorHAnsi"/>
          <w:sz w:val="24"/>
          <w:szCs w:val="24"/>
          <w:lang w:val="en-GB"/>
        </w:rPr>
        <w:t>4</w:t>
      </w:r>
      <w:r>
        <w:rPr>
          <w:rFonts w:cstheme="minorHAnsi"/>
          <w:sz w:val="24"/>
          <w:szCs w:val="24"/>
          <w:lang w:val="en-GB"/>
        </w:rPr>
        <w:t xml:space="preserve">.1. </w:t>
      </w:r>
      <w:r w:rsidR="00381FB1" w:rsidRPr="00E22694">
        <w:rPr>
          <w:rFonts w:cstheme="minorHAnsi"/>
          <w:sz w:val="24"/>
          <w:szCs w:val="24"/>
          <w:lang w:val="en-GB"/>
        </w:rPr>
        <w:t>Describe your organisation’s experience of receiving and reporting on funds from national or international partners/donors:</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381FB1" w:rsidRPr="00E22694" w14:paraId="10B311C7" w14:textId="77777777" w:rsidTr="001922DB">
        <w:trPr>
          <w:trHeight w:val="643"/>
        </w:trPr>
        <w:sdt>
          <w:sdtPr>
            <w:rPr>
              <w:rStyle w:val="revideringvr240"/>
            </w:rPr>
            <w:id w:val="1604389837"/>
            <w:placeholder>
              <w:docPart w:val="660556C72FC4446FB0A6467F31BC5DD4"/>
            </w:placeholder>
            <w:showingPlcHdr/>
          </w:sdtPr>
          <w:sdtEndPr>
            <w:rPr>
              <w:rStyle w:val="Standardskriftforavsnitt"/>
              <w:rFonts w:cstheme="minorHAnsi"/>
              <w:color w:val="auto"/>
              <w:sz w:val="22"/>
              <w:szCs w:val="24"/>
              <w:lang w:val="en-GB"/>
            </w:rPr>
          </w:sdtEndPr>
          <w:sdtContent>
            <w:tc>
              <w:tcPr>
                <w:tcW w:w="9061" w:type="dxa"/>
              </w:tcPr>
              <w:p w14:paraId="78B69D07" w14:textId="77777777" w:rsidR="00381FB1" w:rsidRPr="009F7564" w:rsidRDefault="00381FB1" w:rsidP="008068D2">
                <w:r w:rsidRPr="00466002">
                  <w:rPr>
                    <w:rStyle w:val="Overskrift4Tegn"/>
                    <w:rFonts w:cstheme="minorHAnsi"/>
                    <w:sz w:val="24"/>
                    <w:szCs w:val="24"/>
                    <w:lang w:val="en-US"/>
                  </w:rPr>
                  <w:t>Click here to write</w:t>
                </w:r>
              </w:p>
            </w:tc>
          </w:sdtContent>
        </w:sdt>
      </w:tr>
    </w:tbl>
    <w:p w14:paraId="40BDB910" w14:textId="77777777" w:rsidR="00381FB1" w:rsidRDefault="00381FB1" w:rsidP="008068D2">
      <w:pPr>
        <w:rPr>
          <w:rFonts w:cstheme="minorHAnsi"/>
          <w:sz w:val="24"/>
          <w:szCs w:val="24"/>
          <w:lang w:val="en-GB"/>
        </w:rPr>
      </w:pPr>
    </w:p>
    <w:p w14:paraId="5E85E197" w14:textId="70968CFA" w:rsidR="00E402E8" w:rsidRPr="00E73B56" w:rsidRDefault="00027763" w:rsidP="00E73B56">
      <w:pPr>
        <w:rPr>
          <w:rFonts w:cstheme="minorHAnsi"/>
          <w:sz w:val="24"/>
          <w:szCs w:val="24"/>
          <w:lang w:val="en-GB"/>
        </w:rPr>
      </w:pPr>
      <w:r>
        <w:rPr>
          <w:rFonts w:cstheme="minorHAnsi"/>
          <w:sz w:val="24"/>
          <w:szCs w:val="24"/>
          <w:lang w:val="en-GB"/>
        </w:rPr>
        <w:t>3.1.</w:t>
      </w:r>
      <w:r w:rsidR="00A909A8">
        <w:rPr>
          <w:rFonts w:cstheme="minorHAnsi"/>
          <w:sz w:val="24"/>
          <w:szCs w:val="24"/>
          <w:lang w:val="en-GB"/>
        </w:rPr>
        <w:t>4</w:t>
      </w:r>
      <w:r>
        <w:rPr>
          <w:rFonts w:cstheme="minorHAnsi"/>
          <w:sz w:val="24"/>
          <w:szCs w:val="24"/>
          <w:lang w:val="en-GB"/>
        </w:rPr>
        <w:t xml:space="preserve">.2. </w:t>
      </w:r>
      <w:r w:rsidR="00E402E8" w:rsidRPr="00E73B56">
        <w:rPr>
          <w:rFonts w:cstheme="minorHAnsi"/>
          <w:sz w:val="24"/>
          <w:szCs w:val="24"/>
          <w:lang w:val="en-GB"/>
        </w:rPr>
        <w:t>Provide references from 1-3 donors</w:t>
      </w:r>
      <w:r w:rsidR="00BC45B9">
        <w:rPr>
          <w:rFonts w:cstheme="minorHAnsi"/>
          <w:sz w:val="24"/>
          <w:szCs w:val="24"/>
          <w:lang w:val="en-GB"/>
        </w:rPr>
        <w:t>/funders</w:t>
      </w:r>
      <w:r w:rsidR="00A234BE" w:rsidRPr="00E73B56">
        <w:rPr>
          <w:rFonts w:cstheme="minorHAnsi"/>
          <w:sz w:val="24"/>
          <w:szCs w:val="24"/>
          <w:lang w:val="en-GB"/>
        </w:rPr>
        <w:t xml:space="preserve"> who</w:t>
      </w:r>
      <w:r w:rsidR="00DB3F89" w:rsidRPr="00E73B56">
        <w:rPr>
          <w:rFonts w:cstheme="minorHAnsi"/>
          <w:sz w:val="24"/>
          <w:szCs w:val="24"/>
          <w:lang w:val="en-GB"/>
        </w:rPr>
        <w:t xml:space="preserve"> can confirm your statement</w:t>
      </w:r>
      <w:r w:rsidR="00E402E8" w:rsidRPr="00E73B56">
        <w:rPr>
          <w:rFonts w:cstheme="minorHAnsi"/>
          <w:sz w:val="24"/>
          <w:szCs w:val="24"/>
          <w:lang w:val="en-GB"/>
        </w:rPr>
        <w:t>:</w:t>
      </w:r>
    </w:p>
    <w:p w14:paraId="388A0BD4" w14:textId="5371D62B" w:rsidR="00D02BC6" w:rsidRPr="00816FD0" w:rsidRDefault="00D02BC6" w:rsidP="00D02BC6">
      <w:pPr>
        <w:rPr>
          <w:rFonts w:cstheme="minorHAnsi"/>
          <w:b/>
          <w:bCs/>
          <w:sz w:val="24"/>
          <w:szCs w:val="24"/>
          <w:lang w:val="en-GB"/>
        </w:rPr>
      </w:pPr>
      <w:r w:rsidRPr="00816FD0">
        <w:rPr>
          <w:rFonts w:cstheme="minorHAnsi"/>
          <w:b/>
          <w:bCs/>
          <w:sz w:val="24"/>
          <w:szCs w:val="24"/>
          <w:lang w:val="en-GB"/>
        </w:rPr>
        <w:t>Reference</w:t>
      </w:r>
      <w:r w:rsidR="00DF1A30">
        <w:rPr>
          <w:rFonts w:cstheme="minorHAnsi"/>
          <w:b/>
          <w:bCs/>
          <w:sz w:val="24"/>
          <w:szCs w:val="24"/>
          <w:lang w:val="en-GB"/>
        </w:rPr>
        <w:t xml:space="preserve"> 1</w:t>
      </w:r>
    </w:p>
    <w:p w14:paraId="22F48A60" w14:textId="77777777" w:rsidR="00D02BC6" w:rsidRPr="00DF1A30" w:rsidRDefault="00D02BC6" w:rsidP="00DF1A30">
      <w:pPr>
        <w:pStyle w:val="Listeavsnitt"/>
        <w:numPr>
          <w:ilvl w:val="0"/>
          <w:numId w:val="18"/>
        </w:numPr>
        <w:rPr>
          <w:rFonts w:cstheme="minorHAnsi"/>
          <w:sz w:val="24"/>
          <w:szCs w:val="24"/>
          <w:lang w:val="en-GB"/>
        </w:rPr>
      </w:pPr>
      <w:r w:rsidRPr="00DF1A30">
        <w:rPr>
          <w:rFonts w:cstheme="minorHAnsi"/>
          <w:sz w:val="24"/>
          <w:szCs w:val="24"/>
          <w:lang w:val="en-GB"/>
        </w:rPr>
        <w:t xml:space="preserve">Name of organisation: </w:t>
      </w:r>
      <w:sdt>
        <w:sdtPr>
          <w:rPr>
            <w:rStyle w:val="Revideringvr24"/>
            <w:lang w:val="en-US"/>
          </w:rPr>
          <w:id w:val="690726071"/>
          <w:placeholder>
            <w:docPart w:val="C09A6EF0E64E489EB9D2EE454309CD7B"/>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1A6D4DDC" w14:textId="77777777" w:rsidR="00D02BC6" w:rsidRPr="00DF1A30" w:rsidRDefault="00D02BC6" w:rsidP="00DF1A30">
      <w:pPr>
        <w:pStyle w:val="Listeavsnitt"/>
        <w:numPr>
          <w:ilvl w:val="0"/>
          <w:numId w:val="18"/>
        </w:numPr>
        <w:rPr>
          <w:rFonts w:cstheme="minorHAnsi"/>
          <w:sz w:val="24"/>
          <w:szCs w:val="24"/>
          <w:lang w:val="en-GB"/>
        </w:rPr>
      </w:pPr>
      <w:r w:rsidRPr="00DF1A30">
        <w:rPr>
          <w:rFonts w:cstheme="minorHAnsi"/>
          <w:sz w:val="24"/>
          <w:szCs w:val="24"/>
          <w:lang w:val="en-GB"/>
        </w:rPr>
        <w:t xml:space="preserve">Name of referee: </w:t>
      </w:r>
      <w:sdt>
        <w:sdtPr>
          <w:rPr>
            <w:rStyle w:val="Revideringvr24"/>
            <w:lang w:val="en-US"/>
          </w:rPr>
          <w:id w:val="2070529751"/>
          <w:placeholder>
            <w:docPart w:val="E3B043DC5CF4417681B5F1463AACC3A9"/>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6E50A140" w14:textId="248BDF7B" w:rsidR="00D02BC6" w:rsidRPr="00DF1A30" w:rsidRDefault="00AE1513" w:rsidP="00DF1A30">
      <w:pPr>
        <w:pStyle w:val="Listeavsnitt"/>
        <w:numPr>
          <w:ilvl w:val="0"/>
          <w:numId w:val="18"/>
        </w:numPr>
        <w:rPr>
          <w:rFonts w:cstheme="minorHAnsi"/>
          <w:sz w:val="24"/>
          <w:szCs w:val="24"/>
          <w:lang w:val="en-GB"/>
        </w:rPr>
      </w:pPr>
      <w:r>
        <w:rPr>
          <w:rFonts w:cstheme="minorHAnsi"/>
          <w:sz w:val="24"/>
          <w:szCs w:val="24"/>
          <w:lang w:val="en-GB"/>
        </w:rPr>
        <w:t>E-mail</w:t>
      </w:r>
      <w:r w:rsidR="00D02BC6" w:rsidRPr="00DF1A30">
        <w:rPr>
          <w:rFonts w:cstheme="minorHAnsi"/>
          <w:sz w:val="24"/>
          <w:szCs w:val="24"/>
          <w:lang w:val="en-GB"/>
        </w:rPr>
        <w:t xml:space="preserve">: </w:t>
      </w:r>
      <w:sdt>
        <w:sdtPr>
          <w:rPr>
            <w:rStyle w:val="Revideringvr24"/>
            <w:lang w:val="en-US"/>
          </w:rPr>
          <w:id w:val="-257601131"/>
          <w:placeholder>
            <w:docPart w:val="72421E35FEB64722BE58604BA5D44F78"/>
          </w:placeholder>
          <w:showingPlcHdr/>
          <w:text/>
        </w:sdtPr>
        <w:sdtEndPr>
          <w:rPr>
            <w:rStyle w:val="Stil4"/>
            <w:i/>
            <w:color w:val="767171" w:themeColor="background2" w:themeShade="80"/>
            <w:sz w:val="22"/>
            <w:shd w:val="clear" w:color="auto" w:fill="D0CECE" w:themeFill="background2" w:themeFillShade="E6"/>
          </w:rPr>
        </w:sdtEndPr>
        <w:sdtContent>
          <w:r w:rsidR="00D02BC6" w:rsidRPr="00DF1A30">
            <w:rPr>
              <w:rStyle w:val="Overskrift4Tegn"/>
              <w:rFonts w:cstheme="minorBidi"/>
              <w:sz w:val="24"/>
              <w:szCs w:val="24"/>
              <w:lang w:val="en-US"/>
            </w:rPr>
            <w:t>Click here to write</w:t>
          </w:r>
        </w:sdtContent>
      </w:sdt>
    </w:p>
    <w:p w14:paraId="0B118F8E" w14:textId="00B49A10" w:rsidR="00D02BC6" w:rsidRPr="00DF1A30" w:rsidRDefault="00D02BC6" w:rsidP="00D02BC6">
      <w:pPr>
        <w:pStyle w:val="Listeavsnitt"/>
        <w:numPr>
          <w:ilvl w:val="0"/>
          <w:numId w:val="18"/>
        </w:numPr>
        <w:rPr>
          <w:rFonts w:cstheme="minorHAnsi"/>
          <w:sz w:val="24"/>
          <w:szCs w:val="24"/>
          <w:lang w:val="en-GB"/>
        </w:rPr>
      </w:pPr>
      <w:r w:rsidRPr="00DF1A30">
        <w:rPr>
          <w:rFonts w:cstheme="minorHAnsi"/>
          <w:sz w:val="24"/>
          <w:szCs w:val="24"/>
          <w:lang w:val="en-GB"/>
        </w:rPr>
        <w:t xml:space="preserve">Phone number (include country code): </w:t>
      </w:r>
      <w:sdt>
        <w:sdtPr>
          <w:rPr>
            <w:rStyle w:val="Revideringvr24"/>
            <w:lang w:val="en-US"/>
          </w:rPr>
          <w:id w:val="313910283"/>
          <w:placeholder>
            <w:docPart w:val="B5EEE1E935DA432A8225D0AD178F23FA"/>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3BBCF914" w14:textId="61B28B83" w:rsidR="00D02BC6" w:rsidRPr="00816FD0" w:rsidRDefault="00D02BC6" w:rsidP="00D02BC6">
      <w:pPr>
        <w:rPr>
          <w:rFonts w:cstheme="minorHAnsi"/>
          <w:b/>
          <w:bCs/>
          <w:sz w:val="24"/>
          <w:szCs w:val="24"/>
          <w:lang w:val="en-GB"/>
        </w:rPr>
      </w:pPr>
      <w:r w:rsidRPr="00816FD0">
        <w:rPr>
          <w:rFonts w:cstheme="minorHAnsi"/>
          <w:b/>
          <w:bCs/>
          <w:sz w:val="24"/>
          <w:szCs w:val="24"/>
          <w:lang w:val="en-GB"/>
        </w:rPr>
        <w:t>Reference</w:t>
      </w:r>
      <w:r w:rsidR="00DF1A30">
        <w:rPr>
          <w:rFonts w:cstheme="minorHAnsi"/>
          <w:b/>
          <w:bCs/>
          <w:sz w:val="24"/>
          <w:szCs w:val="24"/>
          <w:lang w:val="en-GB"/>
        </w:rPr>
        <w:t xml:space="preserve"> 2</w:t>
      </w:r>
    </w:p>
    <w:p w14:paraId="5BAC3A79" w14:textId="77777777" w:rsidR="00D02BC6" w:rsidRPr="00DF1A30" w:rsidRDefault="00D02BC6" w:rsidP="00DF1A30">
      <w:pPr>
        <w:pStyle w:val="Listeavsnitt"/>
        <w:numPr>
          <w:ilvl w:val="0"/>
          <w:numId w:val="33"/>
        </w:numPr>
        <w:rPr>
          <w:rFonts w:cstheme="minorHAnsi"/>
          <w:sz w:val="24"/>
          <w:szCs w:val="24"/>
          <w:lang w:val="en-GB"/>
        </w:rPr>
      </w:pPr>
      <w:r w:rsidRPr="00DF1A30">
        <w:rPr>
          <w:rFonts w:cstheme="minorHAnsi"/>
          <w:sz w:val="24"/>
          <w:szCs w:val="24"/>
          <w:lang w:val="en-GB"/>
        </w:rPr>
        <w:t xml:space="preserve">Name of organisation: </w:t>
      </w:r>
      <w:sdt>
        <w:sdtPr>
          <w:rPr>
            <w:rStyle w:val="Revideringvr24"/>
            <w:lang w:val="en-US"/>
          </w:rPr>
          <w:id w:val="1968081208"/>
          <w:placeholder>
            <w:docPart w:val="F2A71668DDCB476195A1DEABB4CD118A"/>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794C155C" w14:textId="77777777" w:rsidR="00D02BC6" w:rsidRPr="00DF1A30" w:rsidRDefault="00D02BC6" w:rsidP="00DF1A30">
      <w:pPr>
        <w:pStyle w:val="Listeavsnitt"/>
        <w:numPr>
          <w:ilvl w:val="0"/>
          <w:numId w:val="33"/>
        </w:numPr>
        <w:rPr>
          <w:rFonts w:cstheme="minorHAnsi"/>
          <w:sz w:val="24"/>
          <w:szCs w:val="24"/>
          <w:lang w:val="en-GB"/>
        </w:rPr>
      </w:pPr>
      <w:r w:rsidRPr="00DF1A30">
        <w:rPr>
          <w:rFonts w:cstheme="minorHAnsi"/>
          <w:sz w:val="24"/>
          <w:szCs w:val="24"/>
          <w:lang w:val="en-GB"/>
        </w:rPr>
        <w:t xml:space="preserve">Name of referee: </w:t>
      </w:r>
      <w:sdt>
        <w:sdtPr>
          <w:rPr>
            <w:rStyle w:val="Revideringvr24"/>
            <w:lang w:val="en-US"/>
          </w:rPr>
          <w:id w:val="-1211502199"/>
          <w:placeholder>
            <w:docPart w:val="EFE32961D19D45219DBB2927EF699D37"/>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76DC6FB7" w14:textId="6CCC1194" w:rsidR="00D02BC6" w:rsidRPr="00DF1A30" w:rsidRDefault="00AE1513" w:rsidP="00DF1A30">
      <w:pPr>
        <w:pStyle w:val="Listeavsnitt"/>
        <w:numPr>
          <w:ilvl w:val="0"/>
          <w:numId w:val="33"/>
        </w:numPr>
        <w:rPr>
          <w:rFonts w:cstheme="minorHAnsi"/>
          <w:sz w:val="24"/>
          <w:szCs w:val="24"/>
          <w:lang w:val="en-GB"/>
        </w:rPr>
      </w:pPr>
      <w:r>
        <w:rPr>
          <w:rFonts w:cstheme="minorHAnsi"/>
          <w:sz w:val="24"/>
          <w:szCs w:val="24"/>
          <w:lang w:val="en-GB"/>
        </w:rPr>
        <w:t>E-mail</w:t>
      </w:r>
      <w:r w:rsidR="00D02BC6" w:rsidRPr="00DF1A30">
        <w:rPr>
          <w:rFonts w:cstheme="minorHAnsi"/>
          <w:sz w:val="24"/>
          <w:szCs w:val="24"/>
          <w:lang w:val="en-GB"/>
        </w:rPr>
        <w:t xml:space="preserve">: </w:t>
      </w:r>
      <w:sdt>
        <w:sdtPr>
          <w:rPr>
            <w:rStyle w:val="Revideringvr24"/>
            <w:lang w:val="en-US"/>
          </w:rPr>
          <w:id w:val="-691299176"/>
          <w:placeholder>
            <w:docPart w:val="C81B00539F9448438B64276D3135249A"/>
          </w:placeholder>
          <w:showingPlcHdr/>
          <w:text/>
        </w:sdtPr>
        <w:sdtEndPr>
          <w:rPr>
            <w:rStyle w:val="Stil4"/>
            <w:i/>
            <w:color w:val="767171" w:themeColor="background2" w:themeShade="80"/>
            <w:sz w:val="22"/>
            <w:shd w:val="clear" w:color="auto" w:fill="D0CECE" w:themeFill="background2" w:themeFillShade="E6"/>
          </w:rPr>
        </w:sdtEndPr>
        <w:sdtContent>
          <w:r w:rsidR="00D02BC6" w:rsidRPr="00DF1A30">
            <w:rPr>
              <w:rStyle w:val="Overskrift4Tegn"/>
              <w:rFonts w:cstheme="minorBidi"/>
              <w:sz w:val="24"/>
              <w:szCs w:val="24"/>
              <w:lang w:val="en-US"/>
            </w:rPr>
            <w:t>Click here to write</w:t>
          </w:r>
        </w:sdtContent>
      </w:sdt>
    </w:p>
    <w:p w14:paraId="5BB36502" w14:textId="1AD330F1" w:rsidR="00D02BC6" w:rsidRPr="00DF1A30" w:rsidRDefault="00D02BC6" w:rsidP="00D02BC6">
      <w:pPr>
        <w:pStyle w:val="Listeavsnitt"/>
        <w:numPr>
          <w:ilvl w:val="0"/>
          <w:numId w:val="33"/>
        </w:numPr>
        <w:rPr>
          <w:rFonts w:cstheme="minorHAnsi"/>
          <w:sz w:val="24"/>
          <w:szCs w:val="24"/>
          <w:lang w:val="en-GB"/>
        </w:rPr>
      </w:pPr>
      <w:r w:rsidRPr="00DF1A30">
        <w:rPr>
          <w:rFonts w:cstheme="minorHAnsi"/>
          <w:sz w:val="24"/>
          <w:szCs w:val="24"/>
          <w:lang w:val="en-GB"/>
        </w:rPr>
        <w:t xml:space="preserve">Phone number (include country code): </w:t>
      </w:r>
      <w:sdt>
        <w:sdtPr>
          <w:rPr>
            <w:rStyle w:val="Revideringvr24"/>
            <w:lang w:val="en-US"/>
          </w:rPr>
          <w:id w:val="-777322250"/>
          <w:placeholder>
            <w:docPart w:val="F1CB8D41CF714F0C808D93362F6C3D87"/>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0C36E848" w14:textId="762564DA" w:rsidR="00D02BC6" w:rsidRPr="00816FD0" w:rsidRDefault="00D02BC6" w:rsidP="00D02BC6">
      <w:pPr>
        <w:rPr>
          <w:rFonts w:cstheme="minorHAnsi"/>
          <w:b/>
          <w:bCs/>
          <w:sz w:val="24"/>
          <w:szCs w:val="24"/>
          <w:lang w:val="en-GB"/>
        </w:rPr>
      </w:pPr>
      <w:r w:rsidRPr="00816FD0">
        <w:rPr>
          <w:rFonts w:cstheme="minorHAnsi"/>
          <w:b/>
          <w:bCs/>
          <w:sz w:val="24"/>
          <w:szCs w:val="24"/>
          <w:lang w:val="en-GB"/>
        </w:rPr>
        <w:lastRenderedPageBreak/>
        <w:t>Reference</w:t>
      </w:r>
      <w:r w:rsidR="00DF1A30">
        <w:rPr>
          <w:rFonts w:cstheme="minorHAnsi"/>
          <w:b/>
          <w:bCs/>
          <w:sz w:val="24"/>
          <w:szCs w:val="24"/>
          <w:lang w:val="en-GB"/>
        </w:rPr>
        <w:t xml:space="preserve"> 3</w:t>
      </w:r>
    </w:p>
    <w:p w14:paraId="3179C183" w14:textId="77777777" w:rsidR="00D02BC6" w:rsidRPr="00DF1A30" w:rsidRDefault="00D02BC6" w:rsidP="00DF1A30">
      <w:pPr>
        <w:pStyle w:val="Listeavsnitt"/>
        <w:numPr>
          <w:ilvl w:val="0"/>
          <w:numId w:val="34"/>
        </w:numPr>
        <w:rPr>
          <w:rFonts w:cstheme="minorHAnsi"/>
          <w:sz w:val="24"/>
          <w:szCs w:val="24"/>
          <w:lang w:val="en-GB"/>
        </w:rPr>
      </w:pPr>
      <w:r w:rsidRPr="00DF1A30">
        <w:rPr>
          <w:rFonts w:cstheme="minorHAnsi"/>
          <w:sz w:val="24"/>
          <w:szCs w:val="24"/>
          <w:lang w:val="en-GB"/>
        </w:rPr>
        <w:t xml:space="preserve">Name of organisation: </w:t>
      </w:r>
      <w:sdt>
        <w:sdtPr>
          <w:rPr>
            <w:rStyle w:val="Revideringvr24"/>
            <w:lang w:val="en-US"/>
          </w:rPr>
          <w:id w:val="1990285374"/>
          <w:placeholder>
            <w:docPart w:val="C99D1B5964744DCD9F6CE8305FEA221F"/>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270190A3" w14:textId="77777777" w:rsidR="00D02BC6" w:rsidRPr="00DF1A30" w:rsidRDefault="00D02BC6" w:rsidP="00DF1A30">
      <w:pPr>
        <w:pStyle w:val="Listeavsnitt"/>
        <w:numPr>
          <w:ilvl w:val="0"/>
          <w:numId w:val="34"/>
        </w:numPr>
        <w:rPr>
          <w:rFonts w:cstheme="minorHAnsi"/>
          <w:sz w:val="24"/>
          <w:szCs w:val="24"/>
          <w:lang w:val="en-GB"/>
        </w:rPr>
      </w:pPr>
      <w:r w:rsidRPr="00DF1A30">
        <w:rPr>
          <w:rFonts w:cstheme="minorHAnsi"/>
          <w:sz w:val="24"/>
          <w:szCs w:val="24"/>
          <w:lang w:val="en-GB"/>
        </w:rPr>
        <w:t xml:space="preserve">Name of referee: </w:t>
      </w:r>
      <w:sdt>
        <w:sdtPr>
          <w:rPr>
            <w:rStyle w:val="Revideringvr24"/>
            <w:lang w:val="en-US"/>
          </w:rPr>
          <w:id w:val="672927192"/>
          <w:placeholder>
            <w:docPart w:val="B3DDE49AE6D64EB9B378F8DDF80885B8"/>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02169316" w14:textId="71DB3FF2" w:rsidR="00D02BC6" w:rsidRPr="00DF1A30" w:rsidRDefault="00AE1513" w:rsidP="00DF1A30">
      <w:pPr>
        <w:pStyle w:val="Listeavsnitt"/>
        <w:numPr>
          <w:ilvl w:val="0"/>
          <w:numId w:val="34"/>
        </w:numPr>
        <w:rPr>
          <w:rFonts w:cstheme="minorHAnsi"/>
          <w:sz w:val="24"/>
          <w:szCs w:val="24"/>
          <w:lang w:val="en-GB"/>
        </w:rPr>
      </w:pPr>
      <w:r>
        <w:rPr>
          <w:rFonts w:cstheme="minorHAnsi"/>
          <w:sz w:val="24"/>
          <w:szCs w:val="24"/>
          <w:lang w:val="en-GB"/>
        </w:rPr>
        <w:t>E-mail</w:t>
      </w:r>
      <w:r w:rsidR="00D02BC6" w:rsidRPr="00DF1A30">
        <w:rPr>
          <w:rFonts w:cstheme="minorHAnsi"/>
          <w:sz w:val="24"/>
          <w:szCs w:val="24"/>
          <w:lang w:val="en-GB"/>
        </w:rPr>
        <w:t xml:space="preserve">: </w:t>
      </w:r>
      <w:sdt>
        <w:sdtPr>
          <w:rPr>
            <w:rStyle w:val="Revideringvr24"/>
            <w:lang w:val="en-US"/>
          </w:rPr>
          <w:id w:val="592748128"/>
          <w:placeholder>
            <w:docPart w:val="AD58F8079526444496AD4ECCA260F0AB"/>
          </w:placeholder>
          <w:showingPlcHdr/>
          <w:text/>
        </w:sdtPr>
        <w:sdtEndPr>
          <w:rPr>
            <w:rStyle w:val="Stil4"/>
            <w:i/>
            <w:color w:val="767171" w:themeColor="background2" w:themeShade="80"/>
            <w:sz w:val="22"/>
            <w:shd w:val="clear" w:color="auto" w:fill="D0CECE" w:themeFill="background2" w:themeFillShade="E6"/>
          </w:rPr>
        </w:sdtEndPr>
        <w:sdtContent>
          <w:r w:rsidR="00D02BC6" w:rsidRPr="00DF1A30">
            <w:rPr>
              <w:rStyle w:val="Overskrift4Tegn"/>
              <w:rFonts w:cstheme="minorBidi"/>
              <w:sz w:val="24"/>
              <w:szCs w:val="24"/>
              <w:lang w:val="en-US"/>
            </w:rPr>
            <w:t>Click here to write</w:t>
          </w:r>
        </w:sdtContent>
      </w:sdt>
    </w:p>
    <w:p w14:paraId="3A0215A7" w14:textId="0E1800C4" w:rsidR="5E46FA7A" w:rsidRPr="00DF1A30" w:rsidRDefault="00D02BC6" w:rsidP="00DF1A30">
      <w:pPr>
        <w:pStyle w:val="Listeavsnitt"/>
        <w:numPr>
          <w:ilvl w:val="0"/>
          <w:numId w:val="34"/>
        </w:numPr>
        <w:rPr>
          <w:rStyle w:val="Revideringvr24"/>
          <w:lang w:val="en-US"/>
        </w:rPr>
      </w:pPr>
      <w:r w:rsidRPr="00DF1A30">
        <w:rPr>
          <w:rFonts w:cstheme="minorHAnsi"/>
          <w:sz w:val="24"/>
          <w:szCs w:val="24"/>
          <w:lang w:val="en-GB"/>
        </w:rPr>
        <w:t xml:space="preserve">Phone number (include country code): </w:t>
      </w:r>
      <w:sdt>
        <w:sdtPr>
          <w:rPr>
            <w:rStyle w:val="Revideringvr24"/>
            <w:lang w:val="en-US"/>
          </w:rPr>
          <w:id w:val="1961694249"/>
          <w:placeholder>
            <w:docPart w:val="54986627E6504EF0A6BDA7CAF19837C7"/>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6011EB75" w14:textId="637565B6" w:rsidR="5FBC6794" w:rsidRPr="001922DB" w:rsidRDefault="00871EA4" w:rsidP="7393A35C">
      <w:pPr>
        <w:rPr>
          <w:rFonts w:cstheme="minorHAnsi"/>
          <w:i/>
          <w:iCs/>
          <w:sz w:val="24"/>
          <w:szCs w:val="24"/>
          <w:lang w:val="en-US"/>
        </w:rPr>
      </w:pPr>
      <w:r>
        <w:rPr>
          <w:rFonts w:cstheme="minorHAnsi"/>
          <w:i/>
          <w:sz w:val="24"/>
          <w:szCs w:val="24"/>
          <w:lang w:val="en-GB"/>
        </w:rPr>
        <w:t>N</w:t>
      </w:r>
      <w:r w:rsidR="00814BBC" w:rsidRPr="00D02BC6">
        <w:rPr>
          <w:rFonts w:cstheme="minorHAnsi"/>
          <w:i/>
          <w:sz w:val="24"/>
          <w:szCs w:val="24"/>
          <w:lang w:val="en-US"/>
        </w:rPr>
        <w:t xml:space="preserve">ote that by providing the above references, you consent to Norec contacting them. </w:t>
      </w:r>
    </w:p>
    <w:p w14:paraId="13B0CD77" w14:textId="77777777" w:rsidR="007535B4" w:rsidRPr="00E73B56" w:rsidRDefault="007535B4" w:rsidP="008068D2">
      <w:pPr>
        <w:rPr>
          <w:rFonts w:cstheme="minorHAnsi"/>
          <w:b/>
          <w:i/>
          <w:sz w:val="24"/>
          <w:szCs w:val="24"/>
          <w:lang w:val="en-GB"/>
        </w:rPr>
      </w:pPr>
    </w:p>
    <w:p w14:paraId="6DC59F19" w14:textId="6D8567F4" w:rsidR="00E20B4B" w:rsidRPr="00E73B56" w:rsidRDefault="00550501" w:rsidP="008068D2">
      <w:pPr>
        <w:rPr>
          <w:rFonts w:cstheme="minorHAnsi"/>
          <w:b/>
          <w:i/>
          <w:sz w:val="24"/>
          <w:szCs w:val="24"/>
          <w:lang w:val="en-GB"/>
        </w:rPr>
      </w:pPr>
      <w:commentRangeStart w:id="24"/>
      <w:r>
        <w:rPr>
          <w:rFonts w:cstheme="minorHAnsi"/>
          <w:b/>
          <w:i/>
          <w:sz w:val="24"/>
          <w:szCs w:val="24"/>
          <w:lang w:val="en-GB"/>
        </w:rPr>
        <w:t>3.1.</w:t>
      </w:r>
      <w:r w:rsidR="001922DB">
        <w:rPr>
          <w:rFonts w:cstheme="minorHAnsi"/>
          <w:b/>
          <w:i/>
          <w:sz w:val="24"/>
          <w:szCs w:val="24"/>
          <w:lang w:val="en-GB"/>
        </w:rPr>
        <w:t>5</w:t>
      </w:r>
      <w:r>
        <w:rPr>
          <w:rFonts w:cstheme="minorHAnsi"/>
          <w:b/>
          <w:i/>
          <w:sz w:val="24"/>
          <w:szCs w:val="24"/>
          <w:lang w:val="en-GB"/>
        </w:rPr>
        <w:t xml:space="preserve">. </w:t>
      </w:r>
      <w:r w:rsidR="007535B4" w:rsidRPr="00E73B56">
        <w:rPr>
          <w:rFonts w:cstheme="minorHAnsi"/>
          <w:b/>
          <w:i/>
          <w:sz w:val="24"/>
          <w:szCs w:val="24"/>
          <w:lang w:val="en-GB"/>
        </w:rPr>
        <w:t xml:space="preserve">Internal policies on anti-corruption and sexual exploitation, abuse and </w:t>
      </w:r>
      <w:r w:rsidR="00AE1513">
        <w:rPr>
          <w:rFonts w:cstheme="minorHAnsi"/>
          <w:b/>
          <w:i/>
          <w:sz w:val="24"/>
          <w:szCs w:val="24"/>
          <w:lang w:val="en-GB"/>
        </w:rPr>
        <w:t>harassment</w:t>
      </w:r>
      <w:r w:rsidR="007535B4" w:rsidRPr="00E73B56">
        <w:rPr>
          <w:rFonts w:cstheme="minorHAnsi"/>
          <w:b/>
          <w:i/>
          <w:sz w:val="24"/>
          <w:szCs w:val="24"/>
          <w:lang w:val="en-GB"/>
        </w:rPr>
        <w:t xml:space="preserve"> </w:t>
      </w:r>
      <w:commentRangeEnd w:id="24"/>
      <w:r w:rsidR="00584B5B" w:rsidRPr="00E73B56">
        <w:rPr>
          <w:rStyle w:val="Merknadsreferanse"/>
          <w:rFonts w:cstheme="minorHAnsi"/>
          <w:b/>
          <w:i/>
          <w:sz w:val="24"/>
          <w:szCs w:val="24"/>
          <w:lang w:val="en-GB"/>
        </w:rPr>
        <w:commentReference w:id="24"/>
      </w:r>
    </w:p>
    <w:p w14:paraId="5FF21A07" w14:textId="2A3AA0A9" w:rsidR="00381FB1" w:rsidRPr="00E22694" w:rsidRDefault="00550501" w:rsidP="008068D2">
      <w:pPr>
        <w:rPr>
          <w:rFonts w:cstheme="minorHAnsi"/>
          <w:sz w:val="24"/>
          <w:szCs w:val="24"/>
          <w:lang w:val="en-GB"/>
        </w:rPr>
      </w:pPr>
      <w:commentRangeStart w:id="27"/>
      <w:r>
        <w:rPr>
          <w:rFonts w:cstheme="minorHAnsi"/>
          <w:sz w:val="24"/>
          <w:szCs w:val="24"/>
          <w:lang w:val="en-GB"/>
        </w:rPr>
        <w:t>3.1.</w:t>
      </w:r>
      <w:r w:rsidR="00A909A8">
        <w:rPr>
          <w:rFonts w:cstheme="minorHAnsi"/>
          <w:sz w:val="24"/>
          <w:szCs w:val="24"/>
          <w:lang w:val="en-GB"/>
        </w:rPr>
        <w:t>5</w:t>
      </w:r>
      <w:r>
        <w:rPr>
          <w:rFonts w:cstheme="minorHAnsi"/>
          <w:sz w:val="24"/>
          <w:szCs w:val="24"/>
          <w:lang w:val="en-GB"/>
        </w:rPr>
        <w:t xml:space="preserve">.1. </w:t>
      </w:r>
      <w:r w:rsidR="00381FB1">
        <w:rPr>
          <w:rFonts w:cstheme="minorHAnsi"/>
          <w:sz w:val="24"/>
          <w:szCs w:val="24"/>
          <w:lang w:val="en-GB"/>
        </w:rPr>
        <w:t xml:space="preserve">Describe your </w:t>
      </w:r>
      <w:r>
        <w:rPr>
          <w:rFonts w:cstheme="minorHAnsi"/>
          <w:sz w:val="24"/>
          <w:szCs w:val="24"/>
          <w:lang w:val="en-GB"/>
        </w:rPr>
        <w:t>organisation</w:t>
      </w:r>
      <w:r w:rsidR="00DF6359">
        <w:rPr>
          <w:rFonts w:cstheme="minorHAnsi"/>
          <w:sz w:val="24"/>
          <w:szCs w:val="24"/>
          <w:lang w:val="en-GB"/>
        </w:rPr>
        <w:t>’</w:t>
      </w:r>
      <w:r>
        <w:rPr>
          <w:rFonts w:cstheme="minorHAnsi"/>
          <w:sz w:val="24"/>
          <w:szCs w:val="24"/>
          <w:lang w:val="en-GB"/>
        </w:rPr>
        <w:t xml:space="preserve">s </w:t>
      </w:r>
      <w:r w:rsidR="00381FB1" w:rsidRPr="00E22694">
        <w:rPr>
          <w:rFonts w:cstheme="minorHAnsi"/>
          <w:sz w:val="24"/>
          <w:szCs w:val="24"/>
          <w:lang w:val="en-GB"/>
        </w:rPr>
        <w:t>anti-corruption policy</w:t>
      </w:r>
      <w:commentRangeEnd w:id="27"/>
      <w:r w:rsidR="00584B5B" w:rsidRPr="00E22694">
        <w:rPr>
          <w:rStyle w:val="Merknadsreferanse"/>
          <w:rFonts w:cstheme="minorHAnsi"/>
          <w:sz w:val="24"/>
          <w:szCs w:val="24"/>
          <w:lang w:val="en-GB"/>
        </w:rPr>
        <w:commentReference w:id="27"/>
      </w:r>
      <w:r w:rsidR="00381FB1" w:rsidRPr="00E22694">
        <w:rPr>
          <w:rFonts w:cstheme="minorHAnsi"/>
          <w:sz w:val="24"/>
          <w:szCs w:val="24"/>
          <w:lang w:val="en-GB"/>
        </w:rPr>
        <w:t xml:space="preserve">: </w:t>
      </w:r>
      <w:sdt>
        <w:sdtPr>
          <w:rPr>
            <w:rStyle w:val="revideringvr240"/>
          </w:rPr>
          <w:id w:val="875054364"/>
          <w:placeholder>
            <w:docPart w:val="6BAC6FD6856B464F8D3C63F87A8DF8AE"/>
          </w:placeholder>
          <w:showingPlcHdr/>
        </w:sdtPr>
        <w:sdtEndPr>
          <w:rPr>
            <w:rStyle w:val="Standardskriftforavsnitt"/>
            <w:rFonts w:cstheme="minorHAnsi"/>
            <w:color w:val="auto"/>
            <w:sz w:val="22"/>
            <w:szCs w:val="24"/>
            <w:lang w:val="en-GB"/>
          </w:rPr>
        </w:sdtEndPr>
        <w:sdtContent>
          <w:r w:rsidR="004F0684" w:rsidRPr="00466002">
            <w:rPr>
              <w:rStyle w:val="Overskrift4Tegn"/>
              <w:rFonts w:cstheme="minorHAnsi"/>
              <w:sz w:val="24"/>
              <w:szCs w:val="24"/>
              <w:lang w:val="en-US"/>
            </w:rPr>
            <w:t>Click here to write</w:t>
          </w:r>
        </w:sdtContent>
      </w:sdt>
    </w:p>
    <w:p w14:paraId="45138339" w14:textId="0978BE4D" w:rsidR="001A6852" w:rsidRPr="00E73B56" w:rsidRDefault="00550501" w:rsidP="008068D2">
      <w:pPr>
        <w:rPr>
          <w:sz w:val="24"/>
          <w:szCs w:val="24"/>
          <w:lang w:val="en-GB"/>
        </w:rPr>
      </w:pPr>
      <w:commentRangeStart w:id="29"/>
      <w:r>
        <w:rPr>
          <w:sz w:val="24"/>
          <w:szCs w:val="24"/>
          <w:lang w:val="en-GB"/>
        </w:rPr>
        <w:t>3.1.</w:t>
      </w:r>
      <w:r w:rsidR="00A909A8">
        <w:rPr>
          <w:sz w:val="24"/>
          <w:szCs w:val="24"/>
          <w:lang w:val="en-GB"/>
        </w:rPr>
        <w:t>5</w:t>
      </w:r>
      <w:r>
        <w:rPr>
          <w:sz w:val="24"/>
          <w:szCs w:val="24"/>
          <w:lang w:val="en-GB"/>
        </w:rPr>
        <w:t xml:space="preserve">.2. </w:t>
      </w:r>
      <w:r w:rsidR="001A6852" w:rsidRPr="00E73B56">
        <w:rPr>
          <w:sz w:val="24"/>
          <w:szCs w:val="24"/>
          <w:lang w:val="en-US"/>
        </w:rPr>
        <w:t>Describe your</w:t>
      </w:r>
      <w:r>
        <w:rPr>
          <w:sz w:val="24"/>
          <w:szCs w:val="24"/>
          <w:lang w:val="en-US"/>
        </w:rPr>
        <w:t xml:space="preserve"> organisation</w:t>
      </w:r>
      <w:r w:rsidR="00DF6359">
        <w:rPr>
          <w:sz w:val="24"/>
          <w:szCs w:val="24"/>
          <w:lang w:val="en-US"/>
        </w:rPr>
        <w:t>’</w:t>
      </w:r>
      <w:r>
        <w:rPr>
          <w:sz w:val="24"/>
          <w:szCs w:val="24"/>
          <w:lang w:val="en-US"/>
        </w:rPr>
        <w:t>s</w:t>
      </w:r>
      <w:r w:rsidR="001A6852" w:rsidRPr="00E73B56">
        <w:rPr>
          <w:sz w:val="24"/>
          <w:szCs w:val="24"/>
          <w:lang w:val="en-US"/>
        </w:rPr>
        <w:t xml:space="preserve"> whistle-blower mechanism</w:t>
      </w:r>
      <w:commentRangeEnd w:id="29"/>
      <w:r w:rsidR="00584B5B" w:rsidRPr="00E73B56">
        <w:rPr>
          <w:rStyle w:val="Merknadsreferanse"/>
          <w:sz w:val="24"/>
          <w:szCs w:val="24"/>
          <w:lang w:val="en-US"/>
        </w:rPr>
        <w:commentReference w:id="29"/>
      </w:r>
      <w:r w:rsidR="001A6852" w:rsidRPr="00E73B56">
        <w:rPr>
          <w:sz w:val="24"/>
          <w:szCs w:val="24"/>
          <w:lang w:val="en-US"/>
        </w:rPr>
        <w:t xml:space="preserve">: </w:t>
      </w:r>
      <w:sdt>
        <w:sdtPr>
          <w:rPr>
            <w:rStyle w:val="revideringvr240"/>
          </w:rPr>
          <w:id w:val="1405571962"/>
          <w:placeholder>
            <w:docPart w:val="E6CE926650A345EAB03384CED88D4C2F"/>
          </w:placeholder>
          <w:showingPlcHdr/>
        </w:sdtPr>
        <w:sdtEndPr>
          <w:rPr>
            <w:rStyle w:val="Standardskriftforavsnitt"/>
            <w:rFonts w:cstheme="minorHAnsi"/>
            <w:color w:val="auto"/>
            <w:sz w:val="22"/>
            <w:szCs w:val="24"/>
            <w:lang w:val="en-GB"/>
          </w:rPr>
        </w:sdtEndPr>
        <w:sdtContent>
          <w:r w:rsidR="004F0684" w:rsidRPr="00466002">
            <w:rPr>
              <w:rStyle w:val="Overskrift4Tegn"/>
              <w:rFonts w:cstheme="minorHAnsi"/>
              <w:sz w:val="24"/>
              <w:szCs w:val="24"/>
              <w:lang w:val="en-US"/>
            </w:rPr>
            <w:t>Click here to write</w:t>
          </w:r>
        </w:sdtContent>
      </w:sdt>
    </w:p>
    <w:p w14:paraId="365EA0CA" w14:textId="4DB5B8E5" w:rsidR="00CE6FC7" w:rsidRPr="00E73B56" w:rsidRDefault="00550501" w:rsidP="008068D2">
      <w:pPr>
        <w:rPr>
          <w:sz w:val="24"/>
          <w:szCs w:val="24"/>
          <w:lang w:val="en-GB"/>
        </w:rPr>
      </w:pPr>
      <w:r>
        <w:rPr>
          <w:sz w:val="24"/>
          <w:szCs w:val="24"/>
          <w:lang w:val="en-US"/>
        </w:rPr>
        <w:t>3.1.</w:t>
      </w:r>
      <w:r w:rsidR="00A909A8">
        <w:rPr>
          <w:sz w:val="24"/>
          <w:szCs w:val="24"/>
          <w:lang w:val="en-US"/>
        </w:rPr>
        <w:t>5</w:t>
      </w:r>
      <w:r w:rsidR="00D0192F">
        <w:rPr>
          <w:sz w:val="24"/>
          <w:szCs w:val="24"/>
          <w:lang w:val="en-US"/>
        </w:rPr>
        <w:t xml:space="preserve">.3. </w:t>
      </w:r>
      <w:commentRangeStart w:id="31"/>
      <w:r w:rsidR="00045816" w:rsidRPr="00E73B56">
        <w:rPr>
          <w:sz w:val="24"/>
          <w:szCs w:val="24"/>
          <w:lang w:val="en-US"/>
        </w:rPr>
        <w:t>Describe your</w:t>
      </w:r>
      <w:r>
        <w:rPr>
          <w:sz w:val="24"/>
          <w:szCs w:val="24"/>
          <w:lang w:val="en-US"/>
        </w:rPr>
        <w:t xml:space="preserve"> organisation</w:t>
      </w:r>
      <w:r w:rsidR="00DF6359">
        <w:rPr>
          <w:sz w:val="24"/>
          <w:szCs w:val="24"/>
          <w:lang w:val="en-US"/>
        </w:rPr>
        <w:t>’</w:t>
      </w:r>
      <w:r>
        <w:rPr>
          <w:sz w:val="24"/>
          <w:szCs w:val="24"/>
          <w:lang w:val="en-US"/>
        </w:rPr>
        <w:t>s</w:t>
      </w:r>
      <w:r w:rsidR="00045816" w:rsidRPr="00E73B56">
        <w:rPr>
          <w:sz w:val="24"/>
          <w:szCs w:val="24"/>
          <w:lang w:val="en-US"/>
        </w:rPr>
        <w:t xml:space="preserve"> policy on </w:t>
      </w:r>
      <w:commentRangeEnd w:id="31"/>
      <w:r w:rsidR="00045816" w:rsidRPr="00E73B56">
        <w:rPr>
          <w:rStyle w:val="Merknadsreferanse"/>
          <w:sz w:val="24"/>
          <w:szCs w:val="24"/>
          <w:lang w:val="en-US"/>
        </w:rPr>
        <w:commentReference w:id="31"/>
      </w:r>
      <w:r w:rsidR="00045816" w:rsidRPr="00E73B56">
        <w:rPr>
          <w:sz w:val="24"/>
          <w:szCs w:val="24"/>
          <w:lang w:val="en-US"/>
        </w:rPr>
        <w:t>sexual exploitation, abuse and harassment (SEAH)</w:t>
      </w:r>
      <w:r w:rsidR="00CD3A10" w:rsidRPr="00E73B56">
        <w:rPr>
          <w:sz w:val="24"/>
          <w:szCs w:val="24"/>
          <w:lang w:val="en-US"/>
        </w:rPr>
        <w:t>:</w:t>
      </w:r>
      <w:r w:rsidR="00CE6FC7" w:rsidRPr="00E73B56">
        <w:rPr>
          <w:sz w:val="24"/>
          <w:szCs w:val="24"/>
          <w:lang w:val="en-US"/>
        </w:rPr>
        <w:t xml:space="preserve"> </w:t>
      </w:r>
      <w:sdt>
        <w:sdtPr>
          <w:rPr>
            <w:rStyle w:val="revideringvr240"/>
          </w:rPr>
          <w:id w:val="1787386236"/>
          <w:placeholder>
            <w:docPart w:val="01989E04939048C3A5840C9B8B00FB29"/>
          </w:placeholder>
          <w:showingPlcHdr/>
        </w:sdtPr>
        <w:sdtEndPr>
          <w:rPr>
            <w:rStyle w:val="Standardskriftforavsnitt"/>
            <w:rFonts w:cstheme="minorHAnsi"/>
            <w:color w:val="auto"/>
            <w:sz w:val="22"/>
            <w:szCs w:val="24"/>
            <w:lang w:val="en-GB"/>
          </w:rPr>
        </w:sdtEndPr>
        <w:sdtContent>
          <w:r w:rsidR="004F0684" w:rsidRPr="00466002">
            <w:rPr>
              <w:rStyle w:val="Overskrift4Tegn"/>
              <w:rFonts w:cstheme="minorHAnsi"/>
              <w:sz w:val="24"/>
              <w:szCs w:val="24"/>
              <w:lang w:val="en-US"/>
            </w:rPr>
            <w:t>Click here to write</w:t>
          </w:r>
        </w:sdtContent>
      </w:sdt>
    </w:p>
    <w:p w14:paraId="256EB632" w14:textId="77777777" w:rsidR="00FA1548" w:rsidRDefault="00FA1548">
      <w:pPr>
        <w:pStyle w:val="Overskrift2"/>
        <w:tabs>
          <w:tab w:val="left" w:pos="5600"/>
        </w:tabs>
        <w:spacing w:before="0" w:line="276" w:lineRule="auto"/>
        <w:rPr>
          <w:rFonts w:asciiTheme="minorHAnsi" w:hAnsiTheme="minorHAnsi" w:cstheme="minorHAnsi"/>
          <w:lang w:val="en-GB"/>
        </w:rPr>
      </w:pPr>
    </w:p>
    <w:p w14:paraId="7776417A" w14:textId="6F3027AB" w:rsidR="00591DE3" w:rsidRPr="0022616C" w:rsidRDefault="00591DE3" w:rsidP="00E73B56">
      <w:pPr>
        <w:pStyle w:val="Overskrift2"/>
        <w:tabs>
          <w:tab w:val="left" w:pos="5600"/>
        </w:tabs>
        <w:spacing w:before="0" w:line="276" w:lineRule="auto"/>
        <w:rPr>
          <w:rFonts w:cstheme="minorHAnsi"/>
          <w:lang w:val="en-GB"/>
        </w:rPr>
      </w:pPr>
      <w:r w:rsidRPr="00E73B56">
        <w:rPr>
          <w:rFonts w:asciiTheme="minorHAnsi" w:hAnsiTheme="minorHAnsi" w:cstheme="minorHAnsi"/>
          <w:lang w:val="en-GB"/>
        </w:rPr>
        <w:t>3.2. Other partner(s)</w:t>
      </w:r>
    </w:p>
    <w:sdt>
      <w:sdtPr>
        <w:rPr>
          <w:rFonts w:eastAsia="Calibri" w:cstheme="minorHAnsi"/>
          <w:i/>
          <w:iCs/>
          <w:sz w:val="24"/>
          <w:szCs w:val="24"/>
          <w:lang w:val="en-GB"/>
        </w:rPr>
        <w:id w:val="-1741098321"/>
        <w:lock w:val="sdtLocked"/>
        <w15:appearance w15:val="hidden"/>
        <w15:repeatingSection/>
      </w:sdtPr>
      <w:sdtEndPr>
        <w:rPr>
          <w:rFonts w:eastAsiaTheme="minorHAnsi"/>
          <w:i w:val="0"/>
          <w:iCs w:val="0"/>
        </w:rPr>
      </w:sdtEndPr>
      <w:sdtContent>
        <w:sdt>
          <w:sdtPr>
            <w:rPr>
              <w:rFonts w:eastAsia="Calibri" w:cstheme="minorHAnsi"/>
              <w:i/>
              <w:iCs/>
              <w:sz w:val="24"/>
              <w:szCs w:val="24"/>
              <w:lang w:val="en-GB"/>
            </w:rPr>
            <w:id w:val="998766966"/>
            <w:lock w:val="sdtLocked"/>
            <w:placeholder>
              <w:docPart w:val="664984A7B4754B099A43E3CE92402041"/>
            </w:placeholder>
            <w15:appearance w15:val="hidden"/>
            <w15:repeatingSectionItem/>
          </w:sdtPr>
          <w:sdtEndPr>
            <w:rPr>
              <w:rFonts w:eastAsiaTheme="minorHAnsi"/>
              <w:i w:val="0"/>
              <w:iCs w:val="0"/>
            </w:rPr>
          </w:sdtEndPr>
          <w:sdtContent>
            <w:p w14:paraId="4E1E6344" w14:textId="3FF9D00A" w:rsidR="006A4FB3" w:rsidRDefault="006A4FB3" w:rsidP="006A4FB3">
              <w:pPr>
                <w:rPr>
                  <w:rStyle w:val="Revideringvr24"/>
                  <w:lang w:val="en-US"/>
                </w:rPr>
              </w:pPr>
              <w:r>
                <w:rPr>
                  <w:rFonts w:cstheme="minorHAnsi"/>
                  <w:b/>
                  <w:i/>
                  <w:iCs/>
                  <w:sz w:val="24"/>
                  <w:szCs w:val="24"/>
                  <w:lang w:val="en-US"/>
                </w:rPr>
                <w:t xml:space="preserve">3.2.1. </w:t>
              </w:r>
              <w:r w:rsidRPr="00B410BB">
                <w:rPr>
                  <w:rFonts w:cstheme="minorHAnsi"/>
                  <w:b/>
                  <w:i/>
                  <w:iCs/>
                  <w:sz w:val="24"/>
                  <w:szCs w:val="24"/>
                  <w:lang w:val="en-US"/>
                </w:rPr>
                <w:t xml:space="preserve">Name of </w:t>
              </w:r>
              <w:r>
                <w:rPr>
                  <w:rFonts w:cstheme="minorHAnsi"/>
                  <w:b/>
                  <w:i/>
                  <w:iCs/>
                  <w:sz w:val="24"/>
                  <w:szCs w:val="24"/>
                  <w:lang w:val="en-US"/>
                </w:rPr>
                <w:t>o</w:t>
              </w:r>
              <w:r w:rsidRPr="00B410BB">
                <w:rPr>
                  <w:rFonts w:cstheme="minorHAnsi"/>
                  <w:b/>
                  <w:i/>
                  <w:iCs/>
                  <w:sz w:val="24"/>
                  <w:szCs w:val="24"/>
                  <w:lang w:val="en-US"/>
                </w:rPr>
                <w:t>rganisation</w:t>
              </w:r>
              <w:r w:rsidRPr="00E73B56">
                <w:rPr>
                  <w:rFonts w:cstheme="minorHAnsi"/>
                  <w:b/>
                  <w:sz w:val="24"/>
                  <w:szCs w:val="24"/>
                  <w:lang w:val="en-US"/>
                </w:rPr>
                <w:t xml:space="preserve"> </w:t>
              </w:r>
            </w:p>
            <w:p w14:paraId="5F38A473" w14:textId="77777777" w:rsidR="00A909A8" w:rsidRDefault="00A909A8" w:rsidP="00A909A8">
              <w:pPr>
                <w:pStyle w:val="Listeavsnitt"/>
                <w:numPr>
                  <w:ilvl w:val="0"/>
                  <w:numId w:val="18"/>
                </w:numPr>
                <w:rPr>
                  <w:rFonts w:cstheme="minorHAnsi"/>
                  <w:sz w:val="24"/>
                  <w:szCs w:val="24"/>
                  <w:lang w:val="en-GB"/>
                </w:rPr>
              </w:pPr>
              <w:r>
                <w:rPr>
                  <w:rFonts w:cstheme="minorHAnsi"/>
                  <w:sz w:val="24"/>
                  <w:szCs w:val="24"/>
                  <w:lang w:val="en-GB"/>
                </w:rPr>
                <w:t>Name:</w:t>
              </w:r>
              <w:r w:rsidRPr="00D71AC9">
                <w:rPr>
                  <w:rStyle w:val="Revideringvr24"/>
                  <w:lang w:val="en-US"/>
                </w:rPr>
                <w:t xml:space="preserve"> </w:t>
              </w:r>
              <w:sdt>
                <w:sdtPr>
                  <w:rPr>
                    <w:rStyle w:val="Revideringvr24"/>
                    <w:lang w:val="en-US"/>
                  </w:rPr>
                  <w:id w:val="-1183127274"/>
                  <w:placeholder>
                    <w:docPart w:val="6DEEB84D53774D698BD93A82B8B6E89F"/>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B09C844"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Legal form: </w:t>
              </w:r>
              <w:sdt>
                <w:sdtPr>
                  <w:rPr>
                    <w:rStyle w:val="Revideringvr24"/>
                    <w:lang w:val="en-US"/>
                  </w:rPr>
                  <w:id w:val="1737125872"/>
                  <w:placeholder>
                    <w:docPart w:val="617F4CC8F01040898F4652FB2D73718F"/>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61548F2D"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Registration ID code/number as in the registration document: </w:t>
              </w:r>
              <w:sdt>
                <w:sdtPr>
                  <w:rPr>
                    <w:rStyle w:val="Revideringvr24"/>
                    <w:lang w:val="en-US"/>
                  </w:rPr>
                  <w:id w:val="-1637947998"/>
                  <w:placeholder>
                    <w:docPart w:val="B91F16D53ACF40DFA9DB0965BF0090CF"/>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04058D37"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Year of registration: </w:t>
              </w:r>
              <w:sdt>
                <w:sdtPr>
                  <w:rPr>
                    <w:rStyle w:val="Revideringvr24"/>
                    <w:lang w:val="en-US"/>
                  </w:rPr>
                  <w:id w:val="-411238700"/>
                  <w:placeholder>
                    <w:docPart w:val="21824CAE19854FE4801EA802395CF0DA"/>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64071E9E"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Visiting address: </w:t>
              </w:r>
              <w:sdt>
                <w:sdtPr>
                  <w:rPr>
                    <w:rStyle w:val="Revideringvr24"/>
                    <w:lang w:val="en-US"/>
                  </w:rPr>
                  <w:id w:val="-2077654416"/>
                  <w:placeholder>
                    <w:docPart w:val="8AB7E1975E2847419429E95F8DCABBF0"/>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002E709D"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Postal address: </w:t>
              </w:r>
              <w:sdt>
                <w:sdtPr>
                  <w:rPr>
                    <w:rStyle w:val="Revideringvr24"/>
                    <w:lang w:val="en-US"/>
                  </w:rPr>
                  <w:id w:val="1373878623"/>
                  <w:placeholder>
                    <w:docPart w:val="A881A2B64D4D47A1A693DD981708037B"/>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0A2E904"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Phone number (including country code): </w:t>
              </w:r>
              <w:sdt>
                <w:sdtPr>
                  <w:rPr>
                    <w:rStyle w:val="Revideringvr24"/>
                    <w:lang w:val="en-US"/>
                  </w:rPr>
                  <w:id w:val="-739788244"/>
                  <w:placeholder>
                    <w:docPart w:val="4D57068146E44B2E983ACA463B63EEFE"/>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54D1F7D9"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E-mail: </w:t>
              </w:r>
              <w:sdt>
                <w:sdtPr>
                  <w:rPr>
                    <w:rStyle w:val="Revideringvr24"/>
                    <w:lang w:val="en-US"/>
                  </w:rPr>
                  <w:id w:val="2126578249"/>
                  <w:placeholder>
                    <w:docPart w:val="91926DFAE38643E5A1FBFF24D685CEFE"/>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61E2D49"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Website and/or social media accounts: </w:t>
              </w:r>
              <w:sdt>
                <w:sdtPr>
                  <w:rPr>
                    <w:rStyle w:val="Revideringvr24"/>
                    <w:lang w:val="en-US"/>
                  </w:rPr>
                  <w:id w:val="-196003620"/>
                  <w:placeholder>
                    <w:docPart w:val="69A1A5A3C1894EB4ACCEFCAC4E284D53"/>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EBC1354" w14:textId="77777777" w:rsidR="00A909A8" w:rsidRPr="00D71AC9" w:rsidRDefault="00A909A8" w:rsidP="00A909A8">
              <w:pPr>
                <w:rPr>
                  <w:rFonts w:cstheme="minorHAnsi"/>
                  <w:sz w:val="24"/>
                  <w:szCs w:val="24"/>
                  <w:lang w:val="en-GB"/>
                </w:rPr>
              </w:pPr>
              <w:r w:rsidRPr="00D71AC9">
                <w:rPr>
                  <w:rFonts w:cstheme="minorHAnsi"/>
                  <w:b/>
                  <w:bCs/>
                  <w:sz w:val="24"/>
                  <w:szCs w:val="24"/>
                  <w:lang w:val="en-GB"/>
                </w:rPr>
                <w:t>Primary contact person for the project</w:t>
              </w:r>
            </w:p>
            <w:p w14:paraId="303E2DC5"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Name: </w:t>
              </w:r>
              <w:sdt>
                <w:sdtPr>
                  <w:rPr>
                    <w:rStyle w:val="Revideringvr24"/>
                    <w:lang w:val="en-US"/>
                  </w:rPr>
                  <w:id w:val="-1507136700"/>
                  <w:placeholder>
                    <w:docPart w:val="921A279ECCB84F6C9B719E7214B77CA4"/>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5C6EB781"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Title: </w:t>
              </w:r>
              <w:sdt>
                <w:sdtPr>
                  <w:rPr>
                    <w:rStyle w:val="Revideringvr24"/>
                    <w:lang w:val="en-US"/>
                  </w:rPr>
                  <w:id w:val="-345251335"/>
                  <w:placeholder>
                    <w:docPart w:val="EC9E3E2EA40A4691B52029E6ACA6CDC4"/>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E82C102"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E-mail: </w:t>
              </w:r>
              <w:sdt>
                <w:sdtPr>
                  <w:rPr>
                    <w:rStyle w:val="Revideringvr24"/>
                    <w:lang w:val="en-US"/>
                  </w:rPr>
                  <w:id w:val="2136060584"/>
                  <w:placeholder>
                    <w:docPart w:val="D7DFD6C435994A0D8DDA7DFD6DB5F546"/>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93327D8" w14:textId="77777777" w:rsidR="00A909A8" w:rsidRPr="009F2364" w:rsidRDefault="00A909A8" w:rsidP="00A909A8">
              <w:pPr>
                <w:pStyle w:val="Listeavsnitt"/>
                <w:numPr>
                  <w:ilvl w:val="0"/>
                  <w:numId w:val="18"/>
                </w:numPr>
                <w:rPr>
                  <w:rFonts w:cstheme="minorHAnsi"/>
                  <w:sz w:val="24"/>
                  <w:szCs w:val="24"/>
                  <w:lang w:val="en-GB"/>
                </w:rPr>
              </w:pPr>
              <w:r w:rsidRPr="009F2364">
                <w:rPr>
                  <w:rFonts w:cstheme="minorHAnsi"/>
                  <w:sz w:val="24"/>
                  <w:szCs w:val="24"/>
                  <w:lang w:val="en-GB"/>
                </w:rPr>
                <w:t xml:space="preserve">Phone number: </w:t>
              </w:r>
              <w:sdt>
                <w:sdtPr>
                  <w:rPr>
                    <w:rStyle w:val="Revideringvr24"/>
                    <w:lang w:val="en-US"/>
                  </w:rPr>
                  <w:id w:val="1195109250"/>
                  <w:placeholder>
                    <w:docPart w:val="1F8210577CF84145A14B48F8185E2D12"/>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5A8C5332" w14:textId="77777777" w:rsidR="00A909A8" w:rsidRPr="009F2364" w:rsidRDefault="00A909A8" w:rsidP="00A909A8">
              <w:pPr>
                <w:rPr>
                  <w:rFonts w:cstheme="minorHAnsi"/>
                  <w:b/>
                  <w:bCs/>
                  <w:sz w:val="24"/>
                  <w:szCs w:val="24"/>
                  <w:lang w:val="en-GB"/>
                </w:rPr>
              </w:pPr>
              <w:r w:rsidRPr="009F2364">
                <w:rPr>
                  <w:rFonts w:cstheme="minorHAnsi"/>
                  <w:b/>
                  <w:bCs/>
                  <w:sz w:val="24"/>
                  <w:szCs w:val="24"/>
                  <w:lang w:val="en-GB"/>
                </w:rPr>
                <w:t>Bank details</w:t>
              </w:r>
            </w:p>
            <w:p w14:paraId="54609B2D" w14:textId="77777777" w:rsidR="00A909A8" w:rsidRPr="009F2364" w:rsidRDefault="00A909A8" w:rsidP="00A909A8">
              <w:pPr>
                <w:pStyle w:val="Listeavsnitt"/>
                <w:numPr>
                  <w:ilvl w:val="0"/>
                  <w:numId w:val="39"/>
                </w:numPr>
                <w:rPr>
                  <w:rFonts w:cstheme="minorHAnsi"/>
                  <w:sz w:val="24"/>
                  <w:szCs w:val="24"/>
                  <w:lang w:val="en-GB"/>
                </w:rPr>
              </w:pPr>
              <w:r w:rsidRPr="009F2364">
                <w:rPr>
                  <w:rFonts w:cstheme="minorHAnsi"/>
                  <w:sz w:val="24"/>
                  <w:szCs w:val="24"/>
                  <w:lang w:val="en-GB"/>
                </w:rPr>
                <w:t xml:space="preserve">Name of bank: </w:t>
              </w:r>
              <w:sdt>
                <w:sdtPr>
                  <w:rPr>
                    <w:rStyle w:val="Revideringvr24"/>
                    <w:lang w:val="en-US"/>
                  </w:rPr>
                  <w:id w:val="1492607907"/>
                  <w:placeholder>
                    <w:docPart w:val="EF401C7ED4BE4E1EA9F5CC7AA3E571A0"/>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92DEA69" w14:textId="77777777" w:rsidR="00A909A8" w:rsidRPr="009F2364" w:rsidRDefault="00A909A8" w:rsidP="00A909A8">
              <w:pPr>
                <w:pStyle w:val="Listeavsnitt"/>
                <w:numPr>
                  <w:ilvl w:val="0"/>
                  <w:numId w:val="39"/>
                </w:numPr>
                <w:rPr>
                  <w:rFonts w:cstheme="minorHAnsi"/>
                  <w:sz w:val="24"/>
                  <w:szCs w:val="24"/>
                  <w:lang w:val="en-GB"/>
                </w:rPr>
              </w:pPr>
              <w:r>
                <w:rPr>
                  <w:rFonts w:cstheme="minorHAnsi"/>
                  <w:sz w:val="24"/>
                  <w:szCs w:val="24"/>
                  <w:lang w:val="en-GB"/>
                </w:rPr>
                <w:t>V</w:t>
              </w:r>
              <w:r w:rsidRPr="009F2364">
                <w:rPr>
                  <w:rFonts w:cstheme="minorHAnsi"/>
                  <w:sz w:val="24"/>
                  <w:szCs w:val="24"/>
                  <w:lang w:val="en-GB"/>
                </w:rPr>
                <w:t xml:space="preserve">isiting address: </w:t>
              </w:r>
              <w:sdt>
                <w:sdtPr>
                  <w:rPr>
                    <w:rStyle w:val="Revideringvr24"/>
                    <w:lang w:val="en-US"/>
                  </w:rPr>
                  <w:id w:val="-1157680849"/>
                  <w:placeholder>
                    <w:docPart w:val="899DE0BFB8544AED84672BDFAE777280"/>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1186888D" w14:textId="77777777" w:rsidR="00A909A8" w:rsidRPr="009F2364" w:rsidRDefault="00A909A8" w:rsidP="00A909A8">
              <w:pPr>
                <w:pStyle w:val="Listeavsnitt"/>
                <w:numPr>
                  <w:ilvl w:val="0"/>
                  <w:numId w:val="39"/>
                </w:numPr>
                <w:rPr>
                  <w:rFonts w:cstheme="minorHAnsi"/>
                  <w:sz w:val="24"/>
                  <w:szCs w:val="24"/>
                  <w:lang w:val="en-GB"/>
                </w:rPr>
              </w:pPr>
              <w:r w:rsidRPr="009F2364">
                <w:rPr>
                  <w:rFonts w:cstheme="minorHAnsi"/>
                  <w:sz w:val="24"/>
                  <w:szCs w:val="24"/>
                  <w:lang w:val="en-GB"/>
                </w:rPr>
                <w:t xml:space="preserve">Name of account holder: </w:t>
              </w:r>
              <w:sdt>
                <w:sdtPr>
                  <w:rPr>
                    <w:rStyle w:val="Revideringvr24"/>
                    <w:lang w:val="en-US"/>
                  </w:rPr>
                  <w:id w:val="578488992"/>
                  <w:placeholder>
                    <w:docPart w:val="D9290EE3872049919B1986628208C7B0"/>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71314ADB" w14:textId="77777777" w:rsidR="00A909A8" w:rsidRPr="009F2364" w:rsidRDefault="00A909A8" w:rsidP="00A909A8">
              <w:pPr>
                <w:pStyle w:val="Listeavsnitt"/>
                <w:numPr>
                  <w:ilvl w:val="0"/>
                  <w:numId w:val="39"/>
                </w:numPr>
                <w:rPr>
                  <w:rFonts w:cstheme="minorHAnsi"/>
                  <w:sz w:val="24"/>
                  <w:szCs w:val="24"/>
                  <w:lang w:val="en-GB"/>
                </w:rPr>
              </w:pPr>
              <w:r w:rsidRPr="009F2364">
                <w:rPr>
                  <w:rFonts w:cstheme="minorHAnsi"/>
                  <w:sz w:val="24"/>
                  <w:szCs w:val="24"/>
                  <w:lang w:val="en-GB"/>
                </w:rPr>
                <w:t xml:space="preserve">Bank account number or IBAN: </w:t>
              </w:r>
              <w:sdt>
                <w:sdtPr>
                  <w:rPr>
                    <w:rStyle w:val="Revideringvr24"/>
                    <w:lang w:val="en-US"/>
                  </w:rPr>
                  <w:id w:val="-305014201"/>
                  <w:placeholder>
                    <w:docPart w:val="C554BFAA491B4B81BC190D7297E69460"/>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0B11B843" w14:textId="77777777" w:rsidR="00A909A8" w:rsidRPr="009F2364" w:rsidRDefault="00A909A8" w:rsidP="00A909A8">
              <w:pPr>
                <w:pStyle w:val="Listeavsnitt"/>
                <w:numPr>
                  <w:ilvl w:val="0"/>
                  <w:numId w:val="39"/>
                </w:numPr>
                <w:rPr>
                  <w:rFonts w:cstheme="minorHAnsi"/>
                  <w:sz w:val="24"/>
                  <w:szCs w:val="24"/>
                  <w:lang w:val="en-GB"/>
                </w:rPr>
              </w:pPr>
              <w:r w:rsidRPr="009F2364">
                <w:rPr>
                  <w:rFonts w:cstheme="minorHAnsi"/>
                  <w:sz w:val="24"/>
                  <w:szCs w:val="24"/>
                  <w:lang w:val="en-GB"/>
                </w:rPr>
                <w:t xml:space="preserve">Swift code or BIC: </w:t>
              </w:r>
              <w:sdt>
                <w:sdtPr>
                  <w:rPr>
                    <w:rStyle w:val="Revideringvr24"/>
                    <w:lang w:val="en-US"/>
                  </w:rPr>
                  <w:id w:val="968632750"/>
                  <w:placeholder>
                    <w:docPart w:val="5CD9D72BEBA0459F9F165D0D5B9A43A0"/>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41D689D4" w14:textId="77777777" w:rsidR="00A909A8" w:rsidRPr="00DE4EC8" w:rsidRDefault="00A909A8" w:rsidP="00A909A8">
              <w:pPr>
                <w:rPr>
                  <w:rFonts w:cstheme="minorHAnsi"/>
                  <w:b/>
                  <w:bCs/>
                  <w:sz w:val="24"/>
                  <w:szCs w:val="24"/>
                  <w:lang w:val="en-GB"/>
                </w:rPr>
              </w:pPr>
              <w:r w:rsidRPr="00DE4EC8">
                <w:rPr>
                  <w:rFonts w:cstheme="minorHAnsi"/>
                  <w:b/>
                  <w:bCs/>
                  <w:sz w:val="24"/>
                  <w:szCs w:val="24"/>
                  <w:lang w:val="en-GB"/>
                </w:rPr>
                <w:lastRenderedPageBreak/>
                <w:t>Internal administration</w:t>
              </w:r>
            </w:p>
            <w:p w14:paraId="5E72594A" w14:textId="77777777" w:rsidR="00A909A8" w:rsidRPr="009F2364" w:rsidRDefault="00A909A8" w:rsidP="00A909A8">
              <w:pPr>
                <w:pStyle w:val="Listeavsnitt"/>
                <w:numPr>
                  <w:ilvl w:val="0"/>
                  <w:numId w:val="39"/>
                </w:numPr>
                <w:rPr>
                  <w:rFonts w:cstheme="minorHAnsi"/>
                  <w:sz w:val="24"/>
                  <w:szCs w:val="24"/>
                  <w:lang w:val="en-GB"/>
                </w:rPr>
              </w:pPr>
              <w:r>
                <w:rPr>
                  <w:rFonts w:cstheme="minorHAnsi"/>
                  <w:sz w:val="24"/>
                  <w:szCs w:val="24"/>
                  <w:lang w:val="en-GB"/>
                </w:rPr>
                <w:t>Number of paid full-time employees (male/female)?</w:t>
              </w:r>
              <w:r w:rsidRPr="009F2364">
                <w:rPr>
                  <w:rFonts w:cstheme="minorHAnsi"/>
                  <w:sz w:val="24"/>
                  <w:szCs w:val="24"/>
                  <w:lang w:val="en-GB"/>
                </w:rPr>
                <w:t xml:space="preserve">: </w:t>
              </w:r>
              <w:sdt>
                <w:sdtPr>
                  <w:rPr>
                    <w:rStyle w:val="Revideringvr24"/>
                    <w:lang w:val="en-US"/>
                  </w:rPr>
                  <w:id w:val="1001471300"/>
                  <w:placeholder>
                    <w:docPart w:val="26C48517763C41C7A8BD064FF24D9529"/>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63D84C77" w14:textId="77777777" w:rsidR="00A909A8" w:rsidRPr="009F2364" w:rsidRDefault="00A909A8" w:rsidP="00A909A8">
              <w:pPr>
                <w:pStyle w:val="Listeavsnitt"/>
                <w:numPr>
                  <w:ilvl w:val="0"/>
                  <w:numId w:val="39"/>
                </w:numPr>
                <w:rPr>
                  <w:rFonts w:cstheme="minorHAnsi"/>
                  <w:sz w:val="24"/>
                  <w:szCs w:val="24"/>
                  <w:lang w:val="en-GB"/>
                </w:rPr>
              </w:pPr>
              <w:r>
                <w:rPr>
                  <w:rFonts w:cstheme="minorHAnsi"/>
                  <w:sz w:val="24"/>
                  <w:szCs w:val="24"/>
                  <w:lang w:val="en-GB"/>
                </w:rPr>
                <w:t>Number of paid full-time employees under 35 years of age (male/female)?</w:t>
              </w:r>
              <w:r w:rsidRPr="009F2364">
                <w:rPr>
                  <w:rFonts w:cstheme="minorHAnsi"/>
                  <w:sz w:val="24"/>
                  <w:szCs w:val="24"/>
                  <w:lang w:val="en-GB"/>
                </w:rPr>
                <w:t xml:space="preserve">: </w:t>
              </w:r>
              <w:sdt>
                <w:sdtPr>
                  <w:rPr>
                    <w:rStyle w:val="Revideringvr24"/>
                    <w:lang w:val="en-US"/>
                  </w:rPr>
                  <w:id w:val="-1471738385"/>
                  <w:placeholder>
                    <w:docPart w:val="265E9B72DCFB4208A887BBCAF2F37688"/>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7BFA503C" w14:textId="77777777" w:rsidR="00A909A8" w:rsidRPr="009F2364" w:rsidRDefault="00A909A8" w:rsidP="00A909A8">
              <w:pPr>
                <w:pStyle w:val="Listeavsnitt"/>
                <w:numPr>
                  <w:ilvl w:val="0"/>
                  <w:numId w:val="39"/>
                </w:numPr>
                <w:rPr>
                  <w:rFonts w:cstheme="minorHAnsi"/>
                  <w:sz w:val="24"/>
                  <w:szCs w:val="24"/>
                  <w:lang w:val="en-GB"/>
                </w:rPr>
              </w:pPr>
              <w:r>
                <w:rPr>
                  <w:rFonts w:cstheme="minorHAnsi"/>
                  <w:sz w:val="24"/>
                  <w:szCs w:val="24"/>
                  <w:lang w:val="en-GB"/>
                </w:rPr>
                <w:t>Number of volunteers (male/female)?</w:t>
              </w:r>
              <w:r w:rsidRPr="009F2364">
                <w:rPr>
                  <w:rFonts w:cstheme="minorHAnsi"/>
                  <w:sz w:val="24"/>
                  <w:szCs w:val="24"/>
                  <w:lang w:val="en-GB"/>
                </w:rPr>
                <w:t xml:space="preserve">: </w:t>
              </w:r>
              <w:sdt>
                <w:sdtPr>
                  <w:rPr>
                    <w:rStyle w:val="Revideringvr24"/>
                    <w:lang w:val="en-US"/>
                  </w:rPr>
                  <w:id w:val="-988940260"/>
                  <w:placeholder>
                    <w:docPart w:val="F642D986250D46BA99BDC0335399AE21"/>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4CE51A49" w14:textId="77777777" w:rsidR="00A909A8" w:rsidRPr="009F2364" w:rsidRDefault="00A909A8" w:rsidP="00A909A8">
              <w:pPr>
                <w:pStyle w:val="Listeavsnitt"/>
                <w:numPr>
                  <w:ilvl w:val="0"/>
                  <w:numId w:val="39"/>
                </w:numPr>
                <w:rPr>
                  <w:rFonts w:cstheme="minorHAnsi"/>
                  <w:sz w:val="24"/>
                  <w:szCs w:val="24"/>
                  <w:lang w:val="en-GB"/>
                </w:rPr>
              </w:pPr>
              <w:r>
                <w:rPr>
                  <w:rFonts w:cstheme="minorHAnsi"/>
                  <w:sz w:val="24"/>
                  <w:szCs w:val="24"/>
                  <w:lang w:val="en-GB"/>
                </w:rPr>
                <w:t>Number of volunteers that are under 35 years of age (male/female)?</w:t>
              </w:r>
              <w:r w:rsidRPr="009F2364">
                <w:rPr>
                  <w:rFonts w:cstheme="minorHAnsi"/>
                  <w:sz w:val="24"/>
                  <w:szCs w:val="24"/>
                  <w:lang w:val="en-GB"/>
                </w:rPr>
                <w:t xml:space="preserve">: </w:t>
              </w:r>
              <w:sdt>
                <w:sdtPr>
                  <w:rPr>
                    <w:rStyle w:val="Revideringvr24"/>
                    <w:lang w:val="en-US"/>
                  </w:rPr>
                  <w:id w:val="-1069799479"/>
                  <w:placeholder>
                    <w:docPart w:val="B87476345DAA4101A158F2BE91AF6410"/>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C70150">
                    <w:rPr>
                      <w:rStyle w:val="Overskrift4Tegn"/>
                      <w:rFonts w:cstheme="minorHAnsi"/>
                      <w:sz w:val="24"/>
                      <w:szCs w:val="24"/>
                      <w:lang w:val="en-US"/>
                    </w:rPr>
                    <w:t>Click here to write</w:t>
                  </w:r>
                </w:sdtContent>
              </w:sdt>
            </w:p>
            <w:p w14:paraId="0C2E528A" w14:textId="77777777" w:rsidR="00A909A8" w:rsidRPr="00E73B56" w:rsidRDefault="00A909A8" w:rsidP="00A909A8">
              <w:pPr>
                <w:rPr>
                  <w:rFonts w:cstheme="minorHAnsi"/>
                  <w:i/>
                  <w:sz w:val="24"/>
                  <w:szCs w:val="24"/>
                  <w:u w:val="single"/>
                  <w:lang w:val="en-US"/>
                </w:rPr>
              </w:pPr>
            </w:p>
            <w:p w14:paraId="682140D0" w14:textId="7BAD2498" w:rsidR="00A909A8" w:rsidRPr="006A0ED8" w:rsidRDefault="00A909A8" w:rsidP="00A909A8">
              <w:pPr>
                <w:pStyle w:val="Overskrift3"/>
                <w:spacing w:line="276" w:lineRule="auto"/>
                <w:rPr>
                  <w:rFonts w:asciiTheme="minorHAnsi" w:eastAsia="Times New Roman" w:hAnsiTheme="minorHAnsi" w:cstheme="minorHAnsi"/>
                  <w:i/>
                  <w:iCs/>
                  <w:snapToGrid w:val="0"/>
                  <w:sz w:val="24"/>
                  <w:szCs w:val="24"/>
                  <w:lang w:val="en-GB"/>
                </w:rPr>
              </w:pPr>
              <w:commentRangeStart w:id="33"/>
              <w:r w:rsidRPr="006A0ED8">
                <w:rPr>
                  <w:rFonts w:asciiTheme="minorHAnsi" w:eastAsia="Times New Roman" w:hAnsiTheme="minorHAnsi" w:cstheme="minorHAnsi"/>
                  <w:i/>
                  <w:iCs/>
                  <w:snapToGrid w:val="0"/>
                  <w:sz w:val="24"/>
                  <w:szCs w:val="24"/>
                  <w:lang w:val="en-GB"/>
                </w:rPr>
                <w:t>3.</w:t>
              </w:r>
              <w:r>
                <w:rPr>
                  <w:rFonts w:asciiTheme="minorHAnsi" w:eastAsia="Times New Roman" w:hAnsiTheme="minorHAnsi" w:cstheme="minorHAnsi"/>
                  <w:i/>
                  <w:iCs/>
                  <w:snapToGrid w:val="0"/>
                  <w:sz w:val="24"/>
                  <w:szCs w:val="24"/>
                  <w:lang w:val="en-GB"/>
                </w:rPr>
                <w:t>2</w:t>
              </w:r>
              <w:r w:rsidRPr="006A0ED8">
                <w:rPr>
                  <w:rFonts w:asciiTheme="minorHAnsi" w:eastAsia="Times New Roman" w:hAnsiTheme="minorHAnsi" w:cstheme="minorHAnsi"/>
                  <w:i/>
                  <w:iCs/>
                  <w:snapToGrid w:val="0"/>
                  <w:sz w:val="24"/>
                  <w:szCs w:val="24"/>
                  <w:lang w:val="en-GB"/>
                </w:rPr>
                <w:t>.</w:t>
              </w:r>
              <w:r>
                <w:rPr>
                  <w:rFonts w:asciiTheme="minorHAnsi" w:eastAsia="Times New Roman" w:hAnsiTheme="minorHAnsi" w:cstheme="minorHAnsi"/>
                  <w:i/>
                  <w:iCs/>
                  <w:snapToGrid w:val="0"/>
                  <w:sz w:val="24"/>
                  <w:szCs w:val="24"/>
                  <w:lang w:val="en-GB"/>
                </w:rPr>
                <w:t>2</w:t>
              </w:r>
              <w:r w:rsidRPr="006A0ED8">
                <w:rPr>
                  <w:rFonts w:asciiTheme="minorHAnsi" w:eastAsia="Times New Roman" w:hAnsiTheme="minorHAnsi" w:cstheme="minorHAnsi"/>
                  <w:i/>
                  <w:iCs/>
                  <w:snapToGrid w:val="0"/>
                  <w:sz w:val="24"/>
                  <w:szCs w:val="24"/>
                  <w:lang w:val="en-GB"/>
                </w:rPr>
                <w:t xml:space="preserve">. Financial management </w:t>
              </w:r>
              <w:commentRangeEnd w:id="33"/>
              <w:r w:rsidRPr="006A0ED8">
                <w:rPr>
                  <w:rStyle w:val="Merknadsreferanse"/>
                  <w:rFonts w:asciiTheme="minorHAnsi" w:eastAsia="Times New Roman" w:hAnsiTheme="minorHAnsi" w:cstheme="minorHAnsi"/>
                  <w:i/>
                  <w:iCs/>
                  <w:snapToGrid w:val="0"/>
                  <w:sz w:val="24"/>
                  <w:szCs w:val="24"/>
                  <w:lang w:val="en-GB"/>
                </w:rPr>
                <w:commentReference w:id="33"/>
              </w:r>
            </w:p>
            <w:p w14:paraId="5EC04CBE" w14:textId="35F8B356" w:rsidR="00A909A8" w:rsidRPr="006A0ED8" w:rsidRDefault="00A909A8" w:rsidP="00A909A8">
              <w:pPr>
                <w:rPr>
                  <w:rFonts w:cstheme="minorHAnsi"/>
                  <w:sz w:val="24"/>
                  <w:szCs w:val="24"/>
                  <w:lang w:val="en-GB"/>
                </w:rPr>
              </w:pPr>
              <w:r w:rsidRPr="006A0ED8">
                <w:rPr>
                  <w:rFonts w:cstheme="minorHAnsi"/>
                  <w:sz w:val="24"/>
                  <w:szCs w:val="24"/>
                  <w:lang w:val="en-GB"/>
                </w:rPr>
                <w:t>3.</w:t>
              </w:r>
              <w:r>
                <w:rPr>
                  <w:rFonts w:cstheme="minorHAnsi"/>
                  <w:sz w:val="24"/>
                  <w:szCs w:val="24"/>
                  <w:lang w:val="en-GB"/>
                </w:rPr>
                <w:t>2</w:t>
              </w:r>
              <w:r w:rsidRPr="006A0ED8">
                <w:rPr>
                  <w:rFonts w:cstheme="minorHAnsi"/>
                  <w:sz w:val="24"/>
                  <w:szCs w:val="24"/>
                  <w:lang w:val="en-GB"/>
                </w:rPr>
                <w:t>.</w:t>
              </w:r>
              <w:r>
                <w:rPr>
                  <w:rFonts w:cstheme="minorHAnsi"/>
                  <w:sz w:val="24"/>
                  <w:szCs w:val="24"/>
                  <w:lang w:val="en-GB"/>
                </w:rPr>
                <w:t>2</w:t>
              </w:r>
              <w:r w:rsidRPr="006A0ED8">
                <w:rPr>
                  <w:rFonts w:cstheme="minorHAnsi"/>
                  <w:sz w:val="24"/>
                  <w:szCs w:val="24"/>
                  <w:lang w:val="en-GB"/>
                </w:rPr>
                <w:t xml:space="preserve">.1. Does your organisation have a USD bank account? </w:t>
              </w:r>
              <w:r w:rsidRPr="006A0ED8">
                <w:rPr>
                  <w:rStyle w:val="Revideringvr24"/>
                  <w:lang w:val="en-GB"/>
                </w:rPr>
                <w:t xml:space="preserve"> </w:t>
              </w:r>
              <w:sdt>
                <w:sdtPr>
                  <w:rPr>
                    <w:rStyle w:val="Revideringvr24"/>
                    <w:lang w:val="en-GB"/>
                  </w:rPr>
                  <w:id w:val="-1698078900"/>
                  <w:placeholder>
                    <w:docPart w:val="1F513472925D47C7AE2FD748CA93BB4F"/>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6A0ED8">
                    <w:rPr>
                      <w:rStyle w:val="Overskrift4Tegn"/>
                      <w:rFonts w:cstheme="minorHAnsi"/>
                      <w:sz w:val="24"/>
                      <w:szCs w:val="24"/>
                      <w:lang w:val="en-GB"/>
                    </w:rPr>
                    <w:t>Click here to write</w:t>
                  </w:r>
                </w:sdtContent>
              </w:sdt>
            </w:p>
            <w:p w14:paraId="124D056B" w14:textId="710A5566" w:rsidR="00A909A8" w:rsidRPr="006A0ED8" w:rsidRDefault="00A909A8" w:rsidP="00A909A8">
              <w:pPr>
                <w:rPr>
                  <w:rFonts w:cstheme="minorHAnsi"/>
                  <w:sz w:val="24"/>
                  <w:szCs w:val="24"/>
                  <w:lang w:val="en-GB"/>
                </w:rPr>
              </w:pPr>
              <w:r w:rsidRPr="006A0ED8">
                <w:rPr>
                  <w:rFonts w:cstheme="minorHAnsi"/>
                  <w:sz w:val="24"/>
                  <w:szCs w:val="24"/>
                  <w:lang w:val="en-GB"/>
                </w:rPr>
                <w:t>3.</w:t>
              </w:r>
              <w:r>
                <w:rPr>
                  <w:rFonts w:cstheme="minorHAnsi"/>
                  <w:sz w:val="24"/>
                  <w:szCs w:val="24"/>
                  <w:lang w:val="en-GB"/>
                </w:rPr>
                <w:t>2</w:t>
              </w:r>
              <w:r w:rsidRPr="006A0ED8">
                <w:rPr>
                  <w:rFonts w:cstheme="minorHAnsi"/>
                  <w:sz w:val="24"/>
                  <w:szCs w:val="24"/>
                  <w:lang w:val="en-GB"/>
                </w:rPr>
                <w:t>.</w:t>
              </w:r>
              <w:r>
                <w:rPr>
                  <w:rFonts w:cstheme="minorHAnsi"/>
                  <w:sz w:val="24"/>
                  <w:szCs w:val="24"/>
                  <w:lang w:val="en-GB"/>
                </w:rPr>
                <w:t>2</w:t>
              </w:r>
              <w:r w:rsidRPr="006A0ED8">
                <w:rPr>
                  <w:rFonts w:cstheme="minorHAnsi"/>
                  <w:sz w:val="24"/>
                  <w:szCs w:val="24"/>
                  <w:lang w:val="en-GB"/>
                </w:rPr>
                <w:t xml:space="preserve">.2. Does your organisation have an internal or external accountant? </w:t>
              </w:r>
              <w:sdt>
                <w:sdtPr>
                  <w:rPr>
                    <w:rStyle w:val="revideringvr240"/>
                    <w:lang w:val="en-GB"/>
                  </w:rPr>
                  <w:id w:val="960531506"/>
                  <w:placeholder>
                    <w:docPart w:val="D5D37D1C412B48EB92043A254D9990BD"/>
                  </w:placeholder>
                  <w:showingPlcHdr/>
                  <w:dropDownList>
                    <w:listItem w:value="Chose an item"/>
                    <w:listItem w:displayText="External" w:value="External"/>
                    <w:listItem w:displayText="Internal" w:value="Internal"/>
                  </w:dropDownList>
                </w:sdtPr>
                <w:sdtEndPr>
                  <w:rPr>
                    <w:rStyle w:val="Standardskriftforavsnitt"/>
                    <w:rFonts w:cstheme="minorHAnsi"/>
                    <w:color w:val="auto"/>
                    <w:sz w:val="22"/>
                    <w:szCs w:val="24"/>
                  </w:rPr>
                </w:sdtEndPr>
                <w:sdtContent>
                  <w:r w:rsidRPr="006A0ED8">
                    <w:rPr>
                      <w:rStyle w:val="Overskrift4Tegn"/>
                      <w:rFonts w:cstheme="minorHAnsi"/>
                      <w:sz w:val="24"/>
                      <w:szCs w:val="24"/>
                      <w:lang w:val="en-GB"/>
                    </w:rPr>
                    <w:t>Chose an item</w:t>
                  </w:r>
                </w:sdtContent>
              </w:sdt>
            </w:p>
            <w:p w14:paraId="2FD59F08" w14:textId="10DFB9C4" w:rsidR="00A909A8" w:rsidRPr="006A0ED8" w:rsidRDefault="00A909A8" w:rsidP="00A909A8">
              <w:pPr>
                <w:rPr>
                  <w:rFonts w:cstheme="minorHAnsi"/>
                  <w:sz w:val="24"/>
                  <w:szCs w:val="24"/>
                  <w:lang w:val="en-GB"/>
                </w:rPr>
              </w:pPr>
              <w:r w:rsidRPr="006A0ED8">
                <w:rPr>
                  <w:rFonts w:cstheme="minorHAnsi"/>
                  <w:sz w:val="24"/>
                  <w:szCs w:val="24"/>
                  <w:lang w:val="en-GB"/>
                </w:rPr>
                <w:t>3.</w:t>
              </w:r>
              <w:r>
                <w:rPr>
                  <w:rFonts w:cstheme="minorHAnsi"/>
                  <w:sz w:val="24"/>
                  <w:szCs w:val="24"/>
                  <w:lang w:val="en-GB"/>
                </w:rPr>
                <w:t>2</w:t>
              </w:r>
              <w:r w:rsidRPr="006A0ED8">
                <w:rPr>
                  <w:rFonts w:cstheme="minorHAnsi"/>
                  <w:sz w:val="24"/>
                  <w:szCs w:val="24"/>
                  <w:lang w:val="en-GB"/>
                </w:rPr>
                <w:t>.</w:t>
              </w:r>
              <w:r>
                <w:rPr>
                  <w:rFonts w:cstheme="minorHAnsi"/>
                  <w:sz w:val="24"/>
                  <w:szCs w:val="24"/>
                  <w:lang w:val="en-GB"/>
                </w:rPr>
                <w:t>2</w:t>
              </w:r>
              <w:r w:rsidRPr="006A0ED8">
                <w:rPr>
                  <w:rFonts w:cstheme="minorHAnsi"/>
                  <w:sz w:val="24"/>
                  <w:szCs w:val="24"/>
                  <w:lang w:val="en-GB"/>
                </w:rPr>
                <w:t xml:space="preserve">.3. What accounting software does your organisation use? </w:t>
              </w:r>
              <w:sdt>
                <w:sdtPr>
                  <w:rPr>
                    <w:rStyle w:val="Revideringvr24"/>
                    <w:lang w:val="en-GB"/>
                  </w:rPr>
                  <w:id w:val="-966579389"/>
                  <w:placeholder>
                    <w:docPart w:val="9A4BD830FA504A9FB273C8A9060945AE"/>
                  </w:placeholder>
                  <w:showingPlcHdr/>
                  <w:text/>
                </w:sdtPr>
                <w:sdtEndPr>
                  <w:rPr>
                    <w:rStyle w:val="Stil4"/>
                    <w:i/>
                    <w:iCs/>
                    <w:color w:val="767171" w:themeColor="background2" w:themeShade="80"/>
                    <w:sz w:val="22"/>
                    <w:szCs w:val="24"/>
                    <w:shd w:val="clear" w:color="auto" w:fill="D0CECE" w:themeFill="background2" w:themeFillShade="E6"/>
                  </w:rPr>
                </w:sdtEndPr>
                <w:sdtContent>
                  <w:r w:rsidRPr="006A0ED8">
                    <w:rPr>
                      <w:rStyle w:val="Overskrift4Tegn"/>
                      <w:rFonts w:cstheme="minorHAnsi"/>
                      <w:sz w:val="24"/>
                      <w:szCs w:val="24"/>
                      <w:lang w:val="en-GB"/>
                    </w:rPr>
                    <w:t>Click here to write</w:t>
                  </w:r>
                </w:sdtContent>
              </w:sdt>
            </w:p>
            <w:p w14:paraId="3142C27C" w14:textId="7D2219D0" w:rsidR="00A909A8" w:rsidRPr="006A0ED8" w:rsidRDefault="00A909A8" w:rsidP="00A909A8">
              <w:pPr>
                <w:rPr>
                  <w:sz w:val="24"/>
                  <w:szCs w:val="24"/>
                  <w:lang w:val="en-GB"/>
                </w:rPr>
              </w:pPr>
              <w:r w:rsidRPr="006A0ED8">
                <w:rPr>
                  <w:sz w:val="24"/>
                  <w:szCs w:val="24"/>
                  <w:lang w:val="en-GB"/>
                </w:rPr>
                <w:t>3.</w:t>
              </w:r>
              <w:r>
                <w:rPr>
                  <w:sz w:val="24"/>
                  <w:szCs w:val="24"/>
                  <w:lang w:val="en-GB"/>
                </w:rPr>
                <w:t>2</w:t>
              </w:r>
              <w:r w:rsidRPr="006A0ED8">
                <w:rPr>
                  <w:sz w:val="24"/>
                  <w:szCs w:val="24"/>
                  <w:lang w:val="en-GB"/>
                </w:rPr>
                <w:t>.</w:t>
              </w:r>
              <w:r>
                <w:rPr>
                  <w:sz w:val="24"/>
                  <w:szCs w:val="24"/>
                  <w:lang w:val="en-GB"/>
                </w:rPr>
                <w:t>2</w:t>
              </w:r>
              <w:r w:rsidRPr="006A0ED8">
                <w:rPr>
                  <w:sz w:val="24"/>
                  <w:szCs w:val="24"/>
                  <w:lang w:val="en-GB"/>
                </w:rPr>
                <w:t xml:space="preserve">.4. How will your organisation separate Norec funds from other funds? </w:t>
              </w:r>
              <w:sdt>
                <w:sdtPr>
                  <w:rPr>
                    <w:rStyle w:val="Revideringvr24"/>
                    <w:lang w:val="en-GB"/>
                  </w:rPr>
                  <w:id w:val="-161930149"/>
                  <w:placeholder>
                    <w:docPart w:val="EBE41256FF87458EA9AF3A459756EE58"/>
                  </w:placeholder>
                  <w:showingPlcHdr/>
                  <w:text/>
                </w:sdtPr>
                <w:sdtEndPr>
                  <w:rPr>
                    <w:rStyle w:val="Stil4"/>
                    <w:i/>
                    <w:color w:val="767171" w:themeColor="background2" w:themeShade="80"/>
                    <w:sz w:val="22"/>
                    <w:shd w:val="clear" w:color="auto" w:fill="D0CECE" w:themeFill="background2" w:themeFillShade="E6"/>
                  </w:rPr>
                </w:sdtEndPr>
                <w:sdtContent>
                  <w:r w:rsidRPr="006A0ED8">
                    <w:rPr>
                      <w:rStyle w:val="Overskrift4Tegn"/>
                      <w:rFonts w:cstheme="minorBidi"/>
                      <w:sz w:val="24"/>
                      <w:szCs w:val="24"/>
                      <w:lang w:val="en-GB"/>
                    </w:rPr>
                    <w:t>Click here to write</w:t>
                  </w:r>
                </w:sdtContent>
              </w:sdt>
            </w:p>
            <w:p w14:paraId="692BDAF2" w14:textId="086C16F7" w:rsidR="00A909A8" w:rsidRPr="006A0ED8" w:rsidRDefault="00A909A8" w:rsidP="00A909A8">
              <w:pPr>
                <w:rPr>
                  <w:sz w:val="24"/>
                  <w:szCs w:val="24"/>
                  <w:lang w:val="en-GB"/>
                </w:rPr>
              </w:pPr>
              <w:r w:rsidRPr="006A0ED8">
                <w:rPr>
                  <w:sz w:val="24"/>
                  <w:szCs w:val="24"/>
                  <w:lang w:val="en-GB"/>
                </w:rPr>
                <w:t>3.</w:t>
              </w:r>
              <w:r w:rsidR="002616BC">
                <w:rPr>
                  <w:sz w:val="24"/>
                  <w:szCs w:val="24"/>
                  <w:lang w:val="en-GB"/>
                </w:rPr>
                <w:t>2</w:t>
              </w:r>
              <w:r w:rsidRPr="006A0ED8">
                <w:rPr>
                  <w:sz w:val="24"/>
                  <w:szCs w:val="24"/>
                  <w:lang w:val="en-GB"/>
                </w:rPr>
                <w:t>.</w:t>
              </w:r>
              <w:r>
                <w:rPr>
                  <w:sz w:val="24"/>
                  <w:szCs w:val="24"/>
                  <w:lang w:val="en-GB"/>
                </w:rPr>
                <w:t>2</w:t>
              </w:r>
              <w:r w:rsidRPr="006A0ED8">
                <w:rPr>
                  <w:sz w:val="24"/>
                  <w:szCs w:val="24"/>
                  <w:lang w:val="en-GB"/>
                </w:rPr>
                <w:t xml:space="preserve">.5. Describe your organisation’s routines/policies regarding approval/processing of payments </w:t>
              </w:r>
              <w:sdt>
                <w:sdtPr>
                  <w:rPr>
                    <w:rStyle w:val="Revideringvr24"/>
                    <w:lang w:val="en-GB"/>
                  </w:rPr>
                  <w:id w:val="413210297"/>
                  <w:placeholder>
                    <w:docPart w:val="F5816BFCC1324B5B89982B70C108DF46"/>
                  </w:placeholder>
                  <w:showingPlcHdr/>
                  <w:text/>
                </w:sdtPr>
                <w:sdtEndPr>
                  <w:rPr>
                    <w:rStyle w:val="Stil4"/>
                    <w:i/>
                    <w:color w:val="767171" w:themeColor="background2" w:themeShade="80"/>
                    <w:sz w:val="22"/>
                    <w:shd w:val="clear" w:color="auto" w:fill="D0CECE" w:themeFill="background2" w:themeFillShade="E6"/>
                  </w:rPr>
                </w:sdtEndPr>
                <w:sdtContent>
                  <w:r w:rsidRPr="006A0ED8">
                    <w:rPr>
                      <w:rStyle w:val="Overskrift4Tegn"/>
                      <w:rFonts w:cstheme="minorBidi"/>
                      <w:sz w:val="24"/>
                      <w:szCs w:val="24"/>
                      <w:lang w:val="en-GB"/>
                    </w:rPr>
                    <w:t>Click here to write</w:t>
                  </w:r>
                </w:sdtContent>
              </w:sdt>
            </w:p>
            <w:p w14:paraId="527B7631" w14:textId="6791864C" w:rsidR="00A909A8" w:rsidRPr="006A0ED8" w:rsidRDefault="00A909A8" w:rsidP="00A909A8">
              <w:pPr>
                <w:rPr>
                  <w:sz w:val="24"/>
                  <w:szCs w:val="24"/>
                  <w:lang w:val="en-GB"/>
                </w:rPr>
              </w:pPr>
              <w:r w:rsidRPr="006A0ED8">
                <w:rPr>
                  <w:sz w:val="24"/>
                  <w:szCs w:val="24"/>
                  <w:lang w:val="en-GB"/>
                </w:rPr>
                <w:t>3.</w:t>
              </w:r>
              <w:r w:rsidR="002616BC">
                <w:rPr>
                  <w:sz w:val="24"/>
                  <w:szCs w:val="24"/>
                  <w:lang w:val="en-GB"/>
                </w:rPr>
                <w:t>2</w:t>
              </w:r>
              <w:r w:rsidRPr="006A0ED8">
                <w:rPr>
                  <w:sz w:val="24"/>
                  <w:szCs w:val="24"/>
                  <w:lang w:val="en-GB"/>
                </w:rPr>
                <w:t>.</w:t>
              </w:r>
              <w:r>
                <w:rPr>
                  <w:sz w:val="24"/>
                  <w:szCs w:val="24"/>
                  <w:lang w:val="en-GB"/>
                </w:rPr>
                <w:t>2</w:t>
              </w:r>
              <w:r w:rsidRPr="006A0ED8">
                <w:rPr>
                  <w:sz w:val="24"/>
                  <w:szCs w:val="24"/>
                  <w:lang w:val="en-GB"/>
                </w:rPr>
                <w:t xml:space="preserve">.6. Describe your organisation’s procurement process </w:t>
              </w:r>
              <w:sdt>
                <w:sdtPr>
                  <w:rPr>
                    <w:rStyle w:val="Revideringvr24"/>
                    <w:lang w:val="en-GB"/>
                  </w:rPr>
                  <w:id w:val="319625631"/>
                  <w:placeholder>
                    <w:docPart w:val="CB0BE9B1EF194D3FB94ECA7F39D0B19D"/>
                  </w:placeholder>
                  <w:showingPlcHdr/>
                  <w:text/>
                </w:sdtPr>
                <w:sdtEndPr>
                  <w:rPr>
                    <w:rStyle w:val="Stil4"/>
                    <w:i/>
                    <w:color w:val="767171" w:themeColor="background2" w:themeShade="80"/>
                    <w:sz w:val="22"/>
                    <w:shd w:val="clear" w:color="auto" w:fill="D0CECE" w:themeFill="background2" w:themeFillShade="E6"/>
                  </w:rPr>
                </w:sdtEndPr>
                <w:sdtContent>
                  <w:r w:rsidRPr="006A0ED8">
                    <w:rPr>
                      <w:rStyle w:val="Overskrift4Tegn"/>
                      <w:rFonts w:cstheme="minorBidi"/>
                      <w:sz w:val="24"/>
                      <w:szCs w:val="24"/>
                      <w:lang w:val="en-GB"/>
                    </w:rPr>
                    <w:t>Click here to write</w:t>
                  </w:r>
                </w:sdtContent>
              </w:sdt>
            </w:p>
            <w:p w14:paraId="65720E70" w14:textId="62007D73" w:rsidR="00A909A8" w:rsidRDefault="00A909A8" w:rsidP="00A909A8">
              <w:pPr>
                <w:rPr>
                  <w:lang w:val="en-GB"/>
                </w:rPr>
              </w:pPr>
              <w:r w:rsidRPr="006A0ED8">
                <w:rPr>
                  <w:sz w:val="24"/>
                  <w:szCs w:val="24"/>
                  <w:lang w:val="en-GB"/>
                </w:rPr>
                <w:t>3.</w:t>
              </w:r>
              <w:r w:rsidR="002616BC">
                <w:rPr>
                  <w:sz w:val="24"/>
                  <w:szCs w:val="24"/>
                  <w:lang w:val="en-GB"/>
                </w:rPr>
                <w:t>2</w:t>
              </w:r>
              <w:r w:rsidRPr="006A0ED8">
                <w:rPr>
                  <w:sz w:val="24"/>
                  <w:szCs w:val="24"/>
                  <w:lang w:val="en-GB"/>
                </w:rPr>
                <w:t>.</w:t>
              </w:r>
              <w:r>
                <w:rPr>
                  <w:sz w:val="24"/>
                  <w:szCs w:val="24"/>
                  <w:lang w:val="en-GB"/>
                </w:rPr>
                <w:t>2</w:t>
              </w:r>
              <w:r w:rsidRPr="006A0ED8">
                <w:rPr>
                  <w:sz w:val="24"/>
                  <w:szCs w:val="24"/>
                  <w:lang w:val="en-GB"/>
                </w:rPr>
                <w:t>.7. How often do</w:t>
              </w:r>
              <w:r>
                <w:rPr>
                  <w:sz w:val="24"/>
                  <w:szCs w:val="24"/>
                  <w:lang w:val="en-GB"/>
                </w:rPr>
                <w:t>es</w:t>
              </w:r>
              <w:r w:rsidRPr="006A0ED8">
                <w:rPr>
                  <w:sz w:val="24"/>
                  <w:szCs w:val="24"/>
                  <w:lang w:val="en-GB"/>
                </w:rPr>
                <w:t xml:space="preserve"> the board (management</w:t>
              </w:r>
              <w:r>
                <w:rPr>
                  <w:sz w:val="24"/>
                  <w:szCs w:val="24"/>
                  <w:lang w:val="en-GB"/>
                </w:rPr>
                <w:t>,</w:t>
              </w:r>
              <w:r w:rsidRPr="006A0ED8">
                <w:rPr>
                  <w:sz w:val="24"/>
                  <w:szCs w:val="24"/>
                  <w:lang w:val="en-GB"/>
                </w:rPr>
                <w:t xml:space="preserve"> if not a board) oversee organisational financial reports? </w:t>
              </w:r>
              <w:sdt>
                <w:sdtPr>
                  <w:rPr>
                    <w:rStyle w:val="Revideringvr24"/>
                    <w:lang w:val="en-GB"/>
                  </w:rPr>
                  <w:id w:val="979970126"/>
                  <w:placeholder>
                    <w:docPart w:val="2A37BD97F6044EEDBBEF3B4345ABBBC9"/>
                  </w:placeholder>
                  <w:showingPlcHdr/>
                  <w:text/>
                </w:sdtPr>
                <w:sdtEndPr>
                  <w:rPr>
                    <w:rStyle w:val="Stil4"/>
                    <w:i/>
                    <w:color w:val="767171" w:themeColor="background2" w:themeShade="80"/>
                    <w:sz w:val="22"/>
                    <w:shd w:val="clear" w:color="auto" w:fill="D0CECE" w:themeFill="background2" w:themeFillShade="E6"/>
                  </w:rPr>
                </w:sdtEndPr>
                <w:sdtContent>
                  <w:r w:rsidRPr="006A0ED8">
                    <w:rPr>
                      <w:rStyle w:val="Overskrift4Tegn"/>
                      <w:rFonts w:cstheme="minorBidi"/>
                      <w:sz w:val="24"/>
                      <w:szCs w:val="24"/>
                      <w:lang w:val="en-GB"/>
                    </w:rPr>
                    <w:t>Click here to write</w:t>
                  </w:r>
                </w:sdtContent>
              </w:sdt>
            </w:p>
            <w:p w14:paraId="63A0DA51" w14:textId="77777777" w:rsidR="00A909A8" w:rsidRPr="001922DB" w:rsidRDefault="00A909A8" w:rsidP="00A909A8">
              <w:pPr>
                <w:rPr>
                  <w:lang w:val="en-GB"/>
                </w:rPr>
              </w:pPr>
            </w:p>
            <w:p w14:paraId="2CE44A64" w14:textId="13E73A20" w:rsidR="00A909A8" w:rsidRPr="002F5F4D" w:rsidRDefault="00A909A8" w:rsidP="00A909A8">
              <w:pPr>
                <w:pStyle w:val="Overskrift3"/>
                <w:spacing w:line="360" w:lineRule="auto"/>
                <w:ind w:left="0" w:firstLine="0"/>
                <w:rPr>
                  <w:rFonts w:asciiTheme="minorHAnsi" w:hAnsiTheme="minorHAnsi" w:cstheme="minorBidi"/>
                  <w:i/>
                  <w:sz w:val="24"/>
                  <w:szCs w:val="24"/>
                  <w:lang w:val="en-GB"/>
                </w:rPr>
              </w:pPr>
              <w:r w:rsidRPr="002F5F4D">
                <w:rPr>
                  <w:rFonts w:asciiTheme="minorHAnsi" w:hAnsiTheme="minorHAnsi" w:cstheme="minorBidi"/>
                  <w:i/>
                  <w:sz w:val="24"/>
                  <w:szCs w:val="24"/>
                  <w:lang w:val="en-GB"/>
                </w:rPr>
                <w:t>3.</w:t>
              </w:r>
              <w:r w:rsidR="002616BC">
                <w:rPr>
                  <w:rFonts w:asciiTheme="minorHAnsi" w:hAnsiTheme="minorHAnsi" w:cstheme="minorBidi"/>
                  <w:i/>
                  <w:sz w:val="24"/>
                  <w:szCs w:val="24"/>
                  <w:lang w:val="en-GB"/>
                </w:rPr>
                <w:t>2</w:t>
              </w:r>
              <w:r w:rsidRPr="002F5F4D">
                <w:rPr>
                  <w:rFonts w:asciiTheme="minorHAnsi" w:hAnsiTheme="minorHAnsi" w:cstheme="minorBidi"/>
                  <w:i/>
                  <w:sz w:val="24"/>
                  <w:szCs w:val="24"/>
                  <w:lang w:val="en-GB"/>
                </w:rPr>
                <w:t xml:space="preserve">.3. </w:t>
              </w:r>
              <w:commentRangeStart w:id="34"/>
              <w:r w:rsidRPr="002F5F4D">
                <w:rPr>
                  <w:rFonts w:asciiTheme="minorHAnsi" w:hAnsiTheme="minorHAnsi" w:cstheme="minorBidi"/>
                  <w:i/>
                  <w:sz w:val="24"/>
                  <w:szCs w:val="24"/>
                  <w:lang w:val="en-GB"/>
                </w:rPr>
                <w:t xml:space="preserve">Financial capacity </w:t>
              </w:r>
              <w:commentRangeEnd w:id="34"/>
              <w:r w:rsidRPr="002F5F4D">
                <w:rPr>
                  <w:rStyle w:val="Merknadsreferanse"/>
                  <w:rFonts w:asciiTheme="minorHAnsi" w:hAnsiTheme="minorHAnsi" w:cstheme="minorBidi"/>
                  <w:i/>
                  <w:sz w:val="24"/>
                  <w:szCs w:val="24"/>
                  <w:lang w:val="en-GB"/>
                </w:rPr>
                <w:commentReference w:id="34"/>
              </w:r>
            </w:p>
            <w:p w14:paraId="4D06A68F" w14:textId="77777777" w:rsidR="00A909A8" w:rsidRPr="002F5F4D" w:rsidRDefault="00A909A8" w:rsidP="00A909A8">
              <w:pPr>
                <w:pStyle w:val="Listeavsnitt"/>
                <w:numPr>
                  <w:ilvl w:val="0"/>
                  <w:numId w:val="40"/>
                </w:numPr>
                <w:spacing w:after="0" w:line="276" w:lineRule="auto"/>
                <w:rPr>
                  <w:rFonts w:cstheme="minorHAnsi"/>
                  <w:sz w:val="24"/>
                  <w:szCs w:val="24"/>
                  <w:lang w:val="en-GB"/>
                </w:rPr>
              </w:pPr>
              <w:r w:rsidRPr="002F5F4D">
                <w:rPr>
                  <w:rFonts w:cstheme="minorHAnsi"/>
                  <w:sz w:val="24"/>
                  <w:szCs w:val="24"/>
                  <w:lang w:val="en-GB"/>
                </w:rPr>
                <w:t>What is your organisation</w:t>
              </w:r>
              <w:r>
                <w:rPr>
                  <w:rFonts w:cstheme="minorHAnsi"/>
                  <w:sz w:val="24"/>
                  <w:szCs w:val="24"/>
                  <w:lang w:val="en-GB"/>
                </w:rPr>
                <w:t>’</w:t>
              </w:r>
              <w:r w:rsidRPr="002F5F4D">
                <w:rPr>
                  <w:rFonts w:cstheme="minorHAnsi"/>
                  <w:sz w:val="24"/>
                  <w:szCs w:val="24"/>
                  <w:lang w:val="en-GB"/>
                </w:rPr>
                <w:t xml:space="preserve">s main sources of income? </w:t>
              </w:r>
              <w:sdt>
                <w:sdtPr>
                  <w:rPr>
                    <w:rStyle w:val="Revideringvr24"/>
                    <w:rFonts w:cstheme="minorHAnsi"/>
                    <w:szCs w:val="24"/>
                    <w:lang w:val="en-GB"/>
                  </w:rPr>
                  <w:id w:val="-1872985887"/>
                  <w:placeholder>
                    <w:docPart w:val="78450C003C4845AFB12758753454419B"/>
                  </w:placeholder>
                  <w:showingPlcHdr/>
                  <w:text w:multiLine="1"/>
                </w:sdtPr>
                <w:sdtEndPr>
                  <w:rPr>
                    <w:rStyle w:val="Stil4"/>
                    <w:i/>
                    <w:iCs/>
                    <w:color w:val="767171" w:themeColor="background2" w:themeShade="80"/>
                    <w:sz w:val="22"/>
                    <w:shd w:val="clear" w:color="auto" w:fill="D0CECE" w:themeFill="background2" w:themeFillShade="E6"/>
                  </w:rPr>
                </w:sdtEndPr>
                <w:sdtContent>
                  <w:r w:rsidRPr="002F5F4D">
                    <w:rPr>
                      <w:rStyle w:val="Overskrift4Tegn"/>
                      <w:rFonts w:cstheme="minorHAnsi"/>
                      <w:sz w:val="24"/>
                      <w:szCs w:val="24"/>
                      <w:lang w:val="en-GB"/>
                    </w:rPr>
                    <w:t>Click here to write</w:t>
                  </w:r>
                </w:sdtContent>
              </w:sdt>
            </w:p>
            <w:p w14:paraId="133099B0" w14:textId="77777777" w:rsidR="00A909A8" w:rsidRPr="002F5F4D" w:rsidRDefault="00A909A8" w:rsidP="00A909A8">
              <w:pPr>
                <w:pStyle w:val="Listeavsnitt"/>
                <w:numPr>
                  <w:ilvl w:val="0"/>
                  <w:numId w:val="40"/>
                </w:numPr>
                <w:spacing w:after="0" w:line="276" w:lineRule="auto"/>
                <w:rPr>
                  <w:sz w:val="24"/>
                  <w:szCs w:val="24"/>
                  <w:lang w:val="en-GB"/>
                </w:rPr>
              </w:pPr>
              <w:r w:rsidRPr="002F5F4D">
                <w:rPr>
                  <w:sz w:val="24"/>
                  <w:szCs w:val="24"/>
                  <w:lang w:val="en-GB"/>
                </w:rPr>
                <w:t>How capable is your organisation of handling unexpected costs?</w:t>
              </w:r>
              <w:r w:rsidRPr="002F5F4D" w:rsidDel="00062E07">
                <w:rPr>
                  <w:sz w:val="24"/>
                  <w:szCs w:val="24"/>
                  <w:lang w:val="en-GB"/>
                </w:rPr>
                <w:t xml:space="preserve"> </w:t>
              </w:r>
              <w:sdt>
                <w:sdtPr>
                  <w:rPr>
                    <w:rStyle w:val="Revideringvr24"/>
                    <w:lang w:val="en-GB"/>
                  </w:rPr>
                  <w:id w:val="-1833207194"/>
                  <w:placeholder>
                    <w:docPart w:val="EF10873751A04DDAA92C323DC8E33DAC"/>
                  </w:placeholder>
                  <w:showingPlcHdr/>
                  <w:text w:multiLine="1"/>
                </w:sdtPr>
                <w:sdtEndPr>
                  <w:rPr>
                    <w:rStyle w:val="Stil4"/>
                    <w:i/>
                    <w:color w:val="767171" w:themeColor="background2" w:themeShade="80"/>
                    <w:sz w:val="22"/>
                    <w:shd w:val="clear" w:color="auto" w:fill="D0CECE" w:themeFill="background2" w:themeFillShade="E6"/>
                  </w:rPr>
                </w:sdtEndPr>
                <w:sdtContent>
                  <w:r w:rsidRPr="002F5F4D">
                    <w:rPr>
                      <w:rStyle w:val="Overskrift4Tegn"/>
                      <w:sz w:val="24"/>
                      <w:szCs w:val="24"/>
                      <w:lang w:val="en-GB"/>
                    </w:rPr>
                    <w:t>Click here to write</w:t>
                  </w:r>
                </w:sdtContent>
              </w:sdt>
            </w:p>
            <w:p w14:paraId="4A84B154" w14:textId="77777777" w:rsidR="00A909A8" w:rsidRPr="002F5F4D" w:rsidRDefault="00A909A8" w:rsidP="00A909A8">
              <w:pPr>
                <w:pStyle w:val="Listeavsnitt"/>
                <w:numPr>
                  <w:ilvl w:val="0"/>
                  <w:numId w:val="40"/>
                </w:numPr>
                <w:spacing w:after="0" w:line="276" w:lineRule="auto"/>
                <w:rPr>
                  <w:rStyle w:val="Revideringvr24"/>
                  <w:lang w:val="en-GB"/>
                </w:rPr>
              </w:pPr>
              <w:r w:rsidRPr="002F5F4D">
                <w:rPr>
                  <w:rFonts w:cstheme="minorHAnsi"/>
                  <w:sz w:val="24"/>
                  <w:szCs w:val="24"/>
                  <w:lang w:val="en-GB"/>
                </w:rPr>
                <w:t xml:space="preserve">List your current donors or funders, including the duration of agreements and the amount granted/to be granted: </w:t>
              </w:r>
              <w:sdt>
                <w:sdtPr>
                  <w:rPr>
                    <w:rStyle w:val="Revideringvr24"/>
                    <w:rFonts w:cstheme="minorHAnsi"/>
                    <w:szCs w:val="24"/>
                    <w:lang w:val="en-GB"/>
                  </w:rPr>
                  <w:id w:val="-419095704"/>
                  <w:placeholder>
                    <w:docPart w:val="72B12BD311D34AD193091C03713BEDFE"/>
                  </w:placeholder>
                  <w:showingPlcHdr/>
                  <w:text w:multiLine="1"/>
                </w:sdtPr>
                <w:sdtEndPr>
                  <w:rPr>
                    <w:rStyle w:val="Stil4"/>
                    <w:i/>
                    <w:iCs/>
                    <w:color w:val="767171" w:themeColor="background2" w:themeShade="80"/>
                    <w:sz w:val="22"/>
                    <w:shd w:val="clear" w:color="auto" w:fill="D0CECE" w:themeFill="background2" w:themeFillShade="E6"/>
                  </w:rPr>
                </w:sdtEndPr>
                <w:sdtContent>
                  <w:r w:rsidRPr="002F5F4D">
                    <w:rPr>
                      <w:rStyle w:val="Overskrift4Tegn"/>
                      <w:rFonts w:cstheme="minorHAnsi"/>
                      <w:sz w:val="24"/>
                      <w:szCs w:val="24"/>
                      <w:lang w:val="en-GB"/>
                    </w:rPr>
                    <w:t>Click here to write</w:t>
                  </w:r>
                </w:sdtContent>
              </w:sdt>
            </w:p>
            <w:p w14:paraId="5F93CCCA" w14:textId="77777777" w:rsidR="00A909A8" w:rsidRPr="002F5F4D" w:rsidRDefault="00A909A8" w:rsidP="00A909A8">
              <w:pPr>
                <w:pStyle w:val="Listeavsnitt"/>
                <w:numPr>
                  <w:ilvl w:val="0"/>
                  <w:numId w:val="40"/>
                </w:numPr>
                <w:spacing w:after="0" w:line="276" w:lineRule="auto"/>
                <w:rPr>
                  <w:color w:val="2F5496" w:themeColor="accent1" w:themeShade="BF"/>
                  <w:lang w:val="en-GB"/>
                </w:rPr>
              </w:pPr>
              <w:r w:rsidRPr="002F5F4D">
                <w:rPr>
                  <w:rFonts w:cstheme="minorHAnsi"/>
                  <w:sz w:val="24"/>
                  <w:szCs w:val="24"/>
                  <w:lang w:val="en-GB"/>
                </w:rPr>
                <w:t>Is there any other important information about your financial situation that is not included in the submitted financial statements or this application?</w:t>
              </w:r>
              <w:r w:rsidRPr="002F5F4D" w:rsidDel="00DD6B24">
                <w:rPr>
                  <w:rFonts w:cstheme="minorHAnsi"/>
                  <w:sz w:val="24"/>
                  <w:szCs w:val="24"/>
                  <w:lang w:val="en-GB"/>
                </w:rPr>
                <w:t xml:space="preserve"> </w:t>
              </w:r>
              <w:sdt>
                <w:sdtPr>
                  <w:rPr>
                    <w:rStyle w:val="Revideringvr24"/>
                    <w:rFonts w:cstheme="minorHAnsi"/>
                    <w:szCs w:val="24"/>
                    <w:lang w:val="en-GB"/>
                  </w:rPr>
                  <w:id w:val="-1246956310"/>
                  <w:placeholder>
                    <w:docPart w:val="70A6ED0FEE0C4998ADEE8A07C5A3EAB0"/>
                  </w:placeholder>
                  <w:showingPlcHdr/>
                  <w:text w:multiLine="1"/>
                </w:sdtPr>
                <w:sdtEndPr>
                  <w:rPr>
                    <w:rStyle w:val="Stil4"/>
                    <w:i/>
                    <w:iCs/>
                    <w:color w:val="767171" w:themeColor="background2" w:themeShade="80"/>
                    <w:sz w:val="22"/>
                    <w:shd w:val="clear" w:color="auto" w:fill="D0CECE" w:themeFill="background2" w:themeFillShade="E6"/>
                  </w:rPr>
                </w:sdtEndPr>
                <w:sdtContent>
                  <w:r w:rsidRPr="002F5F4D">
                    <w:rPr>
                      <w:rStyle w:val="Overskrift4Tegn"/>
                      <w:rFonts w:cstheme="minorHAnsi"/>
                      <w:sz w:val="24"/>
                      <w:szCs w:val="24"/>
                      <w:lang w:val="en-GB"/>
                    </w:rPr>
                    <w:t>Click here to write</w:t>
                  </w:r>
                </w:sdtContent>
              </w:sdt>
              <w:r w:rsidRPr="002F5F4D" w:rsidDel="00DD6B24">
                <w:rPr>
                  <w:rFonts w:cstheme="minorHAnsi"/>
                  <w:sz w:val="24"/>
                  <w:szCs w:val="24"/>
                  <w:lang w:val="en-GB"/>
                </w:rPr>
                <w:t xml:space="preserve"> </w:t>
              </w:r>
            </w:p>
            <w:p w14:paraId="44244317" w14:textId="77777777" w:rsidR="00A909A8" w:rsidRDefault="00A909A8" w:rsidP="00A909A8">
              <w:pPr>
                <w:rPr>
                  <w:rFonts w:cstheme="minorHAnsi"/>
                  <w:sz w:val="24"/>
                  <w:szCs w:val="24"/>
                  <w:lang w:val="en-GB"/>
                </w:rPr>
              </w:pPr>
            </w:p>
            <w:p w14:paraId="3E2E9DCD" w14:textId="16B5C718" w:rsidR="00A909A8" w:rsidRPr="00E73B56" w:rsidRDefault="00A909A8" w:rsidP="00A909A8">
              <w:pPr>
                <w:rPr>
                  <w:rFonts w:cstheme="minorHAnsi"/>
                  <w:b/>
                  <w:i/>
                  <w:sz w:val="24"/>
                  <w:szCs w:val="24"/>
                  <w:lang w:val="en-GB"/>
                </w:rPr>
              </w:pPr>
              <w:commentRangeStart w:id="35"/>
              <w:r>
                <w:rPr>
                  <w:rFonts w:cstheme="minorHAnsi"/>
                  <w:b/>
                  <w:bCs/>
                  <w:i/>
                  <w:iCs/>
                  <w:sz w:val="24"/>
                  <w:szCs w:val="24"/>
                  <w:lang w:val="en-GB"/>
                </w:rPr>
                <w:t>3.</w:t>
              </w:r>
              <w:r w:rsidR="002616BC">
                <w:rPr>
                  <w:rFonts w:cstheme="minorHAnsi"/>
                  <w:b/>
                  <w:bCs/>
                  <w:i/>
                  <w:iCs/>
                  <w:sz w:val="24"/>
                  <w:szCs w:val="24"/>
                  <w:lang w:val="en-GB"/>
                </w:rPr>
                <w:t>2</w:t>
              </w:r>
              <w:r>
                <w:rPr>
                  <w:rFonts w:cstheme="minorHAnsi"/>
                  <w:b/>
                  <w:bCs/>
                  <w:i/>
                  <w:iCs/>
                  <w:sz w:val="24"/>
                  <w:szCs w:val="24"/>
                  <w:lang w:val="en-GB"/>
                </w:rPr>
                <w:t xml:space="preserve">.4. References and donor experience </w:t>
              </w:r>
              <w:commentRangeEnd w:id="35"/>
              <w:r w:rsidRPr="00E73B56">
                <w:rPr>
                  <w:rStyle w:val="Merknadsreferanse"/>
                  <w:rFonts w:cstheme="minorHAnsi"/>
                  <w:b/>
                  <w:i/>
                  <w:sz w:val="24"/>
                  <w:szCs w:val="24"/>
                  <w:lang w:val="en-GB"/>
                </w:rPr>
                <w:commentReference w:id="35"/>
              </w:r>
            </w:p>
            <w:p w14:paraId="1D689026" w14:textId="4E0C4A87" w:rsidR="00A909A8" w:rsidRPr="00E22694" w:rsidRDefault="00A909A8" w:rsidP="00A909A8">
              <w:pPr>
                <w:rPr>
                  <w:rFonts w:cstheme="minorHAnsi"/>
                  <w:sz w:val="24"/>
                  <w:szCs w:val="24"/>
                  <w:lang w:val="en-GB"/>
                </w:rPr>
              </w:pPr>
              <w:r>
                <w:rPr>
                  <w:rFonts w:cstheme="minorHAnsi"/>
                  <w:sz w:val="24"/>
                  <w:szCs w:val="24"/>
                  <w:lang w:val="en-GB"/>
                </w:rPr>
                <w:t>3.</w:t>
              </w:r>
              <w:r w:rsidR="002616BC">
                <w:rPr>
                  <w:rFonts w:cstheme="minorHAnsi"/>
                  <w:sz w:val="24"/>
                  <w:szCs w:val="24"/>
                  <w:lang w:val="en-GB"/>
                </w:rPr>
                <w:t>2</w:t>
              </w:r>
              <w:r>
                <w:rPr>
                  <w:rFonts w:cstheme="minorHAnsi"/>
                  <w:sz w:val="24"/>
                  <w:szCs w:val="24"/>
                  <w:lang w:val="en-GB"/>
                </w:rPr>
                <w:t xml:space="preserve">.4.1. </w:t>
              </w:r>
              <w:r w:rsidRPr="00E22694">
                <w:rPr>
                  <w:rFonts w:cstheme="minorHAnsi"/>
                  <w:sz w:val="24"/>
                  <w:szCs w:val="24"/>
                  <w:lang w:val="en-GB"/>
                </w:rPr>
                <w:t>Describe your organisation’s experience of receiving and reporting on funds from national or international partners/donors:</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A909A8" w:rsidRPr="00E22694" w14:paraId="6954ECFA" w14:textId="77777777" w:rsidTr="00F86118">
                <w:trPr>
                  <w:trHeight w:val="643"/>
                </w:trPr>
                <w:sdt>
                  <w:sdtPr>
                    <w:rPr>
                      <w:rStyle w:val="revideringvr240"/>
                    </w:rPr>
                    <w:id w:val="846901931"/>
                    <w:placeholder>
                      <w:docPart w:val="3B90EAE388E4451F8531B87C1227E797"/>
                    </w:placeholder>
                    <w:showingPlcHdr/>
                  </w:sdtPr>
                  <w:sdtEndPr>
                    <w:rPr>
                      <w:rStyle w:val="Standardskriftforavsnitt"/>
                      <w:rFonts w:cstheme="minorHAnsi"/>
                      <w:color w:val="auto"/>
                      <w:sz w:val="22"/>
                      <w:szCs w:val="24"/>
                      <w:lang w:val="en-GB"/>
                    </w:rPr>
                  </w:sdtEndPr>
                  <w:sdtContent>
                    <w:tc>
                      <w:tcPr>
                        <w:tcW w:w="9061" w:type="dxa"/>
                      </w:tcPr>
                      <w:p w14:paraId="4F6ED101" w14:textId="77777777" w:rsidR="00A909A8" w:rsidRPr="009F7564" w:rsidRDefault="00A909A8" w:rsidP="00F86118">
                        <w:r w:rsidRPr="00466002">
                          <w:rPr>
                            <w:rStyle w:val="Overskrift4Tegn"/>
                            <w:rFonts w:cstheme="minorHAnsi"/>
                            <w:sz w:val="24"/>
                            <w:szCs w:val="24"/>
                            <w:lang w:val="en-US"/>
                          </w:rPr>
                          <w:t>Click here to write</w:t>
                        </w:r>
                      </w:p>
                    </w:tc>
                  </w:sdtContent>
                </w:sdt>
              </w:tr>
            </w:tbl>
            <w:p w14:paraId="7A1415F2" w14:textId="77777777" w:rsidR="00A909A8" w:rsidRDefault="00A909A8" w:rsidP="00A909A8">
              <w:pPr>
                <w:rPr>
                  <w:rFonts w:cstheme="minorHAnsi"/>
                  <w:sz w:val="24"/>
                  <w:szCs w:val="24"/>
                  <w:lang w:val="en-GB"/>
                </w:rPr>
              </w:pPr>
            </w:p>
            <w:p w14:paraId="6F9AF107" w14:textId="30017883" w:rsidR="00A909A8" w:rsidRPr="00E73B56" w:rsidRDefault="00A909A8" w:rsidP="00A909A8">
              <w:pPr>
                <w:rPr>
                  <w:rFonts w:cstheme="minorHAnsi"/>
                  <w:sz w:val="24"/>
                  <w:szCs w:val="24"/>
                  <w:lang w:val="en-GB"/>
                </w:rPr>
              </w:pPr>
              <w:r>
                <w:rPr>
                  <w:rFonts w:cstheme="minorHAnsi"/>
                  <w:sz w:val="24"/>
                  <w:szCs w:val="24"/>
                  <w:lang w:val="en-GB"/>
                </w:rPr>
                <w:lastRenderedPageBreak/>
                <w:t>3.</w:t>
              </w:r>
              <w:r w:rsidR="002616BC">
                <w:rPr>
                  <w:rFonts w:cstheme="minorHAnsi"/>
                  <w:sz w:val="24"/>
                  <w:szCs w:val="24"/>
                  <w:lang w:val="en-GB"/>
                </w:rPr>
                <w:t>2</w:t>
              </w:r>
              <w:r>
                <w:rPr>
                  <w:rFonts w:cstheme="minorHAnsi"/>
                  <w:sz w:val="24"/>
                  <w:szCs w:val="24"/>
                  <w:lang w:val="en-GB"/>
                </w:rPr>
                <w:t xml:space="preserve">.4.2. </w:t>
              </w:r>
              <w:r w:rsidRPr="00E73B56">
                <w:rPr>
                  <w:rFonts w:cstheme="minorHAnsi"/>
                  <w:sz w:val="24"/>
                  <w:szCs w:val="24"/>
                  <w:lang w:val="en-GB"/>
                </w:rPr>
                <w:t>Provide references from 1-3 donors</w:t>
              </w:r>
              <w:r>
                <w:rPr>
                  <w:rFonts w:cstheme="minorHAnsi"/>
                  <w:sz w:val="24"/>
                  <w:szCs w:val="24"/>
                  <w:lang w:val="en-GB"/>
                </w:rPr>
                <w:t>/funders</w:t>
              </w:r>
              <w:r w:rsidRPr="00E73B56">
                <w:rPr>
                  <w:rFonts w:cstheme="minorHAnsi"/>
                  <w:sz w:val="24"/>
                  <w:szCs w:val="24"/>
                  <w:lang w:val="en-GB"/>
                </w:rPr>
                <w:t xml:space="preserve"> who can confirm your statement:</w:t>
              </w:r>
            </w:p>
            <w:p w14:paraId="261D8D29" w14:textId="77777777" w:rsidR="00A909A8" w:rsidRPr="00816FD0" w:rsidRDefault="00A909A8" w:rsidP="00A909A8">
              <w:pPr>
                <w:rPr>
                  <w:rFonts w:cstheme="minorHAnsi"/>
                  <w:b/>
                  <w:bCs/>
                  <w:sz w:val="24"/>
                  <w:szCs w:val="24"/>
                  <w:lang w:val="en-GB"/>
                </w:rPr>
              </w:pPr>
              <w:r w:rsidRPr="00816FD0">
                <w:rPr>
                  <w:rFonts w:cstheme="minorHAnsi"/>
                  <w:b/>
                  <w:bCs/>
                  <w:sz w:val="24"/>
                  <w:szCs w:val="24"/>
                  <w:lang w:val="en-GB"/>
                </w:rPr>
                <w:t>Reference</w:t>
              </w:r>
              <w:r>
                <w:rPr>
                  <w:rFonts w:cstheme="minorHAnsi"/>
                  <w:b/>
                  <w:bCs/>
                  <w:sz w:val="24"/>
                  <w:szCs w:val="24"/>
                  <w:lang w:val="en-GB"/>
                </w:rPr>
                <w:t xml:space="preserve"> 1</w:t>
              </w:r>
            </w:p>
            <w:p w14:paraId="56BD1BDC" w14:textId="77777777" w:rsidR="00A909A8" w:rsidRPr="00DF1A30" w:rsidRDefault="00A909A8" w:rsidP="00A909A8">
              <w:pPr>
                <w:pStyle w:val="Listeavsnitt"/>
                <w:numPr>
                  <w:ilvl w:val="0"/>
                  <w:numId w:val="18"/>
                </w:numPr>
                <w:rPr>
                  <w:rFonts w:cstheme="minorHAnsi"/>
                  <w:sz w:val="24"/>
                  <w:szCs w:val="24"/>
                  <w:lang w:val="en-GB"/>
                </w:rPr>
              </w:pPr>
              <w:r w:rsidRPr="00DF1A30">
                <w:rPr>
                  <w:rFonts w:cstheme="minorHAnsi"/>
                  <w:sz w:val="24"/>
                  <w:szCs w:val="24"/>
                  <w:lang w:val="en-GB"/>
                </w:rPr>
                <w:t xml:space="preserve">Name of organisation: </w:t>
              </w:r>
              <w:sdt>
                <w:sdtPr>
                  <w:rPr>
                    <w:rStyle w:val="Revideringvr24"/>
                    <w:lang w:val="en-US"/>
                  </w:rPr>
                  <w:id w:val="-1287274491"/>
                  <w:placeholder>
                    <w:docPart w:val="1E22EB09AAE243A6BD76A45B5A644034"/>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2FE2A914" w14:textId="77777777" w:rsidR="00A909A8" w:rsidRPr="00DF1A30" w:rsidRDefault="00A909A8" w:rsidP="00A909A8">
              <w:pPr>
                <w:pStyle w:val="Listeavsnitt"/>
                <w:numPr>
                  <w:ilvl w:val="0"/>
                  <w:numId w:val="18"/>
                </w:numPr>
                <w:rPr>
                  <w:rFonts w:cstheme="minorHAnsi"/>
                  <w:sz w:val="24"/>
                  <w:szCs w:val="24"/>
                  <w:lang w:val="en-GB"/>
                </w:rPr>
              </w:pPr>
              <w:r w:rsidRPr="00DF1A30">
                <w:rPr>
                  <w:rFonts w:cstheme="minorHAnsi"/>
                  <w:sz w:val="24"/>
                  <w:szCs w:val="24"/>
                  <w:lang w:val="en-GB"/>
                </w:rPr>
                <w:t xml:space="preserve">Name of referee: </w:t>
              </w:r>
              <w:sdt>
                <w:sdtPr>
                  <w:rPr>
                    <w:rStyle w:val="Revideringvr24"/>
                    <w:lang w:val="en-US"/>
                  </w:rPr>
                  <w:id w:val="-151458017"/>
                  <w:placeholder>
                    <w:docPart w:val="86684472451B4E64873B122AE1A81F4B"/>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257D3C29" w14:textId="77777777" w:rsidR="00A909A8" w:rsidRPr="00DF1A30" w:rsidRDefault="00A909A8" w:rsidP="00A909A8">
              <w:pPr>
                <w:pStyle w:val="Listeavsnitt"/>
                <w:numPr>
                  <w:ilvl w:val="0"/>
                  <w:numId w:val="18"/>
                </w:numPr>
                <w:rPr>
                  <w:rFonts w:cstheme="minorHAnsi"/>
                  <w:sz w:val="24"/>
                  <w:szCs w:val="24"/>
                  <w:lang w:val="en-GB"/>
                </w:rPr>
              </w:pPr>
              <w:r>
                <w:rPr>
                  <w:rFonts w:cstheme="minorHAnsi"/>
                  <w:sz w:val="24"/>
                  <w:szCs w:val="24"/>
                  <w:lang w:val="en-GB"/>
                </w:rPr>
                <w:t>E-mail</w:t>
              </w:r>
              <w:r w:rsidRPr="00DF1A30">
                <w:rPr>
                  <w:rFonts w:cstheme="minorHAnsi"/>
                  <w:sz w:val="24"/>
                  <w:szCs w:val="24"/>
                  <w:lang w:val="en-GB"/>
                </w:rPr>
                <w:t xml:space="preserve">: </w:t>
              </w:r>
              <w:sdt>
                <w:sdtPr>
                  <w:rPr>
                    <w:rStyle w:val="Revideringvr24"/>
                    <w:lang w:val="en-US"/>
                  </w:rPr>
                  <w:id w:val="-549461746"/>
                  <w:placeholder>
                    <w:docPart w:val="44B6F7BAC50C4C7E9F454DF685442959"/>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5079A6D8" w14:textId="77777777" w:rsidR="00A909A8" w:rsidRPr="00DF1A30" w:rsidRDefault="00A909A8" w:rsidP="00A909A8">
              <w:pPr>
                <w:pStyle w:val="Listeavsnitt"/>
                <w:numPr>
                  <w:ilvl w:val="0"/>
                  <w:numId w:val="18"/>
                </w:numPr>
                <w:rPr>
                  <w:rFonts w:cstheme="minorHAnsi"/>
                  <w:sz w:val="24"/>
                  <w:szCs w:val="24"/>
                  <w:lang w:val="en-GB"/>
                </w:rPr>
              </w:pPr>
              <w:r w:rsidRPr="00DF1A30">
                <w:rPr>
                  <w:rFonts w:cstheme="minorHAnsi"/>
                  <w:sz w:val="24"/>
                  <w:szCs w:val="24"/>
                  <w:lang w:val="en-GB"/>
                </w:rPr>
                <w:t xml:space="preserve">Phone number (include country code): </w:t>
              </w:r>
              <w:sdt>
                <w:sdtPr>
                  <w:rPr>
                    <w:rStyle w:val="Revideringvr24"/>
                    <w:lang w:val="en-US"/>
                  </w:rPr>
                  <w:id w:val="940337585"/>
                  <w:placeholder>
                    <w:docPart w:val="EDE4845C5997442D96357BFE9E1B0DCF"/>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66027DEA" w14:textId="77777777" w:rsidR="00A909A8" w:rsidRPr="00816FD0" w:rsidRDefault="00A909A8" w:rsidP="00A909A8">
              <w:pPr>
                <w:rPr>
                  <w:rFonts w:cstheme="minorHAnsi"/>
                  <w:b/>
                  <w:bCs/>
                  <w:sz w:val="24"/>
                  <w:szCs w:val="24"/>
                  <w:lang w:val="en-GB"/>
                </w:rPr>
              </w:pPr>
              <w:r w:rsidRPr="00816FD0">
                <w:rPr>
                  <w:rFonts w:cstheme="minorHAnsi"/>
                  <w:b/>
                  <w:bCs/>
                  <w:sz w:val="24"/>
                  <w:szCs w:val="24"/>
                  <w:lang w:val="en-GB"/>
                </w:rPr>
                <w:t>Reference</w:t>
              </w:r>
              <w:r>
                <w:rPr>
                  <w:rFonts w:cstheme="minorHAnsi"/>
                  <w:b/>
                  <w:bCs/>
                  <w:sz w:val="24"/>
                  <w:szCs w:val="24"/>
                  <w:lang w:val="en-GB"/>
                </w:rPr>
                <w:t xml:space="preserve"> 2</w:t>
              </w:r>
            </w:p>
            <w:p w14:paraId="08A564DC" w14:textId="77777777" w:rsidR="00A909A8" w:rsidRPr="00DF1A30" w:rsidRDefault="00A909A8" w:rsidP="00A909A8">
              <w:pPr>
                <w:pStyle w:val="Listeavsnitt"/>
                <w:numPr>
                  <w:ilvl w:val="0"/>
                  <w:numId w:val="33"/>
                </w:numPr>
                <w:rPr>
                  <w:rFonts w:cstheme="minorHAnsi"/>
                  <w:sz w:val="24"/>
                  <w:szCs w:val="24"/>
                  <w:lang w:val="en-GB"/>
                </w:rPr>
              </w:pPr>
              <w:r w:rsidRPr="00DF1A30">
                <w:rPr>
                  <w:rFonts w:cstheme="minorHAnsi"/>
                  <w:sz w:val="24"/>
                  <w:szCs w:val="24"/>
                  <w:lang w:val="en-GB"/>
                </w:rPr>
                <w:t xml:space="preserve">Name of organisation: </w:t>
              </w:r>
              <w:sdt>
                <w:sdtPr>
                  <w:rPr>
                    <w:rStyle w:val="Revideringvr24"/>
                    <w:lang w:val="en-US"/>
                  </w:rPr>
                  <w:id w:val="-149300700"/>
                  <w:placeholder>
                    <w:docPart w:val="DF534088D14244A48FB8771031A999AE"/>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4C1B0026" w14:textId="77777777" w:rsidR="00A909A8" w:rsidRPr="00DF1A30" w:rsidRDefault="00A909A8" w:rsidP="00A909A8">
              <w:pPr>
                <w:pStyle w:val="Listeavsnitt"/>
                <w:numPr>
                  <w:ilvl w:val="0"/>
                  <w:numId w:val="33"/>
                </w:numPr>
                <w:rPr>
                  <w:rFonts w:cstheme="minorHAnsi"/>
                  <w:sz w:val="24"/>
                  <w:szCs w:val="24"/>
                  <w:lang w:val="en-GB"/>
                </w:rPr>
              </w:pPr>
              <w:r w:rsidRPr="00DF1A30">
                <w:rPr>
                  <w:rFonts w:cstheme="minorHAnsi"/>
                  <w:sz w:val="24"/>
                  <w:szCs w:val="24"/>
                  <w:lang w:val="en-GB"/>
                </w:rPr>
                <w:t xml:space="preserve">Name of referee: </w:t>
              </w:r>
              <w:sdt>
                <w:sdtPr>
                  <w:rPr>
                    <w:rStyle w:val="Revideringvr24"/>
                    <w:lang w:val="en-US"/>
                  </w:rPr>
                  <w:id w:val="-267006341"/>
                  <w:placeholder>
                    <w:docPart w:val="CBA7893474914F329EF64E1F77A86196"/>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42E17C6F" w14:textId="77777777" w:rsidR="00A909A8" w:rsidRPr="00DF1A30" w:rsidRDefault="00A909A8" w:rsidP="00A909A8">
              <w:pPr>
                <w:pStyle w:val="Listeavsnitt"/>
                <w:numPr>
                  <w:ilvl w:val="0"/>
                  <w:numId w:val="33"/>
                </w:numPr>
                <w:rPr>
                  <w:rFonts w:cstheme="minorHAnsi"/>
                  <w:sz w:val="24"/>
                  <w:szCs w:val="24"/>
                  <w:lang w:val="en-GB"/>
                </w:rPr>
              </w:pPr>
              <w:r>
                <w:rPr>
                  <w:rFonts w:cstheme="minorHAnsi"/>
                  <w:sz w:val="24"/>
                  <w:szCs w:val="24"/>
                  <w:lang w:val="en-GB"/>
                </w:rPr>
                <w:t>E-mail</w:t>
              </w:r>
              <w:r w:rsidRPr="00DF1A30">
                <w:rPr>
                  <w:rFonts w:cstheme="minorHAnsi"/>
                  <w:sz w:val="24"/>
                  <w:szCs w:val="24"/>
                  <w:lang w:val="en-GB"/>
                </w:rPr>
                <w:t xml:space="preserve">: </w:t>
              </w:r>
              <w:sdt>
                <w:sdtPr>
                  <w:rPr>
                    <w:rStyle w:val="Revideringvr24"/>
                    <w:lang w:val="en-US"/>
                  </w:rPr>
                  <w:id w:val="-1298609632"/>
                  <w:placeholder>
                    <w:docPart w:val="81A668681C09444C906E6C00A0EFAA9F"/>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5F6F84DD" w14:textId="77777777" w:rsidR="00A909A8" w:rsidRPr="00DF1A30" w:rsidRDefault="00A909A8" w:rsidP="00A909A8">
              <w:pPr>
                <w:pStyle w:val="Listeavsnitt"/>
                <w:numPr>
                  <w:ilvl w:val="0"/>
                  <w:numId w:val="33"/>
                </w:numPr>
                <w:rPr>
                  <w:rFonts w:cstheme="minorHAnsi"/>
                  <w:sz w:val="24"/>
                  <w:szCs w:val="24"/>
                  <w:lang w:val="en-GB"/>
                </w:rPr>
              </w:pPr>
              <w:r w:rsidRPr="00DF1A30">
                <w:rPr>
                  <w:rFonts w:cstheme="minorHAnsi"/>
                  <w:sz w:val="24"/>
                  <w:szCs w:val="24"/>
                  <w:lang w:val="en-GB"/>
                </w:rPr>
                <w:t xml:space="preserve">Phone number (include country code): </w:t>
              </w:r>
              <w:sdt>
                <w:sdtPr>
                  <w:rPr>
                    <w:rStyle w:val="Revideringvr24"/>
                    <w:lang w:val="en-US"/>
                  </w:rPr>
                  <w:id w:val="-1743627707"/>
                  <w:placeholder>
                    <w:docPart w:val="6ED2B5059F154182ADA785AF1D1BE318"/>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54490A9E" w14:textId="77777777" w:rsidR="00A909A8" w:rsidRPr="00816FD0" w:rsidRDefault="00A909A8" w:rsidP="00A909A8">
              <w:pPr>
                <w:rPr>
                  <w:rFonts w:cstheme="minorHAnsi"/>
                  <w:b/>
                  <w:bCs/>
                  <w:sz w:val="24"/>
                  <w:szCs w:val="24"/>
                  <w:lang w:val="en-GB"/>
                </w:rPr>
              </w:pPr>
              <w:r w:rsidRPr="00816FD0">
                <w:rPr>
                  <w:rFonts w:cstheme="minorHAnsi"/>
                  <w:b/>
                  <w:bCs/>
                  <w:sz w:val="24"/>
                  <w:szCs w:val="24"/>
                  <w:lang w:val="en-GB"/>
                </w:rPr>
                <w:t>Reference</w:t>
              </w:r>
              <w:r>
                <w:rPr>
                  <w:rFonts w:cstheme="minorHAnsi"/>
                  <w:b/>
                  <w:bCs/>
                  <w:sz w:val="24"/>
                  <w:szCs w:val="24"/>
                  <w:lang w:val="en-GB"/>
                </w:rPr>
                <w:t xml:space="preserve"> 3</w:t>
              </w:r>
            </w:p>
            <w:p w14:paraId="112944AA" w14:textId="77777777" w:rsidR="00A909A8" w:rsidRPr="00DF1A30" w:rsidRDefault="00A909A8" w:rsidP="00A909A8">
              <w:pPr>
                <w:pStyle w:val="Listeavsnitt"/>
                <w:numPr>
                  <w:ilvl w:val="0"/>
                  <w:numId w:val="34"/>
                </w:numPr>
                <w:rPr>
                  <w:rFonts w:cstheme="minorHAnsi"/>
                  <w:sz w:val="24"/>
                  <w:szCs w:val="24"/>
                  <w:lang w:val="en-GB"/>
                </w:rPr>
              </w:pPr>
              <w:r w:rsidRPr="00DF1A30">
                <w:rPr>
                  <w:rFonts w:cstheme="minorHAnsi"/>
                  <w:sz w:val="24"/>
                  <w:szCs w:val="24"/>
                  <w:lang w:val="en-GB"/>
                </w:rPr>
                <w:t xml:space="preserve">Name of organisation: </w:t>
              </w:r>
              <w:sdt>
                <w:sdtPr>
                  <w:rPr>
                    <w:rStyle w:val="Revideringvr24"/>
                    <w:lang w:val="en-US"/>
                  </w:rPr>
                  <w:id w:val="1571849511"/>
                  <w:placeholder>
                    <w:docPart w:val="CF2CC29CEC2B4B0C8AD11C7787731844"/>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773BEB7F" w14:textId="77777777" w:rsidR="00A909A8" w:rsidRPr="00DF1A30" w:rsidRDefault="00A909A8" w:rsidP="00A909A8">
              <w:pPr>
                <w:pStyle w:val="Listeavsnitt"/>
                <w:numPr>
                  <w:ilvl w:val="0"/>
                  <w:numId w:val="34"/>
                </w:numPr>
                <w:rPr>
                  <w:rFonts w:cstheme="minorHAnsi"/>
                  <w:sz w:val="24"/>
                  <w:szCs w:val="24"/>
                  <w:lang w:val="en-GB"/>
                </w:rPr>
              </w:pPr>
              <w:r w:rsidRPr="00DF1A30">
                <w:rPr>
                  <w:rFonts w:cstheme="minorHAnsi"/>
                  <w:sz w:val="24"/>
                  <w:szCs w:val="24"/>
                  <w:lang w:val="en-GB"/>
                </w:rPr>
                <w:t xml:space="preserve">Name of referee: </w:t>
              </w:r>
              <w:sdt>
                <w:sdtPr>
                  <w:rPr>
                    <w:rStyle w:val="Revideringvr24"/>
                    <w:lang w:val="en-US"/>
                  </w:rPr>
                  <w:id w:val="-1853871190"/>
                  <w:placeholder>
                    <w:docPart w:val="C8590BD0C7294934BF80A65FCF1D159F"/>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50C65AC0" w14:textId="77777777" w:rsidR="00A909A8" w:rsidRPr="00DF1A30" w:rsidRDefault="00A909A8" w:rsidP="00A909A8">
              <w:pPr>
                <w:pStyle w:val="Listeavsnitt"/>
                <w:numPr>
                  <w:ilvl w:val="0"/>
                  <w:numId w:val="34"/>
                </w:numPr>
                <w:rPr>
                  <w:rFonts w:cstheme="minorHAnsi"/>
                  <w:sz w:val="24"/>
                  <w:szCs w:val="24"/>
                  <w:lang w:val="en-GB"/>
                </w:rPr>
              </w:pPr>
              <w:r>
                <w:rPr>
                  <w:rFonts w:cstheme="minorHAnsi"/>
                  <w:sz w:val="24"/>
                  <w:szCs w:val="24"/>
                  <w:lang w:val="en-GB"/>
                </w:rPr>
                <w:t>E-mail</w:t>
              </w:r>
              <w:r w:rsidRPr="00DF1A30">
                <w:rPr>
                  <w:rFonts w:cstheme="minorHAnsi"/>
                  <w:sz w:val="24"/>
                  <w:szCs w:val="24"/>
                  <w:lang w:val="en-GB"/>
                </w:rPr>
                <w:t xml:space="preserve">: </w:t>
              </w:r>
              <w:sdt>
                <w:sdtPr>
                  <w:rPr>
                    <w:rStyle w:val="Revideringvr24"/>
                    <w:lang w:val="en-US"/>
                  </w:rPr>
                  <w:id w:val="1953284290"/>
                  <w:placeholder>
                    <w:docPart w:val="1DDCC67D268B4FA9A01C583BE7B3BE4D"/>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64945C14" w14:textId="77777777" w:rsidR="00A909A8" w:rsidRPr="00DF1A30" w:rsidRDefault="00A909A8" w:rsidP="00A909A8">
              <w:pPr>
                <w:pStyle w:val="Listeavsnitt"/>
                <w:numPr>
                  <w:ilvl w:val="0"/>
                  <w:numId w:val="34"/>
                </w:numPr>
                <w:rPr>
                  <w:rStyle w:val="Revideringvr24"/>
                  <w:lang w:val="en-US"/>
                </w:rPr>
              </w:pPr>
              <w:r w:rsidRPr="00DF1A30">
                <w:rPr>
                  <w:rFonts w:cstheme="minorHAnsi"/>
                  <w:sz w:val="24"/>
                  <w:szCs w:val="24"/>
                  <w:lang w:val="en-GB"/>
                </w:rPr>
                <w:t xml:space="preserve">Phone number (include country code): </w:t>
              </w:r>
              <w:sdt>
                <w:sdtPr>
                  <w:rPr>
                    <w:rStyle w:val="Revideringvr24"/>
                    <w:lang w:val="en-US"/>
                  </w:rPr>
                  <w:id w:val="1148701986"/>
                  <w:placeholder>
                    <w:docPart w:val="D3C766C057F24C34B3116277671D646F"/>
                  </w:placeholder>
                  <w:showingPlcHdr/>
                  <w:text/>
                </w:sdtPr>
                <w:sdtEndPr>
                  <w:rPr>
                    <w:rStyle w:val="Stil4"/>
                    <w:i/>
                    <w:color w:val="767171" w:themeColor="background2" w:themeShade="80"/>
                    <w:sz w:val="22"/>
                    <w:shd w:val="clear" w:color="auto" w:fill="D0CECE" w:themeFill="background2" w:themeFillShade="E6"/>
                  </w:rPr>
                </w:sdtEndPr>
                <w:sdtContent>
                  <w:r w:rsidRPr="00DF1A30">
                    <w:rPr>
                      <w:rStyle w:val="Overskrift4Tegn"/>
                      <w:rFonts w:cstheme="minorBidi"/>
                      <w:sz w:val="24"/>
                      <w:szCs w:val="24"/>
                      <w:lang w:val="en-US"/>
                    </w:rPr>
                    <w:t>Click here to write</w:t>
                  </w:r>
                </w:sdtContent>
              </w:sdt>
            </w:p>
            <w:p w14:paraId="2A9D4D6C" w14:textId="77777777" w:rsidR="00A909A8" w:rsidRPr="001922DB" w:rsidRDefault="00A909A8" w:rsidP="00A909A8">
              <w:pPr>
                <w:rPr>
                  <w:rFonts w:cstheme="minorHAnsi"/>
                  <w:i/>
                  <w:iCs/>
                  <w:sz w:val="24"/>
                  <w:szCs w:val="24"/>
                  <w:lang w:val="en-US"/>
                </w:rPr>
              </w:pPr>
              <w:r>
                <w:rPr>
                  <w:rFonts w:cstheme="minorHAnsi"/>
                  <w:i/>
                  <w:sz w:val="24"/>
                  <w:szCs w:val="24"/>
                  <w:lang w:val="en-GB"/>
                </w:rPr>
                <w:t>N</w:t>
              </w:r>
              <w:r w:rsidRPr="00D02BC6">
                <w:rPr>
                  <w:rFonts w:cstheme="minorHAnsi"/>
                  <w:i/>
                  <w:sz w:val="24"/>
                  <w:szCs w:val="24"/>
                  <w:lang w:val="en-US"/>
                </w:rPr>
                <w:t xml:space="preserve">ote that by providing the above references, you consent to Norec contacting them. </w:t>
              </w:r>
            </w:p>
            <w:p w14:paraId="6FB0001F" w14:textId="77777777" w:rsidR="00A909A8" w:rsidRPr="00E73B56" w:rsidRDefault="00A909A8" w:rsidP="00A909A8">
              <w:pPr>
                <w:rPr>
                  <w:rFonts w:cstheme="minorHAnsi"/>
                  <w:b/>
                  <w:i/>
                  <w:sz w:val="24"/>
                  <w:szCs w:val="24"/>
                  <w:lang w:val="en-GB"/>
                </w:rPr>
              </w:pPr>
            </w:p>
            <w:p w14:paraId="4E01A7F0" w14:textId="7A8BA332" w:rsidR="00A909A8" w:rsidRPr="00E73B56" w:rsidRDefault="00A909A8" w:rsidP="00A909A8">
              <w:pPr>
                <w:rPr>
                  <w:rFonts w:cstheme="minorHAnsi"/>
                  <w:b/>
                  <w:i/>
                  <w:sz w:val="24"/>
                  <w:szCs w:val="24"/>
                  <w:lang w:val="en-GB"/>
                </w:rPr>
              </w:pPr>
              <w:commentRangeStart w:id="36"/>
              <w:r>
                <w:rPr>
                  <w:rFonts w:cstheme="minorHAnsi"/>
                  <w:b/>
                  <w:i/>
                  <w:sz w:val="24"/>
                  <w:szCs w:val="24"/>
                  <w:lang w:val="en-GB"/>
                </w:rPr>
                <w:t>3.</w:t>
              </w:r>
              <w:r w:rsidR="002616BC">
                <w:rPr>
                  <w:rFonts w:cstheme="minorHAnsi"/>
                  <w:b/>
                  <w:i/>
                  <w:sz w:val="24"/>
                  <w:szCs w:val="24"/>
                  <w:lang w:val="en-GB"/>
                </w:rPr>
                <w:t>2</w:t>
              </w:r>
              <w:r>
                <w:rPr>
                  <w:rFonts w:cstheme="minorHAnsi"/>
                  <w:b/>
                  <w:i/>
                  <w:sz w:val="24"/>
                  <w:szCs w:val="24"/>
                  <w:lang w:val="en-GB"/>
                </w:rPr>
                <w:t xml:space="preserve">.5. </w:t>
              </w:r>
              <w:r w:rsidRPr="00E73B56">
                <w:rPr>
                  <w:rFonts w:cstheme="minorHAnsi"/>
                  <w:b/>
                  <w:i/>
                  <w:sz w:val="24"/>
                  <w:szCs w:val="24"/>
                  <w:lang w:val="en-GB"/>
                </w:rPr>
                <w:t xml:space="preserve">Internal policies on anti-corruption and sexual exploitation, abuse and </w:t>
              </w:r>
              <w:r>
                <w:rPr>
                  <w:rFonts w:cstheme="minorHAnsi"/>
                  <w:b/>
                  <w:i/>
                  <w:sz w:val="24"/>
                  <w:szCs w:val="24"/>
                  <w:lang w:val="en-GB"/>
                </w:rPr>
                <w:t>harassment</w:t>
              </w:r>
              <w:r w:rsidRPr="00E73B56">
                <w:rPr>
                  <w:rFonts w:cstheme="minorHAnsi"/>
                  <w:b/>
                  <w:i/>
                  <w:sz w:val="24"/>
                  <w:szCs w:val="24"/>
                  <w:lang w:val="en-GB"/>
                </w:rPr>
                <w:t xml:space="preserve"> </w:t>
              </w:r>
              <w:commentRangeEnd w:id="36"/>
              <w:r w:rsidRPr="00E73B56">
                <w:rPr>
                  <w:rStyle w:val="Merknadsreferanse"/>
                  <w:rFonts w:cstheme="minorHAnsi"/>
                  <w:b/>
                  <w:i/>
                  <w:sz w:val="24"/>
                  <w:szCs w:val="24"/>
                  <w:lang w:val="en-GB"/>
                </w:rPr>
                <w:commentReference w:id="36"/>
              </w:r>
            </w:p>
            <w:p w14:paraId="309473A3" w14:textId="13410701" w:rsidR="00A909A8" w:rsidRPr="00E22694" w:rsidRDefault="00A909A8" w:rsidP="00A909A8">
              <w:pPr>
                <w:rPr>
                  <w:rFonts w:cstheme="minorHAnsi"/>
                  <w:sz w:val="24"/>
                  <w:szCs w:val="24"/>
                  <w:lang w:val="en-GB"/>
                </w:rPr>
              </w:pPr>
              <w:commentRangeStart w:id="37"/>
              <w:r>
                <w:rPr>
                  <w:rFonts w:cstheme="minorHAnsi"/>
                  <w:sz w:val="24"/>
                  <w:szCs w:val="24"/>
                  <w:lang w:val="en-GB"/>
                </w:rPr>
                <w:t>3.</w:t>
              </w:r>
              <w:r w:rsidR="002616BC">
                <w:rPr>
                  <w:rFonts w:cstheme="minorHAnsi"/>
                  <w:sz w:val="24"/>
                  <w:szCs w:val="24"/>
                  <w:lang w:val="en-GB"/>
                </w:rPr>
                <w:t>2</w:t>
              </w:r>
              <w:r>
                <w:rPr>
                  <w:rFonts w:cstheme="minorHAnsi"/>
                  <w:sz w:val="24"/>
                  <w:szCs w:val="24"/>
                  <w:lang w:val="en-GB"/>
                </w:rPr>
                <w:t xml:space="preserve">.5.1. Describe your organisation’s </w:t>
              </w:r>
              <w:r w:rsidRPr="00E22694">
                <w:rPr>
                  <w:rFonts w:cstheme="minorHAnsi"/>
                  <w:sz w:val="24"/>
                  <w:szCs w:val="24"/>
                  <w:lang w:val="en-GB"/>
                </w:rPr>
                <w:t>anti-corruption policy</w:t>
              </w:r>
              <w:commentRangeEnd w:id="37"/>
              <w:r w:rsidRPr="00E22694">
                <w:rPr>
                  <w:rStyle w:val="Merknadsreferanse"/>
                  <w:rFonts w:cstheme="minorHAnsi"/>
                  <w:sz w:val="24"/>
                  <w:szCs w:val="24"/>
                  <w:lang w:val="en-GB"/>
                </w:rPr>
                <w:commentReference w:id="37"/>
              </w:r>
              <w:r w:rsidRPr="00E22694">
                <w:rPr>
                  <w:rFonts w:cstheme="minorHAnsi"/>
                  <w:sz w:val="24"/>
                  <w:szCs w:val="24"/>
                  <w:lang w:val="en-GB"/>
                </w:rPr>
                <w:t xml:space="preserve">: </w:t>
              </w:r>
              <w:sdt>
                <w:sdtPr>
                  <w:rPr>
                    <w:rStyle w:val="revideringvr240"/>
                  </w:rPr>
                  <w:id w:val="-388491435"/>
                  <w:placeholder>
                    <w:docPart w:val="2A38A4928FF249D1964CDC683DC40181"/>
                  </w:placeholder>
                  <w:showingPlcHdr/>
                </w:sdtPr>
                <w:sdtEndPr>
                  <w:rPr>
                    <w:rStyle w:val="Standardskriftforavsnitt"/>
                    <w:rFonts w:cstheme="minorHAnsi"/>
                    <w:color w:val="auto"/>
                    <w:sz w:val="22"/>
                    <w:szCs w:val="24"/>
                    <w:lang w:val="en-GB"/>
                  </w:rPr>
                </w:sdtEndPr>
                <w:sdtContent>
                  <w:r w:rsidRPr="00466002">
                    <w:rPr>
                      <w:rStyle w:val="Overskrift4Tegn"/>
                      <w:rFonts w:cstheme="minorHAnsi"/>
                      <w:sz w:val="24"/>
                      <w:szCs w:val="24"/>
                      <w:lang w:val="en-US"/>
                    </w:rPr>
                    <w:t>Click here to write</w:t>
                  </w:r>
                </w:sdtContent>
              </w:sdt>
            </w:p>
            <w:p w14:paraId="4A24F8B3" w14:textId="58047421" w:rsidR="00A909A8" w:rsidRPr="00E73B56" w:rsidRDefault="00A909A8" w:rsidP="00A909A8">
              <w:pPr>
                <w:rPr>
                  <w:sz w:val="24"/>
                  <w:szCs w:val="24"/>
                  <w:lang w:val="en-GB"/>
                </w:rPr>
              </w:pPr>
              <w:commentRangeStart w:id="38"/>
              <w:r>
                <w:rPr>
                  <w:sz w:val="24"/>
                  <w:szCs w:val="24"/>
                  <w:lang w:val="en-GB"/>
                </w:rPr>
                <w:t>3.</w:t>
              </w:r>
              <w:r w:rsidR="002616BC">
                <w:rPr>
                  <w:sz w:val="24"/>
                  <w:szCs w:val="24"/>
                  <w:lang w:val="en-GB"/>
                </w:rPr>
                <w:t>2</w:t>
              </w:r>
              <w:r>
                <w:rPr>
                  <w:sz w:val="24"/>
                  <w:szCs w:val="24"/>
                  <w:lang w:val="en-GB"/>
                </w:rPr>
                <w:t xml:space="preserve">.5.2. </w:t>
              </w:r>
              <w:r w:rsidRPr="00E73B56">
                <w:rPr>
                  <w:sz w:val="24"/>
                  <w:szCs w:val="24"/>
                  <w:lang w:val="en-US"/>
                </w:rPr>
                <w:t>Describe your</w:t>
              </w:r>
              <w:r>
                <w:rPr>
                  <w:sz w:val="24"/>
                  <w:szCs w:val="24"/>
                  <w:lang w:val="en-US"/>
                </w:rPr>
                <w:t xml:space="preserve"> organisation’s</w:t>
              </w:r>
              <w:r w:rsidRPr="00E73B56">
                <w:rPr>
                  <w:sz w:val="24"/>
                  <w:szCs w:val="24"/>
                  <w:lang w:val="en-US"/>
                </w:rPr>
                <w:t xml:space="preserve"> whistle-blower mechanism</w:t>
              </w:r>
              <w:commentRangeEnd w:id="38"/>
              <w:r w:rsidRPr="00E73B56">
                <w:rPr>
                  <w:rStyle w:val="Merknadsreferanse"/>
                  <w:sz w:val="24"/>
                  <w:szCs w:val="24"/>
                  <w:lang w:val="en-US"/>
                </w:rPr>
                <w:commentReference w:id="38"/>
              </w:r>
              <w:r w:rsidRPr="00E73B56">
                <w:rPr>
                  <w:sz w:val="24"/>
                  <w:szCs w:val="24"/>
                  <w:lang w:val="en-US"/>
                </w:rPr>
                <w:t xml:space="preserve">: </w:t>
              </w:r>
              <w:sdt>
                <w:sdtPr>
                  <w:rPr>
                    <w:rStyle w:val="revideringvr240"/>
                  </w:rPr>
                  <w:id w:val="-833450142"/>
                  <w:placeholder>
                    <w:docPart w:val="6F31367216F04F0DB41E3633C4158088"/>
                  </w:placeholder>
                  <w:showingPlcHdr/>
                </w:sdtPr>
                <w:sdtEndPr>
                  <w:rPr>
                    <w:rStyle w:val="Standardskriftforavsnitt"/>
                    <w:rFonts w:cstheme="minorHAnsi"/>
                    <w:color w:val="auto"/>
                    <w:sz w:val="22"/>
                    <w:szCs w:val="24"/>
                    <w:lang w:val="en-GB"/>
                  </w:rPr>
                </w:sdtEndPr>
                <w:sdtContent>
                  <w:r w:rsidRPr="00466002">
                    <w:rPr>
                      <w:rStyle w:val="Overskrift4Tegn"/>
                      <w:rFonts w:cstheme="minorHAnsi"/>
                      <w:sz w:val="24"/>
                      <w:szCs w:val="24"/>
                      <w:lang w:val="en-US"/>
                    </w:rPr>
                    <w:t>Click here to write</w:t>
                  </w:r>
                </w:sdtContent>
              </w:sdt>
            </w:p>
            <w:p w14:paraId="2D98EF5A" w14:textId="571E0AB9" w:rsidR="002E6175" w:rsidRDefault="00A909A8" w:rsidP="00A909A8">
              <w:pPr>
                <w:rPr>
                  <w:rFonts w:cstheme="minorHAnsi"/>
                  <w:sz w:val="24"/>
                  <w:szCs w:val="24"/>
                  <w:lang w:val="en-GB"/>
                </w:rPr>
              </w:pPr>
              <w:r>
                <w:rPr>
                  <w:sz w:val="24"/>
                  <w:szCs w:val="24"/>
                  <w:lang w:val="en-US"/>
                </w:rPr>
                <w:t>3.</w:t>
              </w:r>
              <w:r w:rsidR="002616BC">
                <w:rPr>
                  <w:sz w:val="24"/>
                  <w:szCs w:val="24"/>
                  <w:lang w:val="en-US"/>
                </w:rPr>
                <w:t>2</w:t>
              </w:r>
              <w:r>
                <w:rPr>
                  <w:sz w:val="24"/>
                  <w:szCs w:val="24"/>
                  <w:lang w:val="en-US"/>
                </w:rPr>
                <w:t xml:space="preserve">.5.3. </w:t>
              </w:r>
              <w:commentRangeStart w:id="39"/>
              <w:r w:rsidRPr="00E73B56">
                <w:rPr>
                  <w:sz w:val="24"/>
                  <w:szCs w:val="24"/>
                  <w:lang w:val="en-US"/>
                </w:rPr>
                <w:t>Describe your</w:t>
              </w:r>
              <w:r>
                <w:rPr>
                  <w:sz w:val="24"/>
                  <w:szCs w:val="24"/>
                  <w:lang w:val="en-US"/>
                </w:rPr>
                <w:t xml:space="preserve"> organisation’s</w:t>
              </w:r>
              <w:r w:rsidRPr="00E73B56">
                <w:rPr>
                  <w:sz w:val="24"/>
                  <w:szCs w:val="24"/>
                  <w:lang w:val="en-US"/>
                </w:rPr>
                <w:t xml:space="preserve"> policy on </w:t>
              </w:r>
              <w:commentRangeEnd w:id="39"/>
              <w:r w:rsidRPr="00E73B56">
                <w:rPr>
                  <w:rStyle w:val="Merknadsreferanse"/>
                  <w:sz w:val="24"/>
                  <w:szCs w:val="24"/>
                  <w:lang w:val="en-US"/>
                </w:rPr>
                <w:commentReference w:id="39"/>
              </w:r>
              <w:r w:rsidRPr="00E73B56">
                <w:rPr>
                  <w:sz w:val="24"/>
                  <w:szCs w:val="24"/>
                  <w:lang w:val="en-US"/>
                </w:rPr>
                <w:t xml:space="preserve">sexual exploitation, abuse and harassment (SEAH): </w:t>
              </w:r>
              <w:sdt>
                <w:sdtPr>
                  <w:rPr>
                    <w:rStyle w:val="revideringvr240"/>
                  </w:rPr>
                  <w:id w:val="82108415"/>
                  <w:placeholder>
                    <w:docPart w:val="C315D6DABA884C01BD65A465A6A85374"/>
                  </w:placeholder>
                  <w:showingPlcHdr/>
                </w:sdtPr>
                <w:sdtEndPr>
                  <w:rPr>
                    <w:rStyle w:val="Standardskriftforavsnitt"/>
                    <w:rFonts w:cstheme="minorHAnsi"/>
                    <w:color w:val="auto"/>
                    <w:sz w:val="22"/>
                    <w:szCs w:val="24"/>
                    <w:lang w:val="en-GB"/>
                  </w:rPr>
                </w:sdtEndPr>
                <w:sdtContent>
                  <w:r w:rsidRPr="00466002">
                    <w:rPr>
                      <w:rStyle w:val="Overskrift4Tegn"/>
                      <w:rFonts w:cstheme="minorHAnsi"/>
                      <w:sz w:val="24"/>
                      <w:szCs w:val="24"/>
                      <w:lang w:val="en-US"/>
                    </w:rPr>
                    <w:t>Click here to write</w:t>
                  </w:r>
                </w:sdtContent>
              </w:sdt>
            </w:p>
          </w:sdtContent>
        </w:sdt>
      </w:sdtContent>
    </w:sdt>
    <w:p w14:paraId="25FD92A2" w14:textId="77777777" w:rsidR="006A4FB3" w:rsidRDefault="006A4FB3" w:rsidP="006A4FB3">
      <w:pPr>
        <w:rPr>
          <w:rFonts w:cstheme="minorHAnsi"/>
          <w:sz w:val="24"/>
          <w:szCs w:val="24"/>
          <w:lang w:val="en-GB"/>
        </w:rPr>
      </w:pPr>
    </w:p>
    <w:p w14:paraId="4D7B6E1A" w14:textId="1E30CFEF" w:rsidR="00381FB1" w:rsidRPr="00E73B56" w:rsidRDefault="002E6175" w:rsidP="00E73B56">
      <w:pPr>
        <w:rPr>
          <w:color w:val="2F5496" w:themeColor="accent1" w:themeShade="BF"/>
          <w:sz w:val="24"/>
          <w:lang w:val="en-US"/>
        </w:rPr>
      </w:pPr>
      <w:r w:rsidRPr="00E73B56">
        <w:rPr>
          <w:rStyle w:val="MerknadstekstTegn"/>
          <w:lang w:val="en-US"/>
        </w:rPr>
        <w:t xml:space="preserve"> </w:t>
      </w:r>
      <w:sdt>
        <w:sdtPr>
          <w:rPr>
            <w:rStyle w:val="Revideringvr24"/>
          </w:rPr>
          <w:id w:val="1434398263"/>
          <w:placeholder>
            <w:docPart w:val="1C5643A448DE484FB55294A2AE959EF6"/>
          </w:placeholder>
        </w:sdtPr>
        <w:sdtEndPr>
          <w:rPr>
            <w:rStyle w:val="Standardskriftforavsnitt"/>
            <w:color w:val="auto"/>
            <w:sz w:val="22"/>
            <w:lang w:val="en-GB"/>
          </w:rPr>
        </w:sdtEndPr>
        <w:sdtContent>
          <w:r w:rsidRPr="0069742F">
            <w:rPr>
              <w:rStyle w:val="Overskrift4Tegn"/>
              <w:rFonts w:cstheme="minorHAnsi"/>
              <w:sz w:val="24"/>
              <w:szCs w:val="24"/>
              <w:lang w:val="en-US"/>
            </w:rPr>
            <w:t xml:space="preserve">Copy the sections </w:t>
          </w:r>
          <w:r w:rsidR="0083306D">
            <w:rPr>
              <w:rStyle w:val="Overskrift4Tegn"/>
              <w:rFonts w:cstheme="minorHAnsi"/>
              <w:sz w:val="24"/>
              <w:szCs w:val="24"/>
              <w:lang w:val="en-US"/>
            </w:rPr>
            <w:t>under 3.</w:t>
          </w:r>
          <w:r w:rsidR="008916D4">
            <w:rPr>
              <w:rStyle w:val="Overskrift4Tegn"/>
              <w:rFonts w:cstheme="minorHAnsi"/>
              <w:sz w:val="24"/>
              <w:szCs w:val="24"/>
              <w:lang w:val="en-US"/>
            </w:rPr>
            <w:t>2</w:t>
          </w:r>
          <w:r w:rsidR="0083306D">
            <w:rPr>
              <w:rStyle w:val="Overskrift4Tegn"/>
              <w:rFonts w:cstheme="minorHAnsi"/>
              <w:sz w:val="24"/>
              <w:szCs w:val="24"/>
              <w:lang w:val="en-US"/>
            </w:rPr>
            <w:t>.</w:t>
          </w:r>
          <w:r w:rsidRPr="0069742F">
            <w:rPr>
              <w:rStyle w:val="Overskrift4Tegn"/>
              <w:rFonts w:cstheme="minorHAnsi"/>
              <w:sz w:val="24"/>
              <w:szCs w:val="24"/>
              <w:lang w:val="en-US"/>
            </w:rPr>
            <w:t xml:space="preserve"> and add the number of organisations as applicable</w:t>
          </w:r>
          <w:r w:rsidR="008916D4">
            <w:rPr>
              <w:rStyle w:val="Overskrift4Tegn"/>
              <w:rFonts w:cstheme="minorHAnsi"/>
              <w:sz w:val="24"/>
              <w:szCs w:val="24"/>
              <w:lang w:val="en-US"/>
            </w:rPr>
            <w:t>.</w:t>
          </w:r>
        </w:sdtContent>
      </w:sdt>
    </w:p>
    <w:p w14:paraId="133BBC1B" w14:textId="5A1361F2" w:rsidR="00381FB1" w:rsidRPr="00CC55C2" w:rsidRDefault="00381FB1" w:rsidP="008068D2">
      <w:pPr>
        <w:rPr>
          <w:rFonts w:cstheme="minorHAnsi"/>
          <w:lang w:val="en-GB"/>
        </w:rPr>
      </w:pPr>
    </w:p>
    <w:p w14:paraId="75AC176B" w14:textId="77777777" w:rsidR="00381FB1" w:rsidRPr="00263A28" w:rsidRDefault="00381FB1" w:rsidP="008068D2">
      <w:pPr>
        <w:pStyle w:val="Overskrift1"/>
        <w:rPr>
          <w:rFonts w:asciiTheme="minorHAnsi" w:eastAsia="Times New Roman" w:hAnsiTheme="minorHAnsi" w:cstheme="minorHAnsi"/>
          <w:lang w:val="en-GB" w:eastAsia="nb-NO"/>
        </w:rPr>
      </w:pPr>
      <w:bookmarkStart w:id="40" w:name="_Toc198888462"/>
      <w:r>
        <w:rPr>
          <w:rFonts w:asciiTheme="minorHAnsi" w:hAnsiTheme="minorHAnsi" w:cstheme="minorHAnsi"/>
          <w:lang w:val="en-GB"/>
        </w:rPr>
        <w:t>4</w:t>
      </w:r>
      <w:r w:rsidRPr="00263A28">
        <w:rPr>
          <w:rFonts w:asciiTheme="minorHAnsi" w:hAnsiTheme="minorHAnsi" w:cstheme="minorHAnsi"/>
          <w:lang w:val="en-GB"/>
        </w:rPr>
        <w:t>. DESCRIPTION OF THE EXCHANGE PROJECT</w:t>
      </w:r>
      <w:bookmarkEnd w:id="40"/>
    </w:p>
    <w:p w14:paraId="660B6C3D" w14:textId="45DB93CE" w:rsidR="00381FB1" w:rsidRPr="00263A28" w:rsidRDefault="00D0192F" w:rsidP="008068D2">
      <w:pPr>
        <w:pStyle w:val="Overskrift2"/>
        <w:spacing w:line="276" w:lineRule="auto"/>
        <w:rPr>
          <w:rFonts w:asciiTheme="minorHAnsi" w:eastAsia="Times New Roman" w:hAnsiTheme="minorHAnsi" w:cstheme="minorHAnsi"/>
          <w:lang w:val="en-GB" w:eastAsia="nb-NO"/>
        </w:rPr>
      </w:pPr>
      <w:r>
        <w:rPr>
          <w:rFonts w:asciiTheme="minorHAnsi" w:eastAsia="Times New Roman" w:hAnsiTheme="minorHAnsi" w:cstheme="minorHAnsi"/>
          <w:lang w:val="en-GB" w:eastAsia="nb-NO"/>
        </w:rPr>
        <w:t xml:space="preserve">4.1. </w:t>
      </w:r>
      <w:commentRangeStart w:id="41"/>
      <w:r w:rsidR="00381FB1" w:rsidRPr="00263A28">
        <w:rPr>
          <w:rFonts w:asciiTheme="minorHAnsi" w:eastAsia="Times New Roman" w:hAnsiTheme="minorHAnsi" w:cstheme="minorHAnsi"/>
          <w:lang w:val="en-GB" w:eastAsia="nb-NO"/>
        </w:rPr>
        <w:t>Needs assessment</w:t>
      </w:r>
      <w:commentRangeEnd w:id="41"/>
      <w:r w:rsidR="00381FB1" w:rsidRPr="00263A28">
        <w:rPr>
          <w:rStyle w:val="Merknadsreferanse"/>
          <w:rFonts w:asciiTheme="minorHAnsi" w:eastAsia="Times New Roman" w:hAnsiTheme="minorHAnsi" w:cstheme="minorHAnsi"/>
          <w:sz w:val="26"/>
          <w:szCs w:val="26"/>
          <w:lang w:val="en-GB" w:eastAsia="nb-NO"/>
        </w:rPr>
        <w:commentReference w:id="41"/>
      </w:r>
    </w:p>
    <w:p w14:paraId="28DFBFB7" w14:textId="72C3CD65" w:rsidR="00787F25" w:rsidRPr="007305AE" w:rsidRDefault="00D0192F" w:rsidP="007305AE">
      <w:pPr>
        <w:rPr>
          <w:rFonts w:cstheme="minorHAnsi"/>
          <w:sz w:val="24"/>
          <w:szCs w:val="24"/>
          <w:lang w:val="en-GB"/>
        </w:rPr>
      </w:pPr>
      <w:r>
        <w:rPr>
          <w:rFonts w:cstheme="minorHAnsi"/>
          <w:sz w:val="24"/>
          <w:szCs w:val="24"/>
          <w:lang w:val="en-GB"/>
        </w:rPr>
        <w:t xml:space="preserve">4.1.1. </w:t>
      </w:r>
      <w:r w:rsidR="00381FB1" w:rsidRPr="00CA7C86">
        <w:rPr>
          <w:rFonts w:cstheme="minorHAnsi"/>
          <w:sz w:val="24"/>
          <w:szCs w:val="24"/>
          <w:lang w:val="en-GB"/>
        </w:rPr>
        <w:t xml:space="preserve">Explain the needs and challenges that you intend to address with your exchange project </w:t>
      </w:r>
      <w:r w:rsidR="00381FB1" w:rsidRPr="007570CF">
        <w:rPr>
          <w:rFonts w:cstheme="minorHAnsi"/>
          <w:b/>
          <w:bCs/>
          <w:sz w:val="24"/>
          <w:szCs w:val="24"/>
          <w:lang w:val="en-GB"/>
        </w:rPr>
        <w:t xml:space="preserve">(maximum </w:t>
      </w:r>
      <w:r w:rsidR="00347BE5">
        <w:rPr>
          <w:rFonts w:cstheme="minorHAnsi"/>
          <w:b/>
          <w:bCs/>
          <w:sz w:val="24"/>
          <w:szCs w:val="24"/>
          <w:lang w:val="en-GB"/>
        </w:rPr>
        <w:t>3500 characters</w:t>
      </w:r>
      <w:r w:rsidR="00381FB1" w:rsidRPr="007570CF">
        <w:rPr>
          <w:rFonts w:cstheme="minorHAnsi"/>
          <w:b/>
          <w:bCs/>
          <w:sz w:val="24"/>
          <w:szCs w:val="24"/>
          <w:lang w:val="en-GB"/>
        </w:rPr>
        <w:t>)</w:t>
      </w:r>
      <w:r w:rsidR="00381FB1" w:rsidRPr="00CA7C86">
        <w:rPr>
          <w:rFonts w:cstheme="minorHAnsi"/>
          <w:sz w:val="24"/>
          <w:szCs w:val="24"/>
          <w:lang w:val="en-GB"/>
        </w:rPr>
        <w:t>:</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787F25" w14:paraId="3A6730A1" w14:textId="77777777" w:rsidTr="00FF3723">
        <w:sdt>
          <w:sdtPr>
            <w:rPr>
              <w:rStyle w:val="revideringvr240"/>
            </w:rPr>
            <w:id w:val="-425032430"/>
            <w:placeholder>
              <w:docPart w:val="9C6C8702605A47F1A1EFECDADEAC5DF7"/>
            </w:placeholder>
          </w:sdtPr>
          <w:sdtEndPr>
            <w:rPr>
              <w:rStyle w:val="Standardskriftforavsnitt"/>
              <w:rFonts w:ascii="Calibri" w:hAnsi="Calibri" w:cstheme="minorHAnsi"/>
              <w:color w:val="auto"/>
              <w:sz w:val="22"/>
              <w:szCs w:val="24"/>
              <w:lang w:val="en-GB"/>
            </w:rPr>
          </w:sdtEndPr>
          <w:sdtContent>
            <w:sdt>
              <w:sdtPr>
                <w:rPr>
                  <w:rStyle w:val="revideringvr240"/>
                </w:rPr>
                <w:id w:val="1625584217"/>
                <w:placeholder>
                  <w:docPart w:val="E464BF8C6B0A4B6788A2066A6676694C"/>
                </w:placeholder>
                <w:showingPlcHdr/>
              </w:sdtPr>
              <w:sdtEndPr>
                <w:rPr>
                  <w:rStyle w:val="Standardskriftforavsnitt"/>
                  <w:rFonts w:ascii="Calibri" w:hAnsi="Calibri" w:cstheme="minorHAnsi"/>
                  <w:color w:val="auto"/>
                  <w:sz w:val="22"/>
                  <w:szCs w:val="24"/>
                  <w:lang w:val="en-GB"/>
                </w:rPr>
              </w:sdtEndPr>
              <w:sdtContent>
                <w:tc>
                  <w:tcPr>
                    <w:tcW w:w="9061" w:type="dxa"/>
                  </w:tcPr>
                  <w:p w14:paraId="2ACA9FF4" w14:textId="119312DB" w:rsidR="00787F25" w:rsidRDefault="00787F25" w:rsidP="00FF3723">
                    <w:pPr>
                      <w:pStyle w:val="Ingenmellomrom"/>
                      <w:spacing w:line="276" w:lineRule="auto"/>
                      <w:rPr>
                        <w:rFonts w:asciiTheme="minorHAnsi" w:hAnsiTheme="minorHAnsi" w:cstheme="minorHAnsi"/>
                        <w:lang w:val="en-GB"/>
                      </w:rPr>
                    </w:pPr>
                    <w:r w:rsidRPr="00466002">
                      <w:rPr>
                        <w:rStyle w:val="Overskrift4Tegn"/>
                        <w:rFonts w:cstheme="minorHAnsi"/>
                        <w:sz w:val="24"/>
                        <w:szCs w:val="24"/>
                        <w:lang w:val="en-US"/>
                      </w:rPr>
                      <w:t>Click here to write</w:t>
                    </w:r>
                  </w:p>
                </w:tc>
              </w:sdtContent>
            </w:sdt>
          </w:sdtContent>
        </w:sdt>
      </w:tr>
    </w:tbl>
    <w:p w14:paraId="4153D04F" w14:textId="77777777" w:rsidR="00787F25" w:rsidRDefault="00787F25" w:rsidP="00731EAD">
      <w:pPr>
        <w:spacing w:after="0" w:line="276" w:lineRule="auto"/>
        <w:rPr>
          <w:rStyle w:val="Overskrift4Tegn"/>
          <w:lang w:val="en-US"/>
        </w:rPr>
      </w:pPr>
    </w:p>
    <w:p w14:paraId="0B43C992" w14:textId="196D208C" w:rsidR="00787F25" w:rsidRDefault="00D0192F" w:rsidP="00731EAD">
      <w:pPr>
        <w:spacing w:after="0" w:line="276" w:lineRule="auto"/>
        <w:rPr>
          <w:rFonts w:cstheme="minorHAnsi"/>
          <w:sz w:val="24"/>
          <w:szCs w:val="24"/>
          <w:lang w:val="en-GB"/>
        </w:rPr>
      </w:pPr>
      <w:r>
        <w:rPr>
          <w:rFonts w:cstheme="minorHAnsi"/>
          <w:sz w:val="24"/>
          <w:szCs w:val="24"/>
          <w:lang w:val="en-GB"/>
        </w:rPr>
        <w:t xml:space="preserve">4.1.2. </w:t>
      </w:r>
      <w:r w:rsidR="00731EAD" w:rsidRPr="00E73B56">
        <w:rPr>
          <w:rFonts w:cstheme="minorHAnsi"/>
          <w:sz w:val="24"/>
          <w:szCs w:val="24"/>
          <w:lang w:val="en-GB"/>
        </w:rPr>
        <w:t>What skills and competencies will each partner bring to the partnership?</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787F25" w14:paraId="1AE33506" w14:textId="77777777" w:rsidTr="00FF3723">
        <w:sdt>
          <w:sdtPr>
            <w:rPr>
              <w:rStyle w:val="revideringvr240"/>
            </w:rPr>
            <w:id w:val="291183444"/>
            <w:placeholder>
              <w:docPart w:val="DAEC534CB7FE4E7DBEB9CF08468CC13E"/>
            </w:placeholder>
          </w:sdtPr>
          <w:sdtEndPr>
            <w:rPr>
              <w:rStyle w:val="Standardskriftforavsnitt"/>
              <w:rFonts w:ascii="Calibri" w:hAnsi="Calibri" w:cstheme="minorHAnsi"/>
              <w:color w:val="auto"/>
              <w:sz w:val="22"/>
              <w:szCs w:val="24"/>
              <w:lang w:val="en-GB"/>
            </w:rPr>
          </w:sdtEndPr>
          <w:sdtContent>
            <w:sdt>
              <w:sdtPr>
                <w:rPr>
                  <w:rStyle w:val="revideringvr240"/>
                </w:rPr>
                <w:id w:val="-1204858119"/>
                <w:placeholder>
                  <w:docPart w:val="85B789E9A6FB4BD7801876E3434964A6"/>
                </w:placeholder>
                <w:showingPlcHdr/>
              </w:sdtPr>
              <w:sdtEndPr>
                <w:rPr>
                  <w:rStyle w:val="Standardskriftforavsnitt"/>
                  <w:rFonts w:ascii="Calibri" w:hAnsi="Calibri" w:cstheme="minorHAnsi"/>
                  <w:color w:val="auto"/>
                  <w:sz w:val="22"/>
                  <w:szCs w:val="24"/>
                  <w:lang w:val="en-GB"/>
                </w:rPr>
              </w:sdtEndPr>
              <w:sdtContent>
                <w:tc>
                  <w:tcPr>
                    <w:tcW w:w="9061" w:type="dxa"/>
                  </w:tcPr>
                  <w:p w14:paraId="52EAF5C4" w14:textId="34F2D82D" w:rsidR="00787F25" w:rsidRDefault="00787F25" w:rsidP="00FF3723">
                    <w:pPr>
                      <w:pStyle w:val="Ingenmellomrom"/>
                      <w:spacing w:line="276" w:lineRule="auto"/>
                      <w:rPr>
                        <w:rFonts w:asciiTheme="minorHAnsi" w:hAnsiTheme="minorHAnsi" w:cstheme="minorHAnsi"/>
                        <w:lang w:val="en-GB"/>
                      </w:rPr>
                    </w:pPr>
                    <w:r w:rsidRPr="00466002">
                      <w:rPr>
                        <w:rStyle w:val="Overskrift4Tegn"/>
                        <w:rFonts w:cstheme="minorHAnsi"/>
                        <w:sz w:val="24"/>
                        <w:szCs w:val="24"/>
                        <w:lang w:val="en-US"/>
                      </w:rPr>
                      <w:t>Click here to write</w:t>
                    </w:r>
                  </w:p>
                </w:tc>
              </w:sdtContent>
            </w:sdt>
          </w:sdtContent>
        </w:sdt>
      </w:tr>
    </w:tbl>
    <w:p w14:paraId="1975F256" w14:textId="77777777" w:rsidR="00787F25" w:rsidRDefault="00787F25" w:rsidP="00787F25">
      <w:pPr>
        <w:spacing w:after="0" w:line="276" w:lineRule="auto"/>
        <w:rPr>
          <w:rStyle w:val="Overskrift4Tegn"/>
          <w:lang w:val="en-US"/>
        </w:rPr>
      </w:pPr>
    </w:p>
    <w:p w14:paraId="406A635E" w14:textId="77777777" w:rsidR="00787F25" w:rsidRPr="00FF3723" w:rsidRDefault="00D0192F" w:rsidP="00787F25">
      <w:pPr>
        <w:rPr>
          <w:rFonts w:cstheme="minorHAnsi"/>
          <w:sz w:val="24"/>
          <w:szCs w:val="24"/>
          <w:lang w:val="en-GB"/>
        </w:rPr>
      </w:pPr>
      <w:r>
        <w:rPr>
          <w:rFonts w:cstheme="minorHAnsi"/>
          <w:sz w:val="24"/>
          <w:szCs w:val="24"/>
          <w:lang w:val="en-GB"/>
        </w:rPr>
        <w:t xml:space="preserve">4.1.3. </w:t>
      </w:r>
      <w:r w:rsidR="0083306D">
        <w:rPr>
          <w:rFonts w:cstheme="minorHAnsi"/>
          <w:sz w:val="24"/>
          <w:szCs w:val="24"/>
          <w:lang w:val="en-GB"/>
        </w:rPr>
        <w:t>What will each part</w:t>
      </w:r>
      <w:r w:rsidR="00731EAD" w:rsidRPr="00E73B56">
        <w:rPr>
          <w:rFonts w:cstheme="minorHAnsi"/>
          <w:sz w:val="24"/>
          <w:szCs w:val="24"/>
          <w:lang w:val="en-GB"/>
        </w:rPr>
        <w:t>n</w:t>
      </w:r>
      <w:r w:rsidR="0083306D">
        <w:rPr>
          <w:rFonts w:cstheme="minorHAnsi"/>
          <w:sz w:val="24"/>
          <w:szCs w:val="24"/>
          <w:lang w:val="en-GB"/>
        </w:rPr>
        <w:t>er learn from the other partners</w:t>
      </w:r>
      <w:r w:rsidR="00731EAD" w:rsidRPr="00E73B56">
        <w:rPr>
          <w:rFonts w:cstheme="minorHAnsi"/>
          <w:sz w:val="24"/>
          <w:szCs w:val="24"/>
          <w:lang w:val="en-GB"/>
        </w:rPr>
        <w:t>?</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787F25" w14:paraId="6C1A8BDA" w14:textId="77777777" w:rsidTr="00FF3723">
        <w:sdt>
          <w:sdtPr>
            <w:rPr>
              <w:rStyle w:val="revideringvr240"/>
            </w:rPr>
            <w:id w:val="-125930836"/>
            <w:placeholder>
              <w:docPart w:val="1C4294C1994C45628CCA3279CCE1AB14"/>
            </w:placeholder>
          </w:sdtPr>
          <w:sdtEndPr>
            <w:rPr>
              <w:rStyle w:val="Standardskriftforavsnitt"/>
              <w:rFonts w:ascii="Calibri" w:hAnsi="Calibri" w:cstheme="minorHAnsi"/>
              <w:color w:val="auto"/>
              <w:sz w:val="22"/>
              <w:szCs w:val="24"/>
              <w:lang w:val="en-GB"/>
            </w:rPr>
          </w:sdtEndPr>
          <w:sdtContent>
            <w:sdt>
              <w:sdtPr>
                <w:rPr>
                  <w:rStyle w:val="revideringvr240"/>
                </w:rPr>
                <w:id w:val="1666047155"/>
                <w:placeholder>
                  <w:docPart w:val="66DED8010A494CA4A0C8A572732D6C88"/>
                </w:placeholder>
                <w:showingPlcHdr/>
              </w:sdtPr>
              <w:sdtEndPr>
                <w:rPr>
                  <w:rStyle w:val="Standardskriftforavsnitt"/>
                  <w:rFonts w:ascii="Calibri" w:hAnsi="Calibri" w:cstheme="minorHAnsi"/>
                  <w:color w:val="auto"/>
                  <w:sz w:val="22"/>
                  <w:szCs w:val="24"/>
                  <w:lang w:val="en-GB"/>
                </w:rPr>
              </w:sdtEndPr>
              <w:sdtContent>
                <w:tc>
                  <w:tcPr>
                    <w:tcW w:w="9061" w:type="dxa"/>
                  </w:tcPr>
                  <w:p w14:paraId="4C72D322" w14:textId="11685117" w:rsidR="00787F25" w:rsidRDefault="00787F25" w:rsidP="00FF3723">
                    <w:pPr>
                      <w:pStyle w:val="Ingenmellomrom"/>
                      <w:spacing w:line="276" w:lineRule="auto"/>
                      <w:rPr>
                        <w:rFonts w:asciiTheme="minorHAnsi" w:hAnsiTheme="minorHAnsi" w:cstheme="minorHAnsi"/>
                        <w:lang w:val="en-GB"/>
                      </w:rPr>
                    </w:pPr>
                    <w:r w:rsidRPr="00466002">
                      <w:rPr>
                        <w:rStyle w:val="Overskrift4Tegn"/>
                        <w:rFonts w:cstheme="minorHAnsi"/>
                        <w:sz w:val="24"/>
                        <w:szCs w:val="24"/>
                        <w:lang w:val="en-US"/>
                      </w:rPr>
                      <w:t>Click here to write</w:t>
                    </w:r>
                  </w:p>
                </w:tc>
              </w:sdtContent>
            </w:sdt>
          </w:sdtContent>
        </w:sdt>
      </w:tr>
    </w:tbl>
    <w:p w14:paraId="30641AA9" w14:textId="093B0DC7" w:rsidR="00AB36B1" w:rsidRPr="00263A28" w:rsidRDefault="00D0192F" w:rsidP="00AB36B1">
      <w:pPr>
        <w:pStyle w:val="Overskrift2"/>
        <w:spacing w:line="276" w:lineRule="auto"/>
        <w:rPr>
          <w:rFonts w:asciiTheme="minorHAnsi" w:eastAsia="Times New Roman" w:hAnsiTheme="minorHAnsi" w:cstheme="minorHAnsi"/>
          <w:b w:val="0"/>
          <w:bCs w:val="0"/>
          <w:lang w:val="en-GB" w:eastAsia="nb-NO"/>
        </w:rPr>
      </w:pPr>
      <w:r>
        <w:rPr>
          <w:rFonts w:asciiTheme="minorHAnsi" w:eastAsia="Times New Roman" w:hAnsiTheme="minorHAnsi" w:cstheme="minorHAnsi"/>
          <w:lang w:val="en-GB" w:eastAsia="nb-NO"/>
        </w:rPr>
        <w:t xml:space="preserve">4.2. </w:t>
      </w:r>
      <w:r w:rsidR="00AB36B1" w:rsidRPr="005F4B1A">
        <w:rPr>
          <w:rFonts w:asciiTheme="minorHAnsi" w:eastAsia="Times New Roman" w:hAnsiTheme="minorHAnsi" w:cstheme="minorHAnsi"/>
          <w:lang w:val="en-GB" w:eastAsia="nb-NO"/>
        </w:rPr>
        <w:t>Expected</w:t>
      </w:r>
      <w:r w:rsidR="00AB36B1">
        <w:rPr>
          <w:rFonts w:asciiTheme="minorHAnsi" w:eastAsia="Times New Roman" w:hAnsiTheme="minorHAnsi" w:cstheme="minorHAnsi"/>
          <w:lang w:val="en-GB" w:eastAsia="nb-NO"/>
        </w:rPr>
        <w:t xml:space="preserve"> r</w:t>
      </w:r>
      <w:commentRangeStart w:id="42"/>
      <w:r w:rsidR="00AB36B1" w:rsidRPr="00263A28">
        <w:rPr>
          <w:rFonts w:asciiTheme="minorHAnsi" w:eastAsia="Times New Roman" w:hAnsiTheme="minorHAnsi" w:cstheme="minorHAnsi"/>
          <w:lang w:val="en-GB" w:eastAsia="nb-NO"/>
        </w:rPr>
        <w:t>esult</w:t>
      </w:r>
      <w:r w:rsidR="00AB36B1">
        <w:rPr>
          <w:rFonts w:asciiTheme="minorHAnsi" w:eastAsia="Times New Roman" w:hAnsiTheme="minorHAnsi" w:cstheme="minorHAnsi"/>
          <w:lang w:val="en-GB" w:eastAsia="nb-NO"/>
        </w:rPr>
        <w:t>s</w:t>
      </w:r>
      <w:commentRangeEnd w:id="42"/>
      <w:r w:rsidR="00AB36B1" w:rsidRPr="00263A28">
        <w:rPr>
          <w:rStyle w:val="Merknadsreferanse"/>
          <w:rFonts w:asciiTheme="minorHAnsi" w:eastAsia="Times New Roman" w:hAnsiTheme="minorHAnsi" w:cstheme="minorHAnsi"/>
          <w:b w:val="0"/>
          <w:bCs w:val="0"/>
          <w:sz w:val="26"/>
          <w:szCs w:val="26"/>
          <w:lang w:val="en-GB" w:eastAsia="nb-NO"/>
        </w:rPr>
        <w:commentReference w:id="42"/>
      </w:r>
    </w:p>
    <w:p w14:paraId="6A75E01E" w14:textId="1623039A" w:rsidR="00AB36B1" w:rsidRPr="00E73B56" w:rsidRDefault="00D0192F" w:rsidP="00E73B56">
      <w:pPr>
        <w:rPr>
          <w:rFonts w:cstheme="minorHAnsi"/>
          <w:sz w:val="24"/>
          <w:szCs w:val="24"/>
          <w:lang w:val="en-GB"/>
        </w:rPr>
      </w:pPr>
      <w:r>
        <w:rPr>
          <w:rFonts w:cstheme="minorHAnsi"/>
          <w:sz w:val="24"/>
          <w:szCs w:val="24"/>
          <w:lang w:val="en-GB"/>
        </w:rPr>
        <w:t xml:space="preserve">4.2.1. </w:t>
      </w:r>
      <w:r w:rsidR="001A5D85">
        <w:rPr>
          <w:rFonts w:cstheme="minorHAnsi"/>
          <w:sz w:val="24"/>
          <w:szCs w:val="24"/>
          <w:lang w:val="en-GB"/>
        </w:rPr>
        <w:t>Provide a short narrative description of the expected results in the results framework</w:t>
      </w:r>
      <w:r w:rsidR="00E9569D">
        <w:rPr>
          <w:rFonts w:cstheme="minorHAnsi"/>
          <w:sz w:val="24"/>
          <w:szCs w:val="24"/>
          <w:lang w:val="en-GB"/>
        </w:rPr>
        <w:t>.</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AB36B1" w14:paraId="45ABA032" w14:textId="77777777" w:rsidTr="007305AE">
        <w:trPr>
          <w:trHeight w:val="459"/>
        </w:trPr>
        <w:sdt>
          <w:sdtPr>
            <w:rPr>
              <w:rStyle w:val="revideringvr240"/>
            </w:rPr>
            <w:id w:val="-638413796"/>
            <w:placeholder>
              <w:docPart w:val="C6586C2045AE4721826F204FF885EF86"/>
            </w:placeholder>
            <w:showingPlcHdr/>
          </w:sdtPr>
          <w:sdtEndPr>
            <w:rPr>
              <w:rStyle w:val="Standardskriftforavsnitt"/>
              <w:rFonts w:cstheme="minorHAnsi"/>
              <w:color w:val="auto"/>
              <w:sz w:val="22"/>
              <w:szCs w:val="24"/>
              <w:lang w:val="en-GB"/>
            </w:rPr>
          </w:sdtEndPr>
          <w:sdtContent>
            <w:tc>
              <w:tcPr>
                <w:tcW w:w="9061" w:type="dxa"/>
              </w:tcPr>
              <w:p w14:paraId="4723DB94" w14:textId="77777777" w:rsidR="00AB36B1" w:rsidRDefault="00AB36B1" w:rsidP="009033F6">
                <w:pPr>
                  <w:rPr>
                    <w:rFonts w:cstheme="minorHAnsi"/>
                    <w:lang w:val="en-GB"/>
                  </w:rPr>
                </w:pPr>
                <w:r w:rsidRPr="00466002">
                  <w:rPr>
                    <w:rStyle w:val="Overskrift4Tegn"/>
                    <w:rFonts w:cstheme="minorHAnsi"/>
                    <w:sz w:val="24"/>
                    <w:szCs w:val="24"/>
                    <w:lang w:val="en-US"/>
                  </w:rPr>
                  <w:t>Click here to write</w:t>
                </w:r>
              </w:p>
            </w:tc>
          </w:sdtContent>
        </w:sdt>
      </w:tr>
    </w:tbl>
    <w:p w14:paraId="4768A012" w14:textId="77777777" w:rsidR="00AB36B1" w:rsidRPr="007E68EB" w:rsidRDefault="00AB36B1" w:rsidP="008068D2">
      <w:pPr>
        <w:spacing w:line="240" w:lineRule="auto"/>
        <w:rPr>
          <w:rFonts w:cstheme="minorHAnsi"/>
          <w:lang w:val="en-GB"/>
        </w:rPr>
      </w:pPr>
    </w:p>
    <w:p w14:paraId="6DF425F0" w14:textId="751E5D59" w:rsidR="00381FB1" w:rsidRPr="00263A28" w:rsidRDefault="00D0192F" w:rsidP="008068D2">
      <w:pPr>
        <w:pStyle w:val="Overskrift2"/>
        <w:spacing w:line="276" w:lineRule="auto"/>
        <w:rPr>
          <w:rFonts w:asciiTheme="minorHAnsi" w:eastAsia="Times New Roman" w:hAnsiTheme="minorHAnsi" w:cstheme="minorHAnsi"/>
          <w:b w:val="0"/>
          <w:lang w:val="en-GB" w:eastAsia="nb-NO"/>
        </w:rPr>
      </w:pPr>
      <w:r>
        <w:rPr>
          <w:rFonts w:asciiTheme="minorHAnsi" w:eastAsia="Times New Roman" w:hAnsiTheme="minorHAnsi" w:cstheme="minorHAnsi"/>
          <w:lang w:val="en-GB" w:eastAsia="nb-NO"/>
        </w:rPr>
        <w:t xml:space="preserve">4.3. </w:t>
      </w:r>
      <w:commentRangeStart w:id="44"/>
      <w:r w:rsidR="00381FB1" w:rsidRPr="00263A28">
        <w:rPr>
          <w:rFonts w:asciiTheme="minorHAnsi" w:eastAsia="Times New Roman" w:hAnsiTheme="minorHAnsi" w:cstheme="minorHAnsi"/>
          <w:lang w:val="en-GB" w:eastAsia="nb-NO"/>
        </w:rPr>
        <w:t>Participants’</w:t>
      </w:r>
      <w:r w:rsidR="00F01F77">
        <w:rPr>
          <w:rFonts w:asciiTheme="minorHAnsi" w:eastAsia="Times New Roman" w:hAnsiTheme="minorHAnsi" w:cstheme="minorHAnsi"/>
          <w:lang w:val="en-GB" w:eastAsia="nb-NO"/>
        </w:rPr>
        <w:t xml:space="preserve"> </w:t>
      </w:r>
      <w:r w:rsidR="00381FB1" w:rsidRPr="00263A28">
        <w:rPr>
          <w:rFonts w:asciiTheme="minorHAnsi" w:eastAsia="Times New Roman" w:hAnsiTheme="minorHAnsi" w:cstheme="minorHAnsi"/>
          <w:lang w:val="en-GB" w:eastAsia="nb-NO"/>
        </w:rPr>
        <w:t>activities</w:t>
      </w:r>
      <w:commentRangeEnd w:id="44"/>
      <w:r w:rsidR="00381FB1" w:rsidRPr="00263A28">
        <w:rPr>
          <w:rStyle w:val="Merknadsreferanse"/>
          <w:rFonts w:asciiTheme="minorHAnsi" w:eastAsia="Times New Roman" w:hAnsiTheme="minorHAnsi" w:cstheme="minorHAnsi"/>
          <w:b w:val="0"/>
          <w:sz w:val="26"/>
          <w:szCs w:val="26"/>
          <w:lang w:val="en-GB" w:eastAsia="nb-NO"/>
        </w:rPr>
        <w:commentReference w:id="44"/>
      </w:r>
    </w:p>
    <w:p w14:paraId="5DE0BA43" w14:textId="0F671743" w:rsidR="000311D1" w:rsidRPr="00FF3723" w:rsidRDefault="00D0192F" w:rsidP="000311D1">
      <w:pPr>
        <w:rPr>
          <w:rFonts w:cstheme="minorHAnsi"/>
          <w:sz w:val="24"/>
          <w:szCs w:val="24"/>
          <w:lang w:val="en-GB"/>
        </w:rPr>
      </w:pPr>
      <w:r>
        <w:rPr>
          <w:rFonts w:cstheme="minorHAnsi"/>
          <w:sz w:val="24"/>
          <w:szCs w:val="24"/>
          <w:lang w:val="en-GB"/>
        </w:rPr>
        <w:t>4</w:t>
      </w:r>
      <w:r w:rsidR="00075C79">
        <w:rPr>
          <w:rFonts w:cstheme="minorHAnsi"/>
          <w:sz w:val="24"/>
          <w:szCs w:val="24"/>
          <w:lang w:val="en-GB"/>
        </w:rPr>
        <w:t xml:space="preserve">.3.1. </w:t>
      </w:r>
      <w:r w:rsidR="00371647">
        <w:rPr>
          <w:rFonts w:cstheme="minorHAnsi"/>
          <w:sz w:val="24"/>
          <w:szCs w:val="24"/>
          <w:lang w:val="en-GB"/>
        </w:rPr>
        <w:t>H</w:t>
      </w:r>
      <w:r w:rsidR="003C7A10">
        <w:rPr>
          <w:rFonts w:cstheme="minorHAnsi"/>
          <w:sz w:val="24"/>
          <w:szCs w:val="24"/>
          <w:lang w:val="en-GB"/>
        </w:rPr>
        <w:t>ow</w:t>
      </w:r>
      <w:r w:rsidR="00371647">
        <w:rPr>
          <w:rFonts w:cstheme="minorHAnsi"/>
          <w:sz w:val="24"/>
          <w:szCs w:val="24"/>
          <w:lang w:val="en-GB"/>
        </w:rPr>
        <w:t xml:space="preserve"> will</w:t>
      </w:r>
      <w:r w:rsidR="003C7A10">
        <w:rPr>
          <w:rFonts w:cstheme="minorHAnsi"/>
          <w:sz w:val="24"/>
          <w:szCs w:val="24"/>
          <w:lang w:val="en-GB"/>
        </w:rPr>
        <w:t xml:space="preserve"> </w:t>
      </w:r>
      <w:r w:rsidR="00381FB1" w:rsidRPr="00CA7C86">
        <w:rPr>
          <w:rFonts w:cstheme="minorHAnsi"/>
          <w:sz w:val="24"/>
          <w:szCs w:val="24"/>
          <w:lang w:val="en-GB"/>
        </w:rPr>
        <w:t xml:space="preserve">the </w:t>
      </w:r>
      <w:r w:rsidR="00762624">
        <w:rPr>
          <w:rFonts w:cstheme="minorHAnsi"/>
          <w:sz w:val="24"/>
          <w:szCs w:val="24"/>
          <w:lang w:val="en-GB"/>
        </w:rPr>
        <w:t xml:space="preserve">participants’ activities </w:t>
      </w:r>
      <w:r w:rsidR="00381FB1" w:rsidRPr="00CA7C86">
        <w:rPr>
          <w:rFonts w:cstheme="minorHAnsi"/>
          <w:b/>
          <w:bCs/>
          <w:i/>
          <w:iCs/>
          <w:sz w:val="24"/>
          <w:szCs w:val="24"/>
          <w:lang w:val="en-GB"/>
        </w:rPr>
        <w:t>while on exchange</w:t>
      </w:r>
      <w:r w:rsidR="003C7A10">
        <w:rPr>
          <w:rFonts w:cstheme="minorHAnsi"/>
          <w:sz w:val="24"/>
          <w:szCs w:val="24"/>
          <w:lang w:val="en-GB"/>
        </w:rPr>
        <w:t xml:space="preserve"> </w:t>
      </w:r>
      <w:r w:rsidR="00381FB1" w:rsidRPr="00CA7C86">
        <w:rPr>
          <w:rFonts w:cstheme="minorHAnsi"/>
          <w:sz w:val="24"/>
          <w:szCs w:val="24"/>
          <w:lang w:val="en-GB"/>
        </w:rPr>
        <w:t>contribute to the expected results</w:t>
      </w:r>
      <w:r w:rsidR="00371647">
        <w:rPr>
          <w:rFonts w:cstheme="minorHAnsi"/>
          <w:sz w:val="24"/>
          <w:szCs w:val="24"/>
          <w:lang w:val="en-GB"/>
        </w:rPr>
        <w:t>?</w:t>
      </w:r>
      <w:r w:rsidR="00381FB1" w:rsidRPr="00CA7C86">
        <w:rPr>
          <w:rFonts w:cstheme="minorHAnsi"/>
          <w:sz w:val="24"/>
          <w:szCs w:val="24"/>
          <w:lang w:val="en-GB"/>
        </w:rPr>
        <w:t xml:space="preserve"> </w:t>
      </w:r>
      <w:r w:rsidR="00381FB1" w:rsidRPr="007570CF">
        <w:rPr>
          <w:rFonts w:cstheme="minorHAnsi"/>
          <w:b/>
          <w:bCs/>
          <w:sz w:val="24"/>
          <w:szCs w:val="24"/>
          <w:lang w:val="en-GB"/>
        </w:rPr>
        <w:t>(maximum 1000 characters)</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0311D1" w14:paraId="40B80994" w14:textId="77777777" w:rsidTr="00FF3723">
        <w:sdt>
          <w:sdtPr>
            <w:rPr>
              <w:rStyle w:val="revideringvr240"/>
            </w:rPr>
            <w:id w:val="2000458950"/>
            <w:placeholder>
              <w:docPart w:val="356F5CB0423245009682665D77012750"/>
            </w:placeholder>
          </w:sdtPr>
          <w:sdtEndPr>
            <w:rPr>
              <w:rStyle w:val="Standardskriftforavsnitt"/>
              <w:rFonts w:ascii="Calibri" w:hAnsi="Calibri" w:cstheme="minorHAnsi"/>
              <w:color w:val="auto"/>
              <w:sz w:val="22"/>
              <w:szCs w:val="24"/>
              <w:lang w:val="en-GB"/>
            </w:rPr>
          </w:sdtEndPr>
          <w:sdtContent>
            <w:sdt>
              <w:sdtPr>
                <w:rPr>
                  <w:rStyle w:val="revideringvr240"/>
                </w:rPr>
                <w:id w:val="-884399862"/>
                <w:placeholder>
                  <w:docPart w:val="66EAC43C44F44860A77915C26B0CC40A"/>
                </w:placeholder>
                <w:showingPlcHdr/>
              </w:sdtPr>
              <w:sdtEndPr>
                <w:rPr>
                  <w:rStyle w:val="Standardskriftforavsnitt"/>
                  <w:rFonts w:ascii="Calibri" w:hAnsi="Calibri" w:cstheme="minorHAnsi"/>
                  <w:color w:val="auto"/>
                  <w:sz w:val="22"/>
                  <w:szCs w:val="24"/>
                  <w:lang w:val="en-GB"/>
                </w:rPr>
              </w:sdtEndPr>
              <w:sdtContent>
                <w:tc>
                  <w:tcPr>
                    <w:tcW w:w="9061" w:type="dxa"/>
                  </w:tcPr>
                  <w:p w14:paraId="11568EFC" w14:textId="77777777" w:rsidR="000311D1" w:rsidRDefault="000311D1" w:rsidP="00FF3723">
                    <w:pPr>
                      <w:pStyle w:val="Ingenmellomrom"/>
                      <w:spacing w:line="276" w:lineRule="auto"/>
                      <w:rPr>
                        <w:rFonts w:asciiTheme="minorHAnsi" w:hAnsiTheme="minorHAnsi" w:cstheme="minorHAnsi"/>
                        <w:lang w:val="en-GB"/>
                      </w:rPr>
                    </w:pPr>
                    <w:r w:rsidRPr="00466002">
                      <w:rPr>
                        <w:rStyle w:val="Overskrift4Tegn"/>
                        <w:rFonts w:cstheme="minorHAnsi"/>
                        <w:sz w:val="24"/>
                        <w:szCs w:val="24"/>
                        <w:lang w:val="en-US"/>
                      </w:rPr>
                      <w:t>Click here to write</w:t>
                    </w:r>
                  </w:p>
                </w:tc>
              </w:sdtContent>
            </w:sdt>
          </w:sdtContent>
        </w:sdt>
      </w:tr>
    </w:tbl>
    <w:p w14:paraId="2F1AC3BB" w14:textId="77777777" w:rsidR="00381FB1" w:rsidRPr="00263A28" w:rsidRDefault="00381FB1" w:rsidP="008068D2">
      <w:pPr>
        <w:pStyle w:val="Ingenmellomrom"/>
        <w:spacing w:line="276" w:lineRule="auto"/>
        <w:rPr>
          <w:rFonts w:asciiTheme="minorHAnsi" w:hAnsiTheme="minorHAnsi" w:cstheme="minorHAnsi"/>
          <w:lang w:val="en-GB"/>
        </w:rPr>
      </w:pPr>
    </w:p>
    <w:p w14:paraId="4ADDFCAF" w14:textId="4C157FEE" w:rsidR="00787F25" w:rsidRPr="00FF3723" w:rsidRDefault="00075C79" w:rsidP="00787F25">
      <w:pPr>
        <w:rPr>
          <w:rFonts w:cstheme="minorHAnsi"/>
          <w:sz w:val="24"/>
          <w:szCs w:val="24"/>
          <w:lang w:val="en-GB"/>
        </w:rPr>
      </w:pPr>
      <w:r>
        <w:rPr>
          <w:rFonts w:cstheme="minorHAnsi"/>
          <w:sz w:val="24"/>
          <w:szCs w:val="24"/>
          <w:lang w:val="en-GB"/>
        </w:rPr>
        <w:t xml:space="preserve">4.3.2. </w:t>
      </w:r>
      <w:r w:rsidR="00371647">
        <w:rPr>
          <w:rFonts w:cstheme="minorHAnsi"/>
          <w:sz w:val="24"/>
          <w:szCs w:val="24"/>
          <w:lang w:val="en-GB"/>
        </w:rPr>
        <w:t>H</w:t>
      </w:r>
      <w:r w:rsidR="00F01F77">
        <w:rPr>
          <w:rFonts w:cstheme="minorHAnsi"/>
          <w:sz w:val="24"/>
          <w:szCs w:val="24"/>
          <w:lang w:val="en-GB"/>
        </w:rPr>
        <w:t xml:space="preserve">ow </w:t>
      </w:r>
      <w:r w:rsidR="00371647">
        <w:rPr>
          <w:rFonts w:cstheme="minorHAnsi"/>
          <w:sz w:val="24"/>
          <w:szCs w:val="24"/>
          <w:lang w:val="en-GB"/>
        </w:rPr>
        <w:t>will t</w:t>
      </w:r>
      <w:r w:rsidR="00F01F77" w:rsidRPr="00CA7C86">
        <w:rPr>
          <w:rFonts w:cstheme="minorHAnsi"/>
          <w:sz w:val="24"/>
          <w:szCs w:val="24"/>
          <w:lang w:val="en-GB"/>
        </w:rPr>
        <w:t xml:space="preserve">he </w:t>
      </w:r>
      <w:r w:rsidR="00F01F77">
        <w:rPr>
          <w:rFonts w:cstheme="minorHAnsi"/>
          <w:sz w:val="24"/>
          <w:szCs w:val="24"/>
          <w:lang w:val="en-GB"/>
        </w:rPr>
        <w:t xml:space="preserve">participants’ activities </w:t>
      </w:r>
      <w:r w:rsidR="00381FB1" w:rsidRPr="00CA7C86">
        <w:rPr>
          <w:rFonts w:cstheme="minorHAnsi"/>
          <w:b/>
          <w:bCs/>
          <w:i/>
          <w:iCs/>
          <w:sz w:val="24"/>
          <w:szCs w:val="24"/>
          <w:lang w:val="en-GB"/>
        </w:rPr>
        <w:t>during the follow-up work</w:t>
      </w:r>
      <w:r w:rsidR="00F01F77">
        <w:rPr>
          <w:rFonts w:cstheme="minorHAnsi"/>
          <w:sz w:val="24"/>
          <w:szCs w:val="24"/>
          <w:lang w:val="en-GB"/>
        </w:rPr>
        <w:t xml:space="preserve"> </w:t>
      </w:r>
      <w:r w:rsidR="00381FB1" w:rsidRPr="00CA7C86">
        <w:rPr>
          <w:rFonts w:cstheme="minorHAnsi"/>
          <w:sz w:val="24"/>
          <w:szCs w:val="24"/>
          <w:lang w:val="en-GB"/>
        </w:rPr>
        <w:t xml:space="preserve">contribute to </w:t>
      </w:r>
      <w:r w:rsidR="00381FB1" w:rsidRPr="00CA7C86" w:rsidDel="008A1CC4">
        <w:rPr>
          <w:rFonts w:cstheme="minorHAnsi"/>
          <w:sz w:val="24"/>
          <w:szCs w:val="24"/>
          <w:lang w:val="en-GB"/>
        </w:rPr>
        <w:t xml:space="preserve">the </w:t>
      </w:r>
      <w:r w:rsidR="00381FB1" w:rsidRPr="00CA7C86">
        <w:rPr>
          <w:rFonts w:cstheme="minorHAnsi"/>
          <w:sz w:val="24"/>
          <w:szCs w:val="24"/>
          <w:lang w:val="en-GB"/>
        </w:rPr>
        <w:t>expected results</w:t>
      </w:r>
      <w:r w:rsidR="00371647">
        <w:rPr>
          <w:rFonts w:cstheme="minorHAnsi"/>
          <w:sz w:val="24"/>
          <w:szCs w:val="24"/>
          <w:lang w:val="en-GB"/>
        </w:rPr>
        <w:t>?</w:t>
      </w:r>
      <w:r w:rsidR="00381FB1" w:rsidRPr="00CA7C86">
        <w:rPr>
          <w:rFonts w:cstheme="minorHAnsi"/>
          <w:sz w:val="24"/>
          <w:szCs w:val="24"/>
          <w:lang w:val="en-GB"/>
        </w:rPr>
        <w:t xml:space="preserve"> </w:t>
      </w:r>
      <w:r w:rsidR="00381FB1" w:rsidRPr="007570CF">
        <w:rPr>
          <w:rFonts w:cstheme="minorHAnsi"/>
          <w:b/>
          <w:bCs/>
          <w:sz w:val="24"/>
          <w:szCs w:val="24"/>
          <w:lang w:val="en-GB"/>
        </w:rPr>
        <w:t>(maximum 1000 characters)</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787F25" w14:paraId="72862D8D" w14:textId="77777777" w:rsidTr="00FF3723">
        <w:sdt>
          <w:sdtPr>
            <w:rPr>
              <w:rStyle w:val="revideringvr240"/>
            </w:rPr>
            <w:id w:val="-590850260"/>
            <w:placeholder>
              <w:docPart w:val="FBAE04AF699540F485836CAD64B6D3F4"/>
            </w:placeholder>
          </w:sdtPr>
          <w:sdtEndPr>
            <w:rPr>
              <w:rStyle w:val="Standardskriftforavsnitt"/>
              <w:rFonts w:ascii="Calibri" w:hAnsi="Calibri" w:cstheme="minorHAnsi"/>
              <w:color w:val="auto"/>
              <w:sz w:val="22"/>
              <w:szCs w:val="24"/>
              <w:lang w:val="en-GB"/>
            </w:rPr>
          </w:sdtEndPr>
          <w:sdtContent>
            <w:sdt>
              <w:sdtPr>
                <w:rPr>
                  <w:rStyle w:val="revideringvr240"/>
                </w:rPr>
                <w:id w:val="-2102631868"/>
                <w:placeholder>
                  <w:docPart w:val="B4A3230F9EBE4B65B4BF6644D602384B"/>
                </w:placeholder>
                <w:showingPlcHdr/>
              </w:sdtPr>
              <w:sdtEndPr>
                <w:rPr>
                  <w:rStyle w:val="Standardskriftforavsnitt"/>
                  <w:rFonts w:ascii="Calibri" w:hAnsi="Calibri" w:cstheme="minorHAnsi"/>
                  <w:color w:val="auto"/>
                  <w:sz w:val="22"/>
                  <w:szCs w:val="24"/>
                  <w:lang w:val="en-GB"/>
                </w:rPr>
              </w:sdtEndPr>
              <w:sdtContent>
                <w:tc>
                  <w:tcPr>
                    <w:tcW w:w="9061" w:type="dxa"/>
                  </w:tcPr>
                  <w:p w14:paraId="41339273" w14:textId="1926B5AB" w:rsidR="00787F25" w:rsidRDefault="00787F25" w:rsidP="00FF3723">
                    <w:pPr>
                      <w:pStyle w:val="Ingenmellomrom"/>
                      <w:spacing w:line="276" w:lineRule="auto"/>
                      <w:rPr>
                        <w:rFonts w:asciiTheme="minorHAnsi" w:hAnsiTheme="minorHAnsi" w:cstheme="minorHAnsi"/>
                        <w:lang w:val="en-GB"/>
                      </w:rPr>
                    </w:pPr>
                    <w:r w:rsidRPr="00466002">
                      <w:rPr>
                        <w:rStyle w:val="Overskrift4Tegn"/>
                        <w:rFonts w:cstheme="minorHAnsi"/>
                        <w:sz w:val="24"/>
                        <w:szCs w:val="24"/>
                        <w:lang w:val="en-US"/>
                      </w:rPr>
                      <w:t>Click here to write</w:t>
                    </w:r>
                  </w:p>
                </w:tc>
              </w:sdtContent>
            </w:sdt>
          </w:sdtContent>
        </w:sdt>
      </w:tr>
    </w:tbl>
    <w:p w14:paraId="208E6A05" w14:textId="77777777" w:rsidR="00787F25" w:rsidRDefault="00787F25" w:rsidP="00787F25">
      <w:pPr>
        <w:spacing w:after="0" w:line="276" w:lineRule="auto"/>
        <w:rPr>
          <w:rStyle w:val="Overskrift4Tegn"/>
          <w:lang w:val="en-US"/>
        </w:rPr>
      </w:pPr>
    </w:p>
    <w:p w14:paraId="49504062" w14:textId="2AFA3069" w:rsidR="00381FB1" w:rsidRPr="00263A28" w:rsidRDefault="00075C79" w:rsidP="008068D2">
      <w:pPr>
        <w:pStyle w:val="Overskrift2"/>
        <w:spacing w:line="276" w:lineRule="auto"/>
        <w:rPr>
          <w:rFonts w:asciiTheme="minorHAnsi" w:eastAsia="Times New Roman" w:hAnsiTheme="minorHAnsi" w:cstheme="minorHAnsi"/>
          <w:b w:val="0"/>
          <w:bCs w:val="0"/>
          <w:lang w:val="en-GB" w:eastAsia="nb-NO"/>
        </w:rPr>
      </w:pPr>
      <w:r>
        <w:rPr>
          <w:rFonts w:asciiTheme="minorHAnsi" w:eastAsia="Times New Roman" w:hAnsiTheme="minorHAnsi" w:cstheme="minorHAnsi"/>
          <w:lang w:val="en-GB" w:eastAsia="nb-NO"/>
        </w:rPr>
        <w:t xml:space="preserve">4.4. </w:t>
      </w:r>
      <w:commentRangeStart w:id="46"/>
      <w:r w:rsidR="00381FB1" w:rsidRPr="00263A28">
        <w:rPr>
          <w:rFonts w:asciiTheme="minorHAnsi" w:eastAsia="Times New Roman" w:hAnsiTheme="minorHAnsi" w:cstheme="minorHAnsi"/>
          <w:lang w:val="en-GB" w:eastAsia="nb-NO"/>
        </w:rPr>
        <w:t>Sustainability of expected results</w:t>
      </w:r>
      <w:commentRangeEnd w:id="46"/>
      <w:r w:rsidR="00381FB1" w:rsidRPr="00263A28">
        <w:rPr>
          <w:rStyle w:val="Merknadsreferanse"/>
          <w:rFonts w:asciiTheme="minorHAnsi" w:eastAsia="Times New Roman" w:hAnsiTheme="minorHAnsi" w:cstheme="minorHAnsi"/>
          <w:b w:val="0"/>
          <w:bCs w:val="0"/>
          <w:sz w:val="26"/>
          <w:szCs w:val="26"/>
          <w:lang w:val="en-GB" w:eastAsia="nb-NO"/>
        </w:rPr>
        <w:commentReference w:id="46"/>
      </w:r>
    </w:p>
    <w:p w14:paraId="5133D8CF" w14:textId="775B251C" w:rsidR="000311D1" w:rsidRPr="00FF3723" w:rsidRDefault="00075C79" w:rsidP="000311D1">
      <w:pPr>
        <w:rPr>
          <w:rFonts w:cstheme="minorHAnsi"/>
          <w:sz w:val="24"/>
          <w:szCs w:val="24"/>
          <w:lang w:val="en-GB"/>
        </w:rPr>
      </w:pPr>
      <w:r>
        <w:rPr>
          <w:rFonts w:cstheme="minorHAnsi"/>
          <w:sz w:val="24"/>
          <w:szCs w:val="24"/>
          <w:lang w:val="en-GB"/>
        </w:rPr>
        <w:t xml:space="preserve">4.4.1. </w:t>
      </w:r>
      <w:r w:rsidR="00871EA4">
        <w:rPr>
          <w:rFonts w:cstheme="minorHAnsi"/>
          <w:sz w:val="24"/>
          <w:szCs w:val="24"/>
          <w:lang w:val="en-GB"/>
        </w:rPr>
        <w:t>H</w:t>
      </w:r>
      <w:r w:rsidR="00381FB1" w:rsidRPr="00CA7C86">
        <w:rPr>
          <w:rFonts w:cstheme="minorHAnsi"/>
          <w:sz w:val="24"/>
          <w:szCs w:val="24"/>
          <w:lang w:val="en-GB"/>
        </w:rPr>
        <w:t xml:space="preserve">ow </w:t>
      </w:r>
      <w:r w:rsidR="00871EA4">
        <w:rPr>
          <w:rFonts w:cstheme="minorHAnsi"/>
          <w:sz w:val="24"/>
          <w:szCs w:val="24"/>
          <w:lang w:val="en-GB"/>
        </w:rPr>
        <w:t xml:space="preserve">will </w:t>
      </w:r>
      <w:r w:rsidR="00381FB1" w:rsidRPr="00CA7C86">
        <w:rPr>
          <w:rFonts w:cstheme="minorHAnsi"/>
          <w:sz w:val="24"/>
          <w:szCs w:val="24"/>
          <w:lang w:val="en-GB"/>
        </w:rPr>
        <w:t>the results of the exchange project be sustained after the project has ended</w:t>
      </w:r>
      <w:r w:rsidR="00871EA4">
        <w:rPr>
          <w:rFonts w:cstheme="minorHAnsi"/>
          <w:sz w:val="24"/>
          <w:szCs w:val="24"/>
          <w:lang w:val="en-GB"/>
        </w:rPr>
        <w:t>?</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0311D1" w14:paraId="2C5936E9" w14:textId="77777777" w:rsidTr="00FF3723">
        <w:sdt>
          <w:sdtPr>
            <w:rPr>
              <w:rStyle w:val="revideringvr240"/>
            </w:rPr>
            <w:id w:val="1561589231"/>
            <w:placeholder>
              <w:docPart w:val="CF8A8B35E2BE4F8D87DC9E19D7315490"/>
            </w:placeholder>
          </w:sdtPr>
          <w:sdtEndPr>
            <w:rPr>
              <w:rStyle w:val="Standardskriftforavsnitt"/>
              <w:rFonts w:ascii="Calibri" w:hAnsi="Calibri" w:cstheme="minorHAnsi"/>
              <w:color w:val="auto"/>
              <w:sz w:val="22"/>
              <w:szCs w:val="24"/>
              <w:lang w:val="en-GB"/>
            </w:rPr>
          </w:sdtEndPr>
          <w:sdtContent>
            <w:sdt>
              <w:sdtPr>
                <w:rPr>
                  <w:rStyle w:val="revideringvr240"/>
                </w:rPr>
                <w:id w:val="996697508"/>
                <w:placeholder>
                  <w:docPart w:val="6A5A823232594783B909ECE60A4FA1D0"/>
                </w:placeholder>
                <w:showingPlcHdr/>
              </w:sdtPr>
              <w:sdtEndPr>
                <w:rPr>
                  <w:rStyle w:val="Standardskriftforavsnitt"/>
                  <w:rFonts w:ascii="Calibri" w:hAnsi="Calibri" w:cstheme="minorHAnsi"/>
                  <w:color w:val="auto"/>
                  <w:sz w:val="22"/>
                  <w:szCs w:val="24"/>
                  <w:lang w:val="en-GB"/>
                </w:rPr>
              </w:sdtEndPr>
              <w:sdtContent>
                <w:tc>
                  <w:tcPr>
                    <w:tcW w:w="9061" w:type="dxa"/>
                  </w:tcPr>
                  <w:p w14:paraId="4D1150E5" w14:textId="77777777" w:rsidR="000311D1" w:rsidRDefault="000311D1" w:rsidP="00FF3723">
                    <w:pPr>
                      <w:pStyle w:val="Ingenmellomrom"/>
                      <w:spacing w:line="276" w:lineRule="auto"/>
                      <w:rPr>
                        <w:rFonts w:asciiTheme="minorHAnsi" w:hAnsiTheme="minorHAnsi" w:cstheme="minorHAnsi"/>
                        <w:lang w:val="en-GB"/>
                      </w:rPr>
                    </w:pPr>
                    <w:r w:rsidRPr="00466002">
                      <w:rPr>
                        <w:rStyle w:val="Overskrift4Tegn"/>
                        <w:rFonts w:cstheme="minorHAnsi"/>
                        <w:sz w:val="24"/>
                        <w:szCs w:val="24"/>
                        <w:lang w:val="en-US"/>
                      </w:rPr>
                      <w:t>Click here to write</w:t>
                    </w:r>
                  </w:p>
                </w:tc>
              </w:sdtContent>
            </w:sdt>
          </w:sdtContent>
        </w:sdt>
      </w:tr>
    </w:tbl>
    <w:p w14:paraId="01962FBB" w14:textId="77777777" w:rsidR="00381FB1" w:rsidRDefault="00381FB1" w:rsidP="008068D2">
      <w:pPr>
        <w:spacing w:line="240" w:lineRule="auto"/>
        <w:rPr>
          <w:rFonts w:cstheme="minorHAnsi"/>
          <w:lang w:val="en-GB"/>
        </w:rPr>
      </w:pPr>
    </w:p>
    <w:p w14:paraId="79B1B999" w14:textId="6C0ED55E" w:rsidR="00381FB1" w:rsidRPr="00263A28" w:rsidRDefault="00075C79" w:rsidP="008068D2">
      <w:pPr>
        <w:pStyle w:val="Overskrift2"/>
        <w:spacing w:line="276" w:lineRule="auto"/>
        <w:rPr>
          <w:rFonts w:asciiTheme="minorHAnsi" w:eastAsia="Times New Roman" w:hAnsiTheme="minorHAnsi" w:cstheme="minorHAnsi"/>
          <w:b w:val="0"/>
          <w:bCs w:val="0"/>
          <w:lang w:val="en-GB" w:eastAsia="nb-NO"/>
        </w:rPr>
      </w:pPr>
      <w:r>
        <w:rPr>
          <w:rFonts w:asciiTheme="minorHAnsi" w:eastAsia="Times New Roman" w:hAnsiTheme="minorHAnsi" w:cstheme="minorHAnsi"/>
          <w:lang w:val="en-GB" w:eastAsia="nb-NO"/>
        </w:rPr>
        <w:t xml:space="preserve">4.5. </w:t>
      </w:r>
      <w:commentRangeStart w:id="48"/>
      <w:r w:rsidR="00381FB1" w:rsidRPr="00263A28">
        <w:rPr>
          <w:rFonts w:asciiTheme="minorHAnsi" w:eastAsia="Times New Roman" w:hAnsiTheme="minorHAnsi" w:cstheme="minorHAnsi"/>
          <w:lang w:val="en-GB" w:eastAsia="nb-NO"/>
        </w:rPr>
        <w:t>Sustainable Development Goals (SDGs)</w:t>
      </w:r>
      <w:commentRangeEnd w:id="48"/>
      <w:r w:rsidR="00381FB1" w:rsidRPr="00263A28">
        <w:rPr>
          <w:rStyle w:val="Merknadsreferanse"/>
          <w:rFonts w:asciiTheme="minorHAnsi" w:eastAsia="Times New Roman" w:hAnsiTheme="minorHAnsi" w:cstheme="minorHAnsi"/>
          <w:b w:val="0"/>
          <w:bCs w:val="0"/>
          <w:sz w:val="26"/>
          <w:szCs w:val="26"/>
          <w:lang w:val="en-GB" w:eastAsia="nb-NO"/>
        </w:rPr>
        <w:commentReference w:id="48"/>
      </w:r>
    </w:p>
    <w:p w14:paraId="1FA18AD5" w14:textId="77777777" w:rsidR="003664D5" w:rsidRPr="00EE72D9" w:rsidRDefault="00075C79" w:rsidP="003664D5">
      <w:pPr>
        <w:rPr>
          <w:rFonts w:cstheme="minorHAnsi"/>
          <w:sz w:val="28"/>
          <w:szCs w:val="28"/>
          <w:lang w:val="en-GB"/>
        </w:rPr>
      </w:pPr>
      <w:r w:rsidRPr="007305AE">
        <w:rPr>
          <w:rFonts w:cstheme="minorHAnsi"/>
          <w:sz w:val="24"/>
          <w:szCs w:val="24"/>
          <w:lang w:val="en-GB"/>
        </w:rPr>
        <w:t xml:space="preserve">4.5.1. </w:t>
      </w:r>
      <w:r w:rsidR="00381FB1" w:rsidRPr="007305AE">
        <w:rPr>
          <w:rFonts w:cstheme="minorHAnsi"/>
          <w:sz w:val="24"/>
          <w:szCs w:val="24"/>
          <w:lang w:val="en-GB"/>
        </w:rPr>
        <w:t>Indicate the main goal your project will contribute to and briefly describe how.</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3664D5" w14:paraId="291B3CE5" w14:textId="77777777" w:rsidTr="00FF3723">
        <w:sdt>
          <w:sdtPr>
            <w:rPr>
              <w:rStyle w:val="revideringvr240"/>
            </w:rPr>
            <w:id w:val="1696189136"/>
            <w:placeholder>
              <w:docPart w:val="D48955C2005D4758AF4160CBB55AF2F5"/>
            </w:placeholder>
          </w:sdtPr>
          <w:sdtEndPr>
            <w:rPr>
              <w:rStyle w:val="Standardskriftforavsnitt"/>
              <w:rFonts w:ascii="Calibri" w:hAnsi="Calibri" w:cstheme="minorHAnsi"/>
              <w:color w:val="auto"/>
              <w:sz w:val="22"/>
              <w:szCs w:val="24"/>
              <w:lang w:val="en-GB"/>
            </w:rPr>
          </w:sdtEndPr>
          <w:sdtContent>
            <w:sdt>
              <w:sdtPr>
                <w:rPr>
                  <w:rStyle w:val="revideringvr240"/>
                </w:rPr>
                <w:id w:val="91666966"/>
                <w:placeholder>
                  <w:docPart w:val="2A4E09AFF3D04B45BDCFA506BFE93204"/>
                </w:placeholder>
                <w:showingPlcHdr/>
              </w:sdtPr>
              <w:sdtEndPr>
                <w:rPr>
                  <w:rStyle w:val="Standardskriftforavsnitt"/>
                  <w:rFonts w:ascii="Calibri" w:hAnsi="Calibri" w:cstheme="minorHAnsi"/>
                  <w:color w:val="auto"/>
                  <w:sz w:val="22"/>
                  <w:szCs w:val="24"/>
                  <w:lang w:val="en-GB"/>
                </w:rPr>
              </w:sdtEndPr>
              <w:sdtContent>
                <w:tc>
                  <w:tcPr>
                    <w:tcW w:w="9061" w:type="dxa"/>
                  </w:tcPr>
                  <w:p w14:paraId="1357C487" w14:textId="77777777" w:rsidR="003664D5" w:rsidRDefault="003664D5" w:rsidP="00FF3723">
                    <w:pPr>
                      <w:pStyle w:val="Ingenmellomrom"/>
                      <w:spacing w:line="276" w:lineRule="auto"/>
                      <w:rPr>
                        <w:rFonts w:asciiTheme="minorHAnsi" w:hAnsiTheme="minorHAnsi" w:cstheme="minorHAnsi"/>
                        <w:lang w:val="en-GB"/>
                      </w:rPr>
                    </w:pPr>
                    <w:r w:rsidRPr="00466002">
                      <w:rPr>
                        <w:rStyle w:val="Overskrift4Tegn"/>
                        <w:rFonts w:cstheme="minorHAnsi"/>
                        <w:sz w:val="24"/>
                        <w:szCs w:val="24"/>
                        <w:lang w:val="en-US"/>
                      </w:rPr>
                      <w:t>Click here to write</w:t>
                    </w:r>
                  </w:p>
                </w:tc>
              </w:sdtContent>
            </w:sdt>
          </w:sdtContent>
        </w:sdt>
      </w:tr>
    </w:tbl>
    <w:p w14:paraId="34624420" w14:textId="77777777" w:rsidR="00381FB1" w:rsidRDefault="00381FB1" w:rsidP="008068D2">
      <w:pPr>
        <w:pStyle w:val="NormalWeb"/>
        <w:spacing w:before="0" w:beforeAutospacing="0" w:after="0" w:afterAutospacing="0"/>
        <w:rPr>
          <w:rFonts w:asciiTheme="minorHAnsi" w:hAnsiTheme="minorHAnsi" w:cstheme="minorHAnsi"/>
          <w:sz w:val="22"/>
          <w:szCs w:val="22"/>
        </w:rPr>
      </w:pPr>
    </w:p>
    <w:p w14:paraId="23A0FEA4" w14:textId="77777777" w:rsidR="003664D5" w:rsidRPr="00EE72D9" w:rsidRDefault="00075C79" w:rsidP="003664D5">
      <w:pPr>
        <w:rPr>
          <w:rFonts w:cstheme="minorHAnsi"/>
          <w:sz w:val="28"/>
          <w:szCs w:val="28"/>
          <w:lang w:val="en-GB"/>
        </w:rPr>
      </w:pPr>
      <w:r w:rsidRPr="007305AE">
        <w:rPr>
          <w:rFonts w:cstheme="minorHAnsi"/>
          <w:sz w:val="24"/>
          <w:szCs w:val="24"/>
          <w:lang w:val="en-GB"/>
        </w:rPr>
        <w:t xml:space="preserve">4.5.2. </w:t>
      </w:r>
      <w:r w:rsidR="00381FB1" w:rsidRPr="007305AE">
        <w:rPr>
          <w:rFonts w:cstheme="minorHAnsi"/>
          <w:sz w:val="24"/>
          <w:szCs w:val="24"/>
          <w:lang w:val="en-GB"/>
        </w:rPr>
        <w:t>Indicate other goals your project will contribute to and briefly describe how.</w:t>
      </w:r>
    </w:p>
    <w:tbl>
      <w:tblPr>
        <w:tblStyle w:val="Tabellrutenett"/>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9061"/>
      </w:tblGrid>
      <w:tr w:rsidR="003664D5" w14:paraId="575060E9" w14:textId="77777777" w:rsidTr="00FF3723">
        <w:sdt>
          <w:sdtPr>
            <w:rPr>
              <w:rStyle w:val="revideringvr240"/>
            </w:rPr>
            <w:id w:val="1109551947"/>
            <w:placeholder>
              <w:docPart w:val="8E1FC66F737C4401ADF5A647D683468A"/>
            </w:placeholder>
          </w:sdtPr>
          <w:sdtEndPr>
            <w:rPr>
              <w:rStyle w:val="Standardskriftforavsnitt"/>
              <w:rFonts w:ascii="Calibri" w:hAnsi="Calibri" w:cstheme="minorHAnsi"/>
              <w:color w:val="auto"/>
              <w:sz w:val="22"/>
              <w:szCs w:val="24"/>
              <w:lang w:val="en-GB"/>
            </w:rPr>
          </w:sdtEndPr>
          <w:sdtContent>
            <w:sdt>
              <w:sdtPr>
                <w:rPr>
                  <w:rStyle w:val="revideringvr240"/>
                </w:rPr>
                <w:id w:val="2085103259"/>
                <w:placeholder>
                  <w:docPart w:val="ABC73588C18743E28D16A7A03F4C07F7"/>
                </w:placeholder>
                <w:showingPlcHdr/>
              </w:sdtPr>
              <w:sdtEndPr>
                <w:rPr>
                  <w:rStyle w:val="Standardskriftforavsnitt"/>
                  <w:rFonts w:ascii="Calibri" w:hAnsi="Calibri" w:cstheme="minorHAnsi"/>
                  <w:color w:val="auto"/>
                  <w:sz w:val="22"/>
                  <w:szCs w:val="24"/>
                  <w:lang w:val="en-GB"/>
                </w:rPr>
              </w:sdtEndPr>
              <w:sdtContent>
                <w:tc>
                  <w:tcPr>
                    <w:tcW w:w="9061" w:type="dxa"/>
                  </w:tcPr>
                  <w:p w14:paraId="72558EB3" w14:textId="77777777" w:rsidR="003664D5" w:rsidRDefault="003664D5" w:rsidP="00FF3723">
                    <w:pPr>
                      <w:pStyle w:val="Ingenmellomrom"/>
                      <w:spacing w:line="276" w:lineRule="auto"/>
                      <w:rPr>
                        <w:rFonts w:asciiTheme="minorHAnsi" w:hAnsiTheme="minorHAnsi" w:cstheme="minorHAnsi"/>
                        <w:lang w:val="en-GB"/>
                      </w:rPr>
                    </w:pPr>
                    <w:r w:rsidRPr="00466002">
                      <w:rPr>
                        <w:rStyle w:val="Overskrift4Tegn"/>
                        <w:rFonts w:cstheme="minorHAnsi"/>
                        <w:sz w:val="24"/>
                        <w:szCs w:val="24"/>
                        <w:lang w:val="en-US"/>
                      </w:rPr>
                      <w:t>Click here to write</w:t>
                    </w:r>
                  </w:p>
                </w:tc>
              </w:sdtContent>
            </w:sdt>
          </w:sdtContent>
        </w:sdt>
      </w:tr>
    </w:tbl>
    <w:p w14:paraId="6C84A44C" w14:textId="77777777" w:rsidR="003664D5" w:rsidRDefault="003664D5" w:rsidP="00E73B56">
      <w:pPr>
        <w:pStyle w:val="Overskrift1"/>
        <w:rPr>
          <w:rStyle w:val="revideringvr240"/>
          <w:rFonts w:eastAsia="Times New Roman" w:cs="Times New Roman"/>
          <w:b w:val="0"/>
          <w:bCs w:val="0"/>
          <w:szCs w:val="24"/>
          <w:lang w:val="en-US"/>
        </w:rPr>
      </w:pPr>
      <w:bookmarkStart w:id="50" w:name="_Toc198888463"/>
    </w:p>
    <w:p w14:paraId="4AB81D27" w14:textId="318593D2" w:rsidR="001C5E42" w:rsidRPr="00263A28" w:rsidRDefault="00CD2B5C" w:rsidP="00E73B56">
      <w:pPr>
        <w:pStyle w:val="Overskrift1"/>
        <w:rPr>
          <w:rFonts w:asciiTheme="minorHAnsi" w:hAnsiTheme="minorHAnsi" w:cstheme="minorHAnsi"/>
          <w:lang w:val="en-GB"/>
        </w:rPr>
      </w:pPr>
      <w:r>
        <w:rPr>
          <w:rFonts w:asciiTheme="minorHAnsi" w:hAnsiTheme="minorHAnsi" w:cstheme="minorHAnsi"/>
          <w:lang w:val="en-GB"/>
        </w:rPr>
        <w:t>5</w:t>
      </w:r>
      <w:r w:rsidR="001C5E42" w:rsidRPr="00E73B56">
        <w:rPr>
          <w:rFonts w:asciiTheme="minorHAnsi" w:hAnsiTheme="minorHAnsi" w:cstheme="minorHAnsi"/>
          <w:lang w:val="en-GB"/>
        </w:rPr>
        <w:t xml:space="preserve">. </w:t>
      </w:r>
      <w:r w:rsidR="00075C79">
        <w:rPr>
          <w:rFonts w:asciiTheme="minorHAnsi" w:hAnsiTheme="minorHAnsi" w:cstheme="minorHAnsi"/>
          <w:lang w:val="en-GB"/>
        </w:rPr>
        <w:t xml:space="preserve">PARTICIPANTS’ </w:t>
      </w:r>
      <w:r w:rsidR="00BD4D61" w:rsidRPr="00E73B56">
        <w:rPr>
          <w:rFonts w:asciiTheme="minorHAnsi" w:hAnsiTheme="minorHAnsi" w:cstheme="minorHAnsi"/>
          <w:lang w:val="en-GB"/>
        </w:rPr>
        <w:t>TIMELINE</w:t>
      </w:r>
      <w:bookmarkEnd w:id="50"/>
      <w:r w:rsidR="00BD4D61" w:rsidRPr="00E73B56">
        <w:rPr>
          <w:rFonts w:asciiTheme="minorHAnsi" w:hAnsiTheme="minorHAnsi" w:cstheme="minorHAnsi"/>
          <w:lang w:val="en-GB"/>
        </w:rPr>
        <w:t xml:space="preserve"> </w:t>
      </w:r>
    </w:p>
    <w:p w14:paraId="14433D55" w14:textId="77777777" w:rsidR="001C5E42" w:rsidRPr="00CA7C86" w:rsidRDefault="001C5E42" w:rsidP="001C5E42">
      <w:pPr>
        <w:jc w:val="both"/>
        <w:rPr>
          <w:rFonts w:cstheme="minorHAnsi"/>
          <w:sz w:val="24"/>
          <w:szCs w:val="24"/>
          <w:lang w:val="en-GB"/>
        </w:rPr>
      </w:pPr>
      <w:r w:rsidRPr="00CA7C86">
        <w:rPr>
          <w:rFonts w:cstheme="minorHAnsi"/>
          <w:sz w:val="24"/>
          <w:szCs w:val="24"/>
          <w:lang w:val="en-GB"/>
        </w:rPr>
        <w:t xml:space="preserve">In this section, the partnership must provide a preliminary plan of the number of participants and the country they will go to on exchange. </w:t>
      </w:r>
    </w:p>
    <w:p w14:paraId="7294A963" w14:textId="13434F02" w:rsidR="001C5E42" w:rsidRPr="00263A28" w:rsidRDefault="00CD2B5C" w:rsidP="001C5E42">
      <w:pPr>
        <w:pStyle w:val="Overskrift2"/>
        <w:spacing w:line="276" w:lineRule="auto"/>
        <w:rPr>
          <w:rFonts w:asciiTheme="minorHAnsi" w:eastAsia="Times New Roman" w:hAnsiTheme="minorHAnsi" w:cstheme="minorHAnsi"/>
          <w:lang w:val="en-US" w:eastAsia="nb-NO"/>
        </w:rPr>
      </w:pPr>
      <w:r>
        <w:rPr>
          <w:rFonts w:asciiTheme="minorHAnsi" w:eastAsia="Times New Roman" w:hAnsiTheme="minorHAnsi" w:cstheme="minorHAnsi"/>
          <w:lang w:val="en-GB" w:eastAsia="nb-NO"/>
        </w:rPr>
        <w:lastRenderedPageBreak/>
        <w:t>5</w:t>
      </w:r>
      <w:r w:rsidR="00E33D2F">
        <w:rPr>
          <w:rFonts w:asciiTheme="minorHAnsi" w:eastAsia="Times New Roman" w:hAnsiTheme="minorHAnsi" w:cstheme="minorHAnsi"/>
          <w:lang w:val="en-GB" w:eastAsia="nb-NO"/>
        </w:rPr>
        <w:t>.</w:t>
      </w:r>
      <w:r>
        <w:rPr>
          <w:rFonts w:asciiTheme="minorHAnsi" w:eastAsia="Times New Roman" w:hAnsiTheme="minorHAnsi" w:cstheme="minorHAnsi"/>
          <w:lang w:val="en-GB" w:eastAsia="nb-NO"/>
        </w:rPr>
        <w:t>1.</w:t>
      </w:r>
      <w:r w:rsidR="00E33D2F">
        <w:rPr>
          <w:rFonts w:asciiTheme="minorHAnsi" w:eastAsia="Times New Roman" w:hAnsiTheme="minorHAnsi" w:cstheme="minorHAnsi"/>
          <w:lang w:val="en-GB" w:eastAsia="nb-NO"/>
        </w:rPr>
        <w:t xml:space="preserve"> </w:t>
      </w:r>
      <w:r w:rsidR="001C5E42" w:rsidRPr="00263A28">
        <w:rPr>
          <w:rFonts w:asciiTheme="minorHAnsi" w:eastAsia="Times New Roman" w:hAnsiTheme="minorHAnsi" w:cstheme="minorHAnsi"/>
          <w:lang w:val="en-GB" w:eastAsia="nb-NO"/>
        </w:rPr>
        <w:t xml:space="preserve">Number of exchange participants in each round </w:t>
      </w:r>
    </w:p>
    <w:p w14:paraId="4C332E0E" w14:textId="77777777" w:rsidR="001C5E42" w:rsidRDefault="001C5E42" w:rsidP="001C5E42">
      <w:pPr>
        <w:jc w:val="both"/>
        <w:rPr>
          <w:rFonts w:eastAsia="Times New Roman" w:cstheme="minorHAnsi"/>
          <w:color w:val="000000"/>
          <w:sz w:val="24"/>
          <w:szCs w:val="24"/>
          <w:lang w:val="en-GB" w:eastAsia="nb-NO"/>
        </w:rPr>
      </w:pPr>
      <w:r w:rsidRPr="00CA7C86">
        <w:rPr>
          <w:rFonts w:eastAsia="Times New Roman" w:cstheme="minorHAnsi"/>
          <w:color w:val="000000"/>
          <w:sz w:val="24"/>
          <w:szCs w:val="24"/>
          <w:lang w:val="en-GB" w:eastAsia="nb-NO"/>
        </w:rPr>
        <w:t>The intended number of participants for each round must be indicated in the following table. You can add tables if you are planning to change the number of participants in each round.</w:t>
      </w:r>
    </w:p>
    <w:p w14:paraId="627AA8EC" w14:textId="77777777" w:rsidR="001C5E42" w:rsidRDefault="001C5E42" w:rsidP="001C5E42">
      <w:pPr>
        <w:rPr>
          <w:rFonts w:eastAsia="Times New Roman" w:cstheme="minorHAnsi"/>
          <w:color w:val="000000"/>
          <w:lang w:val="en-GB" w:eastAsia="nb-NO"/>
        </w:rPr>
      </w:pPr>
    </w:p>
    <w:sdt>
      <w:sdtPr>
        <w:rPr>
          <w:rFonts w:cstheme="minorHAnsi"/>
          <w:color w:val="2F5496" w:themeColor="accent1" w:themeShade="BF"/>
          <w:sz w:val="24"/>
          <w:szCs w:val="24"/>
          <w:lang w:val="en-GB"/>
        </w:rPr>
        <w:id w:val="-257679520"/>
        <w:lock w:val="contentLocked"/>
        <w15:repeatingSection/>
      </w:sdtPr>
      <w:sdtEndPr>
        <w:rPr>
          <w:rStyle w:val="Stil4"/>
          <w:rFonts w:cstheme="minorBidi"/>
          <w:i/>
          <w:iCs/>
          <w:shd w:val="clear" w:color="auto" w:fill="D0CECE" w:themeFill="background2" w:themeFillShade="E6"/>
          <w:lang w:val="en-US"/>
        </w:rPr>
      </w:sdtEndPr>
      <w:sdtContent>
        <w:sdt>
          <w:sdtPr>
            <w:rPr>
              <w:rFonts w:cstheme="minorHAnsi"/>
              <w:color w:val="2F5496" w:themeColor="accent1" w:themeShade="BF"/>
              <w:sz w:val="24"/>
              <w:szCs w:val="24"/>
              <w:lang w:val="en-GB"/>
            </w:rPr>
            <w:id w:val="-300770719"/>
            <w:lock w:val="contentLocked"/>
            <w:placeholder>
              <w:docPart w:val="64B022C73E7048B5B7AF1C29F30C3A99"/>
            </w:placeholder>
            <w15:repeatingSectionItem/>
          </w:sdtPr>
          <w:sdtEndPr>
            <w:rPr>
              <w:rStyle w:val="Stil4"/>
              <w:rFonts w:cstheme="minorBidi"/>
              <w:i/>
              <w:iCs/>
              <w:shd w:val="clear" w:color="auto" w:fill="D0CECE" w:themeFill="background2" w:themeFillShade="E6"/>
              <w:lang w:val="en-US"/>
            </w:rPr>
          </w:sdtEndPr>
          <w:sdtContent>
            <w:sdt>
              <w:sdtPr>
                <w:rPr>
                  <w:rFonts w:cstheme="minorHAnsi"/>
                  <w:color w:val="2F5496" w:themeColor="accent1" w:themeShade="BF"/>
                  <w:sz w:val="24"/>
                  <w:szCs w:val="24"/>
                  <w:lang w:val="en-GB"/>
                </w:rPr>
                <w:id w:val="-851410239"/>
                <w:temporary/>
                <w15:appearance w15:val="hidden"/>
                <w15:repeatingSection/>
              </w:sdtPr>
              <w:sdtEndPr>
                <w:rPr>
                  <w:rStyle w:val="Stil4"/>
                  <w:rFonts w:cstheme="minorBidi"/>
                  <w:i/>
                  <w:iCs/>
                  <w:shd w:val="clear" w:color="auto" w:fill="D0CECE" w:themeFill="background2" w:themeFillShade="E6"/>
                  <w:lang w:val="en-US"/>
                </w:rPr>
              </w:sdtEndPr>
              <w:sdtContent>
                <w:sdt>
                  <w:sdtPr>
                    <w:rPr>
                      <w:rFonts w:cstheme="minorHAnsi"/>
                      <w:color w:val="2F5496" w:themeColor="accent1" w:themeShade="BF"/>
                      <w:sz w:val="24"/>
                      <w:szCs w:val="24"/>
                      <w:lang w:val="en-GB"/>
                    </w:rPr>
                    <w:id w:val="-1929565531"/>
                    <w:placeholder>
                      <w:docPart w:val="64B022C73E7048B5B7AF1C29F30C3A99"/>
                    </w:placeholder>
                    <w:temporary/>
                    <w15:appearance w15:val="hidden"/>
                    <w15:repeatingSectionItem/>
                  </w:sdtPr>
                  <w:sdtEndPr>
                    <w:rPr>
                      <w:rStyle w:val="Stil4"/>
                      <w:rFonts w:cstheme="minorBidi"/>
                      <w:i/>
                      <w:iCs/>
                      <w:shd w:val="clear" w:color="auto" w:fill="D0CECE" w:themeFill="background2" w:themeFillShade="E6"/>
                      <w:lang w:val="en-US"/>
                    </w:rPr>
                  </w:sdtEndPr>
                  <w:sdtContent>
                    <w:sdt>
                      <w:sdtPr>
                        <w:rPr>
                          <w:rFonts w:cstheme="minorHAnsi"/>
                          <w:color w:val="2F5496" w:themeColor="accent1" w:themeShade="BF"/>
                          <w:sz w:val="24"/>
                          <w:szCs w:val="24"/>
                          <w:lang w:val="en-GB"/>
                        </w:rPr>
                        <w:id w:val="1386683618"/>
                        <w:lock w:val="contentLocked"/>
                        <w15:repeatingSection/>
                      </w:sdtPr>
                      <w:sdtEndPr>
                        <w:rPr>
                          <w:rStyle w:val="Stil4"/>
                          <w:rFonts w:cstheme="minorBidi"/>
                          <w:color w:val="auto"/>
                          <w:shd w:val="clear" w:color="auto" w:fill="D0CECE" w:themeFill="background2" w:themeFillShade="E6"/>
                          <w:lang w:val="nb-NO"/>
                        </w:rPr>
                      </w:sdtEndPr>
                      <w:sdtContent>
                        <w:sdt>
                          <w:sdtPr>
                            <w:rPr>
                              <w:rFonts w:cstheme="minorHAnsi"/>
                              <w:color w:val="2F5496" w:themeColor="accent1" w:themeShade="BF"/>
                              <w:sz w:val="24"/>
                              <w:szCs w:val="24"/>
                              <w:lang w:val="en-GB"/>
                            </w:rPr>
                            <w:id w:val="1477411424"/>
                            <w:lock w:val="contentLocked"/>
                            <w:placeholder>
                              <w:docPart w:val="64B022C73E7048B5B7AF1C29F30C3A99"/>
                            </w:placeholder>
                            <w15:repeatingSectionItem/>
                          </w:sdtPr>
                          <w:sdtEndPr>
                            <w:rPr>
                              <w:rStyle w:val="Stil4"/>
                              <w:rFonts w:cstheme="minorBidi"/>
                              <w:color w:val="auto"/>
                              <w:shd w:val="clear" w:color="auto" w:fill="D0CECE" w:themeFill="background2" w:themeFillShade="E6"/>
                              <w:lang w:val="nb-NO"/>
                            </w:rPr>
                          </w:sdtEndPr>
                          <w:sdtContent>
                            <w:tbl>
                              <w:tblPr>
                                <w:tblW w:w="9057" w:type="dxa"/>
                                <w:tblLayout w:type="fixed"/>
                                <w:tblLook w:val="04A0" w:firstRow="1" w:lastRow="0" w:firstColumn="1" w:lastColumn="0" w:noHBand="0" w:noVBand="1"/>
                              </w:tblPr>
                              <w:tblGrid>
                                <w:gridCol w:w="1402"/>
                                <w:gridCol w:w="1560"/>
                                <w:gridCol w:w="1701"/>
                                <w:gridCol w:w="1701"/>
                                <w:gridCol w:w="1843"/>
                                <w:gridCol w:w="850"/>
                              </w:tblGrid>
                              <w:tr w:rsidR="001C5E42" w:rsidRPr="008E75DA" w14:paraId="169F2C62" w14:textId="77777777" w:rsidTr="00D03E51">
                                <w:tc>
                                  <w:tcPr>
                                    <w:tcW w:w="1402" w:type="dxa"/>
                                    <w:tcBorders>
                                      <w:top w:val="single" w:sz="6" w:space="0" w:color="000000"/>
                                      <w:left w:val="single" w:sz="12" w:space="0" w:color="000000"/>
                                      <w:bottom w:val="single" w:sz="12" w:space="0" w:color="000000"/>
                                      <w:right w:val="single" w:sz="6" w:space="0" w:color="000000"/>
                                    </w:tcBorders>
                                    <w:tcMar>
                                      <w:top w:w="0" w:type="dxa"/>
                                      <w:left w:w="70" w:type="dxa"/>
                                      <w:bottom w:w="0" w:type="dxa"/>
                                      <w:right w:w="70" w:type="dxa"/>
                                    </w:tcMar>
                                    <w:hideMark/>
                                  </w:tcPr>
                                  <w:p w14:paraId="16AF5DC6" w14:textId="77777777" w:rsidR="001C5E42" w:rsidRPr="009068E6" w:rsidRDefault="001C5E42" w:rsidP="00D03E51">
                                    <w:pPr>
                                      <w:spacing w:line="240" w:lineRule="auto"/>
                                      <w:rPr>
                                        <w:rStyle w:val="Stil4"/>
                                        <w:rFonts w:cstheme="minorHAnsi"/>
                                        <w:sz w:val="24"/>
                                        <w:szCs w:val="24"/>
                                        <w:lang w:val="en-US"/>
                                      </w:rPr>
                                    </w:pPr>
                                    <w:r w:rsidRPr="009068E6">
                                      <w:rPr>
                                        <w:rFonts w:eastAsia="Times New Roman" w:cstheme="minorHAnsi"/>
                                        <w:color w:val="000000"/>
                                        <w:sz w:val="24"/>
                                        <w:szCs w:val="24"/>
                                        <w:lang w:val="en-GB" w:eastAsia="nb-NO"/>
                                      </w:rPr>
                                      <w:t>Number of Norec participants fro</w:t>
                                    </w:r>
                                    <w:r>
                                      <w:rPr>
                                        <w:rFonts w:eastAsia="Times New Roman" w:cstheme="minorHAnsi"/>
                                        <w:color w:val="000000"/>
                                        <w:sz w:val="24"/>
                                        <w:szCs w:val="24"/>
                                        <w:lang w:val="en-GB" w:eastAsia="nb-NO"/>
                                      </w:rPr>
                                      <w:t>m</w:t>
                                    </w:r>
                                  </w:p>
                                </w:tc>
                                <w:tc>
                                  <w:tcPr>
                                    <w:tcW w:w="1560" w:type="dxa"/>
                                    <w:tcBorders>
                                      <w:top w:val="single" w:sz="6" w:space="0" w:color="000000"/>
                                      <w:left w:val="single" w:sz="6" w:space="0" w:color="000000"/>
                                      <w:bottom w:val="single" w:sz="12" w:space="0" w:color="000000"/>
                                      <w:right w:val="single" w:sz="6" w:space="0" w:color="000000"/>
                                    </w:tcBorders>
                                  </w:tcPr>
                                  <w:p w14:paraId="60AD27F4" w14:textId="77777777" w:rsidR="001C5E42" w:rsidRPr="009068E6" w:rsidRDefault="001C5E42" w:rsidP="00D03E51">
                                    <w:pPr>
                                      <w:spacing w:line="240" w:lineRule="auto"/>
                                      <w:rPr>
                                        <w:rFonts w:eastAsia="Times New Roman" w:cstheme="minorHAnsi"/>
                                        <w:color w:val="000000"/>
                                        <w:sz w:val="24"/>
                                        <w:szCs w:val="24"/>
                                        <w:lang w:val="en-GB" w:eastAsia="nb-NO"/>
                                      </w:rPr>
                                    </w:pPr>
                                    <w:r w:rsidRPr="009068E6">
                                      <w:rPr>
                                        <w:rFonts w:eastAsia="Times New Roman" w:cstheme="minorHAnsi"/>
                                        <w:color w:val="000000"/>
                                        <w:sz w:val="24"/>
                                        <w:szCs w:val="24"/>
                                        <w:lang w:val="en-GB" w:eastAsia="nb-NO"/>
                                      </w:rPr>
                                      <w:t>To Coordinating partner</w:t>
                                    </w:r>
                                  </w:p>
                                  <w:p w14:paraId="6DE2B03A" w14:textId="77777777" w:rsidR="001C5E42" w:rsidRPr="009068E6" w:rsidRDefault="00000000" w:rsidP="00D03E51">
                                    <w:pPr>
                                      <w:spacing w:line="240" w:lineRule="auto"/>
                                      <w:rPr>
                                        <w:rStyle w:val="Stil4"/>
                                        <w:rFonts w:cstheme="minorHAnsi"/>
                                        <w:sz w:val="24"/>
                                        <w:szCs w:val="24"/>
                                        <w:lang w:val="en-US"/>
                                      </w:rPr>
                                    </w:pPr>
                                    <w:sdt>
                                      <w:sdtPr>
                                        <w:rPr>
                                          <w:rStyle w:val="Revideringvr24"/>
                                        </w:rPr>
                                        <w:id w:val="-24718503"/>
                                        <w:placeholder>
                                          <w:docPart w:val="C4F528BBAB984832B060DC0E8A7ED7C9"/>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tcPr>
                                  <w:p w14:paraId="2C8F9330" w14:textId="77777777" w:rsidR="001C5E42" w:rsidRPr="009068E6" w:rsidRDefault="001C5E42" w:rsidP="00D03E51">
                                    <w:pPr>
                                      <w:spacing w:line="240" w:lineRule="auto"/>
                                      <w:rPr>
                                        <w:rFonts w:eastAsia="Times New Roman" w:cstheme="minorHAnsi"/>
                                        <w:color w:val="000000"/>
                                        <w:sz w:val="24"/>
                                        <w:szCs w:val="24"/>
                                        <w:lang w:val="en-GB" w:eastAsia="nb-NO"/>
                                      </w:rPr>
                                    </w:pPr>
                                    <w:r w:rsidRPr="009068E6">
                                      <w:rPr>
                                        <w:rFonts w:eastAsia="Times New Roman" w:cstheme="minorHAnsi"/>
                                        <w:color w:val="000000"/>
                                        <w:sz w:val="24"/>
                                        <w:szCs w:val="24"/>
                                        <w:lang w:val="en-GB" w:eastAsia="nb-NO"/>
                                      </w:rPr>
                                      <w:t xml:space="preserve">To Organisation </w:t>
                                    </w:r>
                                    <w:r>
                                      <w:rPr>
                                        <w:rFonts w:eastAsia="Times New Roman" w:cstheme="minorHAnsi"/>
                                        <w:color w:val="000000"/>
                                        <w:sz w:val="24"/>
                                        <w:szCs w:val="24"/>
                                        <w:lang w:val="en-GB" w:eastAsia="nb-NO"/>
                                      </w:rPr>
                                      <w:t>2</w:t>
                                    </w:r>
                                  </w:p>
                                  <w:p w14:paraId="1B0E647E" w14:textId="77777777" w:rsidR="001C5E42" w:rsidRPr="009068E6" w:rsidRDefault="00000000" w:rsidP="00D03E51">
                                    <w:pPr>
                                      <w:spacing w:line="240" w:lineRule="auto"/>
                                      <w:rPr>
                                        <w:rStyle w:val="Stil4"/>
                                        <w:rFonts w:cstheme="minorHAnsi"/>
                                        <w:sz w:val="24"/>
                                        <w:szCs w:val="24"/>
                                        <w:lang w:val="en-US"/>
                                      </w:rPr>
                                    </w:pPr>
                                    <w:sdt>
                                      <w:sdtPr>
                                        <w:rPr>
                                          <w:rStyle w:val="Revideringvr24"/>
                                        </w:rPr>
                                        <w:id w:val="1400324030"/>
                                        <w:placeholder>
                                          <w:docPart w:val="570F0F01732244BAB38AD2AA067A07BE"/>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tcPr>
                                  <w:p w14:paraId="1231F744" w14:textId="77777777" w:rsidR="001C5E42" w:rsidRPr="009068E6" w:rsidRDefault="001C5E42" w:rsidP="00D03E51">
                                    <w:pPr>
                                      <w:spacing w:line="240" w:lineRule="auto"/>
                                      <w:rPr>
                                        <w:rFonts w:eastAsia="Times New Roman" w:cstheme="minorHAnsi"/>
                                        <w:color w:val="000000"/>
                                        <w:sz w:val="24"/>
                                        <w:szCs w:val="24"/>
                                        <w:lang w:val="en-GB" w:eastAsia="nb-NO"/>
                                      </w:rPr>
                                    </w:pPr>
                                    <w:r w:rsidRPr="009068E6">
                                      <w:rPr>
                                        <w:rFonts w:eastAsia="Times New Roman" w:cstheme="minorHAnsi"/>
                                        <w:color w:val="000000"/>
                                        <w:sz w:val="24"/>
                                        <w:szCs w:val="24"/>
                                        <w:lang w:val="en-GB" w:eastAsia="nb-NO"/>
                                      </w:rPr>
                                      <w:t xml:space="preserve">To Organisation </w:t>
                                    </w:r>
                                    <w:r>
                                      <w:rPr>
                                        <w:rFonts w:eastAsia="Times New Roman" w:cstheme="minorHAnsi"/>
                                        <w:color w:val="000000"/>
                                        <w:sz w:val="24"/>
                                        <w:szCs w:val="24"/>
                                        <w:lang w:val="en-GB" w:eastAsia="nb-NO"/>
                                      </w:rPr>
                                      <w:t>3</w:t>
                                    </w:r>
                                  </w:p>
                                  <w:p w14:paraId="21E795BD" w14:textId="77777777" w:rsidR="001C5E42" w:rsidRPr="009068E6" w:rsidRDefault="00000000" w:rsidP="00D03E51">
                                    <w:pPr>
                                      <w:spacing w:line="240" w:lineRule="auto"/>
                                      <w:rPr>
                                        <w:rStyle w:val="Stil4"/>
                                        <w:rFonts w:cstheme="minorHAnsi"/>
                                        <w:sz w:val="24"/>
                                        <w:szCs w:val="24"/>
                                        <w:lang w:val="en-US"/>
                                      </w:rPr>
                                    </w:pPr>
                                    <w:sdt>
                                      <w:sdtPr>
                                        <w:rPr>
                                          <w:rStyle w:val="Revideringvr24"/>
                                        </w:rPr>
                                        <w:id w:val="-1546898801"/>
                                        <w:placeholder>
                                          <w:docPart w:val="BE7BA8B8931A4E378A4A09D9378C75BF"/>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843" w:type="dxa"/>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tcPr>
                                  <w:p w14:paraId="4C6849AD" w14:textId="77777777" w:rsidR="001C5E42" w:rsidRPr="009068E6" w:rsidRDefault="001C5E42" w:rsidP="00D03E51">
                                    <w:pPr>
                                      <w:spacing w:line="240" w:lineRule="auto"/>
                                      <w:rPr>
                                        <w:rFonts w:eastAsia="Times New Roman" w:cstheme="minorHAnsi"/>
                                        <w:color w:val="000000"/>
                                        <w:sz w:val="24"/>
                                        <w:szCs w:val="24"/>
                                        <w:lang w:val="en-GB" w:eastAsia="nb-NO"/>
                                      </w:rPr>
                                    </w:pPr>
                                    <w:r w:rsidRPr="009068E6">
                                      <w:rPr>
                                        <w:rFonts w:eastAsia="Times New Roman" w:cstheme="minorHAnsi"/>
                                        <w:color w:val="000000"/>
                                        <w:sz w:val="24"/>
                                        <w:szCs w:val="24"/>
                                        <w:lang w:val="en-GB" w:eastAsia="nb-NO"/>
                                      </w:rPr>
                                      <w:t>To Organisation 4</w:t>
                                    </w:r>
                                  </w:p>
                                  <w:p w14:paraId="57DF5FC4" w14:textId="77777777" w:rsidR="001C5E42" w:rsidRPr="009068E6" w:rsidRDefault="00000000" w:rsidP="00D03E51">
                                    <w:pPr>
                                      <w:spacing w:line="240" w:lineRule="auto"/>
                                      <w:rPr>
                                        <w:rStyle w:val="Stil4"/>
                                        <w:rFonts w:cstheme="minorHAnsi"/>
                                        <w:sz w:val="24"/>
                                        <w:szCs w:val="24"/>
                                        <w:lang w:val="en-US"/>
                                      </w:rPr>
                                    </w:pPr>
                                    <w:sdt>
                                      <w:sdtPr>
                                        <w:rPr>
                                          <w:rStyle w:val="Revideringvr24"/>
                                        </w:rPr>
                                        <w:id w:val="-186297753"/>
                                        <w:placeholder>
                                          <w:docPart w:val="1115822335924EBBA940F3E8635C3B8F"/>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850" w:type="dxa"/>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tcPr>
                                  <w:p w14:paraId="2F69CDF4" w14:textId="77777777" w:rsidR="001C5E42" w:rsidRPr="009068E6" w:rsidRDefault="001C5E42" w:rsidP="00D03E51">
                                    <w:pPr>
                                      <w:spacing w:line="240" w:lineRule="auto"/>
                                      <w:rPr>
                                        <w:rStyle w:val="Stil4"/>
                                        <w:rFonts w:cstheme="minorHAnsi"/>
                                        <w:sz w:val="24"/>
                                        <w:szCs w:val="24"/>
                                        <w:lang w:val="en-US"/>
                                      </w:rPr>
                                    </w:pPr>
                                  </w:p>
                                  <w:p w14:paraId="090EC4C3" w14:textId="77777777" w:rsidR="001C5E42" w:rsidRPr="009068E6" w:rsidRDefault="001C5E42" w:rsidP="00D03E51">
                                    <w:pPr>
                                      <w:spacing w:line="240" w:lineRule="auto"/>
                                      <w:rPr>
                                        <w:rStyle w:val="Stil4"/>
                                        <w:rFonts w:cstheme="minorHAnsi"/>
                                        <w:sz w:val="24"/>
                                        <w:szCs w:val="24"/>
                                      </w:rPr>
                                    </w:pPr>
                                    <w:r w:rsidRPr="003737A8">
                                      <w:rPr>
                                        <w:rStyle w:val="Stil4"/>
                                        <w:rFonts w:cstheme="minorHAnsi"/>
                                        <w:sz w:val="24"/>
                                        <w:szCs w:val="24"/>
                                      </w:rPr>
                                      <w:t>TOTAL</w:t>
                                    </w:r>
                                  </w:p>
                                </w:tc>
                              </w:tr>
                              <w:tr w:rsidR="001C5E42" w:rsidRPr="008E75DA" w14:paraId="59C47AB4" w14:textId="77777777" w:rsidTr="00D03E51">
                                <w:tc>
                                  <w:tcPr>
                                    <w:tcW w:w="1402" w:type="dxa"/>
                                    <w:tcBorders>
                                      <w:top w:val="single" w:sz="12" w:space="0" w:color="000000"/>
                                      <w:left w:val="single" w:sz="12" w:space="0" w:color="000000"/>
                                      <w:bottom w:val="single" w:sz="6" w:space="0" w:color="000000"/>
                                      <w:right w:val="single" w:sz="6" w:space="0" w:color="000000"/>
                                    </w:tcBorders>
                                    <w:tcMar>
                                      <w:top w:w="0" w:type="dxa"/>
                                      <w:left w:w="70" w:type="dxa"/>
                                      <w:bottom w:w="0" w:type="dxa"/>
                                      <w:right w:w="70" w:type="dxa"/>
                                    </w:tcMar>
                                    <w:hideMark/>
                                  </w:tcPr>
                                  <w:p w14:paraId="73766046" w14:textId="77777777" w:rsidR="001C5E42" w:rsidRPr="009068E6" w:rsidRDefault="001C5E42" w:rsidP="00D03E51">
                                    <w:pPr>
                                      <w:spacing w:line="240" w:lineRule="auto"/>
                                      <w:rPr>
                                        <w:rFonts w:eastAsia="Times New Roman" w:cstheme="minorHAnsi"/>
                                        <w:color w:val="000000"/>
                                        <w:sz w:val="24"/>
                                        <w:szCs w:val="24"/>
                                        <w:lang w:val="en-GB" w:eastAsia="nb-NO"/>
                                      </w:rPr>
                                    </w:pPr>
                                    <w:r w:rsidRPr="009068E6">
                                      <w:rPr>
                                        <w:rFonts w:eastAsia="Times New Roman" w:cstheme="minorHAnsi"/>
                                        <w:color w:val="000000"/>
                                        <w:sz w:val="24"/>
                                        <w:szCs w:val="24"/>
                                        <w:lang w:val="en-GB" w:eastAsia="nb-NO"/>
                                      </w:rPr>
                                      <w:t>Coordinating partner</w:t>
                                    </w:r>
                                  </w:p>
                                  <w:p w14:paraId="1F5851DF" w14:textId="77777777" w:rsidR="001C5E42" w:rsidRPr="009068E6" w:rsidRDefault="00000000" w:rsidP="00D03E51">
                                    <w:pPr>
                                      <w:spacing w:line="240" w:lineRule="auto"/>
                                      <w:rPr>
                                        <w:rStyle w:val="Stil4"/>
                                        <w:rFonts w:cstheme="minorHAnsi"/>
                                        <w:sz w:val="24"/>
                                        <w:szCs w:val="24"/>
                                        <w:lang w:val="en-US"/>
                                      </w:rPr>
                                    </w:pPr>
                                    <w:sdt>
                                      <w:sdtPr>
                                        <w:rPr>
                                          <w:rStyle w:val="Revideringvr24"/>
                                        </w:rPr>
                                        <w:id w:val="-1671866644"/>
                                        <w:placeholder>
                                          <w:docPart w:val="5BA5A1F96E2B4D3BB0FB846E2EC9ACAE"/>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560" w:type="dxa"/>
                                    <w:tcBorders>
                                      <w:top w:val="single" w:sz="12" w:space="0" w:color="000000"/>
                                      <w:left w:val="single" w:sz="6" w:space="0" w:color="000000"/>
                                      <w:bottom w:val="single" w:sz="6" w:space="0" w:color="000000"/>
                                      <w:right w:val="single" w:sz="6" w:space="0" w:color="000000"/>
                                    </w:tcBorders>
                                    <w:shd w:val="clear" w:color="auto" w:fill="000000" w:themeFill="text1"/>
                                  </w:tcPr>
                                  <w:p w14:paraId="1A4995FB" w14:textId="77777777" w:rsidR="001C5E42" w:rsidRPr="009068E6" w:rsidRDefault="001C5E42" w:rsidP="00D03E51">
                                    <w:pPr>
                                      <w:spacing w:line="240" w:lineRule="auto"/>
                                      <w:rPr>
                                        <w:rFonts w:eastAsia="Times New Roman" w:cstheme="minorHAnsi"/>
                                        <w:color w:val="FFFFFF" w:themeColor="background1"/>
                                        <w:sz w:val="24"/>
                                        <w:szCs w:val="24"/>
                                        <w:lang w:val="en-GB" w:eastAsia="nb-NO"/>
                                      </w:rPr>
                                    </w:pPr>
                                    <w:r w:rsidRPr="009068E6">
                                      <w:rPr>
                                        <w:rFonts w:eastAsia="Times New Roman" w:cstheme="minorHAnsi"/>
                                        <w:color w:val="FFFFFF" w:themeColor="background1"/>
                                        <w:sz w:val="24"/>
                                        <w:szCs w:val="24"/>
                                        <w:lang w:val="en-GB" w:eastAsia="nb-NO"/>
                                      </w:rPr>
                                      <w:t>0</w:t>
                                    </w:r>
                                  </w:p>
                                </w:tc>
                                <w:tc>
                                  <w:tcPr>
                                    <w:tcW w:w="1701" w:type="dxa"/>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hideMark/>
                                  </w:tcPr>
                                  <w:p w14:paraId="140B79FB" w14:textId="77777777" w:rsidR="001C5E42" w:rsidRPr="009068E6" w:rsidRDefault="00000000" w:rsidP="00D03E51">
                                    <w:pPr>
                                      <w:spacing w:line="240" w:lineRule="auto"/>
                                      <w:rPr>
                                        <w:rStyle w:val="Stil4"/>
                                        <w:rFonts w:cstheme="minorHAnsi"/>
                                        <w:sz w:val="24"/>
                                        <w:szCs w:val="24"/>
                                      </w:rPr>
                                    </w:pPr>
                                    <w:sdt>
                                      <w:sdtPr>
                                        <w:rPr>
                                          <w:rStyle w:val="Revideringvr24"/>
                                        </w:rPr>
                                        <w:id w:val="82575243"/>
                                        <w:placeholder>
                                          <w:docPart w:val="EA6BA3AF2BC5400DA8FA7C88051B61C1"/>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hideMark/>
                                  </w:tcPr>
                                  <w:p w14:paraId="175343B7" w14:textId="77777777" w:rsidR="001C5E42" w:rsidRPr="009068E6" w:rsidRDefault="00000000" w:rsidP="00D03E51">
                                    <w:pPr>
                                      <w:spacing w:line="240" w:lineRule="auto"/>
                                      <w:rPr>
                                        <w:rStyle w:val="Stil4"/>
                                        <w:rFonts w:cstheme="minorHAnsi"/>
                                        <w:sz w:val="24"/>
                                        <w:szCs w:val="24"/>
                                        <w:lang w:val="en-US"/>
                                      </w:rPr>
                                    </w:pPr>
                                    <w:sdt>
                                      <w:sdtPr>
                                        <w:rPr>
                                          <w:rStyle w:val="Revideringvr24"/>
                                        </w:rPr>
                                        <w:id w:val="-396589655"/>
                                        <w:placeholder>
                                          <w:docPart w:val="B464D844A2DE4D8296A6DB24AF747F34"/>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843" w:type="dxa"/>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hideMark/>
                                  </w:tcPr>
                                  <w:p w14:paraId="7059796D" w14:textId="77777777" w:rsidR="001C5E42" w:rsidRPr="009068E6" w:rsidRDefault="00000000" w:rsidP="00D03E51">
                                    <w:pPr>
                                      <w:spacing w:line="240" w:lineRule="auto"/>
                                      <w:rPr>
                                        <w:rStyle w:val="Stil4"/>
                                        <w:rFonts w:cstheme="minorHAnsi"/>
                                        <w:sz w:val="24"/>
                                        <w:szCs w:val="24"/>
                                      </w:rPr>
                                    </w:pPr>
                                    <w:sdt>
                                      <w:sdtPr>
                                        <w:rPr>
                                          <w:rStyle w:val="Revideringvr24"/>
                                        </w:rPr>
                                        <w:id w:val="311843097"/>
                                        <w:placeholder>
                                          <w:docPart w:val="B4BAEC0E941D479F9CA0E72ECEB6168C"/>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850" w:type="dxa"/>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hideMark/>
                                  </w:tcPr>
                                  <w:p w14:paraId="33944269" w14:textId="77777777" w:rsidR="001C5E42" w:rsidRPr="009068E6" w:rsidRDefault="00000000" w:rsidP="00D03E51">
                                    <w:pPr>
                                      <w:spacing w:line="240" w:lineRule="auto"/>
                                      <w:rPr>
                                        <w:rStyle w:val="Stil4"/>
                                        <w:rFonts w:cstheme="minorHAnsi"/>
                                        <w:sz w:val="24"/>
                                        <w:szCs w:val="24"/>
                                      </w:rPr>
                                    </w:pPr>
                                    <w:sdt>
                                      <w:sdtPr>
                                        <w:rPr>
                                          <w:rStyle w:val="Revideringvr24"/>
                                        </w:rPr>
                                        <w:id w:val="1750773111"/>
                                        <w:placeholder>
                                          <w:docPart w:val="48AB55FC75D3424095429D426CD041C0"/>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r>
                              <w:tr w:rsidR="001C5E42" w:rsidRPr="008E75DA" w14:paraId="4AFF5387" w14:textId="77777777" w:rsidTr="00D03E51">
                                <w:tc>
                                  <w:tcPr>
                                    <w:tcW w:w="1402" w:type="dxa"/>
                                    <w:tcBorders>
                                      <w:top w:val="single" w:sz="6" w:space="0" w:color="000000"/>
                                      <w:left w:val="single" w:sz="12" w:space="0" w:color="000000"/>
                                      <w:bottom w:val="single" w:sz="6" w:space="0" w:color="000000"/>
                                      <w:right w:val="single" w:sz="6" w:space="0" w:color="000000"/>
                                    </w:tcBorders>
                                    <w:tcMar>
                                      <w:top w:w="0" w:type="dxa"/>
                                      <w:left w:w="70" w:type="dxa"/>
                                      <w:bottom w:w="0" w:type="dxa"/>
                                      <w:right w:w="70" w:type="dxa"/>
                                    </w:tcMar>
                                    <w:hideMark/>
                                  </w:tcPr>
                                  <w:p w14:paraId="61A42CF2" w14:textId="77777777" w:rsidR="001C5E42" w:rsidRPr="009068E6" w:rsidRDefault="001C5E42" w:rsidP="00D03E51">
                                    <w:pPr>
                                      <w:spacing w:line="240" w:lineRule="auto"/>
                                      <w:rPr>
                                        <w:rFonts w:eastAsia="Times New Roman" w:cstheme="minorHAnsi"/>
                                        <w:color w:val="000000"/>
                                        <w:sz w:val="24"/>
                                        <w:szCs w:val="24"/>
                                        <w:lang w:val="en-GB" w:eastAsia="nb-NO"/>
                                      </w:rPr>
                                    </w:pPr>
                                    <w:r w:rsidRPr="009068E6">
                                      <w:rPr>
                                        <w:rFonts w:eastAsia="Times New Roman" w:cstheme="minorHAnsi"/>
                                        <w:color w:val="000000"/>
                                        <w:sz w:val="24"/>
                                        <w:szCs w:val="24"/>
                                        <w:lang w:val="en-GB" w:eastAsia="nb-NO"/>
                                      </w:rPr>
                                      <w:t>Organisation 2</w:t>
                                    </w:r>
                                  </w:p>
                                  <w:p w14:paraId="725D2CC8" w14:textId="77777777" w:rsidR="001C5E42" w:rsidRPr="009068E6" w:rsidRDefault="00000000" w:rsidP="00D03E51">
                                    <w:pPr>
                                      <w:spacing w:line="240" w:lineRule="auto"/>
                                      <w:rPr>
                                        <w:rStyle w:val="Stil4"/>
                                        <w:rFonts w:cstheme="minorHAnsi"/>
                                        <w:sz w:val="24"/>
                                        <w:szCs w:val="24"/>
                                        <w:lang w:val="en-US"/>
                                      </w:rPr>
                                    </w:pPr>
                                    <w:sdt>
                                      <w:sdtPr>
                                        <w:rPr>
                                          <w:rStyle w:val="Revideringvr24"/>
                                        </w:rPr>
                                        <w:id w:val="233597037"/>
                                        <w:placeholder>
                                          <w:docPart w:val="3643E3E59E9A425FBC3962B92873E69F"/>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560" w:type="dxa"/>
                                    <w:tcBorders>
                                      <w:top w:val="single" w:sz="6" w:space="0" w:color="000000"/>
                                      <w:left w:val="single" w:sz="6" w:space="0" w:color="000000"/>
                                      <w:bottom w:val="single" w:sz="6" w:space="0" w:color="000000"/>
                                      <w:right w:val="single" w:sz="6" w:space="0" w:color="000000"/>
                                    </w:tcBorders>
                                  </w:tcPr>
                                  <w:p w14:paraId="7B8BF1EF" w14:textId="77777777" w:rsidR="001C5E42" w:rsidRPr="00BF5E25" w:rsidRDefault="00000000" w:rsidP="00D03E51">
                                    <w:pPr>
                                      <w:spacing w:line="240" w:lineRule="auto"/>
                                      <w:rPr>
                                        <w:rStyle w:val="Stil4"/>
                                        <w:rFonts w:cstheme="minorHAnsi"/>
                                        <w:sz w:val="24"/>
                                        <w:szCs w:val="24"/>
                                        <w:lang w:val="en-US"/>
                                      </w:rPr>
                                    </w:pPr>
                                    <w:sdt>
                                      <w:sdtPr>
                                        <w:rPr>
                                          <w:rStyle w:val="Revideringvr24"/>
                                        </w:rPr>
                                        <w:id w:val="1926992638"/>
                                        <w:placeholder>
                                          <w:docPart w:val="79E21A1BEB454DE6B0B5250F23129C6C"/>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6" w:space="0" w:color="000000"/>
                                      <w:left w:val="single" w:sz="6" w:space="0" w:color="000000"/>
                                      <w:bottom w:val="single" w:sz="6" w:space="0" w:color="000000"/>
                                      <w:right w:val="single" w:sz="6" w:space="0" w:color="000000"/>
                                    </w:tcBorders>
                                    <w:shd w:val="clear" w:color="auto" w:fill="000000" w:themeFill="text1"/>
                                    <w:tcMar>
                                      <w:top w:w="0" w:type="dxa"/>
                                      <w:left w:w="70" w:type="dxa"/>
                                      <w:bottom w:w="0" w:type="dxa"/>
                                      <w:right w:w="70" w:type="dxa"/>
                                    </w:tcMar>
                                    <w:hideMark/>
                                  </w:tcPr>
                                  <w:p w14:paraId="42CD52A3" w14:textId="77777777" w:rsidR="001C5E42" w:rsidRPr="009068E6" w:rsidRDefault="001C5E42" w:rsidP="00D03E51">
                                    <w:pPr>
                                      <w:spacing w:line="240" w:lineRule="auto"/>
                                      <w:rPr>
                                        <w:rStyle w:val="Stil4"/>
                                        <w:rFonts w:cstheme="minorHAnsi"/>
                                        <w:sz w:val="24"/>
                                        <w:szCs w:val="24"/>
                                      </w:rPr>
                                    </w:pPr>
                                    <w:r w:rsidRPr="009068E6">
                                      <w:rPr>
                                        <w:rFonts w:eastAsia="Times New Roman" w:cstheme="minorHAnsi"/>
                                        <w:color w:val="FFFFFF" w:themeColor="background1"/>
                                        <w:sz w:val="24"/>
                                        <w:szCs w:val="24"/>
                                        <w:lang w:val="en-GB" w:eastAsia="nb-NO"/>
                                      </w:rPr>
                                      <w:t>0</w:t>
                                    </w:r>
                                  </w:p>
                                </w:tc>
                                <w:tc>
                                  <w:tcPr>
                                    <w:tcW w:w="170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14:paraId="59E817F2" w14:textId="77777777" w:rsidR="001C5E42" w:rsidRPr="009068E6" w:rsidRDefault="00000000" w:rsidP="00D03E51">
                                    <w:pPr>
                                      <w:spacing w:line="240" w:lineRule="auto"/>
                                      <w:rPr>
                                        <w:rStyle w:val="Stil4"/>
                                        <w:rFonts w:cstheme="minorHAnsi"/>
                                        <w:sz w:val="24"/>
                                        <w:szCs w:val="24"/>
                                      </w:rPr>
                                    </w:pPr>
                                    <w:sdt>
                                      <w:sdtPr>
                                        <w:rPr>
                                          <w:rStyle w:val="Revideringvr24"/>
                                        </w:rPr>
                                        <w:id w:val="2112622679"/>
                                        <w:placeholder>
                                          <w:docPart w:val="092189C23776426591AFBA30DFC9D823"/>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84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14:paraId="37EB8BDC" w14:textId="77777777" w:rsidR="001C5E42" w:rsidRPr="009068E6" w:rsidRDefault="00000000" w:rsidP="00D03E51">
                                    <w:pPr>
                                      <w:spacing w:line="240" w:lineRule="auto"/>
                                      <w:rPr>
                                        <w:rStyle w:val="Stil4"/>
                                        <w:rFonts w:cstheme="minorHAnsi"/>
                                        <w:sz w:val="24"/>
                                        <w:szCs w:val="24"/>
                                      </w:rPr>
                                    </w:pPr>
                                    <w:sdt>
                                      <w:sdtPr>
                                        <w:rPr>
                                          <w:rStyle w:val="Revideringvr24"/>
                                        </w:rPr>
                                        <w:id w:val="741602632"/>
                                        <w:placeholder>
                                          <w:docPart w:val="A68740DD6EF941A4983883807AE25AB0"/>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85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14:paraId="626154CE" w14:textId="77777777" w:rsidR="001C5E42" w:rsidRPr="009068E6" w:rsidRDefault="00000000" w:rsidP="00D03E51">
                                    <w:pPr>
                                      <w:spacing w:line="240" w:lineRule="auto"/>
                                      <w:rPr>
                                        <w:rStyle w:val="Stil4"/>
                                        <w:rFonts w:cstheme="minorHAnsi"/>
                                        <w:sz w:val="24"/>
                                        <w:szCs w:val="24"/>
                                      </w:rPr>
                                    </w:pPr>
                                    <w:sdt>
                                      <w:sdtPr>
                                        <w:rPr>
                                          <w:rStyle w:val="Revideringvr24"/>
                                        </w:rPr>
                                        <w:id w:val="945737437"/>
                                        <w:placeholder>
                                          <w:docPart w:val="B7BB65292EF944DAAF71F76855C15244"/>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r>
                              <w:tr w:rsidR="001C5E42" w:rsidRPr="00BF5E25" w14:paraId="0594AD91" w14:textId="77777777" w:rsidTr="00D03E51">
                                <w:tc>
                                  <w:tcPr>
                                    <w:tcW w:w="1402" w:type="dxa"/>
                                    <w:tcBorders>
                                      <w:top w:val="single" w:sz="6" w:space="0" w:color="000000"/>
                                      <w:left w:val="single" w:sz="12" w:space="0" w:color="000000"/>
                                      <w:bottom w:val="single" w:sz="6" w:space="0" w:color="000000"/>
                                      <w:right w:val="single" w:sz="6" w:space="0" w:color="000000"/>
                                    </w:tcBorders>
                                    <w:tcMar>
                                      <w:top w:w="0" w:type="dxa"/>
                                      <w:left w:w="70" w:type="dxa"/>
                                      <w:bottom w:w="0" w:type="dxa"/>
                                      <w:right w:w="70" w:type="dxa"/>
                                    </w:tcMar>
                                  </w:tcPr>
                                  <w:p w14:paraId="40344313" w14:textId="77777777" w:rsidR="001C5E42" w:rsidRDefault="001C5E42" w:rsidP="00D03E51">
                                    <w:pPr>
                                      <w:spacing w:line="240" w:lineRule="auto"/>
                                      <w:rPr>
                                        <w:rFonts w:eastAsia="Times New Roman" w:cstheme="minorHAnsi"/>
                                        <w:color w:val="000000"/>
                                        <w:sz w:val="24"/>
                                        <w:szCs w:val="24"/>
                                        <w:lang w:val="en-GB" w:eastAsia="nb-NO"/>
                                      </w:rPr>
                                    </w:pPr>
                                    <w:r w:rsidRPr="009068E6">
                                      <w:rPr>
                                        <w:rFonts w:eastAsia="Times New Roman" w:cstheme="minorHAnsi"/>
                                        <w:color w:val="000000"/>
                                        <w:sz w:val="24"/>
                                        <w:szCs w:val="24"/>
                                        <w:lang w:val="en-GB" w:eastAsia="nb-NO"/>
                                      </w:rPr>
                                      <w:t xml:space="preserve">Organisation </w:t>
                                    </w:r>
                                    <w:r>
                                      <w:rPr>
                                        <w:rFonts w:eastAsia="Times New Roman" w:cstheme="minorHAnsi"/>
                                        <w:color w:val="000000"/>
                                        <w:sz w:val="24"/>
                                        <w:szCs w:val="24"/>
                                        <w:lang w:val="en-GB" w:eastAsia="nb-NO"/>
                                      </w:rPr>
                                      <w:t>3</w:t>
                                    </w:r>
                                  </w:p>
                                  <w:p w14:paraId="2FFE125C" w14:textId="77777777" w:rsidR="001C5E42" w:rsidRPr="009068E6" w:rsidRDefault="00000000" w:rsidP="00D03E51">
                                    <w:pPr>
                                      <w:spacing w:line="240" w:lineRule="auto"/>
                                      <w:rPr>
                                        <w:rFonts w:eastAsia="Times New Roman" w:cstheme="minorHAnsi"/>
                                        <w:color w:val="000000"/>
                                        <w:sz w:val="24"/>
                                        <w:szCs w:val="24"/>
                                        <w:lang w:val="en-GB" w:eastAsia="nb-NO"/>
                                      </w:rPr>
                                    </w:pPr>
                                    <w:sdt>
                                      <w:sdtPr>
                                        <w:rPr>
                                          <w:rStyle w:val="Revideringvr24"/>
                                        </w:rPr>
                                        <w:id w:val="1655264712"/>
                                        <w:placeholder>
                                          <w:docPart w:val="451E5450F7E64488BCC60581F5501C20"/>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560" w:type="dxa"/>
                                    <w:tcBorders>
                                      <w:top w:val="single" w:sz="6" w:space="0" w:color="000000"/>
                                      <w:left w:val="single" w:sz="6" w:space="0" w:color="000000"/>
                                      <w:bottom w:val="single" w:sz="6" w:space="0" w:color="000000"/>
                                      <w:right w:val="single" w:sz="6" w:space="0" w:color="000000"/>
                                    </w:tcBorders>
                                  </w:tcPr>
                                  <w:p w14:paraId="411320D3" w14:textId="77777777" w:rsidR="001C5E42" w:rsidRPr="00BF5E25" w:rsidRDefault="00000000" w:rsidP="00D03E51">
                                    <w:pPr>
                                      <w:spacing w:line="240" w:lineRule="auto"/>
                                      <w:rPr>
                                        <w:rStyle w:val="Stil4"/>
                                        <w:rFonts w:cstheme="minorHAnsi"/>
                                        <w:sz w:val="24"/>
                                        <w:szCs w:val="24"/>
                                        <w:lang w:val="en-US"/>
                                      </w:rPr>
                                    </w:pPr>
                                    <w:sdt>
                                      <w:sdtPr>
                                        <w:rPr>
                                          <w:rStyle w:val="Revideringvr24"/>
                                        </w:rPr>
                                        <w:id w:val="923916511"/>
                                        <w:placeholder>
                                          <w:docPart w:val="A8919A5953C047558643FC34961F0ED7"/>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15DF0A7C" w14:textId="77777777" w:rsidR="001C5E42" w:rsidRPr="00BF5E25" w:rsidRDefault="00000000" w:rsidP="00D03E51">
                                    <w:pPr>
                                      <w:spacing w:line="240" w:lineRule="auto"/>
                                      <w:rPr>
                                        <w:rStyle w:val="Stil4"/>
                                        <w:rFonts w:cstheme="minorHAnsi"/>
                                        <w:sz w:val="24"/>
                                        <w:szCs w:val="24"/>
                                        <w:lang w:val="en-US"/>
                                      </w:rPr>
                                    </w:pPr>
                                    <w:sdt>
                                      <w:sdtPr>
                                        <w:rPr>
                                          <w:rStyle w:val="Revideringvr24"/>
                                        </w:rPr>
                                        <w:id w:val="1414582113"/>
                                        <w:placeholder>
                                          <w:docPart w:val="D7003C35F892497990E1F6C89A441BB3"/>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6" w:space="0" w:color="000000"/>
                                      <w:left w:val="single" w:sz="6" w:space="0" w:color="000000"/>
                                      <w:bottom w:val="single" w:sz="6" w:space="0" w:color="000000"/>
                                      <w:right w:val="single" w:sz="6" w:space="0" w:color="000000"/>
                                    </w:tcBorders>
                                    <w:shd w:val="clear" w:color="auto" w:fill="000000" w:themeFill="text1"/>
                                    <w:tcMar>
                                      <w:top w:w="0" w:type="dxa"/>
                                      <w:left w:w="70" w:type="dxa"/>
                                      <w:bottom w:w="0" w:type="dxa"/>
                                      <w:right w:w="70" w:type="dxa"/>
                                    </w:tcMar>
                                  </w:tcPr>
                                  <w:p w14:paraId="28A1E3A2" w14:textId="77777777" w:rsidR="001C5E42" w:rsidRPr="00BF5E25" w:rsidRDefault="001C5E42" w:rsidP="00D03E51">
                                    <w:pPr>
                                      <w:spacing w:line="240" w:lineRule="auto"/>
                                      <w:rPr>
                                        <w:rStyle w:val="Stil4"/>
                                        <w:rFonts w:cstheme="minorHAnsi"/>
                                        <w:sz w:val="24"/>
                                        <w:szCs w:val="24"/>
                                        <w:lang w:val="en-US"/>
                                      </w:rPr>
                                    </w:pPr>
                                    <w:r w:rsidRPr="009068E6">
                                      <w:rPr>
                                        <w:rFonts w:eastAsia="Times New Roman" w:cstheme="minorHAnsi"/>
                                        <w:color w:val="FFFFFF" w:themeColor="background1"/>
                                        <w:sz w:val="24"/>
                                        <w:szCs w:val="24"/>
                                        <w:lang w:val="en-GB" w:eastAsia="nb-NO"/>
                                      </w:rPr>
                                      <w:t>0</w:t>
                                    </w:r>
                                  </w:p>
                                </w:tc>
                                <w:tc>
                                  <w:tcPr>
                                    <w:tcW w:w="1843"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65A6743F" w14:textId="77777777" w:rsidR="001C5E42" w:rsidRPr="00BF5E25" w:rsidRDefault="00000000" w:rsidP="00D03E51">
                                    <w:pPr>
                                      <w:spacing w:line="240" w:lineRule="auto"/>
                                      <w:rPr>
                                        <w:rStyle w:val="Stil4"/>
                                        <w:rFonts w:cstheme="minorHAnsi"/>
                                        <w:sz w:val="24"/>
                                        <w:szCs w:val="24"/>
                                        <w:lang w:val="en-US"/>
                                      </w:rPr>
                                    </w:pPr>
                                    <w:sdt>
                                      <w:sdtPr>
                                        <w:rPr>
                                          <w:rStyle w:val="Revideringvr24"/>
                                        </w:rPr>
                                        <w:id w:val="689337159"/>
                                        <w:placeholder>
                                          <w:docPart w:val="1BE509EC5DA54D2B858EE471A8211E70"/>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850"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14:paraId="3DC69025" w14:textId="77777777" w:rsidR="001C5E42" w:rsidRPr="00BF5E25" w:rsidRDefault="00000000" w:rsidP="00D03E51">
                                    <w:pPr>
                                      <w:spacing w:line="240" w:lineRule="auto"/>
                                      <w:rPr>
                                        <w:rStyle w:val="Stil4"/>
                                        <w:rFonts w:cstheme="minorHAnsi"/>
                                        <w:sz w:val="24"/>
                                        <w:szCs w:val="24"/>
                                        <w:lang w:val="en-US"/>
                                      </w:rPr>
                                    </w:pPr>
                                    <w:sdt>
                                      <w:sdtPr>
                                        <w:rPr>
                                          <w:rStyle w:val="Revideringvr24"/>
                                        </w:rPr>
                                        <w:id w:val="-885711439"/>
                                        <w:placeholder>
                                          <w:docPart w:val="AD48DED9BF904BAABB338C6EF4D779FB"/>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r>
                              <w:tr w:rsidR="001C5E42" w:rsidRPr="008E75DA" w14:paraId="5A2D1187" w14:textId="77777777" w:rsidTr="00D03E51">
                                <w:tc>
                                  <w:tcPr>
                                    <w:tcW w:w="1402" w:type="dxa"/>
                                    <w:tcBorders>
                                      <w:top w:val="single" w:sz="6" w:space="0" w:color="000000"/>
                                      <w:left w:val="single" w:sz="12" w:space="0" w:color="000000"/>
                                      <w:bottom w:val="single" w:sz="12" w:space="0" w:color="000000"/>
                                      <w:right w:val="single" w:sz="6" w:space="0" w:color="000000"/>
                                    </w:tcBorders>
                                    <w:tcMar>
                                      <w:top w:w="0" w:type="dxa"/>
                                      <w:left w:w="70" w:type="dxa"/>
                                      <w:bottom w:w="0" w:type="dxa"/>
                                      <w:right w:w="70" w:type="dxa"/>
                                    </w:tcMar>
                                    <w:hideMark/>
                                  </w:tcPr>
                                  <w:p w14:paraId="33D34A26" w14:textId="77777777" w:rsidR="001C5E42" w:rsidRPr="009068E6" w:rsidRDefault="001C5E42" w:rsidP="00D03E51">
                                    <w:pPr>
                                      <w:spacing w:line="240" w:lineRule="auto"/>
                                      <w:rPr>
                                        <w:rFonts w:eastAsia="Times New Roman" w:cstheme="minorHAnsi"/>
                                        <w:color w:val="000000"/>
                                        <w:sz w:val="24"/>
                                        <w:szCs w:val="24"/>
                                        <w:lang w:val="en-GB" w:eastAsia="nb-NO"/>
                                      </w:rPr>
                                    </w:pPr>
                                    <w:r w:rsidRPr="009068E6">
                                      <w:rPr>
                                        <w:rFonts w:eastAsia="Times New Roman" w:cstheme="minorHAnsi"/>
                                        <w:color w:val="000000"/>
                                        <w:sz w:val="24"/>
                                        <w:szCs w:val="24"/>
                                        <w:lang w:val="en-GB" w:eastAsia="nb-NO"/>
                                      </w:rPr>
                                      <w:t xml:space="preserve">Organisation </w:t>
                                    </w:r>
                                    <w:r>
                                      <w:rPr>
                                        <w:rFonts w:eastAsia="Times New Roman" w:cstheme="minorHAnsi"/>
                                        <w:color w:val="000000"/>
                                        <w:sz w:val="24"/>
                                        <w:szCs w:val="24"/>
                                        <w:lang w:val="en-GB" w:eastAsia="nb-NO"/>
                                      </w:rPr>
                                      <w:t>4</w:t>
                                    </w:r>
                                  </w:p>
                                  <w:p w14:paraId="4BD06FAB" w14:textId="77777777" w:rsidR="001C5E42" w:rsidRPr="009068E6" w:rsidRDefault="00000000" w:rsidP="00D03E51">
                                    <w:pPr>
                                      <w:spacing w:line="240" w:lineRule="auto"/>
                                      <w:rPr>
                                        <w:rStyle w:val="Stil4"/>
                                        <w:rFonts w:cstheme="minorHAnsi"/>
                                        <w:sz w:val="24"/>
                                        <w:szCs w:val="24"/>
                                        <w:lang w:val="en-US"/>
                                      </w:rPr>
                                    </w:pPr>
                                    <w:sdt>
                                      <w:sdtPr>
                                        <w:rPr>
                                          <w:rStyle w:val="Revideringvr24"/>
                                        </w:rPr>
                                        <w:id w:val="1489285123"/>
                                        <w:placeholder>
                                          <w:docPart w:val="3283E08B84AB4644BCDA3AC3527BEFAF"/>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560" w:type="dxa"/>
                                    <w:tcBorders>
                                      <w:top w:val="single" w:sz="6" w:space="0" w:color="000000"/>
                                      <w:left w:val="single" w:sz="6" w:space="0" w:color="000000"/>
                                      <w:bottom w:val="single" w:sz="12" w:space="0" w:color="000000"/>
                                      <w:right w:val="single" w:sz="6" w:space="0" w:color="000000"/>
                                    </w:tcBorders>
                                  </w:tcPr>
                                  <w:p w14:paraId="1658C120" w14:textId="77777777" w:rsidR="001C5E42" w:rsidRPr="00BF5E25" w:rsidRDefault="00000000" w:rsidP="00D03E51">
                                    <w:pPr>
                                      <w:spacing w:line="240" w:lineRule="auto"/>
                                      <w:rPr>
                                        <w:rStyle w:val="Stil4"/>
                                        <w:rFonts w:cstheme="minorHAnsi"/>
                                        <w:sz w:val="24"/>
                                        <w:szCs w:val="24"/>
                                        <w:lang w:val="en-US"/>
                                      </w:rPr>
                                    </w:pPr>
                                    <w:sdt>
                                      <w:sdtPr>
                                        <w:rPr>
                                          <w:rStyle w:val="Revideringvr24"/>
                                        </w:rPr>
                                        <w:id w:val="-981306678"/>
                                        <w:placeholder>
                                          <w:docPart w:val="4FF5352DF81E454EB97A8AEC966D851C"/>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hideMark/>
                                  </w:tcPr>
                                  <w:p w14:paraId="65F59F78" w14:textId="77777777" w:rsidR="001C5E42" w:rsidRPr="009068E6" w:rsidRDefault="00000000" w:rsidP="00D03E51">
                                    <w:pPr>
                                      <w:spacing w:line="240" w:lineRule="auto"/>
                                      <w:rPr>
                                        <w:rStyle w:val="Stil4"/>
                                        <w:rFonts w:cstheme="minorHAnsi"/>
                                        <w:sz w:val="24"/>
                                        <w:szCs w:val="24"/>
                                      </w:rPr>
                                    </w:pPr>
                                    <w:sdt>
                                      <w:sdtPr>
                                        <w:rPr>
                                          <w:rStyle w:val="Revideringvr24"/>
                                        </w:rPr>
                                        <w:id w:val="442342807"/>
                                        <w:placeholder>
                                          <w:docPart w:val="AF27F0E5E58A4F04926976E629FC19A5"/>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hideMark/>
                                  </w:tcPr>
                                  <w:p w14:paraId="1AF3BD4D" w14:textId="77777777" w:rsidR="001C5E42" w:rsidRPr="009068E6" w:rsidRDefault="00000000" w:rsidP="00D03E51">
                                    <w:pPr>
                                      <w:spacing w:line="240" w:lineRule="auto"/>
                                      <w:rPr>
                                        <w:rStyle w:val="Stil4"/>
                                        <w:rFonts w:cstheme="minorHAnsi"/>
                                        <w:sz w:val="24"/>
                                        <w:szCs w:val="24"/>
                                      </w:rPr>
                                    </w:pPr>
                                    <w:sdt>
                                      <w:sdtPr>
                                        <w:rPr>
                                          <w:rStyle w:val="Revideringvr24"/>
                                        </w:rPr>
                                        <w:id w:val="376591829"/>
                                        <w:placeholder>
                                          <w:docPart w:val="A9784EAD89E8462FA7CB37CEB1F314C5"/>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843" w:type="dxa"/>
                                    <w:tcBorders>
                                      <w:top w:val="single" w:sz="6" w:space="0" w:color="000000"/>
                                      <w:left w:val="single" w:sz="6" w:space="0" w:color="000000"/>
                                      <w:bottom w:val="single" w:sz="12" w:space="0" w:color="000000"/>
                                      <w:right w:val="single" w:sz="6" w:space="0" w:color="000000"/>
                                    </w:tcBorders>
                                    <w:shd w:val="clear" w:color="auto" w:fill="000000" w:themeFill="text1"/>
                                    <w:tcMar>
                                      <w:top w:w="0" w:type="dxa"/>
                                      <w:left w:w="70" w:type="dxa"/>
                                      <w:bottom w:w="0" w:type="dxa"/>
                                      <w:right w:w="70" w:type="dxa"/>
                                    </w:tcMar>
                                    <w:hideMark/>
                                  </w:tcPr>
                                  <w:p w14:paraId="13B1EC5F" w14:textId="77777777" w:rsidR="001C5E42" w:rsidRPr="009068E6" w:rsidRDefault="001C5E42" w:rsidP="00D03E51">
                                    <w:pPr>
                                      <w:spacing w:line="240" w:lineRule="auto"/>
                                      <w:rPr>
                                        <w:rStyle w:val="Stil4"/>
                                        <w:rFonts w:cstheme="minorHAnsi"/>
                                        <w:sz w:val="24"/>
                                        <w:szCs w:val="24"/>
                                      </w:rPr>
                                    </w:pPr>
                                    <w:r w:rsidRPr="009068E6">
                                      <w:rPr>
                                        <w:rFonts w:eastAsia="Times New Roman" w:cstheme="minorHAnsi"/>
                                        <w:color w:val="FFFFFF" w:themeColor="background1"/>
                                        <w:sz w:val="24"/>
                                        <w:szCs w:val="24"/>
                                        <w:lang w:val="en-GB" w:eastAsia="nb-NO"/>
                                      </w:rPr>
                                      <w:t>0</w:t>
                                    </w:r>
                                  </w:p>
                                </w:tc>
                                <w:tc>
                                  <w:tcPr>
                                    <w:tcW w:w="850" w:type="dxa"/>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hideMark/>
                                  </w:tcPr>
                                  <w:p w14:paraId="2BC5B13C" w14:textId="77777777" w:rsidR="001C5E42" w:rsidRPr="009068E6" w:rsidRDefault="00000000" w:rsidP="00D03E51">
                                    <w:pPr>
                                      <w:spacing w:line="240" w:lineRule="auto"/>
                                      <w:rPr>
                                        <w:rStyle w:val="Stil4"/>
                                        <w:rFonts w:cstheme="minorHAnsi"/>
                                        <w:sz w:val="24"/>
                                        <w:szCs w:val="24"/>
                                      </w:rPr>
                                    </w:pPr>
                                    <w:sdt>
                                      <w:sdtPr>
                                        <w:rPr>
                                          <w:rStyle w:val="Revideringvr24"/>
                                        </w:rPr>
                                        <w:id w:val="371735876"/>
                                        <w:placeholder>
                                          <w:docPart w:val="967DEC869F25484DADC5313FB5955330"/>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r>
                              <w:tr w:rsidR="001C5E42" w:rsidRPr="00263A28" w14:paraId="5EC0DA87" w14:textId="77777777" w:rsidTr="00D03E51">
                                <w:tc>
                                  <w:tcPr>
                                    <w:tcW w:w="1402" w:type="dxa"/>
                                    <w:tcBorders>
                                      <w:top w:val="single" w:sz="12" w:space="0" w:color="000000"/>
                                      <w:left w:val="single" w:sz="12" w:space="0" w:color="000000"/>
                                      <w:bottom w:val="single" w:sz="12" w:space="0" w:color="000000"/>
                                      <w:right w:val="single" w:sz="6" w:space="0" w:color="000000"/>
                                    </w:tcBorders>
                                    <w:tcMar>
                                      <w:top w:w="0" w:type="dxa"/>
                                      <w:left w:w="70" w:type="dxa"/>
                                      <w:bottom w:w="0" w:type="dxa"/>
                                      <w:right w:w="70" w:type="dxa"/>
                                    </w:tcMar>
                                    <w:hideMark/>
                                  </w:tcPr>
                                  <w:p w14:paraId="0E0653DE" w14:textId="77777777" w:rsidR="001C5E42" w:rsidRPr="003B6EA8" w:rsidRDefault="001C5E42" w:rsidP="00D03E51">
                                    <w:pPr>
                                      <w:spacing w:line="240" w:lineRule="auto"/>
                                      <w:rPr>
                                        <w:rFonts w:eastAsia="Times New Roman" w:cstheme="minorHAnsi"/>
                                        <w:color w:val="000000"/>
                                        <w:lang w:val="en-GB" w:eastAsia="nb-NO"/>
                                      </w:rPr>
                                    </w:pPr>
                                    <w:r w:rsidRPr="003B6EA8">
                                      <w:rPr>
                                        <w:rFonts w:eastAsia="Times New Roman" w:cstheme="minorHAnsi"/>
                                        <w:color w:val="000000"/>
                                        <w:lang w:val="en-GB" w:eastAsia="nb-NO"/>
                                      </w:rPr>
                                      <w:t>TOTAL</w:t>
                                    </w:r>
                                  </w:p>
                                  <w:p w14:paraId="23CC2DBD" w14:textId="77777777" w:rsidR="001C5E42" w:rsidRPr="00455D26" w:rsidRDefault="00000000" w:rsidP="00D03E51">
                                    <w:pPr>
                                      <w:spacing w:line="240" w:lineRule="auto"/>
                                      <w:rPr>
                                        <w:rStyle w:val="Stil4"/>
                                        <w:sz w:val="24"/>
                                        <w:szCs w:val="24"/>
                                        <w:lang w:val="en-US"/>
                                      </w:rPr>
                                    </w:pPr>
                                    <w:sdt>
                                      <w:sdtPr>
                                        <w:rPr>
                                          <w:rStyle w:val="Revideringvr24"/>
                                        </w:rPr>
                                        <w:id w:val="-1136559154"/>
                                        <w:placeholder>
                                          <w:docPart w:val="C315553121EF406280E4486A3F850F60"/>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560" w:type="dxa"/>
                                    <w:tcBorders>
                                      <w:top w:val="single" w:sz="12" w:space="0" w:color="000000"/>
                                      <w:left w:val="single" w:sz="6" w:space="0" w:color="000000"/>
                                      <w:bottom w:val="single" w:sz="12" w:space="0" w:color="000000"/>
                                      <w:right w:val="single" w:sz="6" w:space="0" w:color="000000"/>
                                    </w:tcBorders>
                                  </w:tcPr>
                                  <w:p w14:paraId="6B036713" w14:textId="77777777" w:rsidR="001C5E42" w:rsidRPr="00BF5E25" w:rsidRDefault="00000000" w:rsidP="00D03E51">
                                    <w:pPr>
                                      <w:spacing w:line="240" w:lineRule="auto"/>
                                      <w:rPr>
                                        <w:rStyle w:val="Stil4"/>
                                        <w:sz w:val="24"/>
                                        <w:szCs w:val="24"/>
                                        <w:lang w:val="en-US"/>
                                      </w:rPr>
                                    </w:pPr>
                                    <w:sdt>
                                      <w:sdtPr>
                                        <w:rPr>
                                          <w:rStyle w:val="Revideringvr24"/>
                                        </w:rPr>
                                        <w:id w:val="-253755434"/>
                                        <w:placeholder>
                                          <w:docPart w:val="F812B55B51C64D68B2E4D81F192F35C5"/>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12" w:space="0" w:color="000000"/>
                                      <w:left w:val="single" w:sz="6" w:space="0" w:color="000000"/>
                                      <w:bottom w:val="single" w:sz="12" w:space="0" w:color="000000"/>
                                      <w:right w:val="single" w:sz="6" w:space="0" w:color="000000"/>
                                    </w:tcBorders>
                                    <w:tcMar>
                                      <w:top w:w="0" w:type="dxa"/>
                                      <w:left w:w="70" w:type="dxa"/>
                                      <w:bottom w:w="0" w:type="dxa"/>
                                      <w:right w:w="70" w:type="dxa"/>
                                    </w:tcMar>
                                    <w:hideMark/>
                                  </w:tcPr>
                                  <w:p w14:paraId="7C9645AD" w14:textId="77777777" w:rsidR="001C5E42" w:rsidRPr="00466002" w:rsidRDefault="00000000" w:rsidP="00D03E51">
                                    <w:pPr>
                                      <w:spacing w:line="240" w:lineRule="auto"/>
                                      <w:rPr>
                                        <w:rStyle w:val="Stil4"/>
                                        <w:sz w:val="24"/>
                                        <w:szCs w:val="24"/>
                                      </w:rPr>
                                    </w:pPr>
                                    <w:sdt>
                                      <w:sdtPr>
                                        <w:rPr>
                                          <w:rStyle w:val="Revideringvr24"/>
                                        </w:rPr>
                                        <w:id w:val="449139130"/>
                                        <w:placeholder>
                                          <w:docPart w:val="B167F80B56F644CA99DF34BF6AB2DB18"/>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701" w:type="dxa"/>
                                    <w:tcBorders>
                                      <w:top w:val="single" w:sz="12" w:space="0" w:color="000000"/>
                                      <w:left w:val="single" w:sz="6" w:space="0" w:color="000000"/>
                                      <w:bottom w:val="single" w:sz="12" w:space="0" w:color="000000"/>
                                      <w:right w:val="single" w:sz="6" w:space="0" w:color="000000"/>
                                    </w:tcBorders>
                                    <w:shd w:val="clear" w:color="auto" w:fill="FFFFFF"/>
                                    <w:tcMar>
                                      <w:top w:w="0" w:type="dxa"/>
                                      <w:left w:w="70" w:type="dxa"/>
                                      <w:bottom w:w="0" w:type="dxa"/>
                                      <w:right w:w="70" w:type="dxa"/>
                                    </w:tcMar>
                                    <w:hideMark/>
                                  </w:tcPr>
                                  <w:p w14:paraId="2BFBEEC4" w14:textId="77777777" w:rsidR="001C5E42" w:rsidRPr="00466002" w:rsidRDefault="00000000" w:rsidP="00D03E51">
                                    <w:pPr>
                                      <w:spacing w:line="240" w:lineRule="auto"/>
                                      <w:rPr>
                                        <w:rStyle w:val="Stil4"/>
                                        <w:sz w:val="24"/>
                                        <w:szCs w:val="24"/>
                                      </w:rPr>
                                    </w:pPr>
                                    <w:sdt>
                                      <w:sdtPr>
                                        <w:rPr>
                                          <w:rStyle w:val="Revideringvr24"/>
                                        </w:rPr>
                                        <w:id w:val="-1544436039"/>
                                        <w:placeholder>
                                          <w:docPart w:val="0204B6695B71471B862B89C8FBB8EA14"/>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1843" w:type="dxa"/>
                                    <w:tcBorders>
                                      <w:top w:val="single" w:sz="12" w:space="0" w:color="000000"/>
                                      <w:left w:val="single" w:sz="6" w:space="0" w:color="000000"/>
                                      <w:bottom w:val="single" w:sz="12" w:space="0" w:color="000000"/>
                                      <w:right w:val="single" w:sz="6" w:space="0" w:color="000000"/>
                                    </w:tcBorders>
                                    <w:shd w:val="clear" w:color="auto" w:fill="FFFFFF"/>
                                    <w:tcMar>
                                      <w:top w:w="0" w:type="dxa"/>
                                      <w:left w:w="70" w:type="dxa"/>
                                      <w:bottom w:w="0" w:type="dxa"/>
                                      <w:right w:w="70" w:type="dxa"/>
                                    </w:tcMar>
                                    <w:hideMark/>
                                  </w:tcPr>
                                  <w:p w14:paraId="7B03A4D9" w14:textId="77777777" w:rsidR="001C5E42" w:rsidRPr="00466002" w:rsidRDefault="00000000" w:rsidP="00D03E51">
                                    <w:pPr>
                                      <w:spacing w:line="240" w:lineRule="auto"/>
                                      <w:rPr>
                                        <w:rStyle w:val="Stil4"/>
                                        <w:sz w:val="24"/>
                                        <w:szCs w:val="24"/>
                                      </w:rPr>
                                    </w:pPr>
                                    <w:sdt>
                                      <w:sdtPr>
                                        <w:rPr>
                                          <w:rStyle w:val="Revideringvr24"/>
                                        </w:rPr>
                                        <w:id w:val="42876705"/>
                                        <w:placeholder>
                                          <w:docPart w:val="02538724F0D2433CB159ED07668FE4FE"/>
                                        </w:placeholder>
                                        <w:temporary/>
                                        <w:showingPlcHdr/>
                                        <w15:appearance w15:val="hidden"/>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c>
                                  <w:tcPr>
                                    <w:tcW w:w="850" w:type="dxa"/>
                                    <w:tcBorders>
                                      <w:top w:val="single" w:sz="12" w:space="0" w:color="000000"/>
                                      <w:left w:val="single" w:sz="6" w:space="0" w:color="000000"/>
                                      <w:bottom w:val="single" w:sz="12" w:space="0" w:color="000000"/>
                                      <w:right w:val="single" w:sz="6" w:space="0" w:color="000000"/>
                                    </w:tcBorders>
                                    <w:shd w:val="clear" w:color="auto" w:fill="FFFFFF"/>
                                    <w:tcMar>
                                      <w:top w:w="0" w:type="dxa"/>
                                      <w:left w:w="70" w:type="dxa"/>
                                      <w:bottom w:w="0" w:type="dxa"/>
                                      <w:right w:w="70" w:type="dxa"/>
                                    </w:tcMar>
                                    <w:hideMark/>
                                  </w:tcPr>
                                  <w:p w14:paraId="55D81C41" w14:textId="77777777" w:rsidR="001C5E42" w:rsidRPr="00466002" w:rsidRDefault="00000000" w:rsidP="00D03E51">
                                    <w:pPr>
                                      <w:spacing w:line="240" w:lineRule="auto"/>
                                      <w:rPr>
                                        <w:rFonts w:cstheme="minorHAnsi"/>
                                        <w:color w:val="2F5496" w:themeColor="accent1" w:themeShade="BF"/>
                                        <w:sz w:val="24"/>
                                        <w:szCs w:val="24"/>
                                        <w:lang w:val="en-GB"/>
                                      </w:rPr>
                                    </w:pPr>
                                    <w:sdt>
                                      <w:sdtPr>
                                        <w:rPr>
                                          <w:rStyle w:val="Revideringvr24"/>
                                        </w:rPr>
                                        <w:id w:val="685179969"/>
                                        <w:placeholder>
                                          <w:docPart w:val="CDA86D4B745B45E4AD824EB50B6E327C"/>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cstheme="minorHAnsi"/>
                                            <w:sz w:val="24"/>
                                            <w:szCs w:val="24"/>
                                            <w:lang w:val="en-US"/>
                                          </w:rPr>
                                          <w:t>Click here to write</w:t>
                                        </w:r>
                                      </w:sdtContent>
                                    </w:sdt>
                                  </w:p>
                                </w:tc>
                              </w:tr>
                            </w:tbl>
                          </w:sdtContent>
                        </w:sdt>
                      </w:sdtContent>
                    </w:sdt>
                  </w:sdtContent>
                </w:sdt>
              </w:sdtContent>
            </w:sdt>
          </w:sdtContent>
        </w:sdt>
      </w:sdtContent>
    </w:sdt>
    <w:p w14:paraId="278C62FB" w14:textId="77777777" w:rsidR="001C5E42" w:rsidRDefault="001C5E42" w:rsidP="001C5E42">
      <w:pPr>
        <w:spacing w:line="240" w:lineRule="auto"/>
        <w:rPr>
          <w:rFonts w:eastAsia="Times New Roman" w:cstheme="minorHAnsi"/>
          <w:color w:val="000000"/>
          <w:lang w:val="en-GB" w:eastAsia="nb-NO"/>
        </w:rPr>
      </w:pPr>
    </w:p>
    <w:p w14:paraId="4FBE0D47" w14:textId="77777777" w:rsidR="001C5E42" w:rsidRPr="00CA7C86" w:rsidRDefault="001C5E42" w:rsidP="001C5E42">
      <w:pPr>
        <w:spacing w:line="240" w:lineRule="auto"/>
        <w:rPr>
          <w:rFonts w:cstheme="minorHAnsi"/>
          <w:sz w:val="24"/>
          <w:szCs w:val="24"/>
          <w:lang w:val="en-GB"/>
        </w:rPr>
      </w:pPr>
      <w:r w:rsidRPr="00CA7C86">
        <w:rPr>
          <w:rFonts w:cstheme="minorHAnsi"/>
          <w:sz w:val="24"/>
          <w:szCs w:val="24"/>
          <w:lang w:val="en-GB"/>
        </w:rPr>
        <w:t>Expand the tables as needed</w:t>
      </w:r>
      <w:r>
        <w:rPr>
          <w:rFonts w:cstheme="minorHAnsi"/>
          <w:sz w:val="24"/>
          <w:szCs w:val="24"/>
          <w:lang w:val="en-GB"/>
        </w:rPr>
        <w:t xml:space="preserve"> by clicking on the plus sign in the right corner of the table</w:t>
      </w:r>
      <w:r w:rsidRPr="00CA7C86">
        <w:rPr>
          <w:rFonts w:cstheme="minorHAnsi"/>
          <w:sz w:val="24"/>
          <w:szCs w:val="24"/>
          <w:lang w:val="en-GB"/>
        </w:rPr>
        <w:t>.</w:t>
      </w:r>
    </w:p>
    <w:p w14:paraId="49102B51" w14:textId="7FA8EFA8" w:rsidR="001C5E42" w:rsidRPr="00C227F5" w:rsidRDefault="00CD2B5C" w:rsidP="001C5E42">
      <w:pPr>
        <w:pStyle w:val="Overskrift2"/>
        <w:spacing w:line="276" w:lineRule="auto"/>
        <w:ind w:left="0" w:firstLine="0"/>
        <w:rPr>
          <w:rFonts w:asciiTheme="minorHAnsi" w:eastAsia="Times New Roman" w:hAnsiTheme="minorHAnsi" w:cstheme="minorHAnsi"/>
          <w:lang w:val="en-GB" w:eastAsia="nb-NO"/>
        </w:rPr>
      </w:pPr>
      <w:r>
        <w:rPr>
          <w:rFonts w:asciiTheme="minorHAnsi" w:eastAsia="Times New Roman" w:hAnsiTheme="minorHAnsi" w:cstheme="minorHAnsi"/>
          <w:lang w:val="en-GB" w:eastAsia="nb-NO"/>
        </w:rPr>
        <w:t xml:space="preserve">5.2. </w:t>
      </w:r>
      <w:commentRangeStart w:id="51"/>
      <w:r w:rsidR="001C5E42" w:rsidRPr="00263A28">
        <w:rPr>
          <w:rFonts w:asciiTheme="minorHAnsi" w:eastAsia="Times New Roman" w:hAnsiTheme="minorHAnsi" w:cstheme="minorHAnsi"/>
          <w:lang w:val="en-GB" w:eastAsia="nb-NO"/>
        </w:rPr>
        <w:t>Timeline for the exchange participants in round 1</w:t>
      </w:r>
      <w:commentRangeEnd w:id="51"/>
      <w:r w:rsidR="001C5E42" w:rsidRPr="00C227F5">
        <w:rPr>
          <w:rStyle w:val="Merknadsreferanse"/>
          <w:rFonts w:asciiTheme="minorHAnsi" w:eastAsia="Times New Roman" w:hAnsiTheme="minorHAnsi" w:cstheme="minorHAnsi"/>
          <w:sz w:val="26"/>
          <w:szCs w:val="26"/>
          <w:lang w:val="en-GB" w:eastAsia="nb-NO"/>
        </w:rPr>
        <w:commentReference w:id="51"/>
      </w:r>
    </w:p>
    <w:p w14:paraId="0C5AAA0E" w14:textId="77777777" w:rsidR="001C5E42" w:rsidRDefault="001C5E42" w:rsidP="001C5E42">
      <w:pPr>
        <w:pStyle w:val="Ingenmellomrom"/>
        <w:spacing w:line="276" w:lineRule="auto"/>
        <w:rPr>
          <w:rFonts w:asciiTheme="minorHAnsi" w:eastAsia="Times New Roman" w:hAnsiTheme="minorHAnsi" w:cstheme="minorHAnsi"/>
          <w:sz w:val="24"/>
          <w:szCs w:val="24"/>
          <w:lang w:val="en-GB"/>
        </w:rPr>
      </w:pPr>
      <w:r w:rsidRPr="00CA7C86">
        <w:rPr>
          <w:rFonts w:asciiTheme="minorHAnsi" w:eastAsia="Times New Roman" w:hAnsiTheme="minorHAnsi" w:cstheme="minorHAnsi"/>
          <w:snapToGrid w:val="0"/>
          <w:sz w:val="24"/>
          <w:szCs w:val="24"/>
          <w:lang w:val="en-GB"/>
        </w:rPr>
        <w:t xml:space="preserve">Enter information on participant contracts and travel dates for your project. You must </w:t>
      </w:r>
      <w:r w:rsidRPr="00CA7C86">
        <w:rPr>
          <w:rFonts w:asciiTheme="minorHAnsi" w:eastAsia="Times New Roman" w:hAnsiTheme="minorHAnsi" w:cstheme="minorHAnsi"/>
          <w:sz w:val="24"/>
          <w:szCs w:val="24"/>
          <w:lang w:val="en-GB"/>
        </w:rPr>
        <w:t xml:space="preserve">enter information for all the participants in this round of exchange. </w:t>
      </w:r>
    </w:p>
    <w:p w14:paraId="0D3A9695" w14:textId="77777777" w:rsidR="001C5E42" w:rsidRPr="00520C07" w:rsidRDefault="001C5E42" w:rsidP="001C5E42">
      <w:pPr>
        <w:rPr>
          <w:rFonts w:cstheme="minorHAnsi"/>
          <w:b/>
          <w:bCs/>
          <w:sz w:val="26"/>
          <w:szCs w:val="26"/>
          <w:lang w:val="en-GB"/>
        </w:rPr>
      </w:pPr>
    </w:p>
    <w:tbl>
      <w:tblPr>
        <w:tblStyle w:val="Rutenettabelllys"/>
        <w:tblW w:w="0" w:type="auto"/>
        <w:tblLook w:val="04A0" w:firstRow="1" w:lastRow="0" w:firstColumn="1" w:lastColumn="0" w:noHBand="0" w:noVBand="1"/>
      </w:tblPr>
      <w:tblGrid>
        <w:gridCol w:w="4531"/>
        <w:gridCol w:w="4530"/>
      </w:tblGrid>
      <w:tr w:rsidR="001C5E42" w:rsidRPr="006F63B0" w14:paraId="38ED0E3D" w14:textId="77777777" w:rsidTr="00D03E51">
        <w:tc>
          <w:tcPr>
            <w:tcW w:w="9061" w:type="dxa"/>
            <w:gridSpan w:val="2"/>
          </w:tcPr>
          <w:p w14:paraId="1BAF8E26" w14:textId="77777777" w:rsidR="001C5E42" w:rsidRPr="00A223FB" w:rsidRDefault="001C5E42" w:rsidP="00D03E51">
            <w:pPr>
              <w:pStyle w:val="Ingenmellomrom"/>
              <w:spacing w:line="276" w:lineRule="auto"/>
              <w:rPr>
                <w:rStyle w:val="Stil4"/>
              </w:rPr>
            </w:pPr>
            <w:r w:rsidRPr="00CD65F4">
              <w:rPr>
                <w:rFonts w:asciiTheme="minorHAnsi" w:eastAsia="Times New Roman" w:hAnsiTheme="minorHAnsi" w:cstheme="minorHAnsi"/>
                <w:sz w:val="24"/>
                <w:szCs w:val="24"/>
                <w:lang w:val="en-GB"/>
              </w:rPr>
              <w:t>Norec participant</w:t>
            </w:r>
            <w:r>
              <w:rPr>
                <w:rFonts w:asciiTheme="minorHAnsi" w:eastAsia="Times New Roman" w:hAnsiTheme="minorHAnsi" w:cstheme="minorHAnsi"/>
                <w:sz w:val="24"/>
                <w:szCs w:val="24"/>
                <w:lang w:val="en-GB"/>
              </w:rPr>
              <w:t>:</w:t>
            </w:r>
            <w:r>
              <w:rPr>
                <w:rFonts w:eastAsia="Times New Roman" w:cstheme="minorHAnsi"/>
                <w:szCs w:val="24"/>
                <w:lang w:val="en-GB"/>
              </w:rPr>
              <w:t xml:space="preserve"> </w:t>
            </w:r>
            <w:sdt>
              <w:sdtPr>
                <w:rPr>
                  <w:rStyle w:val="revideringvr240"/>
                </w:rPr>
                <w:id w:val="1903090491"/>
                <w:placeholder>
                  <w:docPart w:val="A67BE8EA41CA44ACBF62ACE53834FA81"/>
                </w:placeholder>
                <w:showingPlcHdr/>
                <w:text/>
              </w:sdtPr>
              <w:sdtEndPr>
                <w:rPr>
                  <w:rStyle w:val="Stil4"/>
                  <w:color w:val="auto"/>
                  <w:sz w:val="22"/>
                  <w:shd w:val="clear" w:color="auto" w:fill="D0CECE" w:themeFill="background2" w:themeFillShade="E6"/>
                </w:rPr>
              </w:sdtEndPr>
              <w:sdtContent>
                <w:r w:rsidRPr="00BF5E25">
                  <w:rPr>
                    <w:rStyle w:val="Stil4"/>
                    <w:i/>
                    <w:iCs/>
                    <w:color w:val="2F5496" w:themeColor="accent1" w:themeShade="BF"/>
                    <w:sz w:val="24"/>
                    <w:szCs w:val="24"/>
                    <w:shd w:val="clear" w:color="auto" w:fill="FFFFFF" w:themeFill="background1"/>
                  </w:rPr>
                  <w:t xml:space="preserve">Click here to fill in applicable number </w:t>
                </w:r>
                <w:r w:rsidRPr="00BF5E25">
                  <w:rPr>
                    <w:rStyle w:val="Overskrift4Tegn"/>
                    <w:rFonts w:asciiTheme="minorHAnsi" w:hAnsiTheme="minorHAnsi" w:cstheme="minorHAnsi"/>
                    <w:color w:val="1F4E79" w:themeColor="accent5" w:themeShade="80"/>
                    <w:shd w:val="clear" w:color="auto" w:fill="FFFFFF" w:themeFill="background1"/>
                  </w:rPr>
                  <w:t>i.e. 1-2</w:t>
                </w:r>
              </w:sdtContent>
            </w:sdt>
          </w:p>
        </w:tc>
      </w:tr>
      <w:tr w:rsidR="001C5E42" w:rsidRPr="00CD65F4" w14:paraId="55E1A775" w14:textId="77777777" w:rsidTr="00D03E51">
        <w:tc>
          <w:tcPr>
            <w:tcW w:w="4531" w:type="dxa"/>
          </w:tcPr>
          <w:p w14:paraId="79480A1B"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Pr>
                <w:rFonts w:asciiTheme="minorHAnsi" w:eastAsia="Times New Roman" w:hAnsiTheme="minorHAnsi" w:cstheme="minorHAnsi"/>
                <w:sz w:val="24"/>
                <w:szCs w:val="24"/>
                <w:lang w:val="en-GB"/>
              </w:rPr>
              <w:lastRenderedPageBreak/>
              <w:t>P</w:t>
            </w:r>
            <w:r w:rsidRPr="00597B6C">
              <w:rPr>
                <w:rFonts w:asciiTheme="minorHAnsi" w:eastAsia="Times New Roman" w:hAnsiTheme="minorHAnsi" w:cstheme="minorHAnsi"/>
                <w:sz w:val="24"/>
                <w:szCs w:val="24"/>
                <w:lang w:val="en-GB"/>
              </w:rPr>
              <w:t>articipant(s) h</w:t>
            </w:r>
            <w:r w:rsidRPr="00CD65F4">
              <w:rPr>
                <w:rFonts w:asciiTheme="minorHAnsi" w:eastAsia="Times New Roman" w:hAnsiTheme="minorHAnsi" w:cstheme="minorHAnsi"/>
                <w:sz w:val="24"/>
                <w:szCs w:val="24"/>
                <w:lang w:val="en-GB"/>
              </w:rPr>
              <w:t xml:space="preserve">ome country and partner: </w:t>
            </w:r>
          </w:p>
        </w:tc>
        <w:tc>
          <w:tcPr>
            <w:tcW w:w="4530" w:type="dxa"/>
          </w:tcPr>
          <w:p w14:paraId="5BB8A6BE"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521319398"/>
                <w:placeholder>
                  <w:docPart w:val="E54DE8DA915A469290320875B9D4FD75"/>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r w:rsidR="001C5E42" w:rsidRPr="00CD65F4" w14:paraId="5DA499C2" w14:textId="77777777" w:rsidTr="00D03E51">
        <w:tc>
          <w:tcPr>
            <w:tcW w:w="4531" w:type="dxa"/>
          </w:tcPr>
          <w:p w14:paraId="4CE20493"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Pr>
                <w:rFonts w:asciiTheme="minorHAnsi" w:eastAsia="Times New Roman" w:hAnsiTheme="minorHAnsi" w:cstheme="minorHAnsi"/>
                <w:sz w:val="24"/>
                <w:szCs w:val="24"/>
                <w:lang w:val="en-GB"/>
              </w:rPr>
              <w:t>Participant(s) h</w:t>
            </w:r>
            <w:r w:rsidRPr="00CD65F4">
              <w:rPr>
                <w:rFonts w:asciiTheme="minorHAnsi" w:eastAsia="Times New Roman" w:hAnsiTheme="minorHAnsi" w:cstheme="minorHAnsi"/>
                <w:sz w:val="24"/>
                <w:szCs w:val="24"/>
                <w:lang w:val="en-GB"/>
              </w:rPr>
              <w:t>ost country and partner:</w:t>
            </w:r>
          </w:p>
        </w:tc>
        <w:tc>
          <w:tcPr>
            <w:tcW w:w="4530" w:type="dxa"/>
          </w:tcPr>
          <w:p w14:paraId="15D669C6"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890111669"/>
                <w:placeholder>
                  <w:docPart w:val="3CC961A303754F63AF2BBEDA3D6F2BFC"/>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r w:rsidR="0083306D" w:rsidRPr="0083306D" w14:paraId="23DDD393" w14:textId="77777777" w:rsidTr="00D03E51">
        <w:tc>
          <w:tcPr>
            <w:tcW w:w="4531" w:type="dxa"/>
          </w:tcPr>
          <w:p w14:paraId="1C68C213" w14:textId="5B229005" w:rsidR="0083306D" w:rsidRDefault="0083306D" w:rsidP="00D03E51">
            <w:pPr>
              <w:pStyle w:val="Ingenmellomrom"/>
              <w:spacing w:line="276" w:lineRule="auto"/>
              <w:rPr>
                <w:rFonts w:asciiTheme="minorHAnsi" w:eastAsia="Times New Roman" w:hAnsiTheme="minorHAnsi" w:cstheme="minorHAnsi"/>
                <w:sz w:val="24"/>
                <w:szCs w:val="24"/>
                <w:lang w:val="en-GB"/>
              </w:rPr>
            </w:pPr>
            <w:r>
              <w:rPr>
                <w:rFonts w:asciiTheme="minorHAnsi" w:eastAsia="Times New Roman" w:hAnsiTheme="minorHAnsi" w:cstheme="minorHAnsi"/>
                <w:sz w:val="24"/>
                <w:szCs w:val="24"/>
                <w:lang w:val="en-GB"/>
              </w:rPr>
              <w:t xml:space="preserve">Participant(s) </w:t>
            </w:r>
            <w:r w:rsidR="00347BE5">
              <w:rPr>
                <w:rFonts w:asciiTheme="minorHAnsi" w:eastAsia="Times New Roman" w:hAnsiTheme="minorHAnsi" w:cstheme="minorHAnsi"/>
                <w:sz w:val="24"/>
                <w:szCs w:val="24"/>
                <w:lang w:val="en-GB"/>
              </w:rPr>
              <w:t xml:space="preserve">work </w:t>
            </w:r>
            <w:r>
              <w:rPr>
                <w:rFonts w:asciiTheme="minorHAnsi" w:eastAsia="Times New Roman" w:hAnsiTheme="minorHAnsi" w:cstheme="minorHAnsi"/>
                <w:sz w:val="24"/>
                <w:szCs w:val="24"/>
                <w:lang w:val="en-GB"/>
              </w:rPr>
              <w:t>location during the stay abroad:</w:t>
            </w:r>
          </w:p>
        </w:tc>
        <w:tc>
          <w:tcPr>
            <w:tcW w:w="4530" w:type="dxa"/>
          </w:tcPr>
          <w:p w14:paraId="79EA12BD" w14:textId="327D9E2F" w:rsidR="0083306D" w:rsidRDefault="00000000" w:rsidP="00D03E51">
            <w:pPr>
              <w:pStyle w:val="Ingenmellomrom"/>
              <w:spacing w:line="276" w:lineRule="auto"/>
              <w:rPr>
                <w:rStyle w:val="Revideringvr24"/>
              </w:rPr>
            </w:pPr>
            <w:sdt>
              <w:sdtPr>
                <w:rPr>
                  <w:rStyle w:val="Revideringvr24"/>
                </w:rPr>
                <w:id w:val="-712107996"/>
                <w:placeholder>
                  <w:docPart w:val="8E135E63FA444F0295469DA3506E21EE"/>
                </w:placeholder>
                <w:showingPlcHdr/>
                <w:text/>
              </w:sdtPr>
              <w:sdtEndPr>
                <w:rPr>
                  <w:rStyle w:val="Stil4"/>
                  <w:rFonts w:cstheme="minorHAnsi"/>
                  <w:color w:val="auto"/>
                  <w:sz w:val="22"/>
                  <w:szCs w:val="24"/>
                  <w:shd w:val="clear" w:color="auto" w:fill="D0CECE" w:themeFill="background2" w:themeFillShade="E6"/>
                </w:rPr>
              </w:sdtEndPr>
              <w:sdtContent>
                <w:r w:rsidR="0083306D" w:rsidRPr="009068E6">
                  <w:rPr>
                    <w:rStyle w:val="Overskrift4Tegn"/>
                    <w:rFonts w:asciiTheme="minorHAnsi" w:hAnsiTheme="minorHAnsi" w:cstheme="minorHAnsi"/>
                    <w:sz w:val="24"/>
                    <w:szCs w:val="24"/>
                  </w:rPr>
                  <w:t>Click here to write</w:t>
                </w:r>
              </w:sdtContent>
            </w:sdt>
          </w:p>
        </w:tc>
      </w:tr>
      <w:tr w:rsidR="001C5E42" w:rsidRPr="00CD65F4" w14:paraId="5F825B6B" w14:textId="77777777" w:rsidTr="00D03E51">
        <w:tc>
          <w:tcPr>
            <w:tcW w:w="4531" w:type="dxa"/>
          </w:tcPr>
          <w:p w14:paraId="0EAB9699"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sidRPr="00CD65F4">
              <w:rPr>
                <w:rFonts w:asciiTheme="minorHAnsi" w:eastAsia="Times New Roman" w:hAnsiTheme="minorHAnsi" w:cstheme="minorHAnsi"/>
                <w:sz w:val="24"/>
                <w:szCs w:val="24"/>
                <w:lang w:val="en-GB"/>
              </w:rPr>
              <w:t xml:space="preserve">Intended contract start date: </w:t>
            </w:r>
          </w:p>
        </w:tc>
        <w:tc>
          <w:tcPr>
            <w:tcW w:w="4530" w:type="dxa"/>
          </w:tcPr>
          <w:p w14:paraId="67BD2D5E"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643006917"/>
                <w:placeholder>
                  <w:docPart w:val="B4F6356AB201492D86D950FC34C95B7B"/>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r w:rsidR="001C5E42" w:rsidRPr="00CD65F4" w14:paraId="2C9A626C" w14:textId="77777777" w:rsidTr="00D03E51">
        <w:tc>
          <w:tcPr>
            <w:tcW w:w="4531" w:type="dxa"/>
          </w:tcPr>
          <w:p w14:paraId="26FA03C5"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sidRPr="00CD65F4">
              <w:rPr>
                <w:rFonts w:asciiTheme="minorHAnsi" w:eastAsia="Times New Roman" w:hAnsiTheme="minorHAnsi" w:cstheme="minorHAnsi"/>
                <w:sz w:val="24"/>
                <w:szCs w:val="24"/>
                <w:lang w:val="en-GB"/>
              </w:rPr>
              <w:t xml:space="preserve">Date participant will travel from home country: </w:t>
            </w:r>
          </w:p>
        </w:tc>
        <w:tc>
          <w:tcPr>
            <w:tcW w:w="4530" w:type="dxa"/>
          </w:tcPr>
          <w:p w14:paraId="606F659F"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783426457"/>
                <w:placeholder>
                  <w:docPart w:val="2A3319462F92425588ED719D2AB8E17A"/>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r w:rsidR="001C5E42" w:rsidRPr="00CD65F4" w14:paraId="283B5EF3" w14:textId="77777777" w:rsidTr="00D03E51">
        <w:tc>
          <w:tcPr>
            <w:tcW w:w="4531" w:type="dxa"/>
          </w:tcPr>
          <w:p w14:paraId="39BEA506"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sidRPr="00CD65F4">
              <w:rPr>
                <w:rFonts w:asciiTheme="minorHAnsi" w:eastAsia="Times New Roman" w:hAnsiTheme="minorHAnsi" w:cstheme="minorHAnsi"/>
                <w:sz w:val="24"/>
                <w:szCs w:val="24"/>
                <w:lang w:val="en-GB"/>
              </w:rPr>
              <w:t>Norec preparatory training (place and date):</w:t>
            </w:r>
          </w:p>
        </w:tc>
        <w:tc>
          <w:tcPr>
            <w:tcW w:w="4530" w:type="dxa"/>
          </w:tcPr>
          <w:p w14:paraId="61CD9E36"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974363039"/>
                <w:placeholder>
                  <w:docPart w:val="A806B46BE5144465B7F3B50BD475F03A"/>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r w:rsidR="001C5E42" w:rsidRPr="00CD65F4" w14:paraId="56E7AD29" w14:textId="77777777" w:rsidTr="00D03E51">
        <w:tc>
          <w:tcPr>
            <w:tcW w:w="4531" w:type="dxa"/>
          </w:tcPr>
          <w:p w14:paraId="08B6683F"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sidRPr="00CD65F4">
              <w:rPr>
                <w:rFonts w:asciiTheme="minorHAnsi" w:eastAsia="Times New Roman" w:hAnsiTheme="minorHAnsi" w:cstheme="minorHAnsi"/>
                <w:sz w:val="24"/>
                <w:szCs w:val="24"/>
                <w:lang w:val="en-GB"/>
              </w:rPr>
              <w:t>Norec homecoming training (place and date):</w:t>
            </w:r>
          </w:p>
        </w:tc>
        <w:tc>
          <w:tcPr>
            <w:tcW w:w="4530" w:type="dxa"/>
          </w:tcPr>
          <w:p w14:paraId="58C9F5CD"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12840795"/>
                <w:placeholder>
                  <w:docPart w:val="5D2DC109FC4841438F7306FCC884A52D"/>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r w:rsidR="001C5E42" w:rsidRPr="00CD65F4" w14:paraId="1091B21F" w14:textId="77777777" w:rsidTr="00D03E51">
        <w:tc>
          <w:tcPr>
            <w:tcW w:w="4531" w:type="dxa"/>
          </w:tcPr>
          <w:p w14:paraId="10EAE91F"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sidRPr="00CD65F4">
              <w:rPr>
                <w:rFonts w:asciiTheme="minorHAnsi" w:eastAsia="Times New Roman" w:hAnsiTheme="minorHAnsi" w:cstheme="minorHAnsi"/>
                <w:sz w:val="24"/>
                <w:szCs w:val="24"/>
                <w:lang w:val="en-GB"/>
              </w:rPr>
              <w:t xml:space="preserve">Date of return to home country: </w:t>
            </w:r>
          </w:p>
        </w:tc>
        <w:tc>
          <w:tcPr>
            <w:tcW w:w="4530" w:type="dxa"/>
          </w:tcPr>
          <w:p w14:paraId="1EFDFAF8"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597106536"/>
                <w:placeholder>
                  <w:docPart w:val="A495CE49E3CC4FE7A543E2E491F21666"/>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r w:rsidR="001C5E42" w:rsidRPr="00CD65F4" w14:paraId="77A86058" w14:textId="77777777" w:rsidTr="00D03E51">
        <w:tc>
          <w:tcPr>
            <w:tcW w:w="4531" w:type="dxa"/>
          </w:tcPr>
          <w:p w14:paraId="406B0150"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sidRPr="00CD65F4">
              <w:rPr>
                <w:rFonts w:asciiTheme="minorHAnsi" w:eastAsia="Times New Roman" w:hAnsiTheme="minorHAnsi" w:cstheme="minorHAnsi"/>
                <w:sz w:val="24"/>
                <w:szCs w:val="24"/>
                <w:lang w:val="en-GB"/>
              </w:rPr>
              <w:t>Follow-up work (from date to date):</w:t>
            </w:r>
          </w:p>
        </w:tc>
        <w:tc>
          <w:tcPr>
            <w:tcW w:w="4530" w:type="dxa"/>
          </w:tcPr>
          <w:p w14:paraId="641E40CA"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1801294439"/>
                <w:placeholder>
                  <w:docPart w:val="F791A95FBD104DC1B2C5769FB1335023"/>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r w:rsidR="001C5E42" w:rsidRPr="00CD65F4" w14:paraId="105232A1" w14:textId="77777777" w:rsidTr="00D03E51">
        <w:tc>
          <w:tcPr>
            <w:tcW w:w="4531" w:type="dxa"/>
          </w:tcPr>
          <w:p w14:paraId="1184FD71" w14:textId="77777777" w:rsidR="001C5E42" w:rsidRPr="00CD65F4" w:rsidRDefault="001C5E42" w:rsidP="00D03E51">
            <w:pPr>
              <w:pStyle w:val="Ingenmellomrom"/>
              <w:spacing w:line="276" w:lineRule="auto"/>
              <w:rPr>
                <w:rFonts w:asciiTheme="minorHAnsi" w:eastAsia="Times New Roman" w:hAnsiTheme="minorHAnsi" w:cstheme="minorHAnsi"/>
                <w:sz w:val="24"/>
                <w:szCs w:val="24"/>
                <w:lang w:val="en-GB"/>
              </w:rPr>
            </w:pPr>
            <w:r w:rsidRPr="00CD65F4">
              <w:rPr>
                <w:rFonts w:asciiTheme="minorHAnsi" w:eastAsia="Times New Roman" w:hAnsiTheme="minorHAnsi" w:cstheme="minorHAnsi"/>
                <w:sz w:val="24"/>
                <w:szCs w:val="24"/>
                <w:lang w:val="en-GB"/>
              </w:rPr>
              <w:t xml:space="preserve">Intended contract end date: </w:t>
            </w:r>
          </w:p>
        </w:tc>
        <w:tc>
          <w:tcPr>
            <w:tcW w:w="4530" w:type="dxa"/>
          </w:tcPr>
          <w:p w14:paraId="35FB9A10" w14:textId="77777777" w:rsidR="001C5E42" w:rsidRPr="00CD65F4" w:rsidRDefault="00000000" w:rsidP="00D03E51">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406072019"/>
                <w:placeholder>
                  <w:docPart w:val="6953A450D49842C79F22C29EA2DE3B7F"/>
                </w:placeholder>
                <w:showingPlcHdr/>
                <w:text/>
              </w:sdtPr>
              <w:sdtEndPr>
                <w:rPr>
                  <w:rStyle w:val="Stil4"/>
                  <w:rFonts w:cstheme="minorHAnsi"/>
                  <w:color w:val="auto"/>
                  <w:sz w:val="22"/>
                  <w:szCs w:val="24"/>
                  <w:shd w:val="clear" w:color="auto" w:fill="D0CECE" w:themeFill="background2" w:themeFillShade="E6"/>
                </w:rPr>
              </w:sdtEndPr>
              <w:sdtContent>
                <w:r w:rsidR="001C5E42" w:rsidRPr="009068E6">
                  <w:rPr>
                    <w:rStyle w:val="Overskrift4Tegn"/>
                    <w:rFonts w:asciiTheme="minorHAnsi" w:hAnsiTheme="minorHAnsi" w:cstheme="minorHAnsi"/>
                    <w:sz w:val="24"/>
                    <w:szCs w:val="24"/>
                  </w:rPr>
                  <w:t>Click here to write</w:t>
                </w:r>
              </w:sdtContent>
            </w:sdt>
          </w:p>
        </w:tc>
      </w:tr>
    </w:tbl>
    <w:p w14:paraId="3C6D03A9" w14:textId="77777777" w:rsidR="001C5E42" w:rsidRPr="00CD65F4" w:rsidRDefault="001C5E42" w:rsidP="001C5E42">
      <w:pPr>
        <w:pStyle w:val="Ingenmellomrom"/>
        <w:spacing w:before="120" w:line="276" w:lineRule="auto"/>
        <w:rPr>
          <w:rFonts w:asciiTheme="minorHAnsi" w:eastAsia="Times New Roman" w:hAnsiTheme="minorHAnsi" w:cstheme="minorHAnsi"/>
          <w:sz w:val="24"/>
          <w:szCs w:val="24"/>
          <w:lang w:val="en-GB"/>
        </w:rPr>
      </w:pPr>
    </w:p>
    <w:sdt>
      <w:sdtPr>
        <w:rPr>
          <w:rStyle w:val="Revideringvr24"/>
          <w:lang w:val="nb-NO"/>
        </w:rPr>
        <w:id w:val="-2129464067"/>
        <w15:repeatingSection/>
      </w:sdtPr>
      <w:sdtEndPr>
        <w:rPr>
          <w:rStyle w:val="Revideringvr24"/>
          <w:lang w:val="en-US"/>
        </w:rPr>
      </w:sdtEndPr>
      <w:sdtContent>
        <w:sdt>
          <w:sdtPr>
            <w:rPr>
              <w:rStyle w:val="Revideringvr24"/>
              <w:lang w:val="nb-NO"/>
            </w:rPr>
            <w:id w:val="-101803752"/>
            <w:placeholder>
              <w:docPart w:val="9837E616260B4901872FA2D2733ED9BF"/>
            </w:placeholder>
            <w15:repeatingSectionItem/>
          </w:sdtPr>
          <w:sdtEndPr>
            <w:rPr>
              <w:rStyle w:val="Revideringvr24"/>
              <w:lang w:val="en-US"/>
            </w:rPr>
          </w:sdtEndPr>
          <w:sdtContent>
            <w:tbl>
              <w:tblPr>
                <w:tblStyle w:val="Rutenettabelllys"/>
                <w:tblW w:w="0" w:type="auto"/>
                <w:tblLook w:val="04A0" w:firstRow="1" w:lastRow="0" w:firstColumn="1" w:lastColumn="0" w:noHBand="0" w:noVBand="1"/>
              </w:tblPr>
              <w:tblGrid>
                <w:gridCol w:w="4531"/>
                <w:gridCol w:w="4530"/>
              </w:tblGrid>
              <w:tr w:rsidR="001C5E42" w:rsidRPr="006F63B0" w14:paraId="4A17BE7F" w14:textId="77777777" w:rsidTr="00D03E51">
                <w:tc>
                  <w:tcPr>
                    <w:tcW w:w="9061" w:type="dxa"/>
                    <w:gridSpan w:val="2"/>
                  </w:tcPr>
                  <w:p w14:paraId="3D323493" w14:textId="3D8D2DB4" w:rsidR="001C5E42" w:rsidRPr="00861D13" w:rsidRDefault="001C5E42" w:rsidP="00D03E51">
                    <w:pPr>
                      <w:pStyle w:val="Ingenmellomrom"/>
                      <w:spacing w:line="276" w:lineRule="auto"/>
                      <w:rPr>
                        <w:rStyle w:val="Revideringvr24"/>
                      </w:rPr>
                    </w:pPr>
                    <w:r w:rsidRPr="00CF72D6">
                      <w:rPr>
                        <w:rStyle w:val="Revideringvr24"/>
                        <w:color w:val="auto"/>
                      </w:rPr>
                      <w:t>Norec participant:</w:t>
                    </w:r>
                    <w:r w:rsidRPr="00861D13">
                      <w:rPr>
                        <w:rStyle w:val="Revideringvr24"/>
                      </w:rPr>
                      <w:t xml:space="preserve"> </w:t>
                    </w:r>
                    <w:sdt>
                      <w:sdtPr>
                        <w:rPr>
                          <w:rStyle w:val="Revideringvr24"/>
                        </w:rPr>
                        <w:id w:val="-1799985324"/>
                        <w:placeholder>
                          <w:docPart w:val="B1551A3ED9174D7C867E7E2B2847BCB0"/>
                        </w:placeholder>
                        <w:showingPlcHdr/>
                        <w:text/>
                      </w:sdtPr>
                      <w:sdtContent>
                        <w:r w:rsidRPr="00BF72F7">
                          <w:rPr>
                            <w:rStyle w:val="Revideringvr24"/>
                          </w:rPr>
                          <w:t>Click here to fill in applicable number i.e. 3-4</w:t>
                        </w:r>
                      </w:sdtContent>
                    </w:sdt>
                  </w:p>
                </w:tc>
              </w:tr>
              <w:tr w:rsidR="001C5E42" w:rsidRPr="003E1409" w14:paraId="2C025390" w14:textId="77777777" w:rsidTr="00D03E51">
                <w:tc>
                  <w:tcPr>
                    <w:tcW w:w="4531" w:type="dxa"/>
                  </w:tcPr>
                  <w:p w14:paraId="0BF3F8D7" w14:textId="77777777" w:rsidR="001C5E42" w:rsidRPr="00CF72D6" w:rsidRDefault="001C5E42" w:rsidP="00D03E51">
                    <w:pPr>
                      <w:pStyle w:val="Ingenmellomrom"/>
                      <w:spacing w:line="276" w:lineRule="auto"/>
                      <w:rPr>
                        <w:rStyle w:val="Revideringvr24"/>
                        <w:color w:val="auto"/>
                      </w:rPr>
                    </w:pPr>
                    <w:r w:rsidRPr="00CF72D6">
                      <w:rPr>
                        <w:rStyle w:val="Revideringvr24"/>
                        <w:color w:val="auto"/>
                      </w:rPr>
                      <w:t xml:space="preserve">Participant(s) home country and partner: </w:t>
                    </w:r>
                  </w:p>
                </w:tc>
                <w:tc>
                  <w:tcPr>
                    <w:tcW w:w="4530" w:type="dxa"/>
                  </w:tcPr>
                  <w:p w14:paraId="299DF665" w14:textId="77777777" w:rsidR="001C5E42" w:rsidRPr="003E1409" w:rsidRDefault="00000000" w:rsidP="00D03E51">
                    <w:pPr>
                      <w:pStyle w:val="Ingenmellomrom"/>
                      <w:spacing w:line="276" w:lineRule="auto"/>
                      <w:rPr>
                        <w:rStyle w:val="Revideringvr24"/>
                      </w:rPr>
                    </w:pPr>
                    <w:sdt>
                      <w:sdtPr>
                        <w:rPr>
                          <w:rStyle w:val="Revideringvr24"/>
                        </w:rPr>
                        <w:id w:val="1517894071"/>
                        <w:placeholder>
                          <w:docPart w:val="2E64318B991D44ECA308B215A77DC00E"/>
                        </w:placeholder>
                        <w:showingPlcHdr/>
                        <w:text/>
                      </w:sdtPr>
                      <w:sdtContent>
                        <w:r w:rsidR="001C5E42" w:rsidRPr="003E1409">
                          <w:rPr>
                            <w:rStyle w:val="Revideringvr24"/>
                          </w:rPr>
                          <w:t>Click here to write</w:t>
                        </w:r>
                      </w:sdtContent>
                    </w:sdt>
                  </w:p>
                </w:tc>
              </w:tr>
              <w:tr w:rsidR="001C5E42" w:rsidRPr="003E1409" w14:paraId="54521D66" w14:textId="77777777" w:rsidTr="00D03E51">
                <w:tc>
                  <w:tcPr>
                    <w:tcW w:w="4531" w:type="dxa"/>
                  </w:tcPr>
                  <w:p w14:paraId="704C911A" w14:textId="77777777" w:rsidR="001C5E42" w:rsidRPr="00CF72D6" w:rsidRDefault="001C5E42" w:rsidP="00D03E51">
                    <w:pPr>
                      <w:pStyle w:val="Ingenmellomrom"/>
                      <w:spacing w:line="276" w:lineRule="auto"/>
                      <w:rPr>
                        <w:rStyle w:val="Revideringvr24"/>
                        <w:color w:val="auto"/>
                      </w:rPr>
                    </w:pPr>
                    <w:r w:rsidRPr="00CF72D6">
                      <w:rPr>
                        <w:rStyle w:val="Revideringvr24"/>
                        <w:color w:val="auto"/>
                      </w:rPr>
                      <w:t>Participant(s) host country and partner:</w:t>
                    </w:r>
                  </w:p>
                </w:tc>
                <w:tc>
                  <w:tcPr>
                    <w:tcW w:w="4530" w:type="dxa"/>
                  </w:tcPr>
                  <w:p w14:paraId="446791D3" w14:textId="77777777" w:rsidR="001C5E42" w:rsidRPr="003E1409" w:rsidRDefault="00000000" w:rsidP="00D03E51">
                    <w:pPr>
                      <w:pStyle w:val="Ingenmellomrom"/>
                      <w:spacing w:line="276" w:lineRule="auto"/>
                      <w:rPr>
                        <w:rStyle w:val="Revideringvr24"/>
                      </w:rPr>
                    </w:pPr>
                    <w:sdt>
                      <w:sdtPr>
                        <w:rPr>
                          <w:rStyle w:val="Revideringvr24"/>
                        </w:rPr>
                        <w:id w:val="1807508716"/>
                        <w:placeholder>
                          <w:docPart w:val="814C38C18F5243C196101446EEF4B4E4"/>
                        </w:placeholder>
                        <w:showingPlcHdr/>
                        <w:text/>
                      </w:sdtPr>
                      <w:sdtContent>
                        <w:r w:rsidR="001C5E42" w:rsidRPr="003E1409">
                          <w:rPr>
                            <w:rStyle w:val="Revideringvr24"/>
                          </w:rPr>
                          <w:t>Click here to write</w:t>
                        </w:r>
                      </w:sdtContent>
                    </w:sdt>
                  </w:p>
                </w:tc>
              </w:tr>
              <w:tr w:rsidR="00597B6C" w:rsidRPr="003E1409" w14:paraId="7EF899E4" w14:textId="77777777" w:rsidTr="00D03E51">
                <w:tc>
                  <w:tcPr>
                    <w:tcW w:w="4531" w:type="dxa"/>
                  </w:tcPr>
                  <w:p w14:paraId="50626D18" w14:textId="080D5278" w:rsidR="00597B6C" w:rsidRPr="00CF72D6" w:rsidRDefault="00597B6C" w:rsidP="00597B6C">
                    <w:pPr>
                      <w:pStyle w:val="Ingenmellomrom"/>
                      <w:spacing w:line="276" w:lineRule="auto"/>
                      <w:rPr>
                        <w:rStyle w:val="Revideringvr24"/>
                        <w:color w:val="auto"/>
                      </w:rPr>
                    </w:pPr>
                    <w:r>
                      <w:rPr>
                        <w:rFonts w:asciiTheme="minorHAnsi" w:eastAsia="Times New Roman" w:hAnsiTheme="minorHAnsi" w:cstheme="minorHAnsi"/>
                        <w:sz w:val="24"/>
                        <w:szCs w:val="24"/>
                        <w:lang w:val="en-GB"/>
                      </w:rPr>
                      <w:t>Participant(s) work location during the stay abroad:</w:t>
                    </w:r>
                  </w:p>
                </w:tc>
                <w:tc>
                  <w:tcPr>
                    <w:tcW w:w="4530" w:type="dxa"/>
                  </w:tcPr>
                  <w:p w14:paraId="6B0020D6" w14:textId="022181EA" w:rsidR="00597B6C" w:rsidRDefault="00000000" w:rsidP="00597B6C">
                    <w:pPr>
                      <w:pStyle w:val="Ingenmellomrom"/>
                      <w:spacing w:line="276" w:lineRule="auto"/>
                      <w:rPr>
                        <w:rStyle w:val="Revideringvr24"/>
                      </w:rPr>
                    </w:pPr>
                    <w:sdt>
                      <w:sdtPr>
                        <w:rPr>
                          <w:rStyle w:val="Revideringvr24"/>
                        </w:rPr>
                        <w:id w:val="159818772"/>
                        <w:placeholder>
                          <w:docPart w:val="BA83BB71C0AD4902B3C48A38CA35FB91"/>
                        </w:placeholder>
                        <w:showingPlcHdr/>
                        <w:text/>
                      </w:sdtPr>
                      <w:sdtEndPr>
                        <w:rPr>
                          <w:rStyle w:val="Stil4"/>
                          <w:rFonts w:cstheme="minorHAnsi"/>
                          <w:color w:val="auto"/>
                          <w:sz w:val="22"/>
                          <w:szCs w:val="24"/>
                          <w:shd w:val="clear" w:color="auto" w:fill="D0CECE" w:themeFill="background2" w:themeFillShade="E6"/>
                        </w:rPr>
                      </w:sdtEndPr>
                      <w:sdtContent>
                        <w:r w:rsidR="00597B6C" w:rsidRPr="009068E6">
                          <w:rPr>
                            <w:rStyle w:val="Overskrift4Tegn"/>
                            <w:rFonts w:asciiTheme="minorHAnsi" w:hAnsiTheme="minorHAnsi" w:cstheme="minorHAnsi"/>
                            <w:sz w:val="24"/>
                            <w:szCs w:val="24"/>
                          </w:rPr>
                          <w:t>Click here to write</w:t>
                        </w:r>
                      </w:sdtContent>
                    </w:sdt>
                  </w:p>
                </w:tc>
              </w:tr>
              <w:tr w:rsidR="00597B6C" w:rsidRPr="003E1409" w14:paraId="13BA913E" w14:textId="77777777" w:rsidTr="00D03E51">
                <w:tc>
                  <w:tcPr>
                    <w:tcW w:w="4531" w:type="dxa"/>
                  </w:tcPr>
                  <w:p w14:paraId="6D3EB269" w14:textId="77777777" w:rsidR="00597B6C" w:rsidRPr="00CF72D6" w:rsidRDefault="00597B6C" w:rsidP="00597B6C">
                    <w:pPr>
                      <w:pStyle w:val="Ingenmellomrom"/>
                      <w:spacing w:line="276" w:lineRule="auto"/>
                      <w:rPr>
                        <w:rStyle w:val="Revideringvr24"/>
                        <w:color w:val="auto"/>
                      </w:rPr>
                    </w:pPr>
                    <w:r w:rsidRPr="00CF72D6">
                      <w:rPr>
                        <w:rStyle w:val="Revideringvr24"/>
                        <w:color w:val="auto"/>
                      </w:rPr>
                      <w:t xml:space="preserve">Intended contract start date: </w:t>
                    </w:r>
                  </w:p>
                </w:tc>
                <w:tc>
                  <w:tcPr>
                    <w:tcW w:w="4530" w:type="dxa"/>
                  </w:tcPr>
                  <w:p w14:paraId="194F569D" w14:textId="77777777" w:rsidR="00597B6C" w:rsidRPr="003E1409" w:rsidRDefault="00000000" w:rsidP="00597B6C">
                    <w:pPr>
                      <w:pStyle w:val="Ingenmellomrom"/>
                      <w:spacing w:line="276" w:lineRule="auto"/>
                      <w:rPr>
                        <w:rStyle w:val="Revideringvr24"/>
                      </w:rPr>
                    </w:pPr>
                    <w:sdt>
                      <w:sdtPr>
                        <w:rPr>
                          <w:rStyle w:val="Revideringvr24"/>
                        </w:rPr>
                        <w:id w:val="378212155"/>
                        <w:placeholder>
                          <w:docPart w:val="C88468FCE9F14ED9BD94713B4DBB8D9B"/>
                        </w:placeholder>
                        <w:showingPlcHdr/>
                        <w:text/>
                      </w:sdtPr>
                      <w:sdtContent>
                        <w:r w:rsidR="00597B6C" w:rsidRPr="003E1409">
                          <w:rPr>
                            <w:rStyle w:val="Revideringvr24"/>
                          </w:rPr>
                          <w:t>Click here to write</w:t>
                        </w:r>
                      </w:sdtContent>
                    </w:sdt>
                  </w:p>
                </w:tc>
              </w:tr>
              <w:tr w:rsidR="00597B6C" w:rsidRPr="003E1409" w14:paraId="1F505126" w14:textId="77777777" w:rsidTr="00D03E51">
                <w:tc>
                  <w:tcPr>
                    <w:tcW w:w="4531" w:type="dxa"/>
                  </w:tcPr>
                  <w:p w14:paraId="7762A095" w14:textId="77777777" w:rsidR="00597B6C" w:rsidRPr="00CF72D6" w:rsidRDefault="00597B6C" w:rsidP="00597B6C">
                    <w:pPr>
                      <w:pStyle w:val="Ingenmellomrom"/>
                      <w:spacing w:line="276" w:lineRule="auto"/>
                      <w:rPr>
                        <w:rStyle w:val="Revideringvr24"/>
                        <w:color w:val="auto"/>
                      </w:rPr>
                    </w:pPr>
                    <w:r w:rsidRPr="00CF72D6">
                      <w:rPr>
                        <w:rStyle w:val="Revideringvr24"/>
                        <w:color w:val="auto"/>
                      </w:rPr>
                      <w:t xml:space="preserve">Date participant will travel from home country: </w:t>
                    </w:r>
                  </w:p>
                </w:tc>
                <w:tc>
                  <w:tcPr>
                    <w:tcW w:w="4530" w:type="dxa"/>
                  </w:tcPr>
                  <w:p w14:paraId="1DB762A7" w14:textId="77777777" w:rsidR="00597B6C" w:rsidRPr="003E1409" w:rsidRDefault="00000000" w:rsidP="00597B6C">
                    <w:pPr>
                      <w:pStyle w:val="Ingenmellomrom"/>
                      <w:spacing w:line="276" w:lineRule="auto"/>
                      <w:rPr>
                        <w:rStyle w:val="Revideringvr24"/>
                      </w:rPr>
                    </w:pPr>
                    <w:sdt>
                      <w:sdtPr>
                        <w:rPr>
                          <w:rStyle w:val="Revideringvr24"/>
                        </w:rPr>
                        <w:id w:val="-1687204158"/>
                        <w:placeholder>
                          <w:docPart w:val="C097D7214E4F4142A3A6DE1EE2E40E47"/>
                        </w:placeholder>
                        <w:showingPlcHdr/>
                        <w:text/>
                      </w:sdtPr>
                      <w:sdtContent>
                        <w:r w:rsidR="00597B6C" w:rsidRPr="003E1409">
                          <w:rPr>
                            <w:rStyle w:val="Revideringvr24"/>
                          </w:rPr>
                          <w:t>Click here to write</w:t>
                        </w:r>
                      </w:sdtContent>
                    </w:sdt>
                  </w:p>
                </w:tc>
              </w:tr>
              <w:tr w:rsidR="00597B6C" w:rsidRPr="003E1409" w14:paraId="470E4036" w14:textId="77777777" w:rsidTr="00D03E51">
                <w:tc>
                  <w:tcPr>
                    <w:tcW w:w="4531" w:type="dxa"/>
                  </w:tcPr>
                  <w:p w14:paraId="6745E649" w14:textId="77777777" w:rsidR="00597B6C" w:rsidRPr="00CF72D6" w:rsidRDefault="00597B6C" w:rsidP="00597B6C">
                    <w:pPr>
                      <w:pStyle w:val="Ingenmellomrom"/>
                      <w:spacing w:line="276" w:lineRule="auto"/>
                      <w:rPr>
                        <w:rStyle w:val="Revideringvr24"/>
                        <w:color w:val="auto"/>
                      </w:rPr>
                    </w:pPr>
                    <w:r w:rsidRPr="00CF72D6">
                      <w:rPr>
                        <w:rStyle w:val="Revideringvr24"/>
                        <w:color w:val="auto"/>
                      </w:rPr>
                      <w:t>Norec preparatory training (place and date):</w:t>
                    </w:r>
                  </w:p>
                </w:tc>
                <w:tc>
                  <w:tcPr>
                    <w:tcW w:w="4530" w:type="dxa"/>
                  </w:tcPr>
                  <w:p w14:paraId="7FA0634B" w14:textId="77777777" w:rsidR="00597B6C" w:rsidRPr="003E1409" w:rsidRDefault="00000000" w:rsidP="00597B6C">
                    <w:pPr>
                      <w:pStyle w:val="Ingenmellomrom"/>
                      <w:spacing w:line="276" w:lineRule="auto"/>
                      <w:rPr>
                        <w:rStyle w:val="Revideringvr24"/>
                      </w:rPr>
                    </w:pPr>
                    <w:sdt>
                      <w:sdtPr>
                        <w:rPr>
                          <w:rStyle w:val="Revideringvr24"/>
                        </w:rPr>
                        <w:id w:val="-828521533"/>
                        <w:placeholder>
                          <w:docPart w:val="7C1072BDDFD64F93B90FDDAB0B44AA16"/>
                        </w:placeholder>
                        <w:showingPlcHdr/>
                        <w:text/>
                      </w:sdtPr>
                      <w:sdtContent>
                        <w:r w:rsidR="00597B6C" w:rsidRPr="003E1409">
                          <w:rPr>
                            <w:rStyle w:val="Revideringvr24"/>
                          </w:rPr>
                          <w:t>Click here to write</w:t>
                        </w:r>
                      </w:sdtContent>
                    </w:sdt>
                  </w:p>
                </w:tc>
              </w:tr>
              <w:tr w:rsidR="00597B6C" w:rsidRPr="003E1409" w14:paraId="770449AD" w14:textId="77777777" w:rsidTr="00D03E51">
                <w:tc>
                  <w:tcPr>
                    <w:tcW w:w="4531" w:type="dxa"/>
                  </w:tcPr>
                  <w:p w14:paraId="08C23D26" w14:textId="77777777" w:rsidR="00597B6C" w:rsidRPr="00CF72D6" w:rsidRDefault="00597B6C" w:rsidP="00597B6C">
                    <w:pPr>
                      <w:pStyle w:val="Ingenmellomrom"/>
                      <w:spacing w:line="276" w:lineRule="auto"/>
                      <w:rPr>
                        <w:rStyle w:val="Revideringvr24"/>
                        <w:color w:val="auto"/>
                      </w:rPr>
                    </w:pPr>
                    <w:r w:rsidRPr="00CF72D6">
                      <w:rPr>
                        <w:rStyle w:val="Revideringvr24"/>
                        <w:color w:val="auto"/>
                      </w:rPr>
                      <w:t>Norec homecoming training (place and date):</w:t>
                    </w:r>
                  </w:p>
                </w:tc>
                <w:tc>
                  <w:tcPr>
                    <w:tcW w:w="4530" w:type="dxa"/>
                  </w:tcPr>
                  <w:p w14:paraId="1EB09301" w14:textId="77777777" w:rsidR="00597B6C" w:rsidRPr="003E1409" w:rsidRDefault="00000000" w:rsidP="00597B6C">
                    <w:pPr>
                      <w:pStyle w:val="Ingenmellomrom"/>
                      <w:spacing w:line="276" w:lineRule="auto"/>
                      <w:rPr>
                        <w:rStyle w:val="Revideringvr24"/>
                      </w:rPr>
                    </w:pPr>
                    <w:sdt>
                      <w:sdtPr>
                        <w:rPr>
                          <w:rStyle w:val="Revideringvr24"/>
                        </w:rPr>
                        <w:id w:val="1799958538"/>
                        <w:placeholder>
                          <w:docPart w:val="348A465C96F04C3D8B4E818A57BA1F3E"/>
                        </w:placeholder>
                        <w:showingPlcHdr/>
                        <w:text/>
                      </w:sdtPr>
                      <w:sdtContent>
                        <w:r w:rsidR="00597B6C" w:rsidRPr="003E1409">
                          <w:rPr>
                            <w:rStyle w:val="Revideringvr24"/>
                          </w:rPr>
                          <w:t>Click here to write</w:t>
                        </w:r>
                      </w:sdtContent>
                    </w:sdt>
                  </w:p>
                </w:tc>
              </w:tr>
              <w:tr w:rsidR="00597B6C" w:rsidRPr="003E1409" w14:paraId="064C6FCE" w14:textId="77777777" w:rsidTr="00D03E51">
                <w:tc>
                  <w:tcPr>
                    <w:tcW w:w="4531" w:type="dxa"/>
                  </w:tcPr>
                  <w:p w14:paraId="7A8B7A83" w14:textId="77777777" w:rsidR="00597B6C" w:rsidRPr="00CF72D6" w:rsidRDefault="00597B6C" w:rsidP="00597B6C">
                    <w:pPr>
                      <w:pStyle w:val="Ingenmellomrom"/>
                      <w:spacing w:line="276" w:lineRule="auto"/>
                      <w:rPr>
                        <w:rStyle w:val="Revideringvr24"/>
                        <w:color w:val="auto"/>
                      </w:rPr>
                    </w:pPr>
                    <w:r w:rsidRPr="00CF72D6">
                      <w:rPr>
                        <w:rStyle w:val="Revideringvr24"/>
                        <w:color w:val="auto"/>
                      </w:rPr>
                      <w:t xml:space="preserve">Date of return to home country: </w:t>
                    </w:r>
                  </w:p>
                </w:tc>
                <w:tc>
                  <w:tcPr>
                    <w:tcW w:w="4530" w:type="dxa"/>
                  </w:tcPr>
                  <w:p w14:paraId="53E7FFC8" w14:textId="77777777" w:rsidR="00597B6C" w:rsidRPr="003E1409" w:rsidRDefault="00000000" w:rsidP="00597B6C">
                    <w:pPr>
                      <w:pStyle w:val="Ingenmellomrom"/>
                      <w:spacing w:line="276" w:lineRule="auto"/>
                      <w:rPr>
                        <w:rStyle w:val="Revideringvr24"/>
                      </w:rPr>
                    </w:pPr>
                    <w:sdt>
                      <w:sdtPr>
                        <w:rPr>
                          <w:rStyle w:val="Revideringvr24"/>
                        </w:rPr>
                        <w:id w:val="1149250586"/>
                        <w:placeholder>
                          <w:docPart w:val="6BD6EC858E3E446F8328044B36A28B01"/>
                        </w:placeholder>
                        <w:showingPlcHdr/>
                        <w:text/>
                      </w:sdtPr>
                      <w:sdtContent>
                        <w:r w:rsidR="00597B6C" w:rsidRPr="003E1409">
                          <w:rPr>
                            <w:rStyle w:val="Revideringvr24"/>
                          </w:rPr>
                          <w:t>Click here to write</w:t>
                        </w:r>
                      </w:sdtContent>
                    </w:sdt>
                  </w:p>
                </w:tc>
              </w:tr>
              <w:tr w:rsidR="00597B6C" w:rsidRPr="003E1409" w14:paraId="027BEFAD" w14:textId="77777777" w:rsidTr="00D03E51">
                <w:tc>
                  <w:tcPr>
                    <w:tcW w:w="4531" w:type="dxa"/>
                  </w:tcPr>
                  <w:p w14:paraId="3D69E4A3" w14:textId="77777777" w:rsidR="00597B6C" w:rsidRPr="00CF72D6" w:rsidRDefault="00597B6C" w:rsidP="00597B6C">
                    <w:pPr>
                      <w:pStyle w:val="Ingenmellomrom"/>
                      <w:spacing w:line="276" w:lineRule="auto"/>
                      <w:rPr>
                        <w:rStyle w:val="Revideringvr24"/>
                        <w:color w:val="auto"/>
                      </w:rPr>
                    </w:pPr>
                    <w:r w:rsidRPr="00CF72D6">
                      <w:rPr>
                        <w:rStyle w:val="Revideringvr24"/>
                        <w:color w:val="auto"/>
                      </w:rPr>
                      <w:t>Follow-up work (from date to date):</w:t>
                    </w:r>
                  </w:p>
                </w:tc>
                <w:tc>
                  <w:tcPr>
                    <w:tcW w:w="4530" w:type="dxa"/>
                  </w:tcPr>
                  <w:p w14:paraId="227520E7" w14:textId="77777777" w:rsidR="00597B6C" w:rsidRPr="003E1409" w:rsidRDefault="00000000" w:rsidP="00597B6C">
                    <w:pPr>
                      <w:pStyle w:val="Ingenmellomrom"/>
                      <w:spacing w:line="276" w:lineRule="auto"/>
                      <w:rPr>
                        <w:rStyle w:val="Revideringvr24"/>
                      </w:rPr>
                    </w:pPr>
                    <w:sdt>
                      <w:sdtPr>
                        <w:rPr>
                          <w:rStyle w:val="Revideringvr24"/>
                        </w:rPr>
                        <w:id w:val="980264658"/>
                        <w:placeholder>
                          <w:docPart w:val="0A87977B0B6B49D0B5F803499B3BD5BC"/>
                        </w:placeholder>
                        <w:showingPlcHdr/>
                        <w:text/>
                      </w:sdtPr>
                      <w:sdtContent>
                        <w:r w:rsidR="00597B6C" w:rsidRPr="003E1409">
                          <w:rPr>
                            <w:rStyle w:val="Revideringvr24"/>
                          </w:rPr>
                          <w:t>Click here to write</w:t>
                        </w:r>
                      </w:sdtContent>
                    </w:sdt>
                  </w:p>
                </w:tc>
              </w:tr>
              <w:tr w:rsidR="00597B6C" w:rsidRPr="00CD65F4" w14:paraId="1D93BCEA" w14:textId="77777777" w:rsidTr="00D03E51">
                <w:tc>
                  <w:tcPr>
                    <w:tcW w:w="4531" w:type="dxa"/>
                  </w:tcPr>
                  <w:p w14:paraId="67A66456" w14:textId="77777777" w:rsidR="00597B6C" w:rsidRPr="00CF72D6" w:rsidRDefault="00597B6C" w:rsidP="00597B6C">
                    <w:pPr>
                      <w:pStyle w:val="Ingenmellomrom"/>
                      <w:spacing w:line="276" w:lineRule="auto"/>
                      <w:rPr>
                        <w:rStyle w:val="Revideringvr24"/>
                        <w:color w:val="auto"/>
                      </w:rPr>
                    </w:pPr>
                    <w:r w:rsidRPr="00CF72D6">
                      <w:rPr>
                        <w:rStyle w:val="Revideringvr24"/>
                        <w:color w:val="auto"/>
                      </w:rPr>
                      <w:t xml:space="preserve">Intended contract end date: </w:t>
                    </w:r>
                  </w:p>
                </w:tc>
                <w:tc>
                  <w:tcPr>
                    <w:tcW w:w="4530" w:type="dxa"/>
                  </w:tcPr>
                  <w:p w14:paraId="756422B0" w14:textId="7FC049D5" w:rsidR="00597B6C" w:rsidRPr="00CD65F4" w:rsidRDefault="00000000" w:rsidP="00597B6C">
                    <w:pPr>
                      <w:pStyle w:val="Ingenmellomrom"/>
                      <w:spacing w:line="276" w:lineRule="auto"/>
                      <w:rPr>
                        <w:rFonts w:asciiTheme="minorHAnsi" w:eastAsia="Times New Roman" w:hAnsiTheme="minorHAnsi" w:cstheme="minorHAnsi"/>
                        <w:color w:val="1F4E79" w:themeColor="accent5" w:themeShade="80"/>
                        <w:sz w:val="24"/>
                        <w:szCs w:val="24"/>
                        <w:lang w:val="en-GB"/>
                      </w:rPr>
                    </w:pPr>
                    <w:sdt>
                      <w:sdtPr>
                        <w:rPr>
                          <w:rStyle w:val="Revideringvr24"/>
                        </w:rPr>
                        <w:id w:val="842438789"/>
                        <w:placeholder>
                          <w:docPart w:val="D7BAA71D74CA4F9788949B2CE1E55808"/>
                        </w:placeholder>
                        <w:showingPlcHdr/>
                        <w:text/>
                      </w:sdtPr>
                      <w:sdtContent>
                        <w:r w:rsidR="00597B6C" w:rsidRPr="003E1409">
                          <w:rPr>
                            <w:rStyle w:val="Revideringvr24"/>
                          </w:rPr>
                          <w:t>Click here to write</w:t>
                        </w:r>
                      </w:sdtContent>
                    </w:sdt>
                  </w:p>
                </w:tc>
              </w:tr>
            </w:tbl>
          </w:sdtContent>
        </w:sdt>
      </w:sdtContent>
    </w:sdt>
    <w:p w14:paraId="47C323F7" w14:textId="77777777" w:rsidR="001C5E42" w:rsidRDefault="001C5E42" w:rsidP="001C5E42">
      <w:pPr>
        <w:pStyle w:val="Ingenmellomrom"/>
        <w:spacing w:line="276" w:lineRule="auto"/>
        <w:rPr>
          <w:rFonts w:asciiTheme="minorHAnsi" w:hAnsiTheme="minorHAnsi" w:cstheme="minorHAnsi"/>
          <w:iCs/>
          <w:sz w:val="24"/>
          <w:szCs w:val="24"/>
          <w:lang w:val="en-US"/>
        </w:rPr>
      </w:pPr>
    </w:p>
    <w:p w14:paraId="24479519" w14:textId="5285B06C" w:rsidR="001C5E42" w:rsidRPr="00C22495" w:rsidRDefault="001C5E42" w:rsidP="001C5E42">
      <w:pPr>
        <w:pStyle w:val="Ingenmellomrom"/>
        <w:spacing w:line="276" w:lineRule="auto"/>
        <w:rPr>
          <w:rFonts w:asciiTheme="minorHAnsi" w:eastAsia="Times New Roman" w:hAnsiTheme="minorHAnsi" w:cstheme="minorHAnsi"/>
          <w:i/>
          <w:iCs/>
          <w:sz w:val="24"/>
          <w:szCs w:val="24"/>
          <w:lang w:val="en-GB"/>
        </w:rPr>
      </w:pPr>
      <w:r w:rsidRPr="00C22495">
        <w:rPr>
          <w:rFonts w:cstheme="minorHAnsi"/>
          <w:i/>
          <w:iCs/>
          <w:sz w:val="24"/>
          <w:szCs w:val="24"/>
          <w:lang w:val="en-GB"/>
        </w:rPr>
        <w:t>Add tables here as needed by clicking on the plus sign to the right or by copy</w:t>
      </w:r>
      <w:r w:rsidR="00347BE5" w:rsidRPr="00C22495">
        <w:rPr>
          <w:rFonts w:cstheme="minorHAnsi"/>
          <w:i/>
          <w:iCs/>
          <w:sz w:val="24"/>
          <w:szCs w:val="24"/>
          <w:lang w:val="en-GB"/>
        </w:rPr>
        <w:t>ing and</w:t>
      </w:r>
      <w:r w:rsidRPr="00C22495">
        <w:rPr>
          <w:rFonts w:cstheme="minorHAnsi"/>
          <w:i/>
          <w:iCs/>
          <w:sz w:val="24"/>
          <w:szCs w:val="24"/>
          <w:lang w:val="en-GB"/>
        </w:rPr>
        <w:t xml:space="preserve"> past</w:t>
      </w:r>
      <w:r w:rsidR="00347BE5" w:rsidRPr="00C22495">
        <w:rPr>
          <w:rFonts w:cstheme="minorHAnsi"/>
          <w:i/>
          <w:iCs/>
          <w:sz w:val="24"/>
          <w:szCs w:val="24"/>
          <w:lang w:val="en-GB"/>
        </w:rPr>
        <w:t>ing</w:t>
      </w:r>
      <w:r w:rsidRPr="00C22495">
        <w:rPr>
          <w:rFonts w:cstheme="minorHAnsi"/>
          <w:i/>
          <w:iCs/>
          <w:sz w:val="24"/>
          <w:szCs w:val="24"/>
          <w:lang w:val="en-GB"/>
        </w:rPr>
        <w:t xml:space="preserve"> the table above.</w:t>
      </w:r>
    </w:p>
    <w:p w14:paraId="537006EB" w14:textId="77777777" w:rsidR="001C5E42" w:rsidRPr="00E73B56" w:rsidRDefault="001C5E42" w:rsidP="008068D2">
      <w:pPr>
        <w:pStyle w:val="NormalWeb"/>
        <w:spacing w:before="0" w:beforeAutospacing="0" w:after="0" w:afterAutospacing="0"/>
        <w:rPr>
          <w:rFonts w:asciiTheme="minorHAnsi" w:hAnsiTheme="minorHAnsi" w:cstheme="minorHAnsi"/>
          <w:sz w:val="22"/>
          <w:szCs w:val="22"/>
          <w:lang w:val="en-GB"/>
        </w:rPr>
      </w:pPr>
    </w:p>
    <w:p w14:paraId="5633B170" w14:textId="4B0076A4" w:rsidR="00A342B8" w:rsidRDefault="00CD2B5C" w:rsidP="00A342B8">
      <w:pPr>
        <w:pStyle w:val="Overskrift1"/>
        <w:rPr>
          <w:rFonts w:asciiTheme="minorHAnsi" w:hAnsiTheme="minorHAnsi" w:cstheme="minorHAnsi"/>
          <w:lang w:val="en-US"/>
        </w:rPr>
      </w:pPr>
      <w:bookmarkStart w:id="55" w:name="_Toc198888464"/>
      <w:r>
        <w:rPr>
          <w:rFonts w:asciiTheme="minorHAnsi" w:hAnsiTheme="minorHAnsi" w:cstheme="minorHAnsi"/>
          <w:lang w:val="en-US"/>
        </w:rPr>
        <w:t>6</w:t>
      </w:r>
      <w:r w:rsidR="00A342B8">
        <w:rPr>
          <w:rFonts w:asciiTheme="minorHAnsi" w:hAnsiTheme="minorHAnsi" w:cstheme="minorHAnsi"/>
          <w:lang w:val="en-US"/>
        </w:rPr>
        <w:t xml:space="preserve">. </w:t>
      </w:r>
      <w:r w:rsidR="00A342B8" w:rsidRPr="00DF5C10">
        <w:rPr>
          <w:rFonts w:asciiTheme="minorHAnsi" w:hAnsiTheme="minorHAnsi" w:cstheme="minorHAnsi"/>
          <w:lang w:val="en-US"/>
        </w:rPr>
        <w:t xml:space="preserve">PROJECT </w:t>
      </w:r>
      <w:r w:rsidR="00A342B8">
        <w:rPr>
          <w:rFonts w:asciiTheme="minorHAnsi" w:hAnsiTheme="minorHAnsi" w:cstheme="minorHAnsi"/>
          <w:lang w:val="en-US"/>
        </w:rPr>
        <w:t>MANAGEMENT AND PARTNERSHIP COLLABORATION</w:t>
      </w:r>
      <w:bookmarkEnd w:id="55"/>
      <w:r w:rsidR="00A342B8">
        <w:rPr>
          <w:rFonts w:asciiTheme="minorHAnsi" w:hAnsiTheme="minorHAnsi" w:cstheme="minorHAnsi"/>
          <w:lang w:val="en-US"/>
        </w:rPr>
        <w:t xml:space="preserve"> </w:t>
      </w:r>
    </w:p>
    <w:p w14:paraId="421CE0C0" w14:textId="78636447" w:rsidR="00A342B8" w:rsidRDefault="00691C55" w:rsidP="00A342B8">
      <w:pPr>
        <w:pStyle w:val="Overskrift2"/>
        <w:spacing w:line="276" w:lineRule="auto"/>
        <w:rPr>
          <w:lang w:val="en-GB"/>
        </w:rPr>
      </w:pPr>
      <w:r>
        <w:rPr>
          <w:rFonts w:asciiTheme="minorHAnsi" w:eastAsia="Times New Roman" w:hAnsiTheme="minorHAnsi" w:cstheme="minorHAnsi"/>
          <w:snapToGrid w:val="0"/>
          <w:lang w:val="en-GB"/>
        </w:rPr>
        <w:t>6</w:t>
      </w:r>
      <w:r w:rsidR="00A342B8">
        <w:rPr>
          <w:rFonts w:asciiTheme="minorHAnsi" w:eastAsia="Times New Roman" w:hAnsiTheme="minorHAnsi" w:cstheme="minorHAnsi"/>
          <w:snapToGrid w:val="0"/>
          <w:lang w:val="en-GB"/>
        </w:rPr>
        <w:t xml:space="preserve">.1. </w:t>
      </w:r>
      <w:commentRangeStart w:id="56"/>
      <w:r w:rsidR="00A342B8">
        <w:rPr>
          <w:rFonts w:asciiTheme="minorHAnsi" w:eastAsia="Times New Roman" w:hAnsiTheme="minorHAnsi" w:cstheme="minorHAnsi"/>
          <w:snapToGrid w:val="0"/>
          <w:lang w:val="en-GB"/>
        </w:rPr>
        <w:t>Project management</w:t>
      </w:r>
      <w:commentRangeEnd w:id="56"/>
      <w:r w:rsidR="00DC0335">
        <w:rPr>
          <w:rStyle w:val="Merknadsreferanse"/>
          <w:sz w:val="26"/>
          <w:szCs w:val="26"/>
          <w:lang w:val="en-GB"/>
        </w:rPr>
        <w:commentReference w:id="56"/>
      </w:r>
    </w:p>
    <w:p w14:paraId="68E6F9BE" w14:textId="70AFCFD1" w:rsidR="00A342B8" w:rsidRDefault="00691C55" w:rsidP="00A342B8">
      <w:pPr>
        <w:rPr>
          <w:rFonts w:cstheme="minorHAnsi"/>
          <w:lang w:val="en-GB"/>
        </w:rPr>
      </w:pPr>
      <w:r>
        <w:rPr>
          <w:rFonts w:cstheme="minorHAnsi"/>
          <w:sz w:val="24"/>
          <w:szCs w:val="24"/>
          <w:lang w:val="en-GB"/>
        </w:rPr>
        <w:t>6</w:t>
      </w:r>
      <w:r w:rsidR="00A342B8">
        <w:rPr>
          <w:rFonts w:cstheme="minorHAnsi"/>
          <w:sz w:val="24"/>
          <w:szCs w:val="24"/>
          <w:lang w:val="en-GB"/>
        </w:rPr>
        <w:t xml:space="preserve">.1.1. </w:t>
      </w:r>
      <w:r w:rsidR="00347BE5" w:rsidRPr="00347BE5">
        <w:rPr>
          <w:rFonts w:cstheme="minorHAnsi"/>
          <w:sz w:val="24"/>
          <w:szCs w:val="24"/>
          <w:lang w:val="en-GB"/>
        </w:rPr>
        <w:t>Aside from the participants, who from each organisation will be involved in the project, and what will be their role and responsibilities</w:t>
      </w:r>
      <w:r w:rsidR="00A342B8">
        <w:rPr>
          <w:rFonts w:cstheme="minorHAnsi"/>
          <w:sz w:val="24"/>
          <w:szCs w:val="24"/>
          <w:lang w:val="en-GB"/>
        </w:rPr>
        <w:t xml:space="preserve">? </w:t>
      </w:r>
      <w:sdt>
        <w:sdtPr>
          <w:rPr>
            <w:rStyle w:val="revideringvr240"/>
          </w:rPr>
          <w:id w:val="657591113"/>
          <w:placeholder>
            <w:docPart w:val="518A94D6776546D2BA6F465B6E5F4708"/>
          </w:placeholder>
          <w:showingPlcHdr/>
        </w:sdtPr>
        <w:sdtEndPr>
          <w:rPr>
            <w:rStyle w:val="Standardskriftforavsnitt"/>
            <w:rFonts w:cstheme="minorHAnsi"/>
            <w:color w:val="auto"/>
            <w:sz w:val="22"/>
            <w:szCs w:val="24"/>
            <w:lang w:val="en-GB"/>
          </w:rPr>
        </w:sdtEndPr>
        <w:sdtContent>
          <w:r w:rsidR="00A342B8" w:rsidRPr="00466002">
            <w:rPr>
              <w:rStyle w:val="Overskrift4Tegn"/>
              <w:rFonts w:cstheme="minorHAnsi"/>
              <w:sz w:val="24"/>
              <w:szCs w:val="24"/>
              <w:lang w:val="en-US"/>
            </w:rPr>
            <w:t>Click here to write</w:t>
          </w:r>
        </w:sdtContent>
      </w:sdt>
      <w:r w:rsidR="00A342B8" w:rsidRPr="00CA7C86" w:rsidDel="004F6525">
        <w:rPr>
          <w:rFonts w:cstheme="minorHAnsi"/>
          <w:sz w:val="24"/>
          <w:szCs w:val="24"/>
          <w:lang w:val="en-GB"/>
        </w:rPr>
        <w:t xml:space="preserve"> </w:t>
      </w:r>
    </w:p>
    <w:p w14:paraId="0007DF9E" w14:textId="59769603" w:rsidR="00A342B8" w:rsidRPr="00DF5C10" w:rsidRDefault="00691C55" w:rsidP="00A342B8">
      <w:pPr>
        <w:rPr>
          <w:rFonts w:cstheme="minorHAnsi"/>
          <w:sz w:val="24"/>
          <w:szCs w:val="24"/>
          <w:lang w:val="en-GB"/>
        </w:rPr>
      </w:pPr>
      <w:r w:rsidRPr="00B7071A">
        <w:rPr>
          <w:rStyle w:val="Overskrift4Tegn"/>
          <w:rFonts w:asciiTheme="minorHAnsi" w:hAnsiTheme="minorHAnsi" w:cstheme="minorHAnsi"/>
          <w:i w:val="0"/>
          <w:color w:val="auto"/>
          <w:sz w:val="24"/>
          <w:szCs w:val="24"/>
          <w:lang w:val="en-US"/>
        </w:rPr>
        <w:t>6</w:t>
      </w:r>
      <w:r w:rsidR="00A342B8" w:rsidRPr="00B7071A">
        <w:rPr>
          <w:rFonts w:cstheme="minorHAnsi"/>
          <w:i/>
          <w:sz w:val="24"/>
          <w:szCs w:val="24"/>
          <w:lang w:val="en-GB"/>
        </w:rPr>
        <w:t>.</w:t>
      </w:r>
      <w:r w:rsidR="00A342B8" w:rsidRPr="00B7071A">
        <w:rPr>
          <w:rFonts w:cstheme="minorHAnsi"/>
          <w:iCs/>
          <w:sz w:val="24"/>
          <w:szCs w:val="24"/>
          <w:lang w:val="en-GB"/>
        </w:rPr>
        <w:t>1.2.</w:t>
      </w:r>
      <w:r w:rsidR="00A342B8">
        <w:rPr>
          <w:rFonts w:cstheme="minorHAnsi"/>
          <w:sz w:val="24"/>
          <w:szCs w:val="24"/>
          <w:lang w:val="en-GB"/>
        </w:rPr>
        <w:t xml:space="preserve"> </w:t>
      </w:r>
      <w:r w:rsidR="00A342B8" w:rsidRPr="00DF5C10">
        <w:rPr>
          <w:rFonts w:cstheme="minorHAnsi"/>
          <w:sz w:val="24"/>
          <w:szCs w:val="24"/>
          <w:lang w:val="en-GB"/>
        </w:rPr>
        <w:t xml:space="preserve">How </w:t>
      </w:r>
      <w:r w:rsidR="00A342B8">
        <w:rPr>
          <w:rFonts w:cstheme="minorHAnsi"/>
          <w:sz w:val="24"/>
          <w:szCs w:val="24"/>
          <w:lang w:val="en-GB"/>
        </w:rPr>
        <w:t>will the partners resolve conflicts that may occur in the project</w:t>
      </w:r>
      <w:r w:rsidR="00A342B8" w:rsidRPr="00DF5C10">
        <w:rPr>
          <w:rFonts w:cstheme="minorHAnsi"/>
          <w:sz w:val="24"/>
          <w:szCs w:val="24"/>
          <w:lang w:val="en-GB"/>
        </w:rPr>
        <w:t>?</w:t>
      </w:r>
      <w:r w:rsidR="00A342B8">
        <w:rPr>
          <w:rFonts w:cstheme="minorHAnsi"/>
          <w:sz w:val="24"/>
          <w:szCs w:val="24"/>
          <w:lang w:val="en-GB"/>
        </w:rPr>
        <w:t xml:space="preserve"> </w:t>
      </w:r>
      <w:sdt>
        <w:sdtPr>
          <w:rPr>
            <w:rStyle w:val="revideringvr240"/>
          </w:rPr>
          <w:id w:val="1802650908"/>
          <w:placeholder>
            <w:docPart w:val="1AC5563E2BCF462AA8B54DD07F0DF1C8"/>
          </w:placeholder>
          <w:showingPlcHdr/>
        </w:sdtPr>
        <w:sdtEndPr>
          <w:rPr>
            <w:rStyle w:val="Standardskriftforavsnitt"/>
            <w:rFonts w:cstheme="minorHAnsi"/>
            <w:color w:val="auto"/>
            <w:sz w:val="22"/>
            <w:szCs w:val="24"/>
            <w:lang w:val="en-GB"/>
          </w:rPr>
        </w:sdtEndPr>
        <w:sdtContent>
          <w:r w:rsidR="00A342B8" w:rsidRPr="00466002">
            <w:rPr>
              <w:rStyle w:val="Overskrift4Tegn"/>
              <w:rFonts w:cstheme="minorHAnsi"/>
              <w:sz w:val="24"/>
              <w:szCs w:val="24"/>
              <w:lang w:val="en-US"/>
            </w:rPr>
            <w:t>Click here to write</w:t>
          </w:r>
        </w:sdtContent>
      </w:sdt>
    </w:p>
    <w:p w14:paraId="491A71F6" w14:textId="228F97F8" w:rsidR="00A342B8" w:rsidRPr="00DF5C10" w:rsidRDefault="00691C55" w:rsidP="00A342B8">
      <w:pPr>
        <w:rPr>
          <w:rStyle w:val="revideringvr240"/>
          <w:lang w:val="en-US"/>
        </w:rPr>
      </w:pPr>
      <w:r>
        <w:rPr>
          <w:rFonts w:cstheme="minorHAnsi"/>
          <w:sz w:val="24"/>
          <w:szCs w:val="24"/>
          <w:lang w:val="en-GB"/>
        </w:rPr>
        <w:lastRenderedPageBreak/>
        <w:t>6</w:t>
      </w:r>
      <w:r w:rsidR="00A342B8">
        <w:rPr>
          <w:rFonts w:cstheme="minorHAnsi"/>
          <w:sz w:val="24"/>
          <w:szCs w:val="24"/>
          <w:lang w:val="en-GB"/>
        </w:rPr>
        <w:t xml:space="preserve">.1.3. </w:t>
      </w:r>
      <w:r w:rsidR="00A342B8" w:rsidRPr="00DF5C10">
        <w:rPr>
          <w:rFonts w:cstheme="minorHAnsi"/>
          <w:sz w:val="24"/>
          <w:szCs w:val="24"/>
          <w:lang w:val="en-GB"/>
        </w:rPr>
        <w:t xml:space="preserve">How will the project be </w:t>
      </w:r>
      <w:r w:rsidR="00A342B8" w:rsidRPr="00480FBD">
        <w:rPr>
          <w:rFonts w:cstheme="minorHAnsi"/>
          <w:sz w:val="24"/>
          <w:szCs w:val="24"/>
          <w:lang w:val="en-GB"/>
        </w:rPr>
        <w:t>monitored</w:t>
      </w:r>
      <w:r w:rsidR="00A342B8" w:rsidRPr="00DF5C10">
        <w:rPr>
          <w:rFonts w:cstheme="minorHAnsi"/>
          <w:sz w:val="24"/>
          <w:szCs w:val="24"/>
          <w:lang w:val="en-GB"/>
        </w:rPr>
        <w:t xml:space="preserve"> and reported on?</w:t>
      </w:r>
      <w:r w:rsidR="00A342B8">
        <w:rPr>
          <w:rFonts w:cstheme="minorHAnsi"/>
          <w:sz w:val="24"/>
          <w:szCs w:val="24"/>
          <w:lang w:val="en-GB"/>
        </w:rPr>
        <w:t xml:space="preserve"> </w:t>
      </w:r>
      <w:sdt>
        <w:sdtPr>
          <w:rPr>
            <w:rStyle w:val="revideringvr240"/>
          </w:rPr>
          <w:id w:val="-1359969343"/>
          <w:placeholder>
            <w:docPart w:val="F080D61A9A274613B5AC3DB1F0422005"/>
          </w:placeholder>
          <w:showingPlcHdr/>
        </w:sdtPr>
        <w:sdtEndPr>
          <w:rPr>
            <w:rStyle w:val="Standardskriftforavsnitt"/>
            <w:rFonts w:cstheme="minorHAnsi"/>
            <w:color w:val="auto"/>
            <w:sz w:val="22"/>
            <w:szCs w:val="24"/>
            <w:lang w:val="en-GB"/>
          </w:rPr>
        </w:sdtEndPr>
        <w:sdtContent>
          <w:r w:rsidR="00A342B8" w:rsidRPr="00466002">
            <w:rPr>
              <w:rStyle w:val="Overskrift4Tegn"/>
              <w:rFonts w:cstheme="minorHAnsi"/>
              <w:sz w:val="24"/>
              <w:szCs w:val="24"/>
              <w:lang w:val="en-US"/>
            </w:rPr>
            <w:t>Click here to write</w:t>
          </w:r>
        </w:sdtContent>
      </w:sdt>
    </w:p>
    <w:p w14:paraId="1692C1BD" w14:textId="77777777" w:rsidR="00A342B8" w:rsidRPr="00DF5C10" w:rsidRDefault="00A342B8" w:rsidP="00A342B8">
      <w:pPr>
        <w:rPr>
          <w:rFonts w:cstheme="minorHAnsi"/>
          <w:sz w:val="24"/>
          <w:szCs w:val="24"/>
          <w:lang w:val="en-GB"/>
        </w:rPr>
      </w:pPr>
    </w:p>
    <w:p w14:paraId="171F28D5" w14:textId="4D939728" w:rsidR="00A342B8" w:rsidRPr="00263A28" w:rsidRDefault="007320E8" w:rsidP="00A342B8">
      <w:pPr>
        <w:pStyle w:val="Overskrift2"/>
        <w:spacing w:line="276" w:lineRule="auto"/>
        <w:rPr>
          <w:rFonts w:asciiTheme="minorHAnsi" w:hAnsiTheme="minorHAnsi" w:cstheme="minorHAnsi"/>
          <w:b w:val="0"/>
          <w:lang w:val="en-GB"/>
        </w:rPr>
      </w:pPr>
      <w:commentRangeStart w:id="58"/>
      <w:r>
        <w:rPr>
          <w:rFonts w:asciiTheme="minorHAnsi" w:hAnsiTheme="minorHAnsi" w:cstheme="minorHAnsi"/>
          <w:lang w:val="en-US"/>
        </w:rPr>
        <w:t>6</w:t>
      </w:r>
      <w:r w:rsidR="00A342B8">
        <w:rPr>
          <w:rFonts w:asciiTheme="minorHAnsi" w:hAnsiTheme="minorHAnsi" w:cstheme="minorHAnsi"/>
          <w:lang w:val="en-US"/>
        </w:rPr>
        <w:t>.</w:t>
      </w:r>
      <w:r w:rsidR="00683482">
        <w:rPr>
          <w:rFonts w:asciiTheme="minorHAnsi" w:hAnsiTheme="minorHAnsi" w:cstheme="minorHAnsi"/>
          <w:lang w:val="en-US"/>
        </w:rPr>
        <w:t>2</w:t>
      </w:r>
      <w:r w:rsidR="00A342B8">
        <w:rPr>
          <w:rFonts w:asciiTheme="minorHAnsi" w:hAnsiTheme="minorHAnsi" w:cstheme="minorHAnsi"/>
          <w:lang w:val="en-US"/>
        </w:rPr>
        <w:t xml:space="preserve">. </w:t>
      </w:r>
      <w:r w:rsidR="00A342B8">
        <w:rPr>
          <w:rFonts w:asciiTheme="minorHAnsi" w:hAnsiTheme="minorHAnsi" w:cstheme="minorHAnsi"/>
          <w:lang w:val="en-GB"/>
        </w:rPr>
        <w:t xml:space="preserve">Recruitment </w:t>
      </w:r>
      <w:commentRangeEnd w:id="58"/>
      <w:r w:rsidR="00DC0335" w:rsidRPr="00263A28">
        <w:rPr>
          <w:rStyle w:val="Merknadsreferanse"/>
          <w:rFonts w:asciiTheme="minorHAnsi" w:hAnsiTheme="minorHAnsi" w:cstheme="minorHAnsi"/>
          <w:b w:val="0"/>
          <w:sz w:val="26"/>
          <w:szCs w:val="26"/>
          <w:lang w:val="en-GB"/>
        </w:rPr>
        <w:commentReference w:id="58"/>
      </w:r>
    </w:p>
    <w:p w14:paraId="216E3D8F" w14:textId="13295488" w:rsidR="00A342B8" w:rsidRPr="00CA7C86" w:rsidRDefault="00720DB2" w:rsidP="00A342B8">
      <w:pPr>
        <w:pStyle w:val="Ingenmellomrom"/>
        <w:spacing w:line="276" w:lineRule="auto"/>
        <w:jc w:val="both"/>
        <w:rPr>
          <w:rFonts w:asciiTheme="minorHAnsi" w:hAnsiTheme="minorHAnsi" w:cstheme="minorHAnsi"/>
          <w:sz w:val="24"/>
          <w:szCs w:val="24"/>
          <w:lang w:val="en-GB"/>
        </w:rPr>
      </w:pPr>
      <w:r>
        <w:rPr>
          <w:rFonts w:asciiTheme="minorHAnsi" w:hAnsiTheme="minorHAnsi" w:cstheme="minorHAnsi"/>
          <w:sz w:val="24"/>
          <w:szCs w:val="24"/>
          <w:lang w:val="en-GB"/>
        </w:rPr>
        <w:t xml:space="preserve">6.2.1. </w:t>
      </w:r>
      <w:r w:rsidR="00A342B8" w:rsidRPr="00CA7C86">
        <w:rPr>
          <w:rFonts w:asciiTheme="minorHAnsi" w:hAnsiTheme="minorHAnsi" w:cstheme="minorHAnsi"/>
          <w:sz w:val="24"/>
          <w:szCs w:val="24"/>
          <w:lang w:val="en-GB"/>
        </w:rPr>
        <w:t xml:space="preserve">What will be the profile (qualifications and experience) of the recruited participants? </w:t>
      </w:r>
      <w:sdt>
        <w:sdtPr>
          <w:rPr>
            <w:rStyle w:val="revideringvr240"/>
          </w:rPr>
          <w:id w:val="-2115349087"/>
          <w:placeholder>
            <w:docPart w:val="12D7B4464CC945A880F23062E1C9169B"/>
          </w:placeholder>
          <w:showingPlcHdr/>
        </w:sdtPr>
        <w:sdtEndPr>
          <w:rPr>
            <w:rStyle w:val="Standardskriftforavsnitt"/>
            <w:rFonts w:ascii="Calibri" w:hAnsi="Calibri" w:cstheme="minorHAnsi"/>
            <w:color w:val="auto"/>
            <w:sz w:val="22"/>
            <w:szCs w:val="24"/>
            <w:lang w:val="en-GB"/>
          </w:rPr>
        </w:sdtEndPr>
        <w:sdtContent>
          <w:r w:rsidRPr="00466002">
            <w:rPr>
              <w:rStyle w:val="Overskrift4Tegn"/>
              <w:rFonts w:asciiTheme="minorHAnsi" w:hAnsiTheme="minorHAnsi" w:cstheme="minorHAnsi"/>
              <w:sz w:val="24"/>
              <w:szCs w:val="24"/>
              <w:lang w:val="en-US"/>
            </w:rPr>
            <w:t>Click here to write</w:t>
          </w:r>
        </w:sdtContent>
      </w:sdt>
    </w:p>
    <w:p w14:paraId="66230D4B" w14:textId="77777777" w:rsidR="00A342B8" w:rsidRPr="00FA77D2" w:rsidRDefault="00A342B8" w:rsidP="00A342B8">
      <w:pPr>
        <w:pStyle w:val="Ingenmellomrom"/>
        <w:rPr>
          <w:rFonts w:asciiTheme="minorHAnsi" w:hAnsiTheme="minorHAnsi" w:cstheme="minorHAnsi"/>
          <w:lang w:val="en-GB"/>
        </w:rPr>
      </w:pPr>
    </w:p>
    <w:p w14:paraId="69C1F266" w14:textId="474FB41F" w:rsidR="00A342B8" w:rsidRPr="00DF5C10" w:rsidRDefault="00720DB2" w:rsidP="00A342B8">
      <w:pPr>
        <w:rPr>
          <w:rFonts w:cstheme="minorHAnsi"/>
          <w:sz w:val="24"/>
          <w:szCs w:val="24"/>
          <w:lang w:val="en-US"/>
        </w:rPr>
      </w:pPr>
      <w:r>
        <w:rPr>
          <w:rFonts w:cstheme="minorHAnsi"/>
          <w:sz w:val="24"/>
          <w:szCs w:val="24"/>
          <w:lang w:val="en-GB"/>
        </w:rPr>
        <w:t xml:space="preserve">6.2.2. </w:t>
      </w:r>
      <w:r w:rsidR="00A342B8" w:rsidRPr="00AB7E00">
        <w:rPr>
          <w:rFonts w:cstheme="minorHAnsi"/>
          <w:sz w:val="24"/>
          <w:szCs w:val="24"/>
          <w:lang w:val="en-GB"/>
        </w:rPr>
        <w:t xml:space="preserve">Describe the recruitment process: </w:t>
      </w:r>
      <w:sdt>
        <w:sdtPr>
          <w:rPr>
            <w:rStyle w:val="Revideringvr24"/>
          </w:rPr>
          <w:id w:val="1419059878"/>
          <w:placeholder>
            <w:docPart w:val="0E5B2AD31EF54112880D98C58881BFCD"/>
          </w:placeholder>
          <w:showingPlcHdr/>
          <w:text/>
        </w:sdtPr>
        <w:sdtEndPr>
          <w:rPr>
            <w:rStyle w:val="Stil4"/>
            <w:i/>
            <w:iCs/>
            <w:color w:val="auto"/>
            <w:sz w:val="22"/>
            <w:szCs w:val="24"/>
            <w:shd w:val="clear" w:color="auto" w:fill="D0CECE" w:themeFill="background2" w:themeFillShade="E6"/>
            <w:lang w:val="en-US"/>
          </w:rPr>
        </w:sdtEndPr>
        <w:sdtContent>
          <w:r w:rsidR="00A342B8" w:rsidRPr="00466002">
            <w:rPr>
              <w:rStyle w:val="Overskrift4Tegn"/>
              <w:rFonts w:asciiTheme="minorHAnsi" w:hAnsiTheme="minorHAnsi" w:cstheme="minorHAnsi"/>
              <w:sz w:val="24"/>
              <w:szCs w:val="24"/>
              <w:lang w:val="en-US"/>
            </w:rPr>
            <w:t>Click here to write</w:t>
          </w:r>
        </w:sdtContent>
      </w:sdt>
    </w:p>
    <w:p w14:paraId="507D326F" w14:textId="3F8D5D67" w:rsidR="00A342B8" w:rsidRPr="009068E6" w:rsidRDefault="00720DB2" w:rsidP="00A342B8">
      <w:pPr>
        <w:rPr>
          <w:rFonts w:eastAsiaTheme="majorEastAsia" w:cstheme="minorHAnsi"/>
          <w:i/>
          <w:iCs/>
          <w:color w:val="767171" w:themeColor="background2" w:themeShade="80"/>
          <w:sz w:val="24"/>
          <w:szCs w:val="24"/>
          <w:lang w:val="en-US"/>
        </w:rPr>
      </w:pPr>
      <w:r>
        <w:rPr>
          <w:rFonts w:cstheme="minorHAnsi"/>
          <w:sz w:val="24"/>
          <w:szCs w:val="24"/>
          <w:lang w:val="en-US"/>
        </w:rPr>
        <w:t xml:space="preserve">6.2.3. </w:t>
      </w:r>
      <w:r w:rsidR="00A342B8" w:rsidRPr="00AB7E00">
        <w:rPr>
          <w:rFonts w:cstheme="minorHAnsi"/>
          <w:sz w:val="24"/>
          <w:szCs w:val="24"/>
          <w:lang w:val="en-GB"/>
        </w:rPr>
        <w:t>Will you recruit internally or externally?</w:t>
      </w:r>
      <w:r w:rsidR="00A342B8" w:rsidRPr="00CA7C86">
        <w:rPr>
          <w:rFonts w:cstheme="minorHAnsi"/>
          <w:bCs/>
          <w:sz w:val="24"/>
          <w:szCs w:val="24"/>
          <w:lang w:val="en-GB"/>
        </w:rPr>
        <w:t xml:space="preserve">  </w:t>
      </w:r>
      <w:sdt>
        <w:sdtPr>
          <w:rPr>
            <w:rStyle w:val="Revideringvr24"/>
          </w:rPr>
          <w:id w:val="1418755475"/>
          <w:placeholder>
            <w:docPart w:val="A0A8890281AA41C8AC474B7B1632CFEF"/>
          </w:placeholder>
          <w:showingPlcHdr/>
          <w:text/>
        </w:sdtPr>
        <w:sdtEndPr>
          <w:rPr>
            <w:rStyle w:val="Stil4"/>
            <w:i/>
            <w:iCs/>
            <w:color w:val="auto"/>
            <w:sz w:val="22"/>
            <w:szCs w:val="24"/>
            <w:shd w:val="clear" w:color="auto" w:fill="D0CECE" w:themeFill="background2" w:themeFillShade="E6"/>
            <w:lang w:val="en-US"/>
          </w:rPr>
        </w:sdtEndPr>
        <w:sdtContent>
          <w:r w:rsidR="00A342B8" w:rsidRPr="00466002">
            <w:rPr>
              <w:rStyle w:val="Overskrift4Tegn"/>
              <w:rFonts w:asciiTheme="minorHAnsi" w:hAnsiTheme="minorHAnsi" w:cstheme="minorHAnsi"/>
              <w:sz w:val="24"/>
              <w:szCs w:val="24"/>
              <w:lang w:val="en-US"/>
            </w:rPr>
            <w:t>Click here to write</w:t>
          </w:r>
        </w:sdtContent>
      </w:sdt>
    </w:p>
    <w:p w14:paraId="159DF8D4" w14:textId="77777777" w:rsidR="0006305B" w:rsidRDefault="0006305B" w:rsidP="00A342B8">
      <w:pPr>
        <w:rPr>
          <w:rFonts w:cstheme="minorHAnsi"/>
          <w:sz w:val="24"/>
          <w:szCs w:val="24"/>
          <w:lang w:val="en-GB"/>
        </w:rPr>
      </w:pPr>
    </w:p>
    <w:p w14:paraId="26DC4C83" w14:textId="4A73D769" w:rsidR="0006305B" w:rsidRPr="00683482" w:rsidRDefault="00683482" w:rsidP="00A342B8">
      <w:pPr>
        <w:rPr>
          <w:rFonts w:cstheme="minorHAnsi"/>
          <w:b/>
          <w:sz w:val="26"/>
          <w:szCs w:val="26"/>
          <w:lang w:val="en-GB"/>
        </w:rPr>
      </w:pPr>
      <w:commentRangeStart w:id="60"/>
      <w:r>
        <w:rPr>
          <w:rFonts w:cstheme="minorHAnsi"/>
          <w:b/>
          <w:bCs/>
          <w:sz w:val="26"/>
          <w:szCs w:val="26"/>
          <w:lang w:val="en-GB"/>
        </w:rPr>
        <w:t>6.3</w:t>
      </w:r>
      <w:r w:rsidR="00B00627">
        <w:rPr>
          <w:rFonts w:cstheme="minorHAnsi"/>
          <w:b/>
          <w:bCs/>
          <w:sz w:val="26"/>
          <w:szCs w:val="26"/>
          <w:lang w:val="en-GB"/>
        </w:rPr>
        <w:t>.</w:t>
      </w:r>
      <w:r>
        <w:rPr>
          <w:rFonts w:cstheme="minorHAnsi"/>
          <w:b/>
          <w:bCs/>
          <w:sz w:val="26"/>
          <w:szCs w:val="26"/>
          <w:lang w:val="en-GB"/>
        </w:rPr>
        <w:t xml:space="preserve"> </w:t>
      </w:r>
      <w:r w:rsidR="00720DB2">
        <w:rPr>
          <w:rFonts w:cstheme="minorHAnsi"/>
          <w:b/>
          <w:bCs/>
          <w:sz w:val="26"/>
          <w:szCs w:val="26"/>
          <w:lang w:val="en-GB"/>
        </w:rPr>
        <w:t xml:space="preserve">Preparation and </w:t>
      </w:r>
      <w:r w:rsidR="00720DB2">
        <w:rPr>
          <w:rFonts w:cstheme="minorHAnsi"/>
          <w:b/>
          <w:sz w:val="26"/>
          <w:szCs w:val="26"/>
          <w:lang w:val="en-GB"/>
        </w:rPr>
        <w:t>f</w:t>
      </w:r>
      <w:r w:rsidR="000A75FB" w:rsidRPr="00683482">
        <w:rPr>
          <w:rFonts w:cstheme="minorHAnsi"/>
          <w:b/>
          <w:sz w:val="26"/>
          <w:szCs w:val="26"/>
          <w:lang w:val="en-GB"/>
        </w:rPr>
        <w:t>ollow-up</w:t>
      </w:r>
      <w:r w:rsidR="0006305B" w:rsidRPr="00683482">
        <w:rPr>
          <w:rFonts w:cstheme="minorHAnsi"/>
          <w:b/>
          <w:sz w:val="26"/>
          <w:szCs w:val="26"/>
          <w:lang w:val="en-GB"/>
        </w:rPr>
        <w:t xml:space="preserve"> of participants</w:t>
      </w:r>
      <w:commentRangeEnd w:id="60"/>
      <w:r w:rsidR="00DC0335" w:rsidRPr="00683482">
        <w:rPr>
          <w:rStyle w:val="Merknadsreferanse"/>
          <w:rFonts w:cstheme="minorHAnsi"/>
          <w:b/>
          <w:sz w:val="26"/>
          <w:szCs w:val="26"/>
          <w:lang w:val="en-GB"/>
        </w:rPr>
        <w:commentReference w:id="60"/>
      </w:r>
    </w:p>
    <w:p w14:paraId="34F42175" w14:textId="5605CD5D" w:rsidR="00F84D95" w:rsidRDefault="00720DB2" w:rsidP="00A342B8">
      <w:pPr>
        <w:rPr>
          <w:rFonts w:cstheme="minorHAnsi"/>
          <w:sz w:val="24"/>
          <w:szCs w:val="24"/>
          <w:lang w:val="en-GB"/>
        </w:rPr>
      </w:pPr>
      <w:r>
        <w:rPr>
          <w:rFonts w:cstheme="minorHAnsi"/>
          <w:sz w:val="24"/>
          <w:szCs w:val="24"/>
          <w:lang w:val="en-GB"/>
        </w:rPr>
        <w:t xml:space="preserve">6.3.1. </w:t>
      </w:r>
      <w:r w:rsidR="00F84D95">
        <w:rPr>
          <w:rFonts w:cstheme="minorHAnsi"/>
          <w:sz w:val="24"/>
          <w:szCs w:val="24"/>
          <w:lang w:val="en-GB"/>
        </w:rPr>
        <w:t xml:space="preserve">How </w:t>
      </w:r>
      <w:r w:rsidR="003C1DFD">
        <w:rPr>
          <w:rFonts w:cstheme="minorHAnsi"/>
          <w:sz w:val="24"/>
          <w:szCs w:val="24"/>
          <w:lang w:val="en-GB"/>
        </w:rPr>
        <w:t>will you</w:t>
      </w:r>
      <w:r w:rsidR="00F84D95">
        <w:rPr>
          <w:rFonts w:cstheme="minorHAnsi"/>
          <w:sz w:val="24"/>
          <w:szCs w:val="24"/>
          <w:lang w:val="en-GB"/>
        </w:rPr>
        <w:t xml:space="preserve"> prepare the participants for the exchange? </w:t>
      </w:r>
      <w:sdt>
        <w:sdtPr>
          <w:rPr>
            <w:rStyle w:val="Revideringvr24"/>
          </w:rPr>
          <w:id w:val="-616823120"/>
          <w:placeholder>
            <w:docPart w:val="BA4670443B6E47A0AC2CBAA4BB10D5EF"/>
          </w:placeholder>
          <w:showingPlcHdr/>
          <w:text/>
        </w:sdtPr>
        <w:sdtEndPr>
          <w:rPr>
            <w:rStyle w:val="Stil4"/>
            <w:i/>
            <w:iCs/>
            <w:color w:val="auto"/>
            <w:sz w:val="22"/>
            <w:szCs w:val="24"/>
            <w:shd w:val="clear" w:color="auto" w:fill="D0CECE" w:themeFill="background2" w:themeFillShade="E6"/>
            <w:lang w:val="en-US"/>
          </w:rPr>
        </w:sdtEndPr>
        <w:sdtContent>
          <w:r w:rsidR="003C1DFD" w:rsidRPr="00466002">
            <w:rPr>
              <w:rStyle w:val="Overskrift4Tegn"/>
              <w:rFonts w:asciiTheme="minorHAnsi" w:hAnsiTheme="minorHAnsi" w:cstheme="minorHAnsi"/>
              <w:sz w:val="24"/>
              <w:szCs w:val="24"/>
              <w:lang w:val="en-US"/>
            </w:rPr>
            <w:t>Click here to write</w:t>
          </w:r>
        </w:sdtContent>
      </w:sdt>
    </w:p>
    <w:p w14:paraId="6E049E12" w14:textId="66132D6D" w:rsidR="00A342B8" w:rsidRPr="00E73B56" w:rsidRDefault="00720DB2" w:rsidP="00A342B8">
      <w:pPr>
        <w:rPr>
          <w:rFonts w:cstheme="minorHAnsi"/>
          <w:sz w:val="24"/>
          <w:szCs w:val="24"/>
          <w:lang w:val="en-US"/>
        </w:rPr>
      </w:pPr>
      <w:r>
        <w:rPr>
          <w:rFonts w:cstheme="minorHAnsi"/>
          <w:sz w:val="24"/>
          <w:szCs w:val="24"/>
          <w:lang w:val="en-GB"/>
        </w:rPr>
        <w:t xml:space="preserve">6.3.2. </w:t>
      </w:r>
      <w:r w:rsidR="00A342B8" w:rsidRPr="00CA7C86">
        <w:rPr>
          <w:rFonts w:cstheme="minorHAnsi"/>
          <w:sz w:val="24"/>
          <w:szCs w:val="24"/>
          <w:lang w:val="en-GB"/>
        </w:rPr>
        <w:t xml:space="preserve">Describe each organisation’s plans for mentoring </w:t>
      </w:r>
      <w:r w:rsidR="00A342B8">
        <w:rPr>
          <w:rFonts w:cstheme="minorHAnsi"/>
          <w:sz w:val="24"/>
          <w:szCs w:val="24"/>
          <w:lang w:val="en-GB"/>
        </w:rPr>
        <w:t xml:space="preserve">and supervising </w:t>
      </w:r>
      <w:r w:rsidR="00A342B8" w:rsidRPr="00CA7C86">
        <w:rPr>
          <w:rFonts w:cstheme="minorHAnsi"/>
          <w:sz w:val="24"/>
          <w:szCs w:val="24"/>
          <w:lang w:val="en-GB"/>
        </w:rPr>
        <w:t>participants:</w:t>
      </w:r>
      <w:r w:rsidR="00BB0108">
        <w:rPr>
          <w:rFonts w:cstheme="minorHAnsi"/>
          <w:sz w:val="24"/>
          <w:szCs w:val="24"/>
          <w:lang w:val="en-GB"/>
        </w:rPr>
        <w:t xml:space="preserve"> </w:t>
      </w:r>
      <w:sdt>
        <w:sdtPr>
          <w:rPr>
            <w:rStyle w:val="Revideringvr24"/>
          </w:rPr>
          <w:id w:val="-1508129196"/>
          <w:placeholder>
            <w:docPart w:val="0C6D6531895641F492FF84734F63103E"/>
          </w:placeholder>
          <w:showingPlcHdr/>
          <w:text/>
        </w:sdtPr>
        <w:sdtEndPr>
          <w:rPr>
            <w:rStyle w:val="Stil4"/>
            <w:i/>
            <w:iCs/>
            <w:color w:val="auto"/>
            <w:sz w:val="22"/>
            <w:szCs w:val="24"/>
            <w:shd w:val="clear" w:color="auto" w:fill="D0CECE" w:themeFill="background2" w:themeFillShade="E6"/>
            <w:lang w:val="en-US"/>
          </w:rPr>
        </w:sdtEndPr>
        <w:sdtContent>
          <w:r w:rsidR="00BB0108" w:rsidRPr="00466002">
            <w:rPr>
              <w:rStyle w:val="Overskrift4Tegn"/>
              <w:rFonts w:asciiTheme="minorHAnsi" w:hAnsiTheme="minorHAnsi" w:cstheme="minorHAnsi"/>
              <w:sz w:val="24"/>
              <w:szCs w:val="24"/>
              <w:lang w:val="en-US"/>
            </w:rPr>
            <w:t>Click here to write</w:t>
          </w:r>
        </w:sdtContent>
      </w:sdt>
    </w:p>
    <w:p w14:paraId="100B4D9F" w14:textId="2EA3C52E" w:rsidR="003E65D8" w:rsidRDefault="00720DB2" w:rsidP="00E21742">
      <w:pPr>
        <w:pStyle w:val="Ingenmellomrom"/>
        <w:spacing w:line="276" w:lineRule="auto"/>
        <w:ind w:right="141"/>
        <w:jc w:val="both"/>
        <w:rPr>
          <w:rStyle w:val="revideringvr240"/>
          <w:lang w:val="en-GB"/>
        </w:rPr>
      </w:pPr>
      <w:r>
        <w:rPr>
          <w:rFonts w:asciiTheme="minorHAnsi" w:hAnsiTheme="minorHAnsi" w:cstheme="minorHAnsi"/>
          <w:sz w:val="24"/>
          <w:szCs w:val="24"/>
          <w:lang w:val="en-GB"/>
        </w:rPr>
        <w:t xml:space="preserve">6.3.3. </w:t>
      </w:r>
      <w:r w:rsidR="003E65D8" w:rsidRPr="00CA7C86">
        <w:rPr>
          <w:rFonts w:asciiTheme="minorHAnsi" w:hAnsiTheme="minorHAnsi" w:cstheme="minorHAnsi"/>
          <w:sz w:val="24"/>
          <w:szCs w:val="24"/>
          <w:lang w:val="en-GB"/>
        </w:rPr>
        <w:t>Describe how each organisation will ensure transfer of knowledge from the participants to the home organisation</w:t>
      </w:r>
      <w:r w:rsidR="00C22495">
        <w:rPr>
          <w:rFonts w:asciiTheme="minorHAnsi" w:hAnsiTheme="minorHAnsi" w:cstheme="minorHAnsi"/>
          <w:sz w:val="24"/>
          <w:szCs w:val="24"/>
          <w:lang w:val="en-GB"/>
        </w:rPr>
        <w:t xml:space="preserve"> </w:t>
      </w:r>
      <w:r w:rsidR="003E65D8" w:rsidRPr="00CA7C86">
        <w:rPr>
          <w:rFonts w:asciiTheme="minorHAnsi" w:hAnsiTheme="minorHAnsi" w:cstheme="minorHAnsi"/>
          <w:sz w:val="24"/>
          <w:szCs w:val="24"/>
          <w:lang w:val="en-GB"/>
        </w:rPr>
        <w:t xml:space="preserve">after each round: </w:t>
      </w:r>
      <w:sdt>
        <w:sdtPr>
          <w:rPr>
            <w:rStyle w:val="revideringvr240"/>
          </w:rPr>
          <w:id w:val="-2091848556"/>
          <w:placeholder>
            <w:docPart w:val="CBD1DB9A024A43D6B54AB239D12BE496"/>
          </w:placeholder>
          <w:showingPlcHdr/>
        </w:sdtPr>
        <w:sdtEndPr>
          <w:rPr>
            <w:rStyle w:val="Standardskriftforavsnitt"/>
            <w:rFonts w:ascii="Calibri" w:hAnsi="Calibri" w:cstheme="minorHAnsi"/>
            <w:color w:val="auto"/>
            <w:sz w:val="22"/>
            <w:szCs w:val="24"/>
            <w:lang w:val="en-GB"/>
          </w:rPr>
        </w:sdtEndPr>
        <w:sdtContent>
          <w:r w:rsidR="00E21742" w:rsidRPr="00466002">
            <w:rPr>
              <w:rStyle w:val="Overskrift4Tegn"/>
              <w:rFonts w:asciiTheme="minorHAnsi" w:hAnsiTheme="minorHAnsi" w:cstheme="minorHAnsi"/>
              <w:sz w:val="24"/>
              <w:szCs w:val="24"/>
              <w:lang w:val="en-US"/>
            </w:rPr>
            <w:t>Click here to write</w:t>
          </w:r>
        </w:sdtContent>
      </w:sdt>
    </w:p>
    <w:p w14:paraId="26873444" w14:textId="77777777" w:rsidR="00A342B8" w:rsidRDefault="00A342B8" w:rsidP="00A342B8">
      <w:pPr>
        <w:pStyle w:val="Ingenmellomrom"/>
        <w:spacing w:line="276" w:lineRule="auto"/>
        <w:jc w:val="both"/>
        <w:rPr>
          <w:rFonts w:asciiTheme="minorHAnsi" w:hAnsiTheme="minorHAnsi" w:cstheme="minorHAnsi"/>
          <w:bCs/>
          <w:sz w:val="24"/>
          <w:szCs w:val="24"/>
          <w:lang w:val="en-GB"/>
        </w:rPr>
      </w:pPr>
    </w:p>
    <w:p w14:paraId="2BECD511" w14:textId="794DF24E" w:rsidR="00A342B8" w:rsidRPr="00683482" w:rsidRDefault="00683482" w:rsidP="00A342B8">
      <w:pPr>
        <w:pStyle w:val="Ingenmellomrom"/>
        <w:spacing w:line="276" w:lineRule="auto"/>
        <w:jc w:val="both"/>
        <w:rPr>
          <w:rFonts w:asciiTheme="minorHAnsi" w:hAnsiTheme="minorHAnsi" w:cstheme="minorHAnsi"/>
          <w:b/>
          <w:sz w:val="26"/>
          <w:szCs w:val="26"/>
          <w:lang w:val="en-GB"/>
        </w:rPr>
      </w:pPr>
      <w:commentRangeStart w:id="62"/>
      <w:r>
        <w:rPr>
          <w:rFonts w:asciiTheme="minorHAnsi" w:hAnsiTheme="minorHAnsi" w:cstheme="minorHAnsi"/>
          <w:b/>
          <w:sz w:val="26"/>
          <w:szCs w:val="26"/>
          <w:lang w:val="en-GB"/>
        </w:rPr>
        <w:t xml:space="preserve">6.4 </w:t>
      </w:r>
      <w:r w:rsidR="00A342B8" w:rsidRPr="00683482">
        <w:rPr>
          <w:rFonts w:asciiTheme="minorHAnsi" w:hAnsiTheme="minorHAnsi" w:cstheme="minorHAnsi"/>
          <w:b/>
          <w:sz w:val="26"/>
          <w:szCs w:val="26"/>
          <w:lang w:val="en-GB"/>
        </w:rPr>
        <w:t>Practical issues</w:t>
      </w:r>
      <w:commentRangeEnd w:id="62"/>
      <w:r w:rsidR="002034A9" w:rsidRPr="00683482">
        <w:rPr>
          <w:rStyle w:val="Merknadsreferanse"/>
          <w:rFonts w:asciiTheme="minorHAnsi" w:hAnsiTheme="minorHAnsi" w:cstheme="minorHAnsi"/>
          <w:b/>
          <w:sz w:val="26"/>
          <w:szCs w:val="26"/>
          <w:lang w:val="en-GB"/>
        </w:rPr>
        <w:commentReference w:id="62"/>
      </w:r>
    </w:p>
    <w:p w14:paraId="00A4847B" w14:textId="2E4FCE26" w:rsidR="00C64EB2" w:rsidRPr="00720DB2" w:rsidRDefault="00720DB2" w:rsidP="00A342B8">
      <w:pPr>
        <w:pStyle w:val="Ingenmellomrom"/>
        <w:spacing w:line="276" w:lineRule="auto"/>
        <w:jc w:val="both"/>
        <w:rPr>
          <w:rFonts w:asciiTheme="minorHAnsi" w:hAnsiTheme="minorHAnsi" w:cstheme="minorHAnsi"/>
          <w:bCs/>
          <w:sz w:val="24"/>
          <w:szCs w:val="24"/>
          <w:lang w:val="en-US"/>
        </w:rPr>
      </w:pPr>
      <w:r>
        <w:rPr>
          <w:rFonts w:asciiTheme="minorHAnsi" w:hAnsiTheme="minorHAnsi" w:cstheme="minorHAnsi"/>
          <w:bCs/>
          <w:sz w:val="24"/>
          <w:szCs w:val="24"/>
          <w:lang w:val="en-GB"/>
        </w:rPr>
        <w:t xml:space="preserve">6.4.1. </w:t>
      </w:r>
      <w:r w:rsidR="00A342B8" w:rsidRPr="00CA7C86">
        <w:rPr>
          <w:rFonts w:asciiTheme="minorHAnsi" w:hAnsiTheme="minorHAnsi" w:cstheme="minorHAnsi"/>
          <w:bCs/>
          <w:sz w:val="24"/>
          <w:szCs w:val="24"/>
          <w:lang w:val="en-GB"/>
        </w:rPr>
        <w:t>Who will pay the participants’ allowance</w:t>
      </w:r>
      <w:r w:rsidR="00A342B8">
        <w:rPr>
          <w:rFonts w:asciiTheme="minorHAnsi" w:hAnsiTheme="minorHAnsi" w:cstheme="minorHAnsi"/>
          <w:bCs/>
          <w:sz w:val="24"/>
          <w:szCs w:val="24"/>
          <w:lang w:val="en-GB"/>
        </w:rPr>
        <w:t>/stipend</w:t>
      </w:r>
      <w:r w:rsidR="00A342B8" w:rsidRPr="00CA7C86">
        <w:rPr>
          <w:rFonts w:asciiTheme="minorHAnsi" w:hAnsiTheme="minorHAnsi" w:cstheme="minorHAnsi"/>
          <w:bCs/>
          <w:sz w:val="24"/>
          <w:szCs w:val="24"/>
          <w:lang w:val="en-GB"/>
        </w:rPr>
        <w:t xml:space="preserve">, and what are the procedures for this? </w:t>
      </w:r>
      <w:sdt>
        <w:sdtPr>
          <w:rPr>
            <w:rStyle w:val="Revideringvr24"/>
          </w:rPr>
          <w:id w:val="-602724833"/>
          <w:placeholder>
            <w:docPart w:val="2FF780ADC7FF4D1680E5980C0B1755A7"/>
          </w:placeholder>
          <w:showingPlcHdr/>
          <w:text/>
        </w:sdtPr>
        <w:sdtEndPr>
          <w:rPr>
            <w:rStyle w:val="Stil4"/>
            <w:i/>
            <w:iCs/>
            <w:color w:val="auto"/>
            <w:sz w:val="22"/>
            <w:szCs w:val="24"/>
            <w:shd w:val="clear" w:color="auto" w:fill="D0CECE" w:themeFill="background2" w:themeFillShade="E6"/>
            <w:lang w:val="en-US"/>
          </w:rPr>
        </w:sdtEndPr>
        <w:sdtContent>
          <w:r w:rsidR="00A342B8" w:rsidRPr="00466002">
            <w:rPr>
              <w:rStyle w:val="Overskrift4Tegn"/>
              <w:rFonts w:asciiTheme="minorHAnsi" w:hAnsiTheme="minorHAnsi" w:cstheme="minorHAnsi"/>
              <w:sz w:val="24"/>
              <w:szCs w:val="24"/>
              <w:lang w:val="en-US"/>
            </w:rPr>
            <w:t>Click here to write</w:t>
          </w:r>
        </w:sdtContent>
      </w:sdt>
    </w:p>
    <w:p w14:paraId="05A6A4BD" w14:textId="6F5CE6B0" w:rsidR="00C64EB2" w:rsidRPr="00720DB2" w:rsidRDefault="00720DB2" w:rsidP="00A342B8">
      <w:pPr>
        <w:pStyle w:val="Ingenmellomrom"/>
        <w:spacing w:line="276" w:lineRule="auto"/>
        <w:jc w:val="both"/>
        <w:rPr>
          <w:rFonts w:asciiTheme="minorHAnsi" w:hAnsiTheme="minorHAnsi" w:cstheme="minorHAnsi"/>
          <w:bCs/>
          <w:sz w:val="24"/>
          <w:szCs w:val="24"/>
          <w:lang w:val="en-US"/>
        </w:rPr>
      </w:pPr>
      <w:r>
        <w:rPr>
          <w:rFonts w:asciiTheme="minorHAnsi" w:hAnsiTheme="minorHAnsi" w:cstheme="minorHAnsi"/>
          <w:bCs/>
          <w:sz w:val="24"/>
          <w:szCs w:val="24"/>
          <w:lang w:val="en-GB"/>
        </w:rPr>
        <w:t xml:space="preserve">6.4.2. </w:t>
      </w:r>
      <w:r w:rsidR="00A342B8" w:rsidRPr="00CA7C86">
        <w:rPr>
          <w:rFonts w:asciiTheme="minorHAnsi" w:hAnsiTheme="minorHAnsi" w:cstheme="minorHAnsi"/>
          <w:bCs/>
          <w:sz w:val="24"/>
          <w:szCs w:val="24"/>
          <w:lang w:val="en-GB"/>
        </w:rPr>
        <w:t xml:space="preserve">What </w:t>
      </w:r>
      <w:r w:rsidR="009630A9">
        <w:rPr>
          <w:rFonts w:asciiTheme="minorHAnsi" w:hAnsiTheme="minorHAnsi" w:cstheme="minorHAnsi"/>
          <w:bCs/>
          <w:sz w:val="24"/>
          <w:szCs w:val="24"/>
          <w:lang w:val="en-GB"/>
        </w:rPr>
        <w:t xml:space="preserve">travel and health </w:t>
      </w:r>
      <w:r w:rsidR="00A342B8" w:rsidRPr="00CA7C86">
        <w:rPr>
          <w:rFonts w:asciiTheme="minorHAnsi" w:hAnsiTheme="minorHAnsi" w:cstheme="minorHAnsi"/>
          <w:bCs/>
          <w:sz w:val="24"/>
          <w:szCs w:val="24"/>
          <w:lang w:val="en-GB"/>
        </w:rPr>
        <w:t xml:space="preserve">insurance will the participants have? </w:t>
      </w:r>
      <w:sdt>
        <w:sdtPr>
          <w:rPr>
            <w:rStyle w:val="Revideringvr24"/>
          </w:rPr>
          <w:id w:val="-1140726307"/>
          <w:placeholder>
            <w:docPart w:val="0D0DC173EA0E42B38598F9DB989F8172"/>
          </w:placeholder>
          <w:showingPlcHdr/>
          <w:text/>
        </w:sdtPr>
        <w:sdtEndPr>
          <w:rPr>
            <w:rStyle w:val="Stil4"/>
            <w:i/>
            <w:iCs/>
            <w:color w:val="auto"/>
            <w:sz w:val="22"/>
            <w:szCs w:val="24"/>
            <w:shd w:val="clear" w:color="auto" w:fill="D0CECE" w:themeFill="background2" w:themeFillShade="E6"/>
            <w:lang w:val="en-US"/>
          </w:rPr>
        </w:sdtEndPr>
        <w:sdtContent>
          <w:r w:rsidR="00A342B8" w:rsidRPr="00466002">
            <w:rPr>
              <w:rStyle w:val="Overskrift4Tegn"/>
              <w:rFonts w:asciiTheme="minorHAnsi" w:hAnsiTheme="minorHAnsi" w:cstheme="minorHAnsi"/>
              <w:sz w:val="24"/>
              <w:szCs w:val="24"/>
              <w:lang w:val="en-US"/>
            </w:rPr>
            <w:t>Click here to write</w:t>
          </w:r>
        </w:sdtContent>
      </w:sdt>
    </w:p>
    <w:p w14:paraId="61245544" w14:textId="0F4153A9" w:rsidR="00C64EB2" w:rsidRPr="00720DB2" w:rsidRDefault="00720DB2" w:rsidP="00720DB2">
      <w:pPr>
        <w:pStyle w:val="Ingenmellomrom"/>
        <w:spacing w:line="276" w:lineRule="auto"/>
        <w:jc w:val="both"/>
        <w:rPr>
          <w:rFonts w:asciiTheme="minorHAnsi" w:hAnsiTheme="minorHAnsi" w:cstheme="minorHAnsi"/>
          <w:bCs/>
          <w:sz w:val="24"/>
          <w:szCs w:val="24"/>
          <w:lang w:val="en-US"/>
        </w:rPr>
      </w:pPr>
      <w:r>
        <w:rPr>
          <w:rFonts w:asciiTheme="minorHAnsi" w:hAnsiTheme="minorHAnsi" w:cstheme="minorHAnsi"/>
          <w:bCs/>
          <w:sz w:val="24"/>
          <w:szCs w:val="24"/>
          <w:lang w:val="en-GB"/>
        </w:rPr>
        <w:t xml:space="preserve">6.4.3. </w:t>
      </w:r>
      <w:r w:rsidR="00A342B8" w:rsidRPr="00CA7C86">
        <w:rPr>
          <w:rFonts w:asciiTheme="minorHAnsi" w:hAnsiTheme="minorHAnsi" w:cstheme="minorHAnsi"/>
          <w:bCs/>
          <w:sz w:val="24"/>
          <w:szCs w:val="24"/>
          <w:lang w:val="en-GB"/>
        </w:rPr>
        <w:t xml:space="preserve">What are the planned housing arrangements? </w:t>
      </w:r>
      <w:sdt>
        <w:sdtPr>
          <w:rPr>
            <w:rStyle w:val="Revideringvr24"/>
          </w:rPr>
          <w:id w:val="-1404822125"/>
          <w:placeholder>
            <w:docPart w:val="B5E8A614BD75441EA67D14975F3256EE"/>
          </w:placeholder>
          <w:showingPlcHdr/>
          <w:text/>
        </w:sdtPr>
        <w:sdtEndPr>
          <w:rPr>
            <w:rStyle w:val="Stil4"/>
            <w:i/>
            <w:iCs/>
            <w:color w:val="auto"/>
            <w:sz w:val="22"/>
            <w:szCs w:val="24"/>
            <w:shd w:val="clear" w:color="auto" w:fill="D0CECE" w:themeFill="background2" w:themeFillShade="E6"/>
            <w:lang w:val="en-US"/>
          </w:rPr>
        </w:sdtEndPr>
        <w:sdtContent>
          <w:r w:rsidR="00A342B8" w:rsidRPr="00466002">
            <w:rPr>
              <w:rStyle w:val="Overskrift4Tegn"/>
              <w:rFonts w:asciiTheme="minorHAnsi" w:hAnsiTheme="minorHAnsi" w:cstheme="minorHAnsi"/>
              <w:sz w:val="24"/>
              <w:szCs w:val="24"/>
              <w:lang w:val="en-US"/>
            </w:rPr>
            <w:t>Click here to write</w:t>
          </w:r>
        </w:sdtContent>
      </w:sdt>
    </w:p>
    <w:p w14:paraId="78F5C967" w14:textId="7748A2F0" w:rsidR="00A342B8" w:rsidRDefault="00720DB2" w:rsidP="00A342B8">
      <w:pPr>
        <w:shd w:val="clear" w:color="auto" w:fill="FFFFFF"/>
        <w:jc w:val="both"/>
        <w:rPr>
          <w:rFonts w:ascii="Calibri" w:eastAsia="Times New Roman" w:hAnsi="Calibri" w:cs="Calibri"/>
          <w:color w:val="000000"/>
          <w:sz w:val="24"/>
          <w:szCs w:val="24"/>
          <w:lang w:val="en-US" w:eastAsia="nb-NO"/>
        </w:rPr>
      </w:pPr>
      <w:r>
        <w:rPr>
          <w:rFonts w:cstheme="minorHAnsi"/>
          <w:bCs/>
          <w:sz w:val="24"/>
          <w:szCs w:val="24"/>
          <w:lang w:val="en-GB"/>
        </w:rPr>
        <w:t xml:space="preserve">6.4.4. </w:t>
      </w:r>
      <w:r w:rsidR="00A342B8" w:rsidRPr="00CA7C86">
        <w:rPr>
          <w:rFonts w:cstheme="minorHAnsi"/>
          <w:bCs/>
          <w:sz w:val="24"/>
          <w:szCs w:val="24"/>
          <w:lang w:val="en-GB"/>
        </w:rPr>
        <w:t xml:space="preserve">What </w:t>
      </w:r>
      <w:r w:rsidR="00347BE5">
        <w:rPr>
          <w:rFonts w:cstheme="minorHAnsi"/>
          <w:bCs/>
          <w:sz w:val="24"/>
          <w:szCs w:val="24"/>
          <w:lang w:val="en-GB"/>
        </w:rPr>
        <w:t>are</w:t>
      </w:r>
      <w:r w:rsidR="00A342B8" w:rsidRPr="00CA7C86">
        <w:rPr>
          <w:rFonts w:cstheme="minorHAnsi"/>
          <w:bCs/>
          <w:sz w:val="24"/>
          <w:szCs w:val="24"/>
          <w:lang w:val="en-GB"/>
        </w:rPr>
        <w:t xml:space="preserve"> the</w:t>
      </w:r>
      <w:r w:rsidR="00A342B8" w:rsidRPr="00CA7C86">
        <w:rPr>
          <w:rFonts w:ascii="Calibri" w:eastAsia="Times New Roman" w:hAnsi="Calibri" w:cs="Calibri"/>
          <w:color w:val="000000"/>
          <w:sz w:val="24"/>
          <w:szCs w:val="24"/>
          <w:lang w:val="en-US" w:eastAsia="nb-NO"/>
        </w:rPr>
        <w:t xml:space="preserve"> visa and work permit requirement</w:t>
      </w:r>
      <w:r w:rsidR="001379A7">
        <w:rPr>
          <w:rFonts w:ascii="Calibri" w:eastAsia="Times New Roman" w:hAnsi="Calibri" w:cs="Calibri"/>
          <w:color w:val="000000"/>
          <w:sz w:val="24"/>
          <w:szCs w:val="24"/>
          <w:lang w:val="en-US" w:eastAsia="nb-NO"/>
        </w:rPr>
        <w:t>s</w:t>
      </w:r>
      <w:r w:rsidR="00A342B8" w:rsidRPr="00CA7C86">
        <w:rPr>
          <w:rFonts w:ascii="Calibri" w:eastAsia="Times New Roman" w:hAnsi="Calibri" w:cs="Calibri"/>
          <w:color w:val="000000"/>
          <w:sz w:val="24"/>
          <w:szCs w:val="24"/>
          <w:lang w:val="en-US" w:eastAsia="nb-NO"/>
        </w:rPr>
        <w:t xml:space="preserve"> for the participants in each country?</w:t>
      </w:r>
      <w:r w:rsidR="00E21742">
        <w:rPr>
          <w:rFonts w:ascii="Calibri" w:eastAsia="Times New Roman" w:hAnsi="Calibri" w:cs="Calibri"/>
          <w:color w:val="000000"/>
          <w:sz w:val="24"/>
          <w:szCs w:val="24"/>
          <w:lang w:val="en-US" w:eastAsia="nb-NO"/>
        </w:rPr>
        <w:t xml:space="preserve"> </w:t>
      </w:r>
      <w:sdt>
        <w:sdtPr>
          <w:rPr>
            <w:rStyle w:val="revideringvr240"/>
          </w:rPr>
          <w:id w:val="1442802431"/>
          <w:placeholder>
            <w:docPart w:val="9FFA44118F064C0DA4479849685872BD"/>
          </w:placeholder>
          <w:showingPlcHdr/>
        </w:sdtPr>
        <w:sdtEndPr>
          <w:rPr>
            <w:rStyle w:val="Standardskriftforavsnitt"/>
            <w:rFonts w:cstheme="minorHAnsi"/>
            <w:color w:val="auto"/>
            <w:sz w:val="22"/>
            <w:szCs w:val="24"/>
            <w:lang w:val="en-GB"/>
          </w:rPr>
        </w:sdtEndPr>
        <w:sdtContent>
          <w:r w:rsidR="00E21742" w:rsidRPr="00466002">
            <w:rPr>
              <w:rStyle w:val="Overskrift4Tegn"/>
              <w:rFonts w:asciiTheme="minorHAnsi" w:hAnsiTheme="minorHAnsi" w:cstheme="minorHAnsi"/>
              <w:sz w:val="24"/>
              <w:szCs w:val="24"/>
              <w:lang w:val="en-US"/>
            </w:rPr>
            <w:t>Click here to write</w:t>
          </w:r>
        </w:sdtContent>
      </w:sdt>
    </w:p>
    <w:p w14:paraId="3BE35840" w14:textId="552E39F7" w:rsidR="00A342B8" w:rsidRPr="00C64EB2" w:rsidRDefault="00720DB2" w:rsidP="00E21742">
      <w:pPr>
        <w:shd w:val="clear" w:color="auto" w:fill="FFFFFF"/>
        <w:jc w:val="both"/>
        <w:rPr>
          <w:rStyle w:val="revideringvr240"/>
          <w:lang w:val="en-GB"/>
        </w:rPr>
      </w:pPr>
      <w:r>
        <w:rPr>
          <w:rFonts w:ascii="Calibri" w:eastAsia="Times New Roman" w:hAnsi="Calibri" w:cs="Calibri"/>
          <w:color w:val="000000"/>
          <w:sz w:val="24"/>
          <w:szCs w:val="24"/>
          <w:lang w:val="en-US" w:eastAsia="nb-NO"/>
        </w:rPr>
        <w:t xml:space="preserve">6.4.5. </w:t>
      </w:r>
      <w:r w:rsidR="00A342B8" w:rsidRPr="00CA7C86">
        <w:rPr>
          <w:rFonts w:ascii="Calibri" w:eastAsia="Times New Roman" w:hAnsi="Calibri" w:cs="Calibri"/>
          <w:color w:val="000000"/>
          <w:sz w:val="24"/>
          <w:szCs w:val="24"/>
          <w:lang w:val="en-US" w:eastAsia="nb-NO"/>
        </w:rPr>
        <w:t>Are there any restrictions or challenges regarding obtaining correct visa and work permits for participants?</w:t>
      </w:r>
      <w:r w:rsidR="00A342B8">
        <w:rPr>
          <w:rFonts w:ascii="Calibri" w:eastAsia="Times New Roman" w:hAnsi="Calibri" w:cs="Calibri"/>
          <w:color w:val="000000"/>
          <w:sz w:val="24"/>
          <w:szCs w:val="24"/>
          <w:lang w:val="en-US" w:eastAsia="nb-NO"/>
        </w:rPr>
        <w:t xml:space="preserve"> </w:t>
      </w:r>
      <w:sdt>
        <w:sdtPr>
          <w:rPr>
            <w:rStyle w:val="revideringvr240"/>
          </w:rPr>
          <w:id w:val="91205952"/>
          <w:placeholder>
            <w:docPart w:val="AEC01A820EE44BA0B21EEDD21569729B"/>
          </w:placeholder>
          <w:showingPlcHdr/>
        </w:sdtPr>
        <w:sdtEndPr>
          <w:rPr>
            <w:rStyle w:val="Standardskriftforavsnitt"/>
            <w:rFonts w:cstheme="minorHAnsi"/>
            <w:color w:val="auto"/>
            <w:sz w:val="22"/>
            <w:szCs w:val="24"/>
            <w:lang w:val="en-GB"/>
          </w:rPr>
        </w:sdtEndPr>
        <w:sdtContent>
          <w:r w:rsidR="00E21742" w:rsidRPr="00466002">
            <w:rPr>
              <w:rStyle w:val="Overskrift4Tegn"/>
              <w:rFonts w:asciiTheme="minorHAnsi" w:hAnsiTheme="minorHAnsi" w:cstheme="minorHAnsi"/>
              <w:sz w:val="24"/>
              <w:szCs w:val="24"/>
              <w:lang w:val="en-US"/>
            </w:rPr>
            <w:t>Click here to write</w:t>
          </w:r>
        </w:sdtContent>
      </w:sdt>
    </w:p>
    <w:p w14:paraId="5E7B0393" w14:textId="77777777" w:rsidR="00E21742" w:rsidRPr="00E73B56" w:rsidRDefault="00E21742" w:rsidP="00E73B56">
      <w:pPr>
        <w:shd w:val="clear" w:color="auto" w:fill="FFFFFF"/>
        <w:jc w:val="both"/>
        <w:rPr>
          <w:lang w:val="en-GB"/>
        </w:rPr>
      </w:pPr>
    </w:p>
    <w:p w14:paraId="39B2569F" w14:textId="29FDF69A" w:rsidR="00381FB1" w:rsidRPr="00263A28" w:rsidRDefault="007320E8" w:rsidP="008068D2">
      <w:pPr>
        <w:pStyle w:val="Overskrift1"/>
        <w:rPr>
          <w:rFonts w:asciiTheme="minorHAnsi" w:hAnsiTheme="minorHAnsi" w:cstheme="minorHAnsi"/>
          <w:b w:val="0"/>
          <w:bCs w:val="0"/>
          <w:sz w:val="26"/>
          <w:szCs w:val="26"/>
          <w:lang w:val="en-GB"/>
        </w:rPr>
      </w:pPr>
      <w:bookmarkStart w:id="64" w:name="_Toc198888465"/>
      <w:r>
        <w:rPr>
          <w:rFonts w:asciiTheme="minorHAnsi" w:hAnsiTheme="minorHAnsi" w:cstheme="minorHAnsi"/>
          <w:lang w:val="en-GB"/>
        </w:rPr>
        <w:t>7</w:t>
      </w:r>
      <w:r w:rsidR="00381FB1" w:rsidRPr="00263A28">
        <w:rPr>
          <w:rFonts w:asciiTheme="minorHAnsi" w:hAnsiTheme="minorHAnsi" w:cstheme="minorHAnsi"/>
          <w:sz w:val="26"/>
          <w:szCs w:val="26"/>
          <w:lang w:val="en-GB"/>
        </w:rPr>
        <w:t xml:space="preserve">. </w:t>
      </w:r>
      <w:r w:rsidR="006C1140">
        <w:rPr>
          <w:rFonts w:asciiTheme="minorHAnsi" w:hAnsiTheme="minorHAnsi" w:cstheme="minorHAnsi"/>
          <w:lang w:val="en-GB"/>
        </w:rPr>
        <w:t>RISK</w:t>
      </w:r>
      <w:r w:rsidR="009D5D1C">
        <w:rPr>
          <w:rFonts w:asciiTheme="minorHAnsi" w:hAnsiTheme="minorHAnsi" w:cstheme="minorHAnsi"/>
          <w:lang w:val="en-GB"/>
        </w:rPr>
        <w:t>S</w:t>
      </w:r>
      <w:r w:rsidR="006C1140">
        <w:rPr>
          <w:rFonts w:asciiTheme="minorHAnsi" w:hAnsiTheme="minorHAnsi" w:cstheme="minorHAnsi"/>
          <w:lang w:val="en-GB"/>
        </w:rPr>
        <w:t xml:space="preserve"> </w:t>
      </w:r>
      <w:r w:rsidR="009D5D1C">
        <w:rPr>
          <w:rFonts w:asciiTheme="minorHAnsi" w:hAnsiTheme="minorHAnsi" w:cstheme="minorHAnsi"/>
          <w:lang w:val="en-GB"/>
        </w:rPr>
        <w:t>AND</w:t>
      </w:r>
      <w:r w:rsidR="00892FBA">
        <w:rPr>
          <w:rFonts w:asciiTheme="minorHAnsi" w:hAnsiTheme="minorHAnsi" w:cstheme="minorHAnsi"/>
          <w:lang w:val="en-GB"/>
        </w:rPr>
        <w:t xml:space="preserve"> RISK MANAGEMENT</w:t>
      </w:r>
      <w:bookmarkEnd w:id="64"/>
      <w:r w:rsidR="00892FBA">
        <w:rPr>
          <w:rFonts w:asciiTheme="minorHAnsi" w:hAnsiTheme="minorHAnsi" w:cstheme="minorHAnsi"/>
          <w:lang w:val="en-GB"/>
        </w:rPr>
        <w:t xml:space="preserve"> </w:t>
      </w:r>
    </w:p>
    <w:p w14:paraId="77DB6886" w14:textId="389FD3CA" w:rsidR="00431C30" w:rsidRPr="00E73B56" w:rsidRDefault="003F0586" w:rsidP="00E73B56">
      <w:pPr>
        <w:spacing w:line="240" w:lineRule="auto"/>
        <w:jc w:val="both"/>
        <w:rPr>
          <w:rFonts w:cstheme="minorHAnsi"/>
          <w:sz w:val="24"/>
          <w:szCs w:val="24"/>
          <w:lang w:val="en-US"/>
        </w:rPr>
      </w:pPr>
      <w:bookmarkStart w:id="65" w:name="_Hlk40766105"/>
      <w:r w:rsidRPr="00E73B56">
        <w:rPr>
          <w:rFonts w:cstheme="minorHAnsi"/>
          <w:sz w:val="24"/>
          <w:szCs w:val="24"/>
          <w:lang w:val="en-US"/>
        </w:rPr>
        <w:t>Norec expects the partnership</w:t>
      </w:r>
      <w:r>
        <w:rPr>
          <w:rFonts w:cstheme="minorHAnsi"/>
          <w:sz w:val="24"/>
          <w:szCs w:val="24"/>
          <w:lang w:val="en-US"/>
        </w:rPr>
        <w:t xml:space="preserve"> to </w:t>
      </w:r>
      <w:r w:rsidR="00B547A4">
        <w:rPr>
          <w:rFonts w:cstheme="minorHAnsi"/>
          <w:sz w:val="24"/>
          <w:szCs w:val="24"/>
          <w:lang w:val="en-US"/>
        </w:rPr>
        <w:t xml:space="preserve">identify and address </w:t>
      </w:r>
      <w:r w:rsidR="00431C30">
        <w:rPr>
          <w:rFonts w:cstheme="minorHAnsi"/>
          <w:sz w:val="24"/>
          <w:szCs w:val="24"/>
          <w:lang w:val="en-US"/>
        </w:rPr>
        <w:t xml:space="preserve">internal and external </w:t>
      </w:r>
      <w:r w:rsidR="005A73DB">
        <w:rPr>
          <w:rFonts w:cstheme="minorHAnsi"/>
          <w:sz w:val="24"/>
          <w:szCs w:val="24"/>
          <w:lang w:val="en-US"/>
        </w:rPr>
        <w:t xml:space="preserve">factors </w:t>
      </w:r>
      <w:r w:rsidR="005A73DB" w:rsidRPr="001744AE">
        <w:rPr>
          <w:rFonts w:cstheme="minorHAnsi"/>
          <w:sz w:val="24"/>
          <w:szCs w:val="24"/>
          <w:lang w:val="en-GB"/>
        </w:rPr>
        <w:t xml:space="preserve">that can </w:t>
      </w:r>
      <w:r w:rsidR="00045AF7">
        <w:rPr>
          <w:rFonts w:cstheme="minorHAnsi"/>
          <w:sz w:val="24"/>
          <w:szCs w:val="24"/>
          <w:lang w:val="en-GB"/>
        </w:rPr>
        <w:t xml:space="preserve">negatively </w:t>
      </w:r>
      <w:r w:rsidR="005A73DB" w:rsidRPr="001744AE">
        <w:rPr>
          <w:rFonts w:cstheme="minorHAnsi"/>
          <w:sz w:val="24"/>
          <w:szCs w:val="24"/>
          <w:lang w:val="en-GB"/>
        </w:rPr>
        <w:t>affect the implementation of the project</w:t>
      </w:r>
      <w:r w:rsidR="00347BE5">
        <w:rPr>
          <w:rFonts w:cstheme="minorHAnsi"/>
          <w:sz w:val="24"/>
          <w:szCs w:val="24"/>
          <w:lang w:val="en-GB"/>
        </w:rPr>
        <w:t>,</w:t>
      </w:r>
      <w:r w:rsidR="005A73DB" w:rsidRPr="001744AE">
        <w:rPr>
          <w:rFonts w:cstheme="minorHAnsi"/>
          <w:sz w:val="24"/>
          <w:szCs w:val="24"/>
          <w:lang w:val="en-GB"/>
        </w:rPr>
        <w:t xml:space="preserve"> and hinder the achievement of expected results.</w:t>
      </w:r>
      <w:r w:rsidR="005A73DB">
        <w:rPr>
          <w:rFonts w:cstheme="minorHAnsi"/>
          <w:sz w:val="24"/>
          <w:szCs w:val="24"/>
          <w:lang w:val="en-US"/>
        </w:rPr>
        <w:t xml:space="preserve"> </w:t>
      </w:r>
      <w:r w:rsidR="002B125B">
        <w:rPr>
          <w:rFonts w:cstheme="minorHAnsi"/>
          <w:sz w:val="24"/>
          <w:szCs w:val="24"/>
          <w:lang w:val="en-GB"/>
        </w:rPr>
        <w:t xml:space="preserve">The partnership must reflect on how to prevent, </w:t>
      </w:r>
      <w:r w:rsidR="00B91EA9">
        <w:rPr>
          <w:rFonts w:cstheme="minorHAnsi"/>
          <w:sz w:val="24"/>
          <w:szCs w:val="24"/>
          <w:lang w:val="en-GB"/>
        </w:rPr>
        <w:t xml:space="preserve">mitigate and manage the identified risks. </w:t>
      </w:r>
    </w:p>
    <w:p w14:paraId="09B1ED07" w14:textId="5D21F880" w:rsidR="00381FB1" w:rsidRDefault="002034A9" w:rsidP="008068D2">
      <w:pPr>
        <w:jc w:val="both"/>
        <w:rPr>
          <w:rFonts w:cstheme="minorHAnsi"/>
          <w:sz w:val="24"/>
          <w:szCs w:val="24"/>
          <w:lang w:val="en-GB"/>
        </w:rPr>
      </w:pPr>
      <w:r>
        <w:rPr>
          <w:rFonts w:cstheme="minorHAnsi"/>
          <w:sz w:val="24"/>
          <w:szCs w:val="24"/>
          <w:lang w:val="en-US"/>
        </w:rPr>
        <w:t>The</w:t>
      </w:r>
      <w:r w:rsidR="00B91EA9" w:rsidRPr="0026649F">
        <w:rPr>
          <w:rFonts w:cstheme="minorHAnsi"/>
          <w:sz w:val="24"/>
          <w:szCs w:val="24"/>
          <w:lang w:val="en-GB"/>
        </w:rPr>
        <w:t xml:space="preserve"> risk analysis must include an assessment of risks related to sexual exploitation, abuse, and harassment (SEAH).</w:t>
      </w:r>
      <w:r w:rsidR="00B91EA9">
        <w:rPr>
          <w:rFonts w:cstheme="minorHAnsi"/>
          <w:sz w:val="24"/>
          <w:szCs w:val="24"/>
          <w:lang w:val="en-GB"/>
        </w:rPr>
        <w:t xml:space="preserve"> </w:t>
      </w:r>
    </w:p>
    <w:p w14:paraId="323834DC" w14:textId="77777777" w:rsidR="00B00627" w:rsidRPr="001744AE" w:rsidRDefault="00B00627" w:rsidP="008068D2">
      <w:pPr>
        <w:jc w:val="both"/>
        <w:rPr>
          <w:rFonts w:cstheme="minorHAnsi"/>
          <w:sz w:val="24"/>
          <w:szCs w:val="24"/>
          <w:lang w:val="en-GB"/>
        </w:rPr>
      </w:pPr>
    </w:p>
    <w:p w14:paraId="09DEE22A" w14:textId="1F463F79" w:rsidR="00381FB1" w:rsidRPr="00BE29BD" w:rsidRDefault="00720DB2" w:rsidP="00BE29BD">
      <w:pPr>
        <w:pStyle w:val="Ingenmellomrom"/>
        <w:spacing w:line="276" w:lineRule="auto"/>
        <w:jc w:val="both"/>
        <w:rPr>
          <w:rFonts w:asciiTheme="minorHAnsi" w:hAnsiTheme="minorHAnsi" w:cstheme="minorHAnsi"/>
          <w:b/>
          <w:sz w:val="26"/>
          <w:szCs w:val="26"/>
          <w:lang w:val="en-GB"/>
        </w:rPr>
      </w:pPr>
      <w:r w:rsidRPr="00BE29BD">
        <w:rPr>
          <w:rFonts w:asciiTheme="minorHAnsi" w:hAnsiTheme="minorHAnsi" w:cstheme="minorHAnsi"/>
          <w:b/>
          <w:sz w:val="26"/>
          <w:szCs w:val="26"/>
          <w:lang w:val="en-GB"/>
        </w:rPr>
        <w:t xml:space="preserve">7.1. </w:t>
      </w:r>
      <w:r w:rsidR="00BE29BD">
        <w:rPr>
          <w:rFonts w:asciiTheme="minorHAnsi" w:hAnsiTheme="minorHAnsi" w:cstheme="minorHAnsi"/>
          <w:b/>
          <w:sz w:val="26"/>
          <w:szCs w:val="26"/>
          <w:lang w:val="en-GB"/>
        </w:rPr>
        <w:t>External</w:t>
      </w:r>
      <w:r w:rsidRPr="00BE29BD">
        <w:rPr>
          <w:rFonts w:asciiTheme="minorHAnsi" w:hAnsiTheme="minorHAnsi" w:cstheme="minorHAnsi"/>
          <w:b/>
          <w:sz w:val="26"/>
          <w:szCs w:val="26"/>
          <w:lang w:val="en-GB"/>
        </w:rPr>
        <w:t xml:space="preserve"> risks </w:t>
      </w:r>
    </w:p>
    <w:tbl>
      <w:tblPr>
        <w:tblStyle w:val="Tabellrutenett"/>
        <w:tblW w:w="9042" w:type="dxa"/>
        <w:tblLook w:val="04A0" w:firstRow="1" w:lastRow="0" w:firstColumn="1" w:lastColumn="0" w:noHBand="0" w:noVBand="1"/>
      </w:tblPr>
      <w:tblGrid>
        <w:gridCol w:w="2106"/>
        <w:gridCol w:w="2197"/>
        <w:gridCol w:w="2249"/>
        <w:gridCol w:w="2490"/>
      </w:tblGrid>
      <w:tr w:rsidR="00381FB1" w:rsidRPr="0030773D" w14:paraId="6F2C6D37" w14:textId="77777777" w:rsidTr="00B00627">
        <w:tc>
          <w:tcPr>
            <w:tcW w:w="2122" w:type="dxa"/>
          </w:tcPr>
          <w:p w14:paraId="469716B6" w14:textId="77777777" w:rsidR="00381FB1" w:rsidRPr="00CA7C86" w:rsidRDefault="00381FB1" w:rsidP="008068D2">
            <w:pPr>
              <w:rPr>
                <w:rFonts w:cstheme="minorHAnsi"/>
                <w:b/>
                <w:bCs/>
                <w:sz w:val="24"/>
                <w:szCs w:val="24"/>
                <w:lang w:val="en-GB"/>
              </w:rPr>
            </w:pPr>
            <w:commentRangeStart w:id="66"/>
            <w:r w:rsidRPr="00CA7C86">
              <w:rPr>
                <w:rFonts w:cstheme="minorHAnsi"/>
                <w:b/>
                <w:bCs/>
                <w:sz w:val="24"/>
                <w:szCs w:val="24"/>
                <w:lang w:val="en-GB"/>
              </w:rPr>
              <w:lastRenderedPageBreak/>
              <w:t xml:space="preserve">External risk </w:t>
            </w:r>
            <w:commentRangeEnd w:id="66"/>
            <w:r w:rsidRPr="00CA7C86">
              <w:rPr>
                <w:rStyle w:val="Merknadsreferanse"/>
                <w:rFonts w:cstheme="minorHAnsi"/>
                <w:b/>
                <w:bCs/>
                <w:sz w:val="24"/>
                <w:szCs w:val="24"/>
                <w:lang w:val="en-GB"/>
              </w:rPr>
              <w:commentReference w:id="66"/>
            </w:r>
          </w:p>
        </w:tc>
        <w:tc>
          <w:tcPr>
            <w:tcW w:w="2126" w:type="dxa"/>
          </w:tcPr>
          <w:p w14:paraId="2D4F1976" w14:textId="315698A5" w:rsidR="00381FB1" w:rsidRPr="00CA7C86" w:rsidRDefault="00381FB1" w:rsidP="008068D2">
            <w:pPr>
              <w:rPr>
                <w:rFonts w:cstheme="minorHAnsi"/>
                <w:b/>
                <w:bCs/>
                <w:sz w:val="24"/>
                <w:szCs w:val="24"/>
                <w:lang w:val="en-GB"/>
              </w:rPr>
            </w:pPr>
            <w:r w:rsidRPr="00CA7C86">
              <w:rPr>
                <w:rFonts w:cstheme="minorHAnsi"/>
                <w:b/>
                <w:bCs/>
                <w:sz w:val="24"/>
                <w:szCs w:val="24"/>
                <w:lang w:val="en-GB"/>
              </w:rPr>
              <w:t>Probability that this risk will occur (high/medium/low)</w:t>
            </w:r>
          </w:p>
        </w:tc>
        <w:tc>
          <w:tcPr>
            <w:tcW w:w="2268" w:type="dxa"/>
          </w:tcPr>
          <w:p w14:paraId="4E90996F" w14:textId="77777777" w:rsidR="00381FB1" w:rsidRPr="00CA7C86" w:rsidRDefault="00381FB1" w:rsidP="008068D2">
            <w:pPr>
              <w:rPr>
                <w:rFonts w:cstheme="minorHAnsi"/>
                <w:b/>
                <w:bCs/>
                <w:sz w:val="24"/>
                <w:szCs w:val="24"/>
                <w:lang w:val="en-GB"/>
              </w:rPr>
            </w:pPr>
            <w:r w:rsidRPr="00CA7C86">
              <w:rPr>
                <w:rFonts w:cstheme="minorHAnsi"/>
                <w:b/>
                <w:bCs/>
                <w:sz w:val="24"/>
                <w:szCs w:val="24"/>
                <w:lang w:val="en-GB"/>
              </w:rPr>
              <w:t xml:space="preserve">Impact (consequence if risk happens) </w:t>
            </w:r>
          </w:p>
        </w:tc>
        <w:tc>
          <w:tcPr>
            <w:tcW w:w="2526" w:type="dxa"/>
          </w:tcPr>
          <w:p w14:paraId="1C5B21CD" w14:textId="4F334E25" w:rsidR="00381FB1" w:rsidRPr="00E73B56" w:rsidDel="00C22C21" w:rsidRDefault="00381FB1" w:rsidP="008068D2">
            <w:pPr>
              <w:rPr>
                <w:rFonts w:cstheme="minorHAnsi"/>
                <w:b/>
                <w:sz w:val="24"/>
                <w:szCs w:val="24"/>
                <w:lang w:val="nb-NO"/>
              </w:rPr>
            </w:pPr>
            <w:r w:rsidRPr="00E73B56">
              <w:rPr>
                <w:rFonts w:cstheme="minorHAnsi"/>
                <w:b/>
                <w:sz w:val="24"/>
                <w:szCs w:val="24"/>
                <w:lang w:val="nb-NO"/>
              </w:rPr>
              <w:t>Risk-reducing/</w:t>
            </w:r>
            <w:r w:rsidR="00AA4F41">
              <w:rPr>
                <w:rFonts w:cstheme="minorHAnsi"/>
                <w:b/>
                <w:sz w:val="24"/>
                <w:szCs w:val="24"/>
                <w:lang w:val="nb-NO"/>
              </w:rPr>
              <w:t xml:space="preserve"> </w:t>
            </w:r>
            <w:r w:rsidRPr="00E73B56">
              <w:rPr>
                <w:rFonts w:cstheme="minorHAnsi"/>
                <w:b/>
                <w:sz w:val="24"/>
                <w:szCs w:val="24"/>
                <w:lang w:val="nb-NO"/>
              </w:rPr>
              <w:t>mitigation measures</w:t>
            </w:r>
            <w:r w:rsidR="0030773D" w:rsidRPr="00E73B56">
              <w:rPr>
                <w:rFonts w:cstheme="minorHAnsi"/>
                <w:b/>
                <w:sz w:val="24"/>
                <w:szCs w:val="24"/>
                <w:lang w:val="nb-NO"/>
              </w:rPr>
              <w:t xml:space="preserve"> </w:t>
            </w:r>
          </w:p>
        </w:tc>
      </w:tr>
      <w:tr w:rsidR="00381FB1" w:rsidRPr="00466002" w14:paraId="10C6DED8" w14:textId="77777777" w:rsidTr="00B00627">
        <w:tc>
          <w:tcPr>
            <w:tcW w:w="2122" w:type="dxa"/>
          </w:tcPr>
          <w:p w14:paraId="1666DC95" w14:textId="77777777" w:rsidR="00381FB1" w:rsidRPr="00466002" w:rsidRDefault="00000000" w:rsidP="008068D2">
            <w:pPr>
              <w:rPr>
                <w:rFonts w:cstheme="minorHAnsi"/>
                <w:i/>
                <w:iCs/>
                <w:sz w:val="24"/>
                <w:szCs w:val="24"/>
                <w:lang w:val="en-GB"/>
              </w:rPr>
            </w:pPr>
            <w:sdt>
              <w:sdtPr>
                <w:rPr>
                  <w:rStyle w:val="Revideringvr24"/>
                </w:rPr>
                <w:id w:val="-1026864081"/>
                <w:placeholder>
                  <w:docPart w:val="761C9763C0B74665A2E57E63553F06D5"/>
                </w:placeholder>
                <w:showingPlcHdr/>
                <w:text/>
              </w:sdtPr>
              <w:sdtEndPr>
                <w:rPr>
                  <w:rStyle w:val="Stil4"/>
                  <w:i/>
                  <w:iCs/>
                  <w:color w:val="767171" w:themeColor="background2" w:themeShade="80"/>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26" w:type="dxa"/>
          </w:tcPr>
          <w:p w14:paraId="0328EE83" w14:textId="77777777" w:rsidR="00381FB1" w:rsidRPr="00466002" w:rsidRDefault="00000000" w:rsidP="008068D2">
            <w:pPr>
              <w:rPr>
                <w:rFonts w:cstheme="minorHAnsi"/>
                <w:i/>
                <w:iCs/>
                <w:sz w:val="24"/>
                <w:szCs w:val="24"/>
                <w:lang w:val="en-GB"/>
              </w:rPr>
            </w:pPr>
            <w:sdt>
              <w:sdtPr>
                <w:rPr>
                  <w:rStyle w:val="Revideringvr24"/>
                </w:rPr>
                <w:id w:val="-1105661368"/>
                <w:placeholder>
                  <w:docPart w:val="1E455E13E3064CB6A20BD632CA9AEED6"/>
                </w:placeholder>
                <w:showingPlcHdr/>
                <w:text/>
              </w:sdtPr>
              <w:sdtEndPr>
                <w:rPr>
                  <w:rStyle w:val="Stil4"/>
                  <w:i/>
                  <w:iCs/>
                  <w:color w:val="767171" w:themeColor="background2" w:themeShade="80"/>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268" w:type="dxa"/>
          </w:tcPr>
          <w:p w14:paraId="5452DBC6" w14:textId="77777777" w:rsidR="00381FB1" w:rsidRPr="00466002" w:rsidRDefault="00000000" w:rsidP="008068D2">
            <w:pPr>
              <w:rPr>
                <w:rFonts w:cstheme="minorHAnsi"/>
                <w:i/>
                <w:iCs/>
                <w:sz w:val="24"/>
                <w:szCs w:val="24"/>
                <w:lang w:val="en-GB"/>
              </w:rPr>
            </w:pPr>
            <w:sdt>
              <w:sdtPr>
                <w:rPr>
                  <w:rStyle w:val="Revideringvr24"/>
                </w:rPr>
                <w:id w:val="591896400"/>
                <w:placeholder>
                  <w:docPart w:val="7B247F4146BC4A2F9DDAE87F5B4688C2"/>
                </w:placeholder>
                <w:showingPlcHdr/>
                <w:text/>
              </w:sdtPr>
              <w:sdtEndPr>
                <w:rPr>
                  <w:rStyle w:val="Stil4"/>
                  <w:i/>
                  <w:iCs/>
                  <w:color w:val="767171" w:themeColor="background2" w:themeShade="80"/>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526" w:type="dxa"/>
          </w:tcPr>
          <w:p w14:paraId="09C62004" w14:textId="77777777" w:rsidR="00381FB1" w:rsidRPr="00466002" w:rsidRDefault="00000000" w:rsidP="008068D2">
            <w:pPr>
              <w:rPr>
                <w:rFonts w:cstheme="minorHAnsi"/>
                <w:i/>
                <w:iCs/>
                <w:sz w:val="24"/>
                <w:szCs w:val="24"/>
                <w:lang w:val="en-GB"/>
              </w:rPr>
            </w:pPr>
            <w:sdt>
              <w:sdtPr>
                <w:rPr>
                  <w:rStyle w:val="Revideringvr24"/>
                </w:rPr>
                <w:id w:val="448290173"/>
                <w:placeholder>
                  <w:docPart w:val="79CCD26303364AB2801DBD109852165D"/>
                </w:placeholder>
                <w:showingPlcHdr/>
                <w:text/>
              </w:sdtPr>
              <w:sdtEndPr>
                <w:rPr>
                  <w:rStyle w:val="Stil4"/>
                  <w:i/>
                  <w:iCs/>
                  <w:color w:val="767171" w:themeColor="background2" w:themeShade="80"/>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r>
      <w:tr w:rsidR="00381FB1" w:rsidRPr="00263A28" w14:paraId="482EF2EE" w14:textId="77777777" w:rsidTr="00B00627">
        <w:tc>
          <w:tcPr>
            <w:tcW w:w="2122" w:type="dxa"/>
          </w:tcPr>
          <w:p w14:paraId="385FD072" w14:textId="77777777" w:rsidR="00381FB1" w:rsidRPr="00466002" w:rsidRDefault="00000000" w:rsidP="008068D2">
            <w:pPr>
              <w:rPr>
                <w:rFonts w:cstheme="minorHAnsi"/>
                <w:i/>
                <w:iCs/>
                <w:sz w:val="24"/>
                <w:szCs w:val="24"/>
                <w:lang w:val="en-GB"/>
              </w:rPr>
            </w:pPr>
            <w:sdt>
              <w:sdtPr>
                <w:rPr>
                  <w:rStyle w:val="Revideringvr24"/>
                </w:rPr>
                <w:id w:val="379677814"/>
                <w:placeholder>
                  <w:docPart w:val="A84AAA92CE604FC1BA52A42539B40869"/>
                </w:placeholder>
                <w:showingPlcHdr/>
                <w:text/>
              </w:sdtPr>
              <w:sdtEndPr>
                <w:rPr>
                  <w:rStyle w:val="Stil4"/>
                  <w:i/>
                  <w:iCs/>
                  <w:color w:val="767171" w:themeColor="background2" w:themeShade="80"/>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26" w:type="dxa"/>
          </w:tcPr>
          <w:p w14:paraId="4ECC864C" w14:textId="77777777" w:rsidR="00381FB1" w:rsidRPr="00466002" w:rsidRDefault="00000000" w:rsidP="008068D2">
            <w:pPr>
              <w:rPr>
                <w:rFonts w:cstheme="minorHAnsi"/>
                <w:i/>
                <w:iCs/>
                <w:sz w:val="24"/>
                <w:szCs w:val="24"/>
                <w:lang w:val="en-GB"/>
              </w:rPr>
            </w:pPr>
            <w:sdt>
              <w:sdtPr>
                <w:rPr>
                  <w:rStyle w:val="Revideringvr24"/>
                </w:rPr>
                <w:id w:val="692036733"/>
                <w:placeholder>
                  <w:docPart w:val="E693C9EFAED84AFBBDAC796F5B98DA35"/>
                </w:placeholder>
                <w:showingPlcHdr/>
                <w:text/>
              </w:sdtPr>
              <w:sdtEndPr>
                <w:rPr>
                  <w:rStyle w:val="Stil4"/>
                  <w:i/>
                  <w:iCs/>
                  <w:color w:val="767171" w:themeColor="background2" w:themeShade="80"/>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268" w:type="dxa"/>
          </w:tcPr>
          <w:p w14:paraId="1748E622" w14:textId="77777777" w:rsidR="00381FB1" w:rsidRPr="00466002" w:rsidRDefault="00000000" w:rsidP="008068D2">
            <w:pPr>
              <w:rPr>
                <w:rFonts w:cstheme="minorHAnsi"/>
                <w:i/>
                <w:iCs/>
                <w:sz w:val="24"/>
                <w:szCs w:val="24"/>
                <w:lang w:val="en-GB"/>
              </w:rPr>
            </w:pPr>
            <w:sdt>
              <w:sdtPr>
                <w:rPr>
                  <w:rStyle w:val="Revideringvr24"/>
                </w:rPr>
                <w:id w:val="-107048689"/>
                <w:placeholder>
                  <w:docPart w:val="4BD62FB2D42D4A4AA7AAAE18F3EABD49"/>
                </w:placeholder>
                <w:showingPlcHdr/>
                <w:text/>
              </w:sdtPr>
              <w:sdtEndPr>
                <w:rPr>
                  <w:rStyle w:val="Stil4"/>
                  <w:i/>
                  <w:iCs/>
                  <w:color w:val="767171" w:themeColor="background2" w:themeShade="80"/>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526" w:type="dxa"/>
          </w:tcPr>
          <w:p w14:paraId="62B155A1" w14:textId="77777777" w:rsidR="00381FB1" w:rsidRPr="00466002" w:rsidRDefault="00000000" w:rsidP="008068D2">
            <w:pPr>
              <w:rPr>
                <w:rFonts w:cstheme="minorHAnsi"/>
                <w:i/>
                <w:iCs/>
                <w:sz w:val="24"/>
                <w:szCs w:val="24"/>
                <w:lang w:val="en-GB"/>
              </w:rPr>
            </w:pPr>
            <w:sdt>
              <w:sdtPr>
                <w:rPr>
                  <w:rStyle w:val="Revideringvr24"/>
                </w:rPr>
                <w:id w:val="581950373"/>
                <w:placeholder>
                  <w:docPart w:val="4F0BD9830CD04FD9A9A1705B5D4494D0"/>
                </w:placeholder>
                <w:showingPlcHdr/>
                <w:text/>
              </w:sdtPr>
              <w:sdtEndPr>
                <w:rPr>
                  <w:rStyle w:val="Stil4"/>
                  <w:i/>
                  <w:iCs/>
                  <w:color w:val="767171" w:themeColor="background2" w:themeShade="80"/>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r>
      <w:sdt>
        <w:sdtPr>
          <w:rPr>
            <w:rStyle w:val="Revideringvr24"/>
            <w:kern w:val="2"/>
            <w:lang w:val="nb-NO"/>
            <w14:ligatures w14:val="standardContextual"/>
          </w:rPr>
          <w:id w:val="261580702"/>
          <w:lock w:val="sdtContentLocked"/>
          <w15:repeatingSection/>
        </w:sdtPr>
        <w:sdtContent>
          <w:sdt>
            <w:sdtPr>
              <w:rPr>
                <w:rStyle w:val="Revideringvr24"/>
                <w:kern w:val="2"/>
                <w:lang w:val="nb-NO"/>
                <w14:ligatures w14:val="standardContextual"/>
              </w:rPr>
              <w:id w:val="-239566132"/>
              <w:lock w:val="sdtContentLocked"/>
              <w:placeholder>
                <w:docPart w:val="664984A7B4754B099A43E3CE92402041"/>
              </w:placeholder>
              <w15:repeatingSectionItem/>
            </w:sdtPr>
            <w:sdtContent>
              <w:tr w:rsidR="00381FB1" w:rsidRPr="00BC2633" w14:paraId="16BB054D" w14:textId="77777777" w:rsidTr="00B00627">
                <w:tc>
                  <w:tcPr>
                    <w:tcW w:w="2122" w:type="dxa"/>
                  </w:tcPr>
                  <w:p w14:paraId="4C2A6E73" w14:textId="77777777" w:rsidR="00381FB1" w:rsidRPr="00514F05" w:rsidRDefault="00000000" w:rsidP="008068D2">
                    <w:pPr>
                      <w:rPr>
                        <w:rStyle w:val="Revideringvr24"/>
                      </w:rPr>
                    </w:pPr>
                    <w:sdt>
                      <w:sdtPr>
                        <w:rPr>
                          <w:rStyle w:val="Revideringvr24"/>
                        </w:rPr>
                        <w:id w:val="1776368306"/>
                        <w:placeholder>
                          <w:docPart w:val="C28F1D0E4F2D4B1BB78B8B9CB70C1374"/>
                        </w:placeholder>
                        <w:showingPlcHdr/>
                        <w:text/>
                      </w:sdtPr>
                      <w:sdtContent>
                        <w:r w:rsidR="00381FB1" w:rsidRPr="00514F05">
                          <w:rPr>
                            <w:rStyle w:val="Revideringvr24"/>
                          </w:rPr>
                          <w:t>Click here to write</w:t>
                        </w:r>
                      </w:sdtContent>
                    </w:sdt>
                  </w:p>
                </w:tc>
                <w:tc>
                  <w:tcPr>
                    <w:tcW w:w="2126" w:type="dxa"/>
                  </w:tcPr>
                  <w:p w14:paraId="12DC1164" w14:textId="77777777" w:rsidR="00381FB1" w:rsidRPr="00514F05" w:rsidRDefault="00000000" w:rsidP="008068D2">
                    <w:pPr>
                      <w:rPr>
                        <w:rStyle w:val="Revideringvr24"/>
                      </w:rPr>
                    </w:pPr>
                    <w:sdt>
                      <w:sdtPr>
                        <w:rPr>
                          <w:rStyle w:val="Revideringvr24"/>
                        </w:rPr>
                        <w:id w:val="-413396983"/>
                        <w:placeholder>
                          <w:docPart w:val="6A887D78B5864698A4CACDD6412A8354"/>
                        </w:placeholder>
                        <w:showingPlcHdr/>
                        <w:text/>
                      </w:sdtPr>
                      <w:sdtContent>
                        <w:r w:rsidR="00381FB1" w:rsidRPr="00514F05">
                          <w:rPr>
                            <w:rStyle w:val="Revideringvr24"/>
                          </w:rPr>
                          <w:t>Click here to write</w:t>
                        </w:r>
                      </w:sdtContent>
                    </w:sdt>
                  </w:p>
                </w:tc>
                <w:tc>
                  <w:tcPr>
                    <w:tcW w:w="2268" w:type="dxa"/>
                  </w:tcPr>
                  <w:p w14:paraId="1F93D41D" w14:textId="77777777" w:rsidR="00381FB1" w:rsidRPr="00514F05" w:rsidRDefault="00000000" w:rsidP="008068D2">
                    <w:pPr>
                      <w:rPr>
                        <w:rStyle w:val="Revideringvr24"/>
                      </w:rPr>
                    </w:pPr>
                    <w:sdt>
                      <w:sdtPr>
                        <w:rPr>
                          <w:rStyle w:val="Revideringvr24"/>
                        </w:rPr>
                        <w:id w:val="-1519392115"/>
                        <w:placeholder>
                          <w:docPart w:val="895ED3A19365446599BA61693FA142DF"/>
                        </w:placeholder>
                        <w:showingPlcHdr/>
                        <w:text/>
                      </w:sdtPr>
                      <w:sdtContent>
                        <w:r w:rsidR="00381FB1" w:rsidRPr="00514F05">
                          <w:rPr>
                            <w:rStyle w:val="Revideringvr24"/>
                          </w:rPr>
                          <w:t>Click here to write</w:t>
                        </w:r>
                      </w:sdtContent>
                    </w:sdt>
                  </w:p>
                </w:tc>
                <w:tc>
                  <w:tcPr>
                    <w:tcW w:w="2526" w:type="dxa"/>
                  </w:tcPr>
                  <w:p w14:paraId="053D2B83" w14:textId="77777777" w:rsidR="00381FB1" w:rsidRPr="00466002" w:rsidRDefault="00000000" w:rsidP="008068D2">
                    <w:pPr>
                      <w:rPr>
                        <w:rStyle w:val="Stil4"/>
                        <w:i/>
                        <w:iCs/>
                        <w:color w:val="2F5496" w:themeColor="accent1" w:themeShade="BF"/>
                        <w:sz w:val="24"/>
                        <w:szCs w:val="24"/>
                        <w:lang w:val="en-US"/>
                      </w:rPr>
                    </w:pPr>
                    <w:sdt>
                      <w:sdtPr>
                        <w:rPr>
                          <w:rStyle w:val="Revideringvr24"/>
                        </w:rPr>
                        <w:id w:val="2090726135"/>
                        <w:placeholder>
                          <w:docPart w:val="2B614F1AABD045DB92DA2ED5929288B0"/>
                        </w:placeholder>
                        <w:showingPlcHdr/>
                        <w:text/>
                      </w:sdtPr>
                      <w:sdtContent>
                        <w:r w:rsidR="00381FB1" w:rsidRPr="00514F05">
                          <w:rPr>
                            <w:rStyle w:val="Revideringvr24"/>
                          </w:rPr>
                          <w:t>Click here to write</w:t>
                        </w:r>
                      </w:sdtContent>
                    </w:sdt>
                  </w:p>
                </w:tc>
              </w:tr>
            </w:sdtContent>
          </w:sdt>
        </w:sdtContent>
      </w:sdt>
    </w:tbl>
    <w:p w14:paraId="1FC7241B" w14:textId="77777777" w:rsidR="00381FB1" w:rsidRDefault="00381FB1" w:rsidP="008068D2">
      <w:pPr>
        <w:spacing w:line="240" w:lineRule="auto"/>
        <w:rPr>
          <w:rFonts w:cstheme="minorHAnsi"/>
          <w:i/>
          <w:iCs/>
          <w:lang w:val="en-GB"/>
        </w:rPr>
      </w:pPr>
    </w:p>
    <w:p w14:paraId="35C0DE13" w14:textId="77777777" w:rsidR="00381FB1" w:rsidRDefault="00381FB1" w:rsidP="008068D2">
      <w:pPr>
        <w:spacing w:line="240" w:lineRule="auto"/>
        <w:rPr>
          <w:rFonts w:cstheme="minorHAnsi"/>
          <w:i/>
          <w:iCs/>
          <w:sz w:val="24"/>
          <w:szCs w:val="24"/>
          <w:lang w:val="en-GB"/>
        </w:rPr>
      </w:pPr>
      <w:r w:rsidRPr="00BE29BD">
        <w:rPr>
          <w:rFonts w:cstheme="minorHAnsi"/>
          <w:i/>
          <w:iCs/>
          <w:sz w:val="24"/>
          <w:szCs w:val="24"/>
          <w:lang w:val="en-GB"/>
        </w:rPr>
        <w:t>Expand the tables as needed by clicking on the plus sign in the right corner of the table.</w:t>
      </w:r>
    </w:p>
    <w:p w14:paraId="2064B1F7" w14:textId="77777777" w:rsidR="00B00627" w:rsidRPr="00BE29BD" w:rsidRDefault="00B00627" w:rsidP="008068D2">
      <w:pPr>
        <w:spacing w:line="240" w:lineRule="auto"/>
        <w:rPr>
          <w:rFonts w:cstheme="minorHAnsi"/>
          <w:i/>
          <w:iCs/>
          <w:sz w:val="24"/>
          <w:szCs w:val="24"/>
          <w:lang w:val="en-GB"/>
        </w:rPr>
      </w:pPr>
    </w:p>
    <w:p w14:paraId="5FEA55CA" w14:textId="75E76139" w:rsidR="00BE29BD" w:rsidRPr="00BE29BD" w:rsidRDefault="00BE29BD" w:rsidP="00BE29BD">
      <w:pPr>
        <w:pStyle w:val="Ingenmellomrom"/>
        <w:spacing w:line="276" w:lineRule="auto"/>
        <w:jc w:val="both"/>
        <w:rPr>
          <w:rFonts w:asciiTheme="minorHAnsi" w:hAnsiTheme="minorHAnsi" w:cstheme="minorHAnsi"/>
          <w:b/>
          <w:sz w:val="26"/>
          <w:szCs w:val="26"/>
          <w:lang w:val="en-GB"/>
        </w:rPr>
      </w:pPr>
      <w:r>
        <w:rPr>
          <w:rFonts w:asciiTheme="minorHAnsi" w:hAnsiTheme="minorHAnsi" w:cstheme="minorHAnsi"/>
          <w:b/>
          <w:sz w:val="26"/>
          <w:szCs w:val="26"/>
          <w:lang w:val="en-GB"/>
        </w:rPr>
        <w:t>7.2</w:t>
      </w:r>
      <w:r w:rsidR="00B61C61" w:rsidRPr="00BE29BD">
        <w:rPr>
          <w:rFonts w:asciiTheme="minorHAnsi" w:hAnsiTheme="minorHAnsi" w:cstheme="minorHAnsi"/>
          <w:b/>
          <w:sz w:val="26"/>
          <w:szCs w:val="26"/>
          <w:lang w:val="en-GB"/>
        </w:rPr>
        <w:t xml:space="preserve">. Internal risks </w:t>
      </w:r>
    </w:p>
    <w:tbl>
      <w:tblPr>
        <w:tblStyle w:val="Tabellrutenett"/>
        <w:tblW w:w="0" w:type="auto"/>
        <w:tblLook w:val="04A0" w:firstRow="1" w:lastRow="0" w:firstColumn="1" w:lastColumn="0" w:noHBand="0" w:noVBand="1"/>
      </w:tblPr>
      <w:tblGrid>
        <w:gridCol w:w="2106"/>
        <w:gridCol w:w="2197"/>
        <w:gridCol w:w="2111"/>
        <w:gridCol w:w="2648"/>
      </w:tblGrid>
      <w:tr w:rsidR="00381FB1" w:rsidRPr="00263A28" w14:paraId="43EEF07D" w14:textId="77777777" w:rsidTr="00B00627">
        <w:tc>
          <w:tcPr>
            <w:tcW w:w="2122" w:type="dxa"/>
          </w:tcPr>
          <w:p w14:paraId="7E49E671" w14:textId="77777777" w:rsidR="00381FB1" w:rsidRPr="00CA7C86" w:rsidRDefault="00381FB1" w:rsidP="008068D2">
            <w:pPr>
              <w:rPr>
                <w:rFonts w:cstheme="minorHAnsi"/>
                <w:b/>
                <w:bCs/>
                <w:sz w:val="24"/>
                <w:szCs w:val="24"/>
                <w:lang w:val="en-GB"/>
              </w:rPr>
            </w:pPr>
            <w:commentRangeStart w:id="68"/>
            <w:r w:rsidRPr="00CA7C86">
              <w:rPr>
                <w:rFonts w:cstheme="minorHAnsi"/>
                <w:b/>
                <w:bCs/>
                <w:sz w:val="24"/>
                <w:szCs w:val="24"/>
                <w:lang w:val="en-GB"/>
              </w:rPr>
              <w:t xml:space="preserve">Internal risk </w:t>
            </w:r>
            <w:commentRangeEnd w:id="68"/>
            <w:r w:rsidRPr="00CA7C86">
              <w:rPr>
                <w:rStyle w:val="Merknadsreferanse"/>
                <w:rFonts w:cstheme="minorHAnsi"/>
                <w:b/>
                <w:bCs/>
                <w:sz w:val="24"/>
                <w:szCs w:val="24"/>
                <w:lang w:val="en-GB"/>
              </w:rPr>
              <w:commentReference w:id="68"/>
            </w:r>
          </w:p>
        </w:tc>
        <w:tc>
          <w:tcPr>
            <w:tcW w:w="2126" w:type="dxa"/>
          </w:tcPr>
          <w:p w14:paraId="741A8139" w14:textId="622ACD34" w:rsidR="00381FB1" w:rsidRPr="00CA7C86" w:rsidRDefault="00381FB1" w:rsidP="008068D2">
            <w:pPr>
              <w:rPr>
                <w:rFonts w:cstheme="minorHAnsi"/>
                <w:b/>
                <w:bCs/>
                <w:sz w:val="24"/>
                <w:szCs w:val="24"/>
                <w:lang w:val="en-GB"/>
              </w:rPr>
            </w:pPr>
            <w:r w:rsidRPr="00CA7C86">
              <w:rPr>
                <w:rFonts w:cstheme="minorHAnsi"/>
                <w:b/>
                <w:bCs/>
                <w:sz w:val="24"/>
                <w:szCs w:val="24"/>
                <w:lang w:val="en-GB"/>
              </w:rPr>
              <w:t>Probability that this risk will occur (high/medium/low)</w:t>
            </w:r>
          </w:p>
        </w:tc>
        <w:tc>
          <w:tcPr>
            <w:tcW w:w="2126" w:type="dxa"/>
          </w:tcPr>
          <w:p w14:paraId="37DC516F" w14:textId="77777777" w:rsidR="00381FB1" w:rsidRPr="00CA7C86" w:rsidRDefault="00381FB1" w:rsidP="008068D2">
            <w:pPr>
              <w:rPr>
                <w:rFonts w:cstheme="minorHAnsi"/>
                <w:b/>
                <w:bCs/>
                <w:sz w:val="24"/>
                <w:szCs w:val="24"/>
                <w:lang w:val="en-GB"/>
              </w:rPr>
            </w:pPr>
            <w:r w:rsidRPr="00CA7C86">
              <w:rPr>
                <w:rFonts w:cstheme="minorHAnsi"/>
                <w:b/>
                <w:bCs/>
                <w:sz w:val="24"/>
                <w:szCs w:val="24"/>
                <w:lang w:val="en-GB"/>
              </w:rPr>
              <w:t xml:space="preserve">Impact (consequence if risk happens) </w:t>
            </w:r>
          </w:p>
        </w:tc>
        <w:tc>
          <w:tcPr>
            <w:tcW w:w="2688" w:type="dxa"/>
          </w:tcPr>
          <w:p w14:paraId="1A2CCE31" w14:textId="28070F86" w:rsidR="00381FB1" w:rsidRPr="00CA7C86" w:rsidRDefault="00381FB1" w:rsidP="008068D2">
            <w:pPr>
              <w:rPr>
                <w:rFonts w:cstheme="minorHAnsi"/>
                <w:b/>
                <w:bCs/>
                <w:sz w:val="24"/>
                <w:szCs w:val="24"/>
                <w:lang w:val="en-GB"/>
              </w:rPr>
            </w:pPr>
            <w:r w:rsidRPr="00CA7C86">
              <w:rPr>
                <w:rFonts w:cstheme="minorHAnsi"/>
                <w:b/>
                <w:bCs/>
                <w:sz w:val="24"/>
                <w:szCs w:val="24"/>
                <w:lang w:val="en-GB"/>
              </w:rPr>
              <w:t>Risk-reducing/</w:t>
            </w:r>
            <w:r w:rsidR="00AA4F41">
              <w:rPr>
                <w:rFonts w:cstheme="minorHAnsi"/>
                <w:b/>
                <w:bCs/>
                <w:sz w:val="24"/>
                <w:szCs w:val="24"/>
                <w:lang w:val="en-GB"/>
              </w:rPr>
              <w:t xml:space="preserve"> </w:t>
            </w:r>
            <w:r w:rsidRPr="00CA7C86">
              <w:rPr>
                <w:rFonts w:cstheme="minorHAnsi"/>
                <w:b/>
                <w:bCs/>
                <w:sz w:val="24"/>
                <w:szCs w:val="24"/>
                <w:lang w:val="en-GB"/>
              </w:rPr>
              <w:t>mitigation measures</w:t>
            </w:r>
          </w:p>
        </w:tc>
      </w:tr>
      <w:tr w:rsidR="00381FB1" w:rsidRPr="00263A28" w14:paraId="3D4E959D" w14:textId="77777777" w:rsidTr="00B00627">
        <w:tc>
          <w:tcPr>
            <w:tcW w:w="2122" w:type="dxa"/>
          </w:tcPr>
          <w:p w14:paraId="408CB836"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235757146"/>
                <w:placeholder>
                  <w:docPart w:val="C4FA202097744C2295AFC4E513E98068"/>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26" w:type="dxa"/>
          </w:tcPr>
          <w:p w14:paraId="7183D06C"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827137542"/>
                <w:placeholder>
                  <w:docPart w:val="A973F0760E8348999B3D050F9F1AECA9"/>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26" w:type="dxa"/>
          </w:tcPr>
          <w:p w14:paraId="68DFB325"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2111651424"/>
                <w:placeholder>
                  <w:docPart w:val="1823515A6B0342CC9FE9B79D2EBDFC0C"/>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688" w:type="dxa"/>
          </w:tcPr>
          <w:p w14:paraId="68E892A4"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389889994"/>
                <w:placeholder>
                  <w:docPart w:val="E36BF1D9BF914F5DA38FA2F16FE09679"/>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r>
      <w:tr w:rsidR="00381FB1" w:rsidRPr="00263A28" w14:paraId="0D686A83" w14:textId="77777777" w:rsidTr="00B00627">
        <w:tc>
          <w:tcPr>
            <w:tcW w:w="2122" w:type="dxa"/>
          </w:tcPr>
          <w:p w14:paraId="0ACE816E"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739977792"/>
                <w:placeholder>
                  <w:docPart w:val="131B252787C84056B97787206F3FA50C"/>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26" w:type="dxa"/>
          </w:tcPr>
          <w:p w14:paraId="2F4800D3"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721633628"/>
                <w:placeholder>
                  <w:docPart w:val="CAFA3F9CE5E9456586349EA4FA72C685"/>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26" w:type="dxa"/>
          </w:tcPr>
          <w:p w14:paraId="78546A67"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364649258"/>
                <w:placeholder>
                  <w:docPart w:val="37B843D439EF469BA63A56FFB596875F"/>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688" w:type="dxa"/>
          </w:tcPr>
          <w:p w14:paraId="5982E3C2"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597750091"/>
                <w:placeholder>
                  <w:docPart w:val="35228855C11C4551AB0DC0A39EEFE260"/>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r>
      <w:sdt>
        <w:sdtPr>
          <w:rPr>
            <w:rStyle w:val="Revideringvr24"/>
            <w:kern w:val="2"/>
            <w:lang w:val="nb-NO"/>
            <w14:ligatures w14:val="standardContextual"/>
          </w:rPr>
          <w:id w:val="-370542317"/>
          <w:lock w:val="sdtContentLocked"/>
          <w15:repeatingSection/>
        </w:sdtPr>
        <w:sdtContent>
          <w:sdt>
            <w:sdtPr>
              <w:rPr>
                <w:rStyle w:val="Revideringvr24"/>
                <w:kern w:val="2"/>
                <w:lang w:val="nb-NO"/>
                <w14:ligatures w14:val="standardContextual"/>
              </w:rPr>
              <w:id w:val="698679308"/>
              <w:lock w:val="sdtContentLocked"/>
              <w:placeholder>
                <w:docPart w:val="664984A7B4754B099A43E3CE92402041"/>
              </w:placeholder>
              <w15:repeatingSectionItem/>
            </w:sdtPr>
            <w:sdtContent>
              <w:tr w:rsidR="00381FB1" w:rsidRPr="00263A28" w14:paraId="169FC3C7" w14:textId="77777777" w:rsidTr="00B00627">
                <w:tc>
                  <w:tcPr>
                    <w:tcW w:w="2122" w:type="dxa"/>
                  </w:tcPr>
                  <w:p w14:paraId="79CADFAE" w14:textId="77777777" w:rsidR="00381FB1" w:rsidRPr="009068E6" w:rsidRDefault="00000000" w:rsidP="008068D2">
                    <w:pPr>
                      <w:rPr>
                        <w:rStyle w:val="Revideringvr24"/>
                      </w:rPr>
                    </w:pPr>
                    <w:sdt>
                      <w:sdtPr>
                        <w:rPr>
                          <w:rStyle w:val="Revideringvr24"/>
                        </w:rPr>
                        <w:id w:val="501942344"/>
                        <w:placeholder>
                          <w:docPart w:val="0B7A4999EA374CF987D4C60BEB185DB8"/>
                        </w:placeholder>
                        <w:showingPlcHdr/>
                        <w:text/>
                      </w:sdtPr>
                      <w:sdtContent>
                        <w:r w:rsidR="00381FB1" w:rsidRPr="009068E6">
                          <w:rPr>
                            <w:rStyle w:val="Revideringvr24"/>
                          </w:rPr>
                          <w:t>Click here to write</w:t>
                        </w:r>
                      </w:sdtContent>
                    </w:sdt>
                  </w:p>
                </w:tc>
                <w:tc>
                  <w:tcPr>
                    <w:tcW w:w="2126" w:type="dxa"/>
                  </w:tcPr>
                  <w:p w14:paraId="76F409F9" w14:textId="77777777" w:rsidR="00381FB1" w:rsidRPr="009068E6" w:rsidRDefault="00000000" w:rsidP="008068D2">
                    <w:pPr>
                      <w:rPr>
                        <w:rStyle w:val="Revideringvr24"/>
                      </w:rPr>
                    </w:pPr>
                    <w:sdt>
                      <w:sdtPr>
                        <w:rPr>
                          <w:rStyle w:val="Revideringvr24"/>
                        </w:rPr>
                        <w:id w:val="-1393504623"/>
                        <w:placeholder>
                          <w:docPart w:val="B474D3C3E32647129E5B82C66F822DE2"/>
                        </w:placeholder>
                        <w:showingPlcHdr/>
                        <w:text/>
                      </w:sdtPr>
                      <w:sdtContent>
                        <w:r w:rsidR="00381FB1" w:rsidRPr="009068E6">
                          <w:rPr>
                            <w:rStyle w:val="Revideringvr24"/>
                          </w:rPr>
                          <w:t>Click here to write</w:t>
                        </w:r>
                      </w:sdtContent>
                    </w:sdt>
                  </w:p>
                </w:tc>
                <w:tc>
                  <w:tcPr>
                    <w:tcW w:w="2126" w:type="dxa"/>
                  </w:tcPr>
                  <w:p w14:paraId="0B2F87BA" w14:textId="77777777" w:rsidR="00381FB1" w:rsidRPr="009068E6" w:rsidRDefault="00000000" w:rsidP="008068D2">
                    <w:pPr>
                      <w:rPr>
                        <w:rStyle w:val="Revideringvr24"/>
                      </w:rPr>
                    </w:pPr>
                    <w:sdt>
                      <w:sdtPr>
                        <w:rPr>
                          <w:rStyle w:val="Revideringvr24"/>
                        </w:rPr>
                        <w:id w:val="-1615819390"/>
                        <w:placeholder>
                          <w:docPart w:val="5806E47CA518411A8BAD09927F7061D8"/>
                        </w:placeholder>
                        <w:showingPlcHdr/>
                        <w:text/>
                      </w:sdtPr>
                      <w:sdtContent>
                        <w:r w:rsidR="00381FB1" w:rsidRPr="009068E6">
                          <w:rPr>
                            <w:rStyle w:val="Revideringvr24"/>
                          </w:rPr>
                          <w:t>Click here to write</w:t>
                        </w:r>
                      </w:sdtContent>
                    </w:sdt>
                  </w:p>
                </w:tc>
                <w:tc>
                  <w:tcPr>
                    <w:tcW w:w="2688" w:type="dxa"/>
                  </w:tcPr>
                  <w:p w14:paraId="39769E32"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372588995"/>
                        <w:placeholder>
                          <w:docPart w:val="92B73224146942D4AECE0603D1BA3556"/>
                        </w:placeholder>
                        <w:showingPlcHdr/>
                        <w:text/>
                      </w:sdtPr>
                      <w:sdtContent>
                        <w:r w:rsidR="00381FB1" w:rsidRPr="009068E6">
                          <w:rPr>
                            <w:rStyle w:val="Revideringvr24"/>
                          </w:rPr>
                          <w:t>Click here to write</w:t>
                        </w:r>
                      </w:sdtContent>
                    </w:sdt>
                  </w:p>
                </w:tc>
              </w:tr>
            </w:sdtContent>
          </w:sdt>
        </w:sdtContent>
      </w:sdt>
    </w:tbl>
    <w:p w14:paraId="0A265415" w14:textId="77777777" w:rsidR="00381FB1" w:rsidRDefault="00381FB1" w:rsidP="008068D2">
      <w:pPr>
        <w:spacing w:line="240" w:lineRule="auto"/>
        <w:rPr>
          <w:rFonts w:cstheme="minorHAnsi"/>
          <w:lang w:val="en-US"/>
        </w:rPr>
      </w:pPr>
    </w:p>
    <w:p w14:paraId="7B74523D" w14:textId="77777777" w:rsidR="00381FB1" w:rsidRDefault="00381FB1" w:rsidP="008068D2">
      <w:pPr>
        <w:spacing w:line="240" w:lineRule="auto"/>
        <w:rPr>
          <w:rFonts w:cstheme="minorHAnsi"/>
          <w:i/>
          <w:iCs/>
          <w:sz w:val="24"/>
          <w:szCs w:val="24"/>
          <w:lang w:val="en-GB"/>
        </w:rPr>
      </w:pPr>
      <w:r w:rsidRPr="00BE29BD">
        <w:rPr>
          <w:rFonts w:cstheme="minorHAnsi"/>
          <w:i/>
          <w:iCs/>
          <w:sz w:val="24"/>
          <w:szCs w:val="24"/>
          <w:lang w:val="en-GB"/>
        </w:rPr>
        <w:t>Expand the tables as needed by clicking on the plus sign in the right corner of the table.</w:t>
      </w:r>
    </w:p>
    <w:p w14:paraId="30A9BFEA" w14:textId="77777777" w:rsidR="00B00627" w:rsidRPr="00BE29BD" w:rsidRDefault="00B00627" w:rsidP="008068D2">
      <w:pPr>
        <w:spacing w:line="240" w:lineRule="auto"/>
        <w:rPr>
          <w:rFonts w:cstheme="minorHAnsi"/>
          <w:i/>
          <w:iCs/>
          <w:sz w:val="24"/>
          <w:szCs w:val="24"/>
          <w:lang w:val="en-GB"/>
        </w:rPr>
      </w:pPr>
    </w:p>
    <w:p w14:paraId="1DBCB779" w14:textId="2C445E27" w:rsidR="00CF2C50" w:rsidRPr="00B00627" w:rsidRDefault="00BE29BD" w:rsidP="00BE29BD">
      <w:pPr>
        <w:pStyle w:val="Ingenmellomrom"/>
        <w:spacing w:line="276" w:lineRule="auto"/>
        <w:jc w:val="both"/>
        <w:rPr>
          <w:rFonts w:asciiTheme="minorHAnsi" w:hAnsiTheme="minorHAnsi" w:cstheme="minorHAnsi"/>
          <w:b/>
          <w:sz w:val="26"/>
          <w:szCs w:val="26"/>
          <w:lang w:val="en-GB"/>
        </w:rPr>
      </w:pPr>
      <w:r w:rsidRPr="00BE29BD">
        <w:rPr>
          <w:rFonts w:asciiTheme="minorHAnsi" w:hAnsiTheme="minorHAnsi" w:cstheme="minorHAnsi"/>
          <w:b/>
          <w:sz w:val="26"/>
          <w:szCs w:val="26"/>
          <w:lang w:val="en-GB"/>
        </w:rPr>
        <w:t xml:space="preserve">7.3. </w:t>
      </w:r>
      <w:r>
        <w:rPr>
          <w:rFonts w:asciiTheme="minorHAnsi" w:hAnsiTheme="minorHAnsi" w:cstheme="minorHAnsi"/>
          <w:b/>
          <w:sz w:val="26"/>
          <w:szCs w:val="26"/>
          <w:lang w:val="en-GB"/>
        </w:rPr>
        <w:t>Cross-cutting issues</w:t>
      </w:r>
      <w:r w:rsidR="00AE1513">
        <w:rPr>
          <w:rFonts w:asciiTheme="minorHAnsi" w:hAnsiTheme="minorHAnsi" w:cstheme="minorHAnsi"/>
          <w:b/>
          <w:sz w:val="26"/>
          <w:szCs w:val="26"/>
          <w:lang w:val="en-GB"/>
        </w:rPr>
        <w:t xml:space="preserve"> </w:t>
      </w:r>
      <w:commentRangeStart w:id="70"/>
      <w:commentRangeEnd w:id="70"/>
      <w:r w:rsidR="00523BBA" w:rsidRPr="00B00627">
        <w:rPr>
          <w:rStyle w:val="Merknadsreferanse"/>
          <w:rFonts w:asciiTheme="minorHAnsi" w:hAnsiTheme="minorHAnsi" w:cstheme="minorHAnsi"/>
          <w:b/>
          <w:sz w:val="26"/>
          <w:szCs w:val="26"/>
          <w:lang w:val="en-GB"/>
        </w:rPr>
        <w:commentReference w:id="70"/>
      </w:r>
    </w:p>
    <w:p w14:paraId="4FC12C34" w14:textId="219B6C45" w:rsidR="00962D23" w:rsidRPr="00523BBA" w:rsidRDefault="00381FB1" w:rsidP="00E73B56">
      <w:pPr>
        <w:spacing w:line="240" w:lineRule="auto"/>
        <w:jc w:val="both"/>
        <w:rPr>
          <w:rFonts w:cstheme="minorHAnsi"/>
          <w:sz w:val="24"/>
          <w:szCs w:val="24"/>
          <w:lang w:val="en-GB"/>
        </w:rPr>
      </w:pPr>
      <w:r w:rsidRPr="00E73B56">
        <w:rPr>
          <w:rFonts w:cstheme="minorHAnsi"/>
          <w:sz w:val="24"/>
          <w:szCs w:val="24"/>
          <w:lang w:val="en-GB"/>
        </w:rPr>
        <w:t xml:space="preserve">Provide an assessment of how the project can affect in a negative way the cross-cutting issues of human rights, women’s rights and equality, climate change and the environment, and corruption and financial mismanagement. </w:t>
      </w:r>
      <w:r w:rsidR="009E3077">
        <w:rPr>
          <w:rFonts w:cstheme="minorHAnsi"/>
          <w:sz w:val="24"/>
          <w:szCs w:val="24"/>
          <w:lang w:val="en-GB"/>
        </w:rPr>
        <w:t xml:space="preserve">Identify the main risks </w:t>
      </w:r>
      <w:r w:rsidR="00773D59">
        <w:rPr>
          <w:rFonts w:cstheme="minorHAnsi"/>
          <w:sz w:val="24"/>
          <w:szCs w:val="24"/>
          <w:lang w:val="en-GB"/>
        </w:rPr>
        <w:t xml:space="preserve">and strategies to </w:t>
      </w:r>
      <w:r w:rsidR="00FC1CFD">
        <w:rPr>
          <w:rFonts w:cstheme="minorHAnsi"/>
          <w:sz w:val="24"/>
          <w:szCs w:val="24"/>
          <w:lang w:val="en-GB"/>
        </w:rPr>
        <w:t xml:space="preserve">prevent, mitigate and manage the identified risks. </w:t>
      </w:r>
    </w:p>
    <w:p w14:paraId="4B3A9799" w14:textId="0A180A11" w:rsidR="00381FB1" w:rsidRPr="00226C86" w:rsidRDefault="00000000" w:rsidP="00226C86">
      <w:pPr>
        <w:jc w:val="both"/>
        <w:rPr>
          <w:rFonts w:cstheme="minorHAnsi"/>
          <w:sz w:val="24"/>
          <w:szCs w:val="24"/>
          <w:lang w:val="en-US"/>
        </w:rPr>
      </w:pPr>
      <w:sdt>
        <w:sdtPr>
          <w:rPr>
            <w:rStyle w:val="Revideringvr24"/>
          </w:rPr>
          <w:id w:val="-1374916001"/>
          <w:placeholder>
            <w:docPart w:val="35E1D02A4D4346B295F4CC8CDB4D245F"/>
          </w:placeholder>
          <w:showingPlcHdr/>
          <w:text/>
        </w:sdtPr>
        <w:sdtEndPr>
          <w:rPr>
            <w:rStyle w:val="Stil4"/>
            <w:i/>
            <w:iCs/>
            <w:color w:val="auto"/>
            <w:sz w:val="22"/>
            <w:szCs w:val="24"/>
            <w:shd w:val="clear" w:color="auto" w:fill="D0CECE" w:themeFill="background2" w:themeFillShade="E6"/>
            <w:lang w:val="en-US"/>
          </w:rPr>
        </w:sdtEndPr>
        <w:sdtContent>
          <w:r w:rsidR="002F1763" w:rsidRPr="00466002">
            <w:rPr>
              <w:rStyle w:val="Overskrift4Tegn"/>
              <w:rFonts w:cstheme="minorHAnsi"/>
              <w:sz w:val="24"/>
              <w:szCs w:val="24"/>
              <w:lang w:val="en-US"/>
            </w:rPr>
            <w:t>Click here to write</w:t>
          </w:r>
        </w:sdtContent>
      </w:sdt>
    </w:p>
    <w:tbl>
      <w:tblPr>
        <w:tblStyle w:val="Tabellrutenett"/>
        <w:tblW w:w="0" w:type="auto"/>
        <w:tblLook w:val="04A0" w:firstRow="1" w:lastRow="0" w:firstColumn="1" w:lastColumn="0" w:noHBand="0" w:noVBand="1"/>
      </w:tblPr>
      <w:tblGrid>
        <w:gridCol w:w="2149"/>
        <w:gridCol w:w="2197"/>
        <w:gridCol w:w="2188"/>
        <w:gridCol w:w="2528"/>
      </w:tblGrid>
      <w:tr w:rsidR="00381FB1" w:rsidRPr="00263A28" w14:paraId="12A1B1E1" w14:textId="77777777" w:rsidTr="00226C86">
        <w:tc>
          <w:tcPr>
            <w:tcW w:w="2123" w:type="dxa"/>
          </w:tcPr>
          <w:p w14:paraId="21D69C21" w14:textId="77777777" w:rsidR="00381FB1" w:rsidRPr="00CA7C86" w:rsidRDefault="00381FB1" w:rsidP="008068D2">
            <w:pPr>
              <w:rPr>
                <w:rFonts w:cstheme="minorHAnsi"/>
                <w:b/>
                <w:bCs/>
                <w:sz w:val="24"/>
                <w:szCs w:val="24"/>
                <w:lang w:val="en-GB"/>
              </w:rPr>
            </w:pPr>
            <w:commentRangeStart w:id="72"/>
            <w:r w:rsidRPr="00CA7C86">
              <w:rPr>
                <w:rFonts w:cstheme="minorHAnsi"/>
                <w:b/>
                <w:bCs/>
                <w:sz w:val="24"/>
                <w:szCs w:val="24"/>
                <w:lang w:val="en-GB"/>
              </w:rPr>
              <w:t>Cross-cutting issues</w:t>
            </w:r>
            <w:commentRangeEnd w:id="72"/>
            <w:r w:rsidRPr="00CA7C86">
              <w:rPr>
                <w:rStyle w:val="Merknadsreferanse"/>
                <w:rFonts w:cstheme="minorHAnsi"/>
                <w:b/>
                <w:bCs/>
                <w:sz w:val="24"/>
                <w:szCs w:val="24"/>
                <w:lang w:val="en-GB"/>
              </w:rPr>
              <w:commentReference w:id="72"/>
            </w:r>
          </w:p>
        </w:tc>
        <w:tc>
          <w:tcPr>
            <w:tcW w:w="2197" w:type="dxa"/>
          </w:tcPr>
          <w:p w14:paraId="413065C5" w14:textId="11D34ED3" w:rsidR="00381FB1" w:rsidRPr="00CA7C86" w:rsidRDefault="00381FB1" w:rsidP="008068D2">
            <w:pPr>
              <w:rPr>
                <w:rFonts w:cstheme="minorHAnsi"/>
                <w:b/>
                <w:bCs/>
                <w:sz w:val="24"/>
                <w:szCs w:val="24"/>
                <w:lang w:val="en-GB"/>
              </w:rPr>
            </w:pPr>
            <w:r w:rsidRPr="00CA7C86">
              <w:rPr>
                <w:rFonts w:cstheme="minorHAnsi"/>
                <w:b/>
                <w:bCs/>
                <w:sz w:val="24"/>
                <w:szCs w:val="24"/>
                <w:lang w:val="en-GB"/>
              </w:rPr>
              <w:t>Probability that this risk will occur (high/medium/low)</w:t>
            </w:r>
          </w:p>
        </w:tc>
        <w:tc>
          <w:tcPr>
            <w:tcW w:w="2196" w:type="dxa"/>
          </w:tcPr>
          <w:p w14:paraId="78BD10DA" w14:textId="77777777" w:rsidR="00381FB1" w:rsidRPr="00CA7C86" w:rsidRDefault="00381FB1" w:rsidP="008068D2">
            <w:pPr>
              <w:rPr>
                <w:rFonts w:cstheme="minorHAnsi"/>
                <w:b/>
                <w:bCs/>
                <w:sz w:val="24"/>
                <w:szCs w:val="24"/>
                <w:lang w:val="en-GB"/>
              </w:rPr>
            </w:pPr>
            <w:r w:rsidRPr="00CA7C86">
              <w:rPr>
                <w:rFonts w:cstheme="minorHAnsi"/>
                <w:b/>
                <w:bCs/>
                <w:sz w:val="24"/>
                <w:szCs w:val="24"/>
                <w:lang w:val="en-GB"/>
              </w:rPr>
              <w:t xml:space="preserve">Impact (consequence if risk happens) </w:t>
            </w:r>
          </w:p>
        </w:tc>
        <w:tc>
          <w:tcPr>
            <w:tcW w:w="2546" w:type="dxa"/>
          </w:tcPr>
          <w:p w14:paraId="083C76AE" w14:textId="3F151C92" w:rsidR="00381FB1" w:rsidRPr="00CA7C86" w:rsidRDefault="00381FB1" w:rsidP="008068D2">
            <w:pPr>
              <w:rPr>
                <w:rFonts w:cstheme="minorHAnsi"/>
                <w:b/>
                <w:bCs/>
                <w:sz w:val="24"/>
                <w:szCs w:val="24"/>
                <w:lang w:val="en-GB"/>
              </w:rPr>
            </w:pPr>
            <w:r w:rsidRPr="00CA7C86">
              <w:rPr>
                <w:rFonts w:cstheme="minorHAnsi"/>
                <w:b/>
                <w:bCs/>
                <w:sz w:val="24"/>
                <w:szCs w:val="24"/>
                <w:lang w:val="en-GB"/>
              </w:rPr>
              <w:t>Risk-reducing/</w:t>
            </w:r>
            <w:r w:rsidR="00AA4F41">
              <w:rPr>
                <w:rFonts w:cstheme="minorHAnsi"/>
                <w:b/>
                <w:bCs/>
                <w:sz w:val="24"/>
                <w:szCs w:val="24"/>
                <w:lang w:val="en-GB"/>
              </w:rPr>
              <w:t xml:space="preserve"> </w:t>
            </w:r>
            <w:r w:rsidRPr="00CA7C86">
              <w:rPr>
                <w:rFonts w:cstheme="minorHAnsi"/>
                <w:b/>
                <w:bCs/>
                <w:sz w:val="24"/>
                <w:szCs w:val="24"/>
                <w:lang w:val="en-GB"/>
              </w:rPr>
              <w:t>mitigation measures</w:t>
            </w:r>
          </w:p>
        </w:tc>
      </w:tr>
      <w:tr w:rsidR="00381FB1" w:rsidRPr="007A165A" w14:paraId="6D0D97D1" w14:textId="77777777" w:rsidTr="00226C86">
        <w:tc>
          <w:tcPr>
            <w:tcW w:w="9062" w:type="dxa"/>
            <w:gridSpan w:val="4"/>
            <w:shd w:val="clear" w:color="auto" w:fill="F2F2F2" w:themeFill="background1" w:themeFillShade="F2"/>
          </w:tcPr>
          <w:p w14:paraId="6031AED9" w14:textId="77777777" w:rsidR="00381FB1" w:rsidRPr="00CA7C86" w:rsidRDefault="00381FB1" w:rsidP="008068D2">
            <w:pPr>
              <w:rPr>
                <w:rFonts w:cstheme="minorHAnsi"/>
                <w:b/>
                <w:bCs/>
                <w:i/>
                <w:iCs/>
                <w:sz w:val="24"/>
                <w:szCs w:val="24"/>
                <w:lang w:val="en-GB"/>
              </w:rPr>
            </w:pPr>
            <w:r w:rsidRPr="00CA7C86">
              <w:rPr>
                <w:rFonts w:cstheme="minorHAnsi"/>
                <w:b/>
                <w:bCs/>
                <w:i/>
                <w:iCs/>
                <w:sz w:val="24"/>
                <w:szCs w:val="24"/>
                <w:lang w:val="en-GB"/>
              </w:rPr>
              <w:t xml:space="preserve">Human rights </w:t>
            </w:r>
          </w:p>
        </w:tc>
      </w:tr>
      <w:tr w:rsidR="00381FB1" w:rsidRPr="00263A28" w14:paraId="65CBE24F" w14:textId="77777777" w:rsidTr="00226C86">
        <w:tc>
          <w:tcPr>
            <w:tcW w:w="2123" w:type="dxa"/>
          </w:tcPr>
          <w:p w14:paraId="3D8616BA"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791779565"/>
                <w:placeholder>
                  <w:docPart w:val="6D83AEBD3D96400EBBB57B5C3AD82681"/>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97" w:type="dxa"/>
          </w:tcPr>
          <w:p w14:paraId="5C22A354"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915048173"/>
                <w:placeholder>
                  <w:docPart w:val="5A799D5B18844C7B98A2AC028639EA55"/>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96" w:type="dxa"/>
          </w:tcPr>
          <w:p w14:paraId="37E0AB7A"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125842906"/>
                <w:placeholder>
                  <w:docPart w:val="FCD92A853EBC44AEBDBDE5B9BA81A4DE"/>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546" w:type="dxa"/>
          </w:tcPr>
          <w:p w14:paraId="411F389E"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474335724"/>
                <w:placeholder>
                  <w:docPart w:val="C034D498E3904AF29A78ED5BAFF631DF"/>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r>
      <w:sdt>
        <w:sdtPr>
          <w:rPr>
            <w:rStyle w:val="Revideringvr24"/>
            <w:kern w:val="2"/>
            <w:lang w:val="nb-NO"/>
            <w14:ligatures w14:val="standardContextual"/>
          </w:rPr>
          <w:id w:val="-1642266637"/>
          <w:lock w:val="sdtContentLocked"/>
          <w15:repeatingSection/>
        </w:sdtPr>
        <w:sdtContent>
          <w:sdt>
            <w:sdtPr>
              <w:rPr>
                <w:rStyle w:val="Revideringvr24"/>
                <w:kern w:val="2"/>
                <w:lang w:val="nb-NO"/>
                <w14:ligatures w14:val="standardContextual"/>
              </w:rPr>
              <w:id w:val="245467172"/>
              <w:lock w:val="sdtContentLocked"/>
              <w:placeholder>
                <w:docPart w:val="664984A7B4754B099A43E3CE92402041"/>
              </w:placeholder>
              <w15:repeatingSectionItem/>
            </w:sdtPr>
            <w:sdtContent>
              <w:tr w:rsidR="00381FB1" w:rsidRPr="00263A28" w14:paraId="23E123A5" w14:textId="77777777" w:rsidTr="00226C86">
                <w:tc>
                  <w:tcPr>
                    <w:tcW w:w="2123" w:type="dxa"/>
                  </w:tcPr>
                  <w:p w14:paraId="59B5D387" w14:textId="77777777" w:rsidR="00381FB1" w:rsidRPr="009068E6" w:rsidRDefault="00000000" w:rsidP="008068D2">
                    <w:pPr>
                      <w:rPr>
                        <w:rStyle w:val="Revideringvr24"/>
                      </w:rPr>
                    </w:pPr>
                    <w:sdt>
                      <w:sdtPr>
                        <w:rPr>
                          <w:rStyle w:val="Revideringvr24"/>
                        </w:rPr>
                        <w:id w:val="824326274"/>
                        <w:placeholder>
                          <w:docPart w:val="89960341C4304EFFB89BA13DF8FAEB68"/>
                        </w:placeholder>
                        <w:showingPlcHdr/>
                        <w:text/>
                      </w:sdtPr>
                      <w:sdtContent>
                        <w:r w:rsidR="00381FB1" w:rsidRPr="009068E6">
                          <w:rPr>
                            <w:rStyle w:val="Revideringvr24"/>
                          </w:rPr>
                          <w:t>Click here to write</w:t>
                        </w:r>
                      </w:sdtContent>
                    </w:sdt>
                  </w:p>
                </w:tc>
                <w:tc>
                  <w:tcPr>
                    <w:tcW w:w="2197" w:type="dxa"/>
                  </w:tcPr>
                  <w:p w14:paraId="2F80D249" w14:textId="77777777" w:rsidR="00381FB1" w:rsidRPr="009068E6" w:rsidRDefault="00000000" w:rsidP="008068D2">
                    <w:pPr>
                      <w:rPr>
                        <w:rStyle w:val="Revideringvr24"/>
                      </w:rPr>
                    </w:pPr>
                    <w:sdt>
                      <w:sdtPr>
                        <w:rPr>
                          <w:rStyle w:val="Revideringvr24"/>
                        </w:rPr>
                        <w:id w:val="-1573568953"/>
                        <w:placeholder>
                          <w:docPart w:val="D8ACC5B7DC4B401F8FB5B7243FB5813B"/>
                        </w:placeholder>
                        <w:showingPlcHdr/>
                        <w:text/>
                      </w:sdtPr>
                      <w:sdtContent>
                        <w:r w:rsidR="00381FB1" w:rsidRPr="009068E6">
                          <w:rPr>
                            <w:rStyle w:val="Revideringvr24"/>
                          </w:rPr>
                          <w:t>Click here to write</w:t>
                        </w:r>
                      </w:sdtContent>
                    </w:sdt>
                  </w:p>
                </w:tc>
                <w:tc>
                  <w:tcPr>
                    <w:tcW w:w="2196" w:type="dxa"/>
                  </w:tcPr>
                  <w:p w14:paraId="7C10181A" w14:textId="77777777" w:rsidR="00381FB1" w:rsidRPr="009068E6" w:rsidRDefault="00000000" w:rsidP="008068D2">
                    <w:pPr>
                      <w:rPr>
                        <w:rStyle w:val="Revideringvr24"/>
                      </w:rPr>
                    </w:pPr>
                    <w:sdt>
                      <w:sdtPr>
                        <w:rPr>
                          <w:rStyle w:val="Revideringvr24"/>
                        </w:rPr>
                        <w:id w:val="1224787955"/>
                        <w:placeholder>
                          <w:docPart w:val="6E67C5B530984706B26D6A3AC9BA3293"/>
                        </w:placeholder>
                        <w:showingPlcHdr/>
                        <w:text/>
                      </w:sdtPr>
                      <w:sdtContent>
                        <w:r w:rsidR="00381FB1" w:rsidRPr="009068E6">
                          <w:rPr>
                            <w:rStyle w:val="Revideringvr24"/>
                          </w:rPr>
                          <w:t>Click here to write</w:t>
                        </w:r>
                      </w:sdtContent>
                    </w:sdt>
                  </w:p>
                </w:tc>
                <w:tc>
                  <w:tcPr>
                    <w:tcW w:w="2546" w:type="dxa"/>
                  </w:tcPr>
                  <w:p w14:paraId="107998A1"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919318122"/>
                        <w:placeholder>
                          <w:docPart w:val="E0F1A615ED634C309EDD400781ACB418"/>
                        </w:placeholder>
                        <w:showingPlcHdr/>
                        <w:text/>
                      </w:sdtPr>
                      <w:sdtContent>
                        <w:r w:rsidR="00381FB1" w:rsidRPr="009068E6">
                          <w:rPr>
                            <w:rStyle w:val="Revideringvr24"/>
                          </w:rPr>
                          <w:t>Click here to write</w:t>
                        </w:r>
                      </w:sdtContent>
                    </w:sdt>
                  </w:p>
                </w:tc>
              </w:tr>
            </w:sdtContent>
          </w:sdt>
        </w:sdtContent>
      </w:sdt>
      <w:tr w:rsidR="00381FB1" w:rsidRPr="00263A28" w14:paraId="06900243" w14:textId="77777777" w:rsidTr="00226C86">
        <w:tc>
          <w:tcPr>
            <w:tcW w:w="9062" w:type="dxa"/>
            <w:gridSpan w:val="4"/>
            <w:shd w:val="clear" w:color="auto" w:fill="F2F2F2" w:themeFill="background1" w:themeFillShade="F2"/>
          </w:tcPr>
          <w:p w14:paraId="0F212B8A" w14:textId="77777777" w:rsidR="00381FB1" w:rsidRPr="00466002" w:rsidRDefault="00381FB1" w:rsidP="008068D2">
            <w:pPr>
              <w:rPr>
                <w:rFonts w:cstheme="minorHAnsi"/>
                <w:b/>
                <w:bCs/>
                <w:i/>
                <w:iCs/>
                <w:sz w:val="24"/>
                <w:szCs w:val="24"/>
                <w:lang w:val="en-GB"/>
              </w:rPr>
            </w:pPr>
            <w:r w:rsidRPr="00466002">
              <w:rPr>
                <w:rFonts w:cstheme="minorHAnsi"/>
                <w:b/>
                <w:bCs/>
                <w:i/>
                <w:iCs/>
                <w:sz w:val="24"/>
                <w:szCs w:val="24"/>
                <w:lang w:val="en-GB"/>
              </w:rPr>
              <w:t>Women’s rights and equality</w:t>
            </w:r>
          </w:p>
        </w:tc>
      </w:tr>
      <w:tr w:rsidR="00381FB1" w:rsidRPr="00263A28" w14:paraId="6FF0D55E" w14:textId="77777777" w:rsidTr="00226C86">
        <w:tc>
          <w:tcPr>
            <w:tcW w:w="2123" w:type="dxa"/>
          </w:tcPr>
          <w:p w14:paraId="5DB36F7F"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615210100"/>
                <w:placeholder>
                  <w:docPart w:val="43DBB87391134FA0A6FE84E8607B3C8D"/>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97" w:type="dxa"/>
          </w:tcPr>
          <w:p w14:paraId="47C94CF4"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83309856"/>
                <w:placeholder>
                  <w:docPart w:val="E472CDD48E044DD1B4DA291357B229F5"/>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96" w:type="dxa"/>
          </w:tcPr>
          <w:p w14:paraId="109A031C"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136762178"/>
                <w:placeholder>
                  <w:docPart w:val="A4317ED9663643C1981F309A2B42A627"/>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546" w:type="dxa"/>
          </w:tcPr>
          <w:p w14:paraId="7F76142C"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41062678"/>
                <w:placeholder>
                  <w:docPart w:val="948307CB2C244FB6ABA87E2680F118CF"/>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r>
      <w:sdt>
        <w:sdtPr>
          <w:rPr>
            <w:rStyle w:val="Revideringvr24"/>
            <w:kern w:val="2"/>
            <w:lang w:val="nb-NO"/>
            <w14:ligatures w14:val="standardContextual"/>
          </w:rPr>
          <w:id w:val="940723814"/>
          <w15:repeatingSection/>
        </w:sdtPr>
        <w:sdtContent>
          <w:sdt>
            <w:sdtPr>
              <w:rPr>
                <w:rStyle w:val="Revideringvr24"/>
                <w:kern w:val="2"/>
                <w:lang w:val="nb-NO"/>
                <w14:ligatures w14:val="standardContextual"/>
              </w:rPr>
              <w:id w:val="1521357140"/>
              <w:placeholder>
                <w:docPart w:val="664984A7B4754B099A43E3CE92402041"/>
              </w:placeholder>
              <w15:repeatingSectionItem/>
            </w:sdtPr>
            <w:sdtContent>
              <w:tr w:rsidR="00381FB1" w:rsidRPr="00263A28" w14:paraId="009D952A" w14:textId="77777777" w:rsidTr="00226C86">
                <w:tc>
                  <w:tcPr>
                    <w:tcW w:w="2123" w:type="dxa"/>
                  </w:tcPr>
                  <w:p w14:paraId="05365AE2" w14:textId="77777777" w:rsidR="00381FB1" w:rsidRPr="009068E6" w:rsidRDefault="00000000" w:rsidP="008068D2">
                    <w:pPr>
                      <w:rPr>
                        <w:rStyle w:val="Revideringvr24"/>
                      </w:rPr>
                    </w:pPr>
                    <w:sdt>
                      <w:sdtPr>
                        <w:rPr>
                          <w:rStyle w:val="Revideringvr24"/>
                        </w:rPr>
                        <w:id w:val="-1383783439"/>
                        <w:placeholder>
                          <w:docPart w:val="9DF788442480496191F56CE944803C10"/>
                        </w:placeholder>
                        <w:showingPlcHdr/>
                        <w:text/>
                      </w:sdtPr>
                      <w:sdtContent>
                        <w:r w:rsidR="00381FB1" w:rsidRPr="009068E6">
                          <w:rPr>
                            <w:rStyle w:val="Revideringvr24"/>
                          </w:rPr>
                          <w:t>Click here to write</w:t>
                        </w:r>
                      </w:sdtContent>
                    </w:sdt>
                  </w:p>
                </w:tc>
                <w:tc>
                  <w:tcPr>
                    <w:tcW w:w="2197" w:type="dxa"/>
                  </w:tcPr>
                  <w:p w14:paraId="11493A97" w14:textId="77777777" w:rsidR="00381FB1" w:rsidRPr="009068E6" w:rsidRDefault="00000000" w:rsidP="008068D2">
                    <w:pPr>
                      <w:rPr>
                        <w:rStyle w:val="Revideringvr24"/>
                      </w:rPr>
                    </w:pPr>
                    <w:sdt>
                      <w:sdtPr>
                        <w:rPr>
                          <w:rStyle w:val="Revideringvr24"/>
                        </w:rPr>
                        <w:id w:val="-1653201774"/>
                        <w:placeholder>
                          <w:docPart w:val="57FF5AC961DD431DBE7F34A3EFA14C02"/>
                        </w:placeholder>
                        <w:showingPlcHdr/>
                        <w:text/>
                      </w:sdtPr>
                      <w:sdtContent>
                        <w:r w:rsidR="00381FB1" w:rsidRPr="009068E6">
                          <w:rPr>
                            <w:rStyle w:val="Revideringvr24"/>
                          </w:rPr>
                          <w:t>Click here to write</w:t>
                        </w:r>
                      </w:sdtContent>
                    </w:sdt>
                  </w:p>
                </w:tc>
                <w:tc>
                  <w:tcPr>
                    <w:tcW w:w="2196" w:type="dxa"/>
                  </w:tcPr>
                  <w:p w14:paraId="415965F5" w14:textId="77777777" w:rsidR="00381FB1" w:rsidRPr="009068E6" w:rsidRDefault="00000000" w:rsidP="008068D2">
                    <w:pPr>
                      <w:rPr>
                        <w:rStyle w:val="Revideringvr24"/>
                      </w:rPr>
                    </w:pPr>
                    <w:sdt>
                      <w:sdtPr>
                        <w:rPr>
                          <w:rStyle w:val="Revideringvr24"/>
                        </w:rPr>
                        <w:id w:val="-794745938"/>
                        <w:placeholder>
                          <w:docPart w:val="43A91FD75EDE4BB0A03D9F4EC0D13774"/>
                        </w:placeholder>
                        <w:showingPlcHdr/>
                        <w:text/>
                      </w:sdtPr>
                      <w:sdtContent>
                        <w:r w:rsidR="00381FB1" w:rsidRPr="009068E6">
                          <w:rPr>
                            <w:rStyle w:val="Revideringvr24"/>
                          </w:rPr>
                          <w:t>Click here to write</w:t>
                        </w:r>
                      </w:sdtContent>
                    </w:sdt>
                  </w:p>
                </w:tc>
                <w:tc>
                  <w:tcPr>
                    <w:tcW w:w="2546" w:type="dxa"/>
                  </w:tcPr>
                  <w:p w14:paraId="1DA93D33"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252406006"/>
                        <w:placeholder>
                          <w:docPart w:val="6C4637C666184443B9CE8FED998FEFFC"/>
                        </w:placeholder>
                        <w:showingPlcHdr/>
                        <w:text/>
                      </w:sdtPr>
                      <w:sdtContent>
                        <w:r w:rsidR="00381FB1" w:rsidRPr="009068E6">
                          <w:rPr>
                            <w:rStyle w:val="Revideringvr24"/>
                          </w:rPr>
                          <w:t>Click here to write</w:t>
                        </w:r>
                      </w:sdtContent>
                    </w:sdt>
                  </w:p>
                </w:tc>
              </w:tr>
            </w:sdtContent>
          </w:sdt>
        </w:sdtContent>
      </w:sdt>
      <w:tr w:rsidR="00381FB1" w:rsidRPr="006F63B0" w14:paraId="3E78D840" w14:textId="77777777" w:rsidTr="00226C86">
        <w:tc>
          <w:tcPr>
            <w:tcW w:w="9062" w:type="dxa"/>
            <w:gridSpan w:val="4"/>
            <w:shd w:val="clear" w:color="auto" w:fill="F2F2F2" w:themeFill="background1" w:themeFillShade="F2"/>
          </w:tcPr>
          <w:p w14:paraId="3870123F" w14:textId="77777777" w:rsidR="00381FB1" w:rsidRPr="00466002" w:rsidRDefault="00381FB1" w:rsidP="008068D2">
            <w:pPr>
              <w:rPr>
                <w:rFonts w:cstheme="minorHAnsi"/>
                <w:b/>
                <w:bCs/>
                <w:i/>
                <w:iCs/>
                <w:sz w:val="24"/>
                <w:szCs w:val="24"/>
                <w:lang w:val="en-GB"/>
              </w:rPr>
            </w:pPr>
            <w:r w:rsidRPr="00466002">
              <w:rPr>
                <w:rFonts w:cstheme="minorHAnsi"/>
                <w:b/>
                <w:bCs/>
                <w:i/>
                <w:iCs/>
                <w:sz w:val="24"/>
                <w:szCs w:val="24"/>
                <w:lang w:val="en-GB"/>
              </w:rPr>
              <w:t>Climate change and the environment</w:t>
            </w:r>
          </w:p>
        </w:tc>
      </w:tr>
      <w:tr w:rsidR="00381FB1" w:rsidRPr="00263A28" w14:paraId="00C47D43" w14:textId="77777777" w:rsidTr="00226C86">
        <w:tc>
          <w:tcPr>
            <w:tcW w:w="2123" w:type="dxa"/>
          </w:tcPr>
          <w:p w14:paraId="3D0CDAA1" w14:textId="77777777" w:rsidR="00381FB1" w:rsidRPr="00466002" w:rsidRDefault="00000000" w:rsidP="008068D2">
            <w:pPr>
              <w:rPr>
                <w:rFonts w:cstheme="minorHAnsi"/>
                <w:color w:val="2F5496" w:themeColor="accent1" w:themeShade="BF"/>
                <w:sz w:val="24"/>
                <w:szCs w:val="24"/>
                <w:lang w:val="en-GB"/>
              </w:rPr>
            </w:pPr>
            <w:sdt>
              <w:sdtPr>
                <w:rPr>
                  <w:rStyle w:val="Revideringvr24"/>
                </w:rPr>
                <w:id w:val="1415981020"/>
                <w:placeholder>
                  <w:docPart w:val="D02182B6DDCF4EB0B14D7FF16B6D3A96"/>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97" w:type="dxa"/>
          </w:tcPr>
          <w:p w14:paraId="312C21FD"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413904176"/>
                <w:placeholder>
                  <w:docPart w:val="F3CB017D2C1343D6B7DE864B9BE47D17"/>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96" w:type="dxa"/>
          </w:tcPr>
          <w:p w14:paraId="0520B60A"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457244895"/>
                <w:placeholder>
                  <w:docPart w:val="28DCFBA8C7CE4459B2BA7528DE81B789"/>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546" w:type="dxa"/>
          </w:tcPr>
          <w:p w14:paraId="52F449EA"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428382427"/>
                <w:placeholder>
                  <w:docPart w:val="40898F82BA1A4A04AE0E1B78B354DCDA"/>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r>
      <w:sdt>
        <w:sdtPr>
          <w:rPr>
            <w:rStyle w:val="Revideringvr24"/>
            <w:kern w:val="2"/>
            <w:lang w:val="nb-NO"/>
            <w14:ligatures w14:val="standardContextual"/>
          </w:rPr>
          <w:id w:val="-48694328"/>
          <w:lock w:val="sdtContentLocked"/>
          <w15:repeatingSection/>
        </w:sdtPr>
        <w:sdtContent>
          <w:sdt>
            <w:sdtPr>
              <w:rPr>
                <w:rStyle w:val="Revideringvr24"/>
                <w:kern w:val="2"/>
                <w:lang w:val="nb-NO"/>
                <w14:ligatures w14:val="standardContextual"/>
              </w:rPr>
              <w:id w:val="615949130"/>
              <w:lock w:val="sdtContentLocked"/>
              <w:placeholder>
                <w:docPart w:val="664984A7B4754B099A43E3CE92402041"/>
              </w:placeholder>
              <w15:repeatingSectionItem/>
            </w:sdtPr>
            <w:sdtContent>
              <w:tr w:rsidR="00381FB1" w:rsidRPr="00263A28" w14:paraId="32939375" w14:textId="77777777" w:rsidTr="00226C86">
                <w:tc>
                  <w:tcPr>
                    <w:tcW w:w="2123" w:type="dxa"/>
                  </w:tcPr>
                  <w:p w14:paraId="0D06325C" w14:textId="77777777" w:rsidR="00381FB1" w:rsidRPr="009068E6" w:rsidRDefault="00000000" w:rsidP="008068D2">
                    <w:pPr>
                      <w:rPr>
                        <w:rStyle w:val="Revideringvr24"/>
                      </w:rPr>
                    </w:pPr>
                    <w:sdt>
                      <w:sdtPr>
                        <w:rPr>
                          <w:rStyle w:val="Revideringvr24"/>
                        </w:rPr>
                        <w:id w:val="-216430916"/>
                        <w:placeholder>
                          <w:docPart w:val="91C887781EC1492E9DC26C5DA7F4E5FB"/>
                        </w:placeholder>
                        <w:showingPlcHdr/>
                        <w:text/>
                      </w:sdtPr>
                      <w:sdtContent>
                        <w:r w:rsidR="00381FB1" w:rsidRPr="009068E6">
                          <w:rPr>
                            <w:rStyle w:val="Revideringvr24"/>
                          </w:rPr>
                          <w:t>Click here to write</w:t>
                        </w:r>
                      </w:sdtContent>
                    </w:sdt>
                  </w:p>
                </w:tc>
                <w:tc>
                  <w:tcPr>
                    <w:tcW w:w="2197" w:type="dxa"/>
                  </w:tcPr>
                  <w:p w14:paraId="41C69DAF" w14:textId="77777777" w:rsidR="00381FB1" w:rsidRPr="009068E6" w:rsidRDefault="00000000" w:rsidP="008068D2">
                    <w:pPr>
                      <w:rPr>
                        <w:rStyle w:val="Revideringvr24"/>
                      </w:rPr>
                    </w:pPr>
                    <w:sdt>
                      <w:sdtPr>
                        <w:rPr>
                          <w:rStyle w:val="Revideringvr24"/>
                        </w:rPr>
                        <w:id w:val="-1490469644"/>
                        <w:placeholder>
                          <w:docPart w:val="AA31C420CAD441479463569A5883C78A"/>
                        </w:placeholder>
                        <w:showingPlcHdr/>
                        <w:text/>
                      </w:sdtPr>
                      <w:sdtContent>
                        <w:r w:rsidR="00381FB1" w:rsidRPr="009068E6">
                          <w:rPr>
                            <w:rStyle w:val="Revideringvr24"/>
                          </w:rPr>
                          <w:t>Click here to write</w:t>
                        </w:r>
                      </w:sdtContent>
                    </w:sdt>
                  </w:p>
                </w:tc>
                <w:tc>
                  <w:tcPr>
                    <w:tcW w:w="2196" w:type="dxa"/>
                  </w:tcPr>
                  <w:p w14:paraId="7B9C12A2" w14:textId="77777777" w:rsidR="00381FB1" w:rsidRPr="009068E6" w:rsidRDefault="00000000" w:rsidP="008068D2">
                    <w:pPr>
                      <w:rPr>
                        <w:rStyle w:val="Revideringvr24"/>
                      </w:rPr>
                    </w:pPr>
                    <w:sdt>
                      <w:sdtPr>
                        <w:rPr>
                          <w:rStyle w:val="Revideringvr24"/>
                        </w:rPr>
                        <w:id w:val="1146095666"/>
                        <w:placeholder>
                          <w:docPart w:val="9182AC4F42DC40109FB5F6CFB8AF9340"/>
                        </w:placeholder>
                        <w:showingPlcHdr/>
                        <w:text/>
                      </w:sdtPr>
                      <w:sdtContent>
                        <w:r w:rsidR="00381FB1" w:rsidRPr="009068E6">
                          <w:rPr>
                            <w:rStyle w:val="Revideringvr24"/>
                          </w:rPr>
                          <w:t>Click here to write</w:t>
                        </w:r>
                      </w:sdtContent>
                    </w:sdt>
                  </w:p>
                </w:tc>
                <w:tc>
                  <w:tcPr>
                    <w:tcW w:w="2546" w:type="dxa"/>
                  </w:tcPr>
                  <w:p w14:paraId="2D83C118"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874504644"/>
                        <w:placeholder>
                          <w:docPart w:val="4B07CCE63E0A40479FA95E50AC93D5D3"/>
                        </w:placeholder>
                        <w:showingPlcHdr/>
                        <w:text/>
                      </w:sdtPr>
                      <w:sdtContent>
                        <w:r w:rsidR="00381FB1" w:rsidRPr="009068E6">
                          <w:rPr>
                            <w:rStyle w:val="Revideringvr24"/>
                          </w:rPr>
                          <w:t>Click here to write</w:t>
                        </w:r>
                      </w:sdtContent>
                    </w:sdt>
                  </w:p>
                </w:tc>
              </w:tr>
            </w:sdtContent>
          </w:sdt>
        </w:sdtContent>
      </w:sdt>
      <w:tr w:rsidR="00381FB1" w:rsidRPr="00263A28" w14:paraId="49AB5977" w14:textId="77777777" w:rsidTr="00226C86">
        <w:tc>
          <w:tcPr>
            <w:tcW w:w="9062" w:type="dxa"/>
            <w:gridSpan w:val="4"/>
            <w:shd w:val="clear" w:color="auto" w:fill="F2F2F2" w:themeFill="background1" w:themeFillShade="F2"/>
          </w:tcPr>
          <w:p w14:paraId="628CABE5" w14:textId="77777777" w:rsidR="00381FB1" w:rsidRPr="00466002" w:rsidRDefault="00381FB1" w:rsidP="008068D2">
            <w:pPr>
              <w:rPr>
                <w:rFonts w:cstheme="minorHAnsi"/>
                <w:b/>
                <w:bCs/>
                <w:i/>
                <w:iCs/>
                <w:sz w:val="24"/>
                <w:szCs w:val="24"/>
                <w:lang w:val="en-GB"/>
              </w:rPr>
            </w:pPr>
            <w:r w:rsidRPr="00466002">
              <w:rPr>
                <w:rFonts w:cstheme="minorHAnsi"/>
                <w:b/>
                <w:bCs/>
                <w:i/>
                <w:iCs/>
                <w:sz w:val="24"/>
                <w:szCs w:val="24"/>
                <w:lang w:val="en-GB"/>
              </w:rPr>
              <w:t xml:space="preserve">Corruption and financial mismanagement </w:t>
            </w:r>
          </w:p>
        </w:tc>
      </w:tr>
      <w:tr w:rsidR="00381FB1" w:rsidRPr="00263A28" w14:paraId="77073522" w14:textId="77777777" w:rsidTr="00226C86">
        <w:tc>
          <w:tcPr>
            <w:tcW w:w="2123" w:type="dxa"/>
          </w:tcPr>
          <w:p w14:paraId="4D940BF0"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2111156940"/>
                <w:placeholder>
                  <w:docPart w:val="B807169063D840F8B548BFB6BBC3F2C3"/>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97" w:type="dxa"/>
          </w:tcPr>
          <w:p w14:paraId="439ACAA2"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940571035"/>
                <w:placeholder>
                  <w:docPart w:val="23CCD705534C47818654C1342C9C2C8F"/>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196" w:type="dxa"/>
          </w:tcPr>
          <w:p w14:paraId="245C7787"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967473341"/>
                <w:placeholder>
                  <w:docPart w:val="B595D5D8A76E4231A5859BA4A218E4AD"/>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c>
          <w:tcPr>
            <w:tcW w:w="2546" w:type="dxa"/>
          </w:tcPr>
          <w:p w14:paraId="0A62453F"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884366591"/>
                <w:placeholder>
                  <w:docPart w:val="B82232A0995A48C892998BF521DB40FA"/>
                </w:placeholder>
                <w:showingPlcHdr/>
                <w:text/>
              </w:sdtPr>
              <w:sdtEndPr>
                <w:rPr>
                  <w:rStyle w:val="Stil4"/>
                  <w:i/>
                  <w:iCs/>
                  <w:color w:val="auto"/>
                  <w:sz w:val="22"/>
                  <w:szCs w:val="24"/>
                  <w:shd w:val="clear" w:color="auto" w:fill="D0CECE" w:themeFill="background2" w:themeFillShade="E6"/>
                  <w:lang w:val="en-US"/>
                </w:rPr>
              </w:sdtEndPr>
              <w:sdtContent>
                <w:r w:rsidR="00381FB1" w:rsidRPr="00466002">
                  <w:rPr>
                    <w:rStyle w:val="Overskrift4Tegn"/>
                    <w:rFonts w:cstheme="minorHAnsi"/>
                    <w:sz w:val="24"/>
                    <w:szCs w:val="24"/>
                    <w:lang w:val="en-US"/>
                  </w:rPr>
                  <w:t>Click here to write</w:t>
                </w:r>
              </w:sdtContent>
            </w:sdt>
          </w:p>
        </w:tc>
      </w:tr>
      <w:sdt>
        <w:sdtPr>
          <w:rPr>
            <w:rStyle w:val="Revideringvr24"/>
            <w:kern w:val="2"/>
            <w:lang w:val="nb-NO"/>
            <w14:ligatures w14:val="standardContextual"/>
          </w:rPr>
          <w:id w:val="708230062"/>
          <w:lock w:val="sdtContentLocked"/>
          <w15:repeatingSection/>
        </w:sdtPr>
        <w:sdtContent>
          <w:sdt>
            <w:sdtPr>
              <w:rPr>
                <w:rStyle w:val="Revideringvr24"/>
                <w:kern w:val="2"/>
                <w:lang w:val="nb-NO"/>
                <w14:ligatures w14:val="standardContextual"/>
              </w:rPr>
              <w:id w:val="778295728"/>
              <w:lock w:val="sdtContentLocked"/>
              <w:placeholder>
                <w:docPart w:val="664984A7B4754B099A43E3CE92402041"/>
              </w:placeholder>
              <w15:repeatingSectionItem/>
            </w:sdtPr>
            <w:sdtContent>
              <w:tr w:rsidR="00381FB1" w:rsidRPr="00263A28" w14:paraId="668DEF53" w14:textId="77777777" w:rsidTr="00226C86">
                <w:tc>
                  <w:tcPr>
                    <w:tcW w:w="2123" w:type="dxa"/>
                  </w:tcPr>
                  <w:p w14:paraId="6A8E62D8" w14:textId="77777777" w:rsidR="00381FB1" w:rsidRPr="009068E6" w:rsidRDefault="00000000" w:rsidP="008068D2">
                    <w:pPr>
                      <w:rPr>
                        <w:rStyle w:val="Revideringvr24"/>
                      </w:rPr>
                    </w:pPr>
                    <w:sdt>
                      <w:sdtPr>
                        <w:rPr>
                          <w:rStyle w:val="Revideringvr24"/>
                        </w:rPr>
                        <w:id w:val="130690071"/>
                        <w:placeholder>
                          <w:docPart w:val="7CFB030F97CB48B6AE9213CD4ECBB8F1"/>
                        </w:placeholder>
                        <w:showingPlcHdr/>
                        <w:text/>
                      </w:sdtPr>
                      <w:sdtContent>
                        <w:r w:rsidR="00381FB1" w:rsidRPr="009068E6">
                          <w:rPr>
                            <w:rStyle w:val="Revideringvr24"/>
                          </w:rPr>
                          <w:t>Click here to write</w:t>
                        </w:r>
                      </w:sdtContent>
                    </w:sdt>
                  </w:p>
                </w:tc>
                <w:tc>
                  <w:tcPr>
                    <w:tcW w:w="2197" w:type="dxa"/>
                  </w:tcPr>
                  <w:p w14:paraId="7372DE4B" w14:textId="77777777" w:rsidR="00381FB1" w:rsidRPr="009068E6" w:rsidRDefault="00000000" w:rsidP="008068D2">
                    <w:pPr>
                      <w:rPr>
                        <w:rStyle w:val="Revideringvr24"/>
                      </w:rPr>
                    </w:pPr>
                    <w:sdt>
                      <w:sdtPr>
                        <w:rPr>
                          <w:rStyle w:val="Revideringvr24"/>
                        </w:rPr>
                        <w:id w:val="-1746416448"/>
                        <w:placeholder>
                          <w:docPart w:val="39F0EEDC99624AD5A99AE93D31EE4B5C"/>
                        </w:placeholder>
                        <w:showingPlcHdr/>
                        <w:text/>
                      </w:sdtPr>
                      <w:sdtContent>
                        <w:r w:rsidR="00381FB1" w:rsidRPr="009068E6">
                          <w:rPr>
                            <w:rStyle w:val="Revideringvr24"/>
                          </w:rPr>
                          <w:t>Click here to write</w:t>
                        </w:r>
                      </w:sdtContent>
                    </w:sdt>
                  </w:p>
                </w:tc>
                <w:tc>
                  <w:tcPr>
                    <w:tcW w:w="2196" w:type="dxa"/>
                  </w:tcPr>
                  <w:p w14:paraId="18C6DDAF" w14:textId="77777777" w:rsidR="00381FB1" w:rsidRPr="009068E6" w:rsidRDefault="00000000" w:rsidP="008068D2">
                    <w:pPr>
                      <w:rPr>
                        <w:rStyle w:val="Revideringvr24"/>
                      </w:rPr>
                    </w:pPr>
                    <w:sdt>
                      <w:sdtPr>
                        <w:rPr>
                          <w:rStyle w:val="Revideringvr24"/>
                        </w:rPr>
                        <w:id w:val="-462342065"/>
                        <w:placeholder>
                          <w:docPart w:val="FFBA6671770E4796A551BBDF94C38692"/>
                        </w:placeholder>
                        <w:showingPlcHdr/>
                        <w:text/>
                      </w:sdtPr>
                      <w:sdtContent>
                        <w:r w:rsidR="00381FB1" w:rsidRPr="009068E6">
                          <w:rPr>
                            <w:rStyle w:val="Revideringvr24"/>
                          </w:rPr>
                          <w:t>Click here to write</w:t>
                        </w:r>
                      </w:sdtContent>
                    </w:sdt>
                  </w:p>
                </w:tc>
                <w:tc>
                  <w:tcPr>
                    <w:tcW w:w="2546" w:type="dxa"/>
                  </w:tcPr>
                  <w:p w14:paraId="20332E8F" w14:textId="77777777" w:rsidR="00381FB1" w:rsidRPr="00466002" w:rsidRDefault="00000000" w:rsidP="008068D2">
                    <w:pPr>
                      <w:rPr>
                        <w:rFonts w:cstheme="minorHAnsi"/>
                        <w:i/>
                        <w:iCs/>
                        <w:color w:val="2F5496" w:themeColor="accent1" w:themeShade="BF"/>
                        <w:sz w:val="24"/>
                        <w:szCs w:val="24"/>
                        <w:lang w:val="en-GB"/>
                      </w:rPr>
                    </w:pPr>
                    <w:sdt>
                      <w:sdtPr>
                        <w:rPr>
                          <w:rStyle w:val="Revideringvr24"/>
                        </w:rPr>
                        <w:id w:val="1072078833"/>
                        <w:placeholder>
                          <w:docPart w:val="F15BA8ABF6154F2FBA6B2340FB2EB3B1"/>
                        </w:placeholder>
                        <w:showingPlcHdr/>
                        <w:text/>
                      </w:sdtPr>
                      <w:sdtContent>
                        <w:r w:rsidR="00381FB1" w:rsidRPr="009068E6">
                          <w:rPr>
                            <w:rStyle w:val="Revideringvr24"/>
                          </w:rPr>
                          <w:t>Click here to write</w:t>
                        </w:r>
                      </w:sdtContent>
                    </w:sdt>
                  </w:p>
                </w:tc>
              </w:tr>
            </w:sdtContent>
          </w:sdt>
        </w:sdtContent>
      </w:sdt>
    </w:tbl>
    <w:p w14:paraId="6E233903" w14:textId="77777777" w:rsidR="00381FB1" w:rsidRDefault="00381FB1" w:rsidP="008068D2">
      <w:pPr>
        <w:spacing w:line="240" w:lineRule="auto"/>
        <w:rPr>
          <w:rFonts w:cstheme="minorHAnsi"/>
          <w:lang w:val="en-GB"/>
        </w:rPr>
      </w:pPr>
    </w:p>
    <w:p w14:paraId="3BB703CD" w14:textId="2B51B974" w:rsidR="00381FB1" w:rsidRDefault="00381FB1" w:rsidP="008907D1">
      <w:pPr>
        <w:spacing w:line="240" w:lineRule="auto"/>
        <w:rPr>
          <w:rFonts w:cstheme="minorHAnsi"/>
          <w:i/>
          <w:iCs/>
          <w:sz w:val="24"/>
          <w:szCs w:val="24"/>
          <w:lang w:val="en-GB"/>
        </w:rPr>
      </w:pPr>
      <w:r w:rsidRPr="00E31C4D">
        <w:rPr>
          <w:rFonts w:cstheme="minorHAnsi"/>
          <w:i/>
          <w:iCs/>
          <w:sz w:val="24"/>
          <w:szCs w:val="24"/>
          <w:lang w:val="en-GB"/>
        </w:rPr>
        <w:lastRenderedPageBreak/>
        <w:t>Expand the tables as needed by clicking on the plus sign in the right corner of the table.</w:t>
      </w:r>
      <w:bookmarkEnd w:id="65"/>
    </w:p>
    <w:p w14:paraId="1D6E867C" w14:textId="77777777" w:rsidR="00D83AB9" w:rsidRPr="008907D1" w:rsidRDefault="00D83AB9" w:rsidP="008907D1">
      <w:pPr>
        <w:spacing w:line="240" w:lineRule="auto"/>
        <w:rPr>
          <w:rFonts w:cstheme="minorHAnsi"/>
          <w:i/>
          <w:iCs/>
          <w:sz w:val="24"/>
          <w:szCs w:val="24"/>
          <w:lang w:val="en-GB"/>
        </w:rPr>
      </w:pPr>
    </w:p>
    <w:p w14:paraId="303EBFB1" w14:textId="77777777" w:rsidR="00381FB1" w:rsidRPr="00D83AB9" w:rsidRDefault="00381FB1" w:rsidP="008068D2">
      <w:pPr>
        <w:pStyle w:val="Overskrift1"/>
        <w:rPr>
          <w:rFonts w:asciiTheme="minorHAnsi" w:hAnsiTheme="minorHAnsi" w:cstheme="minorHAnsi"/>
          <w:lang w:val="en-GB"/>
        </w:rPr>
      </w:pPr>
      <w:bookmarkStart w:id="74" w:name="_Toc198888466"/>
      <w:r w:rsidRPr="00D83AB9">
        <w:rPr>
          <w:rFonts w:asciiTheme="minorHAnsi" w:hAnsiTheme="minorHAnsi" w:cstheme="minorHAnsi"/>
          <w:lang w:val="en-GB"/>
        </w:rPr>
        <w:t>8. SIGNATURE</w:t>
      </w:r>
      <w:bookmarkEnd w:id="74"/>
    </w:p>
    <w:p w14:paraId="021B7977" w14:textId="48627B22" w:rsidR="00381FB1" w:rsidRDefault="00381FB1" w:rsidP="00226C86">
      <w:pPr>
        <w:jc w:val="both"/>
        <w:rPr>
          <w:rFonts w:eastAsia="Times New Roman" w:cstheme="minorHAnsi"/>
          <w:snapToGrid w:val="0"/>
          <w:sz w:val="24"/>
          <w:szCs w:val="24"/>
          <w:lang w:val="en-GB"/>
        </w:rPr>
      </w:pPr>
      <w:r w:rsidRPr="00466002">
        <w:rPr>
          <w:rFonts w:eastAsia="Times New Roman" w:cstheme="minorHAnsi"/>
          <w:snapToGrid w:val="0"/>
          <w:sz w:val="24"/>
          <w:szCs w:val="24"/>
          <w:lang w:val="en-GB"/>
        </w:rPr>
        <w:t>I confirm that I am authorised to enter into legally binding agreements on behalf of the applicant (coordinating partner), and that to the best of my judgement the information in this application is correct.</w:t>
      </w:r>
    </w:p>
    <w:p w14:paraId="63B97E89" w14:textId="77777777" w:rsidR="00B00627" w:rsidRPr="00226C86" w:rsidRDefault="00B00627" w:rsidP="00226C86">
      <w:pPr>
        <w:jc w:val="both"/>
        <w:rPr>
          <w:rFonts w:eastAsia="Times New Roman" w:cstheme="minorHAnsi"/>
          <w:snapToGrid w:val="0"/>
          <w:sz w:val="24"/>
          <w:szCs w:val="24"/>
          <w:lang w:val="en-GB"/>
        </w:rPr>
      </w:pPr>
    </w:p>
    <w:p w14:paraId="360B46C6" w14:textId="35EC60FF" w:rsidR="00381FB1" w:rsidRPr="00466002" w:rsidRDefault="00381FB1" w:rsidP="008068D2">
      <w:pPr>
        <w:spacing w:line="240" w:lineRule="auto"/>
        <w:rPr>
          <w:rFonts w:eastAsia="Times New Roman" w:cstheme="minorHAnsi"/>
          <w:bCs/>
          <w:snapToGrid w:val="0"/>
          <w:sz w:val="24"/>
          <w:szCs w:val="24"/>
          <w:lang w:val="en-US"/>
        </w:rPr>
      </w:pPr>
      <w:r w:rsidRPr="00466002">
        <w:rPr>
          <w:rFonts w:eastAsia="Times New Roman" w:cstheme="minorHAnsi"/>
          <w:snapToGrid w:val="0"/>
          <w:sz w:val="24"/>
          <w:szCs w:val="24"/>
          <w:lang w:val="en-GB"/>
        </w:rPr>
        <w:t xml:space="preserve">Date: </w:t>
      </w:r>
      <w:sdt>
        <w:sdtPr>
          <w:rPr>
            <w:rStyle w:val="Revideringvr24"/>
            <w:lang w:val="en-US"/>
          </w:rPr>
          <w:id w:val="-736631157"/>
          <w:placeholder>
            <w:docPart w:val="71659C23822C4BAA90A99386A23D6B09"/>
          </w:placeholder>
          <w:showingPlcHdr/>
          <w:text/>
        </w:sdtPr>
        <w:sdtEndPr>
          <w:rPr>
            <w:rStyle w:val="Stil4"/>
            <w:rFonts w:cstheme="minorHAnsi"/>
            <w:color w:val="auto"/>
            <w:sz w:val="22"/>
            <w:szCs w:val="24"/>
            <w:shd w:val="clear" w:color="auto" w:fill="D0CECE" w:themeFill="background2" w:themeFillShade="E6"/>
          </w:rPr>
        </w:sdtEndPr>
        <w:sdtContent>
          <w:r w:rsidRPr="009068E6">
            <w:rPr>
              <w:rStyle w:val="Overskrift4Tegn"/>
              <w:rFonts w:cstheme="minorHAnsi"/>
              <w:sz w:val="24"/>
              <w:szCs w:val="24"/>
              <w:lang w:val="en-US"/>
            </w:rPr>
            <w:t>Click here to write</w:t>
          </w:r>
        </w:sdtContent>
      </w:sdt>
    </w:p>
    <w:p w14:paraId="69A6D772" w14:textId="77777777" w:rsidR="00381FB1" w:rsidRPr="00466002" w:rsidRDefault="00381FB1" w:rsidP="008068D2">
      <w:pPr>
        <w:spacing w:line="240" w:lineRule="auto"/>
        <w:rPr>
          <w:rStyle w:val="Stil4"/>
          <w:sz w:val="24"/>
          <w:szCs w:val="24"/>
          <w:lang w:val="en-US"/>
        </w:rPr>
      </w:pPr>
      <w:r w:rsidRPr="00466002">
        <w:rPr>
          <w:rFonts w:eastAsia="Times New Roman" w:cstheme="minorHAnsi"/>
          <w:bCs/>
          <w:snapToGrid w:val="0"/>
          <w:sz w:val="24"/>
          <w:szCs w:val="24"/>
          <w:lang w:val="en-US"/>
        </w:rPr>
        <w:t xml:space="preserve">Signature: </w:t>
      </w:r>
      <w:sdt>
        <w:sdtPr>
          <w:rPr>
            <w:rStyle w:val="revideringvr240"/>
          </w:rPr>
          <w:id w:val="-19482219"/>
          <w:placeholder>
            <w:docPart w:val="9C5F52EFFE1D4E8395B0087D8E101E06"/>
          </w:placeholder>
          <w:showingPlcHdr/>
        </w:sdtPr>
        <w:sdtEndPr>
          <w:rPr>
            <w:rStyle w:val="Standardskriftforavsnitt"/>
            <w:rFonts w:cstheme="minorHAnsi"/>
            <w:color w:val="auto"/>
            <w:sz w:val="22"/>
            <w:szCs w:val="24"/>
            <w:shd w:val="clear" w:color="auto" w:fill="D0CECE" w:themeFill="background2" w:themeFillShade="E6"/>
          </w:rPr>
        </w:sdtEndPr>
        <w:sdtContent>
          <w:r w:rsidRPr="00455D26">
            <w:rPr>
              <w:rStyle w:val="Overskrift4Tegn"/>
              <w:rFonts w:cstheme="minorHAnsi"/>
              <w:sz w:val="24"/>
              <w:szCs w:val="24"/>
              <w:lang w:val="en-US"/>
            </w:rPr>
            <w:t>Click here to write</w:t>
          </w:r>
        </w:sdtContent>
      </w:sdt>
    </w:p>
    <w:p w14:paraId="1D9279CE" w14:textId="77777777" w:rsidR="00381FB1" w:rsidRPr="00466002" w:rsidRDefault="00381FB1" w:rsidP="008068D2">
      <w:pPr>
        <w:spacing w:line="240" w:lineRule="auto"/>
        <w:rPr>
          <w:rFonts w:eastAsia="Times New Roman" w:cstheme="minorHAnsi"/>
          <w:bCs/>
          <w:snapToGrid w:val="0"/>
          <w:sz w:val="24"/>
          <w:szCs w:val="24"/>
          <w:lang w:val="en-US"/>
        </w:rPr>
      </w:pPr>
    </w:p>
    <w:p w14:paraId="15DD437E" w14:textId="1678A241" w:rsidR="00381FB1" w:rsidRPr="00466002" w:rsidRDefault="00381FB1" w:rsidP="008068D2">
      <w:pPr>
        <w:spacing w:line="240" w:lineRule="auto"/>
        <w:rPr>
          <w:rFonts w:eastAsia="Times New Roman" w:cstheme="minorHAnsi"/>
          <w:bCs/>
          <w:snapToGrid w:val="0"/>
          <w:sz w:val="24"/>
          <w:szCs w:val="24"/>
          <w:lang w:val="en-GB"/>
        </w:rPr>
      </w:pPr>
      <w:r w:rsidRPr="00466002">
        <w:rPr>
          <w:rFonts w:eastAsia="Times New Roman" w:cstheme="minorHAnsi"/>
          <w:bCs/>
          <w:snapToGrid w:val="0"/>
          <w:sz w:val="24"/>
          <w:szCs w:val="24"/>
          <w:lang w:val="en-GB"/>
        </w:rPr>
        <w:t xml:space="preserve">Name: </w:t>
      </w:r>
      <w:sdt>
        <w:sdtPr>
          <w:rPr>
            <w:rStyle w:val="Revideringvr24"/>
            <w:lang w:val="en-US"/>
          </w:rPr>
          <w:id w:val="-1566796745"/>
          <w:placeholder>
            <w:docPart w:val="2793586857044688AFB952BC943FBAC5"/>
          </w:placeholder>
          <w:showingPlcHdr/>
          <w:text/>
        </w:sdtPr>
        <w:sdtEndPr>
          <w:rPr>
            <w:rStyle w:val="Stil4"/>
            <w:rFonts w:cstheme="minorHAnsi"/>
            <w:color w:val="auto"/>
            <w:sz w:val="22"/>
            <w:szCs w:val="24"/>
            <w:shd w:val="clear" w:color="auto" w:fill="D0CECE" w:themeFill="background2" w:themeFillShade="E6"/>
          </w:rPr>
        </w:sdtEndPr>
        <w:sdtContent>
          <w:r w:rsidRPr="009068E6">
            <w:rPr>
              <w:rStyle w:val="Overskrift4Tegn"/>
              <w:rFonts w:cstheme="minorHAnsi"/>
              <w:sz w:val="24"/>
              <w:szCs w:val="24"/>
              <w:lang w:val="en-US"/>
            </w:rPr>
            <w:t>Click here to write</w:t>
          </w:r>
        </w:sdtContent>
      </w:sdt>
    </w:p>
    <w:p w14:paraId="6472FFE1" w14:textId="77777777" w:rsidR="00381FB1" w:rsidRPr="00466002" w:rsidRDefault="00381FB1" w:rsidP="008068D2">
      <w:pPr>
        <w:rPr>
          <w:sz w:val="24"/>
          <w:szCs w:val="24"/>
          <w:lang w:val="en-GB"/>
        </w:rPr>
        <w:sectPr w:rsidR="00381FB1" w:rsidRPr="00466002" w:rsidSect="00381FB1">
          <w:headerReference w:type="default" r:id="rId14"/>
          <w:footerReference w:type="default" r:id="rId15"/>
          <w:pgSz w:w="11906" w:h="16838"/>
          <w:pgMar w:top="1417" w:right="1417" w:bottom="1417" w:left="1417" w:header="708" w:footer="708" w:gutter="0"/>
          <w:cols w:space="708"/>
          <w:docGrid w:linePitch="360"/>
        </w:sectPr>
      </w:pPr>
      <w:r w:rsidRPr="00466002">
        <w:rPr>
          <w:rFonts w:eastAsia="Times New Roman" w:cstheme="minorHAnsi"/>
          <w:bCs/>
          <w:snapToGrid w:val="0"/>
          <w:sz w:val="24"/>
          <w:szCs w:val="24"/>
          <w:lang w:val="en-GB"/>
        </w:rPr>
        <w:t xml:space="preserve">Title/position: </w:t>
      </w:r>
      <w:sdt>
        <w:sdtPr>
          <w:rPr>
            <w:rStyle w:val="Revideringvr24"/>
            <w:lang w:val="en-US"/>
          </w:rPr>
          <w:id w:val="-608973595"/>
          <w:placeholder>
            <w:docPart w:val="547F67AC07F1462E8C9D32991AC80AD8"/>
          </w:placeholder>
          <w:showingPlcHdr/>
          <w:text/>
        </w:sdtPr>
        <w:sdtEndPr>
          <w:rPr>
            <w:rStyle w:val="Stil4"/>
            <w:rFonts w:cstheme="minorHAnsi"/>
            <w:color w:val="auto"/>
            <w:sz w:val="22"/>
            <w:szCs w:val="24"/>
            <w:shd w:val="clear" w:color="auto" w:fill="D0CECE" w:themeFill="background2" w:themeFillShade="E6"/>
          </w:rPr>
        </w:sdtEndPr>
        <w:sdtContent>
          <w:r w:rsidRPr="009068E6">
            <w:rPr>
              <w:rStyle w:val="Overskrift4Tegn"/>
              <w:rFonts w:cstheme="minorHAnsi"/>
              <w:sz w:val="24"/>
              <w:szCs w:val="24"/>
              <w:lang w:val="en-US"/>
            </w:rPr>
            <w:t>Click here to write</w:t>
          </w:r>
        </w:sdtContent>
      </w:sdt>
    </w:p>
    <w:p w14:paraId="2ACF430A" w14:textId="77777777" w:rsidR="00381FB1" w:rsidRPr="00D22756" w:rsidRDefault="00381FB1" w:rsidP="008068D2">
      <w:pPr>
        <w:spacing w:line="240" w:lineRule="auto"/>
        <w:rPr>
          <w:rFonts w:eastAsia="Times New Roman" w:cstheme="minorHAnsi"/>
          <w:bCs/>
          <w:snapToGrid w:val="0"/>
          <w:lang w:val="en-GB"/>
        </w:rPr>
        <w:sectPr w:rsidR="00381FB1" w:rsidRPr="00D22756" w:rsidSect="00381FB1">
          <w:type w:val="continuous"/>
          <w:pgSz w:w="11906" w:h="16838" w:code="9"/>
          <w:pgMar w:top="1701" w:right="1134" w:bottom="1701" w:left="1701" w:header="567" w:footer="0" w:gutter="0"/>
          <w:cols w:space="708"/>
          <w:docGrid w:linePitch="360"/>
        </w:sectPr>
      </w:pPr>
    </w:p>
    <w:p w14:paraId="6E7AB37F" w14:textId="77777777" w:rsidR="004E43F1" w:rsidRPr="00381FB1" w:rsidRDefault="004E43F1">
      <w:pPr>
        <w:rPr>
          <w:lang w:val="en-US"/>
        </w:rPr>
      </w:pPr>
    </w:p>
    <w:sectPr w:rsidR="004E43F1" w:rsidRPr="00381FB1" w:rsidSect="00381FB1">
      <w:type w:val="continuous"/>
      <w:pgSz w:w="11906" w:h="16838" w:code="9"/>
      <w:pgMar w:top="1701" w:right="1134" w:bottom="1701" w:left="1701" w:header="567"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Guidance" w:date="2024-03-13T11:09:00Z" w:initials="Guidance">
    <w:p w14:paraId="6C0996BE" w14:textId="5CB14A31" w:rsidR="00381FB1" w:rsidRPr="00F421C7" w:rsidRDefault="00381FB1">
      <w:pPr>
        <w:pStyle w:val="Merknadstekst"/>
        <w:rPr>
          <w:rFonts w:asciiTheme="minorHAnsi" w:eastAsia="Arial" w:hAnsiTheme="minorHAnsi" w:cstheme="minorHAnsi"/>
          <w:b/>
          <w:bCs/>
          <w:sz w:val="24"/>
          <w:szCs w:val="24"/>
          <w:lang w:val="en-GB"/>
        </w:rPr>
      </w:pPr>
      <w:r>
        <w:rPr>
          <w:rStyle w:val="Merknadsreferanse"/>
        </w:rPr>
        <w:annotationRef/>
      </w:r>
      <w:r w:rsidRPr="00F421C7">
        <w:rPr>
          <w:rFonts w:asciiTheme="minorHAnsi" w:eastAsia="Arial" w:hAnsiTheme="minorHAnsi" w:cstheme="minorHAnsi"/>
          <w:b/>
          <w:bCs/>
          <w:sz w:val="24"/>
          <w:szCs w:val="24"/>
          <w:lang w:val="en-GB"/>
        </w:rPr>
        <w:t>The partnership agreement</w:t>
      </w:r>
    </w:p>
    <w:p w14:paraId="53A8D6CD" w14:textId="317D31A3" w:rsidR="006A0ED8" w:rsidRPr="00AC0DD8" w:rsidRDefault="006A0ED8" w:rsidP="006A0ED8">
      <w:pPr>
        <w:jc w:val="both"/>
        <w:rPr>
          <w:rFonts w:ascii="Calibri" w:hAnsi="Calibri" w:cs="Calibri"/>
          <w:lang w:val="en-GB"/>
        </w:rPr>
      </w:pPr>
      <w:bookmarkStart w:id="3" w:name="_Hlk194659347"/>
      <w:r w:rsidRPr="00AC0DD8">
        <w:rPr>
          <w:rFonts w:ascii="Calibri" w:hAnsi="Calibri" w:cs="Calibri"/>
          <w:lang w:val="en-GB"/>
        </w:rPr>
        <w:t xml:space="preserve">The relationship between the Coordinating partner and the other partners is regulated by a separate written </w:t>
      </w:r>
      <w:r>
        <w:rPr>
          <w:rFonts w:ascii="Calibri" w:hAnsi="Calibri" w:cs="Calibri"/>
          <w:lang w:val="en-GB"/>
        </w:rPr>
        <w:t>P</w:t>
      </w:r>
      <w:r w:rsidRPr="00AC0DD8">
        <w:rPr>
          <w:rFonts w:ascii="Calibri" w:hAnsi="Calibri" w:cs="Calibri"/>
          <w:lang w:val="en-GB"/>
        </w:rPr>
        <w:t xml:space="preserve">artnership agreement, which must be submitted with the project application. The most recent template for the Partnership </w:t>
      </w:r>
      <w:r>
        <w:rPr>
          <w:rFonts w:ascii="Calibri" w:hAnsi="Calibri" w:cs="Calibri"/>
          <w:lang w:val="en-GB"/>
        </w:rPr>
        <w:t>a</w:t>
      </w:r>
      <w:r w:rsidRPr="00AC0DD8">
        <w:rPr>
          <w:rFonts w:ascii="Calibri" w:hAnsi="Calibri" w:cs="Calibri"/>
          <w:lang w:val="en-GB"/>
        </w:rPr>
        <w:t>greement available on norec.no, and all sections in the template must be completed. You can add items to the template, but you cannot remove any. This agreement outlines the duties and responsibilities of all parties involved in the</w:t>
      </w:r>
      <w:r>
        <w:rPr>
          <w:rFonts w:ascii="Calibri" w:hAnsi="Calibri" w:cs="Calibri"/>
          <w:lang w:val="en-GB"/>
        </w:rPr>
        <w:t xml:space="preserve"> work</w:t>
      </w:r>
      <w:r w:rsidRPr="00AC0DD8">
        <w:rPr>
          <w:rFonts w:ascii="Calibri" w:hAnsi="Calibri" w:cs="Calibri"/>
          <w:lang w:val="en-GB"/>
        </w:rPr>
        <w:t xml:space="preserve"> exchange project as described in the overall project description (B01). The agreement must be signed by authorized representatives from each partner organi</w:t>
      </w:r>
      <w:r>
        <w:rPr>
          <w:rFonts w:ascii="Calibri" w:hAnsi="Calibri" w:cs="Calibri"/>
          <w:lang w:val="en-GB"/>
        </w:rPr>
        <w:t>s</w:t>
      </w:r>
      <w:r w:rsidRPr="00AC0DD8">
        <w:rPr>
          <w:rFonts w:ascii="Calibri" w:hAnsi="Calibri" w:cs="Calibri"/>
          <w:lang w:val="en-GB"/>
        </w:rPr>
        <w:t xml:space="preserve">ation. Norec is not a party to this agreement. </w:t>
      </w:r>
    </w:p>
    <w:bookmarkEnd w:id="3"/>
    <w:p w14:paraId="703C3671" w14:textId="77777777" w:rsidR="00381FB1" w:rsidRPr="00F421C7" w:rsidRDefault="00381FB1">
      <w:pPr>
        <w:pStyle w:val="Merknadstekst"/>
        <w:rPr>
          <w:rFonts w:asciiTheme="minorHAnsi" w:eastAsia="Arial" w:hAnsiTheme="minorHAnsi" w:cstheme="minorHAnsi"/>
          <w:sz w:val="24"/>
          <w:szCs w:val="24"/>
          <w:lang w:val="en-GB"/>
        </w:rPr>
      </w:pPr>
    </w:p>
    <w:p w14:paraId="51017A4C" w14:textId="77777777" w:rsidR="00381FB1" w:rsidRPr="00F421C7" w:rsidRDefault="00381FB1">
      <w:pPr>
        <w:pStyle w:val="Merknadstekst"/>
        <w:rPr>
          <w:rFonts w:asciiTheme="minorHAnsi" w:hAnsiTheme="minorHAnsi" w:cstheme="minorHAnsi"/>
          <w:b/>
          <w:bCs/>
          <w:sz w:val="24"/>
          <w:szCs w:val="24"/>
          <w:lang w:val="en-GB"/>
        </w:rPr>
      </w:pPr>
      <w:r w:rsidRPr="00F421C7">
        <w:rPr>
          <w:rFonts w:asciiTheme="minorHAnsi" w:hAnsiTheme="minorHAnsi" w:cstheme="minorHAnsi"/>
          <w:b/>
          <w:bCs/>
          <w:sz w:val="24"/>
          <w:szCs w:val="24"/>
          <w:lang w:val="en-GB"/>
        </w:rPr>
        <w:t>Results framework</w:t>
      </w:r>
    </w:p>
    <w:p w14:paraId="40BD8928" w14:textId="1EFFB24D" w:rsidR="00381FB1" w:rsidRPr="00F421C7" w:rsidRDefault="006A0ED8">
      <w:pPr>
        <w:pStyle w:val="Merknadstekst"/>
        <w:rPr>
          <w:rFonts w:asciiTheme="minorHAnsi" w:hAnsiTheme="minorHAnsi" w:cstheme="minorHAnsi"/>
          <w:sz w:val="24"/>
          <w:szCs w:val="24"/>
          <w:lang w:val="en-GB"/>
        </w:rPr>
      </w:pPr>
      <w:bookmarkStart w:id="4" w:name="_Hlk194659361"/>
      <w:r w:rsidRPr="00AC0DD8">
        <w:rPr>
          <w:rFonts w:ascii="Calibri" w:hAnsi="Calibri" w:cs="Calibri"/>
          <w:szCs w:val="22"/>
          <w:lang w:val="en-GB"/>
        </w:rPr>
        <w:t xml:space="preserve">You can use either Norec's results framework template available on our website or your own template, as long as it includes the required elements. </w:t>
      </w:r>
      <w:bookmarkEnd w:id="4"/>
      <w:r w:rsidR="00045FB8">
        <w:rPr>
          <w:rFonts w:ascii="Calibri" w:hAnsi="Calibri" w:cs="Calibri"/>
          <w:szCs w:val="22"/>
          <w:lang w:val="en-US"/>
        </w:rPr>
        <w:t xml:space="preserve">See Norec’s guideline on how to fill in </w:t>
      </w:r>
      <w:r>
        <w:rPr>
          <w:rFonts w:ascii="Calibri" w:hAnsi="Calibri" w:cs="Calibri"/>
          <w:szCs w:val="22"/>
          <w:lang w:val="en-US"/>
        </w:rPr>
        <w:t xml:space="preserve">the </w:t>
      </w:r>
      <w:r w:rsidR="00045FB8">
        <w:rPr>
          <w:rFonts w:ascii="Calibri" w:hAnsi="Calibri" w:cs="Calibri"/>
          <w:szCs w:val="22"/>
          <w:lang w:val="en-US"/>
        </w:rPr>
        <w:t>results framework.</w:t>
      </w:r>
    </w:p>
    <w:p w14:paraId="42438B50" w14:textId="77777777" w:rsidR="00381FB1" w:rsidRPr="00F421C7" w:rsidRDefault="00381FB1">
      <w:pPr>
        <w:pStyle w:val="Merknadstekst"/>
        <w:rPr>
          <w:rFonts w:asciiTheme="minorHAnsi" w:hAnsiTheme="minorHAnsi" w:cstheme="minorHAnsi"/>
          <w:sz w:val="24"/>
          <w:szCs w:val="24"/>
          <w:lang w:val="en-GB"/>
        </w:rPr>
      </w:pPr>
    </w:p>
    <w:p w14:paraId="3444565A" w14:textId="77777777" w:rsidR="00381FB1" w:rsidRPr="00F421C7" w:rsidRDefault="00381FB1">
      <w:pPr>
        <w:pStyle w:val="Merknadstekst"/>
        <w:rPr>
          <w:rFonts w:asciiTheme="minorHAnsi" w:hAnsiTheme="minorHAnsi" w:cstheme="minorHAnsi"/>
          <w:b/>
          <w:bCs/>
          <w:sz w:val="24"/>
          <w:szCs w:val="24"/>
          <w:lang w:val="en-GB"/>
        </w:rPr>
      </w:pPr>
      <w:r w:rsidRPr="00F421C7">
        <w:rPr>
          <w:rFonts w:asciiTheme="minorHAnsi" w:hAnsiTheme="minorHAnsi" w:cstheme="minorHAnsi"/>
          <w:b/>
          <w:bCs/>
          <w:sz w:val="24"/>
          <w:szCs w:val="24"/>
          <w:lang w:val="en-GB"/>
        </w:rPr>
        <w:t>Budget</w:t>
      </w:r>
    </w:p>
    <w:p w14:paraId="3CB18FD0" w14:textId="170EEA40" w:rsidR="00381FB1" w:rsidRPr="00F421C7" w:rsidRDefault="006A0ED8">
      <w:pPr>
        <w:pStyle w:val="Merknadstekst"/>
        <w:rPr>
          <w:sz w:val="24"/>
          <w:szCs w:val="24"/>
          <w:lang w:val="en-US"/>
        </w:rPr>
      </w:pPr>
      <w:bookmarkStart w:id="5" w:name="_Hlk194659391"/>
      <w:r w:rsidRPr="00AC0DD8">
        <w:rPr>
          <w:rFonts w:ascii="Calibri" w:hAnsi="Calibri" w:cs="Calibri"/>
          <w:lang w:val="en-GB"/>
        </w:rPr>
        <w:t xml:space="preserve">Only the budget (C02) for round 1 must be submitted with the </w:t>
      </w:r>
      <w:r>
        <w:rPr>
          <w:rFonts w:ascii="Calibri" w:hAnsi="Calibri" w:cs="Calibri"/>
          <w:lang w:val="en-GB"/>
        </w:rPr>
        <w:t>Project</w:t>
      </w:r>
      <w:r w:rsidRPr="00AC0DD8">
        <w:rPr>
          <w:rFonts w:ascii="Calibri" w:hAnsi="Calibri" w:cs="Calibri"/>
          <w:lang w:val="en-GB"/>
        </w:rPr>
        <w:t xml:space="preserve"> application. Do not submit a budget for the whole project period</w:t>
      </w:r>
      <w:bookmarkEnd w:id="5"/>
      <w:r w:rsidRPr="00AC0DD8">
        <w:rPr>
          <w:rFonts w:ascii="Calibri" w:hAnsi="Calibri" w:cs="Calibri"/>
          <w:lang w:val="en-GB"/>
        </w:rPr>
        <w:t xml:space="preserve">. </w:t>
      </w:r>
      <w:r w:rsidR="00045FB8">
        <w:rPr>
          <w:rFonts w:ascii="Calibri" w:hAnsi="Calibri" w:cs="Calibri"/>
          <w:szCs w:val="22"/>
          <w:lang w:val="en-US"/>
        </w:rPr>
        <w:t>See Norec’s guideline on how to fill in the budget.</w:t>
      </w:r>
    </w:p>
  </w:comment>
  <w:comment w:id="6" w:author="Guidance" w:date="2024-03-13T11:11:00Z" w:initials="Guidance">
    <w:p w14:paraId="2C5F83F4" w14:textId="77777777" w:rsidR="006543C3" w:rsidRPr="00BC4D0F" w:rsidRDefault="00381FB1" w:rsidP="006543C3">
      <w:pPr>
        <w:pStyle w:val="Merknadstekst"/>
        <w:rPr>
          <w:lang w:val="en-US"/>
        </w:rPr>
      </w:pPr>
      <w:r>
        <w:rPr>
          <w:rStyle w:val="Merknadsreferanse"/>
        </w:rPr>
        <w:annotationRef/>
      </w:r>
      <w:r w:rsidR="006543C3" w:rsidRPr="00BC4D0F">
        <w:rPr>
          <w:b/>
          <w:bCs/>
          <w:lang w:val="en-US"/>
        </w:rPr>
        <w:t>Annual narrative report to the Board (not needed for Norwegian public sector)</w:t>
      </w:r>
      <w:r w:rsidR="006543C3" w:rsidRPr="00BC4D0F">
        <w:rPr>
          <w:lang w:val="en-US"/>
        </w:rPr>
        <w:t xml:space="preserve"> </w:t>
      </w:r>
      <w:r w:rsidR="006543C3">
        <w:rPr>
          <w:lang w:val="en-GB"/>
        </w:rPr>
        <w:t>is a document summarising the operations and financial conditions of the organisation in the past year. Submit the report in PDF format or provide a link to it on your website. If you do not have an annual narrative report, provide an explanation. The period covered must not be older than 18 months.</w:t>
      </w:r>
    </w:p>
    <w:p w14:paraId="6755FE2E" w14:textId="77777777" w:rsidR="006543C3" w:rsidRPr="00BC4D0F" w:rsidRDefault="006543C3" w:rsidP="006543C3">
      <w:pPr>
        <w:pStyle w:val="Merknadstekst"/>
        <w:rPr>
          <w:lang w:val="en-US"/>
        </w:rPr>
      </w:pPr>
    </w:p>
    <w:p w14:paraId="6905230B" w14:textId="77777777" w:rsidR="006543C3" w:rsidRPr="00BC4D0F" w:rsidRDefault="006543C3" w:rsidP="006543C3">
      <w:pPr>
        <w:pStyle w:val="Merknadstekst"/>
        <w:rPr>
          <w:lang w:val="en-US"/>
        </w:rPr>
      </w:pPr>
      <w:r w:rsidRPr="00BC4D0F">
        <w:rPr>
          <w:b/>
          <w:bCs/>
          <w:lang w:val="en-US"/>
        </w:rPr>
        <w:t xml:space="preserve">Audited consolidated annual financial statement (not needed for Norwegian public sector) </w:t>
      </w:r>
      <w:r>
        <w:rPr>
          <w:lang w:val="en-GB"/>
        </w:rPr>
        <w:t xml:space="preserve">is a document in which the financial results for the previous financial year have been audited by an external, independent and certified auditor. </w:t>
      </w:r>
    </w:p>
    <w:p w14:paraId="051E5243" w14:textId="77777777" w:rsidR="006543C3" w:rsidRPr="00BC4D0F" w:rsidRDefault="006543C3" w:rsidP="006543C3">
      <w:pPr>
        <w:pStyle w:val="Merknadstekst"/>
        <w:rPr>
          <w:lang w:val="en-US"/>
        </w:rPr>
      </w:pPr>
      <w:r>
        <w:rPr>
          <w:lang w:val="en-GB"/>
        </w:rPr>
        <w:t>The audited period must not be older than 18 months. The audit report must cover all income and expenditure in your organisation, management letter, and auditor’s evaluation and/or recommendations. If you are exempt from being audited, provide a justification and submit an unaudited financial statement.</w:t>
      </w:r>
    </w:p>
    <w:p w14:paraId="77469214" w14:textId="77777777" w:rsidR="006543C3" w:rsidRPr="00BC4D0F" w:rsidRDefault="006543C3" w:rsidP="006543C3">
      <w:pPr>
        <w:pStyle w:val="Merknadstekst"/>
        <w:rPr>
          <w:lang w:val="en-US"/>
        </w:rPr>
      </w:pPr>
    </w:p>
    <w:p w14:paraId="695EFCE1" w14:textId="77777777" w:rsidR="006543C3" w:rsidRPr="00BC4D0F" w:rsidRDefault="006543C3" w:rsidP="006543C3">
      <w:pPr>
        <w:pStyle w:val="Merknadstekst"/>
        <w:rPr>
          <w:lang w:val="en-US"/>
        </w:rPr>
      </w:pPr>
      <w:r>
        <w:rPr>
          <w:b/>
          <w:bCs/>
          <w:lang w:val="en-GB"/>
        </w:rPr>
        <w:t>Financial statement no more than three months old (not needed for public sector)</w:t>
      </w:r>
    </w:p>
    <w:p w14:paraId="48B8BF6F" w14:textId="77777777" w:rsidR="006543C3" w:rsidRPr="00BC4D0F" w:rsidRDefault="006543C3" w:rsidP="006543C3">
      <w:pPr>
        <w:pStyle w:val="Merknadstekst"/>
        <w:rPr>
          <w:lang w:val="en-US"/>
        </w:rPr>
      </w:pPr>
      <w:r>
        <w:rPr>
          <w:lang w:val="en-GB"/>
        </w:rPr>
        <w:t>This statement shall reflect the organisation’s financial situation at the time when the application is submitted. It must provide information of your organisation’s income and expenditure, and balance sheet. The report must cover a 12 month-period or the time from end of the period covered by the audited financial statement submitted with the concept note until not more than 3 months before the submission of this application.</w:t>
      </w:r>
    </w:p>
  </w:comment>
  <w:comment w:id="8" w:author="Guidance" w:date="2025-04-04T11:54:00Z" w:initials="Guidance">
    <w:p w14:paraId="678FB7AD" w14:textId="77777777" w:rsidR="006F5222" w:rsidRPr="0097122C" w:rsidRDefault="006F5222" w:rsidP="006F5222">
      <w:pPr>
        <w:jc w:val="both"/>
        <w:rPr>
          <w:rFonts w:ascii="Calibri" w:hAnsi="Calibri" w:cs="Calibri"/>
          <w:b/>
          <w:bCs/>
          <w:i/>
          <w:iCs/>
          <w:lang w:val="en-GB"/>
        </w:rPr>
      </w:pPr>
      <w:r w:rsidRPr="0097122C">
        <w:rPr>
          <w:rFonts w:ascii="Calibri" w:hAnsi="Calibri" w:cs="Calibri"/>
          <w:b/>
          <w:bCs/>
          <w:i/>
          <w:iCs/>
          <w:lang w:val="en-GB"/>
        </w:rPr>
        <w:t>Duration</w:t>
      </w:r>
    </w:p>
    <w:p w14:paraId="47CBCDDC" w14:textId="77777777" w:rsidR="006A0ED8" w:rsidRPr="00AC0DD8" w:rsidRDefault="006A0ED8" w:rsidP="006A0ED8">
      <w:pPr>
        <w:jc w:val="both"/>
        <w:rPr>
          <w:rFonts w:ascii="Calibri" w:hAnsi="Calibri" w:cs="Calibri"/>
          <w:lang w:val="en-GB"/>
        </w:rPr>
      </w:pPr>
      <w:bookmarkStart w:id="9" w:name="_Hlk194659991"/>
      <w:r w:rsidRPr="00AC0DD8">
        <w:rPr>
          <w:rFonts w:ascii="Calibri" w:hAnsi="Calibri" w:cs="Calibri"/>
          <w:lang w:val="en-GB"/>
        </w:rPr>
        <w:t xml:space="preserve">The </w:t>
      </w:r>
      <w:r>
        <w:rPr>
          <w:rFonts w:ascii="Calibri" w:hAnsi="Calibri" w:cs="Calibri"/>
          <w:lang w:val="en-GB"/>
        </w:rPr>
        <w:t>project</w:t>
      </w:r>
      <w:r w:rsidRPr="00AC0DD8">
        <w:rPr>
          <w:rFonts w:ascii="Calibri" w:hAnsi="Calibri" w:cs="Calibri"/>
          <w:lang w:val="en-GB"/>
        </w:rPr>
        <w:t xml:space="preserve"> can last up to five years. First-time projects can have a maximum two-year </w:t>
      </w:r>
      <w:r>
        <w:rPr>
          <w:rFonts w:ascii="Calibri" w:hAnsi="Calibri" w:cs="Calibri"/>
          <w:lang w:val="en-GB"/>
        </w:rPr>
        <w:t>project</w:t>
      </w:r>
      <w:r w:rsidRPr="00AC0DD8">
        <w:rPr>
          <w:rFonts w:ascii="Calibri" w:hAnsi="Calibri" w:cs="Calibri"/>
          <w:lang w:val="en-GB"/>
        </w:rPr>
        <w:t>. State the month and year you plan to start and complete the project. Contact your programme adviser to discuss the appropriate duration for your project.</w:t>
      </w:r>
    </w:p>
    <w:p w14:paraId="70A55EC4" w14:textId="77777777" w:rsidR="006A0ED8" w:rsidRPr="00AC0DD8" w:rsidRDefault="006A0ED8" w:rsidP="006A0ED8">
      <w:pPr>
        <w:jc w:val="both"/>
        <w:rPr>
          <w:rFonts w:ascii="Calibri" w:hAnsi="Calibri" w:cs="Calibri"/>
          <w:lang w:val="en-GB"/>
        </w:rPr>
      </w:pPr>
    </w:p>
    <w:p w14:paraId="133169FC" w14:textId="77777777" w:rsidR="006A0ED8" w:rsidRPr="00AC0DD8" w:rsidRDefault="006A0ED8" w:rsidP="006A0ED8">
      <w:pPr>
        <w:jc w:val="both"/>
        <w:rPr>
          <w:rFonts w:ascii="Calibri" w:hAnsi="Calibri" w:cs="Calibri"/>
          <w:lang w:val="en-GB"/>
        </w:rPr>
      </w:pPr>
      <w:r w:rsidRPr="00AC0DD8">
        <w:rPr>
          <w:rFonts w:ascii="Calibri" w:hAnsi="Calibri" w:cs="Calibri"/>
          <w:lang w:val="en-GB"/>
        </w:rPr>
        <w:t xml:space="preserve">Specify the number of </w:t>
      </w:r>
      <w:r>
        <w:rPr>
          <w:rFonts w:ascii="Calibri" w:hAnsi="Calibri" w:cs="Calibri"/>
          <w:lang w:val="en-GB"/>
        </w:rPr>
        <w:t xml:space="preserve">work </w:t>
      </w:r>
      <w:r w:rsidRPr="00AC0DD8">
        <w:rPr>
          <w:rFonts w:ascii="Calibri" w:hAnsi="Calibri" w:cs="Calibri"/>
          <w:lang w:val="en-GB"/>
        </w:rPr>
        <w:t>exchanges (rounds) you plan to complete during the project period and the number of participants you intend to exchange.</w:t>
      </w:r>
    </w:p>
    <w:bookmarkEnd w:id="9"/>
    <w:p w14:paraId="36128F78" w14:textId="77777777" w:rsidR="006F5222" w:rsidRPr="006A0ED8" w:rsidRDefault="006F5222" w:rsidP="006F5222">
      <w:pPr>
        <w:jc w:val="both"/>
        <w:rPr>
          <w:rFonts w:ascii="Calibri" w:hAnsi="Calibri" w:cs="Calibri"/>
          <w:lang w:val="en-GB"/>
        </w:rPr>
      </w:pPr>
    </w:p>
    <w:p w14:paraId="0116B4A8" w14:textId="77777777" w:rsidR="006F5222" w:rsidRPr="0097122C" w:rsidRDefault="006F5222" w:rsidP="006F5222">
      <w:pPr>
        <w:jc w:val="both"/>
        <w:rPr>
          <w:rFonts w:ascii="Calibri" w:hAnsi="Calibri" w:cs="Calibri"/>
          <w:b/>
          <w:bCs/>
          <w:i/>
          <w:iCs/>
          <w:lang w:val="en-US"/>
        </w:rPr>
      </w:pPr>
      <w:r w:rsidRPr="0097122C">
        <w:rPr>
          <w:rFonts w:ascii="Calibri" w:hAnsi="Calibri" w:cs="Calibri"/>
          <w:b/>
          <w:bCs/>
          <w:i/>
          <w:iCs/>
          <w:lang w:val="en-US"/>
        </w:rPr>
        <w:t>What is a round?</w:t>
      </w:r>
    </w:p>
    <w:p w14:paraId="513EFB8D" w14:textId="77777777" w:rsidR="006A0ED8" w:rsidRPr="00AC0DD8" w:rsidRDefault="006A0ED8" w:rsidP="006A0ED8">
      <w:pPr>
        <w:jc w:val="both"/>
        <w:rPr>
          <w:rFonts w:ascii="Calibri" w:hAnsi="Calibri" w:cs="Calibri"/>
          <w:lang w:val="en-GB"/>
        </w:rPr>
      </w:pPr>
      <w:r w:rsidRPr="00AC0DD8">
        <w:rPr>
          <w:rFonts w:ascii="Calibri" w:hAnsi="Calibri" w:cs="Calibri"/>
          <w:lang w:val="en-GB"/>
        </w:rPr>
        <w:t>A</w:t>
      </w:r>
      <w:r>
        <w:rPr>
          <w:rFonts w:ascii="Calibri" w:hAnsi="Calibri" w:cs="Calibri"/>
          <w:lang w:val="en-GB"/>
        </w:rPr>
        <w:t xml:space="preserve"> work </w:t>
      </w:r>
      <w:r w:rsidRPr="00AC0DD8">
        <w:rPr>
          <w:rFonts w:ascii="Calibri" w:hAnsi="Calibri" w:cs="Calibri"/>
          <w:lang w:val="en-GB"/>
        </w:rPr>
        <w:t xml:space="preserve">exchange round starts with the preparatory training and continues with the period abroad (sometimes the </w:t>
      </w:r>
      <w:r>
        <w:rPr>
          <w:rFonts w:ascii="Calibri" w:hAnsi="Calibri" w:cs="Calibri"/>
          <w:lang w:val="en-GB"/>
        </w:rPr>
        <w:t xml:space="preserve">work </w:t>
      </w:r>
      <w:r w:rsidRPr="00AC0DD8">
        <w:rPr>
          <w:rFonts w:ascii="Calibri" w:hAnsi="Calibri" w:cs="Calibri"/>
          <w:lang w:val="en-GB"/>
        </w:rPr>
        <w:t xml:space="preserve">exchange starts with a stay at the home organisation). At the end of their stay abroad, participants attend a homecoming seminar organised by Norec. The start and end of the </w:t>
      </w:r>
      <w:r>
        <w:rPr>
          <w:rFonts w:ascii="Calibri" w:hAnsi="Calibri" w:cs="Calibri"/>
          <w:lang w:val="en-GB"/>
        </w:rPr>
        <w:t xml:space="preserve">work </w:t>
      </w:r>
      <w:r w:rsidRPr="00AC0DD8">
        <w:rPr>
          <w:rFonts w:ascii="Calibri" w:hAnsi="Calibri" w:cs="Calibri"/>
          <w:lang w:val="en-GB"/>
        </w:rPr>
        <w:t>exchange round should match Norec's course schedule for preparatory and homecoming trainings. Choose the training location closest to the participants' home or host country.</w:t>
      </w:r>
    </w:p>
    <w:p w14:paraId="78453D17" w14:textId="77777777" w:rsidR="006A0ED8" w:rsidRPr="00AC0DD8" w:rsidRDefault="006A0ED8" w:rsidP="006A0ED8">
      <w:pPr>
        <w:jc w:val="both"/>
        <w:rPr>
          <w:rFonts w:ascii="Calibri" w:hAnsi="Calibri" w:cs="Calibri"/>
          <w:lang w:val="en-GB"/>
        </w:rPr>
      </w:pPr>
    </w:p>
    <w:p w14:paraId="134598A3" w14:textId="77777777" w:rsidR="006A0ED8" w:rsidRPr="00AC0DD8" w:rsidRDefault="006A0ED8" w:rsidP="006A0ED8">
      <w:pPr>
        <w:jc w:val="both"/>
        <w:rPr>
          <w:rFonts w:ascii="Calibri" w:hAnsi="Calibri" w:cs="Calibri"/>
          <w:lang w:val="en-GB"/>
        </w:rPr>
      </w:pPr>
      <w:r w:rsidRPr="00AC0DD8">
        <w:rPr>
          <w:rFonts w:ascii="Calibri" w:hAnsi="Calibri" w:cs="Calibri"/>
          <w:lang w:val="en-GB"/>
        </w:rPr>
        <w:t xml:space="preserve">Each </w:t>
      </w:r>
      <w:r>
        <w:rPr>
          <w:rFonts w:ascii="Calibri" w:hAnsi="Calibri" w:cs="Calibri"/>
          <w:lang w:val="en-GB"/>
        </w:rPr>
        <w:t xml:space="preserve">work </w:t>
      </w:r>
      <w:r w:rsidRPr="00AC0DD8">
        <w:rPr>
          <w:rFonts w:ascii="Calibri" w:hAnsi="Calibri" w:cs="Calibri"/>
          <w:lang w:val="en-GB"/>
        </w:rPr>
        <w:t xml:space="preserve">exchange round ends on the final day of the follow-up work. Participants must stay abroad for a minimum of six months and a maximum of 18 months. Shorter or longer periods abroad can be approved if deemed necessary. </w:t>
      </w:r>
    </w:p>
    <w:p w14:paraId="6FFD73AA" w14:textId="77777777" w:rsidR="006A0ED8" w:rsidRPr="00AC0DD8" w:rsidRDefault="006A0ED8" w:rsidP="006A0ED8">
      <w:pPr>
        <w:jc w:val="both"/>
        <w:rPr>
          <w:rFonts w:ascii="Calibri" w:hAnsi="Calibri" w:cs="Calibri"/>
          <w:lang w:val="en-GB"/>
        </w:rPr>
      </w:pPr>
    </w:p>
    <w:p w14:paraId="43BA319C" w14:textId="7A8D235A" w:rsidR="006F5222" w:rsidRPr="006A0ED8" w:rsidRDefault="006A0ED8" w:rsidP="006F5222">
      <w:pPr>
        <w:jc w:val="both"/>
        <w:rPr>
          <w:rFonts w:ascii="Calibri" w:hAnsi="Calibri" w:cs="Calibri"/>
          <w:lang w:val="en-GB"/>
        </w:rPr>
      </w:pPr>
      <w:r w:rsidRPr="00AC0DD8">
        <w:rPr>
          <w:rFonts w:ascii="Calibri" w:hAnsi="Calibri" w:cs="Calibri"/>
          <w:lang w:val="en-GB"/>
        </w:rPr>
        <w:t xml:space="preserve">For more information on Norec’s training courses, visit the section on training guidelines and requirements in </w:t>
      </w:r>
      <w:r>
        <w:rPr>
          <w:rFonts w:ascii="Calibri" w:hAnsi="Calibri" w:cs="Calibri"/>
          <w:lang w:val="en-GB"/>
        </w:rPr>
        <w:t>Norec’s</w:t>
      </w:r>
      <w:r w:rsidRPr="00AC0DD8">
        <w:rPr>
          <w:rFonts w:ascii="Calibri" w:hAnsi="Calibri" w:cs="Calibri"/>
          <w:lang w:val="en-GB"/>
        </w:rPr>
        <w:t xml:space="preserve"> guideline. Information about Norec’s upcoming training courses can be found </w:t>
      </w:r>
      <w:hyperlink r:id="rId1" w:history="1">
        <w:r w:rsidRPr="006A0ED8">
          <w:rPr>
            <w:rStyle w:val="Hyperkobling"/>
            <w:rFonts w:ascii="Calibri" w:hAnsi="Calibri" w:cs="Calibri"/>
            <w:lang w:val="en-GB"/>
          </w:rPr>
          <w:t>here</w:t>
        </w:r>
      </w:hyperlink>
      <w:r>
        <w:rPr>
          <w:rFonts w:ascii="Calibri" w:hAnsi="Calibri" w:cs="Calibri"/>
          <w:lang w:val="en-GB"/>
        </w:rPr>
        <w:t>.</w:t>
      </w:r>
    </w:p>
    <w:p w14:paraId="590DFB39" w14:textId="77777777" w:rsidR="006F5222" w:rsidRPr="0097122C" w:rsidDel="00D56C56" w:rsidRDefault="006F5222" w:rsidP="006F5222">
      <w:pPr>
        <w:jc w:val="both"/>
        <w:rPr>
          <w:rFonts w:ascii="Calibri" w:hAnsi="Calibri" w:cs="Calibri"/>
          <w:lang w:val="en-US"/>
        </w:rPr>
      </w:pPr>
    </w:p>
    <w:p w14:paraId="086B937A" w14:textId="77777777" w:rsidR="006F5222" w:rsidRPr="0097122C" w:rsidRDefault="006F5222" w:rsidP="006F5222">
      <w:pPr>
        <w:jc w:val="both"/>
        <w:rPr>
          <w:rFonts w:ascii="Calibri" w:hAnsi="Calibri" w:cs="Calibri"/>
          <w:b/>
          <w:bCs/>
          <w:i/>
          <w:iCs/>
          <w:lang w:val="en-US"/>
        </w:rPr>
      </w:pPr>
      <w:r w:rsidRPr="0097122C">
        <w:rPr>
          <w:rFonts w:ascii="Calibri" w:hAnsi="Calibri" w:cs="Calibri"/>
          <w:b/>
          <w:bCs/>
          <w:i/>
          <w:iCs/>
          <w:lang w:val="en-US"/>
        </w:rPr>
        <w:t>Follow-up work</w:t>
      </w:r>
    </w:p>
    <w:p w14:paraId="220553AA" w14:textId="20F8B0D9" w:rsidR="006F5222" w:rsidRPr="006A0ED8" w:rsidRDefault="006A0ED8" w:rsidP="006F5222">
      <w:pPr>
        <w:jc w:val="both"/>
        <w:rPr>
          <w:rFonts w:ascii="Calibri" w:hAnsi="Calibri" w:cs="Calibri"/>
          <w:b/>
          <w:bCs/>
          <w:i/>
          <w:iCs/>
          <w:lang w:val="en-GB"/>
        </w:rPr>
      </w:pPr>
      <w:r w:rsidRPr="00AC0DD8">
        <w:rPr>
          <w:rFonts w:ascii="Calibri" w:hAnsi="Calibri" w:cs="Calibri"/>
          <w:lang w:val="en-GB"/>
        </w:rPr>
        <w:t>The follow-up work period is the time after participants return home from the</w:t>
      </w:r>
      <w:r>
        <w:rPr>
          <w:rFonts w:ascii="Calibri" w:hAnsi="Calibri" w:cs="Calibri"/>
          <w:lang w:val="en-GB"/>
        </w:rPr>
        <w:t xml:space="preserve"> work</w:t>
      </w:r>
      <w:r w:rsidRPr="00AC0DD8">
        <w:rPr>
          <w:rFonts w:ascii="Calibri" w:hAnsi="Calibri" w:cs="Calibri"/>
          <w:lang w:val="en-GB"/>
        </w:rPr>
        <w:t xml:space="preserve"> exchange. During this period, participants complete tasks and activities for their home organisation. The follow-up work is usually two months of full-time work or the equivalent time in part-time work. This is a crucial part of any </w:t>
      </w:r>
      <w:r>
        <w:rPr>
          <w:rFonts w:ascii="Calibri" w:hAnsi="Calibri" w:cs="Calibri"/>
          <w:lang w:val="en-GB"/>
        </w:rPr>
        <w:t xml:space="preserve">work </w:t>
      </w:r>
      <w:r w:rsidRPr="00AC0DD8">
        <w:rPr>
          <w:rFonts w:ascii="Calibri" w:hAnsi="Calibri" w:cs="Calibri"/>
          <w:lang w:val="en-GB"/>
        </w:rPr>
        <w:t>exchange project to ensure the transfer of knowledge and skills gained abroad to their home organisation. You can apply for a shorter or longer follow-up period if there are valid reasons.</w:t>
      </w:r>
    </w:p>
    <w:p w14:paraId="3C4DFFA6" w14:textId="77777777" w:rsidR="006F5222" w:rsidRDefault="006F5222" w:rsidP="006F5222">
      <w:pPr>
        <w:spacing w:before="120"/>
        <w:jc w:val="both"/>
        <w:rPr>
          <w:rFonts w:ascii="Calibri" w:hAnsi="Calibri" w:cs="Calibri"/>
          <w:b/>
          <w:bCs/>
          <w:i/>
          <w:iCs/>
          <w:lang w:val="en-US"/>
        </w:rPr>
      </w:pPr>
    </w:p>
    <w:p w14:paraId="416757E8" w14:textId="15C18668" w:rsidR="006F5222" w:rsidRPr="0097122C" w:rsidRDefault="006F5222" w:rsidP="006F5222">
      <w:pPr>
        <w:spacing w:before="120"/>
        <w:jc w:val="both"/>
        <w:rPr>
          <w:rFonts w:ascii="Calibri" w:hAnsi="Calibri" w:cs="Calibri"/>
          <w:b/>
          <w:bCs/>
          <w:i/>
          <w:iCs/>
          <w:lang w:val="en-US"/>
        </w:rPr>
      </w:pPr>
      <w:r w:rsidRPr="0097122C">
        <w:rPr>
          <w:rFonts w:ascii="Calibri" w:hAnsi="Calibri" w:cs="Calibri"/>
          <w:b/>
          <w:bCs/>
          <w:i/>
          <w:iCs/>
          <w:lang w:val="en-US"/>
        </w:rPr>
        <w:t xml:space="preserve">Number of participants </w:t>
      </w:r>
    </w:p>
    <w:p w14:paraId="10709A10" w14:textId="77777777" w:rsidR="006A0ED8" w:rsidRDefault="006A0ED8" w:rsidP="006A0ED8">
      <w:pPr>
        <w:jc w:val="both"/>
        <w:rPr>
          <w:rFonts w:ascii="Calibri" w:hAnsi="Calibri" w:cs="Calibri"/>
          <w:lang w:val="en-GB"/>
        </w:rPr>
      </w:pPr>
      <w:r w:rsidRPr="00AC0DD8">
        <w:rPr>
          <w:rFonts w:ascii="Calibri" w:hAnsi="Calibri" w:cs="Calibri"/>
          <w:lang w:val="en-GB"/>
        </w:rPr>
        <w:t>The number of participants should meet the needs and expected results. Each partner does not have to send the same number of participants for the same duration, but all partners must send and receive participants</w:t>
      </w:r>
      <w:r w:rsidRPr="00AC0DD8">
        <w:rPr>
          <w:rStyle w:val="Merknadsreferanse"/>
          <w:lang w:val="en-GB"/>
        </w:rPr>
        <w:annotationRef/>
      </w:r>
      <w:r w:rsidRPr="00AC0DD8">
        <w:rPr>
          <w:rFonts w:ascii="Calibri" w:hAnsi="Calibri" w:cs="Calibri"/>
          <w:lang w:val="en-GB"/>
        </w:rPr>
        <w:t>.</w:t>
      </w:r>
    </w:p>
    <w:p w14:paraId="4AD311A8" w14:textId="77777777" w:rsidR="006A0ED8" w:rsidRDefault="006A0ED8" w:rsidP="006A0ED8">
      <w:pPr>
        <w:jc w:val="both"/>
        <w:rPr>
          <w:rFonts w:ascii="Calibri" w:hAnsi="Calibri" w:cs="Calibri"/>
          <w:lang w:val="en-GB"/>
        </w:rPr>
      </w:pPr>
    </w:p>
    <w:p w14:paraId="4F70FE2D" w14:textId="7EB09FE5" w:rsidR="006F5222" w:rsidRPr="006A0ED8" w:rsidRDefault="006A0ED8" w:rsidP="006A0ED8">
      <w:pPr>
        <w:jc w:val="both"/>
        <w:rPr>
          <w:rFonts w:ascii="Calibri" w:hAnsi="Calibri" w:cs="Calibri"/>
          <w:lang w:val="en-GB"/>
        </w:rPr>
      </w:pPr>
      <w:r w:rsidRPr="00E24287">
        <w:rPr>
          <w:rFonts w:ascii="Calibri" w:hAnsi="Calibri" w:cs="Calibri"/>
          <w:lang w:val="en-GB"/>
        </w:rPr>
        <w:t>The number of participants should be manageable. Remember that planning participants' travel and stay abroad requires administrative resources. Participants also need to be followed up and integrated both at work and outside work. We encourage new partners to start with a reasonable number of participants since the first work exchanges are also about setting up good routines and building skills for international cooperation.</w:t>
      </w:r>
    </w:p>
  </w:comment>
  <w:comment w:id="19" w:author="Guidance" w:date="2025-04-04T11:57:00Z" w:initials="Guidance">
    <w:p w14:paraId="7C8F9C6E" w14:textId="77777777" w:rsidR="001922DB" w:rsidRPr="00AC0DD8" w:rsidRDefault="001922DB" w:rsidP="001922DB">
      <w:pPr>
        <w:jc w:val="both"/>
        <w:rPr>
          <w:rFonts w:ascii="Calibri" w:hAnsi="Calibri" w:cs="Calibri"/>
          <w:lang w:val="en-GB"/>
        </w:rPr>
      </w:pPr>
      <w:bookmarkStart w:id="20" w:name="_Hlk194660283"/>
      <w:r w:rsidRPr="00AC0DD8">
        <w:rPr>
          <w:rFonts w:ascii="Calibri" w:hAnsi="Calibri" w:cs="Calibri"/>
          <w:lang w:val="en-GB"/>
        </w:rPr>
        <w:t>Norec evaluates each partners financial management routines and systems. This includes details about reporting to the board or management, the process of buying goods or services, and how payments are approved and processed.</w:t>
      </w:r>
    </w:p>
    <w:p w14:paraId="2C712910" w14:textId="77777777" w:rsidR="001922DB" w:rsidRPr="00AC0DD8" w:rsidRDefault="001922DB" w:rsidP="001922DB">
      <w:pPr>
        <w:jc w:val="both"/>
        <w:rPr>
          <w:rFonts w:ascii="Calibri" w:hAnsi="Calibri" w:cs="Calibri"/>
          <w:lang w:val="en-GB"/>
        </w:rPr>
      </w:pPr>
    </w:p>
    <w:p w14:paraId="0C412375" w14:textId="77777777" w:rsidR="001922DB" w:rsidRPr="00AC0DD8" w:rsidRDefault="001922DB" w:rsidP="001922DB">
      <w:pPr>
        <w:jc w:val="both"/>
        <w:rPr>
          <w:rFonts w:ascii="Calibri" w:hAnsi="Calibri" w:cs="Calibri"/>
          <w:lang w:val="en-GB"/>
        </w:rPr>
      </w:pPr>
      <w:r w:rsidRPr="00AC0DD8">
        <w:rPr>
          <w:rFonts w:ascii="Calibri" w:hAnsi="Calibri" w:cs="Calibri"/>
          <w:lang w:val="en-GB"/>
        </w:rPr>
        <w:t>Norec expects  partners to take appropriate measures to reduce losses from currency exchange and manage fund transfers between partners, including returning any remaining funds to Norec. Currency exchange losses are not covered by Norec, so partners may want to use a USD bank account to minimize these losses</w:t>
      </w:r>
      <w:r w:rsidRPr="00AC0DD8">
        <w:rPr>
          <w:rStyle w:val="Merknadsreferanse"/>
          <w:lang w:val="en-GB"/>
        </w:rPr>
        <w:annotationRef/>
      </w:r>
      <w:r>
        <w:rPr>
          <w:rStyle w:val="Merknadsreferanse"/>
        </w:rPr>
        <w:annotationRef/>
      </w:r>
      <w:r w:rsidRPr="00AC0DD8">
        <w:rPr>
          <w:rFonts w:ascii="Calibri" w:hAnsi="Calibri" w:cs="Calibri"/>
          <w:lang w:val="en-GB"/>
        </w:rPr>
        <w:t>.</w:t>
      </w:r>
    </w:p>
    <w:p w14:paraId="39F9EE69" w14:textId="77777777" w:rsidR="001922DB" w:rsidRPr="00AC0DD8" w:rsidRDefault="001922DB" w:rsidP="001922DB">
      <w:pPr>
        <w:jc w:val="both"/>
        <w:rPr>
          <w:rFonts w:ascii="Calibri" w:hAnsi="Calibri" w:cs="Calibri"/>
          <w:lang w:val="en-GB"/>
        </w:rPr>
      </w:pPr>
    </w:p>
    <w:p w14:paraId="443C00BF" w14:textId="77777777" w:rsidR="001922DB" w:rsidRPr="006A0ED8" w:rsidRDefault="001922DB" w:rsidP="001922DB">
      <w:pPr>
        <w:jc w:val="both"/>
        <w:rPr>
          <w:rFonts w:ascii="Calibri" w:hAnsi="Calibri" w:cs="Calibri"/>
          <w:lang w:val="en-GB"/>
        </w:rPr>
      </w:pPr>
      <w:r w:rsidRPr="00AC0DD8">
        <w:rPr>
          <w:rFonts w:ascii="Calibri" w:hAnsi="Calibri" w:cs="Calibri"/>
          <w:lang w:val="en-GB"/>
        </w:rPr>
        <w:t>All partners must use digital accounting software, as Norec does not accept the use of Excel for accounting.</w:t>
      </w:r>
      <w:bookmarkEnd w:id="20"/>
    </w:p>
  </w:comment>
  <w:comment w:id="21" w:author="Guidance " w:date="2024-02-20T08:44:00Z" w:initials="TL">
    <w:p w14:paraId="53F579E7" w14:textId="77777777" w:rsidR="00BC4D0F" w:rsidRPr="006800C6" w:rsidRDefault="00BC4D0F" w:rsidP="00BC4D0F">
      <w:pPr>
        <w:pStyle w:val="Merknadstekst"/>
        <w:spacing w:line="276" w:lineRule="auto"/>
        <w:jc w:val="both"/>
        <w:rPr>
          <w:rFonts w:ascii="Calibri" w:hAnsi="Calibri" w:cs="Calibri"/>
          <w:szCs w:val="22"/>
          <w:lang w:val="en-GB"/>
        </w:rPr>
      </w:pPr>
      <w:r>
        <w:rPr>
          <w:rStyle w:val="Merknadsreferanse"/>
        </w:rPr>
        <w:annotationRef/>
      </w:r>
      <w:r>
        <w:rPr>
          <w:rFonts w:ascii="Calibri" w:hAnsi="Calibri" w:cs="Calibri"/>
          <w:color w:val="000000"/>
          <w:szCs w:val="22"/>
          <w:highlight w:val="white"/>
          <w:lang w:val="en-GB"/>
        </w:rPr>
        <w:t>Each organisation in the partnership</w:t>
      </w:r>
      <w:r w:rsidRPr="00AC0DD8">
        <w:rPr>
          <w:rFonts w:ascii="Calibri" w:hAnsi="Calibri" w:cs="Calibri"/>
          <w:color w:val="000000"/>
          <w:szCs w:val="22"/>
          <w:highlight w:val="white"/>
          <w:lang w:val="en-GB"/>
        </w:rPr>
        <w:t xml:space="preserve"> must be financially stable. It is important that each partner has sufficient financial capacity to cover unforeseen costs that may occur.</w:t>
      </w:r>
      <w:r w:rsidRPr="00AC0DD8">
        <w:rPr>
          <w:rFonts w:ascii="Calibri" w:hAnsi="Calibri" w:cs="Calibri"/>
          <w:szCs w:val="22"/>
          <w:lang w:val="en-GB"/>
        </w:rPr>
        <w:t xml:space="preserve"> The Norec-funded project should complement other projects and activities of each partner. Norec provides funds for project administration, but these may not cover all costs. It is important that each partner has additional funding or income sources to support their activities and administration.</w:t>
      </w:r>
    </w:p>
  </w:comment>
  <w:comment w:id="22" w:author="Guidance" w:date="2025-04-04T11:57:00Z" w:initials="Guidance">
    <w:p w14:paraId="78313B49" w14:textId="6B5ADB5A" w:rsidR="00584B5B" w:rsidRPr="006A0ED8" w:rsidRDefault="00584B5B" w:rsidP="00584B5B">
      <w:pPr>
        <w:jc w:val="both"/>
        <w:rPr>
          <w:rFonts w:ascii="Calibri" w:hAnsi="Calibri" w:cs="Calibri"/>
          <w:lang w:val="en-GB"/>
        </w:rPr>
      </w:pPr>
      <w:r>
        <w:rPr>
          <w:rStyle w:val="Merknadsreferanse"/>
        </w:rPr>
        <w:annotationRef/>
      </w:r>
      <w:bookmarkStart w:id="23" w:name="_Hlk194660245"/>
      <w:r w:rsidR="006A0ED8" w:rsidRPr="00AC0DD8">
        <w:rPr>
          <w:rFonts w:ascii="Calibri" w:hAnsi="Calibri" w:cs="Calibri"/>
          <w:lang w:val="en-GB"/>
        </w:rPr>
        <w:t>Norec needs to know if your organisation has previous experience in project planning and implementation. This helps Norec to assess your organization’s capacity and routines for managing a project. Norec conducts reference checks to evaluate this. The listed referees should be national or international donors.</w:t>
      </w:r>
      <w:bookmarkEnd w:id="23"/>
    </w:p>
  </w:comment>
  <w:comment w:id="24" w:author="Guidance" w:date="2025-04-04T11:59:00Z" w:initials="Guidance">
    <w:p w14:paraId="6E9296EF" w14:textId="77777777" w:rsidR="006A0ED8" w:rsidRPr="00AC0DD8" w:rsidRDefault="00584B5B" w:rsidP="006A0ED8">
      <w:pPr>
        <w:pStyle w:val="paragraph"/>
        <w:spacing w:before="0" w:beforeAutospacing="0" w:after="0" w:afterAutospacing="0" w:line="276" w:lineRule="auto"/>
        <w:jc w:val="both"/>
        <w:textAlignment w:val="baseline"/>
        <w:rPr>
          <w:rStyle w:val="normaltextrun"/>
          <w:rFonts w:ascii="Calibri" w:hAnsi="Calibri" w:cs="Calibri"/>
          <w:sz w:val="22"/>
          <w:szCs w:val="22"/>
          <w:lang w:val="en-GB"/>
        </w:rPr>
      </w:pPr>
      <w:r>
        <w:rPr>
          <w:rStyle w:val="Merknadsreferanse"/>
        </w:rPr>
        <w:annotationRef/>
      </w:r>
      <w:bookmarkStart w:id="25" w:name="_Hlk161827223"/>
      <w:bookmarkStart w:id="26" w:name="_Hlk194660368"/>
      <w:r w:rsidR="006A0ED8" w:rsidRPr="00AC0DD8">
        <w:rPr>
          <w:rStyle w:val="normaltextrun"/>
          <w:rFonts w:ascii="Calibri" w:hAnsi="Calibri" w:cs="Calibri"/>
          <w:sz w:val="22"/>
          <w:szCs w:val="22"/>
          <w:lang w:val="en-GB"/>
        </w:rPr>
        <w:t xml:space="preserve">Norec has zero tolerance for inaction against sexual exploitation, abuse and harassment (SEAH). </w:t>
      </w:r>
      <w:r w:rsidR="006A0ED8" w:rsidRPr="00AC0DD8">
        <w:rPr>
          <w:rFonts w:ascii="Calibri" w:hAnsi="Calibri" w:cs="Calibri"/>
          <w:sz w:val="22"/>
          <w:szCs w:val="22"/>
          <w:lang w:val="en-GB"/>
        </w:rPr>
        <w:t xml:space="preserve">These obligations apply to all participants, staff members, and partner organizations. </w:t>
      </w:r>
    </w:p>
    <w:bookmarkEnd w:id="25"/>
    <w:p w14:paraId="08B54597" w14:textId="77777777" w:rsidR="006A0ED8" w:rsidRPr="00AC0DD8" w:rsidRDefault="006A0ED8" w:rsidP="006A0ED8">
      <w:pPr>
        <w:tabs>
          <w:tab w:val="left" w:pos="0"/>
        </w:tabs>
        <w:jc w:val="both"/>
        <w:rPr>
          <w:rStyle w:val="normaltextrun"/>
          <w:rFonts w:ascii="Calibri" w:eastAsiaTheme="minorEastAsia" w:hAnsi="Calibri" w:cs="Calibri"/>
          <w:lang w:val="en-GB"/>
        </w:rPr>
      </w:pPr>
    </w:p>
    <w:p w14:paraId="2D3B6196" w14:textId="417E7C6A" w:rsidR="006A0ED8" w:rsidRPr="00AC0DD8" w:rsidRDefault="006A0ED8" w:rsidP="006A0ED8">
      <w:pPr>
        <w:pStyle w:val="paragraph"/>
        <w:spacing w:before="0" w:beforeAutospacing="0" w:after="0" w:afterAutospacing="0" w:line="276" w:lineRule="auto"/>
        <w:jc w:val="both"/>
        <w:textAlignment w:val="baseline"/>
        <w:rPr>
          <w:rStyle w:val="normaltextrun"/>
          <w:rFonts w:ascii="Calibri" w:hAnsi="Calibri" w:cs="Calibri"/>
          <w:sz w:val="22"/>
          <w:szCs w:val="22"/>
          <w:lang w:val="en-GB"/>
        </w:rPr>
      </w:pPr>
      <w:r w:rsidRPr="00AC0DD8">
        <w:rPr>
          <w:rFonts w:ascii="Calibri" w:hAnsi="Calibri" w:cs="Calibri"/>
          <w:sz w:val="22"/>
          <w:szCs w:val="22"/>
          <w:lang w:val="en-GB"/>
        </w:rPr>
        <w:t xml:space="preserve">To comply with </w:t>
      </w:r>
      <w:hyperlink r:id="rId2" w:history="1">
        <w:r w:rsidRPr="006A0ED8">
          <w:rPr>
            <w:rStyle w:val="Hyperkobling"/>
            <w:rFonts w:ascii="Calibri" w:hAnsi="Calibri" w:cs="Calibri"/>
            <w:sz w:val="22"/>
            <w:szCs w:val="22"/>
            <w:lang w:val="en-GB"/>
          </w:rPr>
          <w:t>Norec’s ethical principles</w:t>
        </w:r>
      </w:hyperlink>
      <w:r w:rsidRPr="00AC0DD8">
        <w:rPr>
          <w:rFonts w:ascii="Calibri" w:hAnsi="Calibri" w:cs="Calibri"/>
          <w:sz w:val="22"/>
          <w:szCs w:val="22"/>
          <w:lang w:val="en-GB"/>
        </w:rPr>
        <w:t>, the Coordinating partner must establish routines to:</w:t>
      </w:r>
      <w:r w:rsidRPr="00AC0DD8" w:rsidDel="00603689">
        <w:rPr>
          <w:rFonts w:ascii="Calibri" w:hAnsi="Calibri" w:cs="Calibri"/>
          <w:sz w:val="22"/>
          <w:szCs w:val="22"/>
          <w:lang w:val="en-GB"/>
        </w:rPr>
        <w:t xml:space="preserve"> </w:t>
      </w:r>
    </w:p>
    <w:p w14:paraId="5A1B8604" w14:textId="77777777" w:rsidR="006A0ED8" w:rsidRPr="00AC0DD8" w:rsidRDefault="006A0ED8" w:rsidP="006A0ED8">
      <w:pPr>
        <w:pStyle w:val="paragraph"/>
        <w:numPr>
          <w:ilvl w:val="0"/>
          <w:numId w:val="23"/>
        </w:numPr>
        <w:spacing w:before="0" w:beforeAutospacing="0" w:after="0" w:afterAutospacing="0" w:line="276" w:lineRule="auto"/>
        <w:jc w:val="both"/>
        <w:textAlignment w:val="baseline"/>
        <w:rPr>
          <w:rStyle w:val="normaltextrun"/>
          <w:rFonts w:ascii="Calibri" w:hAnsi="Calibri" w:cs="Calibri"/>
          <w:sz w:val="22"/>
          <w:szCs w:val="22"/>
          <w:lang w:val="en-GB"/>
        </w:rPr>
      </w:pPr>
      <w:r w:rsidRPr="00AC0DD8">
        <w:rPr>
          <w:rStyle w:val="normaltextrun"/>
          <w:rFonts w:ascii="Calibri" w:hAnsi="Calibri" w:cs="Calibri"/>
          <w:sz w:val="22"/>
          <w:szCs w:val="22"/>
          <w:lang w:val="en-GB"/>
        </w:rPr>
        <w:t xml:space="preserve">prevent or detect any financial mismanagement within the partnership. </w:t>
      </w:r>
    </w:p>
    <w:p w14:paraId="6CF12F14" w14:textId="77777777" w:rsidR="006A0ED8" w:rsidRPr="00AC0DD8" w:rsidRDefault="006A0ED8" w:rsidP="006A0ED8">
      <w:pPr>
        <w:pStyle w:val="paragraph"/>
        <w:numPr>
          <w:ilvl w:val="0"/>
          <w:numId w:val="23"/>
        </w:numPr>
        <w:spacing w:before="0" w:beforeAutospacing="0" w:after="0" w:afterAutospacing="0" w:line="276" w:lineRule="auto"/>
        <w:jc w:val="both"/>
        <w:textAlignment w:val="baseline"/>
        <w:rPr>
          <w:rStyle w:val="normaltextrun"/>
          <w:rFonts w:ascii="Calibri" w:hAnsi="Calibri" w:cs="Calibri"/>
          <w:sz w:val="22"/>
          <w:szCs w:val="22"/>
          <w:lang w:val="en-GB"/>
        </w:rPr>
      </w:pPr>
      <w:r w:rsidRPr="00AC0DD8">
        <w:rPr>
          <w:rStyle w:val="normaltextrun"/>
          <w:rFonts w:ascii="Calibri" w:hAnsi="Calibri" w:cs="Calibri"/>
          <w:sz w:val="22"/>
          <w:szCs w:val="22"/>
          <w:lang w:val="en-GB"/>
        </w:rPr>
        <w:t>prevent and manage any cases of harassment, discrimination, or any other form of reprehensible conduct within the partnership.</w:t>
      </w:r>
    </w:p>
    <w:p w14:paraId="7BA7F41E" w14:textId="77777777" w:rsidR="006A0ED8" w:rsidRPr="00AC0DD8" w:rsidRDefault="006A0ED8" w:rsidP="006A0ED8">
      <w:pPr>
        <w:pStyle w:val="Listeavsnitt"/>
        <w:numPr>
          <w:ilvl w:val="0"/>
          <w:numId w:val="23"/>
        </w:numPr>
        <w:spacing w:after="0" w:line="276" w:lineRule="auto"/>
        <w:jc w:val="both"/>
        <w:rPr>
          <w:rStyle w:val="normaltextrun"/>
          <w:rFonts w:ascii="Calibri" w:hAnsi="Calibri" w:cs="Calibri"/>
          <w:lang w:val="en-GB"/>
        </w:rPr>
      </w:pPr>
      <w:r w:rsidRPr="00AC0DD8">
        <w:rPr>
          <w:rStyle w:val="normaltextrun"/>
          <w:rFonts w:ascii="Calibri" w:hAnsi="Calibri" w:cs="Calibri"/>
          <w:lang w:val="en-GB" w:eastAsia="nb-NO"/>
        </w:rPr>
        <w:t xml:space="preserve">Adopt a victim/survivor-centred approach to SEAH issues and do everything possible to prevent, detect and respond to SEAH within and related to the Project. </w:t>
      </w:r>
    </w:p>
    <w:bookmarkEnd w:id="26"/>
    <w:p w14:paraId="28FB4487" w14:textId="754D2BCA" w:rsidR="00584B5B" w:rsidRPr="00584B5B" w:rsidRDefault="00584B5B" w:rsidP="006A0ED8">
      <w:pPr>
        <w:pStyle w:val="paragraph"/>
        <w:spacing w:before="0" w:beforeAutospacing="0" w:after="0" w:afterAutospacing="0" w:line="276" w:lineRule="auto"/>
        <w:jc w:val="both"/>
        <w:textAlignment w:val="baseline"/>
        <w:rPr>
          <w:rFonts w:ascii="Calibri" w:hAnsi="Calibri" w:cs="Calibri"/>
          <w:lang w:val="en-GB"/>
        </w:rPr>
      </w:pPr>
    </w:p>
  </w:comment>
  <w:comment w:id="27" w:author="Guidance" w:date="2025-04-04T12:00:00Z" w:initials="Guidance">
    <w:p w14:paraId="70E57643" w14:textId="77777777" w:rsidR="006A0ED8" w:rsidRPr="00AC0DD8" w:rsidRDefault="00584B5B" w:rsidP="006A0ED8">
      <w:pPr>
        <w:jc w:val="both"/>
        <w:rPr>
          <w:rFonts w:ascii="Calibri" w:hAnsi="Calibri" w:cs="Calibri"/>
          <w:lang w:val="en-GB"/>
        </w:rPr>
      </w:pPr>
      <w:r>
        <w:rPr>
          <w:rStyle w:val="Merknadsreferanse"/>
        </w:rPr>
        <w:annotationRef/>
      </w:r>
      <w:bookmarkStart w:id="28" w:name="_Hlk194660428"/>
      <w:r w:rsidR="006A0ED8" w:rsidRPr="00AC0DD8">
        <w:rPr>
          <w:rFonts w:ascii="Calibri" w:hAnsi="Calibri" w:cs="Calibri"/>
          <w:lang w:val="en-GB"/>
        </w:rPr>
        <w:t xml:space="preserve">An </w:t>
      </w:r>
      <w:r w:rsidR="006A0ED8" w:rsidRPr="006A0ED8">
        <w:rPr>
          <w:rFonts w:ascii="Calibri" w:hAnsi="Calibri" w:cs="Calibri"/>
          <w:b/>
          <w:bCs/>
          <w:lang w:val="en-GB"/>
        </w:rPr>
        <w:t>anti-corruption policy</w:t>
      </w:r>
      <w:r w:rsidR="006A0ED8" w:rsidRPr="00AC0DD8">
        <w:rPr>
          <w:rFonts w:ascii="Calibri" w:hAnsi="Calibri" w:cs="Calibri"/>
          <w:lang w:val="en-GB"/>
        </w:rPr>
        <w:t xml:space="preserve"> is a set of rules to prevent and address corruption in an organization. It includes actions to fight bribery, extortion, conflicts of interest, nepotism, and collusion. Norec expects all partners to take necessary precautions to avoid any conflict of interest in all matters related to the project. The policy shows the organization's promise to act honestly and openly, and it provides ways to report and handle corrupt practices.</w:t>
      </w:r>
    </w:p>
    <w:p w14:paraId="2DF6D968" w14:textId="77777777" w:rsidR="006A0ED8" w:rsidRPr="00AC0DD8" w:rsidRDefault="006A0ED8" w:rsidP="006A0ED8">
      <w:pPr>
        <w:pStyle w:val="Merknadstekst"/>
        <w:spacing w:line="276" w:lineRule="auto"/>
        <w:jc w:val="both"/>
        <w:rPr>
          <w:rFonts w:ascii="Calibri" w:hAnsi="Calibri" w:cs="Calibri"/>
          <w:szCs w:val="22"/>
          <w:lang w:val="en-GB"/>
        </w:rPr>
      </w:pPr>
    </w:p>
    <w:p w14:paraId="71FF485D" w14:textId="77777777" w:rsidR="006A0ED8" w:rsidRPr="00AC0DD8" w:rsidRDefault="006A0ED8" w:rsidP="006A0ED8">
      <w:pPr>
        <w:jc w:val="both"/>
        <w:rPr>
          <w:rFonts w:ascii="Calibri" w:hAnsi="Calibri" w:cs="Calibri"/>
          <w:lang w:val="en-GB"/>
        </w:rPr>
      </w:pPr>
      <w:r w:rsidRPr="00AC0DD8">
        <w:rPr>
          <w:rFonts w:ascii="Calibri" w:hAnsi="Calibri" w:cs="Calibri"/>
          <w:lang w:val="en-GB"/>
        </w:rPr>
        <w:t>Having an anti-corruption policy is important because it helps protect the organization from losing funds, damaging its reputation, and facing legal consequences. It helps reduce the chance of corrupt activities, promotes a culture of honesty and transparency, and ensures that the organization follows the law. Such policies also help build trust with workers, customers, partners, and the public.</w:t>
      </w:r>
    </w:p>
    <w:bookmarkEnd w:id="28"/>
    <w:p w14:paraId="39C775D8" w14:textId="698812F7" w:rsidR="00584B5B" w:rsidRPr="006A0ED8" w:rsidRDefault="00584B5B" w:rsidP="006A0ED8">
      <w:pPr>
        <w:jc w:val="both"/>
        <w:rPr>
          <w:rFonts w:ascii="Calibri" w:hAnsi="Calibri" w:cs="Calibri"/>
          <w:lang w:val="en-GB"/>
        </w:rPr>
      </w:pPr>
    </w:p>
    <w:p w14:paraId="1C9DC8AE" w14:textId="77777777" w:rsidR="00584B5B" w:rsidRDefault="00584B5B" w:rsidP="00584B5B">
      <w:pPr>
        <w:jc w:val="both"/>
        <w:rPr>
          <w:rFonts w:ascii="Calibri" w:hAnsi="Calibri" w:cs="Calibri"/>
          <w:lang w:val="en-US"/>
        </w:rPr>
      </w:pPr>
    </w:p>
    <w:p w14:paraId="4E269F61" w14:textId="6C288D68" w:rsidR="00584B5B" w:rsidRPr="00584B5B" w:rsidRDefault="00584B5B" w:rsidP="00584B5B">
      <w:pPr>
        <w:jc w:val="both"/>
        <w:rPr>
          <w:rFonts w:ascii="Calibri" w:hAnsi="Calibri" w:cs="Calibri"/>
          <w:lang w:val="en-US"/>
        </w:rPr>
      </w:pPr>
      <w:r>
        <w:rPr>
          <w:rFonts w:ascii="Calibri" w:hAnsi="Calibri" w:cs="Calibri"/>
          <w:lang w:val="en-US"/>
        </w:rPr>
        <w:t>More guidance can be found in the Norec guideline.</w:t>
      </w:r>
    </w:p>
  </w:comment>
  <w:comment w:id="29" w:author="Guidance" w:date="2025-04-04T12:01:00Z" w:initials="Guidance">
    <w:p w14:paraId="6DE0F943" w14:textId="77777777" w:rsidR="006A0ED8" w:rsidRPr="00AC0DD8" w:rsidRDefault="00584B5B" w:rsidP="006A0ED8">
      <w:pPr>
        <w:pStyle w:val="Merknadstekst"/>
        <w:spacing w:line="276" w:lineRule="auto"/>
        <w:jc w:val="both"/>
        <w:rPr>
          <w:rFonts w:ascii="Calibri" w:hAnsi="Calibri" w:cs="Calibri"/>
          <w:szCs w:val="22"/>
          <w:lang w:val="en-GB"/>
        </w:rPr>
      </w:pPr>
      <w:r>
        <w:rPr>
          <w:rStyle w:val="Merknadsreferanse"/>
        </w:rPr>
        <w:annotationRef/>
      </w:r>
      <w:bookmarkStart w:id="30" w:name="_Hlk194660486"/>
      <w:r w:rsidR="006A0ED8" w:rsidRPr="00AC0DD8">
        <w:rPr>
          <w:rFonts w:ascii="Calibri" w:hAnsi="Calibri" w:cs="Calibri"/>
          <w:szCs w:val="22"/>
          <w:lang w:val="en-GB"/>
        </w:rPr>
        <w:t xml:space="preserve">Organisations that get support from Norec must have a way for people to report any unacceptable behaviour they notice at work without fear of retaliation. </w:t>
      </w:r>
    </w:p>
    <w:p w14:paraId="6AC76DC8" w14:textId="77777777" w:rsidR="006A0ED8" w:rsidRPr="00AC0DD8" w:rsidRDefault="006A0ED8" w:rsidP="006A0ED8">
      <w:pPr>
        <w:pStyle w:val="Merknadstekst"/>
        <w:spacing w:line="276" w:lineRule="auto"/>
        <w:jc w:val="both"/>
        <w:rPr>
          <w:rFonts w:ascii="Calibri" w:hAnsi="Calibri" w:cs="Calibri"/>
          <w:szCs w:val="22"/>
          <w:lang w:val="en-GB"/>
        </w:rPr>
      </w:pPr>
    </w:p>
    <w:p w14:paraId="7FCB87F7" w14:textId="001A585B" w:rsidR="006A0ED8" w:rsidRPr="00AC0DD8" w:rsidRDefault="006A0ED8" w:rsidP="006A0ED8">
      <w:pPr>
        <w:jc w:val="both"/>
        <w:rPr>
          <w:rFonts w:ascii="Calibri" w:hAnsi="Calibri" w:cs="Calibri"/>
          <w:lang w:val="en-GB"/>
        </w:rPr>
      </w:pPr>
      <w:r w:rsidRPr="00AC0DD8">
        <w:rPr>
          <w:rFonts w:ascii="Calibri" w:hAnsi="Calibri" w:cs="Calibri"/>
          <w:lang w:val="en-GB"/>
        </w:rPr>
        <w:t>Whistleblowing is an effective way of uncovering corruption, fraud, and other wrongdoings that can harm public health, safety, finances, human rights, and the environment. Unethical or illegal conduct in business and public institutions can also hurt the organi</w:t>
      </w:r>
      <w:r>
        <w:rPr>
          <w:rFonts w:ascii="Calibri" w:hAnsi="Calibri" w:cs="Calibri"/>
          <w:lang w:val="en-GB"/>
        </w:rPr>
        <w:t>s</w:t>
      </w:r>
      <w:r w:rsidRPr="00AC0DD8">
        <w:rPr>
          <w:rFonts w:ascii="Calibri" w:hAnsi="Calibri" w:cs="Calibri"/>
          <w:lang w:val="en-GB"/>
        </w:rPr>
        <w:t>ations themselves.</w:t>
      </w:r>
    </w:p>
    <w:p w14:paraId="3E2C07BD" w14:textId="77777777" w:rsidR="006A0ED8" w:rsidRPr="00AC0DD8" w:rsidRDefault="006A0ED8" w:rsidP="006A0ED8">
      <w:pPr>
        <w:pStyle w:val="Merknadstekst"/>
        <w:spacing w:line="276" w:lineRule="auto"/>
        <w:jc w:val="both"/>
        <w:rPr>
          <w:rFonts w:ascii="Calibri" w:hAnsi="Calibri" w:cs="Calibri"/>
          <w:szCs w:val="22"/>
          <w:lang w:val="en-GB"/>
        </w:rPr>
      </w:pPr>
    </w:p>
    <w:p w14:paraId="3A31C4FD" w14:textId="77777777" w:rsidR="006A0ED8" w:rsidRPr="00AC0DD8" w:rsidRDefault="006A0ED8" w:rsidP="006A0ED8">
      <w:pPr>
        <w:jc w:val="both"/>
        <w:rPr>
          <w:rFonts w:ascii="Calibri" w:hAnsi="Calibri" w:cs="Calibri"/>
          <w:lang w:val="en-GB"/>
        </w:rPr>
      </w:pPr>
      <w:r w:rsidRPr="00AC0DD8">
        <w:rPr>
          <w:rFonts w:ascii="Calibri" w:hAnsi="Calibri" w:cs="Calibri"/>
          <w:lang w:val="en-GB"/>
        </w:rPr>
        <w:t>Most whistleblowers first report their concerns within their organizations, as these are best suited to handle the issues. Therefore, it is important for all organisations to have safe and effective systems for handling these reports and protecting whistleblowers.</w:t>
      </w:r>
    </w:p>
    <w:bookmarkEnd w:id="30"/>
    <w:p w14:paraId="45D15CD1" w14:textId="225EE3E5" w:rsidR="00584B5B" w:rsidRPr="006A0ED8" w:rsidRDefault="00584B5B" w:rsidP="006A0ED8">
      <w:pPr>
        <w:pStyle w:val="Merknadstekst"/>
        <w:spacing w:line="276" w:lineRule="auto"/>
        <w:jc w:val="both"/>
        <w:rPr>
          <w:rFonts w:ascii="Calibri" w:hAnsi="Calibri" w:cs="Calibri"/>
          <w:lang w:val="en-GB"/>
        </w:rPr>
      </w:pPr>
    </w:p>
    <w:p w14:paraId="68E75AC6" w14:textId="220AEF4B" w:rsidR="00584B5B" w:rsidRPr="00584B5B" w:rsidRDefault="00584B5B" w:rsidP="00584B5B">
      <w:pPr>
        <w:jc w:val="both"/>
        <w:rPr>
          <w:rFonts w:ascii="Calibri" w:hAnsi="Calibri" w:cs="Calibri"/>
          <w:lang w:val="en-US"/>
        </w:rPr>
      </w:pPr>
      <w:r>
        <w:rPr>
          <w:rFonts w:ascii="Calibri" w:hAnsi="Calibri" w:cs="Calibri"/>
          <w:lang w:val="en-US"/>
        </w:rPr>
        <w:t xml:space="preserve">More guidance can be found in the Norec guideline. </w:t>
      </w:r>
    </w:p>
  </w:comment>
  <w:comment w:id="31" w:author="Guidance " w:date="2025-02-10T10:27:00Z" w:initials="Guidance ">
    <w:p w14:paraId="71823FE8" w14:textId="77777777" w:rsidR="006A0ED8" w:rsidRPr="00AC0DD8" w:rsidRDefault="00045816" w:rsidP="006A0ED8">
      <w:pPr>
        <w:pStyle w:val="Merknadstekst"/>
        <w:spacing w:line="276" w:lineRule="auto"/>
        <w:jc w:val="both"/>
        <w:rPr>
          <w:rFonts w:ascii="Calibri" w:hAnsi="Calibri" w:cs="Calibri"/>
          <w:szCs w:val="22"/>
          <w:lang w:val="en-GB"/>
        </w:rPr>
      </w:pPr>
      <w:r>
        <w:rPr>
          <w:rStyle w:val="Merknadsreferanse"/>
        </w:rPr>
        <w:annotationRef/>
      </w:r>
      <w:bookmarkStart w:id="32" w:name="_Hlk194660633"/>
      <w:r w:rsidR="006A0ED8" w:rsidRPr="00AC0DD8">
        <w:rPr>
          <w:rFonts w:ascii="Calibri" w:hAnsi="Calibri" w:cs="Calibri"/>
          <w:szCs w:val="22"/>
          <w:lang w:val="en-GB"/>
        </w:rPr>
        <w:t>Organisations receiving support from Norec must have a policy in place on how to prevent, detect and respond to sexual exploitation, abuse and harassment (SEAH) within and related to the project.</w:t>
      </w:r>
    </w:p>
    <w:p w14:paraId="2CDAA430" w14:textId="77777777" w:rsidR="006A0ED8" w:rsidRPr="00AC0DD8" w:rsidRDefault="006A0ED8" w:rsidP="006A0ED8">
      <w:pPr>
        <w:pStyle w:val="Merknadstekst"/>
        <w:spacing w:line="276" w:lineRule="auto"/>
        <w:jc w:val="both"/>
        <w:rPr>
          <w:rFonts w:ascii="Calibri" w:hAnsi="Calibri" w:cs="Calibri"/>
          <w:szCs w:val="22"/>
          <w:lang w:val="en-GB"/>
        </w:rPr>
      </w:pPr>
    </w:p>
    <w:p w14:paraId="6C3470E3" w14:textId="0D97959A" w:rsidR="00045816" w:rsidRPr="006A0ED8" w:rsidRDefault="006A0ED8" w:rsidP="006A0ED8">
      <w:pPr>
        <w:pStyle w:val="Merknadstekst"/>
        <w:spacing w:line="276" w:lineRule="auto"/>
        <w:jc w:val="both"/>
        <w:rPr>
          <w:rFonts w:ascii="Calibri" w:hAnsi="Calibri" w:cs="Calibri"/>
          <w:szCs w:val="22"/>
          <w:lang w:val="en-GB"/>
        </w:rPr>
      </w:pPr>
      <w:r w:rsidRPr="00AC0DD8">
        <w:rPr>
          <w:rFonts w:ascii="Calibri" w:hAnsi="Calibri" w:cs="Calibri"/>
          <w:szCs w:val="22"/>
          <w:lang w:val="en-GB"/>
        </w:rPr>
        <w:t xml:space="preserve">The DAC (Development Assistance Committee) recommendations on ending sexual exploitation, abuse and harassement provide a comprehensive framework for preventing and responding to SEAH. </w:t>
      </w:r>
      <w:bookmarkEnd w:id="32"/>
      <w:r>
        <w:rPr>
          <w:rFonts w:ascii="Calibri" w:hAnsi="Calibri" w:cs="Calibri"/>
          <w:szCs w:val="22"/>
          <w:lang w:val="en-GB"/>
        </w:rPr>
        <w:t xml:space="preserve">You can find more information about the key pillars of their </w:t>
      </w:r>
      <w:r w:rsidRPr="00AC0DD8">
        <w:rPr>
          <w:rFonts w:ascii="Calibri" w:hAnsi="Calibri" w:cs="Calibri"/>
          <w:szCs w:val="22"/>
          <w:lang w:val="en-GB"/>
        </w:rPr>
        <w:t>recommendations</w:t>
      </w:r>
      <w:r>
        <w:rPr>
          <w:rFonts w:ascii="Calibri" w:hAnsi="Calibri" w:cs="Calibri"/>
          <w:szCs w:val="22"/>
          <w:lang w:val="en-GB"/>
        </w:rPr>
        <w:t xml:space="preserve"> in the Norec’s guideline. </w:t>
      </w:r>
    </w:p>
  </w:comment>
  <w:comment w:id="33" w:author="Guidance" w:date="2025-04-04T11:57:00Z" w:initials="Guidance">
    <w:p w14:paraId="665B0906" w14:textId="77777777" w:rsidR="00A909A8" w:rsidRPr="00AC0DD8" w:rsidRDefault="00A909A8" w:rsidP="00A909A8">
      <w:pPr>
        <w:jc w:val="both"/>
        <w:rPr>
          <w:rFonts w:ascii="Calibri" w:hAnsi="Calibri" w:cs="Calibri"/>
          <w:lang w:val="en-GB"/>
        </w:rPr>
      </w:pPr>
      <w:r w:rsidRPr="00AC0DD8">
        <w:rPr>
          <w:rFonts w:ascii="Calibri" w:hAnsi="Calibri" w:cs="Calibri"/>
          <w:lang w:val="en-GB"/>
        </w:rPr>
        <w:t>Norec evaluates each partners financial management routines and systems. This includes details about reporting to the board or management, the process of buying goods or services, and how payments are approved and processed.</w:t>
      </w:r>
    </w:p>
    <w:p w14:paraId="4D762816" w14:textId="77777777" w:rsidR="00A909A8" w:rsidRPr="00AC0DD8" w:rsidRDefault="00A909A8" w:rsidP="00A909A8">
      <w:pPr>
        <w:jc w:val="both"/>
        <w:rPr>
          <w:rFonts w:ascii="Calibri" w:hAnsi="Calibri" w:cs="Calibri"/>
          <w:lang w:val="en-GB"/>
        </w:rPr>
      </w:pPr>
    </w:p>
    <w:p w14:paraId="48ECA5F7" w14:textId="77777777" w:rsidR="00A909A8" w:rsidRPr="00AC0DD8" w:rsidRDefault="00A909A8" w:rsidP="00A909A8">
      <w:pPr>
        <w:jc w:val="both"/>
        <w:rPr>
          <w:rFonts w:ascii="Calibri" w:hAnsi="Calibri" w:cs="Calibri"/>
          <w:lang w:val="en-GB"/>
        </w:rPr>
      </w:pPr>
      <w:r w:rsidRPr="00AC0DD8">
        <w:rPr>
          <w:rFonts w:ascii="Calibri" w:hAnsi="Calibri" w:cs="Calibri"/>
          <w:lang w:val="en-GB"/>
        </w:rPr>
        <w:t>Norec expects  partners to take appropriate measures to reduce losses from currency exchange and manage fund transfers between partners, including returning any remaining funds to Norec. Currency exchange losses are not covered by Norec, so partners may want to use a USD bank account to minimize these losses</w:t>
      </w:r>
      <w:r w:rsidRPr="00AC0DD8">
        <w:rPr>
          <w:rStyle w:val="Merknadsreferanse"/>
          <w:lang w:val="en-GB"/>
        </w:rPr>
        <w:annotationRef/>
      </w:r>
      <w:r>
        <w:rPr>
          <w:rStyle w:val="Merknadsreferanse"/>
        </w:rPr>
        <w:annotationRef/>
      </w:r>
      <w:r w:rsidRPr="00AC0DD8">
        <w:rPr>
          <w:rFonts w:ascii="Calibri" w:hAnsi="Calibri" w:cs="Calibri"/>
          <w:lang w:val="en-GB"/>
        </w:rPr>
        <w:t>.</w:t>
      </w:r>
    </w:p>
    <w:p w14:paraId="39A7C3A1" w14:textId="77777777" w:rsidR="00A909A8" w:rsidRPr="00AC0DD8" w:rsidRDefault="00A909A8" w:rsidP="00A909A8">
      <w:pPr>
        <w:jc w:val="both"/>
        <w:rPr>
          <w:rFonts w:ascii="Calibri" w:hAnsi="Calibri" w:cs="Calibri"/>
          <w:lang w:val="en-GB"/>
        </w:rPr>
      </w:pPr>
    </w:p>
    <w:p w14:paraId="7408DB97" w14:textId="77777777" w:rsidR="00A909A8" w:rsidRPr="006A0ED8" w:rsidRDefault="00A909A8" w:rsidP="00A909A8">
      <w:pPr>
        <w:jc w:val="both"/>
        <w:rPr>
          <w:rFonts w:ascii="Calibri" w:hAnsi="Calibri" w:cs="Calibri"/>
          <w:lang w:val="en-GB"/>
        </w:rPr>
      </w:pPr>
      <w:r w:rsidRPr="00AC0DD8">
        <w:rPr>
          <w:rFonts w:ascii="Calibri" w:hAnsi="Calibri" w:cs="Calibri"/>
          <w:lang w:val="en-GB"/>
        </w:rPr>
        <w:t>All partners must use digital accounting software, as Norec does not accept the use of Excel for accounting.</w:t>
      </w:r>
    </w:p>
  </w:comment>
  <w:comment w:id="34" w:author="Guidance " w:date="2024-02-20T08:44:00Z" w:initials="TL">
    <w:p w14:paraId="12DD2379" w14:textId="77777777" w:rsidR="00A909A8" w:rsidRPr="006800C6" w:rsidRDefault="00A909A8" w:rsidP="00BC4D0F">
      <w:pPr>
        <w:pStyle w:val="Merknadstekst"/>
        <w:spacing w:line="276" w:lineRule="auto"/>
        <w:jc w:val="both"/>
        <w:rPr>
          <w:rFonts w:ascii="Calibri" w:hAnsi="Calibri" w:cs="Calibri"/>
          <w:szCs w:val="22"/>
          <w:lang w:val="en-GB"/>
        </w:rPr>
      </w:pPr>
      <w:r>
        <w:rPr>
          <w:rStyle w:val="Merknadsreferanse"/>
        </w:rPr>
        <w:annotationRef/>
      </w:r>
      <w:r>
        <w:rPr>
          <w:rFonts w:ascii="Calibri" w:hAnsi="Calibri" w:cs="Calibri"/>
          <w:color w:val="000000"/>
          <w:szCs w:val="22"/>
          <w:highlight w:val="white"/>
          <w:lang w:val="en-GB"/>
        </w:rPr>
        <w:t>Each organisation in the partnership</w:t>
      </w:r>
      <w:r w:rsidRPr="00AC0DD8">
        <w:rPr>
          <w:rFonts w:ascii="Calibri" w:hAnsi="Calibri" w:cs="Calibri"/>
          <w:color w:val="000000"/>
          <w:szCs w:val="22"/>
          <w:highlight w:val="white"/>
          <w:lang w:val="en-GB"/>
        </w:rPr>
        <w:t xml:space="preserve"> must be financially stable. It is important that each partner has sufficient financial capacity to cover unforeseen costs that may occur.</w:t>
      </w:r>
      <w:r w:rsidRPr="00AC0DD8">
        <w:rPr>
          <w:rFonts w:ascii="Calibri" w:hAnsi="Calibri" w:cs="Calibri"/>
          <w:szCs w:val="22"/>
          <w:lang w:val="en-GB"/>
        </w:rPr>
        <w:t xml:space="preserve"> The Norec-funded project should complement other projects and activities of each partner. Norec provides funds for project administration, but these may not cover all costs. It is important that each partner has additional funding or income sources to support their activities and administration.</w:t>
      </w:r>
    </w:p>
  </w:comment>
  <w:comment w:id="35" w:author="Guidance" w:date="2025-04-04T11:57:00Z" w:initials="Guidance">
    <w:p w14:paraId="39F8BDE4" w14:textId="77777777" w:rsidR="00A909A8" w:rsidRPr="006A0ED8" w:rsidRDefault="00A909A8" w:rsidP="00584B5B">
      <w:pPr>
        <w:jc w:val="both"/>
        <w:rPr>
          <w:rFonts w:ascii="Calibri" w:hAnsi="Calibri" w:cs="Calibri"/>
          <w:lang w:val="en-GB"/>
        </w:rPr>
      </w:pPr>
      <w:r>
        <w:rPr>
          <w:rStyle w:val="Merknadsreferanse"/>
        </w:rPr>
        <w:annotationRef/>
      </w:r>
      <w:r w:rsidRPr="00AC0DD8">
        <w:rPr>
          <w:rFonts w:ascii="Calibri" w:hAnsi="Calibri" w:cs="Calibri"/>
          <w:lang w:val="en-GB"/>
        </w:rPr>
        <w:t>Norec needs to know if your organisation has previous experience in project planning and implementation. This helps Norec to assess your organization’s capacity and routines for managing a project. Norec conducts reference checks to evaluate this. The listed referees should be national or international donors.</w:t>
      </w:r>
    </w:p>
  </w:comment>
  <w:comment w:id="36" w:author="Guidance" w:date="2025-04-04T11:59:00Z" w:initials="Guidance">
    <w:p w14:paraId="1699ABB9" w14:textId="77777777" w:rsidR="00A909A8" w:rsidRPr="00AC0DD8" w:rsidRDefault="00A909A8" w:rsidP="00A909A8">
      <w:pPr>
        <w:pStyle w:val="paragraph"/>
        <w:spacing w:before="0" w:beforeAutospacing="0" w:after="0" w:afterAutospacing="0" w:line="276" w:lineRule="auto"/>
        <w:jc w:val="both"/>
        <w:textAlignment w:val="baseline"/>
        <w:rPr>
          <w:rStyle w:val="normaltextrun"/>
          <w:rFonts w:ascii="Calibri" w:hAnsi="Calibri" w:cs="Calibri"/>
          <w:sz w:val="22"/>
          <w:szCs w:val="22"/>
          <w:lang w:val="en-GB"/>
        </w:rPr>
      </w:pPr>
      <w:r>
        <w:rPr>
          <w:rStyle w:val="Merknadsreferanse"/>
        </w:rPr>
        <w:annotationRef/>
      </w:r>
      <w:r w:rsidRPr="00AC0DD8">
        <w:rPr>
          <w:rStyle w:val="normaltextrun"/>
          <w:rFonts w:ascii="Calibri" w:hAnsi="Calibri" w:cs="Calibri"/>
          <w:sz w:val="22"/>
          <w:szCs w:val="22"/>
          <w:lang w:val="en-GB"/>
        </w:rPr>
        <w:t xml:space="preserve">Norec has zero tolerance for inaction against sexual exploitation, abuse and harassment (SEAH). </w:t>
      </w:r>
      <w:r w:rsidRPr="00AC0DD8">
        <w:rPr>
          <w:rFonts w:ascii="Calibri" w:hAnsi="Calibri" w:cs="Calibri"/>
          <w:sz w:val="22"/>
          <w:szCs w:val="22"/>
          <w:lang w:val="en-GB"/>
        </w:rPr>
        <w:t xml:space="preserve">These obligations apply to all participants, staff members, and partner organizations. </w:t>
      </w:r>
    </w:p>
    <w:p w14:paraId="205D8E28" w14:textId="77777777" w:rsidR="00A909A8" w:rsidRPr="00AC0DD8" w:rsidRDefault="00A909A8" w:rsidP="00A909A8">
      <w:pPr>
        <w:tabs>
          <w:tab w:val="left" w:pos="0"/>
        </w:tabs>
        <w:jc w:val="both"/>
        <w:rPr>
          <w:rStyle w:val="normaltextrun"/>
          <w:rFonts w:ascii="Calibri" w:eastAsiaTheme="minorEastAsia" w:hAnsi="Calibri" w:cs="Calibri"/>
          <w:lang w:val="en-GB"/>
        </w:rPr>
      </w:pPr>
    </w:p>
    <w:p w14:paraId="402365FB" w14:textId="77777777" w:rsidR="00A909A8" w:rsidRPr="00AC0DD8" w:rsidRDefault="00A909A8" w:rsidP="00A909A8">
      <w:pPr>
        <w:pStyle w:val="paragraph"/>
        <w:spacing w:before="0" w:beforeAutospacing="0" w:after="0" w:afterAutospacing="0" w:line="276" w:lineRule="auto"/>
        <w:jc w:val="both"/>
        <w:textAlignment w:val="baseline"/>
        <w:rPr>
          <w:rStyle w:val="normaltextrun"/>
          <w:rFonts w:ascii="Calibri" w:hAnsi="Calibri" w:cs="Calibri"/>
          <w:sz w:val="22"/>
          <w:szCs w:val="22"/>
          <w:lang w:val="en-GB"/>
        </w:rPr>
      </w:pPr>
      <w:r w:rsidRPr="00AC0DD8">
        <w:rPr>
          <w:rFonts w:ascii="Calibri" w:hAnsi="Calibri" w:cs="Calibri"/>
          <w:sz w:val="22"/>
          <w:szCs w:val="22"/>
          <w:lang w:val="en-GB"/>
        </w:rPr>
        <w:t xml:space="preserve">To comply with </w:t>
      </w:r>
      <w:hyperlink r:id="rId3" w:history="1">
        <w:r w:rsidRPr="006A0ED8">
          <w:rPr>
            <w:rStyle w:val="Hyperkobling"/>
            <w:rFonts w:ascii="Calibri" w:hAnsi="Calibri" w:cs="Calibri"/>
            <w:sz w:val="22"/>
            <w:szCs w:val="22"/>
            <w:lang w:val="en-GB"/>
          </w:rPr>
          <w:t>Norec’s ethical principles</w:t>
        </w:r>
      </w:hyperlink>
      <w:r w:rsidRPr="00AC0DD8">
        <w:rPr>
          <w:rFonts w:ascii="Calibri" w:hAnsi="Calibri" w:cs="Calibri"/>
          <w:sz w:val="22"/>
          <w:szCs w:val="22"/>
          <w:lang w:val="en-GB"/>
        </w:rPr>
        <w:t>, the Coordinating partner must establish routines to:</w:t>
      </w:r>
      <w:r w:rsidRPr="00AC0DD8" w:rsidDel="00603689">
        <w:rPr>
          <w:rFonts w:ascii="Calibri" w:hAnsi="Calibri" w:cs="Calibri"/>
          <w:sz w:val="22"/>
          <w:szCs w:val="22"/>
          <w:lang w:val="en-GB"/>
        </w:rPr>
        <w:t xml:space="preserve"> </w:t>
      </w:r>
    </w:p>
    <w:p w14:paraId="290C12AB" w14:textId="77777777" w:rsidR="00A909A8" w:rsidRPr="00AC0DD8" w:rsidRDefault="00A909A8" w:rsidP="00A909A8">
      <w:pPr>
        <w:pStyle w:val="paragraph"/>
        <w:numPr>
          <w:ilvl w:val="0"/>
          <w:numId w:val="23"/>
        </w:numPr>
        <w:spacing w:before="0" w:beforeAutospacing="0" w:after="0" w:afterAutospacing="0" w:line="276" w:lineRule="auto"/>
        <w:jc w:val="both"/>
        <w:textAlignment w:val="baseline"/>
        <w:rPr>
          <w:rStyle w:val="normaltextrun"/>
          <w:rFonts w:ascii="Calibri" w:hAnsi="Calibri" w:cs="Calibri"/>
          <w:sz w:val="22"/>
          <w:szCs w:val="22"/>
          <w:lang w:val="en-GB"/>
        </w:rPr>
      </w:pPr>
      <w:r w:rsidRPr="00AC0DD8">
        <w:rPr>
          <w:rStyle w:val="normaltextrun"/>
          <w:rFonts w:ascii="Calibri" w:hAnsi="Calibri" w:cs="Calibri"/>
          <w:sz w:val="22"/>
          <w:szCs w:val="22"/>
          <w:lang w:val="en-GB"/>
        </w:rPr>
        <w:t xml:space="preserve">prevent or detect any financial mismanagement within the partnership. </w:t>
      </w:r>
    </w:p>
    <w:p w14:paraId="4F3504B5" w14:textId="77777777" w:rsidR="00A909A8" w:rsidRPr="00AC0DD8" w:rsidRDefault="00A909A8" w:rsidP="00A909A8">
      <w:pPr>
        <w:pStyle w:val="paragraph"/>
        <w:numPr>
          <w:ilvl w:val="0"/>
          <w:numId w:val="23"/>
        </w:numPr>
        <w:spacing w:before="0" w:beforeAutospacing="0" w:after="0" w:afterAutospacing="0" w:line="276" w:lineRule="auto"/>
        <w:jc w:val="both"/>
        <w:textAlignment w:val="baseline"/>
        <w:rPr>
          <w:rStyle w:val="normaltextrun"/>
          <w:rFonts w:ascii="Calibri" w:hAnsi="Calibri" w:cs="Calibri"/>
          <w:sz w:val="22"/>
          <w:szCs w:val="22"/>
          <w:lang w:val="en-GB"/>
        </w:rPr>
      </w:pPr>
      <w:r w:rsidRPr="00AC0DD8">
        <w:rPr>
          <w:rStyle w:val="normaltextrun"/>
          <w:rFonts w:ascii="Calibri" w:hAnsi="Calibri" w:cs="Calibri"/>
          <w:sz w:val="22"/>
          <w:szCs w:val="22"/>
          <w:lang w:val="en-GB"/>
        </w:rPr>
        <w:t>prevent and manage any cases of harassment, discrimination, or any other form of reprehensible conduct within the partnership.</w:t>
      </w:r>
    </w:p>
    <w:p w14:paraId="400284BF" w14:textId="77777777" w:rsidR="00A909A8" w:rsidRPr="00AC0DD8" w:rsidRDefault="00A909A8" w:rsidP="00A909A8">
      <w:pPr>
        <w:pStyle w:val="Listeavsnitt"/>
        <w:numPr>
          <w:ilvl w:val="0"/>
          <w:numId w:val="23"/>
        </w:numPr>
        <w:spacing w:after="0" w:line="276" w:lineRule="auto"/>
        <w:jc w:val="both"/>
        <w:rPr>
          <w:rStyle w:val="normaltextrun"/>
          <w:rFonts w:ascii="Calibri" w:hAnsi="Calibri" w:cs="Calibri"/>
          <w:lang w:val="en-GB"/>
        </w:rPr>
      </w:pPr>
      <w:r w:rsidRPr="00AC0DD8">
        <w:rPr>
          <w:rStyle w:val="normaltextrun"/>
          <w:rFonts w:ascii="Calibri" w:hAnsi="Calibri" w:cs="Calibri"/>
          <w:lang w:val="en-GB" w:eastAsia="nb-NO"/>
        </w:rPr>
        <w:t xml:space="preserve">Adopt a victim/survivor-centred approach to SEAH issues and do everything possible to prevent, detect and respond to SEAH within and related to the Project. </w:t>
      </w:r>
    </w:p>
    <w:p w14:paraId="3BAB69EE" w14:textId="77777777" w:rsidR="00A909A8" w:rsidRPr="00584B5B" w:rsidRDefault="00A909A8" w:rsidP="006A0ED8">
      <w:pPr>
        <w:pStyle w:val="paragraph"/>
        <w:spacing w:before="0" w:beforeAutospacing="0" w:after="0" w:afterAutospacing="0" w:line="276" w:lineRule="auto"/>
        <w:jc w:val="both"/>
        <w:textAlignment w:val="baseline"/>
        <w:rPr>
          <w:rFonts w:ascii="Calibri" w:hAnsi="Calibri" w:cs="Calibri"/>
          <w:lang w:val="en-GB"/>
        </w:rPr>
      </w:pPr>
    </w:p>
  </w:comment>
  <w:comment w:id="37" w:author="Guidance" w:date="2025-04-04T12:00:00Z" w:initials="Guidance">
    <w:p w14:paraId="3A0BA16F" w14:textId="77777777" w:rsidR="00A909A8" w:rsidRPr="00AC0DD8" w:rsidRDefault="00A909A8" w:rsidP="00A909A8">
      <w:pPr>
        <w:jc w:val="both"/>
        <w:rPr>
          <w:rFonts w:ascii="Calibri" w:hAnsi="Calibri" w:cs="Calibri"/>
          <w:lang w:val="en-GB"/>
        </w:rPr>
      </w:pPr>
      <w:r>
        <w:rPr>
          <w:rStyle w:val="Merknadsreferanse"/>
        </w:rPr>
        <w:annotationRef/>
      </w:r>
      <w:r w:rsidRPr="00AC0DD8">
        <w:rPr>
          <w:rFonts w:ascii="Calibri" w:hAnsi="Calibri" w:cs="Calibri"/>
          <w:lang w:val="en-GB"/>
        </w:rPr>
        <w:t xml:space="preserve">An </w:t>
      </w:r>
      <w:r w:rsidRPr="006A0ED8">
        <w:rPr>
          <w:rFonts w:ascii="Calibri" w:hAnsi="Calibri" w:cs="Calibri"/>
          <w:b/>
          <w:bCs/>
          <w:lang w:val="en-GB"/>
        </w:rPr>
        <w:t>anti-corruption policy</w:t>
      </w:r>
      <w:r w:rsidRPr="00AC0DD8">
        <w:rPr>
          <w:rFonts w:ascii="Calibri" w:hAnsi="Calibri" w:cs="Calibri"/>
          <w:lang w:val="en-GB"/>
        </w:rPr>
        <w:t xml:space="preserve"> is a set of rules to prevent and address corruption in an organization. It includes actions to fight bribery, extortion, conflicts of interest, nepotism, and collusion. Norec expects all partners to take necessary precautions to avoid any conflict of interest in all matters related to the project. The policy shows the organization's promise to act honestly and openly, and it provides ways to report and handle corrupt practices.</w:t>
      </w:r>
    </w:p>
    <w:p w14:paraId="6B3CEE39" w14:textId="77777777" w:rsidR="00A909A8" w:rsidRPr="00AC0DD8" w:rsidRDefault="00A909A8" w:rsidP="00A909A8">
      <w:pPr>
        <w:pStyle w:val="Merknadstekst"/>
        <w:spacing w:line="276" w:lineRule="auto"/>
        <w:jc w:val="both"/>
        <w:rPr>
          <w:rFonts w:ascii="Calibri" w:hAnsi="Calibri" w:cs="Calibri"/>
          <w:szCs w:val="22"/>
          <w:lang w:val="en-GB"/>
        </w:rPr>
      </w:pPr>
    </w:p>
    <w:p w14:paraId="1B8BE4D0" w14:textId="77777777" w:rsidR="00A909A8" w:rsidRPr="00AC0DD8" w:rsidRDefault="00A909A8" w:rsidP="00A909A8">
      <w:pPr>
        <w:jc w:val="both"/>
        <w:rPr>
          <w:rFonts w:ascii="Calibri" w:hAnsi="Calibri" w:cs="Calibri"/>
          <w:lang w:val="en-GB"/>
        </w:rPr>
      </w:pPr>
      <w:r w:rsidRPr="00AC0DD8">
        <w:rPr>
          <w:rFonts w:ascii="Calibri" w:hAnsi="Calibri" w:cs="Calibri"/>
          <w:lang w:val="en-GB"/>
        </w:rPr>
        <w:t>Having an anti-corruption policy is important because it helps protect the organization from losing funds, damaging its reputation, and facing legal consequences. It helps reduce the chance of corrupt activities, promotes a culture of honesty and transparency, and ensures that the organization follows the law. Such policies also help build trust with workers, customers, partners, and the public.</w:t>
      </w:r>
    </w:p>
    <w:p w14:paraId="60D5CCD0" w14:textId="77777777" w:rsidR="00A909A8" w:rsidRPr="006A0ED8" w:rsidRDefault="00A909A8" w:rsidP="00A909A8">
      <w:pPr>
        <w:jc w:val="both"/>
        <w:rPr>
          <w:rFonts w:ascii="Calibri" w:hAnsi="Calibri" w:cs="Calibri"/>
          <w:lang w:val="en-GB"/>
        </w:rPr>
      </w:pPr>
    </w:p>
    <w:p w14:paraId="051F2BD2" w14:textId="77777777" w:rsidR="00A909A8" w:rsidRDefault="00A909A8" w:rsidP="00A909A8">
      <w:pPr>
        <w:jc w:val="both"/>
        <w:rPr>
          <w:rFonts w:ascii="Calibri" w:hAnsi="Calibri" w:cs="Calibri"/>
          <w:lang w:val="en-US"/>
        </w:rPr>
      </w:pPr>
    </w:p>
    <w:p w14:paraId="17E0CC1E" w14:textId="77777777" w:rsidR="00A909A8" w:rsidRPr="00584B5B" w:rsidRDefault="00A909A8" w:rsidP="00A909A8">
      <w:pPr>
        <w:jc w:val="both"/>
        <w:rPr>
          <w:rFonts w:ascii="Calibri" w:hAnsi="Calibri" w:cs="Calibri"/>
          <w:lang w:val="en-US"/>
        </w:rPr>
      </w:pPr>
      <w:r>
        <w:rPr>
          <w:rFonts w:ascii="Calibri" w:hAnsi="Calibri" w:cs="Calibri"/>
          <w:lang w:val="en-US"/>
        </w:rPr>
        <w:t>More guidance can be found in the Norec guideline.</w:t>
      </w:r>
    </w:p>
  </w:comment>
  <w:comment w:id="38" w:author="Guidance" w:date="2025-04-04T12:01:00Z" w:initials="Guidance">
    <w:p w14:paraId="2603508D" w14:textId="77777777" w:rsidR="00A909A8" w:rsidRPr="00AC0DD8" w:rsidRDefault="00A909A8" w:rsidP="00A909A8">
      <w:pPr>
        <w:pStyle w:val="Merknadstekst"/>
        <w:spacing w:line="276" w:lineRule="auto"/>
        <w:jc w:val="both"/>
        <w:rPr>
          <w:rFonts w:ascii="Calibri" w:hAnsi="Calibri" w:cs="Calibri"/>
          <w:szCs w:val="22"/>
          <w:lang w:val="en-GB"/>
        </w:rPr>
      </w:pPr>
      <w:r>
        <w:rPr>
          <w:rStyle w:val="Merknadsreferanse"/>
        </w:rPr>
        <w:annotationRef/>
      </w:r>
      <w:r w:rsidRPr="00AC0DD8">
        <w:rPr>
          <w:rFonts w:ascii="Calibri" w:hAnsi="Calibri" w:cs="Calibri"/>
          <w:szCs w:val="22"/>
          <w:lang w:val="en-GB"/>
        </w:rPr>
        <w:t xml:space="preserve">Organisations that get support from Norec must have a way for people to report any unacceptable behaviour they notice at work without fear of retaliation. </w:t>
      </w:r>
    </w:p>
    <w:p w14:paraId="6835E6CB" w14:textId="77777777" w:rsidR="00A909A8" w:rsidRPr="00AC0DD8" w:rsidRDefault="00A909A8" w:rsidP="00A909A8">
      <w:pPr>
        <w:pStyle w:val="Merknadstekst"/>
        <w:spacing w:line="276" w:lineRule="auto"/>
        <w:jc w:val="both"/>
        <w:rPr>
          <w:rFonts w:ascii="Calibri" w:hAnsi="Calibri" w:cs="Calibri"/>
          <w:szCs w:val="22"/>
          <w:lang w:val="en-GB"/>
        </w:rPr>
      </w:pPr>
    </w:p>
    <w:p w14:paraId="76E3F513" w14:textId="77777777" w:rsidR="00A909A8" w:rsidRPr="00AC0DD8" w:rsidRDefault="00A909A8" w:rsidP="00A909A8">
      <w:pPr>
        <w:jc w:val="both"/>
        <w:rPr>
          <w:rFonts w:ascii="Calibri" w:hAnsi="Calibri" w:cs="Calibri"/>
          <w:lang w:val="en-GB"/>
        </w:rPr>
      </w:pPr>
      <w:r w:rsidRPr="00AC0DD8">
        <w:rPr>
          <w:rFonts w:ascii="Calibri" w:hAnsi="Calibri" w:cs="Calibri"/>
          <w:lang w:val="en-GB"/>
        </w:rPr>
        <w:t>Whistleblowing is an effective way of uncovering corruption, fraud, and other wrongdoings that can harm public health, safety, finances, human rights, and the environment. Unethical or illegal conduct in business and public institutions can also hurt the organi</w:t>
      </w:r>
      <w:r>
        <w:rPr>
          <w:rFonts w:ascii="Calibri" w:hAnsi="Calibri" w:cs="Calibri"/>
          <w:lang w:val="en-GB"/>
        </w:rPr>
        <w:t>s</w:t>
      </w:r>
      <w:r w:rsidRPr="00AC0DD8">
        <w:rPr>
          <w:rFonts w:ascii="Calibri" w:hAnsi="Calibri" w:cs="Calibri"/>
          <w:lang w:val="en-GB"/>
        </w:rPr>
        <w:t>ations themselves.</w:t>
      </w:r>
    </w:p>
    <w:p w14:paraId="223DD95C" w14:textId="77777777" w:rsidR="00A909A8" w:rsidRPr="00AC0DD8" w:rsidRDefault="00A909A8" w:rsidP="00A909A8">
      <w:pPr>
        <w:pStyle w:val="Merknadstekst"/>
        <w:spacing w:line="276" w:lineRule="auto"/>
        <w:jc w:val="both"/>
        <w:rPr>
          <w:rFonts w:ascii="Calibri" w:hAnsi="Calibri" w:cs="Calibri"/>
          <w:szCs w:val="22"/>
          <w:lang w:val="en-GB"/>
        </w:rPr>
      </w:pPr>
    </w:p>
    <w:p w14:paraId="39C850D9" w14:textId="77777777" w:rsidR="00A909A8" w:rsidRPr="00AC0DD8" w:rsidRDefault="00A909A8" w:rsidP="00A909A8">
      <w:pPr>
        <w:jc w:val="both"/>
        <w:rPr>
          <w:rFonts w:ascii="Calibri" w:hAnsi="Calibri" w:cs="Calibri"/>
          <w:lang w:val="en-GB"/>
        </w:rPr>
      </w:pPr>
      <w:r w:rsidRPr="00AC0DD8">
        <w:rPr>
          <w:rFonts w:ascii="Calibri" w:hAnsi="Calibri" w:cs="Calibri"/>
          <w:lang w:val="en-GB"/>
        </w:rPr>
        <w:t>Most whistleblowers first report their concerns within their organizations, as these are best suited to handle the issues. Therefore, it is important for all organisations to have safe and effective systems for handling these reports and protecting whistleblowers.</w:t>
      </w:r>
    </w:p>
    <w:p w14:paraId="54D27809" w14:textId="77777777" w:rsidR="00A909A8" w:rsidRPr="006A0ED8" w:rsidRDefault="00A909A8" w:rsidP="00A909A8">
      <w:pPr>
        <w:pStyle w:val="Merknadstekst"/>
        <w:spacing w:line="276" w:lineRule="auto"/>
        <w:jc w:val="both"/>
        <w:rPr>
          <w:rFonts w:ascii="Calibri" w:hAnsi="Calibri" w:cs="Calibri"/>
          <w:lang w:val="en-GB"/>
        </w:rPr>
      </w:pPr>
    </w:p>
    <w:p w14:paraId="2953DDFE" w14:textId="77777777" w:rsidR="00A909A8" w:rsidRPr="00584B5B" w:rsidRDefault="00A909A8" w:rsidP="00A909A8">
      <w:pPr>
        <w:jc w:val="both"/>
        <w:rPr>
          <w:rFonts w:ascii="Calibri" w:hAnsi="Calibri" w:cs="Calibri"/>
          <w:lang w:val="en-US"/>
        </w:rPr>
      </w:pPr>
      <w:r>
        <w:rPr>
          <w:rFonts w:ascii="Calibri" w:hAnsi="Calibri" w:cs="Calibri"/>
          <w:lang w:val="en-US"/>
        </w:rPr>
        <w:t xml:space="preserve">More guidance can be found in the Norec guideline. </w:t>
      </w:r>
    </w:p>
  </w:comment>
  <w:comment w:id="39" w:author="Guidance " w:date="2025-02-10T10:27:00Z" w:initials="Guidance ">
    <w:p w14:paraId="11782242" w14:textId="77777777" w:rsidR="00A909A8" w:rsidRPr="00AC0DD8" w:rsidRDefault="00A909A8" w:rsidP="00A909A8">
      <w:pPr>
        <w:pStyle w:val="Merknadstekst"/>
        <w:spacing w:line="276" w:lineRule="auto"/>
        <w:jc w:val="both"/>
        <w:rPr>
          <w:rFonts w:ascii="Calibri" w:hAnsi="Calibri" w:cs="Calibri"/>
          <w:szCs w:val="22"/>
          <w:lang w:val="en-GB"/>
        </w:rPr>
      </w:pPr>
      <w:r>
        <w:rPr>
          <w:rStyle w:val="Merknadsreferanse"/>
        </w:rPr>
        <w:annotationRef/>
      </w:r>
      <w:r w:rsidRPr="00AC0DD8">
        <w:rPr>
          <w:rFonts w:ascii="Calibri" w:hAnsi="Calibri" w:cs="Calibri"/>
          <w:szCs w:val="22"/>
          <w:lang w:val="en-GB"/>
        </w:rPr>
        <w:t>Organisations receiving support from Norec must have a policy in place on how to prevent, detect and respond to sexual exploitation, abuse and harassment (SEAH) within and related to the project.</w:t>
      </w:r>
    </w:p>
    <w:p w14:paraId="48C6EE4E" w14:textId="77777777" w:rsidR="00A909A8" w:rsidRPr="00AC0DD8" w:rsidRDefault="00A909A8" w:rsidP="00A909A8">
      <w:pPr>
        <w:pStyle w:val="Merknadstekst"/>
        <w:spacing w:line="276" w:lineRule="auto"/>
        <w:jc w:val="both"/>
        <w:rPr>
          <w:rFonts w:ascii="Calibri" w:hAnsi="Calibri" w:cs="Calibri"/>
          <w:szCs w:val="22"/>
          <w:lang w:val="en-GB"/>
        </w:rPr>
      </w:pPr>
    </w:p>
    <w:p w14:paraId="12B1063F" w14:textId="77777777" w:rsidR="00A909A8" w:rsidRPr="006A0ED8" w:rsidRDefault="00A909A8" w:rsidP="00A909A8">
      <w:pPr>
        <w:pStyle w:val="Merknadstekst"/>
        <w:spacing w:line="276" w:lineRule="auto"/>
        <w:jc w:val="both"/>
        <w:rPr>
          <w:rFonts w:ascii="Calibri" w:hAnsi="Calibri" w:cs="Calibri"/>
          <w:szCs w:val="22"/>
          <w:lang w:val="en-GB"/>
        </w:rPr>
      </w:pPr>
      <w:r w:rsidRPr="00AC0DD8">
        <w:rPr>
          <w:rFonts w:ascii="Calibri" w:hAnsi="Calibri" w:cs="Calibri"/>
          <w:szCs w:val="22"/>
          <w:lang w:val="en-GB"/>
        </w:rPr>
        <w:t xml:space="preserve">The DAC (Development Assistance Committee) recommendations on ending sexual exploitation, abuse and harassement provide a comprehensive framework for preventing and responding to SEAH. </w:t>
      </w:r>
      <w:r>
        <w:rPr>
          <w:rFonts w:ascii="Calibri" w:hAnsi="Calibri" w:cs="Calibri"/>
          <w:szCs w:val="22"/>
          <w:lang w:val="en-GB"/>
        </w:rPr>
        <w:t xml:space="preserve">You can find more information about the key pillars of their </w:t>
      </w:r>
      <w:r w:rsidRPr="00AC0DD8">
        <w:rPr>
          <w:rFonts w:ascii="Calibri" w:hAnsi="Calibri" w:cs="Calibri"/>
          <w:szCs w:val="22"/>
          <w:lang w:val="en-GB"/>
        </w:rPr>
        <w:t>recommendations</w:t>
      </w:r>
      <w:r>
        <w:rPr>
          <w:rFonts w:ascii="Calibri" w:hAnsi="Calibri" w:cs="Calibri"/>
          <w:szCs w:val="22"/>
          <w:lang w:val="en-GB"/>
        </w:rPr>
        <w:t xml:space="preserve"> in the Norec’s guideline. </w:t>
      </w:r>
    </w:p>
  </w:comment>
  <w:comment w:id="41" w:author="Guidance" w:date="2024-03-13T12:30:00Z" w:initials="Guidance">
    <w:p w14:paraId="35FE6767" w14:textId="31F37EE0" w:rsidR="00C22495" w:rsidRPr="00AC0DD8" w:rsidRDefault="00C22495" w:rsidP="00C22495">
      <w:pPr>
        <w:jc w:val="both"/>
        <w:rPr>
          <w:rFonts w:ascii="Calibri" w:hAnsi="Calibri" w:cs="Calibri"/>
          <w:lang w:val="en-GB"/>
        </w:rPr>
      </w:pPr>
      <w:r w:rsidRPr="00AC0DD8">
        <w:rPr>
          <w:rFonts w:ascii="Calibri" w:hAnsi="Calibri" w:cs="Calibri"/>
          <w:lang w:val="en-GB"/>
        </w:rPr>
        <w:t>Describe the needs and challenges in your organi</w:t>
      </w:r>
      <w:r>
        <w:rPr>
          <w:rFonts w:ascii="Calibri" w:hAnsi="Calibri" w:cs="Calibri"/>
          <w:lang w:val="en-GB"/>
        </w:rPr>
        <w:t>s</w:t>
      </w:r>
      <w:r w:rsidRPr="00AC0DD8">
        <w:rPr>
          <w:rFonts w:ascii="Calibri" w:hAnsi="Calibri" w:cs="Calibri"/>
          <w:lang w:val="en-GB"/>
        </w:rPr>
        <w:t>ation that you want to address and the results the work exchange project will achieve. Describe how exchanging competences and skills between your organizations will help address these needs and challenges and achieve the intended results. Consider how the project can strengthen strategic and institutional learning, innovation, and development across the partnerships and within the organi</w:t>
      </w:r>
      <w:r>
        <w:rPr>
          <w:rFonts w:ascii="Calibri" w:hAnsi="Calibri" w:cs="Calibri"/>
          <w:lang w:val="en-GB"/>
        </w:rPr>
        <w:t>s</w:t>
      </w:r>
      <w:r w:rsidRPr="00AC0DD8">
        <w:rPr>
          <w:rFonts w:ascii="Calibri" w:hAnsi="Calibri" w:cs="Calibri"/>
          <w:lang w:val="en-GB"/>
        </w:rPr>
        <w:t>ations.</w:t>
      </w:r>
    </w:p>
    <w:p w14:paraId="7BD1AB1D" w14:textId="77777777" w:rsidR="00C22495" w:rsidRPr="00AC0DD8" w:rsidRDefault="00C22495" w:rsidP="00C22495">
      <w:pPr>
        <w:jc w:val="both"/>
        <w:rPr>
          <w:rFonts w:ascii="Calibri" w:hAnsi="Calibri" w:cs="Calibri"/>
          <w:color w:val="000000"/>
          <w:lang w:val="en-GB"/>
        </w:rPr>
      </w:pPr>
    </w:p>
    <w:p w14:paraId="359E696D" w14:textId="77777777" w:rsidR="00C22495" w:rsidRPr="00AC0DD8" w:rsidRDefault="00C22495" w:rsidP="00C22495">
      <w:pPr>
        <w:jc w:val="both"/>
        <w:rPr>
          <w:rFonts w:ascii="Calibri" w:hAnsi="Calibri" w:cs="Calibri"/>
          <w:color w:val="000000"/>
          <w:lang w:val="en-GB"/>
        </w:rPr>
      </w:pPr>
      <w:r w:rsidRPr="00AC0DD8">
        <w:rPr>
          <w:rFonts w:ascii="Calibri" w:hAnsi="Calibri" w:cs="Calibri"/>
          <w:color w:val="000000"/>
          <w:lang w:val="en-GB"/>
        </w:rPr>
        <w:t xml:space="preserve">Reciprocity is a core value and a guiding principle for Norec. In a reciprocal partnership, all partners give and receive, </w:t>
      </w:r>
      <w:r w:rsidRPr="00AC0DD8">
        <w:rPr>
          <w:rFonts w:ascii="Calibri" w:hAnsi="Calibri" w:cs="Calibri"/>
          <w:lang w:val="en-GB"/>
        </w:rPr>
        <w:t xml:space="preserve">sharing their skills and experience and benefiting from their partners' expertise. </w:t>
      </w:r>
      <w:r w:rsidRPr="00AC0DD8">
        <w:rPr>
          <w:rFonts w:ascii="Calibri" w:hAnsi="Calibri" w:cs="Calibri"/>
          <w:color w:val="000000"/>
          <w:lang w:val="en-GB"/>
        </w:rPr>
        <w:t>Norec expects all partners to both receive and send staff members although the number and duration may vary</w:t>
      </w:r>
      <w:r w:rsidRPr="00AC0DD8">
        <w:rPr>
          <w:rStyle w:val="Merknadsreferanse"/>
          <w:lang w:val="en-GB"/>
        </w:rPr>
        <w:annotationRef/>
      </w:r>
      <w:r>
        <w:rPr>
          <w:rStyle w:val="Merknadsreferanse"/>
        </w:rPr>
        <w:annotationRef/>
      </w:r>
      <w:r w:rsidRPr="00AC0DD8">
        <w:rPr>
          <w:rFonts w:ascii="Calibri" w:hAnsi="Calibri" w:cs="Calibri"/>
          <w:color w:val="000000"/>
          <w:lang w:val="en-GB"/>
        </w:rPr>
        <w:t xml:space="preserve">. </w:t>
      </w:r>
    </w:p>
    <w:p w14:paraId="193F5809" w14:textId="77777777" w:rsidR="00C22495" w:rsidRPr="00AC0DD8" w:rsidRDefault="00C22495" w:rsidP="00C22495">
      <w:pPr>
        <w:jc w:val="both"/>
        <w:rPr>
          <w:rFonts w:ascii="Calibri" w:hAnsi="Calibri" w:cs="Calibri"/>
          <w:color w:val="000000"/>
          <w:lang w:val="en-GB"/>
        </w:rPr>
      </w:pPr>
    </w:p>
    <w:p w14:paraId="2E211827" w14:textId="77777777" w:rsidR="00C22495" w:rsidRDefault="00C22495" w:rsidP="00C22495">
      <w:pPr>
        <w:jc w:val="both"/>
        <w:rPr>
          <w:rFonts w:ascii="Calibri" w:hAnsi="Calibri" w:cs="Calibri"/>
          <w:lang w:val="en-GB"/>
        </w:rPr>
      </w:pPr>
      <w:r w:rsidRPr="00AC0DD8">
        <w:rPr>
          <w:rFonts w:ascii="Calibri" w:hAnsi="Calibri" w:cs="Calibri"/>
          <w:lang w:val="en-GB"/>
        </w:rPr>
        <w:t xml:space="preserve">Keep in mind the objectives of the Norec grant scheme as outlined in the call for applications on Norec's website and </w:t>
      </w:r>
      <w:hyperlink r:id="rId4" w:anchor=":~:text=The%20theory%20of%20change%20describes%20how%20Norec%20envisions,research%2C%20and%20analysis%20of%20our%20experience%20and%20learning." w:history="1">
        <w:r w:rsidRPr="006F0AFD">
          <w:rPr>
            <w:rStyle w:val="Hyperkobling"/>
            <w:rFonts w:ascii="Calibri" w:hAnsi="Calibri" w:cs="Calibri"/>
            <w:lang w:val="en-GB"/>
          </w:rPr>
          <w:t>Norec's theory of change</w:t>
        </w:r>
      </w:hyperlink>
      <w:r w:rsidRPr="00AC0DD8">
        <w:rPr>
          <w:rFonts w:ascii="Calibri" w:hAnsi="Calibri" w:cs="Calibri"/>
          <w:lang w:val="en-GB"/>
        </w:rPr>
        <w:t>.</w:t>
      </w:r>
    </w:p>
    <w:p w14:paraId="5937D473" w14:textId="77777777" w:rsidR="00C22495" w:rsidRPr="00AC0DD8" w:rsidRDefault="00C22495" w:rsidP="00C22495">
      <w:pPr>
        <w:jc w:val="both"/>
        <w:rPr>
          <w:rFonts w:ascii="Calibri" w:hAnsi="Calibri" w:cs="Calibri"/>
          <w:lang w:val="en-GB"/>
        </w:rPr>
      </w:pPr>
    </w:p>
    <w:p w14:paraId="23F5B00D" w14:textId="2F8F58A5" w:rsidR="00381FB1" w:rsidRPr="00C22495" w:rsidRDefault="00C22495" w:rsidP="00DC0335">
      <w:pPr>
        <w:jc w:val="both"/>
        <w:rPr>
          <w:lang w:val="en-GB"/>
        </w:rPr>
      </w:pPr>
      <w:r w:rsidRPr="00AC0DD8">
        <w:rPr>
          <w:rFonts w:ascii="Calibri" w:hAnsi="Calibri" w:cs="Calibri"/>
          <w:lang w:val="en-GB"/>
        </w:rPr>
        <w:t xml:space="preserve">During phase 1 (concept development), Norec suggests creating a SWOT analysis for each partner. A SWOT analysis helps identify Strengths, Weaknesses, Opportunities, and Threats related to a strategy or goal. For the Norec project, the goal is to determine how exchanging skills will lead to better organizational development and service delivery. The SWOT analysis will guide your needs assessment and results framework and help identify risks and mitigation strategies. </w:t>
      </w:r>
    </w:p>
  </w:comment>
  <w:comment w:id="42" w:author="Guidance" w:date="2024-03-13T12:35:00Z" w:initials="Guidance">
    <w:p w14:paraId="16D1FDCF" w14:textId="77777777" w:rsidR="00C22495" w:rsidRPr="00AC0DD8" w:rsidRDefault="00AB36B1" w:rsidP="00C22495">
      <w:pPr>
        <w:jc w:val="both"/>
        <w:rPr>
          <w:rFonts w:ascii="Calibri" w:hAnsi="Calibri" w:cs="Calibri"/>
          <w:lang w:val="en-GB"/>
        </w:rPr>
      </w:pPr>
      <w:r>
        <w:rPr>
          <w:rStyle w:val="Merknadsreferanse"/>
        </w:rPr>
        <w:annotationRef/>
      </w:r>
      <w:bookmarkStart w:id="43" w:name="_Hlk194660924"/>
      <w:r w:rsidR="00C22495" w:rsidRPr="00AC0DD8">
        <w:rPr>
          <w:rFonts w:ascii="Calibri" w:hAnsi="Calibri" w:cs="Calibri"/>
          <w:lang w:val="en-GB"/>
        </w:rPr>
        <w:t xml:space="preserve">The expected results shall be possible to achieve over the course of the full project period. The expected results must be achievable using Norec’s method which is mutual exchange of people. Norec expects all partners to contribute and learn from the project. </w:t>
      </w:r>
    </w:p>
    <w:p w14:paraId="1102B216" w14:textId="77777777" w:rsidR="00C22495" w:rsidRPr="00AC0DD8" w:rsidRDefault="00C22495" w:rsidP="00C22495">
      <w:pPr>
        <w:jc w:val="both"/>
        <w:rPr>
          <w:rFonts w:ascii="Calibri" w:hAnsi="Calibri" w:cs="Calibri"/>
          <w:lang w:val="en-GB"/>
        </w:rPr>
      </w:pPr>
    </w:p>
    <w:p w14:paraId="2F76BF33" w14:textId="77777777" w:rsidR="00C22495" w:rsidRPr="00AC0DD8" w:rsidRDefault="00C22495" w:rsidP="00C22495">
      <w:pPr>
        <w:jc w:val="both"/>
        <w:rPr>
          <w:rFonts w:ascii="Calibri" w:hAnsi="Calibri" w:cs="Calibri"/>
          <w:lang w:val="en-GB"/>
        </w:rPr>
      </w:pPr>
      <w:r w:rsidRPr="00AC0DD8">
        <w:rPr>
          <w:rFonts w:ascii="Calibri" w:hAnsi="Calibri" w:cs="Calibri"/>
          <w:lang w:val="en-GB"/>
        </w:rPr>
        <w:t xml:space="preserve">The filled in results framework with indicators, baselines, targets, and data source of verification must be attached to the overall project description. You can use Norec’s template or your own, as long as it has the same elements. </w:t>
      </w:r>
    </w:p>
    <w:p w14:paraId="7991CCC2" w14:textId="77777777" w:rsidR="00C22495" w:rsidRPr="00AC0DD8" w:rsidRDefault="00C22495" w:rsidP="00C22495">
      <w:pPr>
        <w:jc w:val="both"/>
        <w:rPr>
          <w:rFonts w:ascii="Calibri" w:hAnsi="Calibri" w:cs="Calibri"/>
          <w:lang w:val="en-GB"/>
        </w:rPr>
      </w:pPr>
    </w:p>
    <w:p w14:paraId="69692862" w14:textId="77777777" w:rsidR="00C22495" w:rsidRPr="00AC0DD8" w:rsidRDefault="00C22495" w:rsidP="00C22495">
      <w:pPr>
        <w:jc w:val="both"/>
        <w:rPr>
          <w:rFonts w:ascii="Calibri" w:hAnsi="Calibri" w:cs="Calibri"/>
          <w:lang w:val="en-GB"/>
        </w:rPr>
      </w:pPr>
      <w:r w:rsidRPr="00AC0DD8">
        <w:rPr>
          <w:rFonts w:ascii="Calibri" w:hAnsi="Calibri" w:cs="Calibri"/>
          <w:lang w:val="en-GB"/>
        </w:rPr>
        <w:t>The results framework helps with project monitoring and implementation, and for reporting purposes.</w:t>
      </w:r>
    </w:p>
    <w:p w14:paraId="023F25D3" w14:textId="7A56A143" w:rsidR="00C22495" w:rsidRPr="00C22495" w:rsidRDefault="00C22495" w:rsidP="00C22495">
      <w:pPr>
        <w:spacing w:before="120"/>
        <w:jc w:val="both"/>
        <w:rPr>
          <w:rFonts w:ascii="Calibri" w:hAnsi="Calibri" w:cs="Calibri"/>
          <w:lang w:val="en-US" w:eastAsia="nb-NO"/>
        </w:rPr>
      </w:pPr>
      <w:r w:rsidRPr="00AC0DD8">
        <w:rPr>
          <w:rFonts w:ascii="Calibri" w:hAnsi="Calibri" w:cs="Calibri"/>
          <w:lang w:val="en-GB"/>
        </w:rPr>
        <w:t xml:space="preserve">For more guidance on how to fill in the results framework, </w:t>
      </w:r>
      <w:r w:rsidRPr="00AC0DD8">
        <w:rPr>
          <w:rFonts w:ascii="Calibri" w:hAnsi="Calibri" w:cs="Calibri"/>
          <w:lang w:val="en-GB" w:eastAsia="nb-NO"/>
        </w:rPr>
        <w:t xml:space="preserve">see the section on </w:t>
      </w:r>
      <w:r w:rsidRPr="00C22495">
        <w:rPr>
          <w:lang w:val="en-US"/>
        </w:rPr>
        <w:t>re</w:t>
      </w:r>
      <w:r>
        <w:rPr>
          <w:lang w:val="en-US"/>
        </w:rPr>
        <w:t>sults-based management in the Norec guideline.</w:t>
      </w:r>
    </w:p>
    <w:p w14:paraId="078C62F9" w14:textId="77777777" w:rsidR="00C22495" w:rsidRPr="00AC0DD8" w:rsidRDefault="00C22495" w:rsidP="00C22495">
      <w:pPr>
        <w:spacing w:before="120"/>
        <w:jc w:val="both"/>
        <w:rPr>
          <w:rFonts w:ascii="Calibri" w:hAnsi="Calibri" w:cs="Calibri"/>
          <w:lang w:val="en-GB" w:eastAsia="nb-NO"/>
        </w:rPr>
      </w:pPr>
    </w:p>
    <w:p w14:paraId="044E4F7A" w14:textId="68758584" w:rsidR="00AB36B1" w:rsidRPr="00C22495" w:rsidRDefault="00C22495" w:rsidP="00C22495">
      <w:pPr>
        <w:spacing w:before="120"/>
        <w:jc w:val="both"/>
        <w:rPr>
          <w:rFonts w:ascii="Calibri" w:hAnsi="Calibri" w:cs="Calibri"/>
          <w:lang w:val="en-GB"/>
        </w:rPr>
      </w:pPr>
      <w:r w:rsidRPr="00AC0DD8">
        <w:rPr>
          <w:rFonts w:ascii="Calibri" w:hAnsi="Calibri" w:cs="Calibri"/>
          <w:lang w:val="en-GB"/>
        </w:rPr>
        <w:t xml:space="preserve">If you apply for a </w:t>
      </w:r>
      <w:r>
        <w:rPr>
          <w:rFonts w:ascii="Calibri" w:hAnsi="Calibri" w:cs="Calibri"/>
          <w:lang w:val="en-GB"/>
        </w:rPr>
        <w:t>five</w:t>
      </w:r>
      <w:r w:rsidRPr="00AC0DD8">
        <w:rPr>
          <w:rFonts w:ascii="Calibri" w:hAnsi="Calibri" w:cs="Calibri"/>
          <w:lang w:val="en-GB"/>
        </w:rPr>
        <w:t>-year agreement, Norec will expect the partnership to have expected results on outcome-level and demonstrate solid plans for organi</w:t>
      </w:r>
      <w:r>
        <w:rPr>
          <w:rFonts w:ascii="Calibri" w:hAnsi="Calibri" w:cs="Calibri"/>
          <w:lang w:val="en-GB"/>
        </w:rPr>
        <w:t>s</w:t>
      </w:r>
      <w:r w:rsidRPr="00AC0DD8">
        <w:rPr>
          <w:rFonts w:ascii="Calibri" w:hAnsi="Calibri" w:cs="Calibri"/>
          <w:lang w:val="en-GB"/>
        </w:rPr>
        <w:t>ational learning/development.</w:t>
      </w:r>
      <w:bookmarkEnd w:id="43"/>
    </w:p>
  </w:comment>
  <w:comment w:id="44" w:author="Guidance" w:date="2024-03-13T12:35:00Z" w:initials="Guidance">
    <w:p w14:paraId="236F9AFF" w14:textId="6A37DC04" w:rsidR="00381FB1" w:rsidRPr="00C22495" w:rsidRDefault="00381FB1" w:rsidP="00DC0335">
      <w:pPr>
        <w:pStyle w:val="Merknadstekst"/>
        <w:spacing w:line="276" w:lineRule="auto"/>
        <w:jc w:val="both"/>
        <w:rPr>
          <w:rFonts w:ascii="Calibri" w:hAnsi="Calibri" w:cs="Calibri"/>
          <w:szCs w:val="22"/>
          <w:lang w:val="en-GB"/>
        </w:rPr>
      </w:pPr>
      <w:r>
        <w:rPr>
          <w:rStyle w:val="Merknadsreferanse"/>
        </w:rPr>
        <w:annotationRef/>
      </w:r>
      <w:bookmarkStart w:id="45" w:name="_Hlk194661010"/>
      <w:r w:rsidR="00C22495" w:rsidRPr="00AC0DD8">
        <w:rPr>
          <w:rFonts w:ascii="Calibri" w:eastAsia="Times New Roman" w:hAnsi="Calibri" w:cs="Calibri"/>
          <w:szCs w:val="22"/>
          <w:lang w:val="en-GB" w:eastAsia="nb-NO"/>
        </w:rPr>
        <w:t xml:space="preserve">It is important that the participants’ work description is clearly linked to the expected results. The description must cover the entire project period, including the follow-up work period, and indicate expected progress towards the results of each round of </w:t>
      </w:r>
      <w:r w:rsidR="00C22495">
        <w:rPr>
          <w:rFonts w:ascii="Calibri" w:eastAsia="Times New Roman" w:hAnsi="Calibri" w:cs="Calibri"/>
          <w:szCs w:val="22"/>
          <w:lang w:val="en-GB" w:eastAsia="nb-NO"/>
        </w:rPr>
        <w:t xml:space="preserve">work </w:t>
      </w:r>
      <w:r w:rsidR="00C22495" w:rsidRPr="00AC0DD8">
        <w:rPr>
          <w:rFonts w:ascii="Calibri" w:eastAsia="Times New Roman" w:hAnsi="Calibri" w:cs="Calibri"/>
          <w:szCs w:val="22"/>
          <w:lang w:val="en-GB" w:eastAsia="nb-NO"/>
        </w:rPr>
        <w:t xml:space="preserve">exchange. To achieve the expected results, </w:t>
      </w:r>
      <w:r w:rsidR="00C22495" w:rsidRPr="00AC0DD8">
        <w:rPr>
          <w:rFonts w:ascii="Calibri" w:hAnsi="Calibri" w:cs="Calibri"/>
          <w:szCs w:val="22"/>
          <w:lang w:val="en-GB" w:eastAsia="nb-NO"/>
        </w:rPr>
        <w:t xml:space="preserve">the organisations must have made clear plans to ensure the follow-up part of each round of </w:t>
      </w:r>
      <w:r w:rsidR="00C22495">
        <w:rPr>
          <w:rFonts w:ascii="Calibri" w:hAnsi="Calibri" w:cs="Calibri"/>
          <w:szCs w:val="22"/>
          <w:lang w:val="en-GB" w:eastAsia="nb-NO"/>
        </w:rPr>
        <w:t xml:space="preserve">work </w:t>
      </w:r>
      <w:r w:rsidR="00C22495" w:rsidRPr="00AC0DD8">
        <w:rPr>
          <w:rFonts w:ascii="Calibri" w:hAnsi="Calibri" w:cs="Calibri"/>
          <w:szCs w:val="22"/>
          <w:lang w:val="en-GB" w:eastAsia="nb-NO"/>
        </w:rPr>
        <w:t>exchange is an integrated component of the project.</w:t>
      </w:r>
      <w:bookmarkEnd w:id="45"/>
    </w:p>
  </w:comment>
  <w:comment w:id="46" w:author="Guidance" w:date="2024-03-13T12:35:00Z" w:initials="Guidance">
    <w:p w14:paraId="43F24AF3" w14:textId="4CFB671B" w:rsidR="00381FB1" w:rsidRPr="00C22495" w:rsidRDefault="00381FB1" w:rsidP="00DC0335">
      <w:pPr>
        <w:rPr>
          <w:rFonts w:ascii="Calibri" w:hAnsi="Calibri" w:cs="Calibri"/>
          <w:lang w:val="en-GB"/>
        </w:rPr>
      </w:pPr>
      <w:r>
        <w:rPr>
          <w:rStyle w:val="Merknadsreferanse"/>
        </w:rPr>
        <w:annotationRef/>
      </w:r>
      <w:bookmarkStart w:id="47" w:name="_Hlk194661041"/>
      <w:r w:rsidR="00C22495" w:rsidRPr="00AC0DD8">
        <w:rPr>
          <w:rFonts w:ascii="Calibri" w:hAnsi="Calibri" w:cs="Calibri"/>
          <w:lang w:val="en-GB"/>
        </w:rPr>
        <w:t>By the end of the project, Norec expects you to have achieved the planned results. You must ensure that the knowledge and skills gained by the participants during the project are shared with their home and host organisations. You should have strategies in place to use these skills during and after the project ends.</w:t>
      </w:r>
      <w:bookmarkEnd w:id="47"/>
    </w:p>
  </w:comment>
  <w:comment w:id="48" w:author="Guidance" w:date="2024-03-13T12:35:00Z" w:initials="Guidance">
    <w:p w14:paraId="4132303B" w14:textId="3C43A5C4" w:rsidR="00381FB1" w:rsidRPr="00C22495" w:rsidRDefault="00381FB1" w:rsidP="00DC0335">
      <w:pPr>
        <w:jc w:val="both"/>
        <w:rPr>
          <w:rFonts w:ascii="Calibri" w:hAnsi="Calibri" w:cs="Calibri"/>
          <w:lang w:val="en-GB"/>
        </w:rPr>
      </w:pPr>
      <w:r>
        <w:rPr>
          <w:rStyle w:val="Merknadsreferanse"/>
        </w:rPr>
        <w:annotationRef/>
      </w:r>
      <w:bookmarkStart w:id="49" w:name="_Hlk194661058"/>
      <w:r w:rsidR="00C22495" w:rsidRPr="00AC0DD8">
        <w:rPr>
          <w:rFonts w:ascii="Calibri" w:hAnsi="Calibri" w:cs="Calibri"/>
          <w:lang w:val="en-GB"/>
        </w:rPr>
        <w:t xml:space="preserve">Norwegian development policy is built on the Sustainable Development Goals, climate goals, and human rights. Norec supports these goals and expects the projects we support to contribute to the SDGs. For more information on the SDGs, please visit the United Nations’ website: </w:t>
      </w:r>
      <w:hyperlink r:id="rId5" w:history="1">
        <w:r w:rsidR="00C22495" w:rsidRPr="002B148C">
          <w:rPr>
            <w:rStyle w:val="Hyperkobling"/>
            <w:rFonts w:ascii="Calibri" w:hAnsi="Calibri" w:cs="Calibri"/>
            <w:lang w:val="en-GB"/>
          </w:rPr>
          <w:t>UN’s Sustainable Development Goals.</w:t>
        </w:r>
      </w:hyperlink>
      <w:r w:rsidR="00C22495" w:rsidRPr="00AC0DD8">
        <w:rPr>
          <w:rFonts w:ascii="Calibri" w:hAnsi="Calibri" w:cs="Calibri"/>
          <w:lang w:val="en-GB"/>
        </w:rPr>
        <w:t xml:space="preserve"> </w:t>
      </w:r>
      <w:bookmarkEnd w:id="49"/>
    </w:p>
  </w:comment>
  <w:comment w:id="51" w:author="Guidance" w:date="2024-03-13T12:38:00Z" w:initials="Guidance">
    <w:p w14:paraId="1D139DE1" w14:textId="77777777" w:rsidR="00C22495" w:rsidRPr="00AC0DD8" w:rsidRDefault="001C5E42" w:rsidP="00C22495">
      <w:pPr>
        <w:rPr>
          <w:rFonts w:ascii="Calibri" w:hAnsi="Calibri" w:cs="Calibri"/>
          <w:lang w:val="en-GB"/>
        </w:rPr>
      </w:pPr>
      <w:r>
        <w:rPr>
          <w:rStyle w:val="Merknadsreferanse"/>
        </w:rPr>
        <w:annotationRef/>
      </w:r>
      <w:bookmarkStart w:id="52" w:name="_Hlk194661139"/>
      <w:r w:rsidR="00C22495" w:rsidRPr="00AC0DD8">
        <w:rPr>
          <w:rFonts w:ascii="Calibri" w:hAnsi="Calibri" w:cs="Calibri"/>
          <w:lang w:val="en-GB"/>
        </w:rPr>
        <w:t>Participants' contracts must cover the time from when they leave their home country for the Norec preparatory training until the end of their follow-up work. Norec needs to know where participants are for safety and communication reasons.</w:t>
      </w:r>
    </w:p>
    <w:bookmarkEnd w:id="52"/>
    <w:p w14:paraId="149C957C" w14:textId="77777777" w:rsidR="00C22495" w:rsidRPr="00AC0DD8" w:rsidRDefault="00C22495" w:rsidP="00C22495">
      <w:pPr>
        <w:jc w:val="both"/>
        <w:rPr>
          <w:rFonts w:ascii="Calibri" w:eastAsia="Times New Roman" w:hAnsi="Calibri" w:cs="Calibri"/>
          <w:snapToGrid w:val="0"/>
          <w:lang w:val="en-GB"/>
        </w:rPr>
      </w:pPr>
    </w:p>
    <w:p w14:paraId="561F7A3B" w14:textId="69FE2695" w:rsidR="00C22495" w:rsidRDefault="00C22495" w:rsidP="00C22495">
      <w:pPr>
        <w:spacing w:before="120"/>
        <w:jc w:val="both"/>
        <w:rPr>
          <w:rFonts w:ascii="Calibri" w:hAnsi="Calibri" w:cs="Calibri"/>
          <w:lang w:val="en-GB"/>
        </w:rPr>
      </w:pPr>
      <w:bookmarkStart w:id="53" w:name="_Hlk194661158"/>
      <w:r w:rsidRPr="00AC0DD8">
        <w:rPr>
          <w:rFonts w:ascii="Calibri" w:hAnsi="Calibri" w:cs="Calibri"/>
          <w:lang w:val="en-GB"/>
        </w:rPr>
        <w:t>For Norec training dates and locations, visit our website</w:t>
      </w:r>
      <w:bookmarkEnd w:id="53"/>
      <w:r>
        <w:rPr>
          <w:rFonts w:ascii="Calibri" w:eastAsia="Times New Roman" w:hAnsi="Calibri" w:cs="Calibri"/>
          <w:snapToGrid w:val="0"/>
          <w:lang w:val="en-GB"/>
        </w:rPr>
        <w:t xml:space="preserve"> </w:t>
      </w:r>
      <w:hyperlink r:id="rId6" w:history="1">
        <w:r w:rsidRPr="00C22495">
          <w:rPr>
            <w:rStyle w:val="Hyperkobling"/>
            <w:rFonts w:ascii="Calibri" w:eastAsia="Times New Roman" w:hAnsi="Calibri" w:cs="Calibri"/>
            <w:snapToGrid w:val="0"/>
            <w:lang w:val="en-GB"/>
          </w:rPr>
          <w:t>here</w:t>
        </w:r>
      </w:hyperlink>
      <w:r>
        <w:rPr>
          <w:rFonts w:ascii="Calibri" w:eastAsia="Times New Roman" w:hAnsi="Calibri" w:cs="Calibri"/>
          <w:snapToGrid w:val="0"/>
          <w:lang w:val="en-GB"/>
        </w:rPr>
        <w:t xml:space="preserve">. </w:t>
      </w:r>
    </w:p>
    <w:p w14:paraId="4DE82FE5" w14:textId="77777777" w:rsidR="00C22495" w:rsidRPr="00AC0DD8" w:rsidRDefault="00C22495" w:rsidP="00C22495">
      <w:pPr>
        <w:spacing w:before="120"/>
        <w:jc w:val="both"/>
        <w:rPr>
          <w:rFonts w:ascii="Calibri" w:eastAsia="Times New Roman" w:hAnsi="Calibri" w:cs="Calibri"/>
          <w:snapToGrid w:val="0"/>
          <w:lang w:val="en-GB"/>
        </w:rPr>
      </w:pPr>
    </w:p>
    <w:p w14:paraId="231625D9" w14:textId="3BE9EDBD" w:rsidR="001C5E42" w:rsidRPr="00C22495" w:rsidRDefault="00C22495" w:rsidP="00C22495">
      <w:pPr>
        <w:rPr>
          <w:rFonts w:ascii="Calibri" w:hAnsi="Calibri" w:cs="Calibri"/>
          <w:lang w:val="en-GB"/>
        </w:rPr>
      </w:pPr>
      <w:bookmarkStart w:id="54" w:name="_Hlk194661190"/>
      <w:r w:rsidRPr="00AC0DD8">
        <w:rPr>
          <w:rFonts w:ascii="Calibri" w:hAnsi="Calibri" w:cs="Calibri"/>
          <w:lang w:val="en-GB"/>
        </w:rPr>
        <w:t>If all participants from the same organization have the same timeline, you can write in the heading "Participants 1-3," depending on the number of participants.</w:t>
      </w:r>
      <w:bookmarkEnd w:id="54"/>
    </w:p>
  </w:comment>
  <w:comment w:id="56" w:author="Guidance" w:date="2025-04-04T12:13:00Z" w:initials="Guidance">
    <w:p w14:paraId="4D2A64DB" w14:textId="2B72172C" w:rsidR="00DC0335" w:rsidRPr="00C22495" w:rsidRDefault="00DC0335" w:rsidP="00DC0335">
      <w:pPr>
        <w:jc w:val="both"/>
        <w:rPr>
          <w:rFonts w:ascii="Calibri" w:hAnsi="Calibri" w:cs="Calibri"/>
          <w:lang w:val="en-GB"/>
        </w:rPr>
      </w:pPr>
      <w:r>
        <w:rPr>
          <w:rStyle w:val="Merknadsreferanse"/>
        </w:rPr>
        <w:annotationRef/>
      </w:r>
      <w:bookmarkStart w:id="57" w:name="_Hlk194661255"/>
      <w:r w:rsidR="00C22495" w:rsidRPr="00AC0DD8">
        <w:rPr>
          <w:rFonts w:ascii="Calibri" w:hAnsi="Calibri" w:cs="Calibri"/>
          <w:lang w:val="en-GB"/>
        </w:rPr>
        <w:t>Norec reviews the team and the routines in place to manage the project. Clear roles and responsibilities help deal with potential challenges and conflicts. It also keeps the project on track, identifies risks, and helps make good decisions to achieve the goals.</w:t>
      </w:r>
      <w:bookmarkEnd w:id="57"/>
    </w:p>
  </w:comment>
  <w:comment w:id="58" w:author="Guidance" w:date="2025-04-04T12:14:00Z" w:initials="Guidance">
    <w:p w14:paraId="11178DAD" w14:textId="77777777" w:rsidR="00C22495" w:rsidRPr="00AC0DD8" w:rsidRDefault="00DC0335" w:rsidP="00C22495">
      <w:pPr>
        <w:jc w:val="both"/>
        <w:rPr>
          <w:rFonts w:ascii="Calibri" w:hAnsi="Calibri" w:cs="Calibri"/>
          <w:lang w:val="en-GB"/>
        </w:rPr>
      </w:pPr>
      <w:r>
        <w:rPr>
          <w:rStyle w:val="Merknadsreferanse"/>
        </w:rPr>
        <w:annotationRef/>
      </w:r>
      <w:r>
        <w:rPr>
          <w:rFonts w:ascii="Calibri" w:hAnsi="Calibri" w:cs="Calibri"/>
          <w:lang w:val="en-US"/>
        </w:rPr>
        <w:t xml:space="preserve">Participants are crucial to every Norec-supported project and essential for achieving the desired </w:t>
      </w:r>
      <w:r w:rsidR="00C22495" w:rsidRPr="00AC0DD8">
        <w:rPr>
          <w:rFonts w:ascii="Calibri" w:hAnsi="Calibri" w:cs="Calibri"/>
          <w:lang w:val="en-GB"/>
        </w:rPr>
        <w:t xml:space="preserve">outcomes. It is important to describe participant profiles in detail to ensure the recruitment of the most suitable candidates based on their work or educational background, qualifications, and experience. More advice about the recruitment process can be found </w:t>
      </w:r>
      <w:r w:rsidR="00C22495">
        <w:rPr>
          <w:rFonts w:ascii="Calibri" w:hAnsi="Calibri" w:cs="Calibri"/>
          <w:lang w:val="en-GB"/>
        </w:rPr>
        <w:t>in part two of this guideline.</w:t>
      </w:r>
    </w:p>
    <w:p w14:paraId="4FA2E802" w14:textId="77777777" w:rsidR="00C22495" w:rsidRPr="00AC0DD8" w:rsidRDefault="00C22495" w:rsidP="00C22495">
      <w:pPr>
        <w:jc w:val="both"/>
        <w:rPr>
          <w:rFonts w:ascii="Calibri" w:eastAsia="Times New Roman" w:hAnsi="Calibri" w:cs="Calibri"/>
          <w:lang w:val="en-GB"/>
        </w:rPr>
      </w:pPr>
    </w:p>
    <w:p w14:paraId="37AB7D7A" w14:textId="77777777" w:rsidR="00C22495" w:rsidRDefault="00C22495" w:rsidP="00C22495">
      <w:pPr>
        <w:jc w:val="both"/>
        <w:rPr>
          <w:rFonts w:ascii="Calibri" w:hAnsi="Calibri" w:cs="Calibri"/>
          <w:snapToGrid w:val="0"/>
          <w:lang w:val="en-GB"/>
        </w:rPr>
      </w:pPr>
      <w:r w:rsidRPr="00AC0DD8">
        <w:rPr>
          <w:rFonts w:ascii="Calibri" w:hAnsi="Calibri" w:cs="Calibri"/>
          <w:bCs/>
          <w:snapToGrid w:val="0"/>
          <w:lang w:val="en-GB"/>
        </w:rPr>
        <w:t xml:space="preserve">All partners must agree on the recruitment criteria. Participants must be recruited based on these criteria and the tasks described in the application. Each organisation involved must assess the candidates they will receive. </w:t>
      </w:r>
      <w:bookmarkStart w:id="59" w:name="_Hlk66107154"/>
      <w:r w:rsidRPr="00AC0DD8">
        <w:rPr>
          <w:rFonts w:ascii="Calibri" w:hAnsi="Calibri" w:cs="Calibri"/>
          <w:snapToGrid w:val="0"/>
          <w:lang w:val="en-GB"/>
        </w:rPr>
        <w:t xml:space="preserve"> </w:t>
      </w:r>
      <w:bookmarkEnd w:id="59"/>
    </w:p>
    <w:p w14:paraId="48F9889D" w14:textId="77777777" w:rsidR="00C22495" w:rsidRDefault="00C22495" w:rsidP="00C22495">
      <w:pPr>
        <w:jc w:val="both"/>
        <w:rPr>
          <w:rFonts w:ascii="Calibri" w:hAnsi="Calibri" w:cs="Calibri"/>
          <w:snapToGrid w:val="0"/>
          <w:lang w:val="en-GB"/>
        </w:rPr>
      </w:pPr>
    </w:p>
    <w:p w14:paraId="34A08F39" w14:textId="79C69618" w:rsidR="00DC0335" w:rsidRPr="00C22495" w:rsidRDefault="00C22495" w:rsidP="00C22495">
      <w:pPr>
        <w:jc w:val="both"/>
        <w:rPr>
          <w:rFonts w:ascii="Calibri" w:hAnsi="Calibri" w:cs="Calibri"/>
          <w:lang w:val="en-GB"/>
        </w:rPr>
      </w:pPr>
      <w:r w:rsidRPr="00A37C40">
        <w:rPr>
          <w:rFonts w:ascii="Calibri" w:hAnsi="Calibri" w:cs="Calibri"/>
          <w:lang w:val="en-GB"/>
        </w:rPr>
        <w:t>It is important that participants in the work exchange program can communicate well enough to do their jobs. The working language should be considered when selecting participants.</w:t>
      </w:r>
    </w:p>
  </w:comment>
  <w:comment w:id="60" w:author="Guidance" w:date="2025-04-04T12:15:00Z" w:initials="Guidance">
    <w:p w14:paraId="6FAFB1C1" w14:textId="464CFCED" w:rsidR="00DC0335" w:rsidRPr="00C22495" w:rsidRDefault="00DC0335" w:rsidP="00DC0335">
      <w:pPr>
        <w:jc w:val="both"/>
        <w:rPr>
          <w:rFonts w:ascii="Calibri" w:hAnsi="Calibri" w:cs="Calibri"/>
          <w:lang w:val="en-GB"/>
        </w:rPr>
      </w:pPr>
      <w:r>
        <w:rPr>
          <w:rStyle w:val="Merknadsreferanse"/>
        </w:rPr>
        <w:annotationRef/>
      </w:r>
      <w:bookmarkStart w:id="61" w:name="_Hlk194661357"/>
      <w:r w:rsidR="00C22495" w:rsidRPr="00AC0DD8">
        <w:rPr>
          <w:rFonts w:ascii="Calibri" w:hAnsi="Calibri" w:cs="Calibri"/>
          <w:lang w:val="en-GB"/>
        </w:rPr>
        <w:t>The preparation and follow-up of participants are important for sharing skills and knowledge between the participants and the host organization. Partners must prepare participants well before they travel to their host countries and introduce them properly to the host organization upon arrival. All partners should have good mentoring strategies and plans for learning and transferring knowledge, adjusted to their context and methods as well as to each participant. If job-specific or context-specific training is organized, the learning goals should be clearly described.</w:t>
      </w:r>
      <w:bookmarkEnd w:id="61"/>
    </w:p>
  </w:comment>
  <w:comment w:id="62" w:author="Guidance" w:date="2025-04-04T12:17:00Z" w:initials="Guidance">
    <w:p w14:paraId="03096EA2" w14:textId="77777777" w:rsidR="00C22495" w:rsidRPr="00AC0DD8" w:rsidRDefault="002034A9" w:rsidP="00C22495">
      <w:pPr>
        <w:jc w:val="both"/>
        <w:rPr>
          <w:rFonts w:ascii="Calibri" w:hAnsi="Calibri" w:cs="Calibri"/>
          <w:lang w:val="en-GB"/>
        </w:rPr>
      </w:pPr>
      <w:r>
        <w:rPr>
          <w:rStyle w:val="Merknadsreferanse"/>
        </w:rPr>
        <w:annotationRef/>
      </w:r>
      <w:bookmarkStart w:id="63" w:name="_Hlk194661470"/>
      <w:r w:rsidR="00C22495" w:rsidRPr="00AC0DD8">
        <w:rPr>
          <w:rFonts w:ascii="Calibri" w:hAnsi="Calibri" w:cs="Calibri"/>
          <w:lang w:val="en-GB"/>
        </w:rPr>
        <w:t xml:space="preserve">Partners also need to ensure that participants have satisfactory working and living conditions and access to adequate health services. </w:t>
      </w:r>
    </w:p>
    <w:p w14:paraId="1BE5EF81" w14:textId="77777777" w:rsidR="00C22495" w:rsidRPr="00AC0DD8" w:rsidRDefault="00C22495" w:rsidP="00C22495">
      <w:pPr>
        <w:jc w:val="both"/>
        <w:rPr>
          <w:rFonts w:ascii="Calibri" w:hAnsi="Calibri" w:cs="Calibri"/>
          <w:lang w:val="en-GB"/>
        </w:rPr>
      </w:pPr>
    </w:p>
    <w:p w14:paraId="5F21F99C" w14:textId="77777777" w:rsidR="00C22495" w:rsidRPr="00AC0DD8" w:rsidRDefault="00C22495" w:rsidP="00C22495">
      <w:pPr>
        <w:jc w:val="both"/>
        <w:rPr>
          <w:rFonts w:ascii="Calibri" w:hAnsi="Calibri" w:cs="Calibri"/>
          <w:lang w:val="en-GB"/>
        </w:rPr>
      </w:pPr>
      <w:r w:rsidRPr="00AC0DD8">
        <w:rPr>
          <w:rFonts w:ascii="Calibri" w:hAnsi="Calibri" w:cs="Calibri"/>
          <w:lang w:val="en-GB"/>
        </w:rPr>
        <w:t>The first month of the participants' contract is usually when they attend the Norec preparatory training. It is recommended that participants receive part of their allowance or stipend beforehand.</w:t>
      </w:r>
    </w:p>
    <w:p w14:paraId="3571CD09" w14:textId="77777777" w:rsidR="00C22495" w:rsidRPr="00AC0DD8" w:rsidRDefault="00C22495" w:rsidP="00C22495">
      <w:pPr>
        <w:jc w:val="both"/>
        <w:rPr>
          <w:rFonts w:ascii="Calibri" w:hAnsi="Calibri" w:cs="Calibri"/>
          <w:lang w:val="en-GB"/>
        </w:rPr>
      </w:pPr>
    </w:p>
    <w:p w14:paraId="69D3934E" w14:textId="77777777" w:rsidR="00C22495" w:rsidRPr="00AC0DD8" w:rsidRDefault="00C22495" w:rsidP="00C22495">
      <w:pPr>
        <w:jc w:val="both"/>
        <w:rPr>
          <w:rFonts w:ascii="Calibri" w:hAnsi="Calibri" w:cs="Calibri"/>
          <w:lang w:val="en-GB"/>
        </w:rPr>
      </w:pPr>
      <w:r w:rsidRPr="00AC0DD8">
        <w:rPr>
          <w:rFonts w:ascii="Calibri" w:hAnsi="Calibri" w:cs="Calibri"/>
          <w:lang w:val="en-GB"/>
        </w:rPr>
        <w:t xml:space="preserve">Accommodation must be safe and reasonably priced, considering the local context. </w:t>
      </w:r>
      <w:r w:rsidRPr="00AC0DD8">
        <w:rPr>
          <w:rFonts w:ascii="Calibri" w:hAnsi="Calibri" w:cs="Calibri"/>
          <w:snapToGrid w:val="0"/>
          <w:lang w:val="en-GB"/>
        </w:rPr>
        <w:t>When assessing the suitability of accommodation, the partners must take into consideration the participants’ culture and gender.</w:t>
      </w:r>
      <w:r w:rsidRPr="00AC0DD8">
        <w:rPr>
          <w:rFonts w:ascii="Calibri" w:hAnsi="Calibri" w:cs="Calibri"/>
          <w:lang w:val="en-GB"/>
        </w:rPr>
        <w:t xml:space="preserve"> It should be comparable in quality to that of their colleagues. If you plan to accommodate more than one participant in the same place, make sure each bedroom has a lockable door.</w:t>
      </w:r>
    </w:p>
    <w:p w14:paraId="74C70AA6" w14:textId="77777777" w:rsidR="00C22495" w:rsidRPr="00AC0DD8" w:rsidRDefault="00C22495" w:rsidP="00C22495">
      <w:pPr>
        <w:spacing w:before="120"/>
        <w:jc w:val="both"/>
        <w:rPr>
          <w:rFonts w:ascii="Calibri" w:eastAsia="Times New Roman" w:hAnsi="Calibri" w:cs="Calibri"/>
          <w:lang w:val="en-GB"/>
        </w:rPr>
      </w:pPr>
    </w:p>
    <w:p w14:paraId="12F0710D" w14:textId="77777777" w:rsidR="00C22495" w:rsidRPr="00AC0DD8" w:rsidRDefault="00C22495" w:rsidP="00C22495">
      <w:pPr>
        <w:jc w:val="both"/>
        <w:rPr>
          <w:rFonts w:ascii="Calibri" w:hAnsi="Calibri" w:cs="Calibri"/>
          <w:lang w:val="en-GB"/>
        </w:rPr>
      </w:pPr>
      <w:r w:rsidRPr="00AC0DD8">
        <w:rPr>
          <w:rFonts w:ascii="Calibri" w:hAnsi="Calibri" w:cs="Calibri"/>
          <w:lang w:val="en-GB"/>
        </w:rPr>
        <w:t>The partners must ensure that participants have all the necessary legal documents like visas and permits for their stay in the host country and for their participation in Norec and partnership training courses. This can include registration with local authorities, tax authorities, or similar entities.</w:t>
      </w:r>
    </w:p>
    <w:p w14:paraId="2D2DC52F" w14:textId="77777777" w:rsidR="00C22495" w:rsidRPr="00AC0DD8" w:rsidRDefault="00C22495" w:rsidP="00C22495">
      <w:pPr>
        <w:jc w:val="both"/>
        <w:rPr>
          <w:rFonts w:ascii="Calibri" w:hAnsi="Calibri" w:cs="Calibri"/>
          <w:lang w:val="en-GB"/>
        </w:rPr>
      </w:pPr>
    </w:p>
    <w:p w14:paraId="4FF25E29" w14:textId="77777777" w:rsidR="00C22495" w:rsidRPr="00AC0DD8" w:rsidRDefault="00C22495" w:rsidP="00C22495">
      <w:pPr>
        <w:jc w:val="both"/>
        <w:rPr>
          <w:rFonts w:ascii="Calibri" w:hAnsi="Calibri" w:cs="Calibri"/>
          <w:lang w:val="en-GB"/>
        </w:rPr>
      </w:pPr>
      <w:r w:rsidRPr="00AC0DD8">
        <w:rPr>
          <w:rFonts w:ascii="Calibri" w:hAnsi="Calibri" w:cs="Calibri"/>
          <w:lang w:val="en-GB"/>
        </w:rPr>
        <w:t>Norec recommends that partners get to know the procedures for visas and work or residence permits and start these processes as soon as possible.</w:t>
      </w:r>
    </w:p>
    <w:bookmarkEnd w:id="63"/>
    <w:p w14:paraId="20132CAE" w14:textId="77777777" w:rsidR="00C22495" w:rsidRPr="00AC0DD8" w:rsidRDefault="00C22495" w:rsidP="00C22495">
      <w:pPr>
        <w:jc w:val="both"/>
        <w:rPr>
          <w:rFonts w:ascii="Calibri" w:hAnsi="Calibri" w:cs="Calibri"/>
          <w:lang w:val="en-GB"/>
        </w:rPr>
      </w:pPr>
    </w:p>
    <w:p w14:paraId="2BBDBF71" w14:textId="6AF84FE3" w:rsidR="002034A9" w:rsidRPr="00C22495" w:rsidRDefault="00C22495" w:rsidP="00C22495">
      <w:pPr>
        <w:jc w:val="both"/>
        <w:rPr>
          <w:rFonts w:ascii="Calibri" w:hAnsi="Calibri" w:cs="Calibri"/>
          <w:lang w:val="en-GB"/>
        </w:rPr>
      </w:pPr>
      <w:r w:rsidRPr="00AC0DD8">
        <w:rPr>
          <w:rFonts w:ascii="Calibri" w:hAnsi="Calibri" w:cs="Calibri"/>
          <w:lang w:val="en-GB"/>
        </w:rPr>
        <w:t xml:space="preserve">For more information on Norec’s requirements and recommendations for practical arrangements and the preparation and follow-up of participants, see Part </w:t>
      </w:r>
      <w:r>
        <w:rPr>
          <w:rFonts w:ascii="Calibri" w:hAnsi="Calibri" w:cs="Calibri"/>
          <w:lang w:val="en-GB"/>
        </w:rPr>
        <w:t>two</w:t>
      </w:r>
      <w:r w:rsidRPr="00AC0DD8">
        <w:rPr>
          <w:rFonts w:ascii="Calibri" w:hAnsi="Calibri" w:cs="Calibri"/>
          <w:lang w:val="en-GB"/>
        </w:rPr>
        <w:t>: Managing a</w:t>
      </w:r>
      <w:r>
        <w:rPr>
          <w:rFonts w:ascii="Calibri" w:hAnsi="Calibri" w:cs="Calibri"/>
          <w:lang w:val="en-GB"/>
        </w:rPr>
        <w:t xml:space="preserve"> work</w:t>
      </w:r>
      <w:r w:rsidRPr="00AC0DD8">
        <w:rPr>
          <w:rFonts w:ascii="Calibri" w:hAnsi="Calibri" w:cs="Calibri"/>
          <w:lang w:val="en-GB"/>
        </w:rPr>
        <w:t xml:space="preserve"> exchange project in these guidelines.</w:t>
      </w:r>
    </w:p>
  </w:comment>
  <w:comment w:id="66" w:author="Guidance" w:date="2024-03-13T12:37:00Z" w:initials="Guidance">
    <w:p w14:paraId="1AEF9582" w14:textId="39A4F505" w:rsidR="00381FB1" w:rsidRPr="00C22495" w:rsidRDefault="00381FB1" w:rsidP="00C22495">
      <w:pPr>
        <w:jc w:val="both"/>
        <w:rPr>
          <w:rFonts w:ascii="Calibri" w:hAnsi="Calibri" w:cs="Calibri"/>
          <w:lang w:val="en-GB"/>
        </w:rPr>
      </w:pPr>
      <w:r>
        <w:rPr>
          <w:rStyle w:val="Merknadsreferanse"/>
        </w:rPr>
        <w:annotationRef/>
      </w:r>
      <w:r w:rsidR="00C22495" w:rsidRPr="00AC0DD8">
        <w:rPr>
          <w:rFonts w:ascii="Calibri" w:hAnsi="Calibri" w:cs="Calibri"/>
          <w:b/>
          <w:bCs/>
          <w:lang w:val="en-GB"/>
        </w:rPr>
        <w:t>External risks</w:t>
      </w:r>
      <w:r w:rsidR="00C22495" w:rsidRPr="00AC0DD8">
        <w:rPr>
          <w:rFonts w:ascii="Calibri" w:hAnsi="Calibri" w:cs="Calibri"/>
          <w:lang w:val="en-GB"/>
        </w:rPr>
        <w:t xml:space="preserve"> </w:t>
      </w:r>
      <w:bookmarkStart w:id="67" w:name="_Hlk194661593"/>
      <w:r w:rsidR="00C22495" w:rsidRPr="00AC0DD8">
        <w:rPr>
          <w:rFonts w:ascii="Calibri" w:hAnsi="Calibri" w:cs="Calibri"/>
          <w:lang w:val="en-GB"/>
        </w:rPr>
        <w:t>are factors the partnership cannot control, like climate change, government rules for visas and work permits, currency changes, political unrest, or natural disasters.</w:t>
      </w:r>
      <w:bookmarkEnd w:id="67"/>
    </w:p>
  </w:comment>
  <w:comment w:id="68" w:author="Guidance" w:date="2024-03-13T12:37:00Z" w:initials="Guidance">
    <w:p w14:paraId="7447570B" w14:textId="50578F86" w:rsidR="00381FB1" w:rsidRPr="00C22495" w:rsidRDefault="00381FB1" w:rsidP="00C22495">
      <w:pPr>
        <w:jc w:val="both"/>
        <w:rPr>
          <w:rFonts w:ascii="Calibri" w:hAnsi="Calibri" w:cs="Calibri"/>
          <w:lang w:val="en-GB"/>
        </w:rPr>
      </w:pPr>
      <w:r>
        <w:rPr>
          <w:rStyle w:val="Merknadsreferanse"/>
        </w:rPr>
        <w:annotationRef/>
      </w:r>
      <w:r w:rsidR="00C22495" w:rsidRPr="00AC0DD8">
        <w:rPr>
          <w:rFonts w:ascii="Calibri" w:hAnsi="Calibri" w:cs="Calibri"/>
          <w:b/>
          <w:bCs/>
          <w:lang w:val="en-GB"/>
        </w:rPr>
        <w:t>Internal risks</w:t>
      </w:r>
      <w:r w:rsidR="00C22495" w:rsidRPr="00AC0DD8">
        <w:rPr>
          <w:rFonts w:ascii="Calibri" w:hAnsi="Calibri" w:cs="Calibri"/>
          <w:lang w:val="en-GB"/>
        </w:rPr>
        <w:t xml:space="preserve"> </w:t>
      </w:r>
      <w:bookmarkStart w:id="69" w:name="_Hlk194661681"/>
      <w:r w:rsidR="00C22495" w:rsidRPr="00AC0DD8">
        <w:rPr>
          <w:rFonts w:ascii="Calibri" w:hAnsi="Calibri" w:cs="Calibri"/>
          <w:lang w:val="en-GB"/>
        </w:rPr>
        <w:t>are factors within the partnership and each organisation, like working conditions, not having enough staff, high turnover, how well partner organizations work together, recruiting the right participants, moving funds between partners, and managing participants, including issues like poor preparation, dissatisfaction, or homesickness.</w:t>
      </w:r>
      <w:bookmarkEnd w:id="69"/>
    </w:p>
  </w:comment>
  <w:comment w:id="70" w:author="Guidance " w:date="2025-02-10T13:24:00Z" w:initials="Guidance ">
    <w:p w14:paraId="422769F2" w14:textId="77777777" w:rsidR="003D0023" w:rsidRPr="00AC0DD8" w:rsidRDefault="00523BBA" w:rsidP="003D0023">
      <w:pPr>
        <w:jc w:val="both"/>
        <w:rPr>
          <w:rFonts w:ascii="Calibri" w:hAnsi="Calibri" w:cs="Calibri"/>
          <w:lang w:val="en-GB"/>
        </w:rPr>
      </w:pPr>
      <w:r>
        <w:rPr>
          <w:rStyle w:val="Merknadsreferanse"/>
        </w:rPr>
        <w:annotationRef/>
      </w:r>
      <w:bookmarkStart w:id="71" w:name="_Hlk194661841"/>
      <w:r w:rsidR="003D0023" w:rsidRPr="00AC0DD8">
        <w:rPr>
          <w:rFonts w:ascii="Calibri" w:hAnsi="Calibri" w:cs="Calibri"/>
          <w:lang w:val="en-GB"/>
        </w:rPr>
        <w:t>To prevent and reduce any negative impacts, partners should follow international and national guidelines and best practices related to their field of work.</w:t>
      </w:r>
    </w:p>
    <w:p w14:paraId="7D18455F" w14:textId="77777777" w:rsidR="003D0023" w:rsidRPr="00AC0DD8" w:rsidRDefault="003D0023" w:rsidP="003D0023">
      <w:pPr>
        <w:jc w:val="both"/>
        <w:rPr>
          <w:rFonts w:ascii="Calibri" w:hAnsi="Calibri" w:cs="Calibri"/>
          <w:lang w:val="en-GB"/>
        </w:rPr>
      </w:pPr>
    </w:p>
    <w:p w14:paraId="272A5343" w14:textId="77777777" w:rsidR="003D0023" w:rsidRPr="00AC0DD8" w:rsidRDefault="003D0023" w:rsidP="003D0023">
      <w:pPr>
        <w:jc w:val="both"/>
        <w:rPr>
          <w:rFonts w:ascii="Calibri" w:hAnsi="Calibri" w:cs="Calibri"/>
          <w:lang w:val="en-GB"/>
        </w:rPr>
      </w:pPr>
      <w:r w:rsidRPr="00AC0DD8">
        <w:rPr>
          <w:rFonts w:ascii="Calibri" w:hAnsi="Calibri" w:cs="Calibri"/>
          <w:lang w:val="en-GB"/>
        </w:rPr>
        <w:t>Partners need to constantly evaluate and adapt their measures to address the risks identified.</w:t>
      </w:r>
    </w:p>
    <w:p w14:paraId="1DC8EDA9" w14:textId="77777777" w:rsidR="003D0023" w:rsidRPr="00AC0DD8" w:rsidRDefault="003D0023" w:rsidP="003D0023">
      <w:pPr>
        <w:jc w:val="both"/>
        <w:rPr>
          <w:rFonts w:ascii="Calibri" w:hAnsi="Calibri" w:cs="Calibri"/>
          <w:lang w:val="en-GB"/>
        </w:rPr>
      </w:pPr>
    </w:p>
    <w:p w14:paraId="40522856" w14:textId="01469B07" w:rsidR="003D0023" w:rsidRPr="00AC0DD8" w:rsidRDefault="003D0023" w:rsidP="003D0023">
      <w:pPr>
        <w:jc w:val="both"/>
        <w:rPr>
          <w:rFonts w:ascii="Calibri" w:hAnsi="Calibri" w:cs="Calibri"/>
          <w:lang w:val="en-GB"/>
        </w:rPr>
      </w:pPr>
      <w:r w:rsidRPr="00AC0DD8">
        <w:rPr>
          <w:rFonts w:ascii="Calibri" w:hAnsi="Calibri" w:cs="Calibri"/>
          <w:lang w:val="en-GB"/>
        </w:rPr>
        <w:t xml:space="preserve">Private sector companies should follow international standards for responsible business conduct, like the </w:t>
      </w:r>
      <w:hyperlink r:id="rId7" w:history="1">
        <w:r w:rsidRPr="003D0023">
          <w:rPr>
            <w:rStyle w:val="Hyperkobling"/>
            <w:rFonts w:ascii="Calibri" w:hAnsi="Calibri" w:cs="Calibri"/>
            <w:lang w:val="en-GB"/>
          </w:rPr>
          <w:t>OECD guidelines for Multinational Enterprises</w:t>
        </w:r>
      </w:hyperlink>
      <w:r w:rsidRPr="00AC0DD8">
        <w:rPr>
          <w:rFonts w:ascii="Calibri" w:hAnsi="Calibri" w:cs="Calibri"/>
          <w:lang w:val="en-GB"/>
        </w:rPr>
        <w:t xml:space="preserve"> and the </w:t>
      </w:r>
      <w:hyperlink r:id="rId8" w:history="1">
        <w:r w:rsidRPr="003D0023">
          <w:rPr>
            <w:rStyle w:val="Hyperkobling"/>
            <w:rFonts w:ascii="Calibri" w:hAnsi="Calibri" w:cs="Calibri"/>
            <w:lang w:val="en-GB"/>
          </w:rPr>
          <w:t>UN guiding principles on Business and Human Rights.</w:t>
        </w:r>
      </w:hyperlink>
    </w:p>
    <w:p w14:paraId="2AE25112" w14:textId="77777777" w:rsidR="003D0023" w:rsidRPr="00AC0DD8" w:rsidRDefault="003D0023" w:rsidP="003D0023">
      <w:pPr>
        <w:jc w:val="both"/>
        <w:rPr>
          <w:rFonts w:ascii="Calibri" w:hAnsi="Calibri" w:cs="Calibri"/>
          <w:lang w:val="en-GB"/>
        </w:rPr>
      </w:pPr>
    </w:p>
    <w:p w14:paraId="3BA22D57" w14:textId="7420364B" w:rsidR="00523BBA" w:rsidRPr="003D0023" w:rsidRDefault="003D0023" w:rsidP="003D0023">
      <w:pPr>
        <w:jc w:val="both"/>
        <w:rPr>
          <w:rFonts w:ascii="Calibri" w:hAnsi="Calibri" w:cs="Calibri"/>
          <w:lang w:val="en-GB"/>
        </w:rPr>
      </w:pPr>
      <w:r w:rsidRPr="00AC0DD8">
        <w:rPr>
          <w:rFonts w:ascii="Calibri" w:hAnsi="Calibri" w:cs="Calibri"/>
          <w:lang w:val="en-GB"/>
        </w:rPr>
        <w:t>Norec expects partners to involve all stakeholders in developing and carrying out the project. This ensures the project doesn't violate the rights of those potentially affected. Stakeholders directly affected by the project should have the chance to share their opinions, concerns, and feedback throughout the project's duration.</w:t>
      </w:r>
      <w:bookmarkEnd w:id="71"/>
    </w:p>
  </w:comment>
  <w:comment w:id="72" w:author="Guidance" w:date="2024-03-13T10:46:00Z" w:initials="Guidance">
    <w:p w14:paraId="554A49A5" w14:textId="77777777" w:rsidR="003D0023" w:rsidRDefault="00381FB1" w:rsidP="003D0023">
      <w:pPr>
        <w:jc w:val="both"/>
        <w:rPr>
          <w:rFonts w:ascii="Calibri" w:hAnsi="Calibri" w:cs="Calibri"/>
          <w:lang w:val="en-GB"/>
        </w:rPr>
      </w:pPr>
      <w:r>
        <w:rPr>
          <w:rStyle w:val="Merknadsreferanse"/>
        </w:rPr>
        <w:annotationRef/>
      </w:r>
      <w:bookmarkStart w:id="73" w:name="_Hlk194661862"/>
      <w:r w:rsidR="003D0023" w:rsidRPr="00AC0DD8">
        <w:rPr>
          <w:rFonts w:ascii="Calibri" w:hAnsi="Calibri" w:cs="Calibri"/>
          <w:lang w:val="en-GB"/>
        </w:rPr>
        <w:t>Cross-cutting issues include the following risks:</w:t>
      </w:r>
    </w:p>
    <w:p w14:paraId="5BC0A153" w14:textId="77777777" w:rsidR="003D0023" w:rsidRPr="00AC0DD8" w:rsidRDefault="003D0023" w:rsidP="003D0023">
      <w:pPr>
        <w:jc w:val="both"/>
        <w:rPr>
          <w:rFonts w:ascii="Calibri" w:eastAsia="Times New Roman" w:hAnsi="Calibri" w:cs="Calibri"/>
          <w:lang w:val="en-GB" w:eastAsia="nb-NO"/>
        </w:rPr>
      </w:pPr>
    </w:p>
    <w:p w14:paraId="1DF82B97" w14:textId="77777777" w:rsidR="003D0023" w:rsidRDefault="003D0023" w:rsidP="003D0023">
      <w:pPr>
        <w:pStyle w:val="Listeavsnitt"/>
        <w:spacing w:after="0" w:line="276" w:lineRule="auto"/>
        <w:ind w:left="0"/>
        <w:jc w:val="both"/>
        <w:rPr>
          <w:rFonts w:ascii="Calibri" w:eastAsia="Times New Roman" w:hAnsi="Calibri" w:cs="Calibri"/>
          <w:lang w:val="en-GB" w:eastAsia="nb-NO"/>
        </w:rPr>
      </w:pPr>
      <w:r w:rsidRPr="00AC0DD8">
        <w:rPr>
          <w:rFonts w:ascii="Calibri" w:eastAsia="Times New Roman" w:hAnsi="Calibri" w:cs="Calibri"/>
          <w:b/>
          <w:bCs/>
          <w:i/>
          <w:iCs/>
          <w:lang w:val="en-GB" w:eastAsia="nb-NO"/>
        </w:rPr>
        <w:t>Human rights:</w:t>
      </w:r>
      <w:r w:rsidRPr="00AC0DD8">
        <w:rPr>
          <w:rFonts w:ascii="Calibri" w:eastAsia="Times New Roman" w:hAnsi="Calibri" w:cs="Calibri"/>
          <w:lang w:val="en-GB" w:eastAsia="nb-NO"/>
        </w:rPr>
        <w:t xml:space="preserve"> violation of human rights, discrimination against individuals or groups, exclusion of affected people and undermining the state’s accountability.</w:t>
      </w:r>
    </w:p>
    <w:p w14:paraId="6C98DF5D" w14:textId="77777777" w:rsidR="003D0023" w:rsidRPr="00AC0DD8" w:rsidRDefault="003D0023" w:rsidP="003D0023">
      <w:pPr>
        <w:pStyle w:val="Listeavsnitt"/>
        <w:spacing w:after="0" w:line="276" w:lineRule="auto"/>
        <w:ind w:left="0"/>
        <w:jc w:val="both"/>
        <w:rPr>
          <w:rFonts w:ascii="Calibri" w:eastAsia="Times New Roman" w:hAnsi="Calibri" w:cs="Calibri"/>
          <w:lang w:val="en-GB" w:eastAsia="nb-NO"/>
        </w:rPr>
      </w:pPr>
    </w:p>
    <w:p w14:paraId="54AD01DE" w14:textId="77777777" w:rsidR="003D0023" w:rsidRDefault="003D0023" w:rsidP="003D0023">
      <w:pPr>
        <w:pStyle w:val="Listeavsnitt"/>
        <w:spacing w:after="0" w:line="276" w:lineRule="auto"/>
        <w:ind w:left="0"/>
        <w:jc w:val="both"/>
        <w:rPr>
          <w:rFonts w:ascii="Calibri" w:eastAsia="Times New Roman" w:hAnsi="Calibri" w:cs="Calibri"/>
          <w:lang w:val="en-GB" w:eastAsia="nb-NO"/>
        </w:rPr>
      </w:pPr>
      <w:r w:rsidRPr="00AC0DD8">
        <w:rPr>
          <w:rFonts w:ascii="Calibri" w:eastAsia="Times New Roman" w:hAnsi="Calibri" w:cs="Calibri"/>
          <w:b/>
          <w:bCs/>
          <w:i/>
          <w:iCs/>
          <w:lang w:val="en-GB" w:eastAsia="nb-NO"/>
        </w:rPr>
        <w:t>Women’s rights and gender equality:</w:t>
      </w:r>
      <w:r w:rsidRPr="00AC0DD8">
        <w:rPr>
          <w:rFonts w:ascii="Calibri" w:eastAsia="Times New Roman" w:hAnsi="Calibri" w:cs="Calibri"/>
          <w:lang w:val="en-GB" w:eastAsia="nb-NO"/>
        </w:rPr>
        <w:t xml:space="preserve"> discrimination against women and girls, unequal formal rights and/or opportunities for women, men, girls or boys, unequal access to and control over resources, violence against women. </w:t>
      </w:r>
    </w:p>
    <w:p w14:paraId="70A1D962" w14:textId="77777777" w:rsidR="003D0023" w:rsidRPr="00AC0DD8" w:rsidRDefault="003D0023" w:rsidP="003D0023">
      <w:pPr>
        <w:pStyle w:val="Listeavsnitt"/>
        <w:spacing w:after="0" w:line="276" w:lineRule="auto"/>
        <w:ind w:left="0"/>
        <w:jc w:val="both"/>
        <w:rPr>
          <w:rFonts w:ascii="Calibri" w:eastAsia="Times New Roman" w:hAnsi="Calibri" w:cs="Calibri"/>
          <w:lang w:val="en-GB" w:eastAsia="nb-NO"/>
        </w:rPr>
      </w:pPr>
    </w:p>
    <w:p w14:paraId="0C2D7C77" w14:textId="554D0698" w:rsidR="003D0023" w:rsidRDefault="003D0023" w:rsidP="003D0023">
      <w:pPr>
        <w:pStyle w:val="Listeavsnitt"/>
        <w:spacing w:after="0" w:line="276" w:lineRule="auto"/>
        <w:ind w:left="0"/>
        <w:jc w:val="both"/>
        <w:rPr>
          <w:rFonts w:ascii="Calibri" w:eastAsia="Times New Roman" w:hAnsi="Calibri" w:cs="Calibri"/>
          <w:lang w:val="en-GB" w:eastAsia="nb-NO"/>
        </w:rPr>
      </w:pPr>
      <w:r w:rsidRPr="00AC0DD8">
        <w:rPr>
          <w:rFonts w:ascii="Calibri" w:eastAsia="Times New Roman" w:hAnsi="Calibri" w:cs="Calibri"/>
          <w:b/>
          <w:bCs/>
          <w:i/>
          <w:iCs/>
          <w:lang w:val="en-GB" w:eastAsia="nb-NO"/>
        </w:rPr>
        <w:t>Climate and environment:</w:t>
      </w:r>
      <w:r w:rsidRPr="00AC0DD8">
        <w:rPr>
          <w:rFonts w:ascii="Calibri" w:eastAsia="Times New Roman" w:hAnsi="Calibri" w:cs="Calibri"/>
          <w:lang w:val="en-GB" w:eastAsia="nb-NO"/>
        </w:rPr>
        <w:t xml:space="preserve"> an unacceptable increase in greenhouse gas emissions, exposure to climate hazards, reduced resilience, pollution, land degradation and loss of biodiversity</w:t>
      </w:r>
      <w:r>
        <w:rPr>
          <w:rFonts w:ascii="Calibri" w:eastAsia="Times New Roman" w:hAnsi="Calibri" w:cs="Calibri"/>
          <w:lang w:val="en-GB" w:eastAsia="nb-NO"/>
        </w:rPr>
        <w:t>.</w:t>
      </w:r>
    </w:p>
    <w:p w14:paraId="6448BB79" w14:textId="77777777" w:rsidR="003D0023" w:rsidRPr="00AC0DD8" w:rsidRDefault="003D0023" w:rsidP="003D0023">
      <w:pPr>
        <w:pStyle w:val="Listeavsnitt"/>
        <w:spacing w:after="0" w:line="276" w:lineRule="auto"/>
        <w:ind w:left="0"/>
        <w:jc w:val="both"/>
        <w:rPr>
          <w:rFonts w:ascii="Calibri" w:eastAsia="Times New Roman" w:hAnsi="Calibri" w:cs="Calibri"/>
          <w:lang w:val="en-GB" w:eastAsia="nb-NO"/>
        </w:rPr>
      </w:pPr>
    </w:p>
    <w:p w14:paraId="183709A0" w14:textId="0702D5CE" w:rsidR="00381FB1" w:rsidRPr="002034A9" w:rsidRDefault="003D0023" w:rsidP="003D0023">
      <w:pPr>
        <w:pStyle w:val="Listeavsnitt"/>
        <w:spacing w:after="0" w:line="276" w:lineRule="auto"/>
        <w:ind w:left="0"/>
        <w:jc w:val="both"/>
        <w:rPr>
          <w:rFonts w:ascii="Calibri" w:eastAsia="Times New Roman" w:hAnsi="Calibri" w:cs="Calibri"/>
          <w:lang w:val="en-GB" w:eastAsia="nb-NO"/>
        </w:rPr>
      </w:pPr>
      <w:r w:rsidRPr="00AC0DD8">
        <w:rPr>
          <w:rFonts w:ascii="Calibri" w:eastAsia="Times New Roman" w:hAnsi="Calibri" w:cs="Calibri"/>
          <w:b/>
          <w:bCs/>
          <w:i/>
          <w:iCs/>
          <w:lang w:val="en-GB" w:eastAsia="nb-NO"/>
        </w:rPr>
        <w:t>Anti-corruption:</w:t>
      </w:r>
      <w:r w:rsidRPr="00AC0DD8">
        <w:rPr>
          <w:rFonts w:ascii="Calibri" w:eastAsia="Times New Roman" w:hAnsi="Calibri" w:cs="Calibri"/>
          <w:lang w:val="en-GB" w:eastAsia="nb-NO"/>
        </w:rPr>
        <w:t xml:space="preserve"> bribery, extortion, conflicts of interest, nepotism, facilitation payment and collusion.</w:t>
      </w:r>
      <w:bookmarkEnd w:id="73"/>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B18FD0" w15:done="0"/>
  <w15:commentEx w15:paraId="48B8BF6F" w15:done="0"/>
  <w15:commentEx w15:paraId="4F70FE2D" w15:done="0"/>
  <w15:commentEx w15:paraId="443C00BF" w15:done="0"/>
  <w15:commentEx w15:paraId="53F579E7" w15:done="0"/>
  <w15:commentEx w15:paraId="78313B49" w15:done="0"/>
  <w15:commentEx w15:paraId="28FB4487" w15:done="0"/>
  <w15:commentEx w15:paraId="4E269F61" w15:done="0"/>
  <w15:commentEx w15:paraId="68E75AC6" w15:done="0"/>
  <w15:commentEx w15:paraId="6C3470E3" w15:done="0"/>
  <w15:commentEx w15:paraId="7408DB97" w15:done="0"/>
  <w15:commentEx w15:paraId="12DD2379" w15:done="0"/>
  <w15:commentEx w15:paraId="39F8BDE4" w15:done="0"/>
  <w15:commentEx w15:paraId="3BAB69EE" w15:done="0"/>
  <w15:commentEx w15:paraId="17E0CC1E" w15:done="0"/>
  <w15:commentEx w15:paraId="2953DDFE" w15:done="0"/>
  <w15:commentEx w15:paraId="12B1063F" w15:done="0"/>
  <w15:commentEx w15:paraId="23F5B00D" w15:done="0"/>
  <w15:commentEx w15:paraId="044E4F7A" w15:done="0"/>
  <w15:commentEx w15:paraId="236F9AFF" w15:done="0"/>
  <w15:commentEx w15:paraId="43F24AF3" w15:done="0"/>
  <w15:commentEx w15:paraId="4132303B" w15:done="0"/>
  <w15:commentEx w15:paraId="231625D9" w15:done="0"/>
  <w15:commentEx w15:paraId="4D2A64DB" w15:done="0"/>
  <w15:commentEx w15:paraId="34A08F39" w15:done="0"/>
  <w15:commentEx w15:paraId="6FAFB1C1" w15:done="0"/>
  <w15:commentEx w15:paraId="2BBDBF71" w15:done="0"/>
  <w15:commentEx w15:paraId="1AEF9582" w15:done="0"/>
  <w15:commentEx w15:paraId="7447570B" w15:done="0"/>
  <w15:commentEx w15:paraId="3BA22D57" w15:done="0"/>
  <w15:commentEx w15:paraId="183709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FCD5CB" w16cex:dateUtc="2024-03-13T10:09:00Z"/>
  <w16cex:commentExtensible w16cex:durableId="70A87FE9" w16cex:dateUtc="2024-03-13T10:11:00Z"/>
  <w16cex:commentExtensible w16cex:durableId="04CB3003" w16cex:dateUtc="2025-04-04T09:54:00Z"/>
  <w16cex:commentExtensible w16cex:durableId="10556210" w16cex:dateUtc="2025-04-04T09:57:00Z"/>
  <w16cex:commentExtensible w16cex:durableId="19883D4A" w16cex:dateUtc="2024-02-20T07:44:00Z"/>
  <w16cex:commentExtensible w16cex:durableId="6624EB59" w16cex:dateUtc="2025-04-04T09:57:00Z"/>
  <w16cex:commentExtensible w16cex:durableId="042FD792" w16cex:dateUtc="2025-04-04T09:59:00Z"/>
  <w16cex:commentExtensible w16cex:durableId="593777C7" w16cex:dateUtc="2025-04-04T10:00:00Z"/>
  <w16cex:commentExtensible w16cex:durableId="0B2DB83F" w16cex:dateUtc="2025-04-04T10:01:00Z"/>
  <w16cex:commentExtensible w16cex:durableId="6EB1A74F" w16cex:dateUtc="2025-02-10T09:27:00Z"/>
  <w16cex:commentExtensible w16cex:durableId="482CEC4E" w16cex:dateUtc="2025-04-04T09:57:00Z"/>
  <w16cex:commentExtensible w16cex:durableId="74D1C12C" w16cex:dateUtc="2024-02-20T07:44:00Z"/>
  <w16cex:commentExtensible w16cex:durableId="7B8E9AAA" w16cex:dateUtc="2025-04-04T09:57:00Z"/>
  <w16cex:commentExtensible w16cex:durableId="1E746EB0" w16cex:dateUtc="2025-04-04T09:59:00Z"/>
  <w16cex:commentExtensible w16cex:durableId="2AEE96B1" w16cex:dateUtc="2025-04-04T10:00:00Z"/>
  <w16cex:commentExtensible w16cex:durableId="6746D6E9" w16cex:dateUtc="2025-04-04T10:01:00Z"/>
  <w16cex:commentExtensible w16cex:durableId="61244EB7" w16cex:dateUtc="2025-02-10T09:27:00Z"/>
  <w16cex:commentExtensible w16cex:durableId="1C6006E4" w16cex:dateUtc="2024-03-13T11:30:00Z"/>
  <w16cex:commentExtensible w16cex:durableId="48A7005A" w16cex:dateUtc="2024-03-13T11:35:00Z"/>
  <w16cex:commentExtensible w16cex:durableId="27F0A6DD" w16cex:dateUtc="2024-03-13T11:35:00Z"/>
  <w16cex:commentExtensible w16cex:durableId="52C69A08" w16cex:dateUtc="2024-03-13T11:35:00Z"/>
  <w16cex:commentExtensible w16cex:durableId="4D01C6DE" w16cex:dateUtc="2024-03-13T11:35:00Z"/>
  <w16cex:commentExtensible w16cex:durableId="68D52957" w16cex:dateUtc="2024-03-13T11:38:00Z"/>
  <w16cex:commentExtensible w16cex:durableId="55EC325C" w16cex:dateUtc="2025-04-04T10:13:00Z"/>
  <w16cex:commentExtensible w16cex:durableId="56E7F980" w16cex:dateUtc="2025-04-04T10:14:00Z"/>
  <w16cex:commentExtensible w16cex:durableId="70B756BB" w16cex:dateUtc="2025-04-04T10:15:00Z"/>
  <w16cex:commentExtensible w16cex:durableId="6D996805" w16cex:dateUtc="2025-04-04T10:17:00Z"/>
  <w16cex:commentExtensible w16cex:durableId="3BD8D186" w16cex:dateUtc="2024-03-13T11:37:00Z"/>
  <w16cex:commentExtensible w16cex:durableId="526DB014" w16cex:dateUtc="2024-03-13T11:37:00Z"/>
  <w16cex:commentExtensible w16cex:durableId="7C5CE68A" w16cex:dateUtc="2025-02-10T12:24:00Z"/>
  <w16cex:commentExtensible w16cex:durableId="32B968FB" w16cex:dateUtc="2024-03-13T09: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B18FD0" w16cid:durableId="25FCD5CB"/>
  <w16cid:commentId w16cid:paraId="48B8BF6F" w16cid:durableId="70A87FE9"/>
  <w16cid:commentId w16cid:paraId="4F70FE2D" w16cid:durableId="04CB3003"/>
  <w16cid:commentId w16cid:paraId="443C00BF" w16cid:durableId="10556210"/>
  <w16cid:commentId w16cid:paraId="53F579E7" w16cid:durableId="19883D4A"/>
  <w16cid:commentId w16cid:paraId="78313B49" w16cid:durableId="6624EB59"/>
  <w16cid:commentId w16cid:paraId="28FB4487" w16cid:durableId="042FD792"/>
  <w16cid:commentId w16cid:paraId="4E269F61" w16cid:durableId="593777C7"/>
  <w16cid:commentId w16cid:paraId="68E75AC6" w16cid:durableId="0B2DB83F"/>
  <w16cid:commentId w16cid:paraId="6C3470E3" w16cid:durableId="6EB1A74F"/>
  <w16cid:commentId w16cid:paraId="7408DB97" w16cid:durableId="482CEC4E"/>
  <w16cid:commentId w16cid:paraId="12DD2379" w16cid:durableId="74D1C12C"/>
  <w16cid:commentId w16cid:paraId="39F8BDE4" w16cid:durableId="7B8E9AAA"/>
  <w16cid:commentId w16cid:paraId="3BAB69EE" w16cid:durableId="1E746EB0"/>
  <w16cid:commentId w16cid:paraId="17E0CC1E" w16cid:durableId="2AEE96B1"/>
  <w16cid:commentId w16cid:paraId="2953DDFE" w16cid:durableId="6746D6E9"/>
  <w16cid:commentId w16cid:paraId="12B1063F" w16cid:durableId="61244EB7"/>
  <w16cid:commentId w16cid:paraId="23F5B00D" w16cid:durableId="1C6006E4"/>
  <w16cid:commentId w16cid:paraId="044E4F7A" w16cid:durableId="48A7005A"/>
  <w16cid:commentId w16cid:paraId="236F9AFF" w16cid:durableId="27F0A6DD"/>
  <w16cid:commentId w16cid:paraId="43F24AF3" w16cid:durableId="52C69A08"/>
  <w16cid:commentId w16cid:paraId="4132303B" w16cid:durableId="4D01C6DE"/>
  <w16cid:commentId w16cid:paraId="231625D9" w16cid:durableId="68D52957"/>
  <w16cid:commentId w16cid:paraId="4D2A64DB" w16cid:durableId="55EC325C"/>
  <w16cid:commentId w16cid:paraId="34A08F39" w16cid:durableId="56E7F980"/>
  <w16cid:commentId w16cid:paraId="6FAFB1C1" w16cid:durableId="70B756BB"/>
  <w16cid:commentId w16cid:paraId="2BBDBF71" w16cid:durableId="6D996805"/>
  <w16cid:commentId w16cid:paraId="1AEF9582" w16cid:durableId="3BD8D186"/>
  <w16cid:commentId w16cid:paraId="7447570B" w16cid:durableId="526DB014"/>
  <w16cid:commentId w16cid:paraId="3BA22D57" w16cid:durableId="7C5CE68A"/>
  <w16cid:commentId w16cid:paraId="183709A0" w16cid:durableId="32B968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C6FD6" w14:textId="77777777" w:rsidR="00ED7D7E" w:rsidRDefault="00ED7D7E" w:rsidP="00381FB1">
      <w:pPr>
        <w:spacing w:after="0" w:line="240" w:lineRule="auto"/>
      </w:pPr>
      <w:r>
        <w:separator/>
      </w:r>
    </w:p>
  </w:endnote>
  <w:endnote w:type="continuationSeparator" w:id="0">
    <w:p w14:paraId="6AE938EB" w14:textId="77777777" w:rsidR="00ED7D7E" w:rsidRDefault="00ED7D7E" w:rsidP="00381FB1">
      <w:pPr>
        <w:spacing w:after="0" w:line="240" w:lineRule="auto"/>
      </w:pPr>
      <w:r>
        <w:continuationSeparator/>
      </w:r>
    </w:p>
  </w:endnote>
  <w:endnote w:type="continuationNotice" w:id="1">
    <w:p w14:paraId="0A62B64B" w14:textId="77777777" w:rsidR="00ED7D7E" w:rsidRDefault="00ED7D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56BC" w14:textId="77777777" w:rsidR="00381FB1" w:rsidRPr="004225D2" w:rsidRDefault="00381FB1" w:rsidP="008068D2">
    <w:pPr>
      <w:pStyle w:val="Bunntekst2"/>
      <w:rPr>
        <w:rFonts w:asciiTheme="minorHAnsi" w:hAnsiTheme="minorHAnsi" w:cstheme="minorHAnsi"/>
      </w:rPr>
    </w:pPr>
    <w:r w:rsidRPr="004225D2">
      <w:rPr>
        <w:rFonts w:asciiTheme="minorHAnsi" w:hAnsiTheme="minorHAnsi" w:cstheme="minorHAnsi"/>
      </w:rPr>
      <w:t xml:space="preserve">Page </w:t>
    </w:r>
    <w:r w:rsidRPr="004225D2">
      <w:rPr>
        <w:rFonts w:asciiTheme="minorHAnsi" w:hAnsiTheme="minorHAnsi" w:cstheme="minorHAnsi"/>
      </w:rPr>
      <w:fldChar w:fldCharType="begin"/>
    </w:r>
    <w:r w:rsidRPr="004225D2">
      <w:rPr>
        <w:rFonts w:asciiTheme="minorHAnsi" w:hAnsiTheme="minorHAnsi" w:cstheme="minorHAnsi"/>
      </w:rPr>
      <w:instrText xml:space="preserve"> PAGE </w:instrText>
    </w:r>
    <w:r w:rsidRPr="004225D2">
      <w:rPr>
        <w:rFonts w:asciiTheme="minorHAnsi" w:hAnsiTheme="minorHAnsi" w:cstheme="minorHAnsi"/>
      </w:rPr>
      <w:fldChar w:fldCharType="separate"/>
    </w:r>
    <w:r>
      <w:rPr>
        <w:rFonts w:asciiTheme="minorHAnsi" w:hAnsiTheme="minorHAnsi" w:cstheme="minorHAnsi"/>
      </w:rPr>
      <w:t>1</w:t>
    </w:r>
    <w:r w:rsidRPr="004225D2">
      <w:rPr>
        <w:rFonts w:asciiTheme="minorHAnsi" w:hAnsiTheme="minorHAnsi" w:cstheme="minorHAnsi"/>
        <w:noProof/>
      </w:rPr>
      <w:fldChar w:fldCharType="end"/>
    </w:r>
  </w:p>
  <w:p w14:paraId="3C66360D" w14:textId="77777777" w:rsidR="00381FB1" w:rsidRDefault="00381FB1">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6FC7A" w14:textId="77777777" w:rsidR="00ED7D7E" w:rsidRDefault="00ED7D7E" w:rsidP="00381FB1">
      <w:pPr>
        <w:spacing w:after="0" w:line="240" w:lineRule="auto"/>
      </w:pPr>
      <w:r>
        <w:separator/>
      </w:r>
    </w:p>
  </w:footnote>
  <w:footnote w:type="continuationSeparator" w:id="0">
    <w:p w14:paraId="4BB8AB04" w14:textId="77777777" w:rsidR="00ED7D7E" w:rsidRDefault="00ED7D7E" w:rsidP="00381FB1">
      <w:pPr>
        <w:spacing w:after="0" w:line="240" w:lineRule="auto"/>
      </w:pPr>
      <w:r>
        <w:continuationSeparator/>
      </w:r>
    </w:p>
  </w:footnote>
  <w:footnote w:type="continuationNotice" w:id="1">
    <w:p w14:paraId="4B8F6CD5" w14:textId="77777777" w:rsidR="00ED7D7E" w:rsidRDefault="00ED7D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35C16" w14:textId="6A719450" w:rsidR="00381FB1" w:rsidRPr="00381FB1" w:rsidRDefault="00381FB1" w:rsidP="008068D2">
    <w:pPr>
      <w:pStyle w:val="Topptekst"/>
      <w:tabs>
        <w:tab w:val="left" w:pos="9923"/>
        <w:tab w:val="left" w:pos="10206"/>
      </w:tabs>
      <w:ind w:right="708"/>
      <w:rPr>
        <w:rFonts w:asciiTheme="minorHAnsi" w:hAnsiTheme="minorHAnsi" w:cstheme="minorHAnsi"/>
        <w:sz w:val="24"/>
        <w:szCs w:val="24"/>
        <w:lang w:val="en-US"/>
      </w:rPr>
    </w:pPr>
    <w:r w:rsidRPr="00381FB1">
      <w:rPr>
        <w:rFonts w:asciiTheme="minorHAnsi" w:hAnsiTheme="minorHAnsi" w:cstheme="minorHAnsi"/>
        <w:noProof/>
        <w:sz w:val="24"/>
        <w:szCs w:val="24"/>
        <w:lang w:eastAsia="nb-NO"/>
      </w:rPr>
      <w:drawing>
        <wp:anchor distT="0" distB="0" distL="114300" distR="114300" simplePos="0" relativeHeight="251658240" behindDoc="1" locked="0" layoutInCell="1" allowOverlap="1" wp14:anchorId="101E02A1" wp14:editId="1F31EF92">
          <wp:simplePos x="0" y="0"/>
          <wp:positionH relativeFrom="page">
            <wp:posOffset>5843270</wp:posOffset>
          </wp:positionH>
          <wp:positionV relativeFrom="page">
            <wp:posOffset>300990</wp:posOffset>
          </wp:positionV>
          <wp:extent cx="1227600" cy="550800"/>
          <wp:effectExtent l="0" t="0" r="0" b="1905"/>
          <wp:wrapNone/>
          <wp:docPr id="1563662680" name="Bilde 1563662680" descr="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27600" cy="550800"/>
                  </a:xfrm>
                  <a:prstGeom prst="rect">
                    <a:avLst/>
                  </a:prstGeom>
                </pic:spPr>
              </pic:pic>
            </a:graphicData>
          </a:graphic>
          <wp14:sizeRelH relativeFrom="margin">
            <wp14:pctWidth>0</wp14:pctWidth>
          </wp14:sizeRelH>
          <wp14:sizeRelV relativeFrom="margin">
            <wp14:pctHeight>0</wp14:pctHeight>
          </wp14:sizeRelV>
        </wp:anchor>
      </w:drawing>
    </w:r>
    <w:r w:rsidRPr="00381FB1">
      <w:rPr>
        <w:rFonts w:asciiTheme="minorHAnsi" w:hAnsiTheme="minorHAnsi" w:cstheme="minorHAnsi"/>
        <w:sz w:val="24"/>
        <w:szCs w:val="24"/>
        <w:lang w:val="en-US"/>
      </w:rPr>
      <w:t xml:space="preserve">B01 </w:t>
    </w:r>
    <w:r w:rsidR="00AD73D8">
      <w:rPr>
        <w:rFonts w:asciiTheme="minorHAnsi" w:hAnsiTheme="minorHAnsi" w:cstheme="minorHAnsi"/>
        <w:sz w:val="24"/>
        <w:szCs w:val="24"/>
        <w:lang w:val="en-US"/>
      </w:rPr>
      <w:t>—</w:t>
    </w:r>
    <w:r w:rsidRPr="00381FB1">
      <w:rPr>
        <w:rFonts w:asciiTheme="minorHAnsi" w:hAnsiTheme="minorHAnsi" w:cstheme="minorHAnsi"/>
        <w:sz w:val="24"/>
        <w:szCs w:val="24"/>
        <w:lang w:val="en-US"/>
      </w:rPr>
      <w:t xml:space="preserve"> </w:t>
    </w:r>
    <w:r w:rsidR="00AF3E4F">
      <w:rPr>
        <w:rFonts w:asciiTheme="minorHAnsi" w:hAnsiTheme="minorHAnsi" w:cstheme="minorHAnsi"/>
        <w:sz w:val="24"/>
        <w:szCs w:val="24"/>
        <w:lang w:val="en-US"/>
      </w:rPr>
      <w:t>revised</w:t>
    </w:r>
    <w:r w:rsidR="00AF3E4F" w:rsidRPr="00381FB1">
      <w:rPr>
        <w:rFonts w:asciiTheme="minorHAnsi" w:hAnsiTheme="minorHAnsi" w:cstheme="minorHAnsi"/>
        <w:sz w:val="24"/>
        <w:szCs w:val="24"/>
        <w:lang w:val="en-US"/>
      </w:rPr>
      <w:t xml:space="preserve"> </w:t>
    </w:r>
    <w:r w:rsidR="009E753B">
      <w:rPr>
        <w:rFonts w:asciiTheme="minorHAnsi" w:hAnsiTheme="minorHAnsi" w:cstheme="minorHAnsi"/>
        <w:sz w:val="24"/>
        <w:szCs w:val="24"/>
        <w:lang w:val="en-US"/>
      </w:rPr>
      <w:t>May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8A6724A"/>
    <w:lvl w:ilvl="0">
      <w:start w:val="1"/>
      <w:numFmt w:val="bullet"/>
      <w:pStyle w:val="Punktliste4"/>
      <w:lvlText w:val=""/>
      <w:lvlJc w:val="left"/>
      <w:pPr>
        <w:tabs>
          <w:tab w:val="num" w:pos="1209"/>
        </w:tabs>
        <w:ind w:left="1209" w:hanging="360"/>
      </w:pPr>
      <w:rPr>
        <w:rFonts w:ascii="Symbol" w:hAnsi="Symbol" w:hint="default"/>
      </w:rPr>
    </w:lvl>
  </w:abstractNum>
  <w:abstractNum w:abstractNumId="1" w15:restartNumberingAfterBreak="0">
    <w:nsid w:val="07173D10"/>
    <w:multiLevelType w:val="hybridMultilevel"/>
    <w:tmpl w:val="8806B9B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9911F21"/>
    <w:multiLevelType w:val="hybridMultilevel"/>
    <w:tmpl w:val="DC02CA56"/>
    <w:lvl w:ilvl="0" w:tplc="FD4E676A">
      <w:start w:val="1"/>
      <w:numFmt w:val="bullet"/>
      <w:lvlText w:val=""/>
      <w:lvlJc w:val="left"/>
      <w:pPr>
        <w:ind w:left="720" w:hanging="360"/>
      </w:pPr>
      <w:rPr>
        <w:rFonts w:ascii="Symbol" w:hAnsi="Symbol" w:hint="default"/>
      </w:rPr>
    </w:lvl>
    <w:lvl w:ilvl="1" w:tplc="E46A4E54">
      <w:start w:val="1"/>
      <w:numFmt w:val="bullet"/>
      <w:lvlText w:val="o"/>
      <w:lvlJc w:val="left"/>
      <w:pPr>
        <w:ind w:left="1440" w:hanging="360"/>
      </w:pPr>
      <w:rPr>
        <w:rFonts w:ascii="Courier New" w:hAnsi="Courier New" w:hint="default"/>
      </w:rPr>
    </w:lvl>
    <w:lvl w:ilvl="2" w:tplc="77823F20">
      <w:start w:val="1"/>
      <w:numFmt w:val="bullet"/>
      <w:lvlText w:val=""/>
      <w:lvlJc w:val="left"/>
      <w:pPr>
        <w:ind w:left="2160" w:hanging="360"/>
      </w:pPr>
      <w:rPr>
        <w:rFonts w:ascii="Wingdings" w:hAnsi="Wingdings" w:hint="default"/>
      </w:rPr>
    </w:lvl>
    <w:lvl w:ilvl="3" w:tplc="37FABC60">
      <w:start w:val="1"/>
      <w:numFmt w:val="bullet"/>
      <w:lvlText w:val=""/>
      <w:lvlJc w:val="left"/>
      <w:pPr>
        <w:ind w:left="2880" w:hanging="360"/>
      </w:pPr>
      <w:rPr>
        <w:rFonts w:ascii="Symbol" w:hAnsi="Symbol" w:hint="default"/>
      </w:rPr>
    </w:lvl>
    <w:lvl w:ilvl="4" w:tplc="6722D874">
      <w:start w:val="1"/>
      <w:numFmt w:val="bullet"/>
      <w:lvlText w:val="o"/>
      <w:lvlJc w:val="left"/>
      <w:pPr>
        <w:ind w:left="3600" w:hanging="360"/>
      </w:pPr>
      <w:rPr>
        <w:rFonts w:ascii="Courier New" w:hAnsi="Courier New" w:hint="default"/>
      </w:rPr>
    </w:lvl>
    <w:lvl w:ilvl="5" w:tplc="768AF6F2">
      <w:start w:val="1"/>
      <w:numFmt w:val="bullet"/>
      <w:lvlText w:val=""/>
      <w:lvlJc w:val="left"/>
      <w:pPr>
        <w:ind w:left="4320" w:hanging="360"/>
      </w:pPr>
      <w:rPr>
        <w:rFonts w:ascii="Wingdings" w:hAnsi="Wingdings" w:hint="default"/>
      </w:rPr>
    </w:lvl>
    <w:lvl w:ilvl="6" w:tplc="4AAE5122">
      <w:start w:val="1"/>
      <w:numFmt w:val="bullet"/>
      <w:lvlText w:val=""/>
      <w:lvlJc w:val="left"/>
      <w:pPr>
        <w:ind w:left="5040" w:hanging="360"/>
      </w:pPr>
      <w:rPr>
        <w:rFonts w:ascii="Symbol" w:hAnsi="Symbol" w:hint="default"/>
      </w:rPr>
    </w:lvl>
    <w:lvl w:ilvl="7" w:tplc="F170F3BC">
      <w:start w:val="1"/>
      <w:numFmt w:val="bullet"/>
      <w:lvlText w:val="o"/>
      <w:lvlJc w:val="left"/>
      <w:pPr>
        <w:ind w:left="5760" w:hanging="360"/>
      </w:pPr>
      <w:rPr>
        <w:rFonts w:ascii="Courier New" w:hAnsi="Courier New" w:hint="default"/>
      </w:rPr>
    </w:lvl>
    <w:lvl w:ilvl="8" w:tplc="3154BB30">
      <w:start w:val="1"/>
      <w:numFmt w:val="bullet"/>
      <w:lvlText w:val=""/>
      <w:lvlJc w:val="left"/>
      <w:pPr>
        <w:ind w:left="6480" w:hanging="360"/>
      </w:pPr>
      <w:rPr>
        <w:rFonts w:ascii="Wingdings" w:hAnsi="Wingdings" w:hint="default"/>
      </w:rPr>
    </w:lvl>
  </w:abstractNum>
  <w:abstractNum w:abstractNumId="3" w15:restartNumberingAfterBreak="0">
    <w:nsid w:val="0D505F0D"/>
    <w:multiLevelType w:val="hybridMultilevel"/>
    <w:tmpl w:val="66FE8A0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0E546143"/>
    <w:multiLevelType w:val="multilevel"/>
    <w:tmpl w:val="3C3C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53277"/>
    <w:multiLevelType w:val="hybridMultilevel"/>
    <w:tmpl w:val="961C390A"/>
    <w:lvl w:ilvl="0" w:tplc="04140001">
      <w:start w:val="1"/>
      <w:numFmt w:val="bullet"/>
      <w:lvlText w:val=""/>
      <w:lvlJc w:val="left"/>
      <w:pPr>
        <w:ind w:left="723" w:hanging="360"/>
      </w:pPr>
      <w:rPr>
        <w:rFonts w:ascii="Symbol" w:hAnsi="Symbol" w:hint="default"/>
      </w:rPr>
    </w:lvl>
    <w:lvl w:ilvl="1" w:tplc="04140003" w:tentative="1">
      <w:start w:val="1"/>
      <w:numFmt w:val="bullet"/>
      <w:lvlText w:val="o"/>
      <w:lvlJc w:val="left"/>
      <w:pPr>
        <w:ind w:left="1443" w:hanging="360"/>
      </w:pPr>
      <w:rPr>
        <w:rFonts w:ascii="Courier New" w:hAnsi="Courier New" w:cs="Courier New" w:hint="default"/>
      </w:rPr>
    </w:lvl>
    <w:lvl w:ilvl="2" w:tplc="04140005" w:tentative="1">
      <w:start w:val="1"/>
      <w:numFmt w:val="bullet"/>
      <w:lvlText w:val=""/>
      <w:lvlJc w:val="left"/>
      <w:pPr>
        <w:ind w:left="2163" w:hanging="360"/>
      </w:pPr>
      <w:rPr>
        <w:rFonts w:ascii="Wingdings" w:hAnsi="Wingdings" w:hint="default"/>
      </w:rPr>
    </w:lvl>
    <w:lvl w:ilvl="3" w:tplc="04140001" w:tentative="1">
      <w:start w:val="1"/>
      <w:numFmt w:val="bullet"/>
      <w:lvlText w:val=""/>
      <w:lvlJc w:val="left"/>
      <w:pPr>
        <w:ind w:left="2883" w:hanging="360"/>
      </w:pPr>
      <w:rPr>
        <w:rFonts w:ascii="Symbol" w:hAnsi="Symbol" w:hint="default"/>
      </w:rPr>
    </w:lvl>
    <w:lvl w:ilvl="4" w:tplc="04140003" w:tentative="1">
      <w:start w:val="1"/>
      <w:numFmt w:val="bullet"/>
      <w:lvlText w:val="o"/>
      <w:lvlJc w:val="left"/>
      <w:pPr>
        <w:ind w:left="3603" w:hanging="360"/>
      </w:pPr>
      <w:rPr>
        <w:rFonts w:ascii="Courier New" w:hAnsi="Courier New" w:cs="Courier New" w:hint="default"/>
      </w:rPr>
    </w:lvl>
    <w:lvl w:ilvl="5" w:tplc="04140005" w:tentative="1">
      <w:start w:val="1"/>
      <w:numFmt w:val="bullet"/>
      <w:lvlText w:val=""/>
      <w:lvlJc w:val="left"/>
      <w:pPr>
        <w:ind w:left="4323" w:hanging="360"/>
      </w:pPr>
      <w:rPr>
        <w:rFonts w:ascii="Wingdings" w:hAnsi="Wingdings" w:hint="default"/>
      </w:rPr>
    </w:lvl>
    <w:lvl w:ilvl="6" w:tplc="04140001" w:tentative="1">
      <w:start w:val="1"/>
      <w:numFmt w:val="bullet"/>
      <w:lvlText w:val=""/>
      <w:lvlJc w:val="left"/>
      <w:pPr>
        <w:ind w:left="5043" w:hanging="360"/>
      </w:pPr>
      <w:rPr>
        <w:rFonts w:ascii="Symbol" w:hAnsi="Symbol" w:hint="default"/>
      </w:rPr>
    </w:lvl>
    <w:lvl w:ilvl="7" w:tplc="04140003" w:tentative="1">
      <w:start w:val="1"/>
      <w:numFmt w:val="bullet"/>
      <w:lvlText w:val="o"/>
      <w:lvlJc w:val="left"/>
      <w:pPr>
        <w:ind w:left="5763" w:hanging="360"/>
      </w:pPr>
      <w:rPr>
        <w:rFonts w:ascii="Courier New" w:hAnsi="Courier New" w:cs="Courier New" w:hint="default"/>
      </w:rPr>
    </w:lvl>
    <w:lvl w:ilvl="8" w:tplc="04140005" w:tentative="1">
      <w:start w:val="1"/>
      <w:numFmt w:val="bullet"/>
      <w:lvlText w:val=""/>
      <w:lvlJc w:val="left"/>
      <w:pPr>
        <w:ind w:left="6483" w:hanging="360"/>
      </w:pPr>
      <w:rPr>
        <w:rFonts w:ascii="Wingdings" w:hAnsi="Wingdings" w:hint="default"/>
      </w:rPr>
    </w:lvl>
  </w:abstractNum>
  <w:abstractNum w:abstractNumId="6" w15:restartNumberingAfterBreak="0">
    <w:nsid w:val="103C719C"/>
    <w:multiLevelType w:val="hybridMultilevel"/>
    <w:tmpl w:val="9B42B44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7" w15:restartNumberingAfterBreak="0">
    <w:nsid w:val="10DF757D"/>
    <w:multiLevelType w:val="hybridMultilevel"/>
    <w:tmpl w:val="B9768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CA312F"/>
    <w:multiLevelType w:val="multilevel"/>
    <w:tmpl w:val="0F9A0196"/>
    <w:lvl w:ilvl="0">
      <w:start w:val="1"/>
      <w:numFmt w:val="decimal"/>
      <w:lvlText w:val="%1."/>
      <w:lvlJc w:val="left"/>
      <w:pPr>
        <w:ind w:left="360" w:hanging="360"/>
      </w:pPr>
      <w:rPr>
        <w:rFonts w:hint="default"/>
      </w:rPr>
    </w:lvl>
    <w:lvl w:ilvl="1">
      <w:start w:val="1"/>
      <w:numFmt w:val="decimal"/>
      <w:isLgl/>
      <w:lvlText w:val="%1.%2."/>
      <w:lvlJc w:val="left"/>
      <w:pPr>
        <w:ind w:left="862" w:hanging="720"/>
      </w:pPr>
      <w:rPr>
        <w:rFonts w:eastAsia="Calibri" w:hint="default"/>
      </w:rPr>
    </w:lvl>
    <w:lvl w:ilvl="2">
      <w:start w:val="1"/>
      <w:numFmt w:val="decimal"/>
      <w:isLgl/>
      <w:lvlText w:val="%1.%2.%3."/>
      <w:lvlJc w:val="left"/>
      <w:pPr>
        <w:ind w:left="720" w:hanging="720"/>
      </w:pPr>
      <w:rPr>
        <w:rFonts w:eastAsia="Calibri" w:hint="default"/>
      </w:rPr>
    </w:lvl>
    <w:lvl w:ilvl="3">
      <w:start w:val="1"/>
      <w:numFmt w:val="decimal"/>
      <w:isLgl/>
      <w:lvlText w:val="%1.%2.%3.%4."/>
      <w:lvlJc w:val="left"/>
      <w:pPr>
        <w:ind w:left="1080" w:hanging="1080"/>
      </w:pPr>
      <w:rPr>
        <w:rFonts w:eastAsia="Calibri" w:hint="default"/>
      </w:rPr>
    </w:lvl>
    <w:lvl w:ilvl="4">
      <w:start w:val="1"/>
      <w:numFmt w:val="decimal"/>
      <w:isLgl/>
      <w:lvlText w:val="%1.%2.%3.%4.%5."/>
      <w:lvlJc w:val="left"/>
      <w:pPr>
        <w:ind w:left="1080" w:hanging="1080"/>
      </w:pPr>
      <w:rPr>
        <w:rFonts w:eastAsia="Calibri" w:hint="default"/>
      </w:rPr>
    </w:lvl>
    <w:lvl w:ilvl="5">
      <w:start w:val="1"/>
      <w:numFmt w:val="decimal"/>
      <w:isLgl/>
      <w:lvlText w:val="%1.%2.%3.%4.%5.%6."/>
      <w:lvlJc w:val="left"/>
      <w:pPr>
        <w:ind w:left="1440" w:hanging="1440"/>
      </w:pPr>
      <w:rPr>
        <w:rFonts w:eastAsia="Calibri" w:hint="default"/>
      </w:rPr>
    </w:lvl>
    <w:lvl w:ilvl="6">
      <w:start w:val="1"/>
      <w:numFmt w:val="decimal"/>
      <w:isLgl/>
      <w:lvlText w:val="%1.%2.%3.%4.%5.%6.%7."/>
      <w:lvlJc w:val="left"/>
      <w:pPr>
        <w:ind w:left="1440" w:hanging="1440"/>
      </w:pPr>
      <w:rPr>
        <w:rFonts w:eastAsia="Calibri" w:hint="default"/>
      </w:rPr>
    </w:lvl>
    <w:lvl w:ilvl="7">
      <w:start w:val="1"/>
      <w:numFmt w:val="decimal"/>
      <w:isLgl/>
      <w:lvlText w:val="%1.%2.%3.%4.%5.%6.%7.%8."/>
      <w:lvlJc w:val="left"/>
      <w:pPr>
        <w:ind w:left="1800" w:hanging="1800"/>
      </w:pPr>
      <w:rPr>
        <w:rFonts w:eastAsia="Calibri" w:hint="default"/>
      </w:rPr>
    </w:lvl>
    <w:lvl w:ilvl="8">
      <w:start w:val="1"/>
      <w:numFmt w:val="decimal"/>
      <w:isLgl/>
      <w:lvlText w:val="%1.%2.%3.%4.%5.%6.%7.%8.%9."/>
      <w:lvlJc w:val="left"/>
      <w:pPr>
        <w:ind w:left="1800" w:hanging="1800"/>
      </w:pPr>
      <w:rPr>
        <w:rFonts w:eastAsia="Calibri" w:hint="default"/>
      </w:rPr>
    </w:lvl>
  </w:abstractNum>
  <w:abstractNum w:abstractNumId="9" w15:restartNumberingAfterBreak="0">
    <w:nsid w:val="1679488A"/>
    <w:multiLevelType w:val="hybridMultilevel"/>
    <w:tmpl w:val="87401762"/>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1FED6F0A"/>
    <w:multiLevelType w:val="hybridMultilevel"/>
    <w:tmpl w:val="43B6EE8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20040106"/>
    <w:multiLevelType w:val="hybridMultilevel"/>
    <w:tmpl w:val="B36CD70E"/>
    <w:lvl w:ilvl="0" w:tplc="04140003">
      <w:start w:val="1"/>
      <w:numFmt w:val="bullet"/>
      <w:lvlText w:val="o"/>
      <w:lvlJc w:val="left"/>
      <w:pPr>
        <w:ind w:left="720" w:hanging="360"/>
      </w:pPr>
      <w:rPr>
        <w:rFonts w:ascii="Courier New" w:hAnsi="Courier New" w:cs="Courier New"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23EC3AEA"/>
    <w:multiLevelType w:val="hybridMultilevel"/>
    <w:tmpl w:val="A28A0B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2CA86DE0"/>
    <w:multiLevelType w:val="hybridMultilevel"/>
    <w:tmpl w:val="D592C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E43FD8"/>
    <w:multiLevelType w:val="hybridMultilevel"/>
    <w:tmpl w:val="FD1222D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5" w15:restartNumberingAfterBreak="0">
    <w:nsid w:val="3A367654"/>
    <w:multiLevelType w:val="hybridMultilevel"/>
    <w:tmpl w:val="A2D8C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8C345E"/>
    <w:multiLevelType w:val="hybridMultilevel"/>
    <w:tmpl w:val="E1EE277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C96610"/>
    <w:multiLevelType w:val="multilevel"/>
    <w:tmpl w:val="959C054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315F68"/>
    <w:multiLevelType w:val="hybridMultilevel"/>
    <w:tmpl w:val="0AF82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973FF2"/>
    <w:multiLevelType w:val="multilevel"/>
    <w:tmpl w:val="AAF622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D032A67"/>
    <w:multiLevelType w:val="hybridMultilevel"/>
    <w:tmpl w:val="B2B2D77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4D5D405E"/>
    <w:multiLevelType w:val="hybridMultilevel"/>
    <w:tmpl w:val="0B760D7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55946277"/>
    <w:multiLevelType w:val="hybridMultilevel"/>
    <w:tmpl w:val="32FC3E26"/>
    <w:lvl w:ilvl="0" w:tplc="E16232F4">
      <w:start w:val="1"/>
      <w:numFmt w:val="decimal"/>
      <w:lvlText w:val="%1)"/>
      <w:lvlJc w:val="left"/>
      <w:pPr>
        <w:ind w:left="720" w:hanging="360"/>
      </w:pPr>
      <w:rPr>
        <w:rFonts w:hint="default"/>
        <w:b/>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3" w15:restartNumberingAfterBreak="0">
    <w:nsid w:val="58306570"/>
    <w:multiLevelType w:val="hybridMultilevel"/>
    <w:tmpl w:val="371E09DE"/>
    <w:lvl w:ilvl="0" w:tplc="A36864FA">
      <w:start w:val="3"/>
      <w:numFmt w:val="bullet"/>
      <w:lvlText w:val="-"/>
      <w:lvlJc w:val="left"/>
      <w:pPr>
        <w:ind w:left="720" w:hanging="360"/>
      </w:pPr>
      <w:rPr>
        <w:rFonts w:ascii="Arial" w:eastAsia="Calibri"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5E0E0E62"/>
    <w:multiLevelType w:val="hybridMultilevel"/>
    <w:tmpl w:val="F2068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713B78"/>
    <w:multiLevelType w:val="hybridMultilevel"/>
    <w:tmpl w:val="0EC84AB6"/>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6" w15:restartNumberingAfterBreak="0">
    <w:nsid w:val="62BB6860"/>
    <w:multiLevelType w:val="hybridMultilevel"/>
    <w:tmpl w:val="F968B2E2"/>
    <w:lvl w:ilvl="0" w:tplc="D01A357A">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63B31F8E"/>
    <w:multiLevelType w:val="hybridMultilevel"/>
    <w:tmpl w:val="0EC84AB6"/>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8" w15:restartNumberingAfterBreak="0">
    <w:nsid w:val="67975514"/>
    <w:multiLevelType w:val="hybridMultilevel"/>
    <w:tmpl w:val="56788DC2"/>
    <w:lvl w:ilvl="0" w:tplc="F6944392">
      <w:start w:val="1"/>
      <w:numFmt w:val="decimal"/>
      <w:lvlText w:val="%1)"/>
      <w:lvlJc w:val="left"/>
      <w:pPr>
        <w:ind w:left="785" w:hanging="360"/>
      </w:pPr>
      <w:rPr>
        <w:rFonts w:asciiTheme="minorHAnsi" w:eastAsiaTheme="minorHAnsi" w:hAnsiTheme="minorHAnsi" w:cstheme="minorHAnsi"/>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9" w15:restartNumberingAfterBreak="0">
    <w:nsid w:val="67A446DA"/>
    <w:multiLevelType w:val="hybridMultilevel"/>
    <w:tmpl w:val="E1EE277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0F4DA1"/>
    <w:multiLevelType w:val="hybridMultilevel"/>
    <w:tmpl w:val="D07EFDD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2A6467"/>
    <w:multiLevelType w:val="multilevel"/>
    <w:tmpl w:val="140A2F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023FCD"/>
    <w:multiLevelType w:val="hybridMultilevel"/>
    <w:tmpl w:val="72A0CEC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6D227BA7"/>
    <w:multiLevelType w:val="hybridMultilevel"/>
    <w:tmpl w:val="21309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F776F7"/>
    <w:multiLevelType w:val="multilevel"/>
    <w:tmpl w:val="78549764"/>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1AC1E3C"/>
    <w:multiLevelType w:val="hybridMultilevel"/>
    <w:tmpl w:val="2A5459D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6" w15:restartNumberingAfterBreak="0">
    <w:nsid w:val="73543917"/>
    <w:multiLevelType w:val="hybridMultilevel"/>
    <w:tmpl w:val="D090D2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7" w15:restartNumberingAfterBreak="0">
    <w:nsid w:val="77DF68A9"/>
    <w:multiLevelType w:val="hybridMultilevel"/>
    <w:tmpl w:val="D16C9A38"/>
    <w:lvl w:ilvl="0" w:tplc="31A26B46">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8" w15:restartNumberingAfterBreak="0">
    <w:nsid w:val="7A90338B"/>
    <w:multiLevelType w:val="hybridMultilevel"/>
    <w:tmpl w:val="0EC84AB6"/>
    <w:lvl w:ilvl="0" w:tplc="2A8820AE">
      <w:start w:val="1"/>
      <w:numFmt w:val="lowerLetter"/>
      <w:lvlText w:val="%1)"/>
      <w:lvlJc w:val="left"/>
      <w:pPr>
        <w:ind w:left="1080" w:hanging="360"/>
      </w:pPr>
    </w:lvl>
    <w:lvl w:ilvl="1" w:tplc="04140019">
      <w:start w:val="1"/>
      <w:numFmt w:val="lowerLetter"/>
      <w:lvlText w:val="%2."/>
      <w:lvlJc w:val="left"/>
      <w:pPr>
        <w:ind w:left="1800" w:hanging="360"/>
      </w:pPr>
    </w:lvl>
    <w:lvl w:ilvl="2" w:tplc="0414001B">
      <w:start w:val="1"/>
      <w:numFmt w:val="lowerRoman"/>
      <w:lvlText w:val="%3."/>
      <w:lvlJc w:val="right"/>
      <w:pPr>
        <w:ind w:left="2520" w:hanging="180"/>
      </w:pPr>
    </w:lvl>
    <w:lvl w:ilvl="3" w:tplc="0414000F">
      <w:start w:val="1"/>
      <w:numFmt w:val="decimal"/>
      <w:lvlText w:val="%4."/>
      <w:lvlJc w:val="left"/>
      <w:pPr>
        <w:ind w:left="3240" w:hanging="360"/>
      </w:pPr>
    </w:lvl>
    <w:lvl w:ilvl="4" w:tplc="04140019">
      <w:start w:val="1"/>
      <w:numFmt w:val="lowerLetter"/>
      <w:lvlText w:val="%5."/>
      <w:lvlJc w:val="left"/>
      <w:pPr>
        <w:ind w:left="3960" w:hanging="360"/>
      </w:pPr>
    </w:lvl>
    <w:lvl w:ilvl="5" w:tplc="0414001B">
      <w:start w:val="1"/>
      <w:numFmt w:val="lowerRoman"/>
      <w:lvlText w:val="%6."/>
      <w:lvlJc w:val="right"/>
      <w:pPr>
        <w:ind w:left="4680" w:hanging="180"/>
      </w:pPr>
    </w:lvl>
    <w:lvl w:ilvl="6" w:tplc="0414000F">
      <w:start w:val="1"/>
      <w:numFmt w:val="decimal"/>
      <w:lvlText w:val="%7."/>
      <w:lvlJc w:val="left"/>
      <w:pPr>
        <w:ind w:left="5400" w:hanging="360"/>
      </w:pPr>
    </w:lvl>
    <w:lvl w:ilvl="7" w:tplc="04140019">
      <w:start w:val="1"/>
      <w:numFmt w:val="lowerLetter"/>
      <w:lvlText w:val="%8."/>
      <w:lvlJc w:val="left"/>
      <w:pPr>
        <w:ind w:left="6120" w:hanging="360"/>
      </w:pPr>
    </w:lvl>
    <w:lvl w:ilvl="8" w:tplc="0414001B">
      <w:start w:val="1"/>
      <w:numFmt w:val="lowerRoman"/>
      <w:lvlText w:val="%9."/>
      <w:lvlJc w:val="right"/>
      <w:pPr>
        <w:ind w:left="6840" w:hanging="180"/>
      </w:pPr>
    </w:lvl>
  </w:abstractNum>
  <w:abstractNum w:abstractNumId="39" w15:restartNumberingAfterBreak="0">
    <w:nsid w:val="7FE1283B"/>
    <w:multiLevelType w:val="hybridMultilevel"/>
    <w:tmpl w:val="A5B45AE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726874342">
    <w:abstractNumId w:val="0"/>
  </w:num>
  <w:num w:numId="2" w16cid:durableId="404955594">
    <w:abstractNumId w:val="6"/>
  </w:num>
  <w:num w:numId="3" w16cid:durableId="1453211362">
    <w:abstractNumId w:val="7"/>
  </w:num>
  <w:num w:numId="4" w16cid:durableId="1145506158">
    <w:abstractNumId w:val="2"/>
  </w:num>
  <w:num w:numId="5" w16cid:durableId="1234976024">
    <w:abstractNumId w:val="18"/>
  </w:num>
  <w:num w:numId="6" w16cid:durableId="1266882760">
    <w:abstractNumId w:val="24"/>
  </w:num>
  <w:num w:numId="7" w16cid:durableId="978651240">
    <w:abstractNumId w:val="33"/>
  </w:num>
  <w:num w:numId="8" w16cid:durableId="401218347">
    <w:abstractNumId w:val="15"/>
  </w:num>
  <w:num w:numId="9" w16cid:durableId="992485420">
    <w:abstractNumId w:val="16"/>
  </w:num>
  <w:num w:numId="10" w16cid:durableId="53939940">
    <w:abstractNumId w:val="30"/>
  </w:num>
  <w:num w:numId="11" w16cid:durableId="1572034989">
    <w:abstractNumId w:val="13"/>
  </w:num>
  <w:num w:numId="12" w16cid:durableId="595748890">
    <w:abstractNumId w:val="32"/>
  </w:num>
  <w:num w:numId="13" w16cid:durableId="1943685053">
    <w:abstractNumId w:val="39"/>
  </w:num>
  <w:num w:numId="14" w16cid:durableId="955328501">
    <w:abstractNumId w:val="29"/>
  </w:num>
  <w:num w:numId="15" w16cid:durableId="2031645396">
    <w:abstractNumId w:val="37"/>
  </w:num>
  <w:num w:numId="16" w16cid:durableId="847869147">
    <w:abstractNumId w:val="20"/>
  </w:num>
  <w:num w:numId="17" w16cid:durableId="1320697206">
    <w:abstractNumId w:val="12"/>
  </w:num>
  <w:num w:numId="18" w16cid:durableId="1143354036">
    <w:abstractNumId w:val="36"/>
  </w:num>
  <w:num w:numId="19" w16cid:durableId="281151815">
    <w:abstractNumId w:val="5"/>
  </w:num>
  <w:num w:numId="20" w16cid:durableId="2083526877">
    <w:abstractNumId w:val="19"/>
    <w:lvlOverride w:ilvl="0">
      <w:startOverride w:val="5"/>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58939226">
    <w:abstractNumId w:val="11"/>
  </w:num>
  <w:num w:numId="22" w16cid:durableId="1103379718">
    <w:abstractNumId w:val="9"/>
  </w:num>
  <w:num w:numId="23" w16cid:durableId="1547370697">
    <w:abstractNumId w:val="38"/>
  </w:num>
  <w:num w:numId="24" w16cid:durableId="696082266">
    <w:abstractNumId w:val="25"/>
  </w:num>
  <w:num w:numId="25" w16cid:durableId="991133608">
    <w:abstractNumId w:val="27"/>
  </w:num>
  <w:num w:numId="26" w16cid:durableId="1264992035">
    <w:abstractNumId w:val="26"/>
  </w:num>
  <w:num w:numId="27" w16cid:durableId="723219169">
    <w:abstractNumId w:val="14"/>
  </w:num>
  <w:num w:numId="28" w16cid:durableId="1059211636">
    <w:abstractNumId w:val="34"/>
  </w:num>
  <w:num w:numId="29" w16cid:durableId="1345665907">
    <w:abstractNumId w:val="8"/>
  </w:num>
  <w:num w:numId="30" w16cid:durableId="1358968267">
    <w:abstractNumId w:val="17"/>
  </w:num>
  <w:num w:numId="31" w16cid:durableId="604768869">
    <w:abstractNumId w:val="28"/>
  </w:num>
  <w:num w:numId="32" w16cid:durableId="1432431241">
    <w:abstractNumId w:val="1"/>
  </w:num>
  <w:num w:numId="33" w16cid:durableId="1283535308">
    <w:abstractNumId w:val="10"/>
  </w:num>
  <w:num w:numId="34" w16cid:durableId="1898085330">
    <w:abstractNumId w:val="35"/>
  </w:num>
  <w:num w:numId="35" w16cid:durableId="1018847474">
    <w:abstractNumId w:val="4"/>
  </w:num>
  <w:num w:numId="36" w16cid:durableId="1941601864">
    <w:abstractNumId w:val="22"/>
  </w:num>
  <w:num w:numId="37" w16cid:durableId="1145777203">
    <w:abstractNumId w:val="31"/>
  </w:num>
  <w:num w:numId="38" w16cid:durableId="1945461081">
    <w:abstractNumId w:val="23"/>
  </w:num>
  <w:num w:numId="39" w16cid:durableId="654726604">
    <w:abstractNumId w:val="21"/>
  </w:num>
  <w:num w:numId="40" w16cid:durableId="17291616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uidance">
    <w15:presenceInfo w15:providerId="None" w15:userId="Guidance"/>
  </w15:person>
  <w15:person w15:author="Guidance ">
    <w15:presenceInfo w15:providerId="None" w15:userId="Guidance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DocHeader" w:val="P7DtyvkFrjNDYNEbImXAL/uwgi1WxtFvSsbbg+oAjyQ="/>
    <w:docVar w:name="LatestPhrase" w:val="c:\users\therese.lothe\Norec\Felles - Dynamic Template\DynamicTemplate\Fraser\Tilskudd utveksling\Nye maler\Søknadsmaler\B01-Overall-project-description revised april 2024.DOCX"/>
  </w:docVars>
  <w:rsids>
    <w:rsidRoot w:val="00381FB1"/>
    <w:rsid w:val="00006D0A"/>
    <w:rsid w:val="00011638"/>
    <w:rsid w:val="00014731"/>
    <w:rsid w:val="00016614"/>
    <w:rsid w:val="00025010"/>
    <w:rsid w:val="0002664C"/>
    <w:rsid w:val="00027763"/>
    <w:rsid w:val="00030444"/>
    <w:rsid w:val="000311D1"/>
    <w:rsid w:val="000379C0"/>
    <w:rsid w:val="0004425F"/>
    <w:rsid w:val="00045816"/>
    <w:rsid w:val="00045AF7"/>
    <w:rsid w:val="00045FB8"/>
    <w:rsid w:val="00047410"/>
    <w:rsid w:val="00054A31"/>
    <w:rsid w:val="0006305B"/>
    <w:rsid w:val="000652F6"/>
    <w:rsid w:val="000729D3"/>
    <w:rsid w:val="00075C09"/>
    <w:rsid w:val="00075C79"/>
    <w:rsid w:val="00075D25"/>
    <w:rsid w:val="00083F9C"/>
    <w:rsid w:val="00087BCE"/>
    <w:rsid w:val="00092702"/>
    <w:rsid w:val="0009457E"/>
    <w:rsid w:val="0009462F"/>
    <w:rsid w:val="000946EF"/>
    <w:rsid w:val="00094C87"/>
    <w:rsid w:val="00097479"/>
    <w:rsid w:val="000A0DEC"/>
    <w:rsid w:val="000A11EC"/>
    <w:rsid w:val="000A330A"/>
    <w:rsid w:val="000A4C6E"/>
    <w:rsid w:val="000A75FB"/>
    <w:rsid w:val="000B096F"/>
    <w:rsid w:val="000B13DE"/>
    <w:rsid w:val="000B72F6"/>
    <w:rsid w:val="000C1A62"/>
    <w:rsid w:val="000C450F"/>
    <w:rsid w:val="000D291A"/>
    <w:rsid w:val="000D4530"/>
    <w:rsid w:val="000D4DEA"/>
    <w:rsid w:val="000D64C9"/>
    <w:rsid w:val="000E2B22"/>
    <w:rsid w:val="000E6D25"/>
    <w:rsid w:val="000E7510"/>
    <w:rsid w:val="000F0170"/>
    <w:rsid w:val="000F44DE"/>
    <w:rsid w:val="0010582A"/>
    <w:rsid w:val="00112779"/>
    <w:rsid w:val="00114817"/>
    <w:rsid w:val="0012244E"/>
    <w:rsid w:val="00127100"/>
    <w:rsid w:val="001336DF"/>
    <w:rsid w:val="001360ED"/>
    <w:rsid w:val="00136C51"/>
    <w:rsid w:val="001379A7"/>
    <w:rsid w:val="0014035D"/>
    <w:rsid w:val="00146D3C"/>
    <w:rsid w:val="001502C2"/>
    <w:rsid w:val="00162950"/>
    <w:rsid w:val="00171274"/>
    <w:rsid w:val="00173FF3"/>
    <w:rsid w:val="001757CC"/>
    <w:rsid w:val="00181E9A"/>
    <w:rsid w:val="00186CDB"/>
    <w:rsid w:val="00187122"/>
    <w:rsid w:val="0019061C"/>
    <w:rsid w:val="00191561"/>
    <w:rsid w:val="001922DB"/>
    <w:rsid w:val="00192734"/>
    <w:rsid w:val="00192EB1"/>
    <w:rsid w:val="001A5D85"/>
    <w:rsid w:val="001A6852"/>
    <w:rsid w:val="001C1FE9"/>
    <w:rsid w:val="001C5E42"/>
    <w:rsid w:val="001D09A9"/>
    <w:rsid w:val="001D1B5C"/>
    <w:rsid w:val="001D45AF"/>
    <w:rsid w:val="001E0B5A"/>
    <w:rsid w:val="001E2250"/>
    <w:rsid w:val="001E6EBE"/>
    <w:rsid w:val="001E71A0"/>
    <w:rsid w:val="001F0AEE"/>
    <w:rsid w:val="001F28A7"/>
    <w:rsid w:val="001F5DD2"/>
    <w:rsid w:val="002034A9"/>
    <w:rsid w:val="00204872"/>
    <w:rsid w:val="0020751F"/>
    <w:rsid w:val="00212970"/>
    <w:rsid w:val="0021603F"/>
    <w:rsid w:val="00224F70"/>
    <w:rsid w:val="0022616C"/>
    <w:rsid w:val="00226C86"/>
    <w:rsid w:val="0023645C"/>
    <w:rsid w:val="002431F9"/>
    <w:rsid w:val="00244120"/>
    <w:rsid w:val="002446B3"/>
    <w:rsid w:val="00250198"/>
    <w:rsid w:val="002532C8"/>
    <w:rsid w:val="0025401D"/>
    <w:rsid w:val="002567BC"/>
    <w:rsid w:val="002616BC"/>
    <w:rsid w:val="00262974"/>
    <w:rsid w:val="0026457E"/>
    <w:rsid w:val="00266DEF"/>
    <w:rsid w:val="002671F2"/>
    <w:rsid w:val="00267FF8"/>
    <w:rsid w:val="002708AC"/>
    <w:rsid w:val="00270BE4"/>
    <w:rsid w:val="002868A4"/>
    <w:rsid w:val="002913EC"/>
    <w:rsid w:val="00292D5B"/>
    <w:rsid w:val="00292E96"/>
    <w:rsid w:val="00293B89"/>
    <w:rsid w:val="00296C98"/>
    <w:rsid w:val="002A1520"/>
    <w:rsid w:val="002A20A1"/>
    <w:rsid w:val="002A2EF5"/>
    <w:rsid w:val="002A5BC9"/>
    <w:rsid w:val="002B125B"/>
    <w:rsid w:val="002B24DC"/>
    <w:rsid w:val="002B2F53"/>
    <w:rsid w:val="002B585C"/>
    <w:rsid w:val="002B5D5A"/>
    <w:rsid w:val="002B78AD"/>
    <w:rsid w:val="002C061E"/>
    <w:rsid w:val="002C4EDE"/>
    <w:rsid w:val="002C7411"/>
    <w:rsid w:val="002C7A46"/>
    <w:rsid w:val="002D3886"/>
    <w:rsid w:val="002D5985"/>
    <w:rsid w:val="002D5A3B"/>
    <w:rsid w:val="002D6076"/>
    <w:rsid w:val="002D7736"/>
    <w:rsid w:val="002D78BD"/>
    <w:rsid w:val="002E5827"/>
    <w:rsid w:val="002E6175"/>
    <w:rsid w:val="002E6C87"/>
    <w:rsid w:val="002F1312"/>
    <w:rsid w:val="002F1763"/>
    <w:rsid w:val="002F4145"/>
    <w:rsid w:val="00301C5E"/>
    <w:rsid w:val="00302483"/>
    <w:rsid w:val="00304BCF"/>
    <w:rsid w:val="0030773D"/>
    <w:rsid w:val="0033459C"/>
    <w:rsid w:val="00334756"/>
    <w:rsid w:val="0033673F"/>
    <w:rsid w:val="00345CDB"/>
    <w:rsid w:val="00346511"/>
    <w:rsid w:val="00347BE5"/>
    <w:rsid w:val="00352E47"/>
    <w:rsid w:val="00361B9C"/>
    <w:rsid w:val="003664D5"/>
    <w:rsid w:val="00371647"/>
    <w:rsid w:val="0037419B"/>
    <w:rsid w:val="00381FB1"/>
    <w:rsid w:val="00385057"/>
    <w:rsid w:val="00396E30"/>
    <w:rsid w:val="003B0292"/>
    <w:rsid w:val="003B2E30"/>
    <w:rsid w:val="003C1DFD"/>
    <w:rsid w:val="003C5A9A"/>
    <w:rsid w:val="003C7A10"/>
    <w:rsid w:val="003D0023"/>
    <w:rsid w:val="003D09A8"/>
    <w:rsid w:val="003D1ECA"/>
    <w:rsid w:val="003D387D"/>
    <w:rsid w:val="003D6B89"/>
    <w:rsid w:val="003D701F"/>
    <w:rsid w:val="003E001C"/>
    <w:rsid w:val="003E48CC"/>
    <w:rsid w:val="003E65D8"/>
    <w:rsid w:val="003F0586"/>
    <w:rsid w:val="003F109B"/>
    <w:rsid w:val="003F30B4"/>
    <w:rsid w:val="003F4E97"/>
    <w:rsid w:val="004023F1"/>
    <w:rsid w:val="00403076"/>
    <w:rsid w:val="0040324D"/>
    <w:rsid w:val="00404800"/>
    <w:rsid w:val="00404873"/>
    <w:rsid w:val="00404D94"/>
    <w:rsid w:val="00405E6B"/>
    <w:rsid w:val="004073F9"/>
    <w:rsid w:val="004107E9"/>
    <w:rsid w:val="00410981"/>
    <w:rsid w:val="00411159"/>
    <w:rsid w:val="004156FF"/>
    <w:rsid w:val="004201EA"/>
    <w:rsid w:val="00421934"/>
    <w:rsid w:val="0042456E"/>
    <w:rsid w:val="00424B8B"/>
    <w:rsid w:val="004261AC"/>
    <w:rsid w:val="00431C30"/>
    <w:rsid w:val="004326D5"/>
    <w:rsid w:val="004353F5"/>
    <w:rsid w:val="0043663A"/>
    <w:rsid w:val="00436802"/>
    <w:rsid w:val="0043699B"/>
    <w:rsid w:val="0043775E"/>
    <w:rsid w:val="004430D2"/>
    <w:rsid w:val="00446808"/>
    <w:rsid w:val="0045037C"/>
    <w:rsid w:val="00453603"/>
    <w:rsid w:val="0045779C"/>
    <w:rsid w:val="00464A08"/>
    <w:rsid w:val="004676BD"/>
    <w:rsid w:val="00467EFA"/>
    <w:rsid w:val="00473E3D"/>
    <w:rsid w:val="00480FBD"/>
    <w:rsid w:val="00483CA4"/>
    <w:rsid w:val="004928BD"/>
    <w:rsid w:val="004B11A3"/>
    <w:rsid w:val="004B1309"/>
    <w:rsid w:val="004B1D92"/>
    <w:rsid w:val="004B494C"/>
    <w:rsid w:val="004B62B8"/>
    <w:rsid w:val="004C0FAE"/>
    <w:rsid w:val="004C680E"/>
    <w:rsid w:val="004D12B4"/>
    <w:rsid w:val="004D1A45"/>
    <w:rsid w:val="004D40BF"/>
    <w:rsid w:val="004D6518"/>
    <w:rsid w:val="004D69DD"/>
    <w:rsid w:val="004E004E"/>
    <w:rsid w:val="004E1C31"/>
    <w:rsid w:val="004E1F4F"/>
    <w:rsid w:val="004E43F1"/>
    <w:rsid w:val="004E5ED5"/>
    <w:rsid w:val="004F01C8"/>
    <w:rsid w:val="004F0684"/>
    <w:rsid w:val="004F6525"/>
    <w:rsid w:val="004F66CE"/>
    <w:rsid w:val="00501588"/>
    <w:rsid w:val="00507072"/>
    <w:rsid w:val="005112AA"/>
    <w:rsid w:val="00520821"/>
    <w:rsid w:val="005211CA"/>
    <w:rsid w:val="00523BBA"/>
    <w:rsid w:val="00527AD6"/>
    <w:rsid w:val="00530A6F"/>
    <w:rsid w:val="00531690"/>
    <w:rsid w:val="00532C92"/>
    <w:rsid w:val="00533563"/>
    <w:rsid w:val="00534C78"/>
    <w:rsid w:val="00535259"/>
    <w:rsid w:val="005409BD"/>
    <w:rsid w:val="00544FA4"/>
    <w:rsid w:val="00545ADB"/>
    <w:rsid w:val="00546726"/>
    <w:rsid w:val="00546B56"/>
    <w:rsid w:val="00550501"/>
    <w:rsid w:val="005531A3"/>
    <w:rsid w:val="005557B3"/>
    <w:rsid w:val="005660FE"/>
    <w:rsid w:val="005723C4"/>
    <w:rsid w:val="00572DD0"/>
    <w:rsid w:val="005733BB"/>
    <w:rsid w:val="0057756E"/>
    <w:rsid w:val="00577FC9"/>
    <w:rsid w:val="00580B7E"/>
    <w:rsid w:val="00581201"/>
    <w:rsid w:val="00581FB0"/>
    <w:rsid w:val="00584B5B"/>
    <w:rsid w:val="00587AB4"/>
    <w:rsid w:val="005904FA"/>
    <w:rsid w:val="00590743"/>
    <w:rsid w:val="00591DE3"/>
    <w:rsid w:val="005946D0"/>
    <w:rsid w:val="00597B6C"/>
    <w:rsid w:val="005A1F82"/>
    <w:rsid w:val="005A202C"/>
    <w:rsid w:val="005A5079"/>
    <w:rsid w:val="005A6C1A"/>
    <w:rsid w:val="005A73DB"/>
    <w:rsid w:val="005B5E75"/>
    <w:rsid w:val="005B6E0F"/>
    <w:rsid w:val="005C1061"/>
    <w:rsid w:val="005D2C2F"/>
    <w:rsid w:val="005D4162"/>
    <w:rsid w:val="005E0A3F"/>
    <w:rsid w:val="005E1615"/>
    <w:rsid w:val="005E3037"/>
    <w:rsid w:val="005E336E"/>
    <w:rsid w:val="005E643A"/>
    <w:rsid w:val="005F0DD2"/>
    <w:rsid w:val="005F3C10"/>
    <w:rsid w:val="005F5261"/>
    <w:rsid w:val="005F5573"/>
    <w:rsid w:val="005F7448"/>
    <w:rsid w:val="00611683"/>
    <w:rsid w:val="00615150"/>
    <w:rsid w:val="00621A0B"/>
    <w:rsid w:val="0063276A"/>
    <w:rsid w:val="0063798A"/>
    <w:rsid w:val="00642570"/>
    <w:rsid w:val="006426D5"/>
    <w:rsid w:val="00642F36"/>
    <w:rsid w:val="006528DB"/>
    <w:rsid w:val="00652F5E"/>
    <w:rsid w:val="006543C3"/>
    <w:rsid w:val="006572D7"/>
    <w:rsid w:val="00665E07"/>
    <w:rsid w:val="006662D9"/>
    <w:rsid w:val="0066699F"/>
    <w:rsid w:val="006708EC"/>
    <w:rsid w:val="00670CF9"/>
    <w:rsid w:val="0067314A"/>
    <w:rsid w:val="00674590"/>
    <w:rsid w:val="00674C25"/>
    <w:rsid w:val="00683482"/>
    <w:rsid w:val="00685876"/>
    <w:rsid w:val="0069058D"/>
    <w:rsid w:val="0069192D"/>
    <w:rsid w:val="00691C55"/>
    <w:rsid w:val="00693321"/>
    <w:rsid w:val="00694009"/>
    <w:rsid w:val="006A0A0E"/>
    <w:rsid w:val="006A0ED8"/>
    <w:rsid w:val="006A29B5"/>
    <w:rsid w:val="006A2D44"/>
    <w:rsid w:val="006A4FB3"/>
    <w:rsid w:val="006B15EF"/>
    <w:rsid w:val="006C1140"/>
    <w:rsid w:val="006C3106"/>
    <w:rsid w:val="006C4A9D"/>
    <w:rsid w:val="006C7280"/>
    <w:rsid w:val="006D00D2"/>
    <w:rsid w:val="006D79FC"/>
    <w:rsid w:val="006D7FCA"/>
    <w:rsid w:val="006E47A1"/>
    <w:rsid w:val="006E58ED"/>
    <w:rsid w:val="006F44E4"/>
    <w:rsid w:val="006F5222"/>
    <w:rsid w:val="006F63B0"/>
    <w:rsid w:val="006F6F91"/>
    <w:rsid w:val="00705916"/>
    <w:rsid w:val="00711F15"/>
    <w:rsid w:val="00715A50"/>
    <w:rsid w:val="00716895"/>
    <w:rsid w:val="00720DB2"/>
    <w:rsid w:val="007305AE"/>
    <w:rsid w:val="00731EAD"/>
    <w:rsid w:val="007320E8"/>
    <w:rsid w:val="00733484"/>
    <w:rsid w:val="007335DE"/>
    <w:rsid w:val="00734133"/>
    <w:rsid w:val="007350CB"/>
    <w:rsid w:val="007358C9"/>
    <w:rsid w:val="007404D4"/>
    <w:rsid w:val="00745775"/>
    <w:rsid w:val="00747523"/>
    <w:rsid w:val="007535B4"/>
    <w:rsid w:val="00762624"/>
    <w:rsid w:val="0076274E"/>
    <w:rsid w:val="00764A32"/>
    <w:rsid w:val="00767988"/>
    <w:rsid w:val="00773D59"/>
    <w:rsid w:val="00776111"/>
    <w:rsid w:val="007765BC"/>
    <w:rsid w:val="00776F77"/>
    <w:rsid w:val="007818A5"/>
    <w:rsid w:val="00782EFF"/>
    <w:rsid w:val="00787F25"/>
    <w:rsid w:val="007A04DA"/>
    <w:rsid w:val="007A0908"/>
    <w:rsid w:val="007A168E"/>
    <w:rsid w:val="007A1A6E"/>
    <w:rsid w:val="007A32AC"/>
    <w:rsid w:val="007A4C47"/>
    <w:rsid w:val="007A7427"/>
    <w:rsid w:val="007B3CB6"/>
    <w:rsid w:val="007C2206"/>
    <w:rsid w:val="007C7883"/>
    <w:rsid w:val="007D0247"/>
    <w:rsid w:val="007D1D88"/>
    <w:rsid w:val="007D2D7D"/>
    <w:rsid w:val="007D3D80"/>
    <w:rsid w:val="007D5342"/>
    <w:rsid w:val="007D5950"/>
    <w:rsid w:val="007D64EF"/>
    <w:rsid w:val="007E08BF"/>
    <w:rsid w:val="007E28B5"/>
    <w:rsid w:val="007F005E"/>
    <w:rsid w:val="007F4FBB"/>
    <w:rsid w:val="007F5556"/>
    <w:rsid w:val="007F753C"/>
    <w:rsid w:val="00802DEC"/>
    <w:rsid w:val="008068D2"/>
    <w:rsid w:val="00814BBC"/>
    <w:rsid w:val="0081536B"/>
    <w:rsid w:val="008178C9"/>
    <w:rsid w:val="00826804"/>
    <w:rsid w:val="0082739F"/>
    <w:rsid w:val="00830820"/>
    <w:rsid w:val="00830D07"/>
    <w:rsid w:val="0083306D"/>
    <w:rsid w:val="00836A85"/>
    <w:rsid w:val="00843BF1"/>
    <w:rsid w:val="00845977"/>
    <w:rsid w:val="008473C3"/>
    <w:rsid w:val="00852C77"/>
    <w:rsid w:val="00855F67"/>
    <w:rsid w:val="008601E5"/>
    <w:rsid w:val="008601F2"/>
    <w:rsid w:val="00860D81"/>
    <w:rsid w:val="0086270F"/>
    <w:rsid w:val="008711C2"/>
    <w:rsid w:val="00871EA4"/>
    <w:rsid w:val="00872C17"/>
    <w:rsid w:val="00877E9C"/>
    <w:rsid w:val="008842BE"/>
    <w:rsid w:val="008907D1"/>
    <w:rsid w:val="00890DEC"/>
    <w:rsid w:val="008916D4"/>
    <w:rsid w:val="00892FBA"/>
    <w:rsid w:val="008956BB"/>
    <w:rsid w:val="008A0CB4"/>
    <w:rsid w:val="008A1CC4"/>
    <w:rsid w:val="008A6EA7"/>
    <w:rsid w:val="008A7DFD"/>
    <w:rsid w:val="008B2764"/>
    <w:rsid w:val="008B5780"/>
    <w:rsid w:val="008B68F3"/>
    <w:rsid w:val="008B6BE1"/>
    <w:rsid w:val="008B700C"/>
    <w:rsid w:val="008C1ACD"/>
    <w:rsid w:val="008C22B1"/>
    <w:rsid w:val="008C2527"/>
    <w:rsid w:val="008D048E"/>
    <w:rsid w:val="008D1020"/>
    <w:rsid w:val="008D37F6"/>
    <w:rsid w:val="008D397D"/>
    <w:rsid w:val="008E499D"/>
    <w:rsid w:val="008E787B"/>
    <w:rsid w:val="008E7D21"/>
    <w:rsid w:val="008F2731"/>
    <w:rsid w:val="008F365C"/>
    <w:rsid w:val="00900AE8"/>
    <w:rsid w:val="00901361"/>
    <w:rsid w:val="009033F6"/>
    <w:rsid w:val="00917FF5"/>
    <w:rsid w:val="00923FB9"/>
    <w:rsid w:val="00932C31"/>
    <w:rsid w:val="00933EB8"/>
    <w:rsid w:val="009351F3"/>
    <w:rsid w:val="00936AF6"/>
    <w:rsid w:val="009418BD"/>
    <w:rsid w:val="009454D9"/>
    <w:rsid w:val="00962D23"/>
    <w:rsid w:val="009630A9"/>
    <w:rsid w:val="0096400A"/>
    <w:rsid w:val="00970E6B"/>
    <w:rsid w:val="00973CCA"/>
    <w:rsid w:val="00990AA6"/>
    <w:rsid w:val="009A05F2"/>
    <w:rsid w:val="009A7A00"/>
    <w:rsid w:val="009B4DF7"/>
    <w:rsid w:val="009C09D3"/>
    <w:rsid w:val="009C6C8A"/>
    <w:rsid w:val="009D269E"/>
    <w:rsid w:val="009D351C"/>
    <w:rsid w:val="009D35A6"/>
    <w:rsid w:val="009D4B6B"/>
    <w:rsid w:val="009D5D1C"/>
    <w:rsid w:val="009D69A9"/>
    <w:rsid w:val="009E115A"/>
    <w:rsid w:val="009E15C8"/>
    <w:rsid w:val="009E3077"/>
    <w:rsid w:val="009E4330"/>
    <w:rsid w:val="009E753B"/>
    <w:rsid w:val="009F2A46"/>
    <w:rsid w:val="009F4058"/>
    <w:rsid w:val="009F5B05"/>
    <w:rsid w:val="00A058A7"/>
    <w:rsid w:val="00A10274"/>
    <w:rsid w:val="00A11365"/>
    <w:rsid w:val="00A11942"/>
    <w:rsid w:val="00A234BE"/>
    <w:rsid w:val="00A30E35"/>
    <w:rsid w:val="00A342B8"/>
    <w:rsid w:val="00A41141"/>
    <w:rsid w:val="00A43C46"/>
    <w:rsid w:val="00A477C7"/>
    <w:rsid w:val="00A60AF4"/>
    <w:rsid w:val="00A62744"/>
    <w:rsid w:val="00A63D53"/>
    <w:rsid w:val="00A7353D"/>
    <w:rsid w:val="00A76027"/>
    <w:rsid w:val="00A801D0"/>
    <w:rsid w:val="00A8267F"/>
    <w:rsid w:val="00A82DDD"/>
    <w:rsid w:val="00A8544E"/>
    <w:rsid w:val="00A909A8"/>
    <w:rsid w:val="00AA4F41"/>
    <w:rsid w:val="00AA4FE7"/>
    <w:rsid w:val="00AB36B1"/>
    <w:rsid w:val="00AB45FB"/>
    <w:rsid w:val="00AB6830"/>
    <w:rsid w:val="00AB7D13"/>
    <w:rsid w:val="00AB7E00"/>
    <w:rsid w:val="00AC7712"/>
    <w:rsid w:val="00AC779C"/>
    <w:rsid w:val="00AD502E"/>
    <w:rsid w:val="00AD5474"/>
    <w:rsid w:val="00AD73D8"/>
    <w:rsid w:val="00AE031B"/>
    <w:rsid w:val="00AE1513"/>
    <w:rsid w:val="00AE1E3E"/>
    <w:rsid w:val="00AE4C8B"/>
    <w:rsid w:val="00AF3E4F"/>
    <w:rsid w:val="00B00627"/>
    <w:rsid w:val="00B024FC"/>
    <w:rsid w:val="00B03E7C"/>
    <w:rsid w:val="00B06BB1"/>
    <w:rsid w:val="00B11AE0"/>
    <w:rsid w:val="00B1722A"/>
    <w:rsid w:val="00B1745D"/>
    <w:rsid w:val="00B310AB"/>
    <w:rsid w:val="00B31102"/>
    <w:rsid w:val="00B35CBF"/>
    <w:rsid w:val="00B410BB"/>
    <w:rsid w:val="00B417AA"/>
    <w:rsid w:val="00B44D61"/>
    <w:rsid w:val="00B51992"/>
    <w:rsid w:val="00B52565"/>
    <w:rsid w:val="00B52B5E"/>
    <w:rsid w:val="00B547A4"/>
    <w:rsid w:val="00B61C61"/>
    <w:rsid w:val="00B642E2"/>
    <w:rsid w:val="00B7071A"/>
    <w:rsid w:val="00B8240F"/>
    <w:rsid w:val="00B83259"/>
    <w:rsid w:val="00B842EF"/>
    <w:rsid w:val="00B87D07"/>
    <w:rsid w:val="00B91EA9"/>
    <w:rsid w:val="00B9298F"/>
    <w:rsid w:val="00BA2BFF"/>
    <w:rsid w:val="00BB0108"/>
    <w:rsid w:val="00BB67F2"/>
    <w:rsid w:val="00BB72BE"/>
    <w:rsid w:val="00BC0224"/>
    <w:rsid w:val="00BC1032"/>
    <w:rsid w:val="00BC45B9"/>
    <w:rsid w:val="00BC4D0F"/>
    <w:rsid w:val="00BC7D83"/>
    <w:rsid w:val="00BD4331"/>
    <w:rsid w:val="00BD4D61"/>
    <w:rsid w:val="00BD5B63"/>
    <w:rsid w:val="00BE0F79"/>
    <w:rsid w:val="00BE29BD"/>
    <w:rsid w:val="00BE722B"/>
    <w:rsid w:val="00BF4F38"/>
    <w:rsid w:val="00BF6E63"/>
    <w:rsid w:val="00C05AE0"/>
    <w:rsid w:val="00C10EB0"/>
    <w:rsid w:val="00C16AD1"/>
    <w:rsid w:val="00C20EF6"/>
    <w:rsid w:val="00C21418"/>
    <w:rsid w:val="00C22495"/>
    <w:rsid w:val="00C22B40"/>
    <w:rsid w:val="00C26001"/>
    <w:rsid w:val="00C4272F"/>
    <w:rsid w:val="00C42D3F"/>
    <w:rsid w:val="00C43282"/>
    <w:rsid w:val="00C43E31"/>
    <w:rsid w:val="00C44938"/>
    <w:rsid w:val="00C45CE6"/>
    <w:rsid w:val="00C468B6"/>
    <w:rsid w:val="00C510A6"/>
    <w:rsid w:val="00C52008"/>
    <w:rsid w:val="00C61207"/>
    <w:rsid w:val="00C625E8"/>
    <w:rsid w:val="00C64484"/>
    <w:rsid w:val="00C64EB2"/>
    <w:rsid w:val="00C66561"/>
    <w:rsid w:val="00C70771"/>
    <w:rsid w:val="00C740C7"/>
    <w:rsid w:val="00C81C93"/>
    <w:rsid w:val="00C81FAA"/>
    <w:rsid w:val="00C84F24"/>
    <w:rsid w:val="00C85AEC"/>
    <w:rsid w:val="00C91907"/>
    <w:rsid w:val="00C91DEC"/>
    <w:rsid w:val="00C962A1"/>
    <w:rsid w:val="00CA59EB"/>
    <w:rsid w:val="00CA64B5"/>
    <w:rsid w:val="00CB0A66"/>
    <w:rsid w:val="00CB6F89"/>
    <w:rsid w:val="00CC3491"/>
    <w:rsid w:val="00CC3BB9"/>
    <w:rsid w:val="00CD088C"/>
    <w:rsid w:val="00CD2B5C"/>
    <w:rsid w:val="00CD3A10"/>
    <w:rsid w:val="00CD4416"/>
    <w:rsid w:val="00CE5F07"/>
    <w:rsid w:val="00CE6FC7"/>
    <w:rsid w:val="00CF078F"/>
    <w:rsid w:val="00CF1B8D"/>
    <w:rsid w:val="00CF1CBA"/>
    <w:rsid w:val="00CF2C50"/>
    <w:rsid w:val="00CF48E3"/>
    <w:rsid w:val="00D0192F"/>
    <w:rsid w:val="00D02BC6"/>
    <w:rsid w:val="00D0303D"/>
    <w:rsid w:val="00D0369E"/>
    <w:rsid w:val="00D03CAE"/>
    <w:rsid w:val="00D03E51"/>
    <w:rsid w:val="00D06EBA"/>
    <w:rsid w:val="00D0737E"/>
    <w:rsid w:val="00D22CFE"/>
    <w:rsid w:val="00D24AFB"/>
    <w:rsid w:val="00D27C21"/>
    <w:rsid w:val="00D37488"/>
    <w:rsid w:val="00D37BDA"/>
    <w:rsid w:val="00D435A6"/>
    <w:rsid w:val="00D55FE3"/>
    <w:rsid w:val="00D576B4"/>
    <w:rsid w:val="00D63D08"/>
    <w:rsid w:val="00D71AC9"/>
    <w:rsid w:val="00D7272F"/>
    <w:rsid w:val="00D72D3F"/>
    <w:rsid w:val="00D76FAE"/>
    <w:rsid w:val="00D8033E"/>
    <w:rsid w:val="00D8298E"/>
    <w:rsid w:val="00D83017"/>
    <w:rsid w:val="00D83AB9"/>
    <w:rsid w:val="00D8798F"/>
    <w:rsid w:val="00D94B34"/>
    <w:rsid w:val="00DA0D1F"/>
    <w:rsid w:val="00DA3DBE"/>
    <w:rsid w:val="00DA6F1D"/>
    <w:rsid w:val="00DB3F89"/>
    <w:rsid w:val="00DB783D"/>
    <w:rsid w:val="00DC0335"/>
    <w:rsid w:val="00DC0C9E"/>
    <w:rsid w:val="00DC17F5"/>
    <w:rsid w:val="00DC1F04"/>
    <w:rsid w:val="00DC20A5"/>
    <w:rsid w:val="00DC3AB6"/>
    <w:rsid w:val="00DC4ACA"/>
    <w:rsid w:val="00DD1AF7"/>
    <w:rsid w:val="00DD3820"/>
    <w:rsid w:val="00DD3E73"/>
    <w:rsid w:val="00DD7852"/>
    <w:rsid w:val="00DE063B"/>
    <w:rsid w:val="00DE257C"/>
    <w:rsid w:val="00DE45BE"/>
    <w:rsid w:val="00DE4EC8"/>
    <w:rsid w:val="00DF18BE"/>
    <w:rsid w:val="00DF1A30"/>
    <w:rsid w:val="00DF3C40"/>
    <w:rsid w:val="00DF6359"/>
    <w:rsid w:val="00E0060E"/>
    <w:rsid w:val="00E00AB4"/>
    <w:rsid w:val="00E03BF6"/>
    <w:rsid w:val="00E123EB"/>
    <w:rsid w:val="00E12693"/>
    <w:rsid w:val="00E139B1"/>
    <w:rsid w:val="00E16D74"/>
    <w:rsid w:val="00E20B4B"/>
    <w:rsid w:val="00E21742"/>
    <w:rsid w:val="00E24748"/>
    <w:rsid w:val="00E3128A"/>
    <w:rsid w:val="00E31C4D"/>
    <w:rsid w:val="00E33D2F"/>
    <w:rsid w:val="00E34B06"/>
    <w:rsid w:val="00E402E8"/>
    <w:rsid w:val="00E53287"/>
    <w:rsid w:val="00E73B56"/>
    <w:rsid w:val="00E760BB"/>
    <w:rsid w:val="00E82410"/>
    <w:rsid w:val="00E91BD4"/>
    <w:rsid w:val="00E93E41"/>
    <w:rsid w:val="00E9569D"/>
    <w:rsid w:val="00E95B36"/>
    <w:rsid w:val="00EB1235"/>
    <w:rsid w:val="00EB3D90"/>
    <w:rsid w:val="00EB460A"/>
    <w:rsid w:val="00EB5988"/>
    <w:rsid w:val="00EB72FA"/>
    <w:rsid w:val="00EC06DB"/>
    <w:rsid w:val="00EC4DC7"/>
    <w:rsid w:val="00EC6454"/>
    <w:rsid w:val="00ED25E0"/>
    <w:rsid w:val="00ED25FF"/>
    <w:rsid w:val="00ED7D7E"/>
    <w:rsid w:val="00EE72D9"/>
    <w:rsid w:val="00F01F77"/>
    <w:rsid w:val="00F04AF9"/>
    <w:rsid w:val="00F125C8"/>
    <w:rsid w:val="00F16098"/>
    <w:rsid w:val="00F16300"/>
    <w:rsid w:val="00F16DAC"/>
    <w:rsid w:val="00F22BDE"/>
    <w:rsid w:val="00F24395"/>
    <w:rsid w:val="00F30208"/>
    <w:rsid w:val="00F36581"/>
    <w:rsid w:val="00F51ECC"/>
    <w:rsid w:val="00F559DA"/>
    <w:rsid w:val="00F60473"/>
    <w:rsid w:val="00F6359E"/>
    <w:rsid w:val="00F64D3C"/>
    <w:rsid w:val="00F65308"/>
    <w:rsid w:val="00F6618B"/>
    <w:rsid w:val="00F66FBE"/>
    <w:rsid w:val="00F75460"/>
    <w:rsid w:val="00F766FD"/>
    <w:rsid w:val="00F805A9"/>
    <w:rsid w:val="00F815B4"/>
    <w:rsid w:val="00F817CD"/>
    <w:rsid w:val="00F81C34"/>
    <w:rsid w:val="00F82F8E"/>
    <w:rsid w:val="00F84121"/>
    <w:rsid w:val="00F84D95"/>
    <w:rsid w:val="00F857B6"/>
    <w:rsid w:val="00F85EE6"/>
    <w:rsid w:val="00F90C79"/>
    <w:rsid w:val="00F938A1"/>
    <w:rsid w:val="00FA11ED"/>
    <w:rsid w:val="00FA1548"/>
    <w:rsid w:val="00FA1CA2"/>
    <w:rsid w:val="00FB23CE"/>
    <w:rsid w:val="00FB7E90"/>
    <w:rsid w:val="00FC0E7B"/>
    <w:rsid w:val="00FC1CFD"/>
    <w:rsid w:val="00FD585B"/>
    <w:rsid w:val="00FD7C80"/>
    <w:rsid w:val="00FE5197"/>
    <w:rsid w:val="00FE586F"/>
    <w:rsid w:val="00FF09E8"/>
    <w:rsid w:val="00FF24BC"/>
    <w:rsid w:val="00FF4229"/>
    <w:rsid w:val="00FF5E7F"/>
    <w:rsid w:val="04A14F8A"/>
    <w:rsid w:val="08B1413C"/>
    <w:rsid w:val="1049AF2A"/>
    <w:rsid w:val="1691BEBA"/>
    <w:rsid w:val="17484260"/>
    <w:rsid w:val="17BB1657"/>
    <w:rsid w:val="192608AA"/>
    <w:rsid w:val="1C106B12"/>
    <w:rsid w:val="26A65488"/>
    <w:rsid w:val="2C02F1A0"/>
    <w:rsid w:val="2D7BA1D2"/>
    <w:rsid w:val="31560B6D"/>
    <w:rsid w:val="435DF4EE"/>
    <w:rsid w:val="4EB8745B"/>
    <w:rsid w:val="4F61B026"/>
    <w:rsid w:val="5E09488A"/>
    <w:rsid w:val="5E46FA7A"/>
    <w:rsid w:val="5FBC6794"/>
    <w:rsid w:val="63AB07B1"/>
    <w:rsid w:val="7393A35C"/>
    <w:rsid w:val="7B1A8B32"/>
    <w:rsid w:val="7D475B2A"/>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D02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381FB1"/>
    <w:pPr>
      <w:keepNext/>
      <w:keepLines/>
      <w:spacing w:before="240" w:after="60" w:line="240" w:lineRule="auto"/>
      <w:outlineLvl w:val="0"/>
    </w:pPr>
    <w:rPr>
      <w:rFonts w:ascii="Arial" w:eastAsiaTheme="majorEastAsia" w:hAnsi="Arial" w:cstheme="majorBidi"/>
      <w:b/>
      <w:bCs/>
      <w:kern w:val="0"/>
      <w:sz w:val="30"/>
      <w:szCs w:val="28"/>
      <w14:ligatures w14:val="none"/>
    </w:rPr>
  </w:style>
  <w:style w:type="paragraph" w:styleId="Overskrift2">
    <w:name w:val="heading 2"/>
    <w:basedOn w:val="Normal"/>
    <w:next w:val="Normal"/>
    <w:link w:val="Overskrift2Tegn"/>
    <w:uiPriority w:val="9"/>
    <w:unhideWhenUsed/>
    <w:qFormat/>
    <w:rsid w:val="00381FB1"/>
    <w:pPr>
      <w:keepNext/>
      <w:keepLines/>
      <w:spacing w:before="240" w:after="60" w:line="240" w:lineRule="auto"/>
      <w:ind w:left="454" w:hanging="454"/>
      <w:outlineLvl w:val="1"/>
    </w:pPr>
    <w:rPr>
      <w:rFonts w:ascii="Arial" w:eastAsiaTheme="majorEastAsia" w:hAnsi="Arial" w:cstheme="majorBidi"/>
      <w:b/>
      <w:bCs/>
      <w:kern w:val="0"/>
      <w:sz w:val="26"/>
      <w:szCs w:val="26"/>
      <w14:ligatures w14:val="none"/>
    </w:rPr>
  </w:style>
  <w:style w:type="paragraph" w:styleId="Overskrift3">
    <w:name w:val="heading 3"/>
    <w:basedOn w:val="Normal"/>
    <w:next w:val="Normal"/>
    <w:link w:val="Overskrift3Tegn"/>
    <w:uiPriority w:val="9"/>
    <w:unhideWhenUsed/>
    <w:qFormat/>
    <w:rsid w:val="00381FB1"/>
    <w:pPr>
      <w:keepNext/>
      <w:keepLines/>
      <w:spacing w:before="240" w:after="60" w:line="240" w:lineRule="auto"/>
      <w:ind w:left="1021" w:hanging="1021"/>
      <w:outlineLvl w:val="2"/>
    </w:pPr>
    <w:rPr>
      <w:rFonts w:ascii="Arial" w:eastAsiaTheme="majorEastAsia" w:hAnsi="Arial" w:cstheme="majorBidi"/>
      <w:b/>
      <w:bCs/>
      <w:kern w:val="0"/>
      <w14:ligatures w14:val="none"/>
    </w:rPr>
  </w:style>
  <w:style w:type="paragraph" w:styleId="Overskrift4">
    <w:name w:val="heading 4"/>
    <w:basedOn w:val="Normal"/>
    <w:next w:val="Normal"/>
    <w:link w:val="Overskrift4Tegn"/>
    <w:uiPriority w:val="9"/>
    <w:unhideWhenUsed/>
    <w:qFormat/>
    <w:rsid w:val="00381FB1"/>
    <w:pPr>
      <w:keepNext/>
      <w:keepLines/>
      <w:spacing w:before="40" w:after="0" w:line="276" w:lineRule="auto"/>
      <w:outlineLvl w:val="3"/>
    </w:pPr>
    <w:rPr>
      <w:rFonts w:asciiTheme="majorHAnsi" w:eastAsiaTheme="majorEastAsia" w:hAnsiTheme="majorHAnsi" w:cstheme="majorBidi"/>
      <w:i/>
      <w:iCs/>
      <w:color w:val="2F5496" w:themeColor="accent1" w:themeShade="BF"/>
      <w:kern w:val="0"/>
      <w14:ligatures w14:val="none"/>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381FB1"/>
    <w:rPr>
      <w:rFonts w:ascii="Arial" w:eastAsiaTheme="majorEastAsia" w:hAnsi="Arial" w:cstheme="majorBidi"/>
      <w:b/>
      <w:bCs/>
      <w:kern w:val="0"/>
      <w:sz w:val="30"/>
      <w:szCs w:val="28"/>
      <w14:ligatures w14:val="none"/>
    </w:rPr>
  </w:style>
  <w:style w:type="character" w:customStyle="1" w:styleId="Overskrift2Tegn">
    <w:name w:val="Overskrift 2 Tegn"/>
    <w:basedOn w:val="Standardskriftforavsnitt"/>
    <w:link w:val="Overskrift2"/>
    <w:uiPriority w:val="9"/>
    <w:rsid w:val="00381FB1"/>
    <w:rPr>
      <w:rFonts w:ascii="Arial" w:eastAsiaTheme="majorEastAsia" w:hAnsi="Arial" w:cstheme="majorBidi"/>
      <w:b/>
      <w:bCs/>
      <w:kern w:val="0"/>
      <w:sz w:val="26"/>
      <w:szCs w:val="26"/>
      <w14:ligatures w14:val="none"/>
    </w:rPr>
  </w:style>
  <w:style w:type="character" w:customStyle="1" w:styleId="Overskrift3Tegn">
    <w:name w:val="Overskrift 3 Tegn"/>
    <w:basedOn w:val="Standardskriftforavsnitt"/>
    <w:link w:val="Overskrift3"/>
    <w:uiPriority w:val="9"/>
    <w:rsid w:val="00381FB1"/>
    <w:rPr>
      <w:rFonts w:ascii="Arial" w:eastAsiaTheme="majorEastAsia" w:hAnsi="Arial" w:cstheme="majorBidi"/>
      <w:b/>
      <w:bCs/>
      <w:kern w:val="0"/>
      <w14:ligatures w14:val="none"/>
    </w:rPr>
  </w:style>
  <w:style w:type="character" w:customStyle="1" w:styleId="Overskrift4Tegn">
    <w:name w:val="Overskrift 4 Tegn"/>
    <w:basedOn w:val="Standardskriftforavsnitt"/>
    <w:link w:val="Overskrift4"/>
    <w:uiPriority w:val="9"/>
    <w:rsid w:val="00381FB1"/>
    <w:rPr>
      <w:rFonts w:asciiTheme="majorHAnsi" w:eastAsiaTheme="majorEastAsia" w:hAnsiTheme="majorHAnsi" w:cstheme="majorBidi"/>
      <w:i/>
      <w:iCs/>
      <w:color w:val="2F5496" w:themeColor="accent1" w:themeShade="BF"/>
      <w:kern w:val="0"/>
      <w14:ligatures w14:val="none"/>
    </w:rPr>
  </w:style>
  <w:style w:type="paragraph" w:styleId="Topptekst">
    <w:name w:val="header"/>
    <w:basedOn w:val="Normal"/>
    <w:link w:val="TopptekstTegn"/>
    <w:uiPriority w:val="99"/>
    <w:unhideWhenUsed/>
    <w:rsid w:val="00381FB1"/>
    <w:pPr>
      <w:spacing w:after="0" w:line="240" w:lineRule="auto"/>
    </w:pPr>
    <w:rPr>
      <w:rFonts w:ascii="Arial" w:eastAsia="Calibri" w:hAnsi="Arial" w:cs="Times New Roman"/>
      <w:kern w:val="0"/>
      <w:sz w:val="16"/>
      <w14:ligatures w14:val="none"/>
    </w:rPr>
  </w:style>
  <w:style w:type="character" w:customStyle="1" w:styleId="TopptekstTegn">
    <w:name w:val="Topptekst Tegn"/>
    <w:basedOn w:val="Standardskriftforavsnitt"/>
    <w:link w:val="Topptekst"/>
    <w:uiPriority w:val="99"/>
    <w:rsid w:val="00381FB1"/>
    <w:rPr>
      <w:rFonts w:ascii="Arial" w:eastAsia="Calibri" w:hAnsi="Arial" w:cs="Times New Roman"/>
      <w:kern w:val="0"/>
      <w:sz w:val="16"/>
      <w14:ligatures w14:val="none"/>
    </w:rPr>
  </w:style>
  <w:style w:type="paragraph" w:styleId="Bunntekst">
    <w:name w:val="footer"/>
    <w:basedOn w:val="Normal"/>
    <w:link w:val="BunntekstTegn"/>
    <w:uiPriority w:val="99"/>
    <w:unhideWhenUsed/>
    <w:rsid w:val="00381FB1"/>
    <w:pPr>
      <w:spacing w:after="0" w:line="240" w:lineRule="auto"/>
    </w:pPr>
    <w:rPr>
      <w:rFonts w:ascii="Arial" w:eastAsia="Calibri" w:hAnsi="Arial" w:cs="Times New Roman"/>
      <w:kern w:val="0"/>
      <w:sz w:val="16"/>
      <w14:ligatures w14:val="none"/>
    </w:rPr>
  </w:style>
  <w:style w:type="character" w:customStyle="1" w:styleId="BunntekstTegn">
    <w:name w:val="Bunntekst Tegn"/>
    <w:basedOn w:val="Standardskriftforavsnitt"/>
    <w:link w:val="Bunntekst"/>
    <w:uiPriority w:val="99"/>
    <w:rsid w:val="00381FB1"/>
    <w:rPr>
      <w:rFonts w:ascii="Arial" w:eastAsia="Calibri" w:hAnsi="Arial" w:cs="Times New Roman"/>
      <w:kern w:val="0"/>
      <w:sz w:val="16"/>
      <w14:ligatures w14:val="none"/>
    </w:rPr>
  </w:style>
  <w:style w:type="table" w:styleId="Tabellrutenett">
    <w:name w:val="Table Grid"/>
    <w:basedOn w:val="Vanligtabell"/>
    <w:uiPriority w:val="39"/>
    <w:rsid w:val="00381FB1"/>
    <w:pPr>
      <w:spacing w:after="0" w:line="240" w:lineRule="auto"/>
    </w:pPr>
    <w:rPr>
      <w:kern w:val="0"/>
      <w:lang w:val="da-D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se">
    <w:name w:val="Adresse"/>
    <w:basedOn w:val="Topptekst"/>
    <w:rsid w:val="00381FB1"/>
    <w:pPr>
      <w:jc w:val="right"/>
    </w:pPr>
    <w:rPr>
      <w:rFonts w:eastAsia="Times New Roman"/>
      <w:szCs w:val="24"/>
    </w:rPr>
  </w:style>
  <w:style w:type="paragraph" w:customStyle="1" w:styleId="Brevtittel">
    <w:name w:val="Brevtittel"/>
    <w:basedOn w:val="Overskrift1"/>
    <w:next w:val="Normal"/>
    <w:qFormat/>
    <w:rsid w:val="00381FB1"/>
    <w:pPr>
      <w:spacing w:after="220"/>
    </w:pPr>
    <w:rPr>
      <w:b w:val="0"/>
      <w:sz w:val="28"/>
    </w:rPr>
  </w:style>
  <w:style w:type="paragraph" w:customStyle="1" w:styleId="Bunntekst2">
    <w:name w:val="Bunntekst_2"/>
    <w:basedOn w:val="Bunntekst"/>
    <w:rsid w:val="00381FB1"/>
    <w:pPr>
      <w:jc w:val="center"/>
    </w:pPr>
  </w:style>
  <w:style w:type="character" w:styleId="Fotnotereferanse">
    <w:name w:val="footnote reference"/>
    <w:basedOn w:val="Standardskriftforavsnitt"/>
    <w:uiPriority w:val="99"/>
    <w:unhideWhenUsed/>
    <w:rsid w:val="00381FB1"/>
    <w:rPr>
      <w:vertAlign w:val="superscript"/>
    </w:rPr>
  </w:style>
  <w:style w:type="paragraph" w:styleId="Fotnotetekst">
    <w:name w:val="footnote text"/>
    <w:basedOn w:val="Normal"/>
    <w:link w:val="FotnotetekstTegn"/>
    <w:uiPriority w:val="99"/>
    <w:unhideWhenUsed/>
    <w:rsid w:val="00381FB1"/>
    <w:pPr>
      <w:spacing w:after="0" w:line="240" w:lineRule="auto"/>
    </w:pPr>
    <w:rPr>
      <w:rFonts w:ascii="Arial" w:eastAsia="Calibri" w:hAnsi="Arial" w:cs="Times New Roman"/>
      <w:kern w:val="0"/>
      <w:sz w:val="18"/>
      <w:szCs w:val="20"/>
      <w14:ligatures w14:val="none"/>
    </w:rPr>
  </w:style>
  <w:style w:type="character" w:customStyle="1" w:styleId="FotnotetekstTegn">
    <w:name w:val="Fotnotetekst Tegn"/>
    <w:basedOn w:val="Standardskriftforavsnitt"/>
    <w:link w:val="Fotnotetekst"/>
    <w:uiPriority w:val="99"/>
    <w:rsid w:val="00381FB1"/>
    <w:rPr>
      <w:rFonts w:ascii="Arial" w:eastAsia="Calibri" w:hAnsi="Arial" w:cs="Times New Roman"/>
      <w:kern w:val="0"/>
      <w:sz w:val="18"/>
      <w:szCs w:val="20"/>
      <w14:ligatures w14:val="none"/>
    </w:rPr>
  </w:style>
  <w:style w:type="paragraph" w:styleId="Punktliste4">
    <w:name w:val="List Bullet 4"/>
    <w:basedOn w:val="Normal"/>
    <w:uiPriority w:val="99"/>
    <w:semiHidden/>
    <w:unhideWhenUsed/>
    <w:rsid w:val="00381FB1"/>
    <w:pPr>
      <w:numPr>
        <w:numId w:val="1"/>
      </w:numPr>
      <w:spacing w:after="0" w:line="240" w:lineRule="auto"/>
    </w:pPr>
    <w:rPr>
      <w:rFonts w:ascii="Calibri" w:hAnsi="Calibri" w:cs="Calibri"/>
      <w:kern w:val="0"/>
      <w14:ligatures w14:val="none"/>
    </w:rPr>
  </w:style>
  <w:style w:type="paragraph" w:styleId="Listeavsnitt">
    <w:name w:val="List Paragraph"/>
    <w:basedOn w:val="Normal"/>
    <w:uiPriority w:val="34"/>
    <w:qFormat/>
    <w:rsid w:val="00381FB1"/>
    <w:pPr>
      <w:spacing w:line="256" w:lineRule="auto"/>
      <w:ind w:left="720"/>
      <w:contextualSpacing/>
    </w:pPr>
    <w:rPr>
      <w:kern w:val="0"/>
      <w14:ligatures w14:val="none"/>
    </w:rPr>
  </w:style>
  <w:style w:type="paragraph" w:styleId="Bobletekst">
    <w:name w:val="Balloon Text"/>
    <w:basedOn w:val="Normal"/>
    <w:link w:val="BobletekstTegn"/>
    <w:uiPriority w:val="99"/>
    <w:semiHidden/>
    <w:unhideWhenUsed/>
    <w:rsid w:val="00381FB1"/>
    <w:pPr>
      <w:spacing w:after="0" w:line="240" w:lineRule="auto"/>
    </w:pPr>
    <w:rPr>
      <w:rFonts w:ascii="Segoe UI" w:eastAsia="Calibri" w:hAnsi="Segoe UI" w:cs="Segoe UI"/>
      <w:kern w:val="0"/>
      <w:sz w:val="18"/>
      <w:szCs w:val="18"/>
      <w14:ligatures w14:val="none"/>
    </w:rPr>
  </w:style>
  <w:style w:type="character" w:customStyle="1" w:styleId="BobletekstTegn">
    <w:name w:val="Bobletekst Tegn"/>
    <w:basedOn w:val="Standardskriftforavsnitt"/>
    <w:link w:val="Bobletekst"/>
    <w:uiPriority w:val="99"/>
    <w:semiHidden/>
    <w:rsid w:val="00381FB1"/>
    <w:rPr>
      <w:rFonts w:ascii="Segoe UI" w:eastAsia="Calibri" w:hAnsi="Segoe UI" w:cs="Segoe UI"/>
      <w:kern w:val="0"/>
      <w:sz w:val="18"/>
      <w:szCs w:val="18"/>
      <w14:ligatures w14:val="none"/>
    </w:rPr>
  </w:style>
  <w:style w:type="character" w:styleId="Merknadsreferanse">
    <w:name w:val="annotation reference"/>
    <w:basedOn w:val="Standardskriftforavsnitt"/>
    <w:uiPriority w:val="99"/>
    <w:unhideWhenUsed/>
    <w:rsid w:val="00381FB1"/>
    <w:rPr>
      <w:sz w:val="16"/>
      <w:szCs w:val="16"/>
    </w:rPr>
  </w:style>
  <w:style w:type="paragraph" w:styleId="Merknadstekst">
    <w:name w:val="annotation text"/>
    <w:basedOn w:val="Normal"/>
    <w:link w:val="MerknadstekstTegn"/>
    <w:uiPriority w:val="99"/>
    <w:unhideWhenUsed/>
    <w:rsid w:val="00381FB1"/>
    <w:pPr>
      <w:spacing w:after="0" w:line="240" w:lineRule="auto"/>
    </w:pPr>
    <w:rPr>
      <w:rFonts w:ascii="Arial" w:eastAsia="Calibri" w:hAnsi="Arial" w:cs="Times New Roman"/>
      <w:kern w:val="0"/>
      <w:szCs w:val="20"/>
      <w14:ligatures w14:val="none"/>
    </w:rPr>
  </w:style>
  <w:style w:type="character" w:customStyle="1" w:styleId="MerknadstekstTegn">
    <w:name w:val="Merknadstekst Tegn"/>
    <w:basedOn w:val="Standardskriftforavsnitt"/>
    <w:link w:val="Merknadstekst"/>
    <w:uiPriority w:val="99"/>
    <w:rsid w:val="00381FB1"/>
    <w:rPr>
      <w:rFonts w:ascii="Arial" w:eastAsia="Calibri" w:hAnsi="Arial" w:cs="Times New Roman"/>
      <w:kern w:val="0"/>
      <w:szCs w:val="20"/>
      <w14:ligatures w14:val="none"/>
    </w:rPr>
  </w:style>
  <w:style w:type="paragraph" w:styleId="Kommentaremne">
    <w:name w:val="annotation subject"/>
    <w:basedOn w:val="Merknadstekst"/>
    <w:next w:val="Merknadstekst"/>
    <w:link w:val="KommentaremneTegn"/>
    <w:uiPriority w:val="99"/>
    <w:semiHidden/>
    <w:unhideWhenUsed/>
    <w:rsid w:val="00381FB1"/>
    <w:rPr>
      <w:b/>
      <w:bCs/>
      <w:sz w:val="20"/>
    </w:rPr>
  </w:style>
  <w:style w:type="character" w:customStyle="1" w:styleId="KommentaremneTegn">
    <w:name w:val="Kommentaremne Tegn"/>
    <w:basedOn w:val="MerknadstekstTegn"/>
    <w:link w:val="Kommentaremne"/>
    <w:uiPriority w:val="99"/>
    <w:semiHidden/>
    <w:rsid w:val="00381FB1"/>
    <w:rPr>
      <w:rFonts w:ascii="Arial" w:eastAsia="Calibri" w:hAnsi="Arial" w:cs="Times New Roman"/>
      <w:b/>
      <w:bCs/>
      <w:kern w:val="0"/>
      <w:sz w:val="20"/>
      <w:szCs w:val="20"/>
      <w14:ligatures w14:val="none"/>
    </w:rPr>
  </w:style>
  <w:style w:type="character" w:styleId="Hyperkobling">
    <w:name w:val="Hyperlink"/>
    <w:basedOn w:val="Standardskriftforavsnitt"/>
    <w:uiPriority w:val="99"/>
    <w:unhideWhenUsed/>
    <w:rsid w:val="00381FB1"/>
    <w:rPr>
      <w:color w:val="0000FF"/>
      <w:u w:val="single"/>
    </w:rPr>
  </w:style>
  <w:style w:type="paragraph" w:styleId="Revisjon">
    <w:name w:val="Revision"/>
    <w:hidden/>
    <w:uiPriority w:val="99"/>
    <w:semiHidden/>
    <w:rsid w:val="00381FB1"/>
    <w:pPr>
      <w:spacing w:after="0" w:line="240" w:lineRule="auto"/>
    </w:pPr>
    <w:rPr>
      <w:rFonts w:ascii="Arial" w:eastAsia="Calibri" w:hAnsi="Arial" w:cs="Times New Roman"/>
      <w:kern w:val="0"/>
      <w14:ligatures w14:val="none"/>
    </w:rPr>
  </w:style>
  <w:style w:type="paragraph" w:styleId="NormalWeb">
    <w:name w:val="Normal (Web)"/>
    <w:basedOn w:val="Normal"/>
    <w:uiPriority w:val="99"/>
    <w:unhideWhenUsed/>
    <w:rsid w:val="00381FB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Ingenmellomrom">
    <w:name w:val="No Spacing"/>
    <w:uiPriority w:val="1"/>
    <w:qFormat/>
    <w:rsid w:val="00381FB1"/>
    <w:pPr>
      <w:spacing w:after="0" w:line="240" w:lineRule="auto"/>
    </w:pPr>
    <w:rPr>
      <w:rFonts w:ascii="Calibri" w:eastAsia="Calibri" w:hAnsi="Calibri" w:cs="Times New Roman"/>
      <w:kern w:val="0"/>
      <w14:ligatures w14:val="none"/>
    </w:rPr>
  </w:style>
  <w:style w:type="paragraph" w:customStyle="1" w:styleId="pf0">
    <w:name w:val="pf0"/>
    <w:basedOn w:val="Normal"/>
    <w:rsid w:val="00381FB1"/>
    <w:pPr>
      <w:spacing w:before="100" w:beforeAutospacing="1" w:after="100" w:afterAutospacing="1" w:line="240" w:lineRule="auto"/>
    </w:pPr>
    <w:rPr>
      <w:rFonts w:ascii="Times New Roman" w:eastAsia="Times New Roman" w:hAnsi="Times New Roman" w:cs="Times New Roman"/>
      <w:kern w:val="0"/>
      <w:sz w:val="24"/>
      <w:szCs w:val="24"/>
      <w:lang w:eastAsia="nb-NO"/>
      <w14:ligatures w14:val="none"/>
    </w:rPr>
  </w:style>
  <w:style w:type="character" w:customStyle="1" w:styleId="cf01">
    <w:name w:val="cf01"/>
    <w:basedOn w:val="Standardskriftforavsnitt"/>
    <w:rsid w:val="00381FB1"/>
    <w:rPr>
      <w:rFonts w:ascii="Segoe UI" w:hAnsi="Segoe UI" w:cs="Segoe UI" w:hint="default"/>
      <w:sz w:val="18"/>
      <w:szCs w:val="18"/>
    </w:rPr>
  </w:style>
  <w:style w:type="character" w:customStyle="1" w:styleId="cf11">
    <w:name w:val="cf11"/>
    <w:basedOn w:val="Standardskriftforavsnitt"/>
    <w:rsid w:val="00381FB1"/>
    <w:rPr>
      <w:rFonts w:ascii="Segoe UI" w:hAnsi="Segoe UI" w:cs="Segoe UI" w:hint="default"/>
      <w:sz w:val="18"/>
      <w:szCs w:val="18"/>
      <w:u w:val="single"/>
    </w:rPr>
  </w:style>
  <w:style w:type="character" w:customStyle="1" w:styleId="cf21">
    <w:name w:val="cf21"/>
    <w:basedOn w:val="Standardskriftforavsnitt"/>
    <w:rsid w:val="00381FB1"/>
    <w:rPr>
      <w:rFonts w:ascii="Segoe UI" w:hAnsi="Segoe UI" w:cs="Segoe UI" w:hint="default"/>
      <w:sz w:val="18"/>
      <w:szCs w:val="18"/>
    </w:rPr>
  </w:style>
  <w:style w:type="character" w:styleId="Plassholdertekst">
    <w:name w:val="Placeholder Text"/>
    <w:basedOn w:val="Standardskriftforavsnitt"/>
    <w:uiPriority w:val="99"/>
    <w:semiHidden/>
    <w:rsid w:val="00381FB1"/>
    <w:rPr>
      <w:color w:val="666666"/>
    </w:rPr>
  </w:style>
  <w:style w:type="table" w:styleId="Vanligtabell2">
    <w:name w:val="Plain Table 2"/>
    <w:basedOn w:val="Vanligtabell"/>
    <w:uiPriority w:val="42"/>
    <w:rsid w:val="00381FB1"/>
    <w:pPr>
      <w:spacing w:after="0" w:line="240" w:lineRule="auto"/>
    </w:pPr>
    <w:rPr>
      <w:kern w:val="0"/>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Rutenettabelllys">
    <w:name w:val="Grid Table Light"/>
    <w:basedOn w:val="Vanligtabell"/>
    <w:uiPriority w:val="40"/>
    <w:rsid w:val="00381FB1"/>
    <w:pPr>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vakreferanse">
    <w:name w:val="Subtle Reference"/>
    <w:basedOn w:val="Standardskriftforavsnitt"/>
    <w:uiPriority w:val="31"/>
    <w:qFormat/>
    <w:rsid w:val="00381FB1"/>
    <w:rPr>
      <w:smallCaps/>
      <w:color w:val="5A5A5A" w:themeColor="text1" w:themeTint="A5"/>
    </w:rPr>
  </w:style>
  <w:style w:type="character" w:customStyle="1" w:styleId="Stil1">
    <w:name w:val="Stil1"/>
    <w:basedOn w:val="Svakutheving"/>
    <w:uiPriority w:val="1"/>
    <w:rsid w:val="00381FB1"/>
    <w:rPr>
      <w:i/>
      <w:iCs/>
      <w:color w:val="BF8F00" w:themeColor="accent4" w:themeShade="BF"/>
      <w:sz w:val="22"/>
    </w:rPr>
  </w:style>
  <w:style w:type="character" w:styleId="Svakutheving">
    <w:name w:val="Subtle Emphasis"/>
    <w:basedOn w:val="Standardskriftforavsnitt"/>
    <w:uiPriority w:val="19"/>
    <w:qFormat/>
    <w:rsid w:val="00381FB1"/>
    <w:rPr>
      <w:i/>
      <w:iCs/>
      <w:color w:val="404040" w:themeColor="text1" w:themeTint="BF"/>
    </w:rPr>
  </w:style>
  <w:style w:type="character" w:styleId="Utheving">
    <w:name w:val="Emphasis"/>
    <w:basedOn w:val="Standardskriftforavsnitt"/>
    <w:uiPriority w:val="20"/>
    <w:qFormat/>
    <w:rsid w:val="00381FB1"/>
    <w:rPr>
      <w:i/>
      <w:iCs/>
    </w:rPr>
  </w:style>
  <w:style w:type="paragraph" w:customStyle="1" w:styleId="Stil2">
    <w:name w:val="Stil2"/>
    <w:basedOn w:val="Normal"/>
    <w:link w:val="Stil2Tegn"/>
    <w:rsid w:val="00381FB1"/>
    <w:pPr>
      <w:framePr w:wrap="around" w:vAnchor="text" w:hAnchor="text" w:y="1"/>
      <w:pBdr>
        <w:top w:val="single" w:sz="4" w:space="1" w:color="auto"/>
        <w:left w:val="single" w:sz="4" w:space="4" w:color="auto"/>
        <w:bottom w:val="single" w:sz="4" w:space="1" w:color="auto"/>
        <w:right w:val="single" w:sz="4" w:space="4" w:color="auto"/>
      </w:pBdr>
      <w:spacing w:after="0" w:line="276" w:lineRule="auto"/>
    </w:pPr>
    <w:rPr>
      <w:rFonts w:eastAsia="Calibri" w:cs="Times New Roman"/>
      <w:kern w:val="0"/>
      <w:lang w:val="en-GB"/>
      <w14:textOutline w14:w="9525" w14:cap="rnd" w14:cmpd="sng" w14:algn="ctr">
        <w14:solidFill>
          <w14:schemeClr w14:val="accent1"/>
        </w14:solidFill>
        <w14:prstDash w14:val="solid"/>
        <w14:bevel/>
      </w14:textOutline>
      <w14:ligatures w14:val="none"/>
    </w:rPr>
  </w:style>
  <w:style w:type="character" w:customStyle="1" w:styleId="Stil2Tegn">
    <w:name w:val="Stil2 Tegn"/>
    <w:basedOn w:val="Standardskriftforavsnitt"/>
    <w:link w:val="Stil2"/>
    <w:rsid w:val="00381FB1"/>
    <w:rPr>
      <w:rFonts w:eastAsia="Calibri" w:cs="Times New Roman"/>
      <w:kern w:val="0"/>
      <w:lang w:val="en-GB"/>
      <w14:textOutline w14:w="9525" w14:cap="rnd" w14:cmpd="sng" w14:algn="ctr">
        <w14:solidFill>
          <w14:schemeClr w14:val="accent1"/>
        </w14:solidFill>
        <w14:prstDash w14:val="solid"/>
        <w14:bevel/>
      </w14:textOutline>
      <w14:ligatures w14:val="none"/>
    </w:rPr>
  </w:style>
  <w:style w:type="character" w:customStyle="1" w:styleId="Stil3">
    <w:name w:val="Stil3"/>
    <w:basedOn w:val="Standardskriftforavsnitt"/>
    <w:uiPriority w:val="1"/>
    <w:qFormat/>
    <w:rsid w:val="00381FB1"/>
    <w:rPr>
      <w:rFonts w:asciiTheme="minorHAnsi" w:hAnsiTheme="minorHAnsi"/>
      <w:sz w:val="22"/>
    </w:rPr>
  </w:style>
  <w:style w:type="character" w:customStyle="1" w:styleId="Stil4">
    <w:name w:val="Stil4"/>
    <w:basedOn w:val="Standardskriftforavsnitt"/>
    <w:uiPriority w:val="1"/>
    <w:rsid w:val="00381FB1"/>
    <w:rPr>
      <w:rFonts w:asciiTheme="minorHAnsi" w:hAnsiTheme="minorHAnsi"/>
      <w:sz w:val="22"/>
      <w:u w:val="none"/>
      <w:bdr w:val="none" w:sz="0" w:space="0" w:color="auto"/>
      <w:shd w:val="clear" w:color="auto" w:fill="D0CECE" w:themeFill="background2" w:themeFillShade="E6"/>
    </w:rPr>
  </w:style>
  <w:style w:type="character" w:styleId="Ulstomtale">
    <w:name w:val="Unresolved Mention"/>
    <w:basedOn w:val="Standardskriftforavsnitt"/>
    <w:uiPriority w:val="99"/>
    <w:unhideWhenUsed/>
    <w:rsid w:val="00381FB1"/>
    <w:rPr>
      <w:color w:val="605E5C"/>
      <w:shd w:val="clear" w:color="auto" w:fill="E1DFDD"/>
    </w:rPr>
  </w:style>
  <w:style w:type="character" w:styleId="Fulgthyperkobling">
    <w:name w:val="FollowedHyperlink"/>
    <w:basedOn w:val="Standardskriftforavsnitt"/>
    <w:uiPriority w:val="99"/>
    <w:semiHidden/>
    <w:unhideWhenUsed/>
    <w:rsid w:val="00381FB1"/>
    <w:rPr>
      <w:color w:val="954F72" w:themeColor="followedHyperlink"/>
      <w:u w:val="single"/>
    </w:rPr>
  </w:style>
  <w:style w:type="paragraph" w:styleId="Overskriftforinnholdsfortegnelse">
    <w:name w:val="TOC Heading"/>
    <w:basedOn w:val="Overskrift1"/>
    <w:next w:val="Normal"/>
    <w:uiPriority w:val="39"/>
    <w:unhideWhenUsed/>
    <w:qFormat/>
    <w:rsid w:val="00381FB1"/>
    <w:pPr>
      <w:spacing w:after="0" w:line="259" w:lineRule="auto"/>
      <w:outlineLvl w:val="9"/>
    </w:pPr>
    <w:rPr>
      <w:rFonts w:asciiTheme="majorHAnsi" w:hAnsiTheme="majorHAnsi"/>
      <w:b w:val="0"/>
      <w:bCs w:val="0"/>
      <w:color w:val="2F5496" w:themeColor="accent1" w:themeShade="BF"/>
      <w:sz w:val="32"/>
      <w:szCs w:val="32"/>
      <w:lang w:eastAsia="nb-NO"/>
    </w:rPr>
  </w:style>
  <w:style w:type="paragraph" w:styleId="INNH1">
    <w:name w:val="toc 1"/>
    <w:basedOn w:val="Normal"/>
    <w:next w:val="Normal"/>
    <w:autoRedefine/>
    <w:uiPriority w:val="39"/>
    <w:unhideWhenUsed/>
    <w:rsid w:val="00381FB1"/>
    <w:pPr>
      <w:spacing w:after="100" w:line="276" w:lineRule="auto"/>
    </w:pPr>
    <w:rPr>
      <w:rFonts w:ascii="Arial" w:eastAsia="Calibri" w:hAnsi="Arial" w:cs="Times New Roman"/>
      <w:kern w:val="0"/>
      <w14:ligatures w14:val="none"/>
    </w:rPr>
  </w:style>
  <w:style w:type="paragraph" w:styleId="INNH2">
    <w:name w:val="toc 2"/>
    <w:basedOn w:val="Normal"/>
    <w:next w:val="Normal"/>
    <w:autoRedefine/>
    <w:uiPriority w:val="39"/>
    <w:unhideWhenUsed/>
    <w:rsid w:val="00381FB1"/>
    <w:pPr>
      <w:spacing w:after="100" w:line="276" w:lineRule="auto"/>
      <w:ind w:left="220"/>
    </w:pPr>
    <w:rPr>
      <w:rFonts w:ascii="Arial" w:eastAsia="Calibri" w:hAnsi="Arial" w:cs="Times New Roman"/>
      <w:kern w:val="0"/>
      <w14:ligatures w14:val="none"/>
    </w:rPr>
  </w:style>
  <w:style w:type="paragraph" w:styleId="INNH3">
    <w:name w:val="toc 3"/>
    <w:basedOn w:val="Normal"/>
    <w:next w:val="Normal"/>
    <w:autoRedefine/>
    <w:uiPriority w:val="39"/>
    <w:unhideWhenUsed/>
    <w:rsid w:val="00381FB1"/>
    <w:pPr>
      <w:spacing w:after="100" w:line="276" w:lineRule="auto"/>
      <w:ind w:left="440"/>
    </w:pPr>
    <w:rPr>
      <w:rFonts w:ascii="Arial" w:eastAsia="Calibri" w:hAnsi="Arial" w:cs="Times New Roman"/>
      <w:kern w:val="0"/>
      <w14:ligatures w14:val="none"/>
    </w:rPr>
  </w:style>
  <w:style w:type="character" w:customStyle="1" w:styleId="Revideringvr24">
    <w:name w:val="Revidering vår 24"/>
    <w:basedOn w:val="Standardskriftforavsnitt"/>
    <w:uiPriority w:val="1"/>
    <w:rsid w:val="00381FB1"/>
    <w:rPr>
      <w:rFonts w:asciiTheme="minorHAnsi" w:hAnsiTheme="minorHAnsi"/>
      <w:color w:val="2F5496" w:themeColor="accent1" w:themeShade="BF"/>
      <w:sz w:val="24"/>
    </w:rPr>
  </w:style>
  <w:style w:type="character" w:customStyle="1" w:styleId="normaltextrun">
    <w:name w:val="normaltextrun"/>
    <w:basedOn w:val="Standardskriftforavsnitt"/>
    <w:rsid w:val="00381FB1"/>
    <w:rPr>
      <w:rFonts w:cs="Times New Roman"/>
    </w:rPr>
  </w:style>
  <w:style w:type="paragraph" w:customStyle="1" w:styleId="paragraph">
    <w:name w:val="paragraph"/>
    <w:basedOn w:val="Normal"/>
    <w:rsid w:val="00381FB1"/>
    <w:pPr>
      <w:spacing w:before="100" w:beforeAutospacing="1" w:after="100" w:afterAutospacing="1" w:line="240" w:lineRule="auto"/>
    </w:pPr>
    <w:rPr>
      <w:rFonts w:ascii="Times New Roman" w:eastAsia="Times New Roman" w:hAnsi="Times New Roman" w:cs="Times New Roman"/>
      <w:kern w:val="0"/>
      <w:sz w:val="24"/>
      <w:szCs w:val="24"/>
      <w:lang w:eastAsia="nb-NO"/>
      <w14:ligatures w14:val="none"/>
    </w:rPr>
  </w:style>
  <w:style w:type="character" w:customStyle="1" w:styleId="revideringvr240">
    <w:name w:val="revidering vår 24"/>
    <w:basedOn w:val="Standardskriftforavsnitt"/>
    <w:uiPriority w:val="1"/>
    <w:qFormat/>
    <w:rsid w:val="00381FB1"/>
    <w:rPr>
      <w:rFonts w:asciiTheme="minorHAnsi" w:hAnsiTheme="minorHAnsi"/>
      <w:color w:val="2F5496" w:themeColor="accent1" w:themeShade="BF"/>
      <w:sz w:val="24"/>
    </w:rPr>
  </w:style>
  <w:style w:type="character" w:styleId="Omtale">
    <w:name w:val="Mention"/>
    <w:basedOn w:val="Standardskriftforavsnitt"/>
    <w:uiPriority w:val="99"/>
    <w:unhideWhenUsed/>
    <w:rsid w:val="00BC7D83"/>
    <w:rPr>
      <w:color w:val="2B579A"/>
      <w:shd w:val="clear" w:color="auto" w:fill="E1DFDD"/>
    </w:rPr>
  </w:style>
  <w:style w:type="paragraph" w:styleId="Sterktsitat">
    <w:name w:val="Intense Quote"/>
    <w:basedOn w:val="Normal"/>
    <w:next w:val="Normal"/>
    <w:link w:val="SterktsitatTegn"/>
    <w:uiPriority w:val="30"/>
    <w:qFormat/>
    <w:rsid w:val="00584B5B"/>
    <w:pPr>
      <w:pBdr>
        <w:top w:val="single" w:sz="4" w:space="10" w:color="2F5496" w:themeColor="accent1" w:themeShade="BF"/>
        <w:bottom w:val="single" w:sz="4" w:space="10" w:color="2F5496" w:themeColor="accent1" w:themeShade="BF"/>
      </w:pBdr>
      <w:spacing w:before="360" w:after="360" w:line="276" w:lineRule="auto"/>
      <w:ind w:left="864" w:right="864"/>
      <w:jc w:val="center"/>
    </w:pPr>
    <w:rPr>
      <w:rFonts w:ascii="Arial" w:eastAsia="Calibri" w:hAnsi="Arial" w:cs="Times New Roman"/>
      <w:i/>
      <w:iCs/>
      <w:color w:val="2F5496" w:themeColor="accent1" w:themeShade="BF"/>
      <w:kern w:val="0"/>
      <w14:ligatures w14:val="none"/>
    </w:rPr>
  </w:style>
  <w:style w:type="character" w:customStyle="1" w:styleId="SterktsitatTegn">
    <w:name w:val="Sterkt sitat Tegn"/>
    <w:basedOn w:val="Standardskriftforavsnitt"/>
    <w:link w:val="Sterktsitat"/>
    <w:uiPriority w:val="30"/>
    <w:rsid w:val="00584B5B"/>
    <w:rPr>
      <w:rFonts w:ascii="Arial" w:eastAsia="Calibri" w:hAnsi="Arial" w:cs="Times New Roman"/>
      <w:i/>
      <w:iCs/>
      <w:color w:val="2F5496" w:themeColor="accent1" w:themeShade="B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9415">
      <w:bodyDiv w:val="1"/>
      <w:marLeft w:val="0"/>
      <w:marRight w:val="0"/>
      <w:marTop w:val="0"/>
      <w:marBottom w:val="0"/>
      <w:divBdr>
        <w:top w:val="none" w:sz="0" w:space="0" w:color="auto"/>
        <w:left w:val="none" w:sz="0" w:space="0" w:color="auto"/>
        <w:bottom w:val="none" w:sz="0" w:space="0" w:color="auto"/>
        <w:right w:val="none" w:sz="0" w:space="0" w:color="auto"/>
      </w:divBdr>
    </w:div>
    <w:div w:id="116798323">
      <w:bodyDiv w:val="1"/>
      <w:marLeft w:val="0"/>
      <w:marRight w:val="0"/>
      <w:marTop w:val="0"/>
      <w:marBottom w:val="0"/>
      <w:divBdr>
        <w:top w:val="none" w:sz="0" w:space="0" w:color="auto"/>
        <w:left w:val="none" w:sz="0" w:space="0" w:color="auto"/>
        <w:bottom w:val="none" w:sz="0" w:space="0" w:color="auto"/>
        <w:right w:val="none" w:sz="0" w:space="0" w:color="auto"/>
      </w:divBdr>
    </w:div>
    <w:div w:id="852381084">
      <w:bodyDiv w:val="1"/>
      <w:marLeft w:val="0"/>
      <w:marRight w:val="0"/>
      <w:marTop w:val="0"/>
      <w:marBottom w:val="0"/>
      <w:divBdr>
        <w:top w:val="none" w:sz="0" w:space="0" w:color="auto"/>
        <w:left w:val="none" w:sz="0" w:space="0" w:color="auto"/>
        <w:bottom w:val="none" w:sz="0" w:space="0" w:color="auto"/>
        <w:right w:val="none" w:sz="0" w:space="0" w:color="auto"/>
      </w:divBdr>
    </w:div>
    <w:div w:id="1289623583">
      <w:bodyDiv w:val="1"/>
      <w:marLeft w:val="0"/>
      <w:marRight w:val="0"/>
      <w:marTop w:val="0"/>
      <w:marBottom w:val="0"/>
      <w:divBdr>
        <w:top w:val="none" w:sz="0" w:space="0" w:color="auto"/>
        <w:left w:val="none" w:sz="0" w:space="0" w:color="auto"/>
        <w:bottom w:val="none" w:sz="0" w:space="0" w:color="auto"/>
        <w:right w:val="none" w:sz="0" w:space="0" w:color="auto"/>
      </w:divBdr>
    </w:div>
    <w:div w:id="1725517995">
      <w:bodyDiv w:val="1"/>
      <w:marLeft w:val="0"/>
      <w:marRight w:val="0"/>
      <w:marTop w:val="0"/>
      <w:marBottom w:val="0"/>
      <w:divBdr>
        <w:top w:val="none" w:sz="0" w:space="0" w:color="auto"/>
        <w:left w:val="none" w:sz="0" w:space="0" w:color="auto"/>
        <w:bottom w:val="none" w:sz="0" w:space="0" w:color="auto"/>
        <w:right w:val="none" w:sz="0" w:space="0" w:color="auto"/>
      </w:divBdr>
    </w:div>
    <w:div w:id="182500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8" Type="http://schemas.openxmlformats.org/officeDocument/2006/relationships/hyperlink" Target="https://www.ohchr.org/en/publications/reference-publications/guiding-principles-business-and-human-rights" TargetMode="External"/><Relationship Id="rId3" Type="http://schemas.openxmlformats.org/officeDocument/2006/relationships/hyperlink" Target="https://www.norec.no/en/about-norec/ethical-principals/" TargetMode="External"/><Relationship Id="rId7" Type="http://schemas.openxmlformats.org/officeDocument/2006/relationships/hyperlink" Target="https://www.oecd.org/en/publications/oecd-guidelines-for-multinational-enterprises-on-responsible-business-conduct_81f92357-en.html" TargetMode="External"/><Relationship Id="rId2" Type="http://schemas.openxmlformats.org/officeDocument/2006/relationships/hyperlink" Target="https://www.norec.no/en/about-norec/ethical-principals/" TargetMode="External"/><Relationship Id="rId1" Type="http://schemas.openxmlformats.org/officeDocument/2006/relationships/hyperlink" Target="https://www.norec.no/en/global-partnerships/training/training-for-participants/" TargetMode="External"/><Relationship Id="rId6" Type="http://schemas.openxmlformats.org/officeDocument/2006/relationships/hyperlink" Target="https://www.norec.no/en/global-partnerships/training/training-for-participants/" TargetMode="External"/><Relationship Id="rId5" Type="http://schemas.openxmlformats.org/officeDocument/2006/relationships/hyperlink" Target="https://www.un.org/sustainabledevelopment/sustainable-development-goals/" TargetMode="External"/><Relationship Id="rId4" Type="http://schemas.openxmlformats.org/officeDocument/2006/relationships/hyperlink" Target="https://www.norec.no/en/about-norec/organisation/norecs-theory-of-change/"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s://www.norec.no/en/exchange/project-application/" TargetMode="External"/><Relationship Id="rId13" Type="http://schemas.microsoft.com/office/2018/08/relationships/commentsExtensible" Target="commentsExtensible.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orec.no/en/exchange/project-applicatio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5C306B84A664DD09D705ED173B1B263"/>
        <w:category>
          <w:name w:val="Generelt"/>
          <w:gallery w:val="placeholder"/>
        </w:category>
        <w:types>
          <w:type w:val="bbPlcHdr"/>
        </w:types>
        <w:behaviors>
          <w:behavior w:val="content"/>
        </w:behaviors>
        <w:guid w:val="{586E1C0A-166C-4A93-83B4-83A6D31B26EF}"/>
      </w:docPartPr>
      <w:docPartBody>
        <w:p w:rsidR="002446B3" w:rsidRDefault="00E77B25" w:rsidP="00E77B25">
          <w:pPr>
            <w:pStyle w:val="95C306B84A664DD09D705ED173B1B263"/>
          </w:pPr>
          <w:r w:rsidRPr="00466002">
            <w:rPr>
              <w:rStyle w:val="Overskrift4Tegn"/>
              <w:rFonts w:cstheme="minorHAnsi"/>
              <w:szCs w:val="24"/>
              <w:lang w:val="en-US"/>
            </w:rPr>
            <w:t>Click here to write</w:t>
          </w:r>
        </w:p>
      </w:docPartBody>
    </w:docPart>
    <w:docPart>
      <w:docPartPr>
        <w:name w:val="54BA86C3A4584F4E80A0914CCB94AA63"/>
        <w:category>
          <w:name w:val="Generelt"/>
          <w:gallery w:val="placeholder"/>
        </w:category>
        <w:types>
          <w:type w:val="bbPlcHdr"/>
        </w:types>
        <w:behaviors>
          <w:behavior w:val="content"/>
        </w:behaviors>
        <w:guid w:val="{79B1EEA2-319E-47CE-995D-06A602FC35AE}"/>
      </w:docPartPr>
      <w:docPartBody>
        <w:p w:rsidR="002446B3" w:rsidRDefault="00E77B25" w:rsidP="00E77B25">
          <w:pPr>
            <w:pStyle w:val="54BA86C3A4584F4E80A0914CCB94AA63"/>
          </w:pPr>
          <w:r w:rsidRPr="00466002">
            <w:rPr>
              <w:rStyle w:val="Overskrift4Tegn"/>
              <w:rFonts w:cstheme="minorHAnsi"/>
              <w:szCs w:val="24"/>
              <w:lang w:val="en-US"/>
            </w:rPr>
            <w:t>Click here to write</w:t>
          </w:r>
        </w:p>
      </w:docPartBody>
    </w:docPart>
    <w:docPart>
      <w:docPartPr>
        <w:name w:val="9FAD338D25CD4235B8C4BF489EDCB68F"/>
        <w:category>
          <w:name w:val="Generelt"/>
          <w:gallery w:val="placeholder"/>
        </w:category>
        <w:types>
          <w:type w:val="bbPlcHdr"/>
        </w:types>
        <w:behaviors>
          <w:behavior w:val="content"/>
        </w:behaviors>
        <w:guid w:val="{E6E9438D-C717-457D-A54A-66E3C7661DBC}"/>
      </w:docPartPr>
      <w:docPartBody>
        <w:p w:rsidR="002446B3" w:rsidRDefault="00E77B25" w:rsidP="00E77B25">
          <w:pPr>
            <w:pStyle w:val="9FAD338D25CD4235B8C4BF489EDCB68F"/>
          </w:pPr>
          <w:r w:rsidRPr="00466002">
            <w:rPr>
              <w:rStyle w:val="Overskrift4Tegn"/>
              <w:rFonts w:cstheme="minorHAnsi"/>
              <w:szCs w:val="24"/>
              <w:lang w:val="en-US"/>
            </w:rPr>
            <w:t>Click here to write</w:t>
          </w:r>
        </w:p>
      </w:docPartBody>
    </w:docPart>
    <w:docPart>
      <w:docPartPr>
        <w:name w:val="E7C3C2BB43F44501B59252C6EC8382C3"/>
        <w:category>
          <w:name w:val="Generelt"/>
          <w:gallery w:val="placeholder"/>
        </w:category>
        <w:types>
          <w:type w:val="bbPlcHdr"/>
        </w:types>
        <w:behaviors>
          <w:behavior w:val="content"/>
        </w:behaviors>
        <w:guid w:val="{9A38A607-BE6C-4234-B18E-2E9BC1E9E72E}"/>
      </w:docPartPr>
      <w:docPartBody>
        <w:p w:rsidR="002446B3" w:rsidRDefault="00E77B25" w:rsidP="00E77B25">
          <w:pPr>
            <w:pStyle w:val="E7C3C2BB43F44501B59252C6EC8382C3"/>
          </w:pPr>
          <w:r w:rsidRPr="00466002">
            <w:rPr>
              <w:rStyle w:val="Overskrift4Tegn"/>
              <w:rFonts w:cstheme="minorHAnsi"/>
              <w:szCs w:val="24"/>
              <w:lang w:val="en-US"/>
            </w:rPr>
            <w:t>Click here to write</w:t>
          </w:r>
        </w:p>
      </w:docPartBody>
    </w:docPart>
    <w:docPart>
      <w:docPartPr>
        <w:name w:val="92A61DBBB8954E769B521198DF924D6C"/>
        <w:category>
          <w:name w:val="Generelt"/>
          <w:gallery w:val="placeholder"/>
        </w:category>
        <w:types>
          <w:type w:val="bbPlcHdr"/>
        </w:types>
        <w:behaviors>
          <w:behavior w:val="content"/>
        </w:behaviors>
        <w:guid w:val="{C2082F2D-955C-46C7-93D9-BBF4D10FDC98}"/>
      </w:docPartPr>
      <w:docPartBody>
        <w:p w:rsidR="002446B3" w:rsidRDefault="00E77B25" w:rsidP="00E77B25">
          <w:pPr>
            <w:pStyle w:val="92A61DBBB8954E769B521198DF924D6C"/>
          </w:pPr>
          <w:r w:rsidRPr="00C70150">
            <w:rPr>
              <w:rStyle w:val="Overskrift4Tegn"/>
              <w:rFonts w:cstheme="minorHAnsi"/>
              <w:szCs w:val="24"/>
              <w:lang w:val="en-US"/>
            </w:rPr>
            <w:t>Click here to write</w:t>
          </w:r>
        </w:p>
      </w:docPartBody>
    </w:docPart>
    <w:docPart>
      <w:docPartPr>
        <w:name w:val="7ADE311710864CB7A6E3866D2381E94A"/>
        <w:category>
          <w:name w:val="Generelt"/>
          <w:gallery w:val="placeholder"/>
        </w:category>
        <w:types>
          <w:type w:val="bbPlcHdr"/>
        </w:types>
        <w:behaviors>
          <w:behavior w:val="content"/>
        </w:behaviors>
        <w:guid w:val="{D2B579BF-2562-4F4E-9463-641491DAB9AE}"/>
      </w:docPartPr>
      <w:docPartBody>
        <w:p w:rsidR="002446B3" w:rsidRDefault="00E77B25" w:rsidP="00E77B25">
          <w:pPr>
            <w:pStyle w:val="7ADE311710864CB7A6E3866D2381E94A"/>
          </w:pPr>
          <w:r w:rsidRPr="00C70150">
            <w:rPr>
              <w:rStyle w:val="Overskrift4Tegn"/>
              <w:rFonts w:cstheme="minorHAnsi"/>
              <w:szCs w:val="24"/>
              <w:lang w:val="en-US"/>
            </w:rPr>
            <w:t>Click here to write</w:t>
          </w:r>
        </w:p>
      </w:docPartBody>
    </w:docPart>
    <w:docPart>
      <w:docPartPr>
        <w:name w:val="660556C72FC4446FB0A6467F31BC5DD4"/>
        <w:category>
          <w:name w:val="Generelt"/>
          <w:gallery w:val="placeholder"/>
        </w:category>
        <w:types>
          <w:type w:val="bbPlcHdr"/>
        </w:types>
        <w:behaviors>
          <w:behavior w:val="content"/>
        </w:behaviors>
        <w:guid w:val="{05E805A6-2A4D-4C68-9673-EF73E38B17E3}"/>
      </w:docPartPr>
      <w:docPartBody>
        <w:p w:rsidR="002446B3" w:rsidRDefault="00E77B25" w:rsidP="00E77B25">
          <w:pPr>
            <w:pStyle w:val="660556C72FC4446FB0A6467F31BC5DD4"/>
          </w:pPr>
          <w:r w:rsidRPr="00466002">
            <w:rPr>
              <w:rStyle w:val="Overskrift4Tegn"/>
              <w:rFonts w:cstheme="minorHAnsi"/>
              <w:szCs w:val="24"/>
              <w:lang w:val="en-US"/>
            </w:rPr>
            <w:t>Click here to write</w:t>
          </w:r>
        </w:p>
      </w:docPartBody>
    </w:docPart>
    <w:docPart>
      <w:docPartPr>
        <w:name w:val="664984A7B4754B099A43E3CE92402041"/>
        <w:category>
          <w:name w:val="Generelt"/>
          <w:gallery w:val="placeholder"/>
        </w:category>
        <w:types>
          <w:type w:val="bbPlcHdr"/>
        </w:types>
        <w:behaviors>
          <w:behavior w:val="content"/>
        </w:behaviors>
        <w:guid w:val="{0384A5B7-39F5-42E0-BB89-16A49397FCEE}"/>
      </w:docPartPr>
      <w:docPartBody>
        <w:p w:rsidR="002446B3" w:rsidRDefault="002446B3" w:rsidP="002446B3">
          <w:pPr>
            <w:pStyle w:val="664984A7B4754B099A43E3CE92402041"/>
          </w:pPr>
          <w:r w:rsidRPr="00C62A99">
            <w:rPr>
              <w:rStyle w:val="Plassholdertekst"/>
            </w:rPr>
            <w:t>Angi eventuelt innhold som du vil gjenta, inkludert andre innholdskontroller. Du kan også sette inn denne kontrollen rundt tabellrader for å gjenta deler av en tabell.</w:t>
          </w:r>
        </w:p>
      </w:docPartBody>
    </w:docPart>
    <w:docPart>
      <w:docPartPr>
        <w:name w:val="761C9763C0B74665A2E57E63553F06D5"/>
        <w:category>
          <w:name w:val="Generelt"/>
          <w:gallery w:val="placeholder"/>
        </w:category>
        <w:types>
          <w:type w:val="bbPlcHdr"/>
        </w:types>
        <w:behaviors>
          <w:behavior w:val="content"/>
        </w:behaviors>
        <w:guid w:val="{A3FF8C53-3EF8-4F1D-AAA6-527A56D660ED}"/>
      </w:docPartPr>
      <w:docPartBody>
        <w:p w:rsidR="002446B3" w:rsidRDefault="00E77B25" w:rsidP="00E77B25">
          <w:pPr>
            <w:pStyle w:val="761C9763C0B74665A2E57E63553F06D5"/>
          </w:pPr>
          <w:r w:rsidRPr="00466002">
            <w:rPr>
              <w:rStyle w:val="Overskrift4Tegn"/>
              <w:rFonts w:cstheme="minorHAnsi"/>
              <w:szCs w:val="24"/>
              <w:lang w:val="en-US"/>
            </w:rPr>
            <w:t>Click here to write</w:t>
          </w:r>
        </w:p>
      </w:docPartBody>
    </w:docPart>
    <w:docPart>
      <w:docPartPr>
        <w:name w:val="1E455E13E3064CB6A20BD632CA9AEED6"/>
        <w:category>
          <w:name w:val="Generelt"/>
          <w:gallery w:val="placeholder"/>
        </w:category>
        <w:types>
          <w:type w:val="bbPlcHdr"/>
        </w:types>
        <w:behaviors>
          <w:behavior w:val="content"/>
        </w:behaviors>
        <w:guid w:val="{5EFBBAB1-25C2-4A99-8ED2-929233B9CE3E}"/>
      </w:docPartPr>
      <w:docPartBody>
        <w:p w:rsidR="002446B3" w:rsidRDefault="00E77B25" w:rsidP="00E77B25">
          <w:pPr>
            <w:pStyle w:val="1E455E13E3064CB6A20BD632CA9AEED6"/>
          </w:pPr>
          <w:r w:rsidRPr="00466002">
            <w:rPr>
              <w:rStyle w:val="Overskrift4Tegn"/>
              <w:rFonts w:cstheme="minorHAnsi"/>
              <w:szCs w:val="24"/>
              <w:lang w:val="en-US"/>
            </w:rPr>
            <w:t>Click here to write</w:t>
          </w:r>
        </w:p>
      </w:docPartBody>
    </w:docPart>
    <w:docPart>
      <w:docPartPr>
        <w:name w:val="7B247F4146BC4A2F9DDAE87F5B4688C2"/>
        <w:category>
          <w:name w:val="Generelt"/>
          <w:gallery w:val="placeholder"/>
        </w:category>
        <w:types>
          <w:type w:val="bbPlcHdr"/>
        </w:types>
        <w:behaviors>
          <w:behavior w:val="content"/>
        </w:behaviors>
        <w:guid w:val="{78FE1F63-A9D0-4732-8AF8-F0785E5B1111}"/>
      </w:docPartPr>
      <w:docPartBody>
        <w:p w:rsidR="002446B3" w:rsidRDefault="00E77B25" w:rsidP="00E77B25">
          <w:pPr>
            <w:pStyle w:val="7B247F4146BC4A2F9DDAE87F5B4688C2"/>
          </w:pPr>
          <w:r w:rsidRPr="00466002">
            <w:rPr>
              <w:rStyle w:val="Overskrift4Tegn"/>
              <w:rFonts w:cstheme="minorHAnsi"/>
              <w:szCs w:val="24"/>
              <w:lang w:val="en-US"/>
            </w:rPr>
            <w:t>Click here to write</w:t>
          </w:r>
        </w:p>
      </w:docPartBody>
    </w:docPart>
    <w:docPart>
      <w:docPartPr>
        <w:name w:val="79CCD26303364AB2801DBD109852165D"/>
        <w:category>
          <w:name w:val="Generelt"/>
          <w:gallery w:val="placeholder"/>
        </w:category>
        <w:types>
          <w:type w:val="bbPlcHdr"/>
        </w:types>
        <w:behaviors>
          <w:behavior w:val="content"/>
        </w:behaviors>
        <w:guid w:val="{D7F3906E-0FEA-4606-AC0B-D44A25132C82}"/>
      </w:docPartPr>
      <w:docPartBody>
        <w:p w:rsidR="002446B3" w:rsidRDefault="00E77B25" w:rsidP="00E77B25">
          <w:pPr>
            <w:pStyle w:val="79CCD26303364AB2801DBD109852165D"/>
          </w:pPr>
          <w:r w:rsidRPr="00466002">
            <w:rPr>
              <w:rStyle w:val="Overskrift4Tegn"/>
              <w:rFonts w:cstheme="minorHAnsi"/>
              <w:szCs w:val="24"/>
              <w:lang w:val="en-US"/>
            </w:rPr>
            <w:t>Click here to write</w:t>
          </w:r>
        </w:p>
      </w:docPartBody>
    </w:docPart>
    <w:docPart>
      <w:docPartPr>
        <w:name w:val="A84AAA92CE604FC1BA52A42539B40869"/>
        <w:category>
          <w:name w:val="Generelt"/>
          <w:gallery w:val="placeholder"/>
        </w:category>
        <w:types>
          <w:type w:val="bbPlcHdr"/>
        </w:types>
        <w:behaviors>
          <w:behavior w:val="content"/>
        </w:behaviors>
        <w:guid w:val="{5CC12852-BD37-4DE0-AFD3-576F22FC64A2}"/>
      </w:docPartPr>
      <w:docPartBody>
        <w:p w:rsidR="002446B3" w:rsidRDefault="00E77B25" w:rsidP="00E77B25">
          <w:pPr>
            <w:pStyle w:val="A84AAA92CE604FC1BA52A42539B40869"/>
          </w:pPr>
          <w:r w:rsidRPr="00466002">
            <w:rPr>
              <w:rStyle w:val="Overskrift4Tegn"/>
              <w:rFonts w:cstheme="minorHAnsi"/>
              <w:szCs w:val="24"/>
              <w:lang w:val="en-US"/>
            </w:rPr>
            <w:t>Click here to write</w:t>
          </w:r>
        </w:p>
      </w:docPartBody>
    </w:docPart>
    <w:docPart>
      <w:docPartPr>
        <w:name w:val="E693C9EFAED84AFBBDAC796F5B98DA35"/>
        <w:category>
          <w:name w:val="Generelt"/>
          <w:gallery w:val="placeholder"/>
        </w:category>
        <w:types>
          <w:type w:val="bbPlcHdr"/>
        </w:types>
        <w:behaviors>
          <w:behavior w:val="content"/>
        </w:behaviors>
        <w:guid w:val="{26DF67C3-64F2-4E25-812E-35899A865607}"/>
      </w:docPartPr>
      <w:docPartBody>
        <w:p w:rsidR="002446B3" w:rsidRDefault="00E77B25" w:rsidP="00E77B25">
          <w:pPr>
            <w:pStyle w:val="E693C9EFAED84AFBBDAC796F5B98DA35"/>
          </w:pPr>
          <w:r w:rsidRPr="00466002">
            <w:rPr>
              <w:rStyle w:val="Overskrift4Tegn"/>
              <w:rFonts w:cstheme="minorHAnsi"/>
              <w:szCs w:val="24"/>
              <w:lang w:val="en-US"/>
            </w:rPr>
            <w:t>Click here to write</w:t>
          </w:r>
        </w:p>
      </w:docPartBody>
    </w:docPart>
    <w:docPart>
      <w:docPartPr>
        <w:name w:val="4BD62FB2D42D4A4AA7AAAE18F3EABD49"/>
        <w:category>
          <w:name w:val="Generelt"/>
          <w:gallery w:val="placeholder"/>
        </w:category>
        <w:types>
          <w:type w:val="bbPlcHdr"/>
        </w:types>
        <w:behaviors>
          <w:behavior w:val="content"/>
        </w:behaviors>
        <w:guid w:val="{3D2D00CC-87AF-460E-AD57-2B4FB5362549}"/>
      </w:docPartPr>
      <w:docPartBody>
        <w:p w:rsidR="002446B3" w:rsidRDefault="00E77B25" w:rsidP="00E77B25">
          <w:pPr>
            <w:pStyle w:val="4BD62FB2D42D4A4AA7AAAE18F3EABD49"/>
          </w:pPr>
          <w:r w:rsidRPr="00466002">
            <w:rPr>
              <w:rStyle w:val="Overskrift4Tegn"/>
              <w:rFonts w:cstheme="minorHAnsi"/>
              <w:szCs w:val="24"/>
              <w:lang w:val="en-US"/>
            </w:rPr>
            <w:t>Click here to write</w:t>
          </w:r>
        </w:p>
      </w:docPartBody>
    </w:docPart>
    <w:docPart>
      <w:docPartPr>
        <w:name w:val="4F0BD9830CD04FD9A9A1705B5D4494D0"/>
        <w:category>
          <w:name w:val="Generelt"/>
          <w:gallery w:val="placeholder"/>
        </w:category>
        <w:types>
          <w:type w:val="bbPlcHdr"/>
        </w:types>
        <w:behaviors>
          <w:behavior w:val="content"/>
        </w:behaviors>
        <w:guid w:val="{8B69D38E-A4B5-4AF3-A179-524BF55FBC17}"/>
      </w:docPartPr>
      <w:docPartBody>
        <w:p w:rsidR="002446B3" w:rsidRDefault="00E77B25" w:rsidP="00E77B25">
          <w:pPr>
            <w:pStyle w:val="4F0BD9830CD04FD9A9A1705B5D4494D0"/>
          </w:pPr>
          <w:r w:rsidRPr="00466002">
            <w:rPr>
              <w:rStyle w:val="Overskrift4Tegn"/>
              <w:rFonts w:cstheme="minorHAnsi"/>
              <w:szCs w:val="24"/>
              <w:lang w:val="en-US"/>
            </w:rPr>
            <w:t>Click here to write</w:t>
          </w:r>
        </w:p>
      </w:docPartBody>
    </w:docPart>
    <w:docPart>
      <w:docPartPr>
        <w:name w:val="C28F1D0E4F2D4B1BB78B8B9CB70C1374"/>
        <w:category>
          <w:name w:val="Generelt"/>
          <w:gallery w:val="placeholder"/>
        </w:category>
        <w:types>
          <w:type w:val="bbPlcHdr"/>
        </w:types>
        <w:behaviors>
          <w:behavior w:val="content"/>
        </w:behaviors>
        <w:guid w:val="{94B5B3D4-9B19-44A8-B62D-822CC380AC7A}"/>
      </w:docPartPr>
      <w:docPartBody>
        <w:p w:rsidR="002446B3" w:rsidRDefault="00E77B25" w:rsidP="00E77B25">
          <w:pPr>
            <w:pStyle w:val="C28F1D0E4F2D4B1BB78B8B9CB70C1374"/>
          </w:pPr>
          <w:r w:rsidRPr="00514F05">
            <w:rPr>
              <w:rStyle w:val="Revideringvr24"/>
            </w:rPr>
            <w:t>Click here to write</w:t>
          </w:r>
        </w:p>
      </w:docPartBody>
    </w:docPart>
    <w:docPart>
      <w:docPartPr>
        <w:name w:val="6A887D78B5864698A4CACDD6412A8354"/>
        <w:category>
          <w:name w:val="Generelt"/>
          <w:gallery w:val="placeholder"/>
        </w:category>
        <w:types>
          <w:type w:val="bbPlcHdr"/>
        </w:types>
        <w:behaviors>
          <w:behavior w:val="content"/>
        </w:behaviors>
        <w:guid w:val="{DF51400E-DE9D-4601-B299-0F971C1FE68E}"/>
      </w:docPartPr>
      <w:docPartBody>
        <w:p w:rsidR="002446B3" w:rsidRDefault="00E77B25" w:rsidP="00E77B25">
          <w:pPr>
            <w:pStyle w:val="6A887D78B5864698A4CACDD6412A8354"/>
          </w:pPr>
          <w:r w:rsidRPr="00514F05">
            <w:rPr>
              <w:rStyle w:val="Revideringvr24"/>
            </w:rPr>
            <w:t>Click here to write</w:t>
          </w:r>
        </w:p>
      </w:docPartBody>
    </w:docPart>
    <w:docPart>
      <w:docPartPr>
        <w:name w:val="895ED3A19365446599BA61693FA142DF"/>
        <w:category>
          <w:name w:val="Generelt"/>
          <w:gallery w:val="placeholder"/>
        </w:category>
        <w:types>
          <w:type w:val="bbPlcHdr"/>
        </w:types>
        <w:behaviors>
          <w:behavior w:val="content"/>
        </w:behaviors>
        <w:guid w:val="{17A61324-375C-4B7D-8F67-6A0DCF1864FF}"/>
      </w:docPartPr>
      <w:docPartBody>
        <w:p w:rsidR="002446B3" w:rsidRDefault="00E77B25" w:rsidP="00E77B25">
          <w:pPr>
            <w:pStyle w:val="895ED3A19365446599BA61693FA142DF"/>
          </w:pPr>
          <w:r w:rsidRPr="00514F05">
            <w:rPr>
              <w:rStyle w:val="Revideringvr24"/>
            </w:rPr>
            <w:t>Click here to write</w:t>
          </w:r>
        </w:p>
      </w:docPartBody>
    </w:docPart>
    <w:docPart>
      <w:docPartPr>
        <w:name w:val="2B614F1AABD045DB92DA2ED5929288B0"/>
        <w:category>
          <w:name w:val="Generelt"/>
          <w:gallery w:val="placeholder"/>
        </w:category>
        <w:types>
          <w:type w:val="bbPlcHdr"/>
        </w:types>
        <w:behaviors>
          <w:behavior w:val="content"/>
        </w:behaviors>
        <w:guid w:val="{0F20914B-E4D9-48D8-8EBC-B457034D124B}"/>
      </w:docPartPr>
      <w:docPartBody>
        <w:p w:rsidR="002446B3" w:rsidRDefault="00E77B25" w:rsidP="00E77B25">
          <w:pPr>
            <w:pStyle w:val="2B614F1AABD045DB92DA2ED5929288B0"/>
          </w:pPr>
          <w:r w:rsidRPr="00514F05">
            <w:rPr>
              <w:rStyle w:val="Revideringvr24"/>
            </w:rPr>
            <w:t>Click here to write</w:t>
          </w:r>
        </w:p>
      </w:docPartBody>
    </w:docPart>
    <w:docPart>
      <w:docPartPr>
        <w:name w:val="C4FA202097744C2295AFC4E513E98068"/>
        <w:category>
          <w:name w:val="Generelt"/>
          <w:gallery w:val="placeholder"/>
        </w:category>
        <w:types>
          <w:type w:val="bbPlcHdr"/>
        </w:types>
        <w:behaviors>
          <w:behavior w:val="content"/>
        </w:behaviors>
        <w:guid w:val="{1752A31F-CC3F-41F8-999E-716D7543FB86}"/>
      </w:docPartPr>
      <w:docPartBody>
        <w:p w:rsidR="002446B3" w:rsidRDefault="00E77B25" w:rsidP="00E77B25">
          <w:pPr>
            <w:pStyle w:val="C4FA202097744C2295AFC4E513E98068"/>
          </w:pPr>
          <w:r w:rsidRPr="00466002">
            <w:rPr>
              <w:rStyle w:val="Overskrift4Tegn"/>
              <w:rFonts w:cstheme="minorHAnsi"/>
              <w:szCs w:val="24"/>
              <w:lang w:val="en-US"/>
            </w:rPr>
            <w:t>Click here to write</w:t>
          </w:r>
        </w:p>
      </w:docPartBody>
    </w:docPart>
    <w:docPart>
      <w:docPartPr>
        <w:name w:val="A973F0760E8348999B3D050F9F1AECA9"/>
        <w:category>
          <w:name w:val="Generelt"/>
          <w:gallery w:val="placeholder"/>
        </w:category>
        <w:types>
          <w:type w:val="bbPlcHdr"/>
        </w:types>
        <w:behaviors>
          <w:behavior w:val="content"/>
        </w:behaviors>
        <w:guid w:val="{63275B8B-08F7-4FDF-92BB-E643A4C26A82}"/>
      </w:docPartPr>
      <w:docPartBody>
        <w:p w:rsidR="002446B3" w:rsidRDefault="00E77B25" w:rsidP="00E77B25">
          <w:pPr>
            <w:pStyle w:val="A973F0760E8348999B3D050F9F1AECA9"/>
          </w:pPr>
          <w:r w:rsidRPr="00466002">
            <w:rPr>
              <w:rStyle w:val="Overskrift4Tegn"/>
              <w:rFonts w:cstheme="minorHAnsi"/>
              <w:szCs w:val="24"/>
              <w:lang w:val="en-US"/>
            </w:rPr>
            <w:t>Click here to write</w:t>
          </w:r>
        </w:p>
      </w:docPartBody>
    </w:docPart>
    <w:docPart>
      <w:docPartPr>
        <w:name w:val="1823515A6B0342CC9FE9B79D2EBDFC0C"/>
        <w:category>
          <w:name w:val="Generelt"/>
          <w:gallery w:val="placeholder"/>
        </w:category>
        <w:types>
          <w:type w:val="bbPlcHdr"/>
        </w:types>
        <w:behaviors>
          <w:behavior w:val="content"/>
        </w:behaviors>
        <w:guid w:val="{AF8FD642-E276-40F3-ADBF-67C5A57D425E}"/>
      </w:docPartPr>
      <w:docPartBody>
        <w:p w:rsidR="002446B3" w:rsidRDefault="00E77B25" w:rsidP="00E77B25">
          <w:pPr>
            <w:pStyle w:val="1823515A6B0342CC9FE9B79D2EBDFC0C"/>
          </w:pPr>
          <w:r w:rsidRPr="00466002">
            <w:rPr>
              <w:rStyle w:val="Overskrift4Tegn"/>
              <w:rFonts w:cstheme="minorHAnsi"/>
              <w:szCs w:val="24"/>
              <w:lang w:val="en-US"/>
            </w:rPr>
            <w:t>Click here to write</w:t>
          </w:r>
        </w:p>
      </w:docPartBody>
    </w:docPart>
    <w:docPart>
      <w:docPartPr>
        <w:name w:val="E36BF1D9BF914F5DA38FA2F16FE09679"/>
        <w:category>
          <w:name w:val="Generelt"/>
          <w:gallery w:val="placeholder"/>
        </w:category>
        <w:types>
          <w:type w:val="bbPlcHdr"/>
        </w:types>
        <w:behaviors>
          <w:behavior w:val="content"/>
        </w:behaviors>
        <w:guid w:val="{2AA88311-E728-4391-9EC0-6EA1EC44E457}"/>
      </w:docPartPr>
      <w:docPartBody>
        <w:p w:rsidR="002446B3" w:rsidRDefault="00E77B25" w:rsidP="00E77B25">
          <w:pPr>
            <w:pStyle w:val="E36BF1D9BF914F5DA38FA2F16FE09679"/>
          </w:pPr>
          <w:r w:rsidRPr="00466002">
            <w:rPr>
              <w:rStyle w:val="Overskrift4Tegn"/>
              <w:rFonts w:cstheme="minorHAnsi"/>
              <w:szCs w:val="24"/>
              <w:lang w:val="en-US"/>
            </w:rPr>
            <w:t>Click here to write</w:t>
          </w:r>
        </w:p>
      </w:docPartBody>
    </w:docPart>
    <w:docPart>
      <w:docPartPr>
        <w:name w:val="131B252787C84056B97787206F3FA50C"/>
        <w:category>
          <w:name w:val="Generelt"/>
          <w:gallery w:val="placeholder"/>
        </w:category>
        <w:types>
          <w:type w:val="bbPlcHdr"/>
        </w:types>
        <w:behaviors>
          <w:behavior w:val="content"/>
        </w:behaviors>
        <w:guid w:val="{5F67B357-464B-417C-90D2-818D47E52299}"/>
      </w:docPartPr>
      <w:docPartBody>
        <w:p w:rsidR="002446B3" w:rsidRDefault="00E77B25" w:rsidP="00E77B25">
          <w:pPr>
            <w:pStyle w:val="131B252787C84056B97787206F3FA50C"/>
          </w:pPr>
          <w:r w:rsidRPr="00466002">
            <w:rPr>
              <w:rStyle w:val="Overskrift4Tegn"/>
              <w:rFonts w:cstheme="minorHAnsi"/>
              <w:szCs w:val="24"/>
              <w:lang w:val="en-US"/>
            </w:rPr>
            <w:t>Click here to write</w:t>
          </w:r>
        </w:p>
      </w:docPartBody>
    </w:docPart>
    <w:docPart>
      <w:docPartPr>
        <w:name w:val="CAFA3F9CE5E9456586349EA4FA72C685"/>
        <w:category>
          <w:name w:val="Generelt"/>
          <w:gallery w:val="placeholder"/>
        </w:category>
        <w:types>
          <w:type w:val="bbPlcHdr"/>
        </w:types>
        <w:behaviors>
          <w:behavior w:val="content"/>
        </w:behaviors>
        <w:guid w:val="{62AC9745-8B33-4B57-8FC3-54DF3538DF1B}"/>
      </w:docPartPr>
      <w:docPartBody>
        <w:p w:rsidR="002446B3" w:rsidRDefault="00E77B25" w:rsidP="00E77B25">
          <w:pPr>
            <w:pStyle w:val="CAFA3F9CE5E9456586349EA4FA72C685"/>
          </w:pPr>
          <w:r w:rsidRPr="00466002">
            <w:rPr>
              <w:rStyle w:val="Overskrift4Tegn"/>
              <w:rFonts w:cstheme="minorHAnsi"/>
              <w:szCs w:val="24"/>
              <w:lang w:val="en-US"/>
            </w:rPr>
            <w:t>Click here to write</w:t>
          </w:r>
        </w:p>
      </w:docPartBody>
    </w:docPart>
    <w:docPart>
      <w:docPartPr>
        <w:name w:val="37B843D439EF469BA63A56FFB596875F"/>
        <w:category>
          <w:name w:val="Generelt"/>
          <w:gallery w:val="placeholder"/>
        </w:category>
        <w:types>
          <w:type w:val="bbPlcHdr"/>
        </w:types>
        <w:behaviors>
          <w:behavior w:val="content"/>
        </w:behaviors>
        <w:guid w:val="{8341C89E-9798-45EC-BB02-B33FC0F78186}"/>
      </w:docPartPr>
      <w:docPartBody>
        <w:p w:rsidR="002446B3" w:rsidRDefault="00E77B25" w:rsidP="00E77B25">
          <w:pPr>
            <w:pStyle w:val="37B843D439EF469BA63A56FFB596875F"/>
          </w:pPr>
          <w:r w:rsidRPr="00466002">
            <w:rPr>
              <w:rStyle w:val="Overskrift4Tegn"/>
              <w:rFonts w:cstheme="minorHAnsi"/>
              <w:szCs w:val="24"/>
              <w:lang w:val="en-US"/>
            </w:rPr>
            <w:t>Click here to write</w:t>
          </w:r>
        </w:p>
      </w:docPartBody>
    </w:docPart>
    <w:docPart>
      <w:docPartPr>
        <w:name w:val="35228855C11C4551AB0DC0A39EEFE260"/>
        <w:category>
          <w:name w:val="Generelt"/>
          <w:gallery w:val="placeholder"/>
        </w:category>
        <w:types>
          <w:type w:val="bbPlcHdr"/>
        </w:types>
        <w:behaviors>
          <w:behavior w:val="content"/>
        </w:behaviors>
        <w:guid w:val="{C544C335-8403-4814-A194-D6F312455BB1}"/>
      </w:docPartPr>
      <w:docPartBody>
        <w:p w:rsidR="002446B3" w:rsidRDefault="00E77B25" w:rsidP="00E77B25">
          <w:pPr>
            <w:pStyle w:val="35228855C11C4551AB0DC0A39EEFE260"/>
          </w:pPr>
          <w:r w:rsidRPr="00466002">
            <w:rPr>
              <w:rStyle w:val="Overskrift4Tegn"/>
              <w:rFonts w:cstheme="minorHAnsi"/>
              <w:szCs w:val="24"/>
              <w:lang w:val="en-US"/>
            </w:rPr>
            <w:t>Click here to write</w:t>
          </w:r>
        </w:p>
      </w:docPartBody>
    </w:docPart>
    <w:docPart>
      <w:docPartPr>
        <w:name w:val="0B7A4999EA374CF987D4C60BEB185DB8"/>
        <w:category>
          <w:name w:val="Generelt"/>
          <w:gallery w:val="placeholder"/>
        </w:category>
        <w:types>
          <w:type w:val="bbPlcHdr"/>
        </w:types>
        <w:behaviors>
          <w:behavior w:val="content"/>
        </w:behaviors>
        <w:guid w:val="{AEA58721-81CF-4B6C-9D35-15E42BA2B0F0}"/>
      </w:docPartPr>
      <w:docPartBody>
        <w:p w:rsidR="002446B3" w:rsidRDefault="00E77B25" w:rsidP="00E77B25">
          <w:pPr>
            <w:pStyle w:val="0B7A4999EA374CF987D4C60BEB185DB8"/>
          </w:pPr>
          <w:r w:rsidRPr="009068E6">
            <w:rPr>
              <w:rStyle w:val="Revideringvr24"/>
            </w:rPr>
            <w:t>Click here to write</w:t>
          </w:r>
        </w:p>
      </w:docPartBody>
    </w:docPart>
    <w:docPart>
      <w:docPartPr>
        <w:name w:val="B474D3C3E32647129E5B82C66F822DE2"/>
        <w:category>
          <w:name w:val="Generelt"/>
          <w:gallery w:val="placeholder"/>
        </w:category>
        <w:types>
          <w:type w:val="bbPlcHdr"/>
        </w:types>
        <w:behaviors>
          <w:behavior w:val="content"/>
        </w:behaviors>
        <w:guid w:val="{370F6F9A-2959-468D-A167-6E8797810E17}"/>
      </w:docPartPr>
      <w:docPartBody>
        <w:p w:rsidR="002446B3" w:rsidRDefault="00E77B25" w:rsidP="00E77B25">
          <w:pPr>
            <w:pStyle w:val="B474D3C3E32647129E5B82C66F822DE2"/>
          </w:pPr>
          <w:r w:rsidRPr="009068E6">
            <w:rPr>
              <w:rStyle w:val="Revideringvr24"/>
            </w:rPr>
            <w:t>Click here to write</w:t>
          </w:r>
        </w:p>
      </w:docPartBody>
    </w:docPart>
    <w:docPart>
      <w:docPartPr>
        <w:name w:val="5806E47CA518411A8BAD09927F7061D8"/>
        <w:category>
          <w:name w:val="Generelt"/>
          <w:gallery w:val="placeholder"/>
        </w:category>
        <w:types>
          <w:type w:val="bbPlcHdr"/>
        </w:types>
        <w:behaviors>
          <w:behavior w:val="content"/>
        </w:behaviors>
        <w:guid w:val="{B26BF0B7-C2F9-41AE-9516-1A25017162CD}"/>
      </w:docPartPr>
      <w:docPartBody>
        <w:p w:rsidR="002446B3" w:rsidRDefault="00E77B25" w:rsidP="00E77B25">
          <w:pPr>
            <w:pStyle w:val="5806E47CA518411A8BAD09927F7061D8"/>
          </w:pPr>
          <w:r w:rsidRPr="009068E6">
            <w:rPr>
              <w:rStyle w:val="Revideringvr24"/>
            </w:rPr>
            <w:t>Click here to write</w:t>
          </w:r>
        </w:p>
      </w:docPartBody>
    </w:docPart>
    <w:docPart>
      <w:docPartPr>
        <w:name w:val="92B73224146942D4AECE0603D1BA3556"/>
        <w:category>
          <w:name w:val="Generelt"/>
          <w:gallery w:val="placeholder"/>
        </w:category>
        <w:types>
          <w:type w:val="bbPlcHdr"/>
        </w:types>
        <w:behaviors>
          <w:behavior w:val="content"/>
        </w:behaviors>
        <w:guid w:val="{A9397442-4D89-417F-8199-FB6723203482}"/>
      </w:docPartPr>
      <w:docPartBody>
        <w:p w:rsidR="002446B3" w:rsidRDefault="00E77B25" w:rsidP="00E77B25">
          <w:pPr>
            <w:pStyle w:val="92B73224146942D4AECE0603D1BA3556"/>
          </w:pPr>
          <w:r w:rsidRPr="009068E6">
            <w:rPr>
              <w:rStyle w:val="Revideringvr24"/>
            </w:rPr>
            <w:t>Click here to write</w:t>
          </w:r>
        </w:p>
      </w:docPartBody>
    </w:docPart>
    <w:docPart>
      <w:docPartPr>
        <w:name w:val="6D83AEBD3D96400EBBB57B5C3AD82681"/>
        <w:category>
          <w:name w:val="Generelt"/>
          <w:gallery w:val="placeholder"/>
        </w:category>
        <w:types>
          <w:type w:val="bbPlcHdr"/>
        </w:types>
        <w:behaviors>
          <w:behavior w:val="content"/>
        </w:behaviors>
        <w:guid w:val="{1DB08F9E-07FB-4D30-9BFD-9D2DEFE40CA7}"/>
      </w:docPartPr>
      <w:docPartBody>
        <w:p w:rsidR="002446B3" w:rsidRDefault="00E77B25" w:rsidP="00E77B25">
          <w:pPr>
            <w:pStyle w:val="6D83AEBD3D96400EBBB57B5C3AD82681"/>
          </w:pPr>
          <w:r w:rsidRPr="00466002">
            <w:rPr>
              <w:rStyle w:val="Overskrift4Tegn"/>
              <w:rFonts w:cstheme="minorHAnsi"/>
              <w:szCs w:val="24"/>
              <w:lang w:val="en-US"/>
            </w:rPr>
            <w:t>Click here to write</w:t>
          </w:r>
        </w:p>
      </w:docPartBody>
    </w:docPart>
    <w:docPart>
      <w:docPartPr>
        <w:name w:val="5A799D5B18844C7B98A2AC028639EA55"/>
        <w:category>
          <w:name w:val="Generelt"/>
          <w:gallery w:val="placeholder"/>
        </w:category>
        <w:types>
          <w:type w:val="bbPlcHdr"/>
        </w:types>
        <w:behaviors>
          <w:behavior w:val="content"/>
        </w:behaviors>
        <w:guid w:val="{182377EE-D428-4AF9-AC02-9484B59091EA}"/>
      </w:docPartPr>
      <w:docPartBody>
        <w:p w:rsidR="002446B3" w:rsidRDefault="00E77B25" w:rsidP="00E77B25">
          <w:pPr>
            <w:pStyle w:val="5A799D5B18844C7B98A2AC028639EA55"/>
          </w:pPr>
          <w:r w:rsidRPr="00466002">
            <w:rPr>
              <w:rStyle w:val="Overskrift4Tegn"/>
              <w:rFonts w:cstheme="minorHAnsi"/>
              <w:szCs w:val="24"/>
              <w:lang w:val="en-US"/>
            </w:rPr>
            <w:t>Click here to write</w:t>
          </w:r>
        </w:p>
      </w:docPartBody>
    </w:docPart>
    <w:docPart>
      <w:docPartPr>
        <w:name w:val="FCD92A853EBC44AEBDBDE5B9BA81A4DE"/>
        <w:category>
          <w:name w:val="Generelt"/>
          <w:gallery w:val="placeholder"/>
        </w:category>
        <w:types>
          <w:type w:val="bbPlcHdr"/>
        </w:types>
        <w:behaviors>
          <w:behavior w:val="content"/>
        </w:behaviors>
        <w:guid w:val="{C069DC77-CE1B-4C9D-AF48-45BA29B2FD74}"/>
      </w:docPartPr>
      <w:docPartBody>
        <w:p w:rsidR="002446B3" w:rsidRDefault="00E77B25" w:rsidP="00E77B25">
          <w:pPr>
            <w:pStyle w:val="FCD92A853EBC44AEBDBDE5B9BA81A4DE"/>
          </w:pPr>
          <w:r w:rsidRPr="00466002">
            <w:rPr>
              <w:rStyle w:val="Overskrift4Tegn"/>
              <w:rFonts w:cstheme="minorHAnsi"/>
              <w:szCs w:val="24"/>
              <w:lang w:val="en-US"/>
            </w:rPr>
            <w:t>Click here to write</w:t>
          </w:r>
        </w:p>
      </w:docPartBody>
    </w:docPart>
    <w:docPart>
      <w:docPartPr>
        <w:name w:val="C034D498E3904AF29A78ED5BAFF631DF"/>
        <w:category>
          <w:name w:val="Generelt"/>
          <w:gallery w:val="placeholder"/>
        </w:category>
        <w:types>
          <w:type w:val="bbPlcHdr"/>
        </w:types>
        <w:behaviors>
          <w:behavior w:val="content"/>
        </w:behaviors>
        <w:guid w:val="{6B2BA60C-D700-4E7A-8E0F-ABA1048C8E5B}"/>
      </w:docPartPr>
      <w:docPartBody>
        <w:p w:rsidR="002446B3" w:rsidRDefault="00E77B25" w:rsidP="00E77B25">
          <w:pPr>
            <w:pStyle w:val="C034D498E3904AF29A78ED5BAFF631DF"/>
          </w:pPr>
          <w:r w:rsidRPr="00466002">
            <w:rPr>
              <w:rStyle w:val="Overskrift4Tegn"/>
              <w:rFonts w:cstheme="minorHAnsi"/>
              <w:szCs w:val="24"/>
              <w:lang w:val="en-US"/>
            </w:rPr>
            <w:t>Click here to write</w:t>
          </w:r>
        </w:p>
      </w:docPartBody>
    </w:docPart>
    <w:docPart>
      <w:docPartPr>
        <w:name w:val="89960341C4304EFFB89BA13DF8FAEB68"/>
        <w:category>
          <w:name w:val="Generelt"/>
          <w:gallery w:val="placeholder"/>
        </w:category>
        <w:types>
          <w:type w:val="bbPlcHdr"/>
        </w:types>
        <w:behaviors>
          <w:behavior w:val="content"/>
        </w:behaviors>
        <w:guid w:val="{5745C49F-8307-4FBF-8B4F-6E8363D7EA32}"/>
      </w:docPartPr>
      <w:docPartBody>
        <w:p w:rsidR="002446B3" w:rsidRDefault="00E77B25" w:rsidP="00E77B25">
          <w:pPr>
            <w:pStyle w:val="89960341C4304EFFB89BA13DF8FAEB68"/>
          </w:pPr>
          <w:r w:rsidRPr="009068E6">
            <w:rPr>
              <w:rStyle w:val="Revideringvr24"/>
            </w:rPr>
            <w:t>Click here to write</w:t>
          </w:r>
        </w:p>
      </w:docPartBody>
    </w:docPart>
    <w:docPart>
      <w:docPartPr>
        <w:name w:val="D8ACC5B7DC4B401F8FB5B7243FB5813B"/>
        <w:category>
          <w:name w:val="Generelt"/>
          <w:gallery w:val="placeholder"/>
        </w:category>
        <w:types>
          <w:type w:val="bbPlcHdr"/>
        </w:types>
        <w:behaviors>
          <w:behavior w:val="content"/>
        </w:behaviors>
        <w:guid w:val="{49EE6678-5E33-499A-A280-1B140677FD5C}"/>
      </w:docPartPr>
      <w:docPartBody>
        <w:p w:rsidR="002446B3" w:rsidRDefault="00E77B25" w:rsidP="00E77B25">
          <w:pPr>
            <w:pStyle w:val="D8ACC5B7DC4B401F8FB5B7243FB5813B"/>
          </w:pPr>
          <w:r w:rsidRPr="009068E6">
            <w:rPr>
              <w:rStyle w:val="Revideringvr24"/>
            </w:rPr>
            <w:t>Click here to write</w:t>
          </w:r>
        </w:p>
      </w:docPartBody>
    </w:docPart>
    <w:docPart>
      <w:docPartPr>
        <w:name w:val="6E67C5B530984706B26D6A3AC9BA3293"/>
        <w:category>
          <w:name w:val="Generelt"/>
          <w:gallery w:val="placeholder"/>
        </w:category>
        <w:types>
          <w:type w:val="bbPlcHdr"/>
        </w:types>
        <w:behaviors>
          <w:behavior w:val="content"/>
        </w:behaviors>
        <w:guid w:val="{B2FAA3D6-A002-4FD2-9E3B-5C9C66D30803}"/>
      </w:docPartPr>
      <w:docPartBody>
        <w:p w:rsidR="002446B3" w:rsidRDefault="00E77B25" w:rsidP="00E77B25">
          <w:pPr>
            <w:pStyle w:val="6E67C5B530984706B26D6A3AC9BA3293"/>
          </w:pPr>
          <w:r w:rsidRPr="009068E6">
            <w:rPr>
              <w:rStyle w:val="Revideringvr24"/>
            </w:rPr>
            <w:t>Click here to write</w:t>
          </w:r>
        </w:p>
      </w:docPartBody>
    </w:docPart>
    <w:docPart>
      <w:docPartPr>
        <w:name w:val="E0F1A615ED634C309EDD400781ACB418"/>
        <w:category>
          <w:name w:val="Generelt"/>
          <w:gallery w:val="placeholder"/>
        </w:category>
        <w:types>
          <w:type w:val="bbPlcHdr"/>
        </w:types>
        <w:behaviors>
          <w:behavior w:val="content"/>
        </w:behaviors>
        <w:guid w:val="{05A85C45-6733-4E7E-90C3-F51BECB149E3}"/>
      </w:docPartPr>
      <w:docPartBody>
        <w:p w:rsidR="002446B3" w:rsidRDefault="00E77B25" w:rsidP="00E77B25">
          <w:pPr>
            <w:pStyle w:val="E0F1A615ED634C309EDD400781ACB418"/>
          </w:pPr>
          <w:r w:rsidRPr="009068E6">
            <w:rPr>
              <w:rStyle w:val="Revideringvr24"/>
            </w:rPr>
            <w:t>Click here to write</w:t>
          </w:r>
        </w:p>
      </w:docPartBody>
    </w:docPart>
    <w:docPart>
      <w:docPartPr>
        <w:name w:val="43DBB87391134FA0A6FE84E8607B3C8D"/>
        <w:category>
          <w:name w:val="Generelt"/>
          <w:gallery w:val="placeholder"/>
        </w:category>
        <w:types>
          <w:type w:val="bbPlcHdr"/>
        </w:types>
        <w:behaviors>
          <w:behavior w:val="content"/>
        </w:behaviors>
        <w:guid w:val="{054E966D-5CEE-4199-A4A2-43228A0472F2}"/>
      </w:docPartPr>
      <w:docPartBody>
        <w:p w:rsidR="002446B3" w:rsidRDefault="00E77B25" w:rsidP="00E77B25">
          <w:pPr>
            <w:pStyle w:val="43DBB87391134FA0A6FE84E8607B3C8D"/>
          </w:pPr>
          <w:r w:rsidRPr="00466002">
            <w:rPr>
              <w:rStyle w:val="Overskrift4Tegn"/>
              <w:rFonts w:cstheme="minorHAnsi"/>
              <w:szCs w:val="24"/>
              <w:lang w:val="en-US"/>
            </w:rPr>
            <w:t>Click here to write</w:t>
          </w:r>
        </w:p>
      </w:docPartBody>
    </w:docPart>
    <w:docPart>
      <w:docPartPr>
        <w:name w:val="E472CDD48E044DD1B4DA291357B229F5"/>
        <w:category>
          <w:name w:val="Generelt"/>
          <w:gallery w:val="placeholder"/>
        </w:category>
        <w:types>
          <w:type w:val="bbPlcHdr"/>
        </w:types>
        <w:behaviors>
          <w:behavior w:val="content"/>
        </w:behaviors>
        <w:guid w:val="{D0A6BC5B-60F9-44F2-8EA8-AD98BDB42638}"/>
      </w:docPartPr>
      <w:docPartBody>
        <w:p w:rsidR="002446B3" w:rsidRDefault="00E77B25" w:rsidP="00E77B25">
          <w:pPr>
            <w:pStyle w:val="E472CDD48E044DD1B4DA291357B229F5"/>
          </w:pPr>
          <w:r w:rsidRPr="00466002">
            <w:rPr>
              <w:rStyle w:val="Overskrift4Tegn"/>
              <w:rFonts w:cstheme="minorHAnsi"/>
              <w:szCs w:val="24"/>
              <w:lang w:val="en-US"/>
            </w:rPr>
            <w:t>Click here to write</w:t>
          </w:r>
        </w:p>
      </w:docPartBody>
    </w:docPart>
    <w:docPart>
      <w:docPartPr>
        <w:name w:val="A4317ED9663643C1981F309A2B42A627"/>
        <w:category>
          <w:name w:val="Generelt"/>
          <w:gallery w:val="placeholder"/>
        </w:category>
        <w:types>
          <w:type w:val="bbPlcHdr"/>
        </w:types>
        <w:behaviors>
          <w:behavior w:val="content"/>
        </w:behaviors>
        <w:guid w:val="{AB147421-35AC-4298-BFCF-43A10865ACEF}"/>
      </w:docPartPr>
      <w:docPartBody>
        <w:p w:rsidR="002446B3" w:rsidRDefault="00E77B25" w:rsidP="00E77B25">
          <w:pPr>
            <w:pStyle w:val="A4317ED9663643C1981F309A2B42A627"/>
          </w:pPr>
          <w:r w:rsidRPr="00466002">
            <w:rPr>
              <w:rStyle w:val="Overskrift4Tegn"/>
              <w:rFonts w:cstheme="minorHAnsi"/>
              <w:szCs w:val="24"/>
              <w:lang w:val="en-US"/>
            </w:rPr>
            <w:t>Click here to write</w:t>
          </w:r>
        </w:p>
      </w:docPartBody>
    </w:docPart>
    <w:docPart>
      <w:docPartPr>
        <w:name w:val="948307CB2C244FB6ABA87E2680F118CF"/>
        <w:category>
          <w:name w:val="Generelt"/>
          <w:gallery w:val="placeholder"/>
        </w:category>
        <w:types>
          <w:type w:val="bbPlcHdr"/>
        </w:types>
        <w:behaviors>
          <w:behavior w:val="content"/>
        </w:behaviors>
        <w:guid w:val="{2BC5201B-5446-4E2C-A999-DA534504A6C0}"/>
      </w:docPartPr>
      <w:docPartBody>
        <w:p w:rsidR="002446B3" w:rsidRDefault="00E77B25" w:rsidP="00E77B25">
          <w:pPr>
            <w:pStyle w:val="948307CB2C244FB6ABA87E2680F118CF"/>
          </w:pPr>
          <w:r w:rsidRPr="00466002">
            <w:rPr>
              <w:rStyle w:val="Overskrift4Tegn"/>
              <w:rFonts w:cstheme="minorHAnsi"/>
              <w:szCs w:val="24"/>
              <w:lang w:val="en-US"/>
            </w:rPr>
            <w:t>Click here to write</w:t>
          </w:r>
        </w:p>
      </w:docPartBody>
    </w:docPart>
    <w:docPart>
      <w:docPartPr>
        <w:name w:val="9DF788442480496191F56CE944803C10"/>
        <w:category>
          <w:name w:val="Generelt"/>
          <w:gallery w:val="placeholder"/>
        </w:category>
        <w:types>
          <w:type w:val="bbPlcHdr"/>
        </w:types>
        <w:behaviors>
          <w:behavior w:val="content"/>
        </w:behaviors>
        <w:guid w:val="{057E65FB-99B1-4023-8A61-CE648E791BB6}"/>
      </w:docPartPr>
      <w:docPartBody>
        <w:p w:rsidR="002446B3" w:rsidRDefault="00E77B25" w:rsidP="00E77B25">
          <w:pPr>
            <w:pStyle w:val="9DF788442480496191F56CE944803C10"/>
          </w:pPr>
          <w:r w:rsidRPr="009068E6">
            <w:rPr>
              <w:rStyle w:val="Revideringvr24"/>
            </w:rPr>
            <w:t>Click here to write</w:t>
          </w:r>
        </w:p>
      </w:docPartBody>
    </w:docPart>
    <w:docPart>
      <w:docPartPr>
        <w:name w:val="57FF5AC961DD431DBE7F34A3EFA14C02"/>
        <w:category>
          <w:name w:val="Generelt"/>
          <w:gallery w:val="placeholder"/>
        </w:category>
        <w:types>
          <w:type w:val="bbPlcHdr"/>
        </w:types>
        <w:behaviors>
          <w:behavior w:val="content"/>
        </w:behaviors>
        <w:guid w:val="{A5A3E6E3-B4A8-4B04-8E54-01DF37F436A2}"/>
      </w:docPartPr>
      <w:docPartBody>
        <w:p w:rsidR="002446B3" w:rsidRDefault="00E77B25" w:rsidP="00E77B25">
          <w:pPr>
            <w:pStyle w:val="57FF5AC961DD431DBE7F34A3EFA14C02"/>
          </w:pPr>
          <w:r w:rsidRPr="009068E6">
            <w:rPr>
              <w:rStyle w:val="Revideringvr24"/>
            </w:rPr>
            <w:t>Click here to write</w:t>
          </w:r>
        </w:p>
      </w:docPartBody>
    </w:docPart>
    <w:docPart>
      <w:docPartPr>
        <w:name w:val="43A91FD75EDE4BB0A03D9F4EC0D13774"/>
        <w:category>
          <w:name w:val="Generelt"/>
          <w:gallery w:val="placeholder"/>
        </w:category>
        <w:types>
          <w:type w:val="bbPlcHdr"/>
        </w:types>
        <w:behaviors>
          <w:behavior w:val="content"/>
        </w:behaviors>
        <w:guid w:val="{7DEC331C-E04F-4A9A-87B6-E684D5F1EF9A}"/>
      </w:docPartPr>
      <w:docPartBody>
        <w:p w:rsidR="002446B3" w:rsidRDefault="00E77B25" w:rsidP="00E77B25">
          <w:pPr>
            <w:pStyle w:val="43A91FD75EDE4BB0A03D9F4EC0D13774"/>
          </w:pPr>
          <w:r w:rsidRPr="009068E6">
            <w:rPr>
              <w:rStyle w:val="Revideringvr24"/>
            </w:rPr>
            <w:t>Click here to write</w:t>
          </w:r>
        </w:p>
      </w:docPartBody>
    </w:docPart>
    <w:docPart>
      <w:docPartPr>
        <w:name w:val="6C4637C666184443B9CE8FED998FEFFC"/>
        <w:category>
          <w:name w:val="Generelt"/>
          <w:gallery w:val="placeholder"/>
        </w:category>
        <w:types>
          <w:type w:val="bbPlcHdr"/>
        </w:types>
        <w:behaviors>
          <w:behavior w:val="content"/>
        </w:behaviors>
        <w:guid w:val="{7B79A442-3A71-4EAB-9B31-9380A40823F1}"/>
      </w:docPartPr>
      <w:docPartBody>
        <w:p w:rsidR="002446B3" w:rsidRDefault="00E77B25" w:rsidP="00E77B25">
          <w:pPr>
            <w:pStyle w:val="6C4637C666184443B9CE8FED998FEFFC"/>
          </w:pPr>
          <w:r w:rsidRPr="009068E6">
            <w:rPr>
              <w:rStyle w:val="Revideringvr24"/>
            </w:rPr>
            <w:t>Click here to write</w:t>
          </w:r>
        </w:p>
      </w:docPartBody>
    </w:docPart>
    <w:docPart>
      <w:docPartPr>
        <w:name w:val="D02182B6DDCF4EB0B14D7FF16B6D3A96"/>
        <w:category>
          <w:name w:val="Generelt"/>
          <w:gallery w:val="placeholder"/>
        </w:category>
        <w:types>
          <w:type w:val="bbPlcHdr"/>
        </w:types>
        <w:behaviors>
          <w:behavior w:val="content"/>
        </w:behaviors>
        <w:guid w:val="{B22D906F-4A79-4978-8A6A-FD9E05F95FCF}"/>
      </w:docPartPr>
      <w:docPartBody>
        <w:p w:rsidR="002446B3" w:rsidRDefault="00E77B25" w:rsidP="00E77B25">
          <w:pPr>
            <w:pStyle w:val="D02182B6DDCF4EB0B14D7FF16B6D3A96"/>
          </w:pPr>
          <w:r w:rsidRPr="00466002">
            <w:rPr>
              <w:rStyle w:val="Overskrift4Tegn"/>
              <w:rFonts w:cstheme="minorHAnsi"/>
              <w:szCs w:val="24"/>
              <w:lang w:val="en-US"/>
            </w:rPr>
            <w:t>Click here to write</w:t>
          </w:r>
        </w:p>
      </w:docPartBody>
    </w:docPart>
    <w:docPart>
      <w:docPartPr>
        <w:name w:val="F3CB017D2C1343D6B7DE864B9BE47D17"/>
        <w:category>
          <w:name w:val="Generelt"/>
          <w:gallery w:val="placeholder"/>
        </w:category>
        <w:types>
          <w:type w:val="bbPlcHdr"/>
        </w:types>
        <w:behaviors>
          <w:behavior w:val="content"/>
        </w:behaviors>
        <w:guid w:val="{0178F54C-B812-454F-96E4-18197ECE1B1E}"/>
      </w:docPartPr>
      <w:docPartBody>
        <w:p w:rsidR="002446B3" w:rsidRDefault="00E77B25" w:rsidP="00E77B25">
          <w:pPr>
            <w:pStyle w:val="F3CB017D2C1343D6B7DE864B9BE47D17"/>
          </w:pPr>
          <w:r w:rsidRPr="00466002">
            <w:rPr>
              <w:rStyle w:val="Overskrift4Tegn"/>
              <w:rFonts w:cstheme="minorHAnsi"/>
              <w:szCs w:val="24"/>
              <w:lang w:val="en-US"/>
            </w:rPr>
            <w:t>Click here to write</w:t>
          </w:r>
        </w:p>
      </w:docPartBody>
    </w:docPart>
    <w:docPart>
      <w:docPartPr>
        <w:name w:val="28DCFBA8C7CE4459B2BA7528DE81B789"/>
        <w:category>
          <w:name w:val="Generelt"/>
          <w:gallery w:val="placeholder"/>
        </w:category>
        <w:types>
          <w:type w:val="bbPlcHdr"/>
        </w:types>
        <w:behaviors>
          <w:behavior w:val="content"/>
        </w:behaviors>
        <w:guid w:val="{9ED48E8E-93E0-4D3D-B8D4-612F273A56F1}"/>
      </w:docPartPr>
      <w:docPartBody>
        <w:p w:rsidR="002446B3" w:rsidRDefault="00E77B25" w:rsidP="00E77B25">
          <w:pPr>
            <w:pStyle w:val="28DCFBA8C7CE4459B2BA7528DE81B789"/>
          </w:pPr>
          <w:r w:rsidRPr="00466002">
            <w:rPr>
              <w:rStyle w:val="Overskrift4Tegn"/>
              <w:rFonts w:cstheme="minorHAnsi"/>
              <w:szCs w:val="24"/>
              <w:lang w:val="en-US"/>
            </w:rPr>
            <w:t>Click here to write</w:t>
          </w:r>
        </w:p>
      </w:docPartBody>
    </w:docPart>
    <w:docPart>
      <w:docPartPr>
        <w:name w:val="40898F82BA1A4A04AE0E1B78B354DCDA"/>
        <w:category>
          <w:name w:val="Generelt"/>
          <w:gallery w:val="placeholder"/>
        </w:category>
        <w:types>
          <w:type w:val="bbPlcHdr"/>
        </w:types>
        <w:behaviors>
          <w:behavior w:val="content"/>
        </w:behaviors>
        <w:guid w:val="{09C39D08-03BB-492F-AAFE-74BA4EC85744}"/>
      </w:docPartPr>
      <w:docPartBody>
        <w:p w:rsidR="002446B3" w:rsidRDefault="00E77B25" w:rsidP="00E77B25">
          <w:pPr>
            <w:pStyle w:val="40898F82BA1A4A04AE0E1B78B354DCDA"/>
          </w:pPr>
          <w:r w:rsidRPr="00466002">
            <w:rPr>
              <w:rStyle w:val="Overskrift4Tegn"/>
              <w:rFonts w:cstheme="minorHAnsi"/>
              <w:szCs w:val="24"/>
              <w:lang w:val="en-US"/>
            </w:rPr>
            <w:t>Click here to write</w:t>
          </w:r>
        </w:p>
      </w:docPartBody>
    </w:docPart>
    <w:docPart>
      <w:docPartPr>
        <w:name w:val="91C887781EC1492E9DC26C5DA7F4E5FB"/>
        <w:category>
          <w:name w:val="Generelt"/>
          <w:gallery w:val="placeholder"/>
        </w:category>
        <w:types>
          <w:type w:val="bbPlcHdr"/>
        </w:types>
        <w:behaviors>
          <w:behavior w:val="content"/>
        </w:behaviors>
        <w:guid w:val="{E567E465-968C-4F9D-B9F7-78F7E6CAFBAC}"/>
      </w:docPartPr>
      <w:docPartBody>
        <w:p w:rsidR="002446B3" w:rsidRDefault="00E77B25" w:rsidP="00E77B25">
          <w:pPr>
            <w:pStyle w:val="91C887781EC1492E9DC26C5DA7F4E5FB"/>
          </w:pPr>
          <w:r w:rsidRPr="009068E6">
            <w:rPr>
              <w:rStyle w:val="Revideringvr24"/>
            </w:rPr>
            <w:t>Click here to write</w:t>
          </w:r>
        </w:p>
      </w:docPartBody>
    </w:docPart>
    <w:docPart>
      <w:docPartPr>
        <w:name w:val="AA31C420CAD441479463569A5883C78A"/>
        <w:category>
          <w:name w:val="Generelt"/>
          <w:gallery w:val="placeholder"/>
        </w:category>
        <w:types>
          <w:type w:val="bbPlcHdr"/>
        </w:types>
        <w:behaviors>
          <w:behavior w:val="content"/>
        </w:behaviors>
        <w:guid w:val="{904EFAD3-22C1-44CC-B8DA-627871E0E988}"/>
      </w:docPartPr>
      <w:docPartBody>
        <w:p w:rsidR="002446B3" w:rsidRDefault="00E77B25" w:rsidP="00E77B25">
          <w:pPr>
            <w:pStyle w:val="AA31C420CAD441479463569A5883C78A"/>
          </w:pPr>
          <w:r w:rsidRPr="009068E6">
            <w:rPr>
              <w:rStyle w:val="Revideringvr24"/>
            </w:rPr>
            <w:t>Click here to write</w:t>
          </w:r>
        </w:p>
      </w:docPartBody>
    </w:docPart>
    <w:docPart>
      <w:docPartPr>
        <w:name w:val="9182AC4F42DC40109FB5F6CFB8AF9340"/>
        <w:category>
          <w:name w:val="Generelt"/>
          <w:gallery w:val="placeholder"/>
        </w:category>
        <w:types>
          <w:type w:val="bbPlcHdr"/>
        </w:types>
        <w:behaviors>
          <w:behavior w:val="content"/>
        </w:behaviors>
        <w:guid w:val="{D7B2CA51-40B0-4E2D-AB64-B2EC19D8F033}"/>
      </w:docPartPr>
      <w:docPartBody>
        <w:p w:rsidR="002446B3" w:rsidRDefault="00E77B25" w:rsidP="00E77B25">
          <w:pPr>
            <w:pStyle w:val="9182AC4F42DC40109FB5F6CFB8AF9340"/>
          </w:pPr>
          <w:r w:rsidRPr="009068E6">
            <w:rPr>
              <w:rStyle w:val="Revideringvr24"/>
            </w:rPr>
            <w:t>Click here to write</w:t>
          </w:r>
        </w:p>
      </w:docPartBody>
    </w:docPart>
    <w:docPart>
      <w:docPartPr>
        <w:name w:val="4B07CCE63E0A40479FA95E50AC93D5D3"/>
        <w:category>
          <w:name w:val="Generelt"/>
          <w:gallery w:val="placeholder"/>
        </w:category>
        <w:types>
          <w:type w:val="bbPlcHdr"/>
        </w:types>
        <w:behaviors>
          <w:behavior w:val="content"/>
        </w:behaviors>
        <w:guid w:val="{ED4FF1C9-97E4-4958-8A59-535641D179F4}"/>
      </w:docPartPr>
      <w:docPartBody>
        <w:p w:rsidR="002446B3" w:rsidRDefault="00E77B25" w:rsidP="00E77B25">
          <w:pPr>
            <w:pStyle w:val="4B07CCE63E0A40479FA95E50AC93D5D3"/>
          </w:pPr>
          <w:r w:rsidRPr="009068E6">
            <w:rPr>
              <w:rStyle w:val="Revideringvr24"/>
            </w:rPr>
            <w:t>Click here to write</w:t>
          </w:r>
        </w:p>
      </w:docPartBody>
    </w:docPart>
    <w:docPart>
      <w:docPartPr>
        <w:name w:val="B807169063D840F8B548BFB6BBC3F2C3"/>
        <w:category>
          <w:name w:val="Generelt"/>
          <w:gallery w:val="placeholder"/>
        </w:category>
        <w:types>
          <w:type w:val="bbPlcHdr"/>
        </w:types>
        <w:behaviors>
          <w:behavior w:val="content"/>
        </w:behaviors>
        <w:guid w:val="{0DA6F391-BC44-453E-B988-9D567FFE5916}"/>
      </w:docPartPr>
      <w:docPartBody>
        <w:p w:rsidR="002446B3" w:rsidRDefault="00E77B25" w:rsidP="00E77B25">
          <w:pPr>
            <w:pStyle w:val="B807169063D840F8B548BFB6BBC3F2C3"/>
          </w:pPr>
          <w:r w:rsidRPr="00466002">
            <w:rPr>
              <w:rStyle w:val="Overskrift4Tegn"/>
              <w:rFonts w:cstheme="minorHAnsi"/>
              <w:szCs w:val="24"/>
              <w:lang w:val="en-US"/>
            </w:rPr>
            <w:t>Click here to write</w:t>
          </w:r>
        </w:p>
      </w:docPartBody>
    </w:docPart>
    <w:docPart>
      <w:docPartPr>
        <w:name w:val="23CCD705534C47818654C1342C9C2C8F"/>
        <w:category>
          <w:name w:val="Generelt"/>
          <w:gallery w:val="placeholder"/>
        </w:category>
        <w:types>
          <w:type w:val="bbPlcHdr"/>
        </w:types>
        <w:behaviors>
          <w:behavior w:val="content"/>
        </w:behaviors>
        <w:guid w:val="{00DCC77B-00C4-40BB-AFFF-955494744814}"/>
      </w:docPartPr>
      <w:docPartBody>
        <w:p w:rsidR="002446B3" w:rsidRDefault="00E77B25" w:rsidP="00E77B25">
          <w:pPr>
            <w:pStyle w:val="23CCD705534C47818654C1342C9C2C8F"/>
          </w:pPr>
          <w:r w:rsidRPr="00466002">
            <w:rPr>
              <w:rStyle w:val="Overskrift4Tegn"/>
              <w:rFonts w:cstheme="minorHAnsi"/>
              <w:szCs w:val="24"/>
              <w:lang w:val="en-US"/>
            </w:rPr>
            <w:t>Click here to write</w:t>
          </w:r>
        </w:p>
      </w:docPartBody>
    </w:docPart>
    <w:docPart>
      <w:docPartPr>
        <w:name w:val="B595D5D8A76E4231A5859BA4A218E4AD"/>
        <w:category>
          <w:name w:val="Generelt"/>
          <w:gallery w:val="placeholder"/>
        </w:category>
        <w:types>
          <w:type w:val="bbPlcHdr"/>
        </w:types>
        <w:behaviors>
          <w:behavior w:val="content"/>
        </w:behaviors>
        <w:guid w:val="{8303FF1D-F182-47AD-89A2-D3331559A794}"/>
      </w:docPartPr>
      <w:docPartBody>
        <w:p w:rsidR="002446B3" w:rsidRDefault="00E77B25" w:rsidP="00E77B25">
          <w:pPr>
            <w:pStyle w:val="B595D5D8A76E4231A5859BA4A218E4AD"/>
          </w:pPr>
          <w:r w:rsidRPr="00466002">
            <w:rPr>
              <w:rStyle w:val="Overskrift4Tegn"/>
              <w:rFonts w:cstheme="minorHAnsi"/>
              <w:szCs w:val="24"/>
              <w:lang w:val="en-US"/>
            </w:rPr>
            <w:t>Click here to write</w:t>
          </w:r>
        </w:p>
      </w:docPartBody>
    </w:docPart>
    <w:docPart>
      <w:docPartPr>
        <w:name w:val="B82232A0995A48C892998BF521DB40FA"/>
        <w:category>
          <w:name w:val="Generelt"/>
          <w:gallery w:val="placeholder"/>
        </w:category>
        <w:types>
          <w:type w:val="bbPlcHdr"/>
        </w:types>
        <w:behaviors>
          <w:behavior w:val="content"/>
        </w:behaviors>
        <w:guid w:val="{4E8379D1-E580-4B4F-BC8D-6A666E526BA4}"/>
      </w:docPartPr>
      <w:docPartBody>
        <w:p w:rsidR="002446B3" w:rsidRDefault="00E77B25" w:rsidP="00E77B25">
          <w:pPr>
            <w:pStyle w:val="B82232A0995A48C892998BF521DB40FA"/>
          </w:pPr>
          <w:r w:rsidRPr="00466002">
            <w:rPr>
              <w:rStyle w:val="Overskrift4Tegn"/>
              <w:rFonts w:cstheme="minorHAnsi"/>
              <w:szCs w:val="24"/>
              <w:lang w:val="en-US"/>
            </w:rPr>
            <w:t>Click here to write</w:t>
          </w:r>
        </w:p>
      </w:docPartBody>
    </w:docPart>
    <w:docPart>
      <w:docPartPr>
        <w:name w:val="7CFB030F97CB48B6AE9213CD4ECBB8F1"/>
        <w:category>
          <w:name w:val="Generelt"/>
          <w:gallery w:val="placeholder"/>
        </w:category>
        <w:types>
          <w:type w:val="bbPlcHdr"/>
        </w:types>
        <w:behaviors>
          <w:behavior w:val="content"/>
        </w:behaviors>
        <w:guid w:val="{C9066E29-521C-4292-8521-1273C9EEBC2A}"/>
      </w:docPartPr>
      <w:docPartBody>
        <w:p w:rsidR="002446B3" w:rsidRDefault="00E77B25" w:rsidP="00E77B25">
          <w:pPr>
            <w:pStyle w:val="7CFB030F97CB48B6AE9213CD4ECBB8F1"/>
          </w:pPr>
          <w:r w:rsidRPr="009068E6">
            <w:rPr>
              <w:rStyle w:val="Revideringvr24"/>
            </w:rPr>
            <w:t>Click here to write</w:t>
          </w:r>
        </w:p>
      </w:docPartBody>
    </w:docPart>
    <w:docPart>
      <w:docPartPr>
        <w:name w:val="39F0EEDC99624AD5A99AE93D31EE4B5C"/>
        <w:category>
          <w:name w:val="Generelt"/>
          <w:gallery w:val="placeholder"/>
        </w:category>
        <w:types>
          <w:type w:val="bbPlcHdr"/>
        </w:types>
        <w:behaviors>
          <w:behavior w:val="content"/>
        </w:behaviors>
        <w:guid w:val="{03CA9B44-9962-46BD-98A3-A2300688BC3D}"/>
      </w:docPartPr>
      <w:docPartBody>
        <w:p w:rsidR="002446B3" w:rsidRDefault="00E77B25" w:rsidP="00E77B25">
          <w:pPr>
            <w:pStyle w:val="39F0EEDC99624AD5A99AE93D31EE4B5C"/>
          </w:pPr>
          <w:r w:rsidRPr="009068E6">
            <w:rPr>
              <w:rStyle w:val="Revideringvr24"/>
            </w:rPr>
            <w:t>Click here to write</w:t>
          </w:r>
        </w:p>
      </w:docPartBody>
    </w:docPart>
    <w:docPart>
      <w:docPartPr>
        <w:name w:val="FFBA6671770E4796A551BBDF94C38692"/>
        <w:category>
          <w:name w:val="Generelt"/>
          <w:gallery w:val="placeholder"/>
        </w:category>
        <w:types>
          <w:type w:val="bbPlcHdr"/>
        </w:types>
        <w:behaviors>
          <w:behavior w:val="content"/>
        </w:behaviors>
        <w:guid w:val="{EB75B74E-7B31-4171-A9F4-010B628A7726}"/>
      </w:docPartPr>
      <w:docPartBody>
        <w:p w:rsidR="002446B3" w:rsidRDefault="00E77B25" w:rsidP="00E77B25">
          <w:pPr>
            <w:pStyle w:val="FFBA6671770E4796A551BBDF94C38692"/>
          </w:pPr>
          <w:r w:rsidRPr="009068E6">
            <w:rPr>
              <w:rStyle w:val="Revideringvr24"/>
            </w:rPr>
            <w:t>Click here to write</w:t>
          </w:r>
        </w:p>
      </w:docPartBody>
    </w:docPart>
    <w:docPart>
      <w:docPartPr>
        <w:name w:val="F15BA8ABF6154F2FBA6B2340FB2EB3B1"/>
        <w:category>
          <w:name w:val="Generelt"/>
          <w:gallery w:val="placeholder"/>
        </w:category>
        <w:types>
          <w:type w:val="bbPlcHdr"/>
        </w:types>
        <w:behaviors>
          <w:behavior w:val="content"/>
        </w:behaviors>
        <w:guid w:val="{A7CD5769-3FA5-4987-8230-19E2EA716FAB}"/>
      </w:docPartPr>
      <w:docPartBody>
        <w:p w:rsidR="002446B3" w:rsidRDefault="00E77B25" w:rsidP="00E77B25">
          <w:pPr>
            <w:pStyle w:val="F15BA8ABF6154F2FBA6B2340FB2EB3B1"/>
          </w:pPr>
          <w:r w:rsidRPr="009068E6">
            <w:rPr>
              <w:rStyle w:val="Revideringvr24"/>
            </w:rPr>
            <w:t>Click here to write</w:t>
          </w:r>
        </w:p>
      </w:docPartBody>
    </w:docPart>
    <w:docPart>
      <w:docPartPr>
        <w:name w:val="71659C23822C4BAA90A99386A23D6B09"/>
        <w:category>
          <w:name w:val="Generelt"/>
          <w:gallery w:val="placeholder"/>
        </w:category>
        <w:types>
          <w:type w:val="bbPlcHdr"/>
        </w:types>
        <w:behaviors>
          <w:behavior w:val="content"/>
        </w:behaviors>
        <w:guid w:val="{AFFF30B3-3CAF-4D47-8873-FED03608AB26}"/>
      </w:docPartPr>
      <w:docPartBody>
        <w:p w:rsidR="002446B3" w:rsidRDefault="00E77B25" w:rsidP="00E77B25">
          <w:pPr>
            <w:pStyle w:val="71659C23822C4BAA90A99386A23D6B09"/>
          </w:pPr>
          <w:r w:rsidRPr="009068E6">
            <w:rPr>
              <w:rStyle w:val="Overskrift4Tegn"/>
              <w:rFonts w:cstheme="minorHAnsi"/>
              <w:szCs w:val="24"/>
              <w:lang w:val="en-US"/>
            </w:rPr>
            <w:t>Click here to write</w:t>
          </w:r>
        </w:p>
      </w:docPartBody>
    </w:docPart>
    <w:docPart>
      <w:docPartPr>
        <w:name w:val="9C5F52EFFE1D4E8395B0087D8E101E06"/>
        <w:category>
          <w:name w:val="Generelt"/>
          <w:gallery w:val="placeholder"/>
        </w:category>
        <w:types>
          <w:type w:val="bbPlcHdr"/>
        </w:types>
        <w:behaviors>
          <w:behavior w:val="content"/>
        </w:behaviors>
        <w:guid w:val="{3EEC8CE6-5373-4E2A-A2EF-8647347A31F8}"/>
      </w:docPartPr>
      <w:docPartBody>
        <w:p w:rsidR="002446B3" w:rsidRDefault="00E77B25" w:rsidP="00E77B25">
          <w:pPr>
            <w:pStyle w:val="9C5F52EFFE1D4E8395B0087D8E101E06"/>
          </w:pPr>
          <w:r w:rsidRPr="00455D26">
            <w:rPr>
              <w:rStyle w:val="Overskrift4Tegn"/>
              <w:rFonts w:cstheme="minorHAnsi"/>
              <w:szCs w:val="24"/>
              <w:lang w:val="en-US"/>
            </w:rPr>
            <w:t>Click here to write</w:t>
          </w:r>
        </w:p>
      </w:docPartBody>
    </w:docPart>
    <w:docPart>
      <w:docPartPr>
        <w:name w:val="2793586857044688AFB952BC943FBAC5"/>
        <w:category>
          <w:name w:val="Generelt"/>
          <w:gallery w:val="placeholder"/>
        </w:category>
        <w:types>
          <w:type w:val="bbPlcHdr"/>
        </w:types>
        <w:behaviors>
          <w:behavior w:val="content"/>
        </w:behaviors>
        <w:guid w:val="{B489140D-A449-4773-8B8F-38A8AEE34FF7}"/>
      </w:docPartPr>
      <w:docPartBody>
        <w:p w:rsidR="002446B3" w:rsidRDefault="00E77B25" w:rsidP="00E77B25">
          <w:pPr>
            <w:pStyle w:val="2793586857044688AFB952BC943FBAC5"/>
          </w:pPr>
          <w:r w:rsidRPr="009068E6">
            <w:rPr>
              <w:rStyle w:val="Overskrift4Tegn"/>
              <w:rFonts w:cstheme="minorHAnsi"/>
              <w:szCs w:val="24"/>
              <w:lang w:val="en-US"/>
            </w:rPr>
            <w:t>Click here to write</w:t>
          </w:r>
        </w:p>
      </w:docPartBody>
    </w:docPart>
    <w:docPart>
      <w:docPartPr>
        <w:name w:val="547F67AC07F1462E8C9D32991AC80AD8"/>
        <w:category>
          <w:name w:val="Generelt"/>
          <w:gallery w:val="placeholder"/>
        </w:category>
        <w:types>
          <w:type w:val="bbPlcHdr"/>
        </w:types>
        <w:behaviors>
          <w:behavior w:val="content"/>
        </w:behaviors>
        <w:guid w:val="{4A9B1943-B06A-4A72-8A61-BEDAF13C9A73}"/>
      </w:docPartPr>
      <w:docPartBody>
        <w:p w:rsidR="002446B3" w:rsidRDefault="00E77B25" w:rsidP="00E77B25">
          <w:pPr>
            <w:pStyle w:val="547F67AC07F1462E8C9D32991AC80AD8"/>
          </w:pPr>
          <w:r w:rsidRPr="009068E6">
            <w:rPr>
              <w:rStyle w:val="Overskrift4Tegn"/>
              <w:rFonts w:cstheme="minorHAnsi"/>
              <w:szCs w:val="24"/>
              <w:lang w:val="en-US"/>
            </w:rPr>
            <w:t>Click here to write</w:t>
          </w:r>
        </w:p>
      </w:docPartBody>
    </w:docPart>
    <w:docPart>
      <w:docPartPr>
        <w:name w:val="C6586C2045AE4721826F204FF885EF86"/>
        <w:category>
          <w:name w:val="Generelt"/>
          <w:gallery w:val="placeholder"/>
        </w:category>
        <w:types>
          <w:type w:val="bbPlcHdr"/>
        </w:types>
        <w:behaviors>
          <w:behavior w:val="content"/>
        </w:behaviors>
        <w:guid w:val="{397430C5-7794-4971-AA53-BAFD878A738D}"/>
      </w:docPartPr>
      <w:docPartBody>
        <w:p w:rsidR="001E71A0" w:rsidRDefault="00E77B25" w:rsidP="00E77B25">
          <w:pPr>
            <w:pStyle w:val="C6586C2045AE4721826F204FF885EF86"/>
          </w:pPr>
          <w:r w:rsidRPr="00466002">
            <w:rPr>
              <w:rStyle w:val="Overskrift4Tegn"/>
              <w:rFonts w:cstheme="minorHAnsi"/>
              <w:szCs w:val="24"/>
              <w:lang w:val="en-US"/>
            </w:rPr>
            <w:t>Click here to write</w:t>
          </w:r>
        </w:p>
      </w:docPartBody>
    </w:docPart>
    <w:docPart>
      <w:docPartPr>
        <w:name w:val="35E1D02A4D4346B295F4CC8CDB4D245F"/>
        <w:category>
          <w:name w:val="Generelt"/>
          <w:gallery w:val="placeholder"/>
        </w:category>
        <w:types>
          <w:type w:val="bbPlcHdr"/>
        </w:types>
        <w:behaviors>
          <w:behavior w:val="content"/>
        </w:behaviors>
        <w:guid w:val="{1E14AE25-BBF2-4F07-A043-3FFD53A8C1FE}"/>
      </w:docPartPr>
      <w:docPartBody>
        <w:p w:rsidR="00CB6F89" w:rsidRDefault="00E77B25" w:rsidP="00E77B25">
          <w:pPr>
            <w:pStyle w:val="35E1D02A4D4346B295F4CC8CDB4D245F"/>
          </w:pPr>
          <w:r w:rsidRPr="00466002">
            <w:rPr>
              <w:rStyle w:val="Overskrift4Tegn"/>
              <w:rFonts w:cstheme="minorHAnsi"/>
              <w:szCs w:val="24"/>
              <w:lang w:val="en-US"/>
            </w:rPr>
            <w:t>Click here to write</w:t>
          </w:r>
        </w:p>
      </w:docPartBody>
    </w:docPart>
    <w:docPart>
      <w:docPartPr>
        <w:name w:val="1C5643A448DE484FB55294A2AE959EF6"/>
        <w:category>
          <w:name w:val="Generelt"/>
          <w:gallery w:val="placeholder"/>
        </w:category>
        <w:types>
          <w:type w:val="bbPlcHdr"/>
        </w:types>
        <w:behaviors>
          <w:behavior w:val="content"/>
        </w:behaviors>
        <w:guid w:val="{551A47D5-9826-42D0-81EA-DF8D3C8C6292}"/>
      </w:docPartPr>
      <w:docPartBody>
        <w:p w:rsidR="007F03B0" w:rsidRDefault="00E77B25" w:rsidP="00E77B25">
          <w:pPr>
            <w:pStyle w:val="1C5643A448DE484FB55294A2AE959EF6"/>
          </w:pPr>
          <w:r w:rsidRPr="0069742F">
            <w:rPr>
              <w:rStyle w:val="Overskrift4Tegn"/>
              <w:rFonts w:cstheme="minorHAnsi"/>
              <w:szCs w:val="24"/>
              <w:lang w:val="en-US"/>
            </w:rPr>
            <w:t xml:space="preserve">Copy the sections </w:t>
          </w:r>
          <w:r>
            <w:rPr>
              <w:rStyle w:val="Overskrift4Tegn"/>
              <w:rFonts w:cstheme="minorHAnsi"/>
              <w:szCs w:val="24"/>
              <w:lang w:val="en-US"/>
            </w:rPr>
            <w:t>under 3.1.</w:t>
          </w:r>
          <w:r w:rsidRPr="0069742F">
            <w:rPr>
              <w:rStyle w:val="Overskrift4Tegn"/>
              <w:rFonts w:cstheme="minorHAnsi"/>
              <w:szCs w:val="24"/>
              <w:lang w:val="en-US"/>
            </w:rPr>
            <w:t xml:space="preserve"> and add the number of organisations as applicable</w:t>
          </w:r>
        </w:p>
      </w:docPartBody>
    </w:docPart>
    <w:docPart>
      <w:docPartPr>
        <w:name w:val="60BEB74F5C3745378E5DEE4F17632722"/>
        <w:category>
          <w:name w:val="Generelt"/>
          <w:gallery w:val="placeholder"/>
        </w:category>
        <w:types>
          <w:type w:val="bbPlcHdr"/>
        </w:types>
        <w:behaviors>
          <w:behavior w:val="content"/>
        </w:behaviors>
        <w:guid w:val="{B5A447F3-2D2F-41D4-951F-DCECBD8B05E2}"/>
      </w:docPartPr>
      <w:docPartBody>
        <w:p w:rsidR="00BD1AF9" w:rsidRDefault="00E77B25" w:rsidP="00E77B25">
          <w:pPr>
            <w:pStyle w:val="60BEB74F5C3745378E5DEE4F17632722"/>
          </w:pPr>
          <w:r w:rsidRPr="00BF6E63">
            <w:rPr>
              <w:rStyle w:val="Overskrift4Tegn"/>
              <w:rFonts w:cstheme="minorHAnsi"/>
              <w:szCs w:val="24"/>
              <w:lang w:val="en-US"/>
            </w:rPr>
            <w:t>Click here to write</w:t>
          </w:r>
        </w:p>
      </w:docPartBody>
    </w:docPart>
    <w:docPart>
      <w:docPartPr>
        <w:name w:val="EA21DB447FE64BF989AABD5157A8C5B1"/>
        <w:category>
          <w:name w:val="Generelt"/>
          <w:gallery w:val="placeholder"/>
        </w:category>
        <w:types>
          <w:type w:val="bbPlcHdr"/>
        </w:types>
        <w:behaviors>
          <w:behavior w:val="content"/>
        </w:behaviors>
        <w:guid w:val="{8CC7C455-FE2D-4ED5-8485-90B6DCFF69CE}"/>
      </w:docPartPr>
      <w:docPartBody>
        <w:p w:rsidR="00BD1AF9" w:rsidRDefault="00E77B25" w:rsidP="00E77B25">
          <w:pPr>
            <w:pStyle w:val="EA21DB447FE64BF989AABD5157A8C5B1"/>
          </w:pPr>
          <w:r w:rsidRPr="00BF6E63">
            <w:rPr>
              <w:rStyle w:val="Overskrift4Tegn"/>
              <w:rFonts w:cstheme="minorHAnsi"/>
              <w:szCs w:val="24"/>
              <w:lang w:val="en-US"/>
            </w:rPr>
            <w:t>Click here to write</w:t>
          </w:r>
        </w:p>
      </w:docPartBody>
    </w:docPart>
    <w:docPart>
      <w:docPartPr>
        <w:name w:val="6BAC6FD6856B464F8D3C63F87A8DF8AE"/>
        <w:category>
          <w:name w:val="Generelt"/>
          <w:gallery w:val="placeholder"/>
        </w:category>
        <w:types>
          <w:type w:val="bbPlcHdr"/>
        </w:types>
        <w:behaviors>
          <w:behavior w:val="content"/>
        </w:behaviors>
        <w:guid w:val="{000355C4-DF6A-435D-A308-C15385B12C3D}"/>
      </w:docPartPr>
      <w:docPartBody>
        <w:p w:rsidR="00BD1AF9" w:rsidRDefault="00E77B25" w:rsidP="00E77B25">
          <w:pPr>
            <w:pStyle w:val="6BAC6FD6856B464F8D3C63F87A8DF8AE"/>
          </w:pPr>
          <w:r w:rsidRPr="00466002">
            <w:rPr>
              <w:rStyle w:val="Overskrift4Tegn"/>
              <w:rFonts w:cstheme="minorHAnsi"/>
              <w:szCs w:val="24"/>
              <w:lang w:val="en-US"/>
            </w:rPr>
            <w:t>Click here to write</w:t>
          </w:r>
        </w:p>
      </w:docPartBody>
    </w:docPart>
    <w:docPart>
      <w:docPartPr>
        <w:name w:val="E6CE926650A345EAB03384CED88D4C2F"/>
        <w:category>
          <w:name w:val="Generelt"/>
          <w:gallery w:val="placeholder"/>
        </w:category>
        <w:types>
          <w:type w:val="bbPlcHdr"/>
        </w:types>
        <w:behaviors>
          <w:behavior w:val="content"/>
        </w:behaviors>
        <w:guid w:val="{B13F99DE-1007-4DA4-B758-DEB53F37485E}"/>
      </w:docPartPr>
      <w:docPartBody>
        <w:p w:rsidR="00BD1AF9" w:rsidRDefault="00E77B25" w:rsidP="00E77B25">
          <w:pPr>
            <w:pStyle w:val="E6CE926650A345EAB03384CED88D4C2F"/>
          </w:pPr>
          <w:r w:rsidRPr="00466002">
            <w:rPr>
              <w:rStyle w:val="Overskrift4Tegn"/>
              <w:rFonts w:cstheme="minorHAnsi"/>
              <w:szCs w:val="24"/>
              <w:lang w:val="en-US"/>
            </w:rPr>
            <w:t>Click here to write</w:t>
          </w:r>
        </w:p>
      </w:docPartBody>
    </w:docPart>
    <w:docPart>
      <w:docPartPr>
        <w:name w:val="01989E04939048C3A5840C9B8B00FB29"/>
        <w:category>
          <w:name w:val="Generelt"/>
          <w:gallery w:val="placeholder"/>
        </w:category>
        <w:types>
          <w:type w:val="bbPlcHdr"/>
        </w:types>
        <w:behaviors>
          <w:behavior w:val="content"/>
        </w:behaviors>
        <w:guid w:val="{9C12870E-3E7A-416B-AFB5-382CEDB8CB28}"/>
      </w:docPartPr>
      <w:docPartBody>
        <w:p w:rsidR="00BD1AF9" w:rsidRDefault="00E77B25" w:rsidP="00E77B25">
          <w:pPr>
            <w:pStyle w:val="01989E04939048C3A5840C9B8B00FB29"/>
          </w:pPr>
          <w:r w:rsidRPr="00466002">
            <w:rPr>
              <w:rStyle w:val="Overskrift4Tegn"/>
              <w:rFonts w:cstheme="minorHAnsi"/>
              <w:szCs w:val="24"/>
              <w:lang w:val="en-US"/>
            </w:rPr>
            <w:t>Click here to write</w:t>
          </w:r>
        </w:p>
      </w:docPartBody>
    </w:docPart>
    <w:docPart>
      <w:docPartPr>
        <w:name w:val="518A94D6776546D2BA6F465B6E5F4708"/>
        <w:category>
          <w:name w:val="Generelt"/>
          <w:gallery w:val="placeholder"/>
        </w:category>
        <w:types>
          <w:type w:val="bbPlcHdr"/>
        </w:types>
        <w:behaviors>
          <w:behavior w:val="content"/>
        </w:behaviors>
        <w:guid w:val="{2BE43D6E-E5AF-4510-BAA9-95F8AE64DF47}"/>
      </w:docPartPr>
      <w:docPartBody>
        <w:p w:rsidR="00BD1AF9" w:rsidRDefault="00E77B25" w:rsidP="00E77B25">
          <w:pPr>
            <w:pStyle w:val="518A94D6776546D2BA6F465B6E5F4708"/>
          </w:pPr>
          <w:r w:rsidRPr="00466002">
            <w:rPr>
              <w:rStyle w:val="Overskrift4Tegn"/>
              <w:rFonts w:cstheme="minorHAnsi"/>
              <w:szCs w:val="24"/>
              <w:lang w:val="en-US"/>
            </w:rPr>
            <w:t>Click here to write</w:t>
          </w:r>
        </w:p>
      </w:docPartBody>
    </w:docPart>
    <w:docPart>
      <w:docPartPr>
        <w:name w:val="1AC5563E2BCF462AA8B54DD07F0DF1C8"/>
        <w:category>
          <w:name w:val="Generelt"/>
          <w:gallery w:val="placeholder"/>
        </w:category>
        <w:types>
          <w:type w:val="bbPlcHdr"/>
        </w:types>
        <w:behaviors>
          <w:behavior w:val="content"/>
        </w:behaviors>
        <w:guid w:val="{733B5F5D-F293-41E1-B418-E932F0A24F0F}"/>
      </w:docPartPr>
      <w:docPartBody>
        <w:p w:rsidR="00BD1AF9" w:rsidRDefault="00E77B25" w:rsidP="00E77B25">
          <w:pPr>
            <w:pStyle w:val="1AC5563E2BCF462AA8B54DD07F0DF1C8"/>
          </w:pPr>
          <w:r w:rsidRPr="00466002">
            <w:rPr>
              <w:rStyle w:val="Overskrift4Tegn"/>
              <w:rFonts w:cstheme="minorHAnsi"/>
              <w:szCs w:val="24"/>
              <w:lang w:val="en-US"/>
            </w:rPr>
            <w:t>Click here to write</w:t>
          </w:r>
        </w:p>
      </w:docPartBody>
    </w:docPart>
    <w:docPart>
      <w:docPartPr>
        <w:name w:val="F080D61A9A274613B5AC3DB1F0422005"/>
        <w:category>
          <w:name w:val="Generelt"/>
          <w:gallery w:val="placeholder"/>
        </w:category>
        <w:types>
          <w:type w:val="bbPlcHdr"/>
        </w:types>
        <w:behaviors>
          <w:behavior w:val="content"/>
        </w:behaviors>
        <w:guid w:val="{454E0AA0-AAF5-4561-B0E6-C16513BD262E}"/>
      </w:docPartPr>
      <w:docPartBody>
        <w:p w:rsidR="00BD1AF9" w:rsidRDefault="00E77B25" w:rsidP="00E77B25">
          <w:pPr>
            <w:pStyle w:val="F080D61A9A274613B5AC3DB1F0422005"/>
          </w:pPr>
          <w:r w:rsidRPr="00466002">
            <w:rPr>
              <w:rStyle w:val="Overskrift4Tegn"/>
              <w:rFonts w:cstheme="minorHAnsi"/>
              <w:szCs w:val="24"/>
              <w:lang w:val="en-US"/>
            </w:rPr>
            <w:t>Click here to write</w:t>
          </w:r>
        </w:p>
      </w:docPartBody>
    </w:docPart>
    <w:docPart>
      <w:docPartPr>
        <w:name w:val="0E5B2AD31EF54112880D98C58881BFCD"/>
        <w:category>
          <w:name w:val="Generelt"/>
          <w:gallery w:val="placeholder"/>
        </w:category>
        <w:types>
          <w:type w:val="bbPlcHdr"/>
        </w:types>
        <w:behaviors>
          <w:behavior w:val="content"/>
        </w:behaviors>
        <w:guid w:val="{E43030A0-8E76-4C62-A47F-6D81CFACADEF}"/>
      </w:docPartPr>
      <w:docPartBody>
        <w:p w:rsidR="00BD1AF9" w:rsidRDefault="00E77B25" w:rsidP="00E77B25">
          <w:pPr>
            <w:pStyle w:val="0E5B2AD31EF54112880D98C58881BFCD"/>
          </w:pPr>
          <w:r w:rsidRPr="00466002">
            <w:rPr>
              <w:rStyle w:val="Overskrift4Tegn"/>
              <w:rFonts w:cstheme="minorHAnsi"/>
              <w:szCs w:val="24"/>
              <w:lang w:val="en-US"/>
            </w:rPr>
            <w:t>Click here to write</w:t>
          </w:r>
        </w:p>
      </w:docPartBody>
    </w:docPart>
    <w:docPart>
      <w:docPartPr>
        <w:name w:val="A0A8890281AA41C8AC474B7B1632CFEF"/>
        <w:category>
          <w:name w:val="Generelt"/>
          <w:gallery w:val="placeholder"/>
        </w:category>
        <w:types>
          <w:type w:val="bbPlcHdr"/>
        </w:types>
        <w:behaviors>
          <w:behavior w:val="content"/>
        </w:behaviors>
        <w:guid w:val="{D0C14E7B-906C-4538-B540-304B7A8BD9DB}"/>
      </w:docPartPr>
      <w:docPartBody>
        <w:p w:rsidR="00BD1AF9" w:rsidRDefault="00E77B25" w:rsidP="00E77B25">
          <w:pPr>
            <w:pStyle w:val="A0A8890281AA41C8AC474B7B1632CFEF"/>
          </w:pPr>
          <w:r w:rsidRPr="00466002">
            <w:rPr>
              <w:rStyle w:val="Overskrift4Tegn"/>
              <w:rFonts w:cstheme="minorHAnsi"/>
              <w:szCs w:val="24"/>
              <w:lang w:val="en-US"/>
            </w:rPr>
            <w:t>Click here to write</w:t>
          </w:r>
        </w:p>
      </w:docPartBody>
    </w:docPart>
    <w:docPart>
      <w:docPartPr>
        <w:name w:val="2FF780ADC7FF4D1680E5980C0B1755A7"/>
        <w:category>
          <w:name w:val="Generelt"/>
          <w:gallery w:val="placeholder"/>
        </w:category>
        <w:types>
          <w:type w:val="bbPlcHdr"/>
        </w:types>
        <w:behaviors>
          <w:behavior w:val="content"/>
        </w:behaviors>
        <w:guid w:val="{614595DA-ACF4-48B8-9BE3-6CF75DF88623}"/>
      </w:docPartPr>
      <w:docPartBody>
        <w:p w:rsidR="00BD1AF9" w:rsidRDefault="00E77B25" w:rsidP="00E77B25">
          <w:pPr>
            <w:pStyle w:val="2FF780ADC7FF4D1680E5980C0B1755A7"/>
          </w:pPr>
          <w:r w:rsidRPr="00466002">
            <w:rPr>
              <w:rStyle w:val="Overskrift4Tegn"/>
              <w:rFonts w:cstheme="minorHAnsi"/>
              <w:szCs w:val="24"/>
              <w:lang w:val="en-US"/>
            </w:rPr>
            <w:t>Click here to write</w:t>
          </w:r>
        </w:p>
      </w:docPartBody>
    </w:docPart>
    <w:docPart>
      <w:docPartPr>
        <w:name w:val="0D0DC173EA0E42B38598F9DB989F8172"/>
        <w:category>
          <w:name w:val="Generelt"/>
          <w:gallery w:val="placeholder"/>
        </w:category>
        <w:types>
          <w:type w:val="bbPlcHdr"/>
        </w:types>
        <w:behaviors>
          <w:behavior w:val="content"/>
        </w:behaviors>
        <w:guid w:val="{98E36008-9554-4312-8716-1E1BFC107D15}"/>
      </w:docPartPr>
      <w:docPartBody>
        <w:p w:rsidR="00BD1AF9" w:rsidRDefault="00E77B25" w:rsidP="00E77B25">
          <w:pPr>
            <w:pStyle w:val="0D0DC173EA0E42B38598F9DB989F8172"/>
          </w:pPr>
          <w:r w:rsidRPr="00466002">
            <w:rPr>
              <w:rStyle w:val="Overskrift4Tegn"/>
              <w:rFonts w:cstheme="minorHAnsi"/>
              <w:szCs w:val="24"/>
              <w:lang w:val="en-US"/>
            </w:rPr>
            <w:t>Click here to write</w:t>
          </w:r>
        </w:p>
      </w:docPartBody>
    </w:docPart>
    <w:docPart>
      <w:docPartPr>
        <w:name w:val="B5E8A614BD75441EA67D14975F3256EE"/>
        <w:category>
          <w:name w:val="Generelt"/>
          <w:gallery w:val="placeholder"/>
        </w:category>
        <w:types>
          <w:type w:val="bbPlcHdr"/>
        </w:types>
        <w:behaviors>
          <w:behavior w:val="content"/>
        </w:behaviors>
        <w:guid w:val="{8629E16D-48AA-4F7E-8329-F7C152BDA651}"/>
      </w:docPartPr>
      <w:docPartBody>
        <w:p w:rsidR="00BD1AF9" w:rsidRDefault="00E77B25" w:rsidP="00E77B25">
          <w:pPr>
            <w:pStyle w:val="B5E8A614BD75441EA67D14975F3256EE"/>
          </w:pPr>
          <w:r w:rsidRPr="00466002">
            <w:rPr>
              <w:rStyle w:val="Overskrift4Tegn"/>
              <w:rFonts w:cstheme="minorHAnsi"/>
              <w:szCs w:val="24"/>
              <w:lang w:val="en-US"/>
            </w:rPr>
            <w:t>Click here to write</w:t>
          </w:r>
        </w:p>
      </w:docPartBody>
    </w:docPart>
    <w:docPart>
      <w:docPartPr>
        <w:name w:val="0C6D6531895641F492FF84734F63103E"/>
        <w:category>
          <w:name w:val="Generelt"/>
          <w:gallery w:val="placeholder"/>
        </w:category>
        <w:types>
          <w:type w:val="bbPlcHdr"/>
        </w:types>
        <w:behaviors>
          <w:behavior w:val="content"/>
        </w:behaviors>
        <w:guid w:val="{C01C5B6D-A213-47C5-A604-8BAB0E022CDE}"/>
      </w:docPartPr>
      <w:docPartBody>
        <w:p w:rsidR="00BD1AF9" w:rsidRDefault="00E77B25" w:rsidP="00E77B25">
          <w:pPr>
            <w:pStyle w:val="0C6D6531895641F492FF84734F63103E"/>
          </w:pPr>
          <w:r w:rsidRPr="00466002">
            <w:rPr>
              <w:rStyle w:val="Overskrift4Tegn"/>
              <w:rFonts w:cstheme="minorHAnsi"/>
              <w:szCs w:val="24"/>
              <w:lang w:val="en-US"/>
            </w:rPr>
            <w:t>Click here to write</w:t>
          </w:r>
        </w:p>
      </w:docPartBody>
    </w:docPart>
    <w:docPart>
      <w:docPartPr>
        <w:name w:val="BA4670443B6E47A0AC2CBAA4BB10D5EF"/>
        <w:category>
          <w:name w:val="Generelt"/>
          <w:gallery w:val="placeholder"/>
        </w:category>
        <w:types>
          <w:type w:val="bbPlcHdr"/>
        </w:types>
        <w:behaviors>
          <w:behavior w:val="content"/>
        </w:behaviors>
        <w:guid w:val="{CE1A9B26-F43C-4C81-BB87-3C9C97FC6C1F}"/>
      </w:docPartPr>
      <w:docPartBody>
        <w:p w:rsidR="00BD1AF9" w:rsidRDefault="00E77B25" w:rsidP="00E77B25">
          <w:pPr>
            <w:pStyle w:val="BA4670443B6E47A0AC2CBAA4BB10D5EF"/>
          </w:pPr>
          <w:r w:rsidRPr="00466002">
            <w:rPr>
              <w:rStyle w:val="Overskrift4Tegn"/>
              <w:rFonts w:cstheme="minorHAnsi"/>
              <w:szCs w:val="24"/>
              <w:lang w:val="en-US"/>
            </w:rPr>
            <w:t>Click here to write</w:t>
          </w:r>
        </w:p>
      </w:docPartBody>
    </w:docPart>
    <w:docPart>
      <w:docPartPr>
        <w:name w:val="CBD1DB9A024A43D6B54AB239D12BE496"/>
        <w:category>
          <w:name w:val="Generelt"/>
          <w:gallery w:val="placeholder"/>
        </w:category>
        <w:types>
          <w:type w:val="bbPlcHdr"/>
        </w:types>
        <w:behaviors>
          <w:behavior w:val="content"/>
        </w:behaviors>
        <w:guid w:val="{586B1BDB-D4DE-4DA1-859E-11ACBC1100FD}"/>
      </w:docPartPr>
      <w:docPartBody>
        <w:p w:rsidR="00BD1AF9" w:rsidRDefault="00E77B25" w:rsidP="00E77B25">
          <w:pPr>
            <w:pStyle w:val="CBD1DB9A024A43D6B54AB239D12BE496"/>
          </w:pPr>
          <w:r w:rsidRPr="00466002">
            <w:rPr>
              <w:rStyle w:val="Overskrift4Tegn"/>
              <w:rFonts w:cstheme="minorHAnsi"/>
              <w:szCs w:val="24"/>
              <w:lang w:val="en-US"/>
            </w:rPr>
            <w:t>Click here to write</w:t>
          </w:r>
        </w:p>
      </w:docPartBody>
    </w:docPart>
    <w:docPart>
      <w:docPartPr>
        <w:name w:val="9FFA44118F064C0DA4479849685872BD"/>
        <w:category>
          <w:name w:val="Generelt"/>
          <w:gallery w:val="placeholder"/>
        </w:category>
        <w:types>
          <w:type w:val="bbPlcHdr"/>
        </w:types>
        <w:behaviors>
          <w:behavior w:val="content"/>
        </w:behaviors>
        <w:guid w:val="{B1514485-01AA-4333-B1F1-82AB6B173014}"/>
      </w:docPartPr>
      <w:docPartBody>
        <w:p w:rsidR="00BD1AF9" w:rsidRDefault="00E77B25" w:rsidP="00E77B25">
          <w:pPr>
            <w:pStyle w:val="9FFA44118F064C0DA4479849685872BD"/>
          </w:pPr>
          <w:r w:rsidRPr="00466002">
            <w:rPr>
              <w:rStyle w:val="Overskrift4Tegn"/>
              <w:rFonts w:cstheme="minorHAnsi"/>
              <w:szCs w:val="24"/>
              <w:lang w:val="en-US"/>
            </w:rPr>
            <w:t>Click here to write</w:t>
          </w:r>
        </w:p>
      </w:docPartBody>
    </w:docPart>
    <w:docPart>
      <w:docPartPr>
        <w:name w:val="AEC01A820EE44BA0B21EEDD21569729B"/>
        <w:category>
          <w:name w:val="Generelt"/>
          <w:gallery w:val="placeholder"/>
        </w:category>
        <w:types>
          <w:type w:val="bbPlcHdr"/>
        </w:types>
        <w:behaviors>
          <w:behavior w:val="content"/>
        </w:behaviors>
        <w:guid w:val="{C4C9E165-D49A-4AA1-8B4C-44713726675E}"/>
      </w:docPartPr>
      <w:docPartBody>
        <w:p w:rsidR="00BD1AF9" w:rsidRDefault="00E77B25" w:rsidP="00E77B25">
          <w:pPr>
            <w:pStyle w:val="AEC01A820EE44BA0B21EEDD21569729B"/>
          </w:pPr>
          <w:r w:rsidRPr="00466002">
            <w:rPr>
              <w:rStyle w:val="Overskrift4Tegn"/>
              <w:rFonts w:cstheme="minorHAnsi"/>
              <w:szCs w:val="24"/>
              <w:lang w:val="en-US"/>
            </w:rPr>
            <w:t>Click here to write</w:t>
          </w:r>
        </w:p>
      </w:docPartBody>
    </w:docPart>
    <w:docPart>
      <w:docPartPr>
        <w:name w:val="64B022C73E7048B5B7AF1C29F30C3A99"/>
        <w:category>
          <w:name w:val="Generelt"/>
          <w:gallery w:val="placeholder"/>
        </w:category>
        <w:types>
          <w:type w:val="bbPlcHdr"/>
        </w:types>
        <w:behaviors>
          <w:behavior w:val="content"/>
        </w:behaviors>
        <w:guid w:val="{1C45CECC-9DE7-47AC-89D3-5B3368744CCF}"/>
      </w:docPartPr>
      <w:docPartBody>
        <w:p w:rsidR="00BD1AF9" w:rsidRDefault="005E0A3F" w:rsidP="005E0A3F">
          <w:pPr>
            <w:pStyle w:val="64B022C73E7048B5B7AF1C29F30C3A99"/>
          </w:pPr>
          <w:r w:rsidRPr="00C62A99">
            <w:rPr>
              <w:rStyle w:val="Plassholdertekst"/>
            </w:rPr>
            <w:t>Angi eventuelt innhold som du vil gjenta, inkludert andre innholdskontroller. Du kan også sette inn denne kontrollen rundt tabellrader for å gjenta deler av en tabell.</w:t>
          </w:r>
        </w:p>
      </w:docPartBody>
    </w:docPart>
    <w:docPart>
      <w:docPartPr>
        <w:name w:val="C4F528BBAB984832B060DC0E8A7ED7C9"/>
        <w:category>
          <w:name w:val="Generelt"/>
          <w:gallery w:val="placeholder"/>
        </w:category>
        <w:types>
          <w:type w:val="bbPlcHdr"/>
        </w:types>
        <w:behaviors>
          <w:behavior w:val="content"/>
        </w:behaviors>
        <w:guid w:val="{CCC41F46-4542-4F3E-8E2C-E2CD68FBFCFE}"/>
      </w:docPartPr>
      <w:docPartBody>
        <w:p w:rsidR="00BD1AF9" w:rsidRDefault="00E77B25" w:rsidP="00E77B25">
          <w:pPr>
            <w:pStyle w:val="C4F528BBAB984832B060DC0E8A7ED7C9"/>
          </w:pPr>
          <w:r w:rsidRPr="009068E6">
            <w:rPr>
              <w:rStyle w:val="Overskrift4Tegn"/>
              <w:rFonts w:cstheme="minorHAnsi"/>
              <w:szCs w:val="24"/>
              <w:lang w:val="en-US"/>
            </w:rPr>
            <w:t>Click here to write</w:t>
          </w:r>
        </w:p>
      </w:docPartBody>
    </w:docPart>
    <w:docPart>
      <w:docPartPr>
        <w:name w:val="570F0F01732244BAB38AD2AA067A07BE"/>
        <w:category>
          <w:name w:val="Generelt"/>
          <w:gallery w:val="placeholder"/>
        </w:category>
        <w:types>
          <w:type w:val="bbPlcHdr"/>
        </w:types>
        <w:behaviors>
          <w:behavior w:val="content"/>
        </w:behaviors>
        <w:guid w:val="{B4CB8EF8-8C58-4F47-A326-766B9088E52A}"/>
      </w:docPartPr>
      <w:docPartBody>
        <w:p w:rsidR="00BD1AF9" w:rsidRDefault="00E77B25" w:rsidP="00E77B25">
          <w:pPr>
            <w:pStyle w:val="570F0F01732244BAB38AD2AA067A07BE"/>
          </w:pPr>
          <w:r w:rsidRPr="009068E6">
            <w:rPr>
              <w:rStyle w:val="Overskrift4Tegn"/>
              <w:rFonts w:cstheme="minorHAnsi"/>
              <w:szCs w:val="24"/>
              <w:lang w:val="en-US"/>
            </w:rPr>
            <w:t>Click here to write</w:t>
          </w:r>
        </w:p>
      </w:docPartBody>
    </w:docPart>
    <w:docPart>
      <w:docPartPr>
        <w:name w:val="BE7BA8B8931A4E378A4A09D9378C75BF"/>
        <w:category>
          <w:name w:val="Generelt"/>
          <w:gallery w:val="placeholder"/>
        </w:category>
        <w:types>
          <w:type w:val="bbPlcHdr"/>
        </w:types>
        <w:behaviors>
          <w:behavior w:val="content"/>
        </w:behaviors>
        <w:guid w:val="{4FBC5D83-039A-4481-9FDA-0B45BC969356}"/>
      </w:docPartPr>
      <w:docPartBody>
        <w:p w:rsidR="00BD1AF9" w:rsidRDefault="00E77B25" w:rsidP="00E77B25">
          <w:pPr>
            <w:pStyle w:val="BE7BA8B8931A4E378A4A09D9378C75BF"/>
          </w:pPr>
          <w:r w:rsidRPr="009068E6">
            <w:rPr>
              <w:rStyle w:val="Overskrift4Tegn"/>
              <w:rFonts w:cstheme="minorHAnsi"/>
              <w:szCs w:val="24"/>
              <w:lang w:val="en-US"/>
            </w:rPr>
            <w:t>Click here to write</w:t>
          </w:r>
        </w:p>
      </w:docPartBody>
    </w:docPart>
    <w:docPart>
      <w:docPartPr>
        <w:name w:val="1115822335924EBBA940F3E8635C3B8F"/>
        <w:category>
          <w:name w:val="Generelt"/>
          <w:gallery w:val="placeholder"/>
        </w:category>
        <w:types>
          <w:type w:val="bbPlcHdr"/>
        </w:types>
        <w:behaviors>
          <w:behavior w:val="content"/>
        </w:behaviors>
        <w:guid w:val="{05C0E09D-020A-4A9E-9907-3A8C9071026F}"/>
      </w:docPartPr>
      <w:docPartBody>
        <w:p w:rsidR="00BD1AF9" w:rsidRDefault="00E77B25" w:rsidP="00E77B25">
          <w:pPr>
            <w:pStyle w:val="1115822335924EBBA940F3E8635C3B8F"/>
          </w:pPr>
          <w:r w:rsidRPr="009068E6">
            <w:rPr>
              <w:rStyle w:val="Overskrift4Tegn"/>
              <w:rFonts w:cstheme="minorHAnsi"/>
              <w:szCs w:val="24"/>
              <w:lang w:val="en-US"/>
            </w:rPr>
            <w:t>Click here to write</w:t>
          </w:r>
        </w:p>
      </w:docPartBody>
    </w:docPart>
    <w:docPart>
      <w:docPartPr>
        <w:name w:val="5BA5A1F96E2B4D3BB0FB846E2EC9ACAE"/>
        <w:category>
          <w:name w:val="Generelt"/>
          <w:gallery w:val="placeholder"/>
        </w:category>
        <w:types>
          <w:type w:val="bbPlcHdr"/>
        </w:types>
        <w:behaviors>
          <w:behavior w:val="content"/>
        </w:behaviors>
        <w:guid w:val="{DFF1293C-5015-438B-BC09-A34EF1F2F981}"/>
      </w:docPartPr>
      <w:docPartBody>
        <w:p w:rsidR="00BD1AF9" w:rsidRDefault="00E77B25" w:rsidP="00E77B25">
          <w:pPr>
            <w:pStyle w:val="5BA5A1F96E2B4D3BB0FB846E2EC9ACAE"/>
          </w:pPr>
          <w:r w:rsidRPr="009068E6">
            <w:rPr>
              <w:rStyle w:val="Overskrift4Tegn"/>
              <w:rFonts w:cstheme="minorHAnsi"/>
              <w:szCs w:val="24"/>
              <w:lang w:val="en-US"/>
            </w:rPr>
            <w:t>Click here to write</w:t>
          </w:r>
        </w:p>
      </w:docPartBody>
    </w:docPart>
    <w:docPart>
      <w:docPartPr>
        <w:name w:val="EA6BA3AF2BC5400DA8FA7C88051B61C1"/>
        <w:category>
          <w:name w:val="Generelt"/>
          <w:gallery w:val="placeholder"/>
        </w:category>
        <w:types>
          <w:type w:val="bbPlcHdr"/>
        </w:types>
        <w:behaviors>
          <w:behavior w:val="content"/>
        </w:behaviors>
        <w:guid w:val="{E67F52B2-BD04-4913-873C-E6124BD0F371}"/>
      </w:docPartPr>
      <w:docPartBody>
        <w:p w:rsidR="00BD1AF9" w:rsidRDefault="00E77B25" w:rsidP="00E77B25">
          <w:pPr>
            <w:pStyle w:val="EA6BA3AF2BC5400DA8FA7C88051B61C1"/>
          </w:pPr>
          <w:r w:rsidRPr="009068E6">
            <w:rPr>
              <w:rStyle w:val="Overskrift4Tegn"/>
              <w:rFonts w:cstheme="minorHAnsi"/>
              <w:szCs w:val="24"/>
              <w:lang w:val="en-US"/>
            </w:rPr>
            <w:t>Click here to write</w:t>
          </w:r>
        </w:p>
      </w:docPartBody>
    </w:docPart>
    <w:docPart>
      <w:docPartPr>
        <w:name w:val="B464D844A2DE4D8296A6DB24AF747F34"/>
        <w:category>
          <w:name w:val="Generelt"/>
          <w:gallery w:val="placeholder"/>
        </w:category>
        <w:types>
          <w:type w:val="bbPlcHdr"/>
        </w:types>
        <w:behaviors>
          <w:behavior w:val="content"/>
        </w:behaviors>
        <w:guid w:val="{966B8497-0A7F-487B-AF9B-A1E777EEE163}"/>
      </w:docPartPr>
      <w:docPartBody>
        <w:p w:rsidR="00BD1AF9" w:rsidRDefault="00E77B25" w:rsidP="00E77B25">
          <w:pPr>
            <w:pStyle w:val="B464D844A2DE4D8296A6DB24AF747F34"/>
          </w:pPr>
          <w:r w:rsidRPr="009068E6">
            <w:rPr>
              <w:rStyle w:val="Overskrift4Tegn"/>
              <w:rFonts w:cstheme="minorHAnsi"/>
              <w:szCs w:val="24"/>
              <w:lang w:val="en-US"/>
            </w:rPr>
            <w:t>Click here to write</w:t>
          </w:r>
        </w:p>
      </w:docPartBody>
    </w:docPart>
    <w:docPart>
      <w:docPartPr>
        <w:name w:val="B4BAEC0E941D479F9CA0E72ECEB6168C"/>
        <w:category>
          <w:name w:val="Generelt"/>
          <w:gallery w:val="placeholder"/>
        </w:category>
        <w:types>
          <w:type w:val="bbPlcHdr"/>
        </w:types>
        <w:behaviors>
          <w:behavior w:val="content"/>
        </w:behaviors>
        <w:guid w:val="{78FAB5AB-CE38-4B46-8D18-115FAB2536A2}"/>
      </w:docPartPr>
      <w:docPartBody>
        <w:p w:rsidR="00BD1AF9" w:rsidRDefault="00E77B25" w:rsidP="00E77B25">
          <w:pPr>
            <w:pStyle w:val="B4BAEC0E941D479F9CA0E72ECEB6168C"/>
          </w:pPr>
          <w:r w:rsidRPr="009068E6">
            <w:rPr>
              <w:rStyle w:val="Overskrift4Tegn"/>
              <w:rFonts w:cstheme="minorHAnsi"/>
              <w:szCs w:val="24"/>
              <w:lang w:val="en-US"/>
            </w:rPr>
            <w:t>Click here to write</w:t>
          </w:r>
        </w:p>
      </w:docPartBody>
    </w:docPart>
    <w:docPart>
      <w:docPartPr>
        <w:name w:val="48AB55FC75D3424095429D426CD041C0"/>
        <w:category>
          <w:name w:val="Generelt"/>
          <w:gallery w:val="placeholder"/>
        </w:category>
        <w:types>
          <w:type w:val="bbPlcHdr"/>
        </w:types>
        <w:behaviors>
          <w:behavior w:val="content"/>
        </w:behaviors>
        <w:guid w:val="{9176BE11-6EAE-4829-BF4C-0A6CE8F8F249}"/>
      </w:docPartPr>
      <w:docPartBody>
        <w:p w:rsidR="00BD1AF9" w:rsidRDefault="00E77B25" w:rsidP="00E77B25">
          <w:pPr>
            <w:pStyle w:val="48AB55FC75D3424095429D426CD041C0"/>
          </w:pPr>
          <w:r w:rsidRPr="009068E6">
            <w:rPr>
              <w:rStyle w:val="Overskrift4Tegn"/>
              <w:rFonts w:cstheme="minorHAnsi"/>
              <w:szCs w:val="24"/>
              <w:lang w:val="en-US"/>
            </w:rPr>
            <w:t>Click here to write</w:t>
          </w:r>
        </w:p>
      </w:docPartBody>
    </w:docPart>
    <w:docPart>
      <w:docPartPr>
        <w:name w:val="3643E3E59E9A425FBC3962B92873E69F"/>
        <w:category>
          <w:name w:val="Generelt"/>
          <w:gallery w:val="placeholder"/>
        </w:category>
        <w:types>
          <w:type w:val="bbPlcHdr"/>
        </w:types>
        <w:behaviors>
          <w:behavior w:val="content"/>
        </w:behaviors>
        <w:guid w:val="{5AB06B39-E46A-4641-9A23-E6FE2FFDEFC8}"/>
      </w:docPartPr>
      <w:docPartBody>
        <w:p w:rsidR="00BD1AF9" w:rsidRDefault="00E77B25" w:rsidP="00E77B25">
          <w:pPr>
            <w:pStyle w:val="3643E3E59E9A425FBC3962B92873E69F"/>
          </w:pPr>
          <w:r w:rsidRPr="009068E6">
            <w:rPr>
              <w:rStyle w:val="Overskrift4Tegn"/>
              <w:rFonts w:cstheme="minorHAnsi"/>
              <w:szCs w:val="24"/>
              <w:lang w:val="en-US"/>
            </w:rPr>
            <w:t>Click here to write</w:t>
          </w:r>
        </w:p>
      </w:docPartBody>
    </w:docPart>
    <w:docPart>
      <w:docPartPr>
        <w:name w:val="79E21A1BEB454DE6B0B5250F23129C6C"/>
        <w:category>
          <w:name w:val="Generelt"/>
          <w:gallery w:val="placeholder"/>
        </w:category>
        <w:types>
          <w:type w:val="bbPlcHdr"/>
        </w:types>
        <w:behaviors>
          <w:behavior w:val="content"/>
        </w:behaviors>
        <w:guid w:val="{AF9234CF-BA97-4A5C-A5CB-EA44BBEE2D62}"/>
      </w:docPartPr>
      <w:docPartBody>
        <w:p w:rsidR="00BD1AF9" w:rsidRDefault="00E77B25" w:rsidP="00E77B25">
          <w:pPr>
            <w:pStyle w:val="79E21A1BEB454DE6B0B5250F23129C6C"/>
          </w:pPr>
          <w:r w:rsidRPr="009068E6">
            <w:rPr>
              <w:rStyle w:val="Overskrift4Tegn"/>
              <w:rFonts w:cstheme="minorHAnsi"/>
              <w:szCs w:val="24"/>
              <w:lang w:val="en-US"/>
            </w:rPr>
            <w:t>Click here to write</w:t>
          </w:r>
        </w:p>
      </w:docPartBody>
    </w:docPart>
    <w:docPart>
      <w:docPartPr>
        <w:name w:val="092189C23776426591AFBA30DFC9D823"/>
        <w:category>
          <w:name w:val="Generelt"/>
          <w:gallery w:val="placeholder"/>
        </w:category>
        <w:types>
          <w:type w:val="bbPlcHdr"/>
        </w:types>
        <w:behaviors>
          <w:behavior w:val="content"/>
        </w:behaviors>
        <w:guid w:val="{97BC62F1-739B-4010-8A85-2F6F625B353E}"/>
      </w:docPartPr>
      <w:docPartBody>
        <w:p w:rsidR="00BD1AF9" w:rsidRDefault="00E77B25" w:rsidP="00E77B25">
          <w:pPr>
            <w:pStyle w:val="092189C23776426591AFBA30DFC9D823"/>
          </w:pPr>
          <w:r w:rsidRPr="009068E6">
            <w:rPr>
              <w:rStyle w:val="Overskrift4Tegn"/>
              <w:rFonts w:cstheme="minorHAnsi"/>
              <w:szCs w:val="24"/>
              <w:lang w:val="en-US"/>
            </w:rPr>
            <w:t>Click here to write</w:t>
          </w:r>
        </w:p>
      </w:docPartBody>
    </w:docPart>
    <w:docPart>
      <w:docPartPr>
        <w:name w:val="A68740DD6EF941A4983883807AE25AB0"/>
        <w:category>
          <w:name w:val="Generelt"/>
          <w:gallery w:val="placeholder"/>
        </w:category>
        <w:types>
          <w:type w:val="bbPlcHdr"/>
        </w:types>
        <w:behaviors>
          <w:behavior w:val="content"/>
        </w:behaviors>
        <w:guid w:val="{C84F8845-404A-4D7A-8C46-80D63E596CF9}"/>
      </w:docPartPr>
      <w:docPartBody>
        <w:p w:rsidR="00BD1AF9" w:rsidRDefault="00E77B25" w:rsidP="00E77B25">
          <w:pPr>
            <w:pStyle w:val="A68740DD6EF941A4983883807AE25AB0"/>
          </w:pPr>
          <w:r w:rsidRPr="009068E6">
            <w:rPr>
              <w:rStyle w:val="Overskrift4Tegn"/>
              <w:rFonts w:cstheme="minorHAnsi"/>
              <w:szCs w:val="24"/>
              <w:lang w:val="en-US"/>
            </w:rPr>
            <w:t>Click here to write</w:t>
          </w:r>
        </w:p>
      </w:docPartBody>
    </w:docPart>
    <w:docPart>
      <w:docPartPr>
        <w:name w:val="B7BB65292EF944DAAF71F76855C15244"/>
        <w:category>
          <w:name w:val="Generelt"/>
          <w:gallery w:val="placeholder"/>
        </w:category>
        <w:types>
          <w:type w:val="bbPlcHdr"/>
        </w:types>
        <w:behaviors>
          <w:behavior w:val="content"/>
        </w:behaviors>
        <w:guid w:val="{31B9EF40-0273-48EC-8A18-51F3B632E7A1}"/>
      </w:docPartPr>
      <w:docPartBody>
        <w:p w:rsidR="00BD1AF9" w:rsidRDefault="00E77B25" w:rsidP="00E77B25">
          <w:pPr>
            <w:pStyle w:val="B7BB65292EF944DAAF71F76855C15244"/>
          </w:pPr>
          <w:r w:rsidRPr="009068E6">
            <w:rPr>
              <w:rStyle w:val="Overskrift4Tegn"/>
              <w:rFonts w:cstheme="minorHAnsi"/>
              <w:szCs w:val="24"/>
              <w:lang w:val="en-US"/>
            </w:rPr>
            <w:t>Click here to write</w:t>
          </w:r>
        </w:p>
      </w:docPartBody>
    </w:docPart>
    <w:docPart>
      <w:docPartPr>
        <w:name w:val="451E5450F7E64488BCC60581F5501C20"/>
        <w:category>
          <w:name w:val="Generelt"/>
          <w:gallery w:val="placeholder"/>
        </w:category>
        <w:types>
          <w:type w:val="bbPlcHdr"/>
        </w:types>
        <w:behaviors>
          <w:behavior w:val="content"/>
        </w:behaviors>
        <w:guid w:val="{7A24AB29-F147-4D5F-883F-10DC7874E3EB}"/>
      </w:docPartPr>
      <w:docPartBody>
        <w:p w:rsidR="00BD1AF9" w:rsidRDefault="00E77B25" w:rsidP="00E77B25">
          <w:pPr>
            <w:pStyle w:val="451E5450F7E64488BCC60581F5501C20"/>
          </w:pPr>
          <w:r w:rsidRPr="009068E6">
            <w:rPr>
              <w:rStyle w:val="Overskrift4Tegn"/>
              <w:rFonts w:cstheme="minorHAnsi"/>
              <w:szCs w:val="24"/>
              <w:lang w:val="en-US"/>
            </w:rPr>
            <w:t>Click here to write</w:t>
          </w:r>
        </w:p>
      </w:docPartBody>
    </w:docPart>
    <w:docPart>
      <w:docPartPr>
        <w:name w:val="A8919A5953C047558643FC34961F0ED7"/>
        <w:category>
          <w:name w:val="Generelt"/>
          <w:gallery w:val="placeholder"/>
        </w:category>
        <w:types>
          <w:type w:val="bbPlcHdr"/>
        </w:types>
        <w:behaviors>
          <w:behavior w:val="content"/>
        </w:behaviors>
        <w:guid w:val="{134B5407-3282-4256-9D98-F6FFF9707BE0}"/>
      </w:docPartPr>
      <w:docPartBody>
        <w:p w:rsidR="00BD1AF9" w:rsidRDefault="00E77B25" w:rsidP="00E77B25">
          <w:pPr>
            <w:pStyle w:val="A8919A5953C047558643FC34961F0ED7"/>
          </w:pPr>
          <w:r w:rsidRPr="009068E6">
            <w:rPr>
              <w:rStyle w:val="Overskrift4Tegn"/>
              <w:rFonts w:cstheme="minorHAnsi"/>
              <w:szCs w:val="24"/>
              <w:lang w:val="en-US"/>
            </w:rPr>
            <w:t>Click here to write</w:t>
          </w:r>
        </w:p>
      </w:docPartBody>
    </w:docPart>
    <w:docPart>
      <w:docPartPr>
        <w:name w:val="D7003C35F892497990E1F6C89A441BB3"/>
        <w:category>
          <w:name w:val="Generelt"/>
          <w:gallery w:val="placeholder"/>
        </w:category>
        <w:types>
          <w:type w:val="bbPlcHdr"/>
        </w:types>
        <w:behaviors>
          <w:behavior w:val="content"/>
        </w:behaviors>
        <w:guid w:val="{BAB66E57-9204-4868-8B52-FCD2F83B0EA7}"/>
      </w:docPartPr>
      <w:docPartBody>
        <w:p w:rsidR="00BD1AF9" w:rsidRDefault="00E77B25" w:rsidP="00E77B25">
          <w:pPr>
            <w:pStyle w:val="D7003C35F892497990E1F6C89A441BB3"/>
          </w:pPr>
          <w:r w:rsidRPr="009068E6">
            <w:rPr>
              <w:rStyle w:val="Overskrift4Tegn"/>
              <w:rFonts w:cstheme="minorHAnsi"/>
              <w:szCs w:val="24"/>
              <w:lang w:val="en-US"/>
            </w:rPr>
            <w:t>Click here to write</w:t>
          </w:r>
        </w:p>
      </w:docPartBody>
    </w:docPart>
    <w:docPart>
      <w:docPartPr>
        <w:name w:val="1BE509EC5DA54D2B858EE471A8211E70"/>
        <w:category>
          <w:name w:val="Generelt"/>
          <w:gallery w:val="placeholder"/>
        </w:category>
        <w:types>
          <w:type w:val="bbPlcHdr"/>
        </w:types>
        <w:behaviors>
          <w:behavior w:val="content"/>
        </w:behaviors>
        <w:guid w:val="{D101EF04-5E6E-45F9-B81C-AF532452B7E2}"/>
      </w:docPartPr>
      <w:docPartBody>
        <w:p w:rsidR="00BD1AF9" w:rsidRDefault="00E77B25" w:rsidP="00E77B25">
          <w:pPr>
            <w:pStyle w:val="1BE509EC5DA54D2B858EE471A8211E70"/>
          </w:pPr>
          <w:r w:rsidRPr="009068E6">
            <w:rPr>
              <w:rStyle w:val="Overskrift4Tegn"/>
              <w:rFonts w:cstheme="minorHAnsi"/>
              <w:szCs w:val="24"/>
              <w:lang w:val="en-US"/>
            </w:rPr>
            <w:t>Click here to write</w:t>
          </w:r>
        </w:p>
      </w:docPartBody>
    </w:docPart>
    <w:docPart>
      <w:docPartPr>
        <w:name w:val="AD48DED9BF904BAABB338C6EF4D779FB"/>
        <w:category>
          <w:name w:val="Generelt"/>
          <w:gallery w:val="placeholder"/>
        </w:category>
        <w:types>
          <w:type w:val="bbPlcHdr"/>
        </w:types>
        <w:behaviors>
          <w:behavior w:val="content"/>
        </w:behaviors>
        <w:guid w:val="{1960CA17-E00B-4CCB-8C9F-FDA30A0EED42}"/>
      </w:docPartPr>
      <w:docPartBody>
        <w:p w:rsidR="00BD1AF9" w:rsidRDefault="00E77B25" w:rsidP="00E77B25">
          <w:pPr>
            <w:pStyle w:val="AD48DED9BF904BAABB338C6EF4D779FB"/>
          </w:pPr>
          <w:r w:rsidRPr="009068E6">
            <w:rPr>
              <w:rStyle w:val="Overskrift4Tegn"/>
              <w:rFonts w:cstheme="minorHAnsi"/>
              <w:szCs w:val="24"/>
              <w:lang w:val="en-US"/>
            </w:rPr>
            <w:t>Click here to write</w:t>
          </w:r>
        </w:p>
      </w:docPartBody>
    </w:docPart>
    <w:docPart>
      <w:docPartPr>
        <w:name w:val="3283E08B84AB4644BCDA3AC3527BEFAF"/>
        <w:category>
          <w:name w:val="Generelt"/>
          <w:gallery w:val="placeholder"/>
        </w:category>
        <w:types>
          <w:type w:val="bbPlcHdr"/>
        </w:types>
        <w:behaviors>
          <w:behavior w:val="content"/>
        </w:behaviors>
        <w:guid w:val="{4E52409D-9A37-4A1E-9503-EFC898CA6F55}"/>
      </w:docPartPr>
      <w:docPartBody>
        <w:p w:rsidR="00BD1AF9" w:rsidRDefault="00E77B25" w:rsidP="00E77B25">
          <w:pPr>
            <w:pStyle w:val="3283E08B84AB4644BCDA3AC3527BEFAF"/>
          </w:pPr>
          <w:r w:rsidRPr="009068E6">
            <w:rPr>
              <w:rStyle w:val="Overskrift4Tegn"/>
              <w:rFonts w:cstheme="minorHAnsi"/>
              <w:szCs w:val="24"/>
              <w:lang w:val="en-US"/>
            </w:rPr>
            <w:t>Click here to write</w:t>
          </w:r>
        </w:p>
      </w:docPartBody>
    </w:docPart>
    <w:docPart>
      <w:docPartPr>
        <w:name w:val="4FF5352DF81E454EB97A8AEC966D851C"/>
        <w:category>
          <w:name w:val="Generelt"/>
          <w:gallery w:val="placeholder"/>
        </w:category>
        <w:types>
          <w:type w:val="bbPlcHdr"/>
        </w:types>
        <w:behaviors>
          <w:behavior w:val="content"/>
        </w:behaviors>
        <w:guid w:val="{7729EA56-6E7F-4704-9B1D-F7124F15C209}"/>
      </w:docPartPr>
      <w:docPartBody>
        <w:p w:rsidR="00BD1AF9" w:rsidRDefault="00E77B25" w:rsidP="00E77B25">
          <w:pPr>
            <w:pStyle w:val="4FF5352DF81E454EB97A8AEC966D851C"/>
          </w:pPr>
          <w:r w:rsidRPr="009068E6">
            <w:rPr>
              <w:rStyle w:val="Overskrift4Tegn"/>
              <w:rFonts w:cstheme="minorHAnsi"/>
              <w:szCs w:val="24"/>
              <w:lang w:val="en-US"/>
            </w:rPr>
            <w:t>Click here to write</w:t>
          </w:r>
        </w:p>
      </w:docPartBody>
    </w:docPart>
    <w:docPart>
      <w:docPartPr>
        <w:name w:val="AF27F0E5E58A4F04926976E629FC19A5"/>
        <w:category>
          <w:name w:val="Generelt"/>
          <w:gallery w:val="placeholder"/>
        </w:category>
        <w:types>
          <w:type w:val="bbPlcHdr"/>
        </w:types>
        <w:behaviors>
          <w:behavior w:val="content"/>
        </w:behaviors>
        <w:guid w:val="{A4942F29-AA10-46E4-8373-5969205100DC}"/>
      </w:docPartPr>
      <w:docPartBody>
        <w:p w:rsidR="00BD1AF9" w:rsidRDefault="00E77B25" w:rsidP="00E77B25">
          <w:pPr>
            <w:pStyle w:val="AF27F0E5E58A4F04926976E629FC19A5"/>
          </w:pPr>
          <w:r w:rsidRPr="009068E6">
            <w:rPr>
              <w:rStyle w:val="Overskrift4Tegn"/>
              <w:rFonts w:cstheme="minorHAnsi"/>
              <w:szCs w:val="24"/>
              <w:lang w:val="en-US"/>
            </w:rPr>
            <w:t>Click here to write</w:t>
          </w:r>
        </w:p>
      </w:docPartBody>
    </w:docPart>
    <w:docPart>
      <w:docPartPr>
        <w:name w:val="A9784EAD89E8462FA7CB37CEB1F314C5"/>
        <w:category>
          <w:name w:val="Generelt"/>
          <w:gallery w:val="placeholder"/>
        </w:category>
        <w:types>
          <w:type w:val="bbPlcHdr"/>
        </w:types>
        <w:behaviors>
          <w:behavior w:val="content"/>
        </w:behaviors>
        <w:guid w:val="{E325C77B-D4A6-4B3D-A96F-C740C79EF598}"/>
      </w:docPartPr>
      <w:docPartBody>
        <w:p w:rsidR="00BD1AF9" w:rsidRDefault="00E77B25" w:rsidP="00E77B25">
          <w:pPr>
            <w:pStyle w:val="A9784EAD89E8462FA7CB37CEB1F314C5"/>
          </w:pPr>
          <w:r w:rsidRPr="009068E6">
            <w:rPr>
              <w:rStyle w:val="Overskrift4Tegn"/>
              <w:rFonts w:cstheme="minorHAnsi"/>
              <w:szCs w:val="24"/>
              <w:lang w:val="en-US"/>
            </w:rPr>
            <w:t>Click here to write</w:t>
          </w:r>
        </w:p>
      </w:docPartBody>
    </w:docPart>
    <w:docPart>
      <w:docPartPr>
        <w:name w:val="967DEC869F25484DADC5313FB5955330"/>
        <w:category>
          <w:name w:val="Generelt"/>
          <w:gallery w:val="placeholder"/>
        </w:category>
        <w:types>
          <w:type w:val="bbPlcHdr"/>
        </w:types>
        <w:behaviors>
          <w:behavior w:val="content"/>
        </w:behaviors>
        <w:guid w:val="{A0A36247-01DD-4D6D-A70A-749CADE22B87}"/>
      </w:docPartPr>
      <w:docPartBody>
        <w:p w:rsidR="00BD1AF9" w:rsidRDefault="00E77B25" w:rsidP="00E77B25">
          <w:pPr>
            <w:pStyle w:val="967DEC869F25484DADC5313FB5955330"/>
          </w:pPr>
          <w:r w:rsidRPr="009068E6">
            <w:rPr>
              <w:rStyle w:val="Overskrift4Tegn"/>
              <w:rFonts w:cstheme="minorHAnsi"/>
              <w:szCs w:val="24"/>
              <w:lang w:val="en-US"/>
            </w:rPr>
            <w:t>Click here to write</w:t>
          </w:r>
        </w:p>
      </w:docPartBody>
    </w:docPart>
    <w:docPart>
      <w:docPartPr>
        <w:name w:val="C315553121EF406280E4486A3F850F60"/>
        <w:category>
          <w:name w:val="Generelt"/>
          <w:gallery w:val="placeholder"/>
        </w:category>
        <w:types>
          <w:type w:val="bbPlcHdr"/>
        </w:types>
        <w:behaviors>
          <w:behavior w:val="content"/>
        </w:behaviors>
        <w:guid w:val="{51B69675-8E30-4137-B66A-6693C804B628}"/>
      </w:docPartPr>
      <w:docPartBody>
        <w:p w:rsidR="00BD1AF9" w:rsidRDefault="00E77B25" w:rsidP="00E77B25">
          <w:pPr>
            <w:pStyle w:val="C315553121EF406280E4486A3F850F60"/>
          </w:pPr>
          <w:r w:rsidRPr="009068E6">
            <w:rPr>
              <w:rStyle w:val="Overskrift4Tegn"/>
              <w:rFonts w:cstheme="minorHAnsi"/>
              <w:szCs w:val="24"/>
              <w:lang w:val="en-US"/>
            </w:rPr>
            <w:t>Click here to write</w:t>
          </w:r>
        </w:p>
      </w:docPartBody>
    </w:docPart>
    <w:docPart>
      <w:docPartPr>
        <w:name w:val="F812B55B51C64D68B2E4D81F192F35C5"/>
        <w:category>
          <w:name w:val="Generelt"/>
          <w:gallery w:val="placeholder"/>
        </w:category>
        <w:types>
          <w:type w:val="bbPlcHdr"/>
        </w:types>
        <w:behaviors>
          <w:behavior w:val="content"/>
        </w:behaviors>
        <w:guid w:val="{9FBD3DBB-6FF2-4647-924D-D3C456B36980}"/>
      </w:docPartPr>
      <w:docPartBody>
        <w:p w:rsidR="00BD1AF9" w:rsidRDefault="00E77B25" w:rsidP="00E77B25">
          <w:pPr>
            <w:pStyle w:val="F812B55B51C64D68B2E4D81F192F35C5"/>
          </w:pPr>
          <w:r w:rsidRPr="009068E6">
            <w:rPr>
              <w:rStyle w:val="Overskrift4Tegn"/>
              <w:rFonts w:cstheme="minorHAnsi"/>
              <w:szCs w:val="24"/>
              <w:lang w:val="en-US"/>
            </w:rPr>
            <w:t>Click here to write</w:t>
          </w:r>
        </w:p>
      </w:docPartBody>
    </w:docPart>
    <w:docPart>
      <w:docPartPr>
        <w:name w:val="B167F80B56F644CA99DF34BF6AB2DB18"/>
        <w:category>
          <w:name w:val="Generelt"/>
          <w:gallery w:val="placeholder"/>
        </w:category>
        <w:types>
          <w:type w:val="bbPlcHdr"/>
        </w:types>
        <w:behaviors>
          <w:behavior w:val="content"/>
        </w:behaviors>
        <w:guid w:val="{158FEE09-E4EC-4B08-9F2B-EF55935F350B}"/>
      </w:docPartPr>
      <w:docPartBody>
        <w:p w:rsidR="00BD1AF9" w:rsidRDefault="00E77B25" w:rsidP="00E77B25">
          <w:pPr>
            <w:pStyle w:val="B167F80B56F644CA99DF34BF6AB2DB18"/>
          </w:pPr>
          <w:r w:rsidRPr="009068E6">
            <w:rPr>
              <w:rStyle w:val="Overskrift4Tegn"/>
              <w:rFonts w:cstheme="minorHAnsi"/>
              <w:szCs w:val="24"/>
              <w:lang w:val="en-US"/>
            </w:rPr>
            <w:t>Click here to write</w:t>
          </w:r>
        </w:p>
      </w:docPartBody>
    </w:docPart>
    <w:docPart>
      <w:docPartPr>
        <w:name w:val="0204B6695B71471B862B89C8FBB8EA14"/>
        <w:category>
          <w:name w:val="Generelt"/>
          <w:gallery w:val="placeholder"/>
        </w:category>
        <w:types>
          <w:type w:val="bbPlcHdr"/>
        </w:types>
        <w:behaviors>
          <w:behavior w:val="content"/>
        </w:behaviors>
        <w:guid w:val="{0CBCD53C-4E38-4E4E-9005-988F109B0BCA}"/>
      </w:docPartPr>
      <w:docPartBody>
        <w:p w:rsidR="00BD1AF9" w:rsidRDefault="00E77B25" w:rsidP="00E77B25">
          <w:pPr>
            <w:pStyle w:val="0204B6695B71471B862B89C8FBB8EA14"/>
          </w:pPr>
          <w:r w:rsidRPr="009068E6">
            <w:rPr>
              <w:rStyle w:val="Overskrift4Tegn"/>
              <w:rFonts w:cstheme="minorHAnsi"/>
              <w:szCs w:val="24"/>
              <w:lang w:val="en-US"/>
            </w:rPr>
            <w:t>Click here to write</w:t>
          </w:r>
        </w:p>
      </w:docPartBody>
    </w:docPart>
    <w:docPart>
      <w:docPartPr>
        <w:name w:val="02538724F0D2433CB159ED07668FE4FE"/>
        <w:category>
          <w:name w:val="Generelt"/>
          <w:gallery w:val="placeholder"/>
        </w:category>
        <w:types>
          <w:type w:val="bbPlcHdr"/>
        </w:types>
        <w:behaviors>
          <w:behavior w:val="content"/>
        </w:behaviors>
        <w:guid w:val="{6E16FCB1-B7CE-4095-9201-E5DE40EB33A2}"/>
      </w:docPartPr>
      <w:docPartBody>
        <w:p w:rsidR="00BD1AF9" w:rsidRDefault="00E77B25" w:rsidP="00E77B25">
          <w:pPr>
            <w:pStyle w:val="02538724F0D2433CB159ED07668FE4FE"/>
          </w:pPr>
          <w:r w:rsidRPr="009068E6">
            <w:rPr>
              <w:rStyle w:val="Overskrift4Tegn"/>
              <w:rFonts w:cstheme="minorHAnsi"/>
              <w:szCs w:val="24"/>
              <w:lang w:val="en-US"/>
            </w:rPr>
            <w:t>Click here to write</w:t>
          </w:r>
        </w:p>
      </w:docPartBody>
    </w:docPart>
    <w:docPart>
      <w:docPartPr>
        <w:name w:val="CDA86D4B745B45E4AD824EB50B6E327C"/>
        <w:category>
          <w:name w:val="Generelt"/>
          <w:gallery w:val="placeholder"/>
        </w:category>
        <w:types>
          <w:type w:val="bbPlcHdr"/>
        </w:types>
        <w:behaviors>
          <w:behavior w:val="content"/>
        </w:behaviors>
        <w:guid w:val="{724482A2-80D1-4036-A3EF-AC3960575480}"/>
      </w:docPartPr>
      <w:docPartBody>
        <w:p w:rsidR="00BD1AF9" w:rsidRDefault="00E77B25" w:rsidP="00E77B25">
          <w:pPr>
            <w:pStyle w:val="CDA86D4B745B45E4AD824EB50B6E327C"/>
          </w:pPr>
          <w:r w:rsidRPr="009068E6">
            <w:rPr>
              <w:rStyle w:val="Overskrift4Tegn"/>
              <w:rFonts w:cstheme="minorHAnsi"/>
              <w:szCs w:val="24"/>
              <w:lang w:val="en-US"/>
            </w:rPr>
            <w:t>Click here to write</w:t>
          </w:r>
        </w:p>
      </w:docPartBody>
    </w:docPart>
    <w:docPart>
      <w:docPartPr>
        <w:name w:val="A67BE8EA41CA44ACBF62ACE53834FA81"/>
        <w:category>
          <w:name w:val="Generelt"/>
          <w:gallery w:val="placeholder"/>
        </w:category>
        <w:types>
          <w:type w:val="bbPlcHdr"/>
        </w:types>
        <w:behaviors>
          <w:behavior w:val="content"/>
        </w:behaviors>
        <w:guid w:val="{76BD32C7-A5C6-4A5F-A8CE-CEB9FE753502}"/>
      </w:docPartPr>
      <w:docPartBody>
        <w:p w:rsidR="00BD1AF9" w:rsidRDefault="00E77B25" w:rsidP="00E77B25">
          <w:pPr>
            <w:pStyle w:val="A67BE8EA41CA44ACBF62ACE53834FA81"/>
          </w:pPr>
          <w:r w:rsidRPr="00BF5E25">
            <w:rPr>
              <w:rStyle w:val="Stil4"/>
              <w:i/>
              <w:iCs/>
              <w:color w:val="0F4761" w:themeColor="accent1" w:themeShade="BF"/>
              <w:sz w:val="24"/>
              <w:szCs w:val="24"/>
              <w:shd w:val="clear" w:color="auto" w:fill="FFFFFF" w:themeFill="background1"/>
            </w:rPr>
            <w:t xml:space="preserve">Click here to fill in applicable number </w:t>
          </w:r>
          <w:r w:rsidRPr="00BF5E25">
            <w:rPr>
              <w:rStyle w:val="Overskrift4Tegn"/>
              <w:rFonts w:cstheme="minorHAnsi"/>
              <w:color w:val="501549" w:themeColor="accent5" w:themeShade="80"/>
              <w:shd w:val="clear" w:color="auto" w:fill="FFFFFF" w:themeFill="background1"/>
            </w:rPr>
            <w:t>i.e. 1-2</w:t>
          </w:r>
        </w:p>
      </w:docPartBody>
    </w:docPart>
    <w:docPart>
      <w:docPartPr>
        <w:name w:val="E54DE8DA915A469290320875B9D4FD75"/>
        <w:category>
          <w:name w:val="Generelt"/>
          <w:gallery w:val="placeholder"/>
        </w:category>
        <w:types>
          <w:type w:val="bbPlcHdr"/>
        </w:types>
        <w:behaviors>
          <w:behavior w:val="content"/>
        </w:behaviors>
        <w:guid w:val="{EF36CC34-CC59-4A08-8FF5-3E00FBDAC02E}"/>
      </w:docPartPr>
      <w:docPartBody>
        <w:p w:rsidR="00BD1AF9" w:rsidRDefault="00E77B25" w:rsidP="00E77B25">
          <w:pPr>
            <w:pStyle w:val="E54DE8DA915A469290320875B9D4FD75"/>
          </w:pPr>
          <w:r w:rsidRPr="009068E6">
            <w:rPr>
              <w:rStyle w:val="Overskrift4Tegn"/>
              <w:rFonts w:cstheme="minorHAnsi"/>
              <w:szCs w:val="24"/>
            </w:rPr>
            <w:t>Click here to write</w:t>
          </w:r>
        </w:p>
      </w:docPartBody>
    </w:docPart>
    <w:docPart>
      <w:docPartPr>
        <w:name w:val="3CC961A303754F63AF2BBEDA3D6F2BFC"/>
        <w:category>
          <w:name w:val="Generelt"/>
          <w:gallery w:val="placeholder"/>
        </w:category>
        <w:types>
          <w:type w:val="bbPlcHdr"/>
        </w:types>
        <w:behaviors>
          <w:behavior w:val="content"/>
        </w:behaviors>
        <w:guid w:val="{C92F036C-D87E-4631-81A5-54E99A5210D4}"/>
      </w:docPartPr>
      <w:docPartBody>
        <w:p w:rsidR="00BD1AF9" w:rsidRDefault="00E77B25" w:rsidP="00E77B25">
          <w:pPr>
            <w:pStyle w:val="3CC961A303754F63AF2BBEDA3D6F2BFC"/>
          </w:pPr>
          <w:r w:rsidRPr="009068E6">
            <w:rPr>
              <w:rStyle w:val="Overskrift4Tegn"/>
              <w:rFonts w:cstheme="minorHAnsi"/>
              <w:szCs w:val="24"/>
            </w:rPr>
            <w:t>Click here to write</w:t>
          </w:r>
        </w:p>
      </w:docPartBody>
    </w:docPart>
    <w:docPart>
      <w:docPartPr>
        <w:name w:val="B4F6356AB201492D86D950FC34C95B7B"/>
        <w:category>
          <w:name w:val="Generelt"/>
          <w:gallery w:val="placeholder"/>
        </w:category>
        <w:types>
          <w:type w:val="bbPlcHdr"/>
        </w:types>
        <w:behaviors>
          <w:behavior w:val="content"/>
        </w:behaviors>
        <w:guid w:val="{C3A82EDF-7655-46DB-ADC9-21A01ED3992B}"/>
      </w:docPartPr>
      <w:docPartBody>
        <w:p w:rsidR="00BD1AF9" w:rsidRDefault="00E77B25" w:rsidP="00E77B25">
          <w:pPr>
            <w:pStyle w:val="B4F6356AB201492D86D950FC34C95B7B"/>
          </w:pPr>
          <w:r w:rsidRPr="009068E6">
            <w:rPr>
              <w:rStyle w:val="Overskrift4Tegn"/>
              <w:rFonts w:cstheme="minorHAnsi"/>
              <w:szCs w:val="24"/>
            </w:rPr>
            <w:t>Click here to write</w:t>
          </w:r>
        </w:p>
      </w:docPartBody>
    </w:docPart>
    <w:docPart>
      <w:docPartPr>
        <w:name w:val="2A3319462F92425588ED719D2AB8E17A"/>
        <w:category>
          <w:name w:val="Generelt"/>
          <w:gallery w:val="placeholder"/>
        </w:category>
        <w:types>
          <w:type w:val="bbPlcHdr"/>
        </w:types>
        <w:behaviors>
          <w:behavior w:val="content"/>
        </w:behaviors>
        <w:guid w:val="{4D6F80A2-A7CC-4874-B606-16E32F3A4C5A}"/>
      </w:docPartPr>
      <w:docPartBody>
        <w:p w:rsidR="00BD1AF9" w:rsidRDefault="00E77B25" w:rsidP="00E77B25">
          <w:pPr>
            <w:pStyle w:val="2A3319462F92425588ED719D2AB8E17A"/>
          </w:pPr>
          <w:r w:rsidRPr="009068E6">
            <w:rPr>
              <w:rStyle w:val="Overskrift4Tegn"/>
              <w:rFonts w:cstheme="minorHAnsi"/>
              <w:szCs w:val="24"/>
            </w:rPr>
            <w:t>Click here to write</w:t>
          </w:r>
        </w:p>
      </w:docPartBody>
    </w:docPart>
    <w:docPart>
      <w:docPartPr>
        <w:name w:val="A806B46BE5144465B7F3B50BD475F03A"/>
        <w:category>
          <w:name w:val="Generelt"/>
          <w:gallery w:val="placeholder"/>
        </w:category>
        <w:types>
          <w:type w:val="bbPlcHdr"/>
        </w:types>
        <w:behaviors>
          <w:behavior w:val="content"/>
        </w:behaviors>
        <w:guid w:val="{D5116A8B-6208-40DF-9BFC-E2D66F5796A2}"/>
      </w:docPartPr>
      <w:docPartBody>
        <w:p w:rsidR="00BD1AF9" w:rsidRDefault="00E77B25" w:rsidP="00E77B25">
          <w:pPr>
            <w:pStyle w:val="A806B46BE5144465B7F3B50BD475F03A"/>
          </w:pPr>
          <w:r w:rsidRPr="009068E6">
            <w:rPr>
              <w:rStyle w:val="Overskrift4Tegn"/>
              <w:rFonts w:cstheme="minorHAnsi"/>
              <w:szCs w:val="24"/>
            </w:rPr>
            <w:t>Click here to write</w:t>
          </w:r>
        </w:p>
      </w:docPartBody>
    </w:docPart>
    <w:docPart>
      <w:docPartPr>
        <w:name w:val="5D2DC109FC4841438F7306FCC884A52D"/>
        <w:category>
          <w:name w:val="Generelt"/>
          <w:gallery w:val="placeholder"/>
        </w:category>
        <w:types>
          <w:type w:val="bbPlcHdr"/>
        </w:types>
        <w:behaviors>
          <w:behavior w:val="content"/>
        </w:behaviors>
        <w:guid w:val="{DA6D38ED-AA46-4B68-918B-CE9EC7020224}"/>
      </w:docPartPr>
      <w:docPartBody>
        <w:p w:rsidR="00BD1AF9" w:rsidRDefault="00E77B25" w:rsidP="00E77B25">
          <w:pPr>
            <w:pStyle w:val="5D2DC109FC4841438F7306FCC884A52D"/>
          </w:pPr>
          <w:r w:rsidRPr="009068E6">
            <w:rPr>
              <w:rStyle w:val="Overskrift4Tegn"/>
              <w:rFonts w:cstheme="minorHAnsi"/>
              <w:szCs w:val="24"/>
            </w:rPr>
            <w:t>Click here to write</w:t>
          </w:r>
        </w:p>
      </w:docPartBody>
    </w:docPart>
    <w:docPart>
      <w:docPartPr>
        <w:name w:val="A495CE49E3CC4FE7A543E2E491F21666"/>
        <w:category>
          <w:name w:val="Generelt"/>
          <w:gallery w:val="placeholder"/>
        </w:category>
        <w:types>
          <w:type w:val="bbPlcHdr"/>
        </w:types>
        <w:behaviors>
          <w:behavior w:val="content"/>
        </w:behaviors>
        <w:guid w:val="{6C663CA4-B9E3-45A7-BC48-4796FE5C9745}"/>
      </w:docPartPr>
      <w:docPartBody>
        <w:p w:rsidR="00BD1AF9" w:rsidRDefault="00E77B25" w:rsidP="00E77B25">
          <w:pPr>
            <w:pStyle w:val="A495CE49E3CC4FE7A543E2E491F21666"/>
          </w:pPr>
          <w:r w:rsidRPr="009068E6">
            <w:rPr>
              <w:rStyle w:val="Overskrift4Tegn"/>
              <w:rFonts w:cstheme="minorHAnsi"/>
              <w:szCs w:val="24"/>
            </w:rPr>
            <w:t>Click here to write</w:t>
          </w:r>
        </w:p>
      </w:docPartBody>
    </w:docPart>
    <w:docPart>
      <w:docPartPr>
        <w:name w:val="F791A95FBD104DC1B2C5769FB1335023"/>
        <w:category>
          <w:name w:val="Generelt"/>
          <w:gallery w:val="placeholder"/>
        </w:category>
        <w:types>
          <w:type w:val="bbPlcHdr"/>
        </w:types>
        <w:behaviors>
          <w:behavior w:val="content"/>
        </w:behaviors>
        <w:guid w:val="{128C9FEE-C955-4567-9ABB-178754F63BED}"/>
      </w:docPartPr>
      <w:docPartBody>
        <w:p w:rsidR="00BD1AF9" w:rsidRDefault="00E77B25" w:rsidP="00E77B25">
          <w:pPr>
            <w:pStyle w:val="F791A95FBD104DC1B2C5769FB1335023"/>
          </w:pPr>
          <w:r w:rsidRPr="009068E6">
            <w:rPr>
              <w:rStyle w:val="Overskrift4Tegn"/>
              <w:rFonts w:cstheme="minorHAnsi"/>
              <w:szCs w:val="24"/>
            </w:rPr>
            <w:t>Click here to write</w:t>
          </w:r>
        </w:p>
      </w:docPartBody>
    </w:docPart>
    <w:docPart>
      <w:docPartPr>
        <w:name w:val="6953A450D49842C79F22C29EA2DE3B7F"/>
        <w:category>
          <w:name w:val="Generelt"/>
          <w:gallery w:val="placeholder"/>
        </w:category>
        <w:types>
          <w:type w:val="bbPlcHdr"/>
        </w:types>
        <w:behaviors>
          <w:behavior w:val="content"/>
        </w:behaviors>
        <w:guid w:val="{299803C5-523D-49A2-A82E-322653051D56}"/>
      </w:docPartPr>
      <w:docPartBody>
        <w:p w:rsidR="00BD1AF9" w:rsidRDefault="00E77B25" w:rsidP="00E77B25">
          <w:pPr>
            <w:pStyle w:val="6953A450D49842C79F22C29EA2DE3B7F"/>
          </w:pPr>
          <w:r w:rsidRPr="009068E6">
            <w:rPr>
              <w:rStyle w:val="Overskrift4Tegn"/>
              <w:rFonts w:cstheme="minorHAnsi"/>
              <w:szCs w:val="24"/>
            </w:rPr>
            <w:t>Click here to write</w:t>
          </w:r>
        </w:p>
      </w:docPartBody>
    </w:docPart>
    <w:docPart>
      <w:docPartPr>
        <w:name w:val="9837E616260B4901872FA2D2733ED9BF"/>
        <w:category>
          <w:name w:val="Generelt"/>
          <w:gallery w:val="placeholder"/>
        </w:category>
        <w:types>
          <w:type w:val="bbPlcHdr"/>
        </w:types>
        <w:behaviors>
          <w:behavior w:val="content"/>
        </w:behaviors>
        <w:guid w:val="{C4DC5CAB-33FC-476C-99F3-B5285799E784}"/>
      </w:docPartPr>
      <w:docPartBody>
        <w:p w:rsidR="00BD1AF9" w:rsidRDefault="005E0A3F" w:rsidP="005E0A3F">
          <w:pPr>
            <w:pStyle w:val="9837E616260B4901872FA2D2733ED9BF"/>
          </w:pPr>
          <w:r w:rsidRPr="00C62A99">
            <w:rPr>
              <w:rStyle w:val="Plassholdertekst"/>
            </w:rPr>
            <w:t>Angi eventuelt innhold som du vil gjenta, inkludert andre innholdskontroller. Du kan også sette inn denne kontrollen rundt tabellrader for å gjenta deler av en tabell.</w:t>
          </w:r>
        </w:p>
      </w:docPartBody>
    </w:docPart>
    <w:docPart>
      <w:docPartPr>
        <w:name w:val="B1551A3ED9174D7C867E7E2B2847BCB0"/>
        <w:category>
          <w:name w:val="Generelt"/>
          <w:gallery w:val="placeholder"/>
        </w:category>
        <w:types>
          <w:type w:val="bbPlcHdr"/>
        </w:types>
        <w:behaviors>
          <w:behavior w:val="content"/>
        </w:behaviors>
        <w:guid w:val="{DC828671-3A81-4042-BE3B-BB9DD9DD9F91}"/>
      </w:docPartPr>
      <w:docPartBody>
        <w:p w:rsidR="00BD1AF9" w:rsidRDefault="00E77B25" w:rsidP="00E77B25">
          <w:pPr>
            <w:pStyle w:val="B1551A3ED9174D7C867E7E2B2847BCB0"/>
          </w:pPr>
          <w:r w:rsidRPr="00BF72F7">
            <w:rPr>
              <w:rStyle w:val="Revideringvr24"/>
            </w:rPr>
            <w:t>Click here to fill in applicable number i.e. 3-4</w:t>
          </w:r>
        </w:p>
      </w:docPartBody>
    </w:docPart>
    <w:docPart>
      <w:docPartPr>
        <w:name w:val="2E64318B991D44ECA308B215A77DC00E"/>
        <w:category>
          <w:name w:val="Generelt"/>
          <w:gallery w:val="placeholder"/>
        </w:category>
        <w:types>
          <w:type w:val="bbPlcHdr"/>
        </w:types>
        <w:behaviors>
          <w:behavior w:val="content"/>
        </w:behaviors>
        <w:guid w:val="{B8BB5D96-D102-45E6-B1A8-0BAA06B71DF9}"/>
      </w:docPartPr>
      <w:docPartBody>
        <w:p w:rsidR="00BD1AF9" w:rsidRDefault="00E77B25" w:rsidP="00E77B25">
          <w:pPr>
            <w:pStyle w:val="2E64318B991D44ECA308B215A77DC00E"/>
          </w:pPr>
          <w:r w:rsidRPr="003E1409">
            <w:rPr>
              <w:rStyle w:val="Revideringvr24"/>
            </w:rPr>
            <w:t>Click here to write</w:t>
          </w:r>
        </w:p>
      </w:docPartBody>
    </w:docPart>
    <w:docPart>
      <w:docPartPr>
        <w:name w:val="814C38C18F5243C196101446EEF4B4E4"/>
        <w:category>
          <w:name w:val="Generelt"/>
          <w:gallery w:val="placeholder"/>
        </w:category>
        <w:types>
          <w:type w:val="bbPlcHdr"/>
        </w:types>
        <w:behaviors>
          <w:behavior w:val="content"/>
        </w:behaviors>
        <w:guid w:val="{0DA989DB-606A-4E2C-9F09-11C81AB288A1}"/>
      </w:docPartPr>
      <w:docPartBody>
        <w:p w:rsidR="00BD1AF9" w:rsidRDefault="00E77B25" w:rsidP="00E77B25">
          <w:pPr>
            <w:pStyle w:val="814C38C18F5243C196101446EEF4B4E4"/>
          </w:pPr>
          <w:r w:rsidRPr="003E1409">
            <w:rPr>
              <w:rStyle w:val="Revideringvr24"/>
            </w:rPr>
            <w:t>Click here to write</w:t>
          </w:r>
        </w:p>
      </w:docPartBody>
    </w:docPart>
    <w:docPart>
      <w:docPartPr>
        <w:name w:val="C29E62727B874CA4B102A864BD688F51"/>
        <w:category>
          <w:name w:val="Generelt"/>
          <w:gallery w:val="placeholder"/>
        </w:category>
        <w:types>
          <w:type w:val="bbPlcHdr"/>
        </w:types>
        <w:behaviors>
          <w:behavior w:val="content"/>
        </w:behaviors>
        <w:guid w:val="{A9E5B849-B133-4EDB-88CE-066E9C62D20A}"/>
      </w:docPartPr>
      <w:docPartBody>
        <w:p w:rsidR="008D250B" w:rsidRDefault="00E77B25" w:rsidP="00E77B25">
          <w:pPr>
            <w:pStyle w:val="C29E62727B874CA4B102A864BD688F51"/>
          </w:pPr>
          <w:r>
            <w:rPr>
              <w:rStyle w:val="Overskrift4Tegn"/>
              <w:rFonts w:cstheme="minorHAnsi"/>
              <w:szCs w:val="24"/>
              <w:lang w:val="en-US"/>
            </w:rPr>
            <w:t>Comments to the required application documents</w:t>
          </w:r>
        </w:p>
      </w:docPartBody>
    </w:docPart>
    <w:docPart>
      <w:docPartPr>
        <w:name w:val="C09A6EF0E64E489EB9D2EE454309CD7B"/>
        <w:category>
          <w:name w:val="Generelt"/>
          <w:gallery w:val="placeholder"/>
        </w:category>
        <w:types>
          <w:type w:val="bbPlcHdr"/>
        </w:types>
        <w:behaviors>
          <w:behavior w:val="content"/>
        </w:behaviors>
        <w:guid w:val="{2C0A9FE2-2E49-4A20-AC40-0923B15F8A19}"/>
      </w:docPartPr>
      <w:docPartBody>
        <w:p w:rsidR="008D250B" w:rsidRDefault="00E77B25" w:rsidP="00E77B25">
          <w:pPr>
            <w:pStyle w:val="C09A6EF0E64E489EB9D2EE454309CD7B"/>
          </w:pPr>
          <w:r w:rsidRPr="00DF1A30">
            <w:rPr>
              <w:rStyle w:val="Overskrift4Tegn"/>
              <w:szCs w:val="24"/>
              <w:lang w:val="en-US"/>
            </w:rPr>
            <w:t>Click here to write</w:t>
          </w:r>
        </w:p>
      </w:docPartBody>
    </w:docPart>
    <w:docPart>
      <w:docPartPr>
        <w:name w:val="E3B043DC5CF4417681B5F1463AACC3A9"/>
        <w:category>
          <w:name w:val="Generelt"/>
          <w:gallery w:val="placeholder"/>
        </w:category>
        <w:types>
          <w:type w:val="bbPlcHdr"/>
        </w:types>
        <w:behaviors>
          <w:behavior w:val="content"/>
        </w:behaviors>
        <w:guid w:val="{64EB3703-8D74-45C7-933A-A163E2878C65}"/>
      </w:docPartPr>
      <w:docPartBody>
        <w:p w:rsidR="008D250B" w:rsidRDefault="00E77B25" w:rsidP="00E77B25">
          <w:pPr>
            <w:pStyle w:val="E3B043DC5CF4417681B5F1463AACC3A9"/>
          </w:pPr>
          <w:r w:rsidRPr="00DF1A30">
            <w:rPr>
              <w:rStyle w:val="Overskrift4Tegn"/>
              <w:szCs w:val="24"/>
              <w:lang w:val="en-US"/>
            </w:rPr>
            <w:t>Click here to write</w:t>
          </w:r>
        </w:p>
      </w:docPartBody>
    </w:docPart>
    <w:docPart>
      <w:docPartPr>
        <w:name w:val="72421E35FEB64722BE58604BA5D44F78"/>
        <w:category>
          <w:name w:val="Generelt"/>
          <w:gallery w:val="placeholder"/>
        </w:category>
        <w:types>
          <w:type w:val="bbPlcHdr"/>
        </w:types>
        <w:behaviors>
          <w:behavior w:val="content"/>
        </w:behaviors>
        <w:guid w:val="{3E72FA52-C87F-4578-BFFA-12179342DFA0}"/>
      </w:docPartPr>
      <w:docPartBody>
        <w:p w:rsidR="008D250B" w:rsidRDefault="00E77B25" w:rsidP="00E77B25">
          <w:pPr>
            <w:pStyle w:val="72421E35FEB64722BE58604BA5D44F78"/>
          </w:pPr>
          <w:r w:rsidRPr="00DF1A30">
            <w:rPr>
              <w:rStyle w:val="Overskrift4Tegn"/>
              <w:szCs w:val="24"/>
              <w:lang w:val="en-US"/>
            </w:rPr>
            <w:t>Click here to write</w:t>
          </w:r>
        </w:p>
      </w:docPartBody>
    </w:docPart>
    <w:docPart>
      <w:docPartPr>
        <w:name w:val="B5EEE1E935DA432A8225D0AD178F23FA"/>
        <w:category>
          <w:name w:val="Generelt"/>
          <w:gallery w:val="placeholder"/>
        </w:category>
        <w:types>
          <w:type w:val="bbPlcHdr"/>
        </w:types>
        <w:behaviors>
          <w:behavior w:val="content"/>
        </w:behaviors>
        <w:guid w:val="{4CECEBEC-DB36-452B-A3D6-2DB400B41DDB}"/>
      </w:docPartPr>
      <w:docPartBody>
        <w:p w:rsidR="008D250B" w:rsidRDefault="00E77B25" w:rsidP="00E77B25">
          <w:pPr>
            <w:pStyle w:val="B5EEE1E935DA432A8225D0AD178F23FA"/>
          </w:pPr>
          <w:r w:rsidRPr="00DF1A30">
            <w:rPr>
              <w:rStyle w:val="Overskrift4Tegn"/>
              <w:szCs w:val="24"/>
              <w:lang w:val="en-US"/>
            </w:rPr>
            <w:t>Click here to write</w:t>
          </w:r>
        </w:p>
      </w:docPartBody>
    </w:docPart>
    <w:docPart>
      <w:docPartPr>
        <w:name w:val="F2A71668DDCB476195A1DEABB4CD118A"/>
        <w:category>
          <w:name w:val="Generelt"/>
          <w:gallery w:val="placeholder"/>
        </w:category>
        <w:types>
          <w:type w:val="bbPlcHdr"/>
        </w:types>
        <w:behaviors>
          <w:behavior w:val="content"/>
        </w:behaviors>
        <w:guid w:val="{8A5FACF2-36F2-478F-84A0-51B8B0F82B90}"/>
      </w:docPartPr>
      <w:docPartBody>
        <w:p w:rsidR="008D250B" w:rsidRDefault="00E77B25" w:rsidP="00E77B25">
          <w:pPr>
            <w:pStyle w:val="F2A71668DDCB476195A1DEABB4CD118A"/>
          </w:pPr>
          <w:r w:rsidRPr="00DF1A30">
            <w:rPr>
              <w:rStyle w:val="Overskrift4Tegn"/>
              <w:szCs w:val="24"/>
              <w:lang w:val="en-US"/>
            </w:rPr>
            <w:t>Click here to write</w:t>
          </w:r>
        </w:p>
      </w:docPartBody>
    </w:docPart>
    <w:docPart>
      <w:docPartPr>
        <w:name w:val="EFE32961D19D45219DBB2927EF699D37"/>
        <w:category>
          <w:name w:val="Generelt"/>
          <w:gallery w:val="placeholder"/>
        </w:category>
        <w:types>
          <w:type w:val="bbPlcHdr"/>
        </w:types>
        <w:behaviors>
          <w:behavior w:val="content"/>
        </w:behaviors>
        <w:guid w:val="{9AAC036A-477F-46C4-85A0-CDB09D30DAC1}"/>
      </w:docPartPr>
      <w:docPartBody>
        <w:p w:rsidR="008D250B" w:rsidRDefault="00E77B25" w:rsidP="00E77B25">
          <w:pPr>
            <w:pStyle w:val="EFE32961D19D45219DBB2927EF699D37"/>
          </w:pPr>
          <w:r w:rsidRPr="00DF1A30">
            <w:rPr>
              <w:rStyle w:val="Overskrift4Tegn"/>
              <w:szCs w:val="24"/>
              <w:lang w:val="en-US"/>
            </w:rPr>
            <w:t>Click here to write</w:t>
          </w:r>
        </w:p>
      </w:docPartBody>
    </w:docPart>
    <w:docPart>
      <w:docPartPr>
        <w:name w:val="C81B00539F9448438B64276D3135249A"/>
        <w:category>
          <w:name w:val="Generelt"/>
          <w:gallery w:val="placeholder"/>
        </w:category>
        <w:types>
          <w:type w:val="bbPlcHdr"/>
        </w:types>
        <w:behaviors>
          <w:behavior w:val="content"/>
        </w:behaviors>
        <w:guid w:val="{D2BD1B72-6F76-4922-A08D-FDD8A6585B2C}"/>
      </w:docPartPr>
      <w:docPartBody>
        <w:p w:rsidR="008D250B" w:rsidRDefault="00E77B25" w:rsidP="00E77B25">
          <w:pPr>
            <w:pStyle w:val="C81B00539F9448438B64276D3135249A"/>
          </w:pPr>
          <w:r w:rsidRPr="00DF1A30">
            <w:rPr>
              <w:rStyle w:val="Overskrift4Tegn"/>
              <w:szCs w:val="24"/>
              <w:lang w:val="en-US"/>
            </w:rPr>
            <w:t>Click here to write</w:t>
          </w:r>
        </w:p>
      </w:docPartBody>
    </w:docPart>
    <w:docPart>
      <w:docPartPr>
        <w:name w:val="F1CB8D41CF714F0C808D93362F6C3D87"/>
        <w:category>
          <w:name w:val="Generelt"/>
          <w:gallery w:val="placeholder"/>
        </w:category>
        <w:types>
          <w:type w:val="bbPlcHdr"/>
        </w:types>
        <w:behaviors>
          <w:behavior w:val="content"/>
        </w:behaviors>
        <w:guid w:val="{F873F4B2-AFE9-4A99-8AD0-B76320A3A5F2}"/>
      </w:docPartPr>
      <w:docPartBody>
        <w:p w:rsidR="008D250B" w:rsidRDefault="00E77B25" w:rsidP="00E77B25">
          <w:pPr>
            <w:pStyle w:val="F1CB8D41CF714F0C808D93362F6C3D87"/>
          </w:pPr>
          <w:r w:rsidRPr="00DF1A30">
            <w:rPr>
              <w:rStyle w:val="Overskrift4Tegn"/>
              <w:szCs w:val="24"/>
              <w:lang w:val="en-US"/>
            </w:rPr>
            <w:t>Click here to write</w:t>
          </w:r>
        </w:p>
      </w:docPartBody>
    </w:docPart>
    <w:docPart>
      <w:docPartPr>
        <w:name w:val="C99D1B5964744DCD9F6CE8305FEA221F"/>
        <w:category>
          <w:name w:val="Generelt"/>
          <w:gallery w:val="placeholder"/>
        </w:category>
        <w:types>
          <w:type w:val="bbPlcHdr"/>
        </w:types>
        <w:behaviors>
          <w:behavior w:val="content"/>
        </w:behaviors>
        <w:guid w:val="{1AA3142B-D49D-4FE5-8E80-40E29153A98C}"/>
      </w:docPartPr>
      <w:docPartBody>
        <w:p w:rsidR="008D250B" w:rsidRDefault="00E77B25" w:rsidP="00E77B25">
          <w:pPr>
            <w:pStyle w:val="C99D1B5964744DCD9F6CE8305FEA221F"/>
          </w:pPr>
          <w:r w:rsidRPr="00DF1A30">
            <w:rPr>
              <w:rStyle w:val="Overskrift4Tegn"/>
              <w:szCs w:val="24"/>
              <w:lang w:val="en-US"/>
            </w:rPr>
            <w:t>Click here to write</w:t>
          </w:r>
        </w:p>
      </w:docPartBody>
    </w:docPart>
    <w:docPart>
      <w:docPartPr>
        <w:name w:val="B3DDE49AE6D64EB9B378F8DDF80885B8"/>
        <w:category>
          <w:name w:val="Generelt"/>
          <w:gallery w:val="placeholder"/>
        </w:category>
        <w:types>
          <w:type w:val="bbPlcHdr"/>
        </w:types>
        <w:behaviors>
          <w:behavior w:val="content"/>
        </w:behaviors>
        <w:guid w:val="{E7B4AF66-67E4-46C0-9E5A-9734D23DE484}"/>
      </w:docPartPr>
      <w:docPartBody>
        <w:p w:rsidR="008D250B" w:rsidRDefault="00E77B25" w:rsidP="00E77B25">
          <w:pPr>
            <w:pStyle w:val="B3DDE49AE6D64EB9B378F8DDF80885B8"/>
          </w:pPr>
          <w:r w:rsidRPr="00DF1A30">
            <w:rPr>
              <w:rStyle w:val="Overskrift4Tegn"/>
              <w:szCs w:val="24"/>
              <w:lang w:val="en-US"/>
            </w:rPr>
            <w:t>Click here to write</w:t>
          </w:r>
        </w:p>
      </w:docPartBody>
    </w:docPart>
    <w:docPart>
      <w:docPartPr>
        <w:name w:val="AD58F8079526444496AD4ECCA260F0AB"/>
        <w:category>
          <w:name w:val="Generelt"/>
          <w:gallery w:val="placeholder"/>
        </w:category>
        <w:types>
          <w:type w:val="bbPlcHdr"/>
        </w:types>
        <w:behaviors>
          <w:behavior w:val="content"/>
        </w:behaviors>
        <w:guid w:val="{F7D6B639-5B58-45B8-8FC2-24029E2678D4}"/>
      </w:docPartPr>
      <w:docPartBody>
        <w:p w:rsidR="008D250B" w:rsidRDefault="00E77B25" w:rsidP="00E77B25">
          <w:pPr>
            <w:pStyle w:val="AD58F8079526444496AD4ECCA260F0AB"/>
          </w:pPr>
          <w:r w:rsidRPr="00DF1A30">
            <w:rPr>
              <w:rStyle w:val="Overskrift4Tegn"/>
              <w:szCs w:val="24"/>
              <w:lang w:val="en-US"/>
            </w:rPr>
            <w:t>Click here to write</w:t>
          </w:r>
        </w:p>
      </w:docPartBody>
    </w:docPart>
    <w:docPart>
      <w:docPartPr>
        <w:name w:val="54986627E6504EF0A6BDA7CAF19837C7"/>
        <w:category>
          <w:name w:val="Generelt"/>
          <w:gallery w:val="placeholder"/>
        </w:category>
        <w:types>
          <w:type w:val="bbPlcHdr"/>
        </w:types>
        <w:behaviors>
          <w:behavior w:val="content"/>
        </w:behaviors>
        <w:guid w:val="{1E81B99B-9E05-4ADF-ACD0-E125B0017F20}"/>
      </w:docPartPr>
      <w:docPartBody>
        <w:p w:rsidR="008D250B" w:rsidRDefault="00E77B25" w:rsidP="00E77B25">
          <w:pPr>
            <w:pStyle w:val="54986627E6504EF0A6BDA7CAF19837C7"/>
          </w:pPr>
          <w:r w:rsidRPr="00DF1A30">
            <w:rPr>
              <w:rStyle w:val="Overskrift4Tegn"/>
              <w:szCs w:val="24"/>
              <w:lang w:val="en-US"/>
            </w:rPr>
            <w:t>Click here to write</w:t>
          </w:r>
        </w:p>
      </w:docPartBody>
    </w:docPart>
    <w:docPart>
      <w:docPartPr>
        <w:name w:val="12D7B4464CC945A880F23062E1C9169B"/>
        <w:category>
          <w:name w:val="Generelt"/>
          <w:gallery w:val="placeholder"/>
        </w:category>
        <w:types>
          <w:type w:val="bbPlcHdr"/>
        </w:types>
        <w:behaviors>
          <w:behavior w:val="content"/>
        </w:behaviors>
        <w:guid w:val="{285BE935-D30B-43F6-BA37-6EF992E9D52E}"/>
      </w:docPartPr>
      <w:docPartBody>
        <w:p w:rsidR="008D250B" w:rsidRDefault="00E77B25" w:rsidP="00E77B25">
          <w:pPr>
            <w:pStyle w:val="12D7B4464CC945A880F23062E1C9169B"/>
          </w:pPr>
          <w:r w:rsidRPr="00466002">
            <w:rPr>
              <w:rStyle w:val="Overskrift4Tegn"/>
              <w:rFonts w:cstheme="minorHAnsi"/>
              <w:szCs w:val="24"/>
              <w:lang w:val="en-US"/>
            </w:rPr>
            <w:t>Click here to write</w:t>
          </w:r>
        </w:p>
      </w:docPartBody>
    </w:docPart>
    <w:docPart>
      <w:docPartPr>
        <w:name w:val="8E135E63FA444F0295469DA3506E21EE"/>
        <w:category>
          <w:name w:val="Generelt"/>
          <w:gallery w:val="placeholder"/>
        </w:category>
        <w:types>
          <w:type w:val="bbPlcHdr"/>
        </w:types>
        <w:behaviors>
          <w:behavior w:val="content"/>
        </w:behaviors>
        <w:guid w:val="{D28C099E-C965-49CF-8E2D-65ABE7393E3A}"/>
      </w:docPartPr>
      <w:docPartBody>
        <w:p w:rsidR="00977D3A" w:rsidRDefault="00E77B25" w:rsidP="00E77B25">
          <w:pPr>
            <w:pStyle w:val="8E135E63FA444F0295469DA3506E21EE"/>
          </w:pPr>
          <w:r w:rsidRPr="009068E6">
            <w:rPr>
              <w:rStyle w:val="Overskrift4Tegn"/>
              <w:rFonts w:cstheme="minorHAnsi"/>
            </w:rPr>
            <w:t>Click here to write</w:t>
          </w:r>
        </w:p>
      </w:docPartBody>
    </w:docPart>
    <w:docPart>
      <w:docPartPr>
        <w:name w:val="BA83BB71C0AD4902B3C48A38CA35FB91"/>
        <w:category>
          <w:name w:val="Generelt"/>
          <w:gallery w:val="placeholder"/>
        </w:category>
        <w:types>
          <w:type w:val="bbPlcHdr"/>
        </w:types>
        <w:behaviors>
          <w:behavior w:val="content"/>
        </w:behaviors>
        <w:guid w:val="{713F0D42-C273-4B2F-8925-D98E7C4AF45B}"/>
      </w:docPartPr>
      <w:docPartBody>
        <w:p w:rsidR="00733C6F" w:rsidRDefault="00977D3A" w:rsidP="00977D3A">
          <w:pPr>
            <w:pStyle w:val="BA83BB71C0AD4902B3C48A38CA35FB91"/>
          </w:pPr>
          <w:r w:rsidRPr="009068E6">
            <w:rPr>
              <w:rStyle w:val="Overskrift4Tegn"/>
              <w:rFonts w:cstheme="minorHAnsi"/>
            </w:rPr>
            <w:t>Click here to write</w:t>
          </w:r>
        </w:p>
      </w:docPartBody>
    </w:docPart>
    <w:docPart>
      <w:docPartPr>
        <w:name w:val="C88468FCE9F14ED9BD94713B4DBB8D9B"/>
        <w:category>
          <w:name w:val="Generelt"/>
          <w:gallery w:val="placeholder"/>
        </w:category>
        <w:types>
          <w:type w:val="bbPlcHdr"/>
        </w:types>
        <w:behaviors>
          <w:behavior w:val="content"/>
        </w:behaviors>
        <w:guid w:val="{F9B09948-63A4-448B-9BFD-13658C649FA7}"/>
      </w:docPartPr>
      <w:docPartBody>
        <w:p w:rsidR="00733C6F" w:rsidRDefault="00977D3A" w:rsidP="00977D3A">
          <w:pPr>
            <w:pStyle w:val="C88468FCE9F14ED9BD94713B4DBB8D9B"/>
          </w:pPr>
          <w:r w:rsidRPr="003E1409">
            <w:rPr>
              <w:rStyle w:val="Revideringvr24"/>
            </w:rPr>
            <w:t>Click here to write</w:t>
          </w:r>
        </w:p>
      </w:docPartBody>
    </w:docPart>
    <w:docPart>
      <w:docPartPr>
        <w:name w:val="C097D7214E4F4142A3A6DE1EE2E40E47"/>
        <w:category>
          <w:name w:val="Generelt"/>
          <w:gallery w:val="placeholder"/>
        </w:category>
        <w:types>
          <w:type w:val="bbPlcHdr"/>
        </w:types>
        <w:behaviors>
          <w:behavior w:val="content"/>
        </w:behaviors>
        <w:guid w:val="{5AD43DD1-9889-4E27-B816-2595A86CD339}"/>
      </w:docPartPr>
      <w:docPartBody>
        <w:p w:rsidR="00733C6F" w:rsidRDefault="00977D3A" w:rsidP="00977D3A">
          <w:pPr>
            <w:pStyle w:val="C097D7214E4F4142A3A6DE1EE2E40E47"/>
          </w:pPr>
          <w:r w:rsidRPr="003E1409">
            <w:rPr>
              <w:rStyle w:val="Revideringvr24"/>
            </w:rPr>
            <w:t>Click here to write</w:t>
          </w:r>
        </w:p>
      </w:docPartBody>
    </w:docPart>
    <w:docPart>
      <w:docPartPr>
        <w:name w:val="7C1072BDDFD64F93B90FDDAB0B44AA16"/>
        <w:category>
          <w:name w:val="Generelt"/>
          <w:gallery w:val="placeholder"/>
        </w:category>
        <w:types>
          <w:type w:val="bbPlcHdr"/>
        </w:types>
        <w:behaviors>
          <w:behavior w:val="content"/>
        </w:behaviors>
        <w:guid w:val="{7FE431F4-5771-4CED-9674-FD3881147514}"/>
      </w:docPartPr>
      <w:docPartBody>
        <w:p w:rsidR="00733C6F" w:rsidRDefault="00977D3A" w:rsidP="00977D3A">
          <w:pPr>
            <w:pStyle w:val="7C1072BDDFD64F93B90FDDAB0B44AA16"/>
          </w:pPr>
          <w:r w:rsidRPr="003E1409">
            <w:rPr>
              <w:rStyle w:val="Revideringvr24"/>
            </w:rPr>
            <w:t>Click here to write</w:t>
          </w:r>
        </w:p>
      </w:docPartBody>
    </w:docPart>
    <w:docPart>
      <w:docPartPr>
        <w:name w:val="348A465C96F04C3D8B4E818A57BA1F3E"/>
        <w:category>
          <w:name w:val="Generelt"/>
          <w:gallery w:val="placeholder"/>
        </w:category>
        <w:types>
          <w:type w:val="bbPlcHdr"/>
        </w:types>
        <w:behaviors>
          <w:behavior w:val="content"/>
        </w:behaviors>
        <w:guid w:val="{F8A27C59-2A85-48B0-933B-C03E03D5D567}"/>
      </w:docPartPr>
      <w:docPartBody>
        <w:p w:rsidR="00733C6F" w:rsidRDefault="00977D3A" w:rsidP="00977D3A">
          <w:pPr>
            <w:pStyle w:val="348A465C96F04C3D8B4E818A57BA1F3E"/>
          </w:pPr>
          <w:r w:rsidRPr="003E1409">
            <w:rPr>
              <w:rStyle w:val="Revideringvr24"/>
            </w:rPr>
            <w:t>Click here to write</w:t>
          </w:r>
        </w:p>
      </w:docPartBody>
    </w:docPart>
    <w:docPart>
      <w:docPartPr>
        <w:name w:val="6BD6EC858E3E446F8328044B36A28B01"/>
        <w:category>
          <w:name w:val="Generelt"/>
          <w:gallery w:val="placeholder"/>
        </w:category>
        <w:types>
          <w:type w:val="bbPlcHdr"/>
        </w:types>
        <w:behaviors>
          <w:behavior w:val="content"/>
        </w:behaviors>
        <w:guid w:val="{5A83BE32-FAD2-418C-867B-171810C2463F}"/>
      </w:docPartPr>
      <w:docPartBody>
        <w:p w:rsidR="00733C6F" w:rsidRDefault="00977D3A" w:rsidP="00977D3A">
          <w:pPr>
            <w:pStyle w:val="6BD6EC858E3E446F8328044B36A28B01"/>
          </w:pPr>
          <w:r w:rsidRPr="003E1409">
            <w:rPr>
              <w:rStyle w:val="Revideringvr24"/>
            </w:rPr>
            <w:t>Click here to write</w:t>
          </w:r>
        </w:p>
      </w:docPartBody>
    </w:docPart>
    <w:docPart>
      <w:docPartPr>
        <w:name w:val="0A87977B0B6B49D0B5F803499B3BD5BC"/>
        <w:category>
          <w:name w:val="Generelt"/>
          <w:gallery w:val="placeholder"/>
        </w:category>
        <w:types>
          <w:type w:val="bbPlcHdr"/>
        </w:types>
        <w:behaviors>
          <w:behavior w:val="content"/>
        </w:behaviors>
        <w:guid w:val="{D5FA26F3-16A5-48DC-A2B8-2FCE93083572}"/>
      </w:docPartPr>
      <w:docPartBody>
        <w:p w:rsidR="00733C6F" w:rsidRDefault="00977D3A" w:rsidP="00977D3A">
          <w:pPr>
            <w:pStyle w:val="0A87977B0B6B49D0B5F803499B3BD5BC"/>
          </w:pPr>
          <w:r w:rsidRPr="003E1409">
            <w:rPr>
              <w:rStyle w:val="Revideringvr24"/>
            </w:rPr>
            <w:t>Click here to write</w:t>
          </w:r>
        </w:p>
      </w:docPartBody>
    </w:docPart>
    <w:docPart>
      <w:docPartPr>
        <w:name w:val="D7BAA71D74CA4F9788949B2CE1E55808"/>
        <w:category>
          <w:name w:val="Generelt"/>
          <w:gallery w:val="placeholder"/>
        </w:category>
        <w:types>
          <w:type w:val="bbPlcHdr"/>
        </w:types>
        <w:behaviors>
          <w:behavior w:val="content"/>
        </w:behaviors>
        <w:guid w:val="{DF6716C8-AD27-45B0-AEDD-E05B46AA671A}"/>
      </w:docPartPr>
      <w:docPartBody>
        <w:p w:rsidR="00733C6F" w:rsidRDefault="00977D3A" w:rsidP="00977D3A">
          <w:pPr>
            <w:pStyle w:val="D7BAA71D74CA4F9788949B2CE1E55808"/>
          </w:pPr>
          <w:r w:rsidRPr="003E1409">
            <w:rPr>
              <w:rStyle w:val="Revideringvr24"/>
            </w:rPr>
            <w:t>Click here to write</w:t>
          </w:r>
        </w:p>
      </w:docPartBody>
    </w:docPart>
    <w:docPart>
      <w:docPartPr>
        <w:name w:val="DC1532A61DAE4727BA382D2DFE8F3844"/>
        <w:category>
          <w:name w:val="Generelt"/>
          <w:gallery w:val="placeholder"/>
        </w:category>
        <w:types>
          <w:type w:val="bbPlcHdr"/>
        </w:types>
        <w:behaviors>
          <w:behavior w:val="content"/>
        </w:behaviors>
        <w:guid w:val="{50C2D484-9BF0-40B0-B6D0-8DEBECBA2FC5}"/>
      </w:docPartPr>
      <w:docPartBody>
        <w:p w:rsidR="00397FDB" w:rsidRDefault="00397FDB" w:rsidP="00397FDB">
          <w:pPr>
            <w:pStyle w:val="DC1532A61DAE4727BA382D2DFE8F3844"/>
          </w:pPr>
          <w:r w:rsidRPr="00C70150">
            <w:rPr>
              <w:rStyle w:val="Overskrift4Tegn"/>
              <w:rFonts w:cstheme="minorHAnsi"/>
              <w:lang w:val="en-US"/>
            </w:rPr>
            <w:t>Click here to write</w:t>
          </w:r>
        </w:p>
      </w:docPartBody>
    </w:docPart>
    <w:docPart>
      <w:docPartPr>
        <w:name w:val="F17DFF00C9364EECB52BE78C0BDAD8F3"/>
        <w:category>
          <w:name w:val="Generelt"/>
          <w:gallery w:val="placeholder"/>
        </w:category>
        <w:types>
          <w:type w:val="bbPlcHdr"/>
        </w:types>
        <w:behaviors>
          <w:behavior w:val="content"/>
        </w:behaviors>
        <w:guid w:val="{E70CB8FA-A9B4-435F-A8BC-B5D2D6D83D3F}"/>
      </w:docPartPr>
      <w:docPartBody>
        <w:p w:rsidR="00397FDB" w:rsidRDefault="00397FDB" w:rsidP="00397FDB">
          <w:pPr>
            <w:pStyle w:val="F17DFF00C9364EECB52BE78C0BDAD8F3"/>
          </w:pPr>
          <w:r w:rsidRPr="00C70150">
            <w:rPr>
              <w:rStyle w:val="Overskrift4Tegn"/>
              <w:rFonts w:cstheme="minorHAnsi"/>
              <w:lang w:val="en-US"/>
            </w:rPr>
            <w:t>Click here to write</w:t>
          </w:r>
        </w:p>
      </w:docPartBody>
    </w:docPart>
    <w:docPart>
      <w:docPartPr>
        <w:name w:val="729AC199FBC3460ABFA73783DA1BDED8"/>
        <w:category>
          <w:name w:val="Generelt"/>
          <w:gallery w:val="placeholder"/>
        </w:category>
        <w:types>
          <w:type w:val="bbPlcHdr"/>
        </w:types>
        <w:behaviors>
          <w:behavior w:val="content"/>
        </w:behaviors>
        <w:guid w:val="{541F2F14-3A94-4E8B-A43C-6F700B61190D}"/>
      </w:docPartPr>
      <w:docPartBody>
        <w:p w:rsidR="00397FDB" w:rsidRDefault="00397FDB" w:rsidP="00397FDB">
          <w:pPr>
            <w:pStyle w:val="729AC199FBC3460ABFA73783DA1BDED8"/>
          </w:pPr>
          <w:r w:rsidRPr="00C70150">
            <w:rPr>
              <w:rStyle w:val="Overskrift4Tegn"/>
              <w:rFonts w:cstheme="minorHAnsi"/>
              <w:lang w:val="en-US"/>
            </w:rPr>
            <w:t>Click here to write</w:t>
          </w:r>
        </w:p>
      </w:docPartBody>
    </w:docPart>
    <w:docPart>
      <w:docPartPr>
        <w:name w:val="63D08ABA6608480DA5EE99A75A4B738C"/>
        <w:category>
          <w:name w:val="Generelt"/>
          <w:gallery w:val="placeholder"/>
        </w:category>
        <w:types>
          <w:type w:val="bbPlcHdr"/>
        </w:types>
        <w:behaviors>
          <w:behavior w:val="content"/>
        </w:behaviors>
        <w:guid w:val="{FE6E9297-8973-4728-9599-DDEB13CA03D0}"/>
      </w:docPartPr>
      <w:docPartBody>
        <w:p w:rsidR="00397FDB" w:rsidRDefault="00397FDB" w:rsidP="00397FDB">
          <w:pPr>
            <w:pStyle w:val="63D08ABA6608480DA5EE99A75A4B738C"/>
          </w:pPr>
          <w:r w:rsidRPr="00C70150">
            <w:rPr>
              <w:rStyle w:val="Overskrift4Tegn"/>
              <w:rFonts w:cstheme="minorHAnsi"/>
              <w:lang w:val="en-US"/>
            </w:rPr>
            <w:t>Click here to write</w:t>
          </w:r>
        </w:p>
      </w:docPartBody>
    </w:docPart>
    <w:docPart>
      <w:docPartPr>
        <w:name w:val="9036BBBD4433467494A5B4173BF91087"/>
        <w:category>
          <w:name w:val="Generelt"/>
          <w:gallery w:val="placeholder"/>
        </w:category>
        <w:types>
          <w:type w:val="bbPlcHdr"/>
        </w:types>
        <w:behaviors>
          <w:behavior w:val="content"/>
        </w:behaviors>
        <w:guid w:val="{B71861AB-560F-4FF4-8D9D-6D6DF7408FA7}"/>
      </w:docPartPr>
      <w:docPartBody>
        <w:p w:rsidR="00397FDB" w:rsidRDefault="00397FDB" w:rsidP="00397FDB">
          <w:pPr>
            <w:pStyle w:val="9036BBBD4433467494A5B4173BF91087"/>
          </w:pPr>
          <w:r w:rsidRPr="00C70150">
            <w:rPr>
              <w:rStyle w:val="Overskrift4Tegn"/>
              <w:rFonts w:cstheme="minorHAnsi"/>
              <w:lang w:val="en-US"/>
            </w:rPr>
            <w:t>Click here to write</w:t>
          </w:r>
        </w:p>
      </w:docPartBody>
    </w:docPart>
    <w:docPart>
      <w:docPartPr>
        <w:name w:val="331F5C1EF610447D8B71E6FE18690EFB"/>
        <w:category>
          <w:name w:val="Generelt"/>
          <w:gallery w:val="placeholder"/>
        </w:category>
        <w:types>
          <w:type w:val="bbPlcHdr"/>
        </w:types>
        <w:behaviors>
          <w:behavior w:val="content"/>
        </w:behaviors>
        <w:guid w:val="{E68D52B1-451A-40C2-A99F-932D413CF874}"/>
      </w:docPartPr>
      <w:docPartBody>
        <w:p w:rsidR="00397FDB" w:rsidRDefault="00397FDB" w:rsidP="00397FDB">
          <w:pPr>
            <w:pStyle w:val="331F5C1EF610447D8B71E6FE18690EFB"/>
          </w:pPr>
          <w:r w:rsidRPr="00C70150">
            <w:rPr>
              <w:rStyle w:val="Overskrift4Tegn"/>
              <w:rFonts w:cstheme="minorHAnsi"/>
              <w:lang w:val="en-US"/>
            </w:rPr>
            <w:t>Click here to write</w:t>
          </w:r>
        </w:p>
      </w:docPartBody>
    </w:docPart>
    <w:docPart>
      <w:docPartPr>
        <w:name w:val="6BE87045FB344D8F826AD1EA13C51FB1"/>
        <w:category>
          <w:name w:val="Generelt"/>
          <w:gallery w:val="placeholder"/>
        </w:category>
        <w:types>
          <w:type w:val="bbPlcHdr"/>
        </w:types>
        <w:behaviors>
          <w:behavior w:val="content"/>
        </w:behaviors>
        <w:guid w:val="{B65B0F78-08FA-42D9-A9E1-0273F79BCCE3}"/>
      </w:docPartPr>
      <w:docPartBody>
        <w:p w:rsidR="00397FDB" w:rsidRDefault="00397FDB" w:rsidP="00397FDB">
          <w:pPr>
            <w:pStyle w:val="6BE87045FB344D8F826AD1EA13C51FB1"/>
          </w:pPr>
          <w:r w:rsidRPr="00C70150">
            <w:rPr>
              <w:rStyle w:val="Overskrift4Tegn"/>
              <w:rFonts w:cstheme="minorHAnsi"/>
              <w:lang w:val="en-US"/>
            </w:rPr>
            <w:t>Click here to write</w:t>
          </w:r>
        </w:p>
      </w:docPartBody>
    </w:docPart>
    <w:docPart>
      <w:docPartPr>
        <w:name w:val="2BF4C61877AF43F4887E2AC70634377C"/>
        <w:category>
          <w:name w:val="Generelt"/>
          <w:gallery w:val="placeholder"/>
        </w:category>
        <w:types>
          <w:type w:val="bbPlcHdr"/>
        </w:types>
        <w:behaviors>
          <w:behavior w:val="content"/>
        </w:behaviors>
        <w:guid w:val="{AB63013C-8485-4DE9-AEBD-24E0321B0B88}"/>
      </w:docPartPr>
      <w:docPartBody>
        <w:p w:rsidR="00397FDB" w:rsidRDefault="00397FDB" w:rsidP="00397FDB">
          <w:pPr>
            <w:pStyle w:val="2BF4C61877AF43F4887E2AC70634377C"/>
          </w:pPr>
          <w:r w:rsidRPr="00C70150">
            <w:rPr>
              <w:rStyle w:val="Overskrift4Tegn"/>
              <w:rFonts w:cstheme="minorHAnsi"/>
              <w:lang w:val="en-US"/>
            </w:rPr>
            <w:t>Click here to write</w:t>
          </w:r>
        </w:p>
      </w:docPartBody>
    </w:docPart>
    <w:docPart>
      <w:docPartPr>
        <w:name w:val="6FFE3550E07E4F1CAA9EB9742BBCD997"/>
        <w:category>
          <w:name w:val="Generelt"/>
          <w:gallery w:val="placeholder"/>
        </w:category>
        <w:types>
          <w:type w:val="bbPlcHdr"/>
        </w:types>
        <w:behaviors>
          <w:behavior w:val="content"/>
        </w:behaviors>
        <w:guid w:val="{C40D2565-F095-4297-9CFA-F9A2F99E366A}"/>
      </w:docPartPr>
      <w:docPartBody>
        <w:p w:rsidR="00397FDB" w:rsidRDefault="00397FDB" w:rsidP="00397FDB">
          <w:pPr>
            <w:pStyle w:val="6FFE3550E07E4F1CAA9EB9742BBCD997"/>
          </w:pPr>
          <w:r w:rsidRPr="00C70150">
            <w:rPr>
              <w:rStyle w:val="Overskrift4Tegn"/>
              <w:rFonts w:cstheme="minorHAnsi"/>
              <w:lang w:val="en-US"/>
            </w:rPr>
            <w:t>Click here to write</w:t>
          </w:r>
        </w:p>
      </w:docPartBody>
    </w:docPart>
    <w:docPart>
      <w:docPartPr>
        <w:name w:val="CBBF423468624FA1AFA16279A422A009"/>
        <w:category>
          <w:name w:val="Generelt"/>
          <w:gallery w:val="placeholder"/>
        </w:category>
        <w:types>
          <w:type w:val="bbPlcHdr"/>
        </w:types>
        <w:behaviors>
          <w:behavior w:val="content"/>
        </w:behaviors>
        <w:guid w:val="{DCD29F31-3DDF-4550-BA06-F0F921C64815}"/>
      </w:docPartPr>
      <w:docPartBody>
        <w:p w:rsidR="00397FDB" w:rsidRDefault="00397FDB" w:rsidP="00397FDB">
          <w:pPr>
            <w:pStyle w:val="CBBF423468624FA1AFA16279A422A009"/>
          </w:pPr>
          <w:r w:rsidRPr="00C70150">
            <w:rPr>
              <w:rStyle w:val="Overskrift4Tegn"/>
              <w:rFonts w:cstheme="minorHAnsi"/>
              <w:lang w:val="en-US"/>
            </w:rPr>
            <w:t>Click here to write</w:t>
          </w:r>
        </w:p>
      </w:docPartBody>
    </w:docPart>
    <w:docPart>
      <w:docPartPr>
        <w:name w:val="500D6DCEDAA14A79B7B9CE0E94FC50EA"/>
        <w:category>
          <w:name w:val="Generelt"/>
          <w:gallery w:val="placeholder"/>
        </w:category>
        <w:types>
          <w:type w:val="bbPlcHdr"/>
        </w:types>
        <w:behaviors>
          <w:behavior w:val="content"/>
        </w:behaviors>
        <w:guid w:val="{42609F53-9173-4021-BAB2-3C45DFF84FE6}"/>
      </w:docPartPr>
      <w:docPartBody>
        <w:p w:rsidR="00397FDB" w:rsidRDefault="00397FDB" w:rsidP="00397FDB">
          <w:pPr>
            <w:pStyle w:val="500D6DCEDAA14A79B7B9CE0E94FC50EA"/>
          </w:pPr>
          <w:r w:rsidRPr="00C70150">
            <w:rPr>
              <w:rStyle w:val="Overskrift4Tegn"/>
              <w:rFonts w:cstheme="minorHAnsi"/>
              <w:lang w:val="en-US"/>
            </w:rPr>
            <w:t>Click here to write</w:t>
          </w:r>
        </w:p>
      </w:docPartBody>
    </w:docPart>
    <w:docPart>
      <w:docPartPr>
        <w:name w:val="FF6EA6A1A4D042619F89C8FAEA24C8C6"/>
        <w:category>
          <w:name w:val="Generelt"/>
          <w:gallery w:val="placeholder"/>
        </w:category>
        <w:types>
          <w:type w:val="bbPlcHdr"/>
        </w:types>
        <w:behaviors>
          <w:behavior w:val="content"/>
        </w:behaviors>
        <w:guid w:val="{FF0AAAB7-CC23-4CBC-A20A-E8FAC121B834}"/>
      </w:docPartPr>
      <w:docPartBody>
        <w:p w:rsidR="00397FDB" w:rsidRDefault="00397FDB" w:rsidP="00397FDB">
          <w:pPr>
            <w:pStyle w:val="FF6EA6A1A4D042619F89C8FAEA24C8C6"/>
          </w:pPr>
          <w:r w:rsidRPr="00C70150">
            <w:rPr>
              <w:rStyle w:val="Overskrift4Tegn"/>
              <w:rFonts w:cstheme="minorHAnsi"/>
              <w:lang w:val="en-US"/>
            </w:rPr>
            <w:t>Click here to write</w:t>
          </w:r>
        </w:p>
      </w:docPartBody>
    </w:docPart>
    <w:docPart>
      <w:docPartPr>
        <w:name w:val="E164E588BAE64E049CC48FF2C85745A7"/>
        <w:category>
          <w:name w:val="Generelt"/>
          <w:gallery w:val="placeholder"/>
        </w:category>
        <w:types>
          <w:type w:val="bbPlcHdr"/>
        </w:types>
        <w:behaviors>
          <w:behavior w:val="content"/>
        </w:behaviors>
        <w:guid w:val="{1CC18BAC-CC25-4238-A64B-5D605423B249}"/>
      </w:docPartPr>
      <w:docPartBody>
        <w:p w:rsidR="00397FDB" w:rsidRDefault="00397FDB" w:rsidP="00397FDB">
          <w:pPr>
            <w:pStyle w:val="E164E588BAE64E049CC48FF2C85745A7"/>
          </w:pPr>
          <w:r w:rsidRPr="00C70150">
            <w:rPr>
              <w:rStyle w:val="Overskrift4Tegn"/>
              <w:rFonts w:cstheme="minorHAnsi"/>
              <w:lang w:val="en-US"/>
            </w:rPr>
            <w:t>Click here to write</w:t>
          </w:r>
        </w:p>
      </w:docPartBody>
    </w:docPart>
    <w:docPart>
      <w:docPartPr>
        <w:name w:val="5CF778EC29CF439E849C93A2922B5655"/>
        <w:category>
          <w:name w:val="Generelt"/>
          <w:gallery w:val="placeholder"/>
        </w:category>
        <w:types>
          <w:type w:val="bbPlcHdr"/>
        </w:types>
        <w:behaviors>
          <w:behavior w:val="content"/>
        </w:behaviors>
        <w:guid w:val="{B1CBBE5E-DCBD-4CA0-9E83-D0555EE40473}"/>
      </w:docPartPr>
      <w:docPartBody>
        <w:p w:rsidR="00397FDB" w:rsidRDefault="00397FDB" w:rsidP="00397FDB">
          <w:pPr>
            <w:pStyle w:val="5CF778EC29CF439E849C93A2922B5655"/>
          </w:pPr>
          <w:r w:rsidRPr="00C70150">
            <w:rPr>
              <w:rStyle w:val="Overskrift4Tegn"/>
              <w:rFonts w:cstheme="minorHAnsi"/>
              <w:lang w:val="en-US"/>
            </w:rPr>
            <w:t>Click here to write</w:t>
          </w:r>
        </w:p>
      </w:docPartBody>
    </w:docPart>
    <w:docPart>
      <w:docPartPr>
        <w:name w:val="A0AAA4F2D6644481AE98E5D5EE8CFED6"/>
        <w:category>
          <w:name w:val="Generelt"/>
          <w:gallery w:val="placeholder"/>
        </w:category>
        <w:types>
          <w:type w:val="bbPlcHdr"/>
        </w:types>
        <w:behaviors>
          <w:behavior w:val="content"/>
        </w:behaviors>
        <w:guid w:val="{907CEAC0-C28F-423A-9DCC-56207BF90EE8}"/>
      </w:docPartPr>
      <w:docPartBody>
        <w:p w:rsidR="00397FDB" w:rsidRDefault="00397FDB" w:rsidP="00397FDB">
          <w:pPr>
            <w:pStyle w:val="A0AAA4F2D6644481AE98E5D5EE8CFED6"/>
          </w:pPr>
          <w:r w:rsidRPr="00C70150">
            <w:rPr>
              <w:rStyle w:val="Overskrift4Tegn"/>
              <w:rFonts w:cstheme="minorHAnsi"/>
              <w:lang w:val="en-US"/>
            </w:rPr>
            <w:t>Click here to write</w:t>
          </w:r>
        </w:p>
      </w:docPartBody>
    </w:docPart>
    <w:docPart>
      <w:docPartPr>
        <w:name w:val="BA32790F892A49C49984CE0F90A7663B"/>
        <w:category>
          <w:name w:val="Generelt"/>
          <w:gallery w:val="placeholder"/>
        </w:category>
        <w:types>
          <w:type w:val="bbPlcHdr"/>
        </w:types>
        <w:behaviors>
          <w:behavior w:val="content"/>
        </w:behaviors>
        <w:guid w:val="{726F29E4-C86B-4291-B2A5-1E333D202401}"/>
      </w:docPartPr>
      <w:docPartBody>
        <w:p w:rsidR="00397FDB" w:rsidRDefault="00397FDB" w:rsidP="00397FDB">
          <w:pPr>
            <w:pStyle w:val="BA32790F892A49C49984CE0F90A7663B"/>
          </w:pPr>
          <w:r w:rsidRPr="00C70150">
            <w:rPr>
              <w:rStyle w:val="Overskrift4Tegn"/>
              <w:rFonts w:cstheme="minorHAnsi"/>
              <w:lang w:val="en-US"/>
            </w:rPr>
            <w:t>Click here to write</w:t>
          </w:r>
        </w:p>
      </w:docPartBody>
    </w:docPart>
    <w:docPart>
      <w:docPartPr>
        <w:name w:val="76870EA6A1AA46EDA412D5A8A8822425"/>
        <w:category>
          <w:name w:val="Generelt"/>
          <w:gallery w:val="placeholder"/>
        </w:category>
        <w:types>
          <w:type w:val="bbPlcHdr"/>
        </w:types>
        <w:behaviors>
          <w:behavior w:val="content"/>
        </w:behaviors>
        <w:guid w:val="{22E99290-9864-4000-8270-1DB6D70CE769}"/>
      </w:docPartPr>
      <w:docPartBody>
        <w:p w:rsidR="00397FDB" w:rsidRDefault="00397FDB" w:rsidP="00397FDB">
          <w:pPr>
            <w:pStyle w:val="76870EA6A1AA46EDA412D5A8A8822425"/>
          </w:pPr>
          <w:r w:rsidRPr="00C70150">
            <w:rPr>
              <w:rStyle w:val="Overskrift4Tegn"/>
              <w:rFonts w:cstheme="minorHAnsi"/>
              <w:lang w:val="en-US"/>
            </w:rPr>
            <w:t>Click here to write</w:t>
          </w:r>
        </w:p>
      </w:docPartBody>
    </w:docPart>
    <w:docPart>
      <w:docPartPr>
        <w:name w:val="DE0DA888F92346E69B263986F46DF900"/>
        <w:category>
          <w:name w:val="Generelt"/>
          <w:gallery w:val="placeholder"/>
        </w:category>
        <w:types>
          <w:type w:val="bbPlcHdr"/>
        </w:types>
        <w:behaviors>
          <w:behavior w:val="content"/>
        </w:behaviors>
        <w:guid w:val="{FC6DF27F-0228-4993-B236-8851C35E577B}"/>
      </w:docPartPr>
      <w:docPartBody>
        <w:p w:rsidR="00397FDB" w:rsidRDefault="00397FDB" w:rsidP="00397FDB">
          <w:pPr>
            <w:pStyle w:val="DE0DA888F92346E69B263986F46DF900"/>
          </w:pPr>
          <w:r w:rsidRPr="00C70150">
            <w:rPr>
              <w:rStyle w:val="Overskrift4Tegn"/>
              <w:rFonts w:cstheme="minorHAnsi"/>
              <w:lang w:val="en-US"/>
            </w:rPr>
            <w:t>Click here to write</w:t>
          </w:r>
        </w:p>
      </w:docPartBody>
    </w:docPart>
    <w:docPart>
      <w:docPartPr>
        <w:name w:val="9C6C8702605A47F1A1EFECDADEAC5DF7"/>
        <w:category>
          <w:name w:val="Generelt"/>
          <w:gallery w:val="placeholder"/>
        </w:category>
        <w:types>
          <w:type w:val="bbPlcHdr"/>
        </w:types>
        <w:behaviors>
          <w:behavior w:val="content"/>
        </w:behaviors>
        <w:guid w:val="{FD2EE6C5-5842-4CEC-B6A3-D94967A3A62E}"/>
      </w:docPartPr>
      <w:docPartBody>
        <w:p w:rsidR="00397FDB" w:rsidRDefault="00397FDB" w:rsidP="00397FDB">
          <w:pPr>
            <w:pStyle w:val="9C6C8702605A47F1A1EFECDADEAC5DF7"/>
          </w:pPr>
          <w:r w:rsidRPr="00466002">
            <w:rPr>
              <w:rStyle w:val="Overskrift4Tegn"/>
              <w:rFonts w:cstheme="minorHAnsi"/>
              <w:lang w:val="en-US"/>
            </w:rPr>
            <w:t>Click here to write</w:t>
          </w:r>
        </w:p>
      </w:docPartBody>
    </w:docPart>
    <w:docPart>
      <w:docPartPr>
        <w:name w:val="DAEC534CB7FE4E7DBEB9CF08468CC13E"/>
        <w:category>
          <w:name w:val="Generelt"/>
          <w:gallery w:val="placeholder"/>
        </w:category>
        <w:types>
          <w:type w:val="bbPlcHdr"/>
        </w:types>
        <w:behaviors>
          <w:behavior w:val="content"/>
        </w:behaviors>
        <w:guid w:val="{ECE08B2E-DAAD-41B9-896D-AFD00D550203}"/>
      </w:docPartPr>
      <w:docPartBody>
        <w:p w:rsidR="00397FDB" w:rsidRDefault="00397FDB" w:rsidP="00397FDB">
          <w:pPr>
            <w:pStyle w:val="DAEC534CB7FE4E7DBEB9CF08468CC13E"/>
          </w:pPr>
          <w:r w:rsidRPr="00466002">
            <w:rPr>
              <w:rStyle w:val="Overskrift4Tegn"/>
              <w:rFonts w:cstheme="minorHAnsi"/>
              <w:lang w:val="en-US"/>
            </w:rPr>
            <w:t>Click here to write</w:t>
          </w:r>
        </w:p>
      </w:docPartBody>
    </w:docPart>
    <w:docPart>
      <w:docPartPr>
        <w:name w:val="1C4294C1994C45628CCA3279CCE1AB14"/>
        <w:category>
          <w:name w:val="Generelt"/>
          <w:gallery w:val="placeholder"/>
        </w:category>
        <w:types>
          <w:type w:val="bbPlcHdr"/>
        </w:types>
        <w:behaviors>
          <w:behavior w:val="content"/>
        </w:behaviors>
        <w:guid w:val="{56248DD5-388A-4CAE-B541-8CEA10E0B141}"/>
      </w:docPartPr>
      <w:docPartBody>
        <w:p w:rsidR="00397FDB" w:rsidRDefault="00397FDB" w:rsidP="00397FDB">
          <w:pPr>
            <w:pStyle w:val="1C4294C1994C45628CCA3279CCE1AB14"/>
          </w:pPr>
          <w:r w:rsidRPr="00466002">
            <w:rPr>
              <w:rStyle w:val="Overskrift4Tegn"/>
              <w:rFonts w:cstheme="minorHAnsi"/>
              <w:lang w:val="en-US"/>
            </w:rPr>
            <w:t>Click here to write</w:t>
          </w:r>
        </w:p>
      </w:docPartBody>
    </w:docPart>
    <w:docPart>
      <w:docPartPr>
        <w:name w:val="FBAE04AF699540F485836CAD64B6D3F4"/>
        <w:category>
          <w:name w:val="Generelt"/>
          <w:gallery w:val="placeholder"/>
        </w:category>
        <w:types>
          <w:type w:val="bbPlcHdr"/>
        </w:types>
        <w:behaviors>
          <w:behavior w:val="content"/>
        </w:behaviors>
        <w:guid w:val="{08B10640-2185-4134-9E3E-C8F0E1C3BB70}"/>
      </w:docPartPr>
      <w:docPartBody>
        <w:p w:rsidR="00397FDB" w:rsidRDefault="00397FDB" w:rsidP="00397FDB">
          <w:pPr>
            <w:pStyle w:val="FBAE04AF699540F485836CAD64B6D3F4"/>
          </w:pPr>
          <w:r w:rsidRPr="00466002">
            <w:rPr>
              <w:rStyle w:val="Overskrift4Tegn"/>
              <w:rFonts w:cstheme="minorHAnsi"/>
              <w:lang w:val="en-US"/>
            </w:rPr>
            <w:t>Click here to write</w:t>
          </w:r>
        </w:p>
      </w:docPartBody>
    </w:docPart>
    <w:docPart>
      <w:docPartPr>
        <w:name w:val="66DED8010A494CA4A0C8A572732D6C88"/>
        <w:category>
          <w:name w:val="Generelt"/>
          <w:gallery w:val="placeholder"/>
        </w:category>
        <w:types>
          <w:type w:val="bbPlcHdr"/>
        </w:types>
        <w:behaviors>
          <w:behavior w:val="content"/>
        </w:behaviors>
        <w:guid w:val="{3199F835-9394-4F97-A173-966CC63BB53A}"/>
      </w:docPartPr>
      <w:docPartBody>
        <w:p w:rsidR="00397FDB" w:rsidRDefault="00397FDB" w:rsidP="00397FDB">
          <w:pPr>
            <w:pStyle w:val="66DED8010A494CA4A0C8A572732D6C88"/>
          </w:pPr>
          <w:r w:rsidRPr="00466002">
            <w:rPr>
              <w:rStyle w:val="Overskrift4Tegn"/>
              <w:rFonts w:cstheme="minorHAnsi"/>
              <w:lang w:val="en-US"/>
            </w:rPr>
            <w:t>Click here to write</w:t>
          </w:r>
        </w:p>
      </w:docPartBody>
    </w:docPart>
    <w:docPart>
      <w:docPartPr>
        <w:name w:val="85B789E9A6FB4BD7801876E3434964A6"/>
        <w:category>
          <w:name w:val="Generelt"/>
          <w:gallery w:val="placeholder"/>
        </w:category>
        <w:types>
          <w:type w:val="bbPlcHdr"/>
        </w:types>
        <w:behaviors>
          <w:behavior w:val="content"/>
        </w:behaviors>
        <w:guid w:val="{1B6B5525-F461-4E13-98B9-C99B9922D961}"/>
      </w:docPartPr>
      <w:docPartBody>
        <w:p w:rsidR="00397FDB" w:rsidRDefault="00397FDB" w:rsidP="00397FDB">
          <w:pPr>
            <w:pStyle w:val="85B789E9A6FB4BD7801876E3434964A6"/>
          </w:pPr>
          <w:r w:rsidRPr="00466002">
            <w:rPr>
              <w:rStyle w:val="Overskrift4Tegn"/>
              <w:rFonts w:cstheme="minorHAnsi"/>
              <w:lang w:val="en-US"/>
            </w:rPr>
            <w:t>Click here to write</w:t>
          </w:r>
        </w:p>
      </w:docPartBody>
    </w:docPart>
    <w:docPart>
      <w:docPartPr>
        <w:name w:val="E464BF8C6B0A4B6788A2066A6676694C"/>
        <w:category>
          <w:name w:val="Generelt"/>
          <w:gallery w:val="placeholder"/>
        </w:category>
        <w:types>
          <w:type w:val="bbPlcHdr"/>
        </w:types>
        <w:behaviors>
          <w:behavior w:val="content"/>
        </w:behaviors>
        <w:guid w:val="{9B1020DE-78D7-49A5-A751-C5AD93814ECE}"/>
      </w:docPartPr>
      <w:docPartBody>
        <w:p w:rsidR="00397FDB" w:rsidRDefault="00397FDB" w:rsidP="00397FDB">
          <w:pPr>
            <w:pStyle w:val="E464BF8C6B0A4B6788A2066A6676694C"/>
          </w:pPr>
          <w:r w:rsidRPr="00466002">
            <w:rPr>
              <w:rStyle w:val="Overskrift4Tegn"/>
              <w:rFonts w:cstheme="minorHAnsi"/>
              <w:lang w:val="en-US"/>
            </w:rPr>
            <w:t>Click here to write</w:t>
          </w:r>
        </w:p>
      </w:docPartBody>
    </w:docPart>
    <w:docPart>
      <w:docPartPr>
        <w:name w:val="B4A3230F9EBE4B65B4BF6644D602384B"/>
        <w:category>
          <w:name w:val="Generelt"/>
          <w:gallery w:val="placeholder"/>
        </w:category>
        <w:types>
          <w:type w:val="bbPlcHdr"/>
        </w:types>
        <w:behaviors>
          <w:behavior w:val="content"/>
        </w:behaviors>
        <w:guid w:val="{59632509-1DA8-425F-BA33-3B742BC78335}"/>
      </w:docPartPr>
      <w:docPartBody>
        <w:p w:rsidR="00397FDB" w:rsidRDefault="00397FDB" w:rsidP="00397FDB">
          <w:pPr>
            <w:pStyle w:val="B4A3230F9EBE4B65B4BF6644D602384B"/>
          </w:pPr>
          <w:r w:rsidRPr="00466002">
            <w:rPr>
              <w:rStyle w:val="Overskrift4Tegn"/>
              <w:rFonts w:cstheme="minorHAnsi"/>
              <w:lang w:val="en-US"/>
            </w:rPr>
            <w:t>Click here to write</w:t>
          </w:r>
        </w:p>
      </w:docPartBody>
    </w:docPart>
    <w:docPart>
      <w:docPartPr>
        <w:name w:val="356F5CB0423245009682665D77012750"/>
        <w:category>
          <w:name w:val="Generelt"/>
          <w:gallery w:val="placeholder"/>
        </w:category>
        <w:types>
          <w:type w:val="bbPlcHdr"/>
        </w:types>
        <w:behaviors>
          <w:behavior w:val="content"/>
        </w:behaviors>
        <w:guid w:val="{E812BBAA-F445-47F1-B126-E6A3F06097CA}"/>
      </w:docPartPr>
      <w:docPartBody>
        <w:p w:rsidR="00397FDB" w:rsidRDefault="00397FDB" w:rsidP="00397FDB">
          <w:pPr>
            <w:pStyle w:val="356F5CB0423245009682665D77012750"/>
          </w:pPr>
          <w:r w:rsidRPr="00466002">
            <w:rPr>
              <w:rStyle w:val="Overskrift4Tegn"/>
              <w:rFonts w:cstheme="minorHAnsi"/>
              <w:lang w:val="en-US"/>
            </w:rPr>
            <w:t>Click here to write</w:t>
          </w:r>
        </w:p>
      </w:docPartBody>
    </w:docPart>
    <w:docPart>
      <w:docPartPr>
        <w:name w:val="66EAC43C44F44860A77915C26B0CC40A"/>
        <w:category>
          <w:name w:val="Generelt"/>
          <w:gallery w:val="placeholder"/>
        </w:category>
        <w:types>
          <w:type w:val="bbPlcHdr"/>
        </w:types>
        <w:behaviors>
          <w:behavior w:val="content"/>
        </w:behaviors>
        <w:guid w:val="{90C66DEB-6965-477D-A771-852F1EFF5978}"/>
      </w:docPartPr>
      <w:docPartBody>
        <w:p w:rsidR="00397FDB" w:rsidRDefault="00397FDB" w:rsidP="00397FDB">
          <w:pPr>
            <w:pStyle w:val="66EAC43C44F44860A77915C26B0CC40A"/>
          </w:pPr>
          <w:r w:rsidRPr="00466002">
            <w:rPr>
              <w:rStyle w:val="Overskrift4Tegn"/>
              <w:rFonts w:cstheme="minorHAnsi"/>
              <w:lang w:val="en-US"/>
            </w:rPr>
            <w:t>Click here to write</w:t>
          </w:r>
        </w:p>
      </w:docPartBody>
    </w:docPart>
    <w:docPart>
      <w:docPartPr>
        <w:name w:val="CF8A8B35E2BE4F8D87DC9E19D7315490"/>
        <w:category>
          <w:name w:val="Generelt"/>
          <w:gallery w:val="placeholder"/>
        </w:category>
        <w:types>
          <w:type w:val="bbPlcHdr"/>
        </w:types>
        <w:behaviors>
          <w:behavior w:val="content"/>
        </w:behaviors>
        <w:guid w:val="{678B45A3-1A55-4015-AEFD-123668D8D78A}"/>
      </w:docPartPr>
      <w:docPartBody>
        <w:p w:rsidR="00397FDB" w:rsidRDefault="00397FDB" w:rsidP="00397FDB">
          <w:pPr>
            <w:pStyle w:val="CF8A8B35E2BE4F8D87DC9E19D7315490"/>
          </w:pPr>
          <w:r w:rsidRPr="00466002">
            <w:rPr>
              <w:rStyle w:val="Overskrift4Tegn"/>
              <w:rFonts w:cstheme="minorHAnsi"/>
              <w:lang w:val="en-US"/>
            </w:rPr>
            <w:t>Click here to write</w:t>
          </w:r>
        </w:p>
      </w:docPartBody>
    </w:docPart>
    <w:docPart>
      <w:docPartPr>
        <w:name w:val="6A5A823232594783B909ECE60A4FA1D0"/>
        <w:category>
          <w:name w:val="Generelt"/>
          <w:gallery w:val="placeholder"/>
        </w:category>
        <w:types>
          <w:type w:val="bbPlcHdr"/>
        </w:types>
        <w:behaviors>
          <w:behavior w:val="content"/>
        </w:behaviors>
        <w:guid w:val="{1B973220-BFD4-416A-8579-AD9FF76D8B65}"/>
      </w:docPartPr>
      <w:docPartBody>
        <w:p w:rsidR="00397FDB" w:rsidRDefault="00397FDB" w:rsidP="00397FDB">
          <w:pPr>
            <w:pStyle w:val="6A5A823232594783B909ECE60A4FA1D0"/>
          </w:pPr>
          <w:r w:rsidRPr="00466002">
            <w:rPr>
              <w:rStyle w:val="Overskrift4Tegn"/>
              <w:rFonts w:cstheme="minorHAnsi"/>
              <w:lang w:val="en-US"/>
            </w:rPr>
            <w:t>Click here to write</w:t>
          </w:r>
        </w:p>
      </w:docPartBody>
    </w:docPart>
    <w:docPart>
      <w:docPartPr>
        <w:name w:val="D48955C2005D4758AF4160CBB55AF2F5"/>
        <w:category>
          <w:name w:val="Generelt"/>
          <w:gallery w:val="placeholder"/>
        </w:category>
        <w:types>
          <w:type w:val="bbPlcHdr"/>
        </w:types>
        <w:behaviors>
          <w:behavior w:val="content"/>
        </w:behaviors>
        <w:guid w:val="{2F08ED1B-32E6-4F8F-B2E4-3873B80BD195}"/>
      </w:docPartPr>
      <w:docPartBody>
        <w:p w:rsidR="00397FDB" w:rsidRDefault="00397FDB" w:rsidP="00397FDB">
          <w:pPr>
            <w:pStyle w:val="D48955C2005D4758AF4160CBB55AF2F5"/>
          </w:pPr>
          <w:r w:rsidRPr="00466002">
            <w:rPr>
              <w:rStyle w:val="Overskrift4Tegn"/>
              <w:rFonts w:cstheme="minorHAnsi"/>
              <w:lang w:val="en-US"/>
            </w:rPr>
            <w:t>Click here to write</w:t>
          </w:r>
        </w:p>
      </w:docPartBody>
    </w:docPart>
    <w:docPart>
      <w:docPartPr>
        <w:name w:val="2A4E09AFF3D04B45BDCFA506BFE93204"/>
        <w:category>
          <w:name w:val="Generelt"/>
          <w:gallery w:val="placeholder"/>
        </w:category>
        <w:types>
          <w:type w:val="bbPlcHdr"/>
        </w:types>
        <w:behaviors>
          <w:behavior w:val="content"/>
        </w:behaviors>
        <w:guid w:val="{2B0397FE-68E7-4DA8-A815-E3E540A0C82D}"/>
      </w:docPartPr>
      <w:docPartBody>
        <w:p w:rsidR="00397FDB" w:rsidRDefault="00397FDB" w:rsidP="00397FDB">
          <w:pPr>
            <w:pStyle w:val="2A4E09AFF3D04B45BDCFA506BFE93204"/>
          </w:pPr>
          <w:r w:rsidRPr="00466002">
            <w:rPr>
              <w:rStyle w:val="Overskrift4Tegn"/>
              <w:rFonts w:cstheme="minorHAnsi"/>
              <w:lang w:val="en-US"/>
            </w:rPr>
            <w:t>Click here to write</w:t>
          </w:r>
        </w:p>
      </w:docPartBody>
    </w:docPart>
    <w:docPart>
      <w:docPartPr>
        <w:name w:val="8E1FC66F737C4401ADF5A647D683468A"/>
        <w:category>
          <w:name w:val="Generelt"/>
          <w:gallery w:val="placeholder"/>
        </w:category>
        <w:types>
          <w:type w:val="bbPlcHdr"/>
        </w:types>
        <w:behaviors>
          <w:behavior w:val="content"/>
        </w:behaviors>
        <w:guid w:val="{2E5BE3FD-DC08-44E8-9162-2A11DE364189}"/>
      </w:docPartPr>
      <w:docPartBody>
        <w:p w:rsidR="00397FDB" w:rsidRDefault="00397FDB" w:rsidP="00397FDB">
          <w:pPr>
            <w:pStyle w:val="8E1FC66F737C4401ADF5A647D683468A"/>
          </w:pPr>
          <w:r w:rsidRPr="00466002">
            <w:rPr>
              <w:rStyle w:val="Overskrift4Tegn"/>
              <w:rFonts w:cstheme="minorHAnsi"/>
              <w:lang w:val="en-US"/>
            </w:rPr>
            <w:t>Click here to write</w:t>
          </w:r>
        </w:p>
      </w:docPartBody>
    </w:docPart>
    <w:docPart>
      <w:docPartPr>
        <w:name w:val="ABC73588C18743E28D16A7A03F4C07F7"/>
        <w:category>
          <w:name w:val="Generelt"/>
          <w:gallery w:val="placeholder"/>
        </w:category>
        <w:types>
          <w:type w:val="bbPlcHdr"/>
        </w:types>
        <w:behaviors>
          <w:behavior w:val="content"/>
        </w:behaviors>
        <w:guid w:val="{9CBF720D-2919-411E-8CBB-EDAFD4212077}"/>
      </w:docPartPr>
      <w:docPartBody>
        <w:p w:rsidR="00397FDB" w:rsidRDefault="00397FDB" w:rsidP="00397FDB">
          <w:pPr>
            <w:pStyle w:val="ABC73588C18743E28D16A7A03F4C07F7"/>
          </w:pPr>
          <w:r w:rsidRPr="00466002">
            <w:rPr>
              <w:rStyle w:val="Overskrift4Tegn"/>
              <w:rFonts w:cstheme="minorHAnsi"/>
              <w:lang w:val="en-US"/>
            </w:rPr>
            <w:t>Click here to write</w:t>
          </w:r>
        </w:p>
      </w:docPartBody>
    </w:docPart>
    <w:docPart>
      <w:docPartPr>
        <w:name w:val="B203F2212A99434CA2FA92AE861FE75D"/>
        <w:category>
          <w:name w:val="Generelt"/>
          <w:gallery w:val="placeholder"/>
        </w:category>
        <w:types>
          <w:type w:val="bbPlcHdr"/>
        </w:types>
        <w:behaviors>
          <w:behavior w:val="content"/>
        </w:behaviors>
        <w:guid w:val="{30E39ECC-9CF6-4BFD-9820-71C009B7BA8A}"/>
      </w:docPartPr>
      <w:docPartBody>
        <w:p w:rsidR="00C86921" w:rsidRDefault="00C86921" w:rsidP="00C86921">
          <w:pPr>
            <w:pStyle w:val="B203F2212A99434CA2FA92AE861FE75D"/>
          </w:pPr>
          <w:r w:rsidRPr="00C70150">
            <w:rPr>
              <w:rStyle w:val="Overskrift4Tegn"/>
              <w:rFonts w:cstheme="minorHAnsi"/>
              <w:lang w:val="en-US"/>
            </w:rPr>
            <w:t>Click here to write</w:t>
          </w:r>
        </w:p>
      </w:docPartBody>
    </w:docPart>
    <w:docPart>
      <w:docPartPr>
        <w:name w:val="C90FBFF9C0EB4E9BA620841304997F1B"/>
        <w:category>
          <w:name w:val="Generelt"/>
          <w:gallery w:val="placeholder"/>
        </w:category>
        <w:types>
          <w:type w:val="bbPlcHdr"/>
        </w:types>
        <w:behaviors>
          <w:behavior w:val="content"/>
        </w:behaviors>
        <w:guid w:val="{759B195A-4468-47AC-8C6A-1C4EAAA070BA}"/>
      </w:docPartPr>
      <w:docPartBody>
        <w:p w:rsidR="00C86921" w:rsidRDefault="00C86921" w:rsidP="00C86921">
          <w:pPr>
            <w:pStyle w:val="C90FBFF9C0EB4E9BA620841304997F1B"/>
          </w:pPr>
          <w:r w:rsidRPr="00C70150">
            <w:rPr>
              <w:rStyle w:val="Overskrift4Tegn"/>
              <w:rFonts w:cstheme="minorHAnsi"/>
              <w:lang w:val="en-US"/>
            </w:rPr>
            <w:t>Click here to write</w:t>
          </w:r>
        </w:p>
      </w:docPartBody>
    </w:docPart>
    <w:docPart>
      <w:docPartPr>
        <w:name w:val="051484A0F4954444A4EF5FF46CD7137E"/>
        <w:category>
          <w:name w:val="Generelt"/>
          <w:gallery w:val="placeholder"/>
        </w:category>
        <w:types>
          <w:type w:val="bbPlcHdr"/>
        </w:types>
        <w:behaviors>
          <w:behavior w:val="content"/>
        </w:behaviors>
        <w:guid w:val="{03E939D1-62D1-4F60-B39B-1870CEABBC6F}"/>
      </w:docPartPr>
      <w:docPartBody>
        <w:p w:rsidR="00C86921" w:rsidRDefault="00C86921" w:rsidP="00C86921">
          <w:pPr>
            <w:pStyle w:val="051484A0F4954444A4EF5FF46CD7137E"/>
          </w:pPr>
          <w:r w:rsidRPr="00C70150">
            <w:rPr>
              <w:rStyle w:val="Overskrift4Tegn"/>
              <w:rFonts w:cstheme="minorHAnsi"/>
              <w:lang w:val="en-US"/>
            </w:rPr>
            <w:t>Click here to write</w:t>
          </w:r>
        </w:p>
      </w:docPartBody>
    </w:docPart>
    <w:docPart>
      <w:docPartPr>
        <w:name w:val="9B43020B01DE40B8AA841A8AEFBA80DC"/>
        <w:category>
          <w:name w:val="Generelt"/>
          <w:gallery w:val="placeholder"/>
        </w:category>
        <w:types>
          <w:type w:val="bbPlcHdr"/>
        </w:types>
        <w:behaviors>
          <w:behavior w:val="content"/>
        </w:behaviors>
        <w:guid w:val="{87F71FB5-613E-4944-A2C7-36EBB79EC3A9}"/>
      </w:docPartPr>
      <w:docPartBody>
        <w:p w:rsidR="00C86921" w:rsidRDefault="00C86921" w:rsidP="00C86921">
          <w:pPr>
            <w:pStyle w:val="9B43020B01DE40B8AA841A8AEFBA80DC"/>
          </w:pPr>
          <w:r w:rsidRPr="00C70150">
            <w:rPr>
              <w:rStyle w:val="Overskrift4Tegn"/>
              <w:rFonts w:cstheme="minorHAnsi"/>
              <w:lang w:val="en-US"/>
            </w:rPr>
            <w:t>Click here to write</w:t>
          </w:r>
        </w:p>
      </w:docPartBody>
    </w:docPart>
    <w:docPart>
      <w:docPartPr>
        <w:name w:val="0DA4B42B88C34BC1B6CE38ECC2941A66"/>
        <w:category>
          <w:name w:val="Generelt"/>
          <w:gallery w:val="placeholder"/>
        </w:category>
        <w:types>
          <w:type w:val="bbPlcHdr"/>
        </w:types>
        <w:behaviors>
          <w:behavior w:val="content"/>
        </w:behaviors>
        <w:guid w:val="{CCF0922B-D63E-4CA3-B520-42A674C4448A}"/>
      </w:docPartPr>
      <w:docPartBody>
        <w:p w:rsidR="00E2338B" w:rsidRDefault="00E2338B" w:rsidP="00E2338B">
          <w:pPr>
            <w:pStyle w:val="0DA4B42B88C34BC1B6CE38ECC2941A66"/>
          </w:pPr>
          <w:r w:rsidRPr="002F5F4D">
            <w:rPr>
              <w:rStyle w:val="Overskrift4Tegn"/>
              <w:rFonts w:asciiTheme="minorHAnsi" w:hAnsiTheme="minorHAnsi" w:cstheme="minorHAnsi"/>
              <w:lang w:val="en-GB"/>
            </w:rPr>
            <w:t>Click here to write</w:t>
          </w:r>
        </w:p>
      </w:docPartBody>
    </w:docPart>
    <w:docPart>
      <w:docPartPr>
        <w:name w:val="3DD4D41CFF414D7A9A99A704399C6C1A"/>
        <w:category>
          <w:name w:val="Generelt"/>
          <w:gallery w:val="placeholder"/>
        </w:category>
        <w:types>
          <w:type w:val="bbPlcHdr"/>
        </w:types>
        <w:behaviors>
          <w:behavior w:val="content"/>
        </w:behaviors>
        <w:guid w:val="{77836A2E-29CC-457E-BEA3-F21F7C2FF7FB}"/>
      </w:docPartPr>
      <w:docPartBody>
        <w:p w:rsidR="00E2338B" w:rsidRDefault="00E2338B" w:rsidP="00E2338B">
          <w:pPr>
            <w:pStyle w:val="3DD4D41CFF414D7A9A99A704399C6C1A"/>
          </w:pPr>
          <w:r w:rsidRPr="002F5F4D">
            <w:rPr>
              <w:rStyle w:val="Overskrift4Tegn"/>
              <w:rFonts w:asciiTheme="minorHAnsi" w:hAnsiTheme="minorHAnsi"/>
              <w:lang w:val="en-GB"/>
            </w:rPr>
            <w:t>Click here to write</w:t>
          </w:r>
        </w:p>
      </w:docPartBody>
    </w:docPart>
    <w:docPart>
      <w:docPartPr>
        <w:name w:val="82593E6655154FF2AFBA88CF71489617"/>
        <w:category>
          <w:name w:val="Generelt"/>
          <w:gallery w:val="placeholder"/>
        </w:category>
        <w:types>
          <w:type w:val="bbPlcHdr"/>
        </w:types>
        <w:behaviors>
          <w:behavior w:val="content"/>
        </w:behaviors>
        <w:guid w:val="{3476B899-61A7-44BD-B219-C041D344C30E}"/>
      </w:docPartPr>
      <w:docPartBody>
        <w:p w:rsidR="00E2338B" w:rsidRDefault="00E2338B" w:rsidP="00E2338B">
          <w:pPr>
            <w:pStyle w:val="82593E6655154FF2AFBA88CF71489617"/>
          </w:pPr>
          <w:r w:rsidRPr="002F5F4D">
            <w:rPr>
              <w:rStyle w:val="Overskrift4Tegn"/>
              <w:rFonts w:asciiTheme="minorHAnsi" w:hAnsiTheme="minorHAnsi" w:cstheme="minorHAnsi"/>
              <w:lang w:val="en-GB"/>
            </w:rPr>
            <w:t>Click here to write</w:t>
          </w:r>
        </w:p>
      </w:docPartBody>
    </w:docPart>
    <w:docPart>
      <w:docPartPr>
        <w:name w:val="7150966B0185427FB205F67B1106B96F"/>
        <w:category>
          <w:name w:val="Generelt"/>
          <w:gallery w:val="placeholder"/>
        </w:category>
        <w:types>
          <w:type w:val="bbPlcHdr"/>
        </w:types>
        <w:behaviors>
          <w:behavior w:val="content"/>
        </w:behaviors>
        <w:guid w:val="{0D33A2DC-7E73-4046-B12F-A9B9795702B3}"/>
      </w:docPartPr>
      <w:docPartBody>
        <w:p w:rsidR="00E2338B" w:rsidRDefault="00E2338B" w:rsidP="00E2338B">
          <w:pPr>
            <w:pStyle w:val="7150966B0185427FB205F67B1106B96F"/>
          </w:pPr>
          <w:r w:rsidRPr="002F5F4D">
            <w:rPr>
              <w:rStyle w:val="Overskrift4Tegn"/>
              <w:rFonts w:asciiTheme="minorHAnsi" w:hAnsiTheme="minorHAnsi" w:cstheme="minorHAnsi"/>
              <w:lang w:val="en-GB"/>
            </w:rPr>
            <w:t>Click here to write</w:t>
          </w:r>
        </w:p>
      </w:docPartBody>
    </w:docPart>
    <w:docPart>
      <w:docPartPr>
        <w:name w:val="64F235F82DD144E2B3EBE681CFE26095"/>
        <w:category>
          <w:name w:val="Generelt"/>
          <w:gallery w:val="placeholder"/>
        </w:category>
        <w:types>
          <w:type w:val="bbPlcHdr"/>
        </w:types>
        <w:behaviors>
          <w:behavior w:val="content"/>
        </w:behaviors>
        <w:guid w:val="{00E5FB59-3535-4F18-82BC-23ABD25B377A}"/>
      </w:docPartPr>
      <w:docPartBody>
        <w:p w:rsidR="0007593C" w:rsidRDefault="00FE33F2" w:rsidP="00FE33F2">
          <w:pPr>
            <w:pStyle w:val="64F235F82DD144E2B3EBE681CFE26095"/>
          </w:pPr>
          <w:r w:rsidRPr="00466002">
            <w:rPr>
              <w:rStyle w:val="Overskrift4Tegn"/>
              <w:rFonts w:cstheme="minorHAnsi"/>
              <w:lang w:val="en-US"/>
            </w:rPr>
            <w:t>Click here to write</w:t>
          </w:r>
        </w:p>
      </w:docPartBody>
    </w:docPart>
    <w:docPart>
      <w:docPartPr>
        <w:name w:val="3A1E994D862A450A8225CE63E5FCCB0E"/>
        <w:category>
          <w:name w:val="Generelt"/>
          <w:gallery w:val="placeholder"/>
        </w:category>
        <w:types>
          <w:type w:val="bbPlcHdr"/>
        </w:types>
        <w:behaviors>
          <w:behavior w:val="content"/>
        </w:behaviors>
        <w:guid w:val="{4EABE6C0-C8DE-4639-93F4-D8DACF66EEEB}"/>
      </w:docPartPr>
      <w:docPartBody>
        <w:p w:rsidR="0007593C" w:rsidRDefault="00FE33F2" w:rsidP="00FE33F2">
          <w:pPr>
            <w:pStyle w:val="3A1E994D862A450A8225CE63E5FCCB0E"/>
          </w:pPr>
          <w:r>
            <w:rPr>
              <w:rStyle w:val="Overskrift4Tegn"/>
              <w:rFonts w:cstheme="minorHAnsi"/>
              <w:lang w:val="en-US"/>
            </w:rPr>
            <w:t>Chose an item</w:t>
          </w:r>
        </w:p>
      </w:docPartBody>
    </w:docPart>
    <w:docPart>
      <w:docPartPr>
        <w:name w:val="D1F84D6D16D64DF999B6DDC1B3F96D46"/>
        <w:category>
          <w:name w:val="Generelt"/>
          <w:gallery w:val="placeholder"/>
        </w:category>
        <w:types>
          <w:type w:val="bbPlcHdr"/>
        </w:types>
        <w:behaviors>
          <w:behavior w:val="content"/>
        </w:behaviors>
        <w:guid w:val="{6BB20CD9-DA80-4951-A8A6-6E273CA35CF6}"/>
      </w:docPartPr>
      <w:docPartBody>
        <w:p w:rsidR="0007593C" w:rsidRDefault="00FE33F2" w:rsidP="00FE33F2">
          <w:pPr>
            <w:pStyle w:val="D1F84D6D16D64DF999B6DDC1B3F96D46"/>
          </w:pPr>
          <w:r w:rsidRPr="00466002">
            <w:rPr>
              <w:rStyle w:val="Overskrift4Tegn"/>
              <w:rFonts w:cstheme="minorHAnsi"/>
              <w:lang w:val="en-US"/>
            </w:rPr>
            <w:t>Click here to write</w:t>
          </w:r>
        </w:p>
      </w:docPartBody>
    </w:docPart>
    <w:docPart>
      <w:docPartPr>
        <w:name w:val="0E9EF2275DD0496B853657BCD15560D5"/>
        <w:category>
          <w:name w:val="Generelt"/>
          <w:gallery w:val="placeholder"/>
        </w:category>
        <w:types>
          <w:type w:val="bbPlcHdr"/>
        </w:types>
        <w:behaviors>
          <w:behavior w:val="content"/>
        </w:behaviors>
        <w:guid w:val="{7EFDA138-26F3-4E25-B645-50246C0125AD}"/>
      </w:docPartPr>
      <w:docPartBody>
        <w:p w:rsidR="0007593C" w:rsidRDefault="00FE33F2" w:rsidP="00FE33F2">
          <w:pPr>
            <w:pStyle w:val="0E9EF2275DD0496B853657BCD15560D5"/>
          </w:pPr>
          <w:r w:rsidRPr="7393A35C">
            <w:rPr>
              <w:rStyle w:val="Overskrift4Tegn"/>
              <w:lang w:val="en-US"/>
            </w:rPr>
            <w:t>Click here to write</w:t>
          </w:r>
        </w:p>
      </w:docPartBody>
    </w:docPart>
    <w:docPart>
      <w:docPartPr>
        <w:name w:val="BBFBD37D428149FB85F5535A92C22B30"/>
        <w:category>
          <w:name w:val="Generelt"/>
          <w:gallery w:val="placeholder"/>
        </w:category>
        <w:types>
          <w:type w:val="bbPlcHdr"/>
        </w:types>
        <w:behaviors>
          <w:behavior w:val="content"/>
        </w:behaviors>
        <w:guid w:val="{96B09EC9-0589-4C76-BF6D-EDE99D48091D}"/>
      </w:docPartPr>
      <w:docPartBody>
        <w:p w:rsidR="0007593C" w:rsidRDefault="00FE33F2" w:rsidP="00FE33F2">
          <w:pPr>
            <w:pStyle w:val="BBFBD37D428149FB85F5535A92C22B30"/>
          </w:pPr>
          <w:r w:rsidRPr="7393A35C">
            <w:rPr>
              <w:rStyle w:val="Overskrift4Tegn"/>
              <w:lang w:val="en-US"/>
            </w:rPr>
            <w:t>Click here to write</w:t>
          </w:r>
        </w:p>
      </w:docPartBody>
    </w:docPart>
    <w:docPart>
      <w:docPartPr>
        <w:name w:val="1D7194DFFC974A36A991C41507B9A228"/>
        <w:category>
          <w:name w:val="Generelt"/>
          <w:gallery w:val="placeholder"/>
        </w:category>
        <w:types>
          <w:type w:val="bbPlcHdr"/>
        </w:types>
        <w:behaviors>
          <w:behavior w:val="content"/>
        </w:behaviors>
        <w:guid w:val="{B9A325BE-8459-4F4A-BE82-8C3E0621C124}"/>
      </w:docPartPr>
      <w:docPartBody>
        <w:p w:rsidR="0007593C" w:rsidRDefault="00FE33F2" w:rsidP="00FE33F2">
          <w:pPr>
            <w:pStyle w:val="1D7194DFFC974A36A991C41507B9A228"/>
          </w:pPr>
          <w:r w:rsidRPr="7393A35C">
            <w:rPr>
              <w:rStyle w:val="Overskrift4Tegn"/>
              <w:lang w:val="en-US"/>
            </w:rPr>
            <w:t>Click here to write</w:t>
          </w:r>
        </w:p>
      </w:docPartBody>
    </w:docPart>
    <w:docPart>
      <w:docPartPr>
        <w:name w:val="2FC77F97C80D487B9D9D4C7C6F61237D"/>
        <w:category>
          <w:name w:val="Generelt"/>
          <w:gallery w:val="placeholder"/>
        </w:category>
        <w:types>
          <w:type w:val="bbPlcHdr"/>
        </w:types>
        <w:behaviors>
          <w:behavior w:val="content"/>
        </w:behaviors>
        <w:guid w:val="{EF1C6B10-FFBB-42DC-87CB-FD30C49569D0}"/>
      </w:docPartPr>
      <w:docPartBody>
        <w:p w:rsidR="0007593C" w:rsidRDefault="00FE33F2" w:rsidP="00FE33F2">
          <w:pPr>
            <w:pStyle w:val="2FC77F97C80D487B9D9D4C7C6F61237D"/>
          </w:pPr>
          <w:r w:rsidRPr="7393A35C">
            <w:rPr>
              <w:rStyle w:val="Overskrift4Tegn"/>
              <w:lang w:val="en-US"/>
            </w:rPr>
            <w:t>Click here to write</w:t>
          </w:r>
        </w:p>
      </w:docPartBody>
    </w:docPart>
    <w:docPart>
      <w:docPartPr>
        <w:name w:val="6DEEB84D53774D698BD93A82B8B6E89F"/>
        <w:category>
          <w:name w:val="Generelt"/>
          <w:gallery w:val="placeholder"/>
        </w:category>
        <w:types>
          <w:type w:val="bbPlcHdr"/>
        </w:types>
        <w:behaviors>
          <w:behavior w:val="content"/>
        </w:behaviors>
        <w:guid w:val="{218953B6-49B0-4A07-96F0-FAC9909A72C5}"/>
      </w:docPartPr>
      <w:docPartBody>
        <w:p w:rsidR="0007593C" w:rsidRDefault="00FE33F2" w:rsidP="00FE33F2">
          <w:pPr>
            <w:pStyle w:val="6DEEB84D53774D698BD93A82B8B6E89F"/>
          </w:pPr>
          <w:r w:rsidRPr="00C70150">
            <w:rPr>
              <w:rStyle w:val="Overskrift4Tegn"/>
              <w:rFonts w:cstheme="minorHAnsi"/>
              <w:lang w:val="en-US"/>
            </w:rPr>
            <w:t>Click here to write</w:t>
          </w:r>
        </w:p>
      </w:docPartBody>
    </w:docPart>
    <w:docPart>
      <w:docPartPr>
        <w:name w:val="617F4CC8F01040898F4652FB2D73718F"/>
        <w:category>
          <w:name w:val="Generelt"/>
          <w:gallery w:val="placeholder"/>
        </w:category>
        <w:types>
          <w:type w:val="bbPlcHdr"/>
        </w:types>
        <w:behaviors>
          <w:behavior w:val="content"/>
        </w:behaviors>
        <w:guid w:val="{221C82A6-ACB5-494D-935D-CC51359BD95A}"/>
      </w:docPartPr>
      <w:docPartBody>
        <w:p w:rsidR="0007593C" w:rsidRDefault="00FE33F2" w:rsidP="00FE33F2">
          <w:pPr>
            <w:pStyle w:val="617F4CC8F01040898F4652FB2D73718F"/>
          </w:pPr>
          <w:r w:rsidRPr="00C70150">
            <w:rPr>
              <w:rStyle w:val="Overskrift4Tegn"/>
              <w:rFonts w:cstheme="minorHAnsi"/>
              <w:lang w:val="en-US"/>
            </w:rPr>
            <w:t>Click here to write</w:t>
          </w:r>
        </w:p>
      </w:docPartBody>
    </w:docPart>
    <w:docPart>
      <w:docPartPr>
        <w:name w:val="B91F16D53ACF40DFA9DB0965BF0090CF"/>
        <w:category>
          <w:name w:val="Generelt"/>
          <w:gallery w:val="placeholder"/>
        </w:category>
        <w:types>
          <w:type w:val="bbPlcHdr"/>
        </w:types>
        <w:behaviors>
          <w:behavior w:val="content"/>
        </w:behaviors>
        <w:guid w:val="{05DB39D8-4E54-4239-A5F4-6BAF36240A1B}"/>
      </w:docPartPr>
      <w:docPartBody>
        <w:p w:rsidR="0007593C" w:rsidRDefault="00FE33F2" w:rsidP="00FE33F2">
          <w:pPr>
            <w:pStyle w:val="B91F16D53ACF40DFA9DB0965BF0090CF"/>
          </w:pPr>
          <w:r w:rsidRPr="00C70150">
            <w:rPr>
              <w:rStyle w:val="Overskrift4Tegn"/>
              <w:rFonts w:cstheme="minorHAnsi"/>
              <w:lang w:val="en-US"/>
            </w:rPr>
            <w:t>Click here to write</w:t>
          </w:r>
        </w:p>
      </w:docPartBody>
    </w:docPart>
    <w:docPart>
      <w:docPartPr>
        <w:name w:val="21824CAE19854FE4801EA802395CF0DA"/>
        <w:category>
          <w:name w:val="Generelt"/>
          <w:gallery w:val="placeholder"/>
        </w:category>
        <w:types>
          <w:type w:val="bbPlcHdr"/>
        </w:types>
        <w:behaviors>
          <w:behavior w:val="content"/>
        </w:behaviors>
        <w:guid w:val="{BD1025A1-0816-4C2E-94B2-9E7079997E96}"/>
      </w:docPartPr>
      <w:docPartBody>
        <w:p w:rsidR="0007593C" w:rsidRDefault="00FE33F2" w:rsidP="00FE33F2">
          <w:pPr>
            <w:pStyle w:val="21824CAE19854FE4801EA802395CF0DA"/>
          </w:pPr>
          <w:r w:rsidRPr="00C70150">
            <w:rPr>
              <w:rStyle w:val="Overskrift4Tegn"/>
              <w:rFonts w:cstheme="minorHAnsi"/>
              <w:lang w:val="en-US"/>
            </w:rPr>
            <w:t>Click here to write</w:t>
          </w:r>
        </w:p>
      </w:docPartBody>
    </w:docPart>
    <w:docPart>
      <w:docPartPr>
        <w:name w:val="8AB7E1975E2847419429E95F8DCABBF0"/>
        <w:category>
          <w:name w:val="Generelt"/>
          <w:gallery w:val="placeholder"/>
        </w:category>
        <w:types>
          <w:type w:val="bbPlcHdr"/>
        </w:types>
        <w:behaviors>
          <w:behavior w:val="content"/>
        </w:behaviors>
        <w:guid w:val="{9A70E8BC-23D1-400B-930B-D63562D29679}"/>
      </w:docPartPr>
      <w:docPartBody>
        <w:p w:rsidR="0007593C" w:rsidRDefault="00FE33F2" w:rsidP="00FE33F2">
          <w:pPr>
            <w:pStyle w:val="8AB7E1975E2847419429E95F8DCABBF0"/>
          </w:pPr>
          <w:r w:rsidRPr="00C70150">
            <w:rPr>
              <w:rStyle w:val="Overskrift4Tegn"/>
              <w:rFonts w:cstheme="minorHAnsi"/>
              <w:lang w:val="en-US"/>
            </w:rPr>
            <w:t>Click here to write</w:t>
          </w:r>
        </w:p>
      </w:docPartBody>
    </w:docPart>
    <w:docPart>
      <w:docPartPr>
        <w:name w:val="A881A2B64D4D47A1A693DD981708037B"/>
        <w:category>
          <w:name w:val="Generelt"/>
          <w:gallery w:val="placeholder"/>
        </w:category>
        <w:types>
          <w:type w:val="bbPlcHdr"/>
        </w:types>
        <w:behaviors>
          <w:behavior w:val="content"/>
        </w:behaviors>
        <w:guid w:val="{56933BFD-C69D-4C44-9292-60426EF24663}"/>
      </w:docPartPr>
      <w:docPartBody>
        <w:p w:rsidR="0007593C" w:rsidRDefault="00FE33F2" w:rsidP="00FE33F2">
          <w:pPr>
            <w:pStyle w:val="A881A2B64D4D47A1A693DD981708037B"/>
          </w:pPr>
          <w:r w:rsidRPr="00C70150">
            <w:rPr>
              <w:rStyle w:val="Overskrift4Tegn"/>
              <w:rFonts w:cstheme="minorHAnsi"/>
              <w:lang w:val="en-US"/>
            </w:rPr>
            <w:t>Click here to write</w:t>
          </w:r>
        </w:p>
      </w:docPartBody>
    </w:docPart>
    <w:docPart>
      <w:docPartPr>
        <w:name w:val="4D57068146E44B2E983ACA463B63EEFE"/>
        <w:category>
          <w:name w:val="Generelt"/>
          <w:gallery w:val="placeholder"/>
        </w:category>
        <w:types>
          <w:type w:val="bbPlcHdr"/>
        </w:types>
        <w:behaviors>
          <w:behavior w:val="content"/>
        </w:behaviors>
        <w:guid w:val="{E0926A5B-CAA7-428E-9668-B98EF73DE6B4}"/>
      </w:docPartPr>
      <w:docPartBody>
        <w:p w:rsidR="0007593C" w:rsidRDefault="00FE33F2" w:rsidP="00FE33F2">
          <w:pPr>
            <w:pStyle w:val="4D57068146E44B2E983ACA463B63EEFE"/>
          </w:pPr>
          <w:r w:rsidRPr="00C70150">
            <w:rPr>
              <w:rStyle w:val="Overskrift4Tegn"/>
              <w:rFonts w:cstheme="minorHAnsi"/>
              <w:lang w:val="en-US"/>
            </w:rPr>
            <w:t>Click here to write</w:t>
          </w:r>
        </w:p>
      </w:docPartBody>
    </w:docPart>
    <w:docPart>
      <w:docPartPr>
        <w:name w:val="91926DFAE38643E5A1FBFF24D685CEFE"/>
        <w:category>
          <w:name w:val="Generelt"/>
          <w:gallery w:val="placeholder"/>
        </w:category>
        <w:types>
          <w:type w:val="bbPlcHdr"/>
        </w:types>
        <w:behaviors>
          <w:behavior w:val="content"/>
        </w:behaviors>
        <w:guid w:val="{613A1ADF-2716-4423-99CA-B0F4E3E19972}"/>
      </w:docPartPr>
      <w:docPartBody>
        <w:p w:rsidR="0007593C" w:rsidRDefault="00FE33F2" w:rsidP="00FE33F2">
          <w:pPr>
            <w:pStyle w:val="91926DFAE38643E5A1FBFF24D685CEFE"/>
          </w:pPr>
          <w:r w:rsidRPr="00C70150">
            <w:rPr>
              <w:rStyle w:val="Overskrift4Tegn"/>
              <w:rFonts w:cstheme="minorHAnsi"/>
              <w:lang w:val="en-US"/>
            </w:rPr>
            <w:t>Click here to write</w:t>
          </w:r>
        </w:p>
      </w:docPartBody>
    </w:docPart>
    <w:docPart>
      <w:docPartPr>
        <w:name w:val="69A1A5A3C1894EB4ACCEFCAC4E284D53"/>
        <w:category>
          <w:name w:val="Generelt"/>
          <w:gallery w:val="placeholder"/>
        </w:category>
        <w:types>
          <w:type w:val="bbPlcHdr"/>
        </w:types>
        <w:behaviors>
          <w:behavior w:val="content"/>
        </w:behaviors>
        <w:guid w:val="{0D897298-B824-4E4D-B209-D2368AB012EF}"/>
      </w:docPartPr>
      <w:docPartBody>
        <w:p w:rsidR="0007593C" w:rsidRDefault="00FE33F2" w:rsidP="00FE33F2">
          <w:pPr>
            <w:pStyle w:val="69A1A5A3C1894EB4ACCEFCAC4E284D53"/>
          </w:pPr>
          <w:r w:rsidRPr="00C70150">
            <w:rPr>
              <w:rStyle w:val="Overskrift4Tegn"/>
              <w:rFonts w:cstheme="minorHAnsi"/>
              <w:lang w:val="en-US"/>
            </w:rPr>
            <w:t>Click here to write</w:t>
          </w:r>
        </w:p>
      </w:docPartBody>
    </w:docPart>
    <w:docPart>
      <w:docPartPr>
        <w:name w:val="921A279ECCB84F6C9B719E7214B77CA4"/>
        <w:category>
          <w:name w:val="Generelt"/>
          <w:gallery w:val="placeholder"/>
        </w:category>
        <w:types>
          <w:type w:val="bbPlcHdr"/>
        </w:types>
        <w:behaviors>
          <w:behavior w:val="content"/>
        </w:behaviors>
        <w:guid w:val="{6B46C89B-F7C8-406F-9DE8-69B08C761CE0}"/>
      </w:docPartPr>
      <w:docPartBody>
        <w:p w:rsidR="0007593C" w:rsidRDefault="00FE33F2" w:rsidP="00FE33F2">
          <w:pPr>
            <w:pStyle w:val="921A279ECCB84F6C9B719E7214B77CA4"/>
          </w:pPr>
          <w:r w:rsidRPr="00C70150">
            <w:rPr>
              <w:rStyle w:val="Overskrift4Tegn"/>
              <w:rFonts w:cstheme="minorHAnsi"/>
              <w:lang w:val="en-US"/>
            </w:rPr>
            <w:t>Click here to write</w:t>
          </w:r>
        </w:p>
      </w:docPartBody>
    </w:docPart>
    <w:docPart>
      <w:docPartPr>
        <w:name w:val="EC9E3E2EA40A4691B52029E6ACA6CDC4"/>
        <w:category>
          <w:name w:val="Generelt"/>
          <w:gallery w:val="placeholder"/>
        </w:category>
        <w:types>
          <w:type w:val="bbPlcHdr"/>
        </w:types>
        <w:behaviors>
          <w:behavior w:val="content"/>
        </w:behaviors>
        <w:guid w:val="{C351D991-7667-45F0-8BC9-CBB9E32D091B}"/>
      </w:docPartPr>
      <w:docPartBody>
        <w:p w:rsidR="0007593C" w:rsidRDefault="00FE33F2" w:rsidP="00FE33F2">
          <w:pPr>
            <w:pStyle w:val="EC9E3E2EA40A4691B52029E6ACA6CDC4"/>
          </w:pPr>
          <w:r w:rsidRPr="00C70150">
            <w:rPr>
              <w:rStyle w:val="Overskrift4Tegn"/>
              <w:rFonts w:cstheme="minorHAnsi"/>
              <w:lang w:val="en-US"/>
            </w:rPr>
            <w:t>Click here to write</w:t>
          </w:r>
        </w:p>
      </w:docPartBody>
    </w:docPart>
    <w:docPart>
      <w:docPartPr>
        <w:name w:val="D7DFD6C435994A0D8DDA7DFD6DB5F546"/>
        <w:category>
          <w:name w:val="Generelt"/>
          <w:gallery w:val="placeholder"/>
        </w:category>
        <w:types>
          <w:type w:val="bbPlcHdr"/>
        </w:types>
        <w:behaviors>
          <w:behavior w:val="content"/>
        </w:behaviors>
        <w:guid w:val="{DF0B1494-7B96-4AE7-8FC1-51E7BE7082F6}"/>
      </w:docPartPr>
      <w:docPartBody>
        <w:p w:rsidR="0007593C" w:rsidRDefault="00FE33F2" w:rsidP="00FE33F2">
          <w:pPr>
            <w:pStyle w:val="D7DFD6C435994A0D8DDA7DFD6DB5F546"/>
          </w:pPr>
          <w:r w:rsidRPr="00C70150">
            <w:rPr>
              <w:rStyle w:val="Overskrift4Tegn"/>
              <w:rFonts w:cstheme="minorHAnsi"/>
              <w:lang w:val="en-US"/>
            </w:rPr>
            <w:t>Click here to write</w:t>
          </w:r>
        </w:p>
      </w:docPartBody>
    </w:docPart>
    <w:docPart>
      <w:docPartPr>
        <w:name w:val="1F8210577CF84145A14B48F8185E2D12"/>
        <w:category>
          <w:name w:val="Generelt"/>
          <w:gallery w:val="placeholder"/>
        </w:category>
        <w:types>
          <w:type w:val="bbPlcHdr"/>
        </w:types>
        <w:behaviors>
          <w:behavior w:val="content"/>
        </w:behaviors>
        <w:guid w:val="{C2C6F76D-FE5E-4DF7-8B47-0EC1ECD32338}"/>
      </w:docPartPr>
      <w:docPartBody>
        <w:p w:rsidR="0007593C" w:rsidRDefault="00FE33F2" w:rsidP="00FE33F2">
          <w:pPr>
            <w:pStyle w:val="1F8210577CF84145A14B48F8185E2D12"/>
          </w:pPr>
          <w:r w:rsidRPr="00C70150">
            <w:rPr>
              <w:rStyle w:val="Overskrift4Tegn"/>
              <w:rFonts w:cstheme="minorHAnsi"/>
              <w:lang w:val="en-US"/>
            </w:rPr>
            <w:t>Click here to write</w:t>
          </w:r>
        </w:p>
      </w:docPartBody>
    </w:docPart>
    <w:docPart>
      <w:docPartPr>
        <w:name w:val="EF401C7ED4BE4E1EA9F5CC7AA3E571A0"/>
        <w:category>
          <w:name w:val="Generelt"/>
          <w:gallery w:val="placeholder"/>
        </w:category>
        <w:types>
          <w:type w:val="bbPlcHdr"/>
        </w:types>
        <w:behaviors>
          <w:behavior w:val="content"/>
        </w:behaviors>
        <w:guid w:val="{57599A66-A53C-4DBA-9821-77F4DE096F4B}"/>
      </w:docPartPr>
      <w:docPartBody>
        <w:p w:rsidR="0007593C" w:rsidRDefault="00FE33F2" w:rsidP="00FE33F2">
          <w:pPr>
            <w:pStyle w:val="EF401C7ED4BE4E1EA9F5CC7AA3E571A0"/>
          </w:pPr>
          <w:r w:rsidRPr="00C70150">
            <w:rPr>
              <w:rStyle w:val="Overskrift4Tegn"/>
              <w:rFonts w:cstheme="minorHAnsi"/>
              <w:lang w:val="en-US"/>
            </w:rPr>
            <w:t>Click here to write</w:t>
          </w:r>
        </w:p>
      </w:docPartBody>
    </w:docPart>
    <w:docPart>
      <w:docPartPr>
        <w:name w:val="899DE0BFB8544AED84672BDFAE777280"/>
        <w:category>
          <w:name w:val="Generelt"/>
          <w:gallery w:val="placeholder"/>
        </w:category>
        <w:types>
          <w:type w:val="bbPlcHdr"/>
        </w:types>
        <w:behaviors>
          <w:behavior w:val="content"/>
        </w:behaviors>
        <w:guid w:val="{003EC028-E17F-4253-AFDF-629E31D1959B}"/>
      </w:docPartPr>
      <w:docPartBody>
        <w:p w:rsidR="0007593C" w:rsidRDefault="00FE33F2" w:rsidP="00FE33F2">
          <w:pPr>
            <w:pStyle w:val="899DE0BFB8544AED84672BDFAE777280"/>
          </w:pPr>
          <w:r w:rsidRPr="00C70150">
            <w:rPr>
              <w:rStyle w:val="Overskrift4Tegn"/>
              <w:rFonts w:cstheme="minorHAnsi"/>
              <w:lang w:val="en-US"/>
            </w:rPr>
            <w:t>Click here to write</w:t>
          </w:r>
        </w:p>
      </w:docPartBody>
    </w:docPart>
    <w:docPart>
      <w:docPartPr>
        <w:name w:val="D9290EE3872049919B1986628208C7B0"/>
        <w:category>
          <w:name w:val="Generelt"/>
          <w:gallery w:val="placeholder"/>
        </w:category>
        <w:types>
          <w:type w:val="bbPlcHdr"/>
        </w:types>
        <w:behaviors>
          <w:behavior w:val="content"/>
        </w:behaviors>
        <w:guid w:val="{D4A564B9-6217-4F0D-BA7F-EBA9AACFCC34}"/>
      </w:docPartPr>
      <w:docPartBody>
        <w:p w:rsidR="0007593C" w:rsidRDefault="00FE33F2" w:rsidP="00FE33F2">
          <w:pPr>
            <w:pStyle w:val="D9290EE3872049919B1986628208C7B0"/>
          </w:pPr>
          <w:r w:rsidRPr="00C70150">
            <w:rPr>
              <w:rStyle w:val="Overskrift4Tegn"/>
              <w:rFonts w:cstheme="minorHAnsi"/>
              <w:lang w:val="en-US"/>
            </w:rPr>
            <w:t>Click here to write</w:t>
          </w:r>
        </w:p>
      </w:docPartBody>
    </w:docPart>
    <w:docPart>
      <w:docPartPr>
        <w:name w:val="C554BFAA491B4B81BC190D7297E69460"/>
        <w:category>
          <w:name w:val="Generelt"/>
          <w:gallery w:val="placeholder"/>
        </w:category>
        <w:types>
          <w:type w:val="bbPlcHdr"/>
        </w:types>
        <w:behaviors>
          <w:behavior w:val="content"/>
        </w:behaviors>
        <w:guid w:val="{3641E9B5-B5F5-4509-A5B2-277C988028FF}"/>
      </w:docPartPr>
      <w:docPartBody>
        <w:p w:rsidR="0007593C" w:rsidRDefault="00FE33F2" w:rsidP="00FE33F2">
          <w:pPr>
            <w:pStyle w:val="C554BFAA491B4B81BC190D7297E69460"/>
          </w:pPr>
          <w:r w:rsidRPr="00C70150">
            <w:rPr>
              <w:rStyle w:val="Overskrift4Tegn"/>
              <w:rFonts w:cstheme="minorHAnsi"/>
              <w:lang w:val="en-US"/>
            </w:rPr>
            <w:t>Click here to write</w:t>
          </w:r>
        </w:p>
      </w:docPartBody>
    </w:docPart>
    <w:docPart>
      <w:docPartPr>
        <w:name w:val="5CD9D72BEBA0459F9F165D0D5B9A43A0"/>
        <w:category>
          <w:name w:val="Generelt"/>
          <w:gallery w:val="placeholder"/>
        </w:category>
        <w:types>
          <w:type w:val="bbPlcHdr"/>
        </w:types>
        <w:behaviors>
          <w:behavior w:val="content"/>
        </w:behaviors>
        <w:guid w:val="{BCD43825-D657-40F9-9DF1-01AC8BF2D69C}"/>
      </w:docPartPr>
      <w:docPartBody>
        <w:p w:rsidR="0007593C" w:rsidRDefault="00FE33F2" w:rsidP="00FE33F2">
          <w:pPr>
            <w:pStyle w:val="5CD9D72BEBA0459F9F165D0D5B9A43A0"/>
          </w:pPr>
          <w:r w:rsidRPr="00C70150">
            <w:rPr>
              <w:rStyle w:val="Overskrift4Tegn"/>
              <w:rFonts w:cstheme="minorHAnsi"/>
              <w:lang w:val="en-US"/>
            </w:rPr>
            <w:t>Click here to write</w:t>
          </w:r>
        </w:p>
      </w:docPartBody>
    </w:docPart>
    <w:docPart>
      <w:docPartPr>
        <w:name w:val="26C48517763C41C7A8BD064FF24D9529"/>
        <w:category>
          <w:name w:val="Generelt"/>
          <w:gallery w:val="placeholder"/>
        </w:category>
        <w:types>
          <w:type w:val="bbPlcHdr"/>
        </w:types>
        <w:behaviors>
          <w:behavior w:val="content"/>
        </w:behaviors>
        <w:guid w:val="{44D10DB8-2A1C-4ADA-834B-3C9028525C72}"/>
      </w:docPartPr>
      <w:docPartBody>
        <w:p w:rsidR="0007593C" w:rsidRDefault="00FE33F2" w:rsidP="00FE33F2">
          <w:pPr>
            <w:pStyle w:val="26C48517763C41C7A8BD064FF24D9529"/>
          </w:pPr>
          <w:r w:rsidRPr="00C70150">
            <w:rPr>
              <w:rStyle w:val="Overskrift4Tegn"/>
              <w:rFonts w:cstheme="minorHAnsi"/>
              <w:lang w:val="en-US"/>
            </w:rPr>
            <w:t>Click here to write</w:t>
          </w:r>
        </w:p>
      </w:docPartBody>
    </w:docPart>
    <w:docPart>
      <w:docPartPr>
        <w:name w:val="265E9B72DCFB4208A887BBCAF2F37688"/>
        <w:category>
          <w:name w:val="Generelt"/>
          <w:gallery w:val="placeholder"/>
        </w:category>
        <w:types>
          <w:type w:val="bbPlcHdr"/>
        </w:types>
        <w:behaviors>
          <w:behavior w:val="content"/>
        </w:behaviors>
        <w:guid w:val="{B482DCC8-33E2-4690-A030-5A6D2A37B49B}"/>
      </w:docPartPr>
      <w:docPartBody>
        <w:p w:rsidR="0007593C" w:rsidRDefault="00FE33F2" w:rsidP="00FE33F2">
          <w:pPr>
            <w:pStyle w:val="265E9B72DCFB4208A887BBCAF2F37688"/>
          </w:pPr>
          <w:r w:rsidRPr="00C70150">
            <w:rPr>
              <w:rStyle w:val="Overskrift4Tegn"/>
              <w:rFonts w:cstheme="minorHAnsi"/>
              <w:lang w:val="en-US"/>
            </w:rPr>
            <w:t>Click here to write</w:t>
          </w:r>
        </w:p>
      </w:docPartBody>
    </w:docPart>
    <w:docPart>
      <w:docPartPr>
        <w:name w:val="F642D986250D46BA99BDC0335399AE21"/>
        <w:category>
          <w:name w:val="Generelt"/>
          <w:gallery w:val="placeholder"/>
        </w:category>
        <w:types>
          <w:type w:val="bbPlcHdr"/>
        </w:types>
        <w:behaviors>
          <w:behavior w:val="content"/>
        </w:behaviors>
        <w:guid w:val="{22157401-4E61-492D-87D4-855A654B4032}"/>
      </w:docPartPr>
      <w:docPartBody>
        <w:p w:rsidR="0007593C" w:rsidRDefault="00FE33F2" w:rsidP="00FE33F2">
          <w:pPr>
            <w:pStyle w:val="F642D986250D46BA99BDC0335399AE21"/>
          </w:pPr>
          <w:r w:rsidRPr="00C70150">
            <w:rPr>
              <w:rStyle w:val="Overskrift4Tegn"/>
              <w:rFonts w:cstheme="minorHAnsi"/>
              <w:lang w:val="en-US"/>
            </w:rPr>
            <w:t>Click here to write</w:t>
          </w:r>
        </w:p>
      </w:docPartBody>
    </w:docPart>
    <w:docPart>
      <w:docPartPr>
        <w:name w:val="B87476345DAA4101A158F2BE91AF6410"/>
        <w:category>
          <w:name w:val="Generelt"/>
          <w:gallery w:val="placeholder"/>
        </w:category>
        <w:types>
          <w:type w:val="bbPlcHdr"/>
        </w:types>
        <w:behaviors>
          <w:behavior w:val="content"/>
        </w:behaviors>
        <w:guid w:val="{F3842668-9988-41BD-BEF6-F6227FFB29C9}"/>
      </w:docPartPr>
      <w:docPartBody>
        <w:p w:rsidR="0007593C" w:rsidRDefault="00FE33F2" w:rsidP="00FE33F2">
          <w:pPr>
            <w:pStyle w:val="B87476345DAA4101A158F2BE91AF6410"/>
          </w:pPr>
          <w:r w:rsidRPr="00C70150">
            <w:rPr>
              <w:rStyle w:val="Overskrift4Tegn"/>
              <w:rFonts w:cstheme="minorHAnsi"/>
              <w:lang w:val="en-US"/>
            </w:rPr>
            <w:t>Click here to write</w:t>
          </w:r>
        </w:p>
      </w:docPartBody>
    </w:docPart>
    <w:docPart>
      <w:docPartPr>
        <w:name w:val="1F513472925D47C7AE2FD748CA93BB4F"/>
        <w:category>
          <w:name w:val="Generelt"/>
          <w:gallery w:val="placeholder"/>
        </w:category>
        <w:types>
          <w:type w:val="bbPlcHdr"/>
        </w:types>
        <w:behaviors>
          <w:behavior w:val="content"/>
        </w:behaviors>
        <w:guid w:val="{904D4BC0-852D-4EFF-991C-3EECB4A57173}"/>
      </w:docPartPr>
      <w:docPartBody>
        <w:p w:rsidR="0007593C" w:rsidRDefault="00FE33F2" w:rsidP="00FE33F2">
          <w:pPr>
            <w:pStyle w:val="1F513472925D47C7AE2FD748CA93BB4F"/>
          </w:pPr>
          <w:r w:rsidRPr="00466002">
            <w:rPr>
              <w:rStyle w:val="Overskrift4Tegn"/>
              <w:rFonts w:cstheme="minorHAnsi"/>
              <w:lang w:val="en-US"/>
            </w:rPr>
            <w:t>Click here to write</w:t>
          </w:r>
        </w:p>
      </w:docPartBody>
    </w:docPart>
    <w:docPart>
      <w:docPartPr>
        <w:name w:val="D5D37D1C412B48EB92043A254D9990BD"/>
        <w:category>
          <w:name w:val="Generelt"/>
          <w:gallery w:val="placeholder"/>
        </w:category>
        <w:types>
          <w:type w:val="bbPlcHdr"/>
        </w:types>
        <w:behaviors>
          <w:behavior w:val="content"/>
        </w:behaviors>
        <w:guid w:val="{F1AB4F4C-6D8A-436A-B37D-A9D61ABE5BE0}"/>
      </w:docPartPr>
      <w:docPartBody>
        <w:p w:rsidR="0007593C" w:rsidRDefault="00FE33F2" w:rsidP="00FE33F2">
          <w:pPr>
            <w:pStyle w:val="D5D37D1C412B48EB92043A254D9990BD"/>
          </w:pPr>
          <w:r>
            <w:rPr>
              <w:rStyle w:val="Overskrift4Tegn"/>
              <w:rFonts w:cstheme="minorHAnsi"/>
              <w:lang w:val="en-US"/>
            </w:rPr>
            <w:t>Chose an item</w:t>
          </w:r>
        </w:p>
      </w:docPartBody>
    </w:docPart>
    <w:docPart>
      <w:docPartPr>
        <w:name w:val="9A4BD830FA504A9FB273C8A9060945AE"/>
        <w:category>
          <w:name w:val="Generelt"/>
          <w:gallery w:val="placeholder"/>
        </w:category>
        <w:types>
          <w:type w:val="bbPlcHdr"/>
        </w:types>
        <w:behaviors>
          <w:behavior w:val="content"/>
        </w:behaviors>
        <w:guid w:val="{4613F54B-412B-485D-AB20-C0F901C14AFB}"/>
      </w:docPartPr>
      <w:docPartBody>
        <w:p w:rsidR="0007593C" w:rsidRDefault="00FE33F2" w:rsidP="00FE33F2">
          <w:pPr>
            <w:pStyle w:val="9A4BD830FA504A9FB273C8A9060945AE"/>
          </w:pPr>
          <w:r w:rsidRPr="00466002">
            <w:rPr>
              <w:rStyle w:val="Overskrift4Tegn"/>
              <w:rFonts w:cstheme="minorHAnsi"/>
              <w:lang w:val="en-US"/>
            </w:rPr>
            <w:t>Click here to write</w:t>
          </w:r>
        </w:p>
      </w:docPartBody>
    </w:docPart>
    <w:docPart>
      <w:docPartPr>
        <w:name w:val="EBE41256FF87458EA9AF3A459756EE58"/>
        <w:category>
          <w:name w:val="Generelt"/>
          <w:gallery w:val="placeholder"/>
        </w:category>
        <w:types>
          <w:type w:val="bbPlcHdr"/>
        </w:types>
        <w:behaviors>
          <w:behavior w:val="content"/>
        </w:behaviors>
        <w:guid w:val="{9444233E-7B0E-429C-89E3-149FBDFDEE12}"/>
      </w:docPartPr>
      <w:docPartBody>
        <w:p w:rsidR="0007593C" w:rsidRDefault="00FE33F2" w:rsidP="00FE33F2">
          <w:pPr>
            <w:pStyle w:val="EBE41256FF87458EA9AF3A459756EE58"/>
          </w:pPr>
          <w:r w:rsidRPr="7393A35C">
            <w:rPr>
              <w:rStyle w:val="Overskrift4Tegn"/>
              <w:lang w:val="en-US"/>
            </w:rPr>
            <w:t>Click here to write</w:t>
          </w:r>
        </w:p>
      </w:docPartBody>
    </w:docPart>
    <w:docPart>
      <w:docPartPr>
        <w:name w:val="F5816BFCC1324B5B89982B70C108DF46"/>
        <w:category>
          <w:name w:val="Generelt"/>
          <w:gallery w:val="placeholder"/>
        </w:category>
        <w:types>
          <w:type w:val="bbPlcHdr"/>
        </w:types>
        <w:behaviors>
          <w:behavior w:val="content"/>
        </w:behaviors>
        <w:guid w:val="{3B889980-EEC1-4F6B-8ADE-E9D3479AE7D6}"/>
      </w:docPartPr>
      <w:docPartBody>
        <w:p w:rsidR="0007593C" w:rsidRDefault="00FE33F2" w:rsidP="00FE33F2">
          <w:pPr>
            <w:pStyle w:val="F5816BFCC1324B5B89982B70C108DF46"/>
          </w:pPr>
          <w:r w:rsidRPr="7393A35C">
            <w:rPr>
              <w:rStyle w:val="Overskrift4Tegn"/>
              <w:lang w:val="en-US"/>
            </w:rPr>
            <w:t>Click here to write</w:t>
          </w:r>
        </w:p>
      </w:docPartBody>
    </w:docPart>
    <w:docPart>
      <w:docPartPr>
        <w:name w:val="CB0BE9B1EF194D3FB94ECA7F39D0B19D"/>
        <w:category>
          <w:name w:val="Generelt"/>
          <w:gallery w:val="placeholder"/>
        </w:category>
        <w:types>
          <w:type w:val="bbPlcHdr"/>
        </w:types>
        <w:behaviors>
          <w:behavior w:val="content"/>
        </w:behaviors>
        <w:guid w:val="{7E463BDF-3792-4868-AF9C-91FED49F22EC}"/>
      </w:docPartPr>
      <w:docPartBody>
        <w:p w:rsidR="0007593C" w:rsidRDefault="00FE33F2" w:rsidP="00FE33F2">
          <w:pPr>
            <w:pStyle w:val="CB0BE9B1EF194D3FB94ECA7F39D0B19D"/>
          </w:pPr>
          <w:r w:rsidRPr="7393A35C">
            <w:rPr>
              <w:rStyle w:val="Overskrift4Tegn"/>
              <w:lang w:val="en-US"/>
            </w:rPr>
            <w:t>Click here to write</w:t>
          </w:r>
        </w:p>
      </w:docPartBody>
    </w:docPart>
    <w:docPart>
      <w:docPartPr>
        <w:name w:val="2A37BD97F6044EEDBBEF3B4345ABBBC9"/>
        <w:category>
          <w:name w:val="Generelt"/>
          <w:gallery w:val="placeholder"/>
        </w:category>
        <w:types>
          <w:type w:val="bbPlcHdr"/>
        </w:types>
        <w:behaviors>
          <w:behavior w:val="content"/>
        </w:behaviors>
        <w:guid w:val="{73AC8720-374B-412E-80D8-EB9E48B95C78}"/>
      </w:docPartPr>
      <w:docPartBody>
        <w:p w:rsidR="0007593C" w:rsidRDefault="00FE33F2" w:rsidP="00FE33F2">
          <w:pPr>
            <w:pStyle w:val="2A37BD97F6044EEDBBEF3B4345ABBBC9"/>
          </w:pPr>
          <w:r w:rsidRPr="7393A35C">
            <w:rPr>
              <w:rStyle w:val="Overskrift4Tegn"/>
              <w:lang w:val="en-US"/>
            </w:rPr>
            <w:t>Click here to write</w:t>
          </w:r>
        </w:p>
      </w:docPartBody>
    </w:docPart>
    <w:docPart>
      <w:docPartPr>
        <w:name w:val="78450C003C4845AFB12758753454419B"/>
        <w:category>
          <w:name w:val="Generelt"/>
          <w:gallery w:val="placeholder"/>
        </w:category>
        <w:types>
          <w:type w:val="bbPlcHdr"/>
        </w:types>
        <w:behaviors>
          <w:behavior w:val="content"/>
        </w:behaviors>
        <w:guid w:val="{E63530FF-BF7B-424D-93E5-6EE630063754}"/>
      </w:docPartPr>
      <w:docPartBody>
        <w:p w:rsidR="0007593C" w:rsidRDefault="00FE33F2" w:rsidP="00FE33F2">
          <w:pPr>
            <w:pStyle w:val="78450C003C4845AFB12758753454419B"/>
          </w:pPr>
          <w:r w:rsidRPr="002F5F4D">
            <w:rPr>
              <w:rStyle w:val="Overskrift4Tegn"/>
              <w:rFonts w:asciiTheme="minorHAnsi" w:hAnsiTheme="minorHAnsi" w:cstheme="minorHAnsi"/>
              <w:lang w:val="en-GB"/>
            </w:rPr>
            <w:t>Click here to write</w:t>
          </w:r>
        </w:p>
      </w:docPartBody>
    </w:docPart>
    <w:docPart>
      <w:docPartPr>
        <w:name w:val="EF10873751A04DDAA92C323DC8E33DAC"/>
        <w:category>
          <w:name w:val="Generelt"/>
          <w:gallery w:val="placeholder"/>
        </w:category>
        <w:types>
          <w:type w:val="bbPlcHdr"/>
        </w:types>
        <w:behaviors>
          <w:behavior w:val="content"/>
        </w:behaviors>
        <w:guid w:val="{9C6C51D5-0D1B-4AD0-A15D-774F25A12D24}"/>
      </w:docPartPr>
      <w:docPartBody>
        <w:p w:rsidR="0007593C" w:rsidRDefault="00FE33F2" w:rsidP="00FE33F2">
          <w:pPr>
            <w:pStyle w:val="EF10873751A04DDAA92C323DC8E33DAC"/>
          </w:pPr>
          <w:r w:rsidRPr="002F5F4D">
            <w:rPr>
              <w:rStyle w:val="Overskrift4Tegn"/>
              <w:rFonts w:asciiTheme="minorHAnsi" w:hAnsiTheme="minorHAnsi"/>
              <w:lang w:val="en-GB"/>
            </w:rPr>
            <w:t>Click here to write</w:t>
          </w:r>
        </w:p>
      </w:docPartBody>
    </w:docPart>
    <w:docPart>
      <w:docPartPr>
        <w:name w:val="72B12BD311D34AD193091C03713BEDFE"/>
        <w:category>
          <w:name w:val="Generelt"/>
          <w:gallery w:val="placeholder"/>
        </w:category>
        <w:types>
          <w:type w:val="bbPlcHdr"/>
        </w:types>
        <w:behaviors>
          <w:behavior w:val="content"/>
        </w:behaviors>
        <w:guid w:val="{5F5CEF26-1FFB-49A7-9BBA-9484B2CB43A0}"/>
      </w:docPartPr>
      <w:docPartBody>
        <w:p w:rsidR="0007593C" w:rsidRDefault="00FE33F2" w:rsidP="00FE33F2">
          <w:pPr>
            <w:pStyle w:val="72B12BD311D34AD193091C03713BEDFE"/>
          </w:pPr>
          <w:r w:rsidRPr="002F5F4D">
            <w:rPr>
              <w:rStyle w:val="Overskrift4Tegn"/>
              <w:rFonts w:asciiTheme="minorHAnsi" w:hAnsiTheme="minorHAnsi" w:cstheme="minorHAnsi"/>
              <w:lang w:val="en-GB"/>
            </w:rPr>
            <w:t>Click here to write</w:t>
          </w:r>
        </w:p>
      </w:docPartBody>
    </w:docPart>
    <w:docPart>
      <w:docPartPr>
        <w:name w:val="70A6ED0FEE0C4998ADEE8A07C5A3EAB0"/>
        <w:category>
          <w:name w:val="Generelt"/>
          <w:gallery w:val="placeholder"/>
        </w:category>
        <w:types>
          <w:type w:val="bbPlcHdr"/>
        </w:types>
        <w:behaviors>
          <w:behavior w:val="content"/>
        </w:behaviors>
        <w:guid w:val="{D5279CC1-100E-4B34-AB0C-4C217969396C}"/>
      </w:docPartPr>
      <w:docPartBody>
        <w:p w:rsidR="0007593C" w:rsidRDefault="00FE33F2" w:rsidP="00FE33F2">
          <w:pPr>
            <w:pStyle w:val="70A6ED0FEE0C4998ADEE8A07C5A3EAB0"/>
          </w:pPr>
          <w:r w:rsidRPr="002F5F4D">
            <w:rPr>
              <w:rStyle w:val="Overskrift4Tegn"/>
              <w:rFonts w:asciiTheme="minorHAnsi" w:hAnsiTheme="minorHAnsi" w:cstheme="minorHAnsi"/>
              <w:lang w:val="en-GB"/>
            </w:rPr>
            <w:t>Click here to write</w:t>
          </w:r>
        </w:p>
      </w:docPartBody>
    </w:docPart>
    <w:docPart>
      <w:docPartPr>
        <w:name w:val="3B90EAE388E4451F8531B87C1227E797"/>
        <w:category>
          <w:name w:val="Generelt"/>
          <w:gallery w:val="placeholder"/>
        </w:category>
        <w:types>
          <w:type w:val="bbPlcHdr"/>
        </w:types>
        <w:behaviors>
          <w:behavior w:val="content"/>
        </w:behaviors>
        <w:guid w:val="{A9AF0857-6B63-404E-B911-E3000D70C055}"/>
      </w:docPartPr>
      <w:docPartBody>
        <w:p w:rsidR="0007593C" w:rsidRDefault="00FE33F2" w:rsidP="00FE33F2">
          <w:pPr>
            <w:pStyle w:val="3B90EAE388E4451F8531B87C1227E797"/>
          </w:pPr>
          <w:r w:rsidRPr="00466002">
            <w:rPr>
              <w:rStyle w:val="Overskrift4Tegn"/>
              <w:rFonts w:cstheme="minorHAnsi"/>
              <w:lang w:val="en-US"/>
            </w:rPr>
            <w:t>Click here to write</w:t>
          </w:r>
        </w:p>
      </w:docPartBody>
    </w:docPart>
    <w:docPart>
      <w:docPartPr>
        <w:name w:val="1E22EB09AAE243A6BD76A45B5A644034"/>
        <w:category>
          <w:name w:val="Generelt"/>
          <w:gallery w:val="placeholder"/>
        </w:category>
        <w:types>
          <w:type w:val="bbPlcHdr"/>
        </w:types>
        <w:behaviors>
          <w:behavior w:val="content"/>
        </w:behaviors>
        <w:guid w:val="{6854AAE5-CC57-46F1-BA26-FBE4A87039B7}"/>
      </w:docPartPr>
      <w:docPartBody>
        <w:p w:rsidR="0007593C" w:rsidRDefault="00FE33F2" w:rsidP="00FE33F2">
          <w:pPr>
            <w:pStyle w:val="1E22EB09AAE243A6BD76A45B5A644034"/>
          </w:pPr>
          <w:r w:rsidRPr="00DF1A30">
            <w:rPr>
              <w:rStyle w:val="Overskrift4Tegn"/>
              <w:lang w:val="en-US"/>
            </w:rPr>
            <w:t>Click here to write</w:t>
          </w:r>
        </w:p>
      </w:docPartBody>
    </w:docPart>
    <w:docPart>
      <w:docPartPr>
        <w:name w:val="86684472451B4E64873B122AE1A81F4B"/>
        <w:category>
          <w:name w:val="Generelt"/>
          <w:gallery w:val="placeholder"/>
        </w:category>
        <w:types>
          <w:type w:val="bbPlcHdr"/>
        </w:types>
        <w:behaviors>
          <w:behavior w:val="content"/>
        </w:behaviors>
        <w:guid w:val="{85616F72-B72F-4159-BA34-710CC0C6ADBB}"/>
      </w:docPartPr>
      <w:docPartBody>
        <w:p w:rsidR="0007593C" w:rsidRDefault="00FE33F2" w:rsidP="00FE33F2">
          <w:pPr>
            <w:pStyle w:val="86684472451B4E64873B122AE1A81F4B"/>
          </w:pPr>
          <w:r w:rsidRPr="00DF1A30">
            <w:rPr>
              <w:rStyle w:val="Overskrift4Tegn"/>
              <w:lang w:val="en-US"/>
            </w:rPr>
            <w:t>Click here to write</w:t>
          </w:r>
        </w:p>
      </w:docPartBody>
    </w:docPart>
    <w:docPart>
      <w:docPartPr>
        <w:name w:val="44B6F7BAC50C4C7E9F454DF685442959"/>
        <w:category>
          <w:name w:val="Generelt"/>
          <w:gallery w:val="placeholder"/>
        </w:category>
        <w:types>
          <w:type w:val="bbPlcHdr"/>
        </w:types>
        <w:behaviors>
          <w:behavior w:val="content"/>
        </w:behaviors>
        <w:guid w:val="{0AF4003A-120F-4B0A-8CB0-0672DE266BFA}"/>
      </w:docPartPr>
      <w:docPartBody>
        <w:p w:rsidR="0007593C" w:rsidRDefault="00FE33F2" w:rsidP="00FE33F2">
          <w:pPr>
            <w:pStyle w:val="44B6F7BAC50C4C7E9F454DF685442959"/>
          </w:pPr>
          <w:r w:rsidRPr="00DF1A30">
            <w:rPr>
              <w:rStyle w:val="Overskrift4Tegn"/>
              <w:lang w:val="en-US"/>
            </w:rPr>
            <w:t>Click here to write</w:t>
          </w:r>
        </w:p>
      </w:docPartBody>
    </w:docPart>
    <w:docPart>
      <w:docPartPr>
        <w:name w:val="EDE4845C5997442D96357BFE9E1B0DCF"/>
        <w:category>
          <w:name w:val="Generelt"/>
          <w:gallery w:val="placeholder"/>
        </w:category>
        <w:types>
          <w:type w:val="bbPlcHdr"/>
        </w:types>
        <w:behaviors>
          <w:behavior w:val="content"/>
        </w:behaviors>
        <w:guid w:val="{3C1195C5-2CEC-4A16-B204-9CB195FB0070}"/>
      </w:docPartPr>
      <w:docPartBody>
        <w:p w:rsidR="0007593C" w:rsidRDefault="00FE33F2" w:rsidP="00FE33F2">
          <w:pPr>
            <w:pStyle w:val="EDE4845C5997442D96357BFE9E1B0DCF"/>
          </w:pPr>
          <w:r w:rsidRPr="00DF1A30">
            <w:rPr>
              <w:rStyle w:val="Overskrift4Tegn"/>
              <w:lang w:val="en-US"/>
            </w:rPr>
            <w:t>Click here to write</w:t>
          </w:r>
        </w:p>
      </w:docPartBody>
    </w:docPart>
    <w:docPart>
      <w:docPartPr>
        <w:name w:val="DF534088D14244A48FB8771031A999AE"/>
        <w:category>
          <w:name w:val="Generelt"/>
          <w:gallery w:val="placeholder"/>
        </w:category>
        <w:types>
          <w:type w:val="bbPlcHdr"/>
        </w:types>
        <w:behaviors>
          <w:behavior w:val="content"/>
        </w:behaviors>
        <w:guid w:val="{225CA0BB-D55E-4F36-9392-BB069E8F5C38}"/>
      </w:docPartPr>
      <w:docPartBody>
        <w:p w:rsidR="0007593C" w:rsidRDefault="00FE33F2" w:rsidP="00FE33F2">
          <w:pPr>
            <w:pStyle w:val="DF534088D14244A48FB8771031A999AE"/>
          </w:pPr>
          <w:r w:rsidRPr="00DF1A30">
            <w:rPr>
              <w:rStyle w:val="Overskrift4Tegn"/>
              <w:lang w:val="en-US"/>
            </w:rPr>
            <w:t>Click here to write</w:t>
          </w:r>
        </w:p>
      </w:docPartBody>
    </w:docPart>
    <w:docPart>
      <w:docPartPr>
        <w:name w:val="CBA7893474914F329EF64E1F77A86196"/>
        <w:category>
          <w:name w:val="Generelt"/>
          <w:gallery w:val="placeholder"/>
        </w:category>
        <w:types>
          <w:type w:val="bbPlcHdr"/>
        </w:types>
        <w:behaviors>
          <w:behavior w:val="content"/>
        </w:behaviors>
        <w:guid w:val="{3F7A26F2-562F-4FAA-AF1B-34F1407B2754}"/>
      </w:docPartPr>
      <w:docPartBody>
        <w:p w:rsidR="0007593C" w:rsidRDefault="00FE33F2" w:rsidP="00FE33F2">
          <w:pPr>
            <w:pStyle w:val="CBA7893474914F329EF64E1F77A86196"/>
          </w:pPr>
          <w:r w:rsidRPr="00DF1A30">
            <w:rPr>
              <w:rStyle w:val="Overskrift4Tegn"/>
              <w:lang w:val="en-US"/>
            </w:rPr>
            <w:t>Click here to write</w:t>
          </w:r>
        </w:p>
      </w:docPartBody>
    </w:docPart>
    <w:docPart>
      <w:docPartPr>
        <w:name w:val="81A668681C09444C906E6C00A0EFAA9F"/>
        <w:category>
          <w:name w:val="Generelt"/>
          <w:gallery w:val="placeholder"/>
        </w:category>
        <w:types>
          <w:type w:val="bbPlcHdr"/>
        </w:types>
        <w:behaviors>
          <w:behavior w:val="content"/>
        </w:behaviors>
        <w:guid w:val="{C50B7B73-48FB-40C5-A743-2DE3429426FC}"/>
      </w:docPartPr>
      <w:docPartBody>
        <w:p w:rsidR="0007593C" w:rsidRDefault="00FE33F2" w:rsidP="00FE33F2">
          <w:pPr>
            <w:pStyle w:val="81A668681C09444C906E6C00A0EFAA9F"/>
          </w:pPr>
          <w:r w:rsidRPr="00DF1A30">
            <w:rPr>
              <w:rStyle w:val="Overskrift4Tegn"/>
              <w:lang w:val="en-US"/>
            </w:rPr>
            <w:t>Click here to write</w:t>
          </w:r>
        </w:p>
      </w:docPartBody>
    </w:docPart>
    <w:docPart>
      <w:docPartPr>
        <w:name w:val="6ED2B5059F154182ADA785AF1D1BE318"/>
        <w:category>
          <w:name w:val="Generelt"/>
          <w:gallery w:val="placeholder"/>
        </w:category>
        <w:types>
          <w:type w:val="bbPlcHdr"/>
        </w:types>
        <w:behaviors>
          <w:behavior w:val="content"/>
        </w:behaviors>
        <w:guid w:val="{20547A19-E2EE-4F3A-8BAB-9F0598E54808}"/>
      </w:docPartPr>
      <w:docPartBody>
        <w:p w:rsidR="0007593C" w:rsidRDefault="00FE33F2" w:rsidP="00FE33F2">
          <w:pPr>
            <w:pStyle w:val="6ED2B5059F154182ADA785AF1D1BE318"/>
          </w:pPr>
          <w:r w:rsidRPr="00DF1A30">
            <w:rPr>
              <w:rStyle w:val="Overskrift4Tegn"/>
              <w:lang w:val="en-US"/>
            </w:rPr>
            <w:t>Click here to write</w:t>
          </w:r>
        </w:p>
      </w:docPartBody>
    </w:docPart>
    <w:docPart>
      <w:docPartPr>
        <w:name w:val="CF2CC29CEC2B4B0C8AD11C7787731844"/>
        <w:category>
          <w:name w:val="Generelt"/>
          <w:gallery w:val="placeholder"/>
        </w:category>
        <w:types>
          <w:type w:val="bbPlcHdr"/>
        </w:types>
        <w:behaviors>
          <w:behavior w:val="content"/>
        </w:behaviors>
        <w:guid w:val="{88C107E1-0AA8-4DD4-AEDA-E4B0D4E6AC21}"/>
      </w:docPartPr>
      <w:docPartBody>
        <w:p w:rsidR="0007593C" w:rsidRDefault="00FE33F2" w:rsidP="00FE33F2">
          <w:pPr>
            <w:pStyle w:val="CF2CC29CEC2B4B0C8AD11C7787731844"/>
          </w:pPr>
          <w:r w:rsidRPr="00DF1A30">
            <w:rPr>
              <w:rStyle w:val="Overskrift4Tegn"/>
              <w:lang w:val="en-US"/>
            </w:rPr>
            <w:t>Click here to write</w:t>
          </w:r>
        </w:p>
      </w:docPartBody>
    </w:docPart>
    <w:docPart>
      <w:docPartPr>
        <w:name w:val="C8590BD0C7294934BF80A65FCF1D159F"/>
        <w:category>
          <w:name w:val="Generelt"/>
          <w:gallery w:val="placeholder"/>
        </w:category>
        <w:types>
          <w:type w:val="bbPlcHdr"/>
        </w:types>
        <w:behaviors>
          <w:behavior w:val="content"/>
        </w:behaviors>
        <w:guid w:val="{FAABD412-413D-4E22-A749-AEF4CBE0FC4F}"/>
      </w:docPartPr>
      <w:docPartBody>
        <w:p w:rsidR="0007593C" w:rsidRDefault="00FE33F2" w:rsidP="00FE33F2">
          <w:pPr>
            <w:pStyle w:val="C8590BD0C7294934BF80A65FCF1D159F"/>
          </w:pPr>
          <w:r w:rsidRPr="00DF1A30">
            <w:rPr>
              <w:rStyle w:val="Overskrift4Tegn"/>
              <w:lang w:val="en-US"/>
            </w:rPr>
            <w:t>Click here to write</w:t>
          </w:r>
        </w:p>
      </w:docPartBody>
    </w:docPart>
    <w:docPart>
      <w:docPartPr>
        <w:name w:val="1DDCC67D268B4FA9A01C583BE7B3BE4D"/>
        <w:category>
          <w:name w:val="Generelt"/>
          <w:gallery w:val="placeholder"/>
        </w:category>
        <w:types>
          <w:type w:val="bbPlcHdr"/>
        </w:types>
        <w:behaviors>
          <w:behavior w:val="content"/>
        </w:behaviors>
        <w:guid w:val="{9864C765-5EE4-40C5-8544-D247FDA21DD2}"/>
      </w:docPartPr>
      <w:docPartBody>
        <w:p w:rsidR="0007593C" w:rsidRDefault="00FE33F2" w:rsidP="00FE33F2">
          <w:pPr>
            <w:pStyle w:val="1DDCC67D268B4FA9A01C583BE7B3BE4D"/>
          </w:pPr>
          <w:r w:rsidRPr="00DF1A30">
            <w:rPr>
              <w:rStyle w:val="Overskrift4Tegn"/>
              <w:lang w:val="en-US"/>
            </w:rPr>
            <w:t>Click here to write</w:t>
          </w:r>
        </w:p>
      </w:docPartBody>
    </w:docPart>
    <w:docPart>
      <w:docPartPr>
        <w:name w:val="D3C766C057F24C34B3116277671D646F"/>
        <w:category>
          <w:name w:val="Generelt"/>
          <w:gallery w:val="placeholder"/>
        </w:category>
        <w:types>
          <w:type w:val="bbPlcHdr"/>
        </w:types>
        <w:behaviors>
          <w:behavior w:val="content"/>
        </w:behaviors>
        <w:guid w:val="{9B09B2F7-1755-413E-ABB0-B50A534A0FD7}"/>
      </w:docPartPr>
      <w:docPartBody>
        <w:p w:rsidR="0007593C" w:rsidRDefault="00FE33F2" w:rsidP="00FE33F2">
          <w:pPr>
            <w:pStyle w:val="D3C766C057F24C34B3116277671D646F"/>
          </w:pPr>
          <w:r w:rsidRPr="00DF1A30">
            <w:rPr>
              <w:rStyle w:val="Overskrift4Tegn"/>
              <w:lang w:val="en-US"/>
            </w:rPr>
            <w:t>Click here to write</w:t>
          </w:r>
        </w:p>
      </w:docPartBody>
    </w:docPart>
    <w:docPart>
      <w:docPartPr>
        <w:name w:val="2A38A4928FF249D1964CDC683DC40181"/>
        <w:category>
          <w:name w:val="Generelt"/>
          <w:gallery w:val="placeholder"/>
        </w:category>
        <w:types>
          <w:type w:val="bbPlcHdr"/>
        </w:types>
        <w:behaviors>
          <w:behavior w:val="content"/>
        </w:behaviors>
        <w:guid w:val="{1A5064DD-58C0-47E7-99E1-33033C27928C}"/>
      </w:docPartPr>
      <w:docPartBody>
        <w:p w:rsidR="0007593C" w:rsidRDefault="00FE33F2" w:rsidP="00FE33F2">
          <w:pPr>
            <w:pStyle w:val="2A38A4928FF249D1964CDC683DC40181"/>
          </w:pPr>
          <w:r w:rsidRPr="00466002">
            <w:rPr>
              <w:rStyle w:val="Overskrift4Tegn"/>
              <w:rFonts w:cstheme="minorHAnsi"/>
              <w:lang w:val="en-US"/>
            </w:rPr>
            <w:t>Click here to write</w:t>
          </w:r>
        </w:p>
      </w:docPartBody>
    </w:docPart>
    <w:docPart>
      <w:docPartPr>
        <w:name w:val="6F31367216F04F0DB41E3633C4158088"/>
        <w:category>
          <w:name w:val="Generelt"/>
          <w:gallery w:val="placeholder"/>
        </w:category>
        <w:types>
          <w:type w:val="bbPlcHdr"/>
        </w:types>
        <w:behaviors>
          <w:behavior w:val="content"/>
        </w:behaviors>
        <w:guid w:val="{B061A830-823C-46AF-99B6-EDE57261B777}"/>
      </w:docPartPr>
      <w:docPartBody>
        <w:p w:rsidR="0007593C" w:rsidRDefault="00FE33F2" w:rsidP="00FE33F2">
          <w:pPr>
            <w:pStyle w:val="6F31367216F04F0DB41E3633C4158088"/>
          </w:pPr>
          <w:r w:rsidRPr="00466002">
            <w:rPr>
              <w:rStyle w:val="Overskrift4Tegn"/>
              <w:rFonts w:cstheme="minorHAnsi"/>
              <w:lang w:val="en-US"/>
            </w:rPr>
            <w:t>Click here to write</w:t>
          </w:r>
        </w:p>
      </w:docPartBody>
    </w:docPart>
    <w:docPart>
      <w:docPartPr>
        <w:name w:val="C315D6DABA884C01BD65A465A6A85374"/>
        <w:category>
          <w:name w:val="Generelt"/>
          <w:gallery w:val="placeholder"/>
        </w:category>
        <w:types>
          <w:type w:val="bbPlcHdr"/>
        </w:types>
        <w:behaviors>
          <w:behavior w:val="content"/>
        </w:behaviors>
        <w:guid w:val="{AA8D565B-AD65-418F-B1CA-85775CB20154}"/>
      </w:docPartPr>
      <w:docPartBody>
        <w:p w:rsidR="0007593C" w:rsidRDefault="00FE33F2" w:rsidP="00FE33F2">
          <w:pPr>
            <w:pStyle w:val="C315D6DABA884C01BD65A465A6A85374"/>
          </w:pPr>
          <w:r w:rsidRPr="00466002">
            <w:rPr>
              <w:rStyle w:val="Overskrift4Tegn"/>
              <w:rFonts w:cstheme="minorHAnsi"/>
              <w:lang w:val="en-US"/>
            </w:rPr>
            <w:t>Click here to write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6B3"/>
    <w:rsid w:val="00006D0A"/>
    <w:rsid w:val="0007593C"/>
    <w:rsid w:val="00085AB5"/>
    <w:rsid w:val="000A4C6E"/>
    <w:rsid w:val="000B0037"/>
    <w:rsid w:val="000C77E1"/>
    <w:rsid w:val="00114817"/>
    <w:rsid w:val="00192EB1"/>
    <w:rsid w:val="001E71A0"/>
    <w:rsid w:val="001F542F"/>
    <w:rsid w:val="00242361"/>
    <w:rsid w:val="00244120"/>
    <w:rsid w:val="002446B3"/>
    <w:rsid w:val="00250198"/>
    <w:rsid w:val="002868A4"/>
    <w:rsid w:val="002D5A3B"/>
    <w:rsid w:val="002D736E"/>
    <w:rsid w:val="002D7CCB"/>
    <w:rsid w:val="002F1312"/>
    <w:rsid w:val="00352B6E"/>
    <w:rsid w:val="0037419B"/>
    <w:rsid w:val="0038154A"/>
    <w:rsid w:val="00397FDB"/>
    <w:rsid w:val="003D09A8"/>
    <w:rsid w:val="003D387D"/>
    <w:rsid w:val="00464A08"/>
    <w:rsid w:val="004676BD"/>
    <w:rsid w:val="004D1A45"/>
    <w:rsid w:val="004D40BF"/>
    <w:rsid w:val="004E1C31"/>
    <w:rsid w:val="005723C4"/>
    <w:rsid w:val="005A42CD"/>
    <w:rsid w:val="005E0A3F"/>
    <w:rsid w:val="005F0DD2"/>
    <w:rsid w:val="005F51DC"/>
    <w:rsid w:val="005F7448"/>
    <w:rsid w:val="00644CFA"/>
    <w:rsid w:val="00656071"/>
    <w:rsid w:val="006572D7"/>
    <w:rsid w:val="00673034"/>
    <w:rsid w:val="00676827"/>
    <w:rsid w:val="006D00A0"/>
    <w:rsid w:val="006F44E4"/>
    <w:rsid w:val="006F44EB"/>
    <w:rsid w:val="00733C6F"/>
    <w:rsid w:val="007358C9"/>
    <w:rsid w:val="0076274E"/>
    <w:rsid w:val="00762E31"/>
    <w:rsid w:val="00773631"/>
    <w:rsid w:val="007B3CB6"/>
    <w:rsid w:val="007D3CDC"/>
    <w:rsid w:val="007F03B0"/>
    <w:rsid w:val="007F753C"/>
    <w:rsid w:val="00872C17"/>
    <w:rsid w:val="008C1ACD"/>
    <w:rsid w:val="008D250B"/>
    <w:rsid w:val="00917FF5"/>
    <w:rsid w:val="00965BEF"/>
    <w:rsid w:val="00976B67"/>
    <w:rsid w:val="00977D3A"/>
    <w:rsid w:val="009A3CC5"/>
    <w:rsid w:val="009C6C8A"/>
    <w:rsid w:val="009D4B6B"/>
    <w:rsid w:val="00A11365"/>
    <w:rsid w:val="00A156A5"/>
    <w:rsid w:val="00A82DDD"/>
    <w:rsid w:val="00AC779C"/>
    <w:rsid w:val="00AE1E3E"/>
    <w:rsid w:val="00AF0200"/>
    <w:rsid w:val="00B11AE0"/>
    <w:rsid w:val="00B17528"/>
    <w:rsid w:val="00B22360"/>
    <w:rsid w:val="00BC0224"/>
    <w:rsid w:val="00BD1AF9"/>
    <w:rsid w:val="00BD5EC1"/>
    <w:rsid w:val="00C86921"/>
    <w:rsid w:val="00CB6F89"/>
    <w:rsid w:val="00CE691C"/>
    <w:rsid w:val="00CF48E3"/>
    <w:rsid w:val="00D0303D"/>
    <w:rsid w:val="00DB783D"/>
    <w:rsid w:val="00DC0C9E"/>
    <w:rsid w:val="00DD3E73"/>
    <w:rsid w:val="00E0032D"/>
    <w:rsid w:val="00E06CCA"/>
    <w:rsid w:val="00E2338B"/>
    <w:rsid w:val="00E303A2"/>
    <w:rsid w:val="00E77B25"/>
    <w:rsid w:val="00F805A9"/>
    <w:rsid w:val="00F90005"/>
    <w:rsid w:val="00FE33F2"/>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E9E27E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nb-NO" w:eastAsia="nb-N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4">
    <w:name w:val="heading 4"/>
    <w:basedOn w:val="Normal"/>
    <w:next w:val="Normal"/>
    <w:link w:val="Overskrift4Tegn"/>
    <w:uiPriority w:val="9"/>
    <w:unhideWhenUsed/>
    <w:qFormat/>
    <w:rsid w:val="00FE33F2"/>
    <w:pPr>
      <w:keepNext/>
      <w:keepLines/>
      <w:spacing w:before="40" w:after="0" w:line="300" w:lineRule="atLeast"/>
      <w:outlineLvl w:val="3"/>
    </w:pPr>
    <w:rPr>
      <w:rFonts w:asciiTheme="majorHAnsi" w:eastAsiaTheme="majorEastAsia" w:hAnsiTheme="majorHAnsi" w:cstheme="majorBidi"/>
      <w:i/>
      <w:iCs/>
      <w:color w:val="0F4761" w:themeColor="accent1" w:themeShade="BF"/>
      <w:kern w:val="0"/>
      <w:lang w:eastAsia="en-US"/>
      <w14:ligatures w14:val="none"/>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4Tegn">
    <w:name w:val="Overskrift 4 Tegn"/>
    <w:basedOn w:val="Standardskriftforavsnitt"/>
    <w:link w:val="Overskrift4"/>
    <w:uiPriority w:val="9"/>
    <w:rsid w:val="00FE33F2"/>
    <w:rPr>
      <w:rFonts w:asciiTheme="majorHAnsi" w:eastAsiaTheme="majorEastAsia" w:hAnsiTheme="majorHAnsi" w:cstheme="majorBidi"/>
      <w:i/>
      <w:iCs/>
      <w:color w:val="0F4761" w:themeColor="accent1" w:themeShade="BF"/>
      <w:kern w:val="0"/>
      <w:lang w:eastAsia="en-US"/>
      <w14:ligatures w14:val="none"/>
    </w:rPr>
  </w:style>
  <w:style w:type="character" w:styleId="Plassholdertekst">
    <w:name w:val="Placeholder Text"/>
    <w:basedOn w:val="Standardskriftforavsnitt"/>
    <w:uiPriority w:val="99"/>
    <w:semiHidden/>
    <w:rsid w:val="00E77B25"/>
    <w:rPr>
      <w:color w:val="666666"/>
    </w:rPr>
  </w:style>
  <w:style w:type="paragraph" w:customStyle="1" w:styleId="664984A7B4754B099A43E3CE92402041">
    <w:name w:val="664984A7B4754B099A43E3CE92402041"/>
    <w:rsid w:val="002446B3"/>
  </w:style>
  <w:style w:type="character" w:customStyle="1" w:styleId="Revideringvr24">
    <w:name w:val="Revidering vår 24"/>
    <w:basedOn w:val="Standardskriftforavsnitt"/>
    <w:uiPriority w:val="1"/>
    <w:rsid w:val="00977D3A"/>
    <w:rPr>
      <w:rFonts w:asciiTheme="minorHAnsi" w:hAnsiTheme="minorHAnsi"/>
      <w:color w:val="0F4761" w:themeColor="accent1" w:themeShade="BF"/>
      <w:sz w:val="24"/>
    </w:rPr>
  </w:style>
  <w:style w:type="character" w:customStyle="1" w:styleId="Stil4">
    <w:name w:val="Stil4"/>
    <w:basedOn w:val="Standardskriftforavsnitt"/>
    <w:uiPriority w:val="1"/>
    <w:rsid w:val="00E77B25"/>
    <w:rPr>
      <w:rFonts w:asciiTheme="minorHAnsi" w:hAnsiTheme="minorHAnsi"/>
      <w:sz w:val="22"/>
      <w:u w:val="none"/>
      <w:bdr w:val="none" w:sz="0" w:space="0" w:color="auto"/>
      <w:shd w:val="clear" w:color="auto" w:fill="D1D1D1" w:themeFill="background2" w:themeFillShade="E6"/>
    </w:rPr>
  </w:style>
  <w:style w:type="character" w:styleId="Merknadsreferanse">
    <w:name w:val="annotation reference"/>
    <w:basedOn w:val="Standardskriftforavsnitt"/>
    <w:uiPriority w:val="99"/>
    <w:unhideWhenUsed/>
    <w:rsid w:val="004D1A45"/>
    <w:rPr>
      <w:sz w:val="16"/>
      <w:szCs w:val="16"/>
    </w:rPr>
  </w:style>
  <w:style w:type="paragraph" w:styleId="Merknadstekst">
    <w:name w:val="annotation text"/>
    <w:basedOn w:val="Normal"/>
    <w:link w:val="MerknadstekstTegn"/>
    <w:uiPriority w:val="99"/>
    <w:unhideWhenUsed/>
    <w:rsid w:val="004D1A45"/>
    <w:pPr>
      <w:spacing w:after="0" w:line="240" w:lineRule="auto"/>
    </w:pPr>
    <w:rPr>
      <w:rFonts w:ascii="Arial" w:eastAsia="Calibri" w:hAnsi="Arial" w:cs="Times New Roman"/>
      <w:kern w:val="0"/>
      <w:szCs w:val="20"/>
      <w:lang w:eastAsia="en-US"/>
      <w14:ligatures w14:val="none"/>
    </w:rPr>
  </w:style>
  <w:style w:type="character" w:customStyle="1" w:styleId="MerknadstekstTegn">
    <w:name w:val="Merknadstekst Tegn"/>
    <w:basedOn w:val="Standardskriftforavsnitt"/>
    <w:link w:val="Merknadstekst"/>
    <w:uiPriority w:val="99"/>
    <w:rsid w:val="004D1A45"/>
    <w:rPr>
      <w:rFonts w:ascii="Arial" w:eastAsia="Calibri" w:hAnsi="Arial" w:cs="Times New Roman"/>
      <w:kern w:val="0"/>
      <w:szCs w:val="20"/>
      <w:lang w:eastAsia="en-US"/>
      <w14:ligatures w14:val="none"/>
    </w:rPr>
  </w:style>
  <w:style w:type="paragraph" w:customStyle="1" w:styleId="64B022C73E7048B5B7AF1C29F30C3A99">
    <w:name w:val="64B022C73E7048B5B7AF1C29F30C3A99"/>
    <w:rsid w:val="005E0A3F"/>
    <w:pPr>
      <w:spacing w:line="278" w:lineRule="auto"/>
    </w:pPr>
    <w:rPr>
      <w:sz w:val="24"/>
      <w:szCs w:val="24"/>
    </w:rPr>
  </w:style>
  <w:style w:type="paragraph" w:customStyle="1" w:styleId="9837E616260B4901872FA2D2733ED9BF">
    <w:name w:val="9837E616260B4901872FA2D2733ED9BF"/>
    <w:rsid w:val="005E0A3F"/>
    <w:pPr>
      <w:spacing w:line="278" w:lineRule="auto"/>
    </w:pPr>
    <w:rPr>
      <w:sz w:val="24"/>
      <w:szCs w:val="24"/>
    </w:rPr>
  </w:style>
  <w:style w:type="paragraph" w:customStyle="1" w:styleId="BA83BB71C0AD4902B3C48A38CA35FB91">
    <w:name w:val="BA83BB71C0AD4902B3C48A38CA35FB91"/>
    <w:rsid w:val="00977D3A"/>
    <w:pPr>
      <w:spacing w:line="278" w:lineRule="auto"/>
    </w:pPr>
    <w:rPr>
      <w:sz w:val="24"/>
      <w:szCs w:val="24"/>
    </w:rPr>
  </w:style>
  <w:style w:type="paragraph" w:customStyle="1" w:styleId="C88468FCE9F14ED9BD94713B4DBB8D9B">
    <w:name w:val="C88468FCE9F14ED9BD94713B4DBB8D9B"/>
    <w:rsid w:val="00977D3A"/>
    <w:pPr>
      <w:spacing w:line="278" w:lineRule="auto"/>
    </w:pPr>
    <w:rPr>
      <w:sz w:val="24"/>
      <w:szCs w:val="24"/>
    </w:rPr>
  </w:style>
  <w:style w:type="paragraph" w:customStyle="1" w:styleId="C097D7214E4F4142A3A6DE1EE2E40E47">
    <w:name w:val="C097D7214E4F4142A3A6DE1EE2E40E47"/>
    <w:rsid w:val="00977D3A"/>
    <w:pPr>
      <w:spacing w:line="278" w:lineRule="auto"/>
    </w:pPr>
    <w:rPr>
      <w:sz w:val="24"/>
      <w:szCs w:val="24"/>
    </w:rPr>
  </w:style>
  <w:style w:type="paragraph" w:customStyle="1" w:styleId="7C1072BDDFD64F93B90FDDAB0B44AA16">
    <w:name w:val="7C1072BDDFD64F93B90FDDAB0B44AA16"/>
    <w:rsid w:val="00977D3A"/>
    <w:pPr>
      <w:spacing w:line="278" w:lineRule="auto"/>
    </w:pPr>
    <w:rPr>
      <w:sz w:val="24"/>
      <w:szCs w:val="24"/>
    </w:rPr>
  </w:style>
  <w:style w:type="paragraph" w:customStyle="1" w:styleId="348A465C96F04C3D8B4E818A57BA1F3E">
    <w:name w:val="348A465C96F04C3D8B4E818A57BA1F3E"/>
    <w:rsid w:val="00977D3A"/>
    <w:pPr>
      <w:spacing w:line="278" w:lineRule="auto"/>
    </w:pPr>
    <w:rPr>
      <w:sz w:val="24"/>
      <w:szCs w:val="24"/>
    </w:rPr>
  </w:style>
  <w:style w:type="paragraph" w:customStyle="1" w:styleId="6BD6EC858E3E446F8328044B36A28B01">
    <w:name w:val="6BD6EC858E3E446F8328044B36A28B01"/>
    <w:rsid w:val="00977D3A"/>
    <w:pPr>
      <w:spacing w:line="278" w:lineRule="auto"/>
    </w:pPr>
    <w:rPr>
      <w:sz w:val="24"/>
      <w:szCs w:val="24"/>
    </w:rPr>
  </w:style>
  <w:style w:type="paragraph" w:customStyle="1" w:styleId="0A87977B0B6B49D0B5F803499B3BD5BC">
    <w:name w:val="0A87977B0B6B49D0B5F803499B3BD5BC"/>
    <w:rsid w:val="00977D3A"/>
    <w:pPr>
      <w:spacing w:line="278" w:lineRule="auto"/>
    </w:pPr>
    <w:rPr>
      <w:sz w:val="24"/>
      <w:szCs w:val="24"/>
    </w:rPr>
  </w:style>
  <w:style w:type="paragraph" w:customStyle="1" w:styleId="D7BAA71D74CA4F9788949B2CE1E55808">
    <w:name w:val="D7BAA71D74CA4F9788949B2CE1E55808"/>
    <w:rsid w:val="00977D3A"/>
    <w:pPr>
      <w:spacing w:line="278" w:lineRule="auto"/>
    </w:pPr>
    <w:rPr>
      <w:sz w:val="24"/>
      <w:szCs w:val="24"/>
    </w:rPr>
  </w:style>
  <w:style w:type="paragraph" w:customStyle="1" w:styleId="C29E62727B874CA4B102A864BD688F51">
    <w:name w:val="C29E62727B874CA4B102A864BD688F51"/>
    <w:rsid w:val="00E77B25"/>
    <w:rPr>
      <w:rFonts w:eastAsiaTheme="minorHAnsi"/>
      <w:lang w:eastAsia="en-US"/>
    </w:rPr>
  </w:style>
  <w:style w:type="paragraph" w:customStyle="1" w:styleId="95C306B84A664DD09D705ED173B1B263">
    <w:name w:val="95C306B84A664DD09D705ED173B1B263"/>
    <w:rsid w:val="00E77B25"/>
    <w:rPr>
      <w:rFonts w:eastAsiaTheme="minorHAnsi"/>
      <w:lang w:eastAsia="en-US"/>
    </w:rPr>
  </w:style>
  <w:style w:type="paragraph" w:customStyle="1" w:styleId="54BA86C3A4584F4E80A0914CCB94AA63">
    <w:name w:val="54BA86C3A4584F4E80A0914CCB94AA63"/>
    <w:rsid w:val="00E77B25"/>
    <w:rPr>
      <w:rFonts w:eastAsiaTheme="minorHAnsi"/>
      <w:lang w:eastAsia="en-US"/>
    </w:rPr>
  </w:style>
  <w:style w:type="paragraph" w:customStyle="1" w:styleId="9FAD338D25CD4235B8C4BF489EDCB68F">
    <w:name w:val="9FAD338D25CD4235B8C4BF489EDCB68F"/>
    <w:rsid w:val="00E77B25"/>
    <w:rPr>
      <w:rFonts w:eastAsiaTheme="minorHAnsi"/>
      <w:lang w:eastAsia="en-US"/>
    </w:rPr>
  </w:style>
  <w:style w:type="paragraph" w:customStyle="1" w:styleId="E7C3C2BB43F44501B59252C6EC8382C3">
    <w:name w:val="E7C3C2BB43F44501B59252C6EC8382C3"/>
    <w:rsid w:val="00E77B25"/>
    <w:rPr>
      <w:rFonts w:eastAsiaTheme="minorHAnsi"/>
      <w:lang w:eastAsia="en-US"/>
    </w:rPr>
  </w:style>
  <w:style w:type="paragraph" w:customStyle="1" w:styleId="60BEB74F5C3745378E5DEE4F17632722">
    <w:name w:val="60BEB74F5C3745378E5DEE4F17632722"/>
    <w:rsid w:val="00E77B25"/>
    <w:pPr>
      <w:spacing w:line="256" w:lineRule="auto"/>
      <w:ind w:left="720"/>
      <w:contextualSpacing/>
    </w:pPr>
    <w:rPr>
      <w:rFonts w:eastAsiaTheme="minorHAnsi"/>
      <w:kern w:val="0"/>
      <w:lang w:eastAsia="en-US"/>
      <w14:ligatures w14:val="none"/>
    </w:rPr>
  </w:style>
  <w:style w:type="paragraph" w:customStyle="1" w:styleId="EA21DB447FE64BF989AABD5157A8C5B1">
    <w:name w:val="EA21DB447FE64BF989AABD5157A8C5B1"/>
    <w:rsid w:val="00E77B25"/>
    <w:pPr>
      <w:spacing w:line="256" w:lineRule="auto"/>
      <w:ind w:left="720"/>
      <w:contextualSpacing/>
    </w:pPr>
    <w:rPr>
      <w:rFonts w:eastAsiaTheme="minorHAnsi"/>
      <w:kern w:val="0"/>
      <w:lang w:eastAsia="en-US"/>
      <w14:ligatures w14:val="none"/>
    </w:rPr>
  </w:style>
  <w:style w:type="paragraph" w:customStyle="1" w:styleId="92A61DBBB8954E769B521198DF924D6C">
    <w:name w:val="92A61DBBB8954E769B521198DF924D6C"/>
    <w:rsid w:val="00E77B25"/>
    <w:pPr>
      <w:spacing w:line="256" w:lineRule="auto"/>
      <w:ind w:left="720"/>
      <w:contextualSpacing/>
    </w:pPr>
    <w:rPr>
      <w:rFonts w:eastAsiaTheme="minorHAnsi"/>
      <w:kern w:val="0"/>
      <w:lang w:eastAsia="en-US"/>
      <w14:ligatures w14:val="none"/>
    </w:rPr>
  </w:style>
  <w:style w:type="paragraph" w:customStyle="1" w:styleId="7ADE311710864CB7A6E3866D2381E94A">
    <w:name w:val="7ADE311710864CB7A6E3866D2381E94A"/>
    <w:rsid w:val="00E77B25"/>
    <w:pPr>
      <w:spacing w:line="256" w:lineRule="auto"/>
      <w:ind w:left="720"/>
      <w:contextualSpacing/>
    </w:pPr>
    <w:rPr>
      <w:rFonts w:eastAsiaTheme="minorHAnsi"/>
      <w:kern w:val="0"/>
      <w:lang w:eastAsia="en-US"/>
      <w14:ligatures w14:val="none"/>
    </w:rPr>
  </w:style>
  <w:style w:type="paragraph" w:customStyle="1" w:styleId="660556C72FC4446FB0A6467F31BC5DD4">
    <w:name w:val="660556C72FC4446FB0A6467F31BC5DD4"/>
    <w:rsid w:val="00E77B25"/>
    <w:rPr>
      <w:rFonts w:eastAsiaTheme="minorHAnsi"/>
      <w:lang w:eastAsia="en-US"/>
    </w:rPr>
  </w:style>
  <w:style w:type="paragraph" w:customStyle="1" w:styleId="C09A6EF0E64E489EB9D2EE454309CD7B">
    <w:name w:val="C09A6EF0E64E489EB9D2EE454309CD7B"/>
    <w:rsid w:val="00E77B25"/>
    <w:pPr>
      <w:spacing w:line="256" w:lineRule="auto"/>
      <w:ind w:left="720"/>
      <w:contextualSpacing/>
    </w:pPr>
    <w:rPr>
      <w:rFonts w:eastAsiaTheme="minorHAnsi"/>
      <w:kern w:val="0"/>
      <w:lang w:eastAsia="en-US"/>
      <w14:ligatures w14:val="none"/>
    </w:rPr>
  </w:style>
  <w:style w:type="paragraph" w:customStyle="1" w:styleId="E3B043DC5CF4417681B5F1463AACC3A9">
    <w:name w:val="E3B043DC5CF4417681B5F1463AACC3A9"/>
    <w:rsid w:val="00E77B25"/>
    <w:pPr>
      <w:spacing w:line="256" w:lineRule="auto"/>
      <w:ind w:left="720"/>
      <w:contextualSpacing/>
    </w:pPr>
    <w:rPr>
      <w:rFonts w:eastAsiaTheme="minorHAnsi"/>
      <w:kern w:val="0"/>
      <w:lang w:eastAsia="en-US"/>
      <w14:ligatures w14:val="none"/>
    </w:rPr>
  </w:style>
  <w:style w:type="paragraph" w:customStyle="1" w:styleId="72421E35FEB64722BE58604BA5D44F78">
    <w:name w:val="72421E35FEB64722BE58604BA5D44F78"/>
    <w:rsid w:val="00E77B25"/>
    <w:pPr>
      <w:spacing w:line="256" w:lineRule="auto"/>
      <w:ind w:left="720"/>
      <w:contextualSpacing/>
    </w:pPr>
    <w:rPr>
      <w:rFonts w:eastAsiaTheme="minorHAnsi"/>
      <w:kern w:val="0"/>
      <w:lang w:eastAsia="en-US"/>
      <w14:ligatures w14:val="none"/>
    </w:rPr>
  </w:style>
  <w:style w:type="paragraph" w:customStyle="1" w:styleId="B5EEE1E935DA432A8225D0AD178F23FA">
    <w:name w:val="B5EEE1E935DA432A8225D0AD178F23FA"/>
    <w:rsid w:val="00E77B25"/>
    <w:pPr>
      <w:spacing w:line="256" w:lineRule="auto"/>
      <w:ind w:left="720"/>
      <w:contextualSpacing/>
    </w:pPr>
    <w:rPr>
      <w:rFonts w:eastAsiaTheme="minorHAnsi"/>
      <w:kern w:val="0"/>
      <w:lang w:eastAsia="en-US"/>
      <w14:ligatures w14:val="none"/>
    </w:rPr>
  </w:style>
  <w:style w:type="paragraph" w:customStyle="1" w:styleId="F2A71668DDCB476195A1DEABB4CD118A">
    <w:name w:val="F2A71668DDCB476195A1DEABB4CD118A"/>
    <w:rsid w:val="00E77B25"/>
    <w:pPr>
      <w:spacing w:line="256" w:lineRule="auto"/>
      <w:ind w:left="720"/>
      <w:contextualSpacing/>
    </w:pPr>
    <w:rPr>
      <w:rFonts w:eastAsiaTheme="minorHAnsi"/>
      <w:kern w:val="0"/>
      <w:lang w:eastAsia="en-US"/>
      <w14:ligatures w14:val="none"/>
    </w:rPr>
  </w:style>
  <w:style w:type="paragraph" w:customStyle="1" w:styleId="EFE32961D19D45219DBB2927EF699D37">
    <w:name w:val="EFE32961D19D45219DBB2927EF699D37"/>
    <w:rsid w:val="00E77B25"/>
    <w:pPr>
      <w:spacing w:line="256" w:lineRule="auto"/>
      <w:ind w:left="720"/>
      <w:contextualSpacing/>
    </w:pPr>
    <w:rPr>
      <w:rFonts w:eastAsiaTheme="minorHAnsi"/>
      <w:kern w:val="0"/>
      <w:lang w:eastAsia="en-US"/>
      <w14:ligatures w14:val="none"/>
    </w:rPr>
  </w:style>
  <w:style w:type="paragraph" w:customStyle="1" w:styleId="C81B00539F9448438B64276D3135249A">
    <w:name w:val="C81B00539F9448438B64276D3135249A"/>
    <w:rsid w:val="00E77B25"/>
    <w:pPr>
      <w:spacing w:line="256" w:lineRule="auto"/>
      <w:ind w:left="720"/>
      <w:contextualSpacing/>
    </w:pPr>
    <w:rPr>
      <w:rFonts w:eastAsiaTheme="minorHAnsi"/>
      <w:kern w:val="0"/>
      <w:lang w:eastAsia="en-US"/>
      <w14:ligatures w14:val="none"/>
    </w:rPr>
  </w:style>
  <w:style w:type="paragraph" w:customStyle="1" w:styleId="F1CB8D41CF714F0C808D93362F6C3D87">
    <w:name w:val="F1CB8D41CF714F0C808D93362F6C3D87"/>
    <w:rsid w:val="00E77B25"/>
    <w:pPr>
      <w:spacing w:line="256" w:lineRule="auto"/>
      <w:ind w:left="720"/>
      <w:contextualSpacing/>
    </w:pPr>
    <w:rPr>
      <w:rFonts w:eastAsiaTheme="minorHAnsi"/>
      <w:kern w:val="0"/>
      <w:lang w:eastAsia="en-US"/>
      <w14:ligatures w14:val="none"/>
    </w:rPr>
  </w:style>
  <w:style w:type="paragraph" w:customStyle="1" w:styleId="C99D1B5964744DCD9F6CE8305FEA221F">
    <w:name w:val="C99D1B5964744DCD9F6CE8305FEA221F"/>
    <w:rsid w:val="00E77B25"/>
    <w:pPr>
      <w:spacing w:line="256" w:lineRule="auto"/>
      <w:ind w:left="720"/>
      <w:contextualSpacing/>
    </w:pPr>
    <w:rPr>
      <w:rFonts w:eastAsiaTheme="minorHAnsi"/>
      <w:kern w:val="0"/>
      <w:lang w:eastAsia="en-US"/>
      <w14:ligatures w14:val="none"/>
    </w:rPr>
  </w:style>
  <w:style w:type="paragraph" w:customStyle="1" w:styleId="B3DDE49AE6D64EB9B378F8DDF80885B8">
    <w:name w:val="B3DDE49AE6D64EB9B378F8DDF80885B8"/>
    <w:rsid w:val="00E77B25"/>
    <w:pPr>
      <w:spacing w:line="256" w:lineRule="auto"/>
      <w:ind w:left="720"/>
      <w:contextualSpacing/>
    </w:pPr>
    <w:rPr>
      <w:rFonts w:eastAsiaTheme="minorHAnsi"/>
      <w:kern w:val="0"/>
      <w:lang w:eastAsia="en-US"/>
      <w14:ligatures w14:val="none"/>
    </w:rPr>
  </w:style>
  <w:style w:type="paragraph" w:customStyle="1" w:styleId="AD58F8079526444496AD4ECCA260F0AB">
    <w:name w:val="AD58F8079526444496AD4ECCA260F0AB"/>
    <w:rsid w:val="00E77B25"/>
    <w:pPr>
      <w:spacing w:line="256" w:lineRule="auto"/>
      <w:ind w:left="720"/>
      <w:contextualSpacing/>
    </w:pPr>
    <w:rPr>
      <w:rFonts w:eastAsiaTheme="minorHAnsi"/>
      <w:kern w:val="0"/>
      <w:lang w:eastAsia="en-US"/>
      <w14:ligatures w14:val="none"/>
    </w:rPr>
  </w:style>
  <w:style w:type="paragraph" w:customStyle="1" w:styleId="54986627E6504EF0A6BDA7CAF19837C7">
    <w:name w:val="54986627E6504EF0A6BDA7CAF19837C7"/>
    <w:rsid w:val="00E77B25"/>
    <w:pPr>
      <w:spacing w:line="256" w:lineRule="auto"/>
      <w:ind w:left="720"/>
      <w:contextualSpacing/>
    </w:pPr>
    <w:rPr>
      <w:rFonts w:eastAsiaTheme="minorHAnsi"/>
      <w:kern w:val="0"/>
      <w:lang w:eastAsia="en-US"/>
      <w14:ligatures w14:val="none"/>
    </w:rPr>
  </w:style>
  <w:style w:type="paragraph" w:customStyle="1" w:styleId="6BAC6FD6856B464F8D3C63F87A8DF8AE">
    <w:name w:val="6BAC6FD6856B464F8D3C63F87A8DF8AE"/>
    <w:rsid w:val="00E77B25"/>
    <w:rPr>
      <w:rFonts w:eastAsiaTheme="minorHAnsi"/>
      <w:lang w:eastAsia="en-US"/>
    </w:rPr>
  </w:style>
  <w:style w:type="paragraph" w:customStyle="1" w:styleId="E6CE926650A345EAB03384CED88D4C2F">
    <w:name w:val="E6CE926650A345EAB03384CED88D4C2F"/>
    <w:rsid w:val="00E77B25"/>
    <w:rPr>
      <w:rFonts w:eastAsiaTheme="minorHAnsi"/>
      <w:lang w:eastAsia="en-US"/>
    </w:rPr>
  </w:style>
  <w:style w:type="paragraph" w:customStyle="1" w:styleId="01989E04939048C3A5840C9B8B00FB29">
    <w:name w:val="01989E04939048C3A5840C9B8B00FB29"/>
    <w:rsid w:val="00E77B25"/>
    <w:rPr>
      <w:rFonts w:eastAsiaTheme="minorHAnsi"/>
      <w:lang w:eastAsia="en-US"/>
    </w:rPr>
  </w:style>
  <w:style w:type="paragraph" w:customStyle="1" w:styleId="1C5643A448DE484FB55294A2AE959EF6">
    <w:name w:val="1C5643A448DE484FB55294A2AE959EF6"/>
    <w:rsid w:val="00E77B25"/>
    <w:rPr>
      <w:rFonts w:eastAsiaTheme="minorHAnsi"/>
      <w:lang w:eastAsia="en-US"/>
    </w:rPr>
  </w:style>
  <w:style w:type="paragraph" w:customStyle="1" w:styleId="C6586C2045AE4721826F204FF885EF86">
    <w:name w:val="C6586C2045AE4721826F204FF885EF86"/>
    <w:rsid w:val="00E77B25"/>
    <w:rPr>
      <w:rFonts w:eastAsiaTheme="minorHAnsi"/>
      <w:lang w:eastAsia="en-US"/>
    </w:rPr>
  </w:style>
  <w:style w:type="paragraph" w:customStyle="1" w:styleId="C4F528BBAB984832B060DC0E8A7ED7C9">
    <w:name w:val="C4F528BBAB984832B060DC0E8A7ED7C9"/>
    <w:rsid w:val="00E77B25"/>
    <w:rPr>
      <w:rFonts w:eastAsiaTheme="minorHAnsi"/>
      <w:lang w:eastAsia="en-US"/>
    </w:rPr>
  </w:style>
  <w:style w:type="paragraph" w:customStyle="1" w:styleId="570F0F01732244BAB38AD2AA067A07BE">
    <w:name w:val="570F0F01732244BAB38AD2AA067A07BE"/>
    <w:rsid w:val="00E77B25"/>
    <w:rPr>
      <w:rFonts w:eastAsiaTheme="minorHAnsi"/>
      <w:lang w:eastAsia="en-US"/>
    </w:rPr>
  </w:style>
  <w:style w:type="paragraph" w:customStyle="1" w:styleId="BE7BA8B8931A4E378A4A09D9378C75BF">
    <w:name w:val="BE7BA8B8931A4E378A4A09D9378C75BF"/>
    <w:rsid w:val="00E77B25"/>
    <w:rPr>
      <w:rFonts w:eastAsiaTheme="minorHAnsi"/>
      <w:lang w:eastAsia="en-US"/>
    </w:rPr>
  </w:style>
  <w:style w:type="paragraph" w:customStyle="1" w:styleId="1115822335924EBBA940F3E8635C3B8F">
    <w:name w:val="1115822335924EBBA940F3E8635C3B8F"/>
    <w:rsid w:val="00E77B25"/>
    <w:rPr>
      <w:rFonts w:eastAsiaTheme="minorHAnsi"/>
      <w:lang w:eastAsia="en-US"/>
    </w:rPr>
  </w:style>
  <w:style w:type="paragraph" w:customStyle="1" w:styleId="5BA5A1F96E2B4D3BB0FB846E2EC9ACAE">
    <w:name w:val="5BA5A1F96E2B4D3BB0FB846E2EC9ACAE"/>
    <w:rsid w:val="00E77B25"/>
    <w:rPr>
      <w:rFonts w:eastAsiaTheme="minorHAnsi"/>
      <w:lang w:eastAsia="en-US"/>
    </w:rPr>
  </w:style>
  <w:style w:type="paragraph" w:customStyle="1" w:styleId="EA6BA3AF2BC5400DA8FA7C88051B61C1">
    <w:name w:val="EA6BA3AF2BC5400DA8FA7C88051B61C1"/>
    <w:rsid w:val="00E77B25"/>
    <w:rPr>
      <w:rFonts w:eastAsiaTheme="minorHAnsi"/>
      <w:lang w:eastAsia="en-US"/>
    </w:rPr>
  </w:style>
  <w:style w:type="paragraph" w:customStyle="1" w:styleId="B464D844A2DE4D8296A6DB24AF747F34">
    <w:name w:val="B464D844A2DE4D8296A6DB24AF747F34"/>
    <w:rsid w:val="00E77B25"/>
    <w:rPr>
      <w:rFonts w:eastAsiaTheme="minorHAnsi"/>
      <w:lang w:eastAsia="en-US"/>
    </w:rPr>
  </w:style>
  <w:style w:type="paragraph" w:customStyle="1" w:styleId="B4BAEC0E941D479F9CA0E72ECEB6168C">
    <w:name w:val="B4BAEC0E941D479F9CA0E72ECEB6168C"/>
    <w:rsid w:val="00E77B25"/>
    <w:rPr>
      <w:rFonts w:eastAsiaTheme="minorHAnsi"/>
      <w:lang w:eastAsia="en-US"/>
    </w:rPr>
  </w:style>
  <w:style w:type="paragraph" w:customStyle="1" w:styleId="48AB55FC75D3424095429D426CD041C0">
    <w:name w:val="48AB55FC75D3424095429D426CD041C0"/>
    <w:rsid w:val="00E77B25"/>
    <w:rPr>
      <w:rFonts w:eastAsiaTheme="minorHAnsi"/>
      <w:lang w:eastAsia="en-US"/>
    </w:rPr>
  </w:style>
  <w:style w:type="paragraph" w:customStyle="1" w:styleId="3643E3E59E9A425FBC3962B92873E69F">
    <w:name w:val="3643E3E59E9A425FBC3962B92873E69F"/>
    <w:rsid w:val="00E77B25"/>
    <w:rPr>
      <w:rFonts w:eastAsiaTheme="minorHAnsi"/>
      <w:lang w:eastAsia="en-US"/>
    </w:rPr>
  </w:style>
  <w:style w:type="paragraph" w:customStyle="1" w:styleId="79E21A1BEB454DE6B0B5250F23129C6C">
    <w:name w:val="79E21A1BEB454DE6B0B5250F23129C6C"/>
    <w:rsid w:val="00E77B25"/>
    <w:rPr>
      <w:rFonts w:eastAsiaTheme="minorHAnsi"/>
      <w:lang w:eastAsia="en-US"/>
    </w:rPr>
  </w:style>
  <w:style w:type="paragraph" w:customStyle="1" w:styleId="092189C23776426591AFBA30DFC9D823">
    <w:name w:val="092189C23776426591AFBA30DFC9D823"/>
    <w:rsid w:val="00E77B25"/>
    <w:rPr>
      <w:rFonts w:eastAsiaTheme="minorHAnsi"/>
      <w:lang w:eastAsia="en-US"/>
    </w:rPr>
  </w:style>
  <w:style w:type="paragraph" w:customStyle="1" w:styleId="A68740DD6EF941A4983883807AE25AB0">
    <w:name w:val="A68740DD6EF941A4983883807AE25AB0"/>
    <w:rsid w:val="00E77B25"/>
    <w:rPr>
      <w:rFonts w:eastAsiaTheme="minorHAnsi"/>
      <w:lang w:eastAsia="en-US"/>
    </w:rPr>
  </w:style>
  <w:style w:type="paragraph" w:customStyle="1" w:styleId="B7BB65292EF944DAAF71F76855C15244">
    <w:name w:val="B7BB65292EF944DAAF71F76855C15244"/>
    <w:rsid w:val="00E77B25"/>
    <w:rPr>
      <w:rFonts w:eastAsiaTheme="minorHAnsi"/>
      <w:lang w:eastAsia="en-US"/>
    </w:rPr>
  </w:style>
  <w:style w:type="paragraph" w:customStyle="1" w:styleId="451E5450F7E64488BCC60581F5501C20">
    <w:name w:val="451E5450F7E64488BCC60581F5501C20"/>
    <w:rsid w:val="00E77B25"/>
    <w:rPr>
      <w:rFonts w:eastAsiaTheme="minorHAnsi"/>
      <w:lang w:eastAsia="en-US"/>
    </w:rPr>
  </w:style>
  <w:style w:type="paragraph" w:customStyle="1" w:styleId="A8919A5953C047558643FC34961F0ED7">
    <w:name w:val="A8919A5953C047558643FC34961F0ED7"/>
    <w:rsid w:val="00E77B25"/>
    <w:rPr>
      <w:rFonts w:eastAsiaTheme="minorHAnsi"/>
      <w:lang w:eastAsia="en-US"/>
    </w:rPr>
  </w:style>
  <w:style w:type="paragraph" w:customStyle="1" w:styleId="D7003C35F892497990E1F6C89A441BB3">
    <w:name w:val="D7003C35F892497990E1F6C89A441BB3"/>
    <w:rsid w:val="00E77B25"/>
    <w:rPr>
      <w:rFonts w:eastAsiaTheme="minorHAnsi"/>
      <w:lang w:eastAsia="en-US"/>
    </w:rPr>
  </w:style>
  <w:style w:type="paragraph" w:customStyle="1" w:styleId="1BE509EC5DA54D2B858EE471A8211E70">
    <w:name w:val="1BE509EC5DA54D2B858EE471A8211E70"/>
    <w:rsid w:val="00E77B25"/>
    <w:rPr>
      <w:rFonts w:eastAsiaTheme="minorHAnsi"/>
      <w:lang w:eastAsia="en-US"/>
    </w:rPr>
  </w:style>
  <w:style w:type="paragraph" w:customStyle="1" w:styleId="AD48DED9BF904BAABB338C6EF4D779FB">
    <w:name w:val="AD48DED9BF904BAABB338C6EF4D779FB"/>
    <w:rsid w:val="00E77B25"/>
    <w:rPr>
      <w:rFonts w:eastAsiaTheme="minorHAnsi"/>
      <w:lang w:eastAsia="en-US"/>
    </w:rPr>
  </w:style>
  <w:style w:type="paragraph" w:customStyle="1" w:styleId="3283E08B84AB4644BCDA3AC3527BEFAF">
    <w:name w:val="3283E08B84AB4644BCDA3AC3527BEFAF"/>
    <w:rsid w:val="00E77B25"/>
    <w:rPr>
      <w:rFonts w:eastAsiaTheme="minorHAnsi"/>
      <w:lang w:eastAsia="en-US"/>
    </w:rPr>
  </w:style>
  <w:style w:type="paragraph" w:customStyle="1" w:styleId="4FF5352DF81E454EB97A8AEC966D851C">
    <w:name w:val="4FF5352DF81E454EB97A8AEC966D851C"/>
    <w:rsid w:val="00E77B25"/>
    <w:rPr>
      <w:rFonts w:eastAsiaTheme="minorHAnsi"/>
      <w:lang w:eastAsia="en-US"/>
    </w:rPr>
  </w:style>
  <w:style w:type="paragraph" w:customStyle="1" w:styleId="AF27F0E5E58A4F04926976E629FC19A5">
    <w:name w:val="AF27F0E5E58A4F04926976E629FC19A5"/>
    <w:rsid w:val="00E77B25"/>
    <w:rPr>
      <w:rFonts w:eastAsiaTheme="minorHAnsi"/>
      <w:lang w:eastAsia="en-US"/>
    </w:rPr>
  </w:style>
  <w:style w:type="paragraph" w:customStyle="1" w:styleId="A9784EAD89E8462FA7CB37CEB1F314C5">
    <w:name w:val="A9784EAD89E8462FA7CB37CEB1F314C5"/>
    <w:rsid w:val="00E77B25"/>
    <w:rPr>
      <w:rFonts w:eastAsiaTheme="minorHAnsi"/>
      <w:lang w:eastAsia="en-US"/>
    </w:rPr>
  </w:style>
  <w:style w:type="paragraph" w:customStyle="1" w:styleId="967DEC869F25484DADC5313FB5955330">
    <w:name w:val="967DEC869F25484DADC5313FB5955330"/>
    <w:rsid w:val="00E77B25"/>
    <w:rPr>
      <w:rFonts w:eastAsiaTheme="minorHAnsi"/>
      <w:lang w:eastAsia="en-US"/>
    </w:rPr>
  </w:style>
  <w:style w:type="paragraph" w:customStyle="1" w:styleId="C315553121EF406280E4486A3F850F60">
    <w:name w:val="C315553121EF406280E4486A3F850F60"/>
    <w:rsid w:val="00E77B25"/>
    <w:rPr>
      <w:rFonts w:eastAsiaTheme="minorHAnsi"/>
      <w:lang w:eastAsia="en-US"/>
    </w:rPr>
  </w:style>
  <w:style w:type="paragraph" w:customStyle="1" w:styleId="F812B55B51C64D68B2E4D81F192F35C5">
    <w:name w:val="F812B55B51C64D68B2E4D81F192F35C5"/>
    <w:rsid w:val="00E77B25"/>
    <w:rPr>
      <w:rFonts w:eastAsiaTheme="minorHAnsi"/>
      <w:lang w:eastAsia="en-US"/>
    </w:rPr>
  </w:style>
  <w:style w:type="paragraph" w:customStyle="1" w:styleId="B167F80B56F644CA99DF34BF6AB2DB18">
    <w:name w:val="B167F80B56F644CA99DF34BF6AB2DB18"/>
    <w:rsid w:val="00E77B25"/>
    <w:rPr>
      <w:rFonts w:eastAsiaTheme="minorHAnsi"/>
      <w:lang w:eastAsia="en-US"/>
    </w:rPr>
  </w:style>
  <w:style w:type="paragraph" w:customStyle="1" w:styleId="0204B6695B71471B862B89C8FBB8EA14">
    <w:name w:val="0204B6695B71471B862B89C8FBB8EA14"/>
    <w:rsid w:val="00E77B25"/>
    <w:rPr>
      <w:rFonts w:eastAsiaTheme="minorHAnsi"/>
      <w:lang w:eastAsia="en-US"/>
    </w:rPr>
  </w:style>
  <w:style w:type="paragraph" w:customStyle="1" w:styleId="02538724F0D2433CB159ED07668FE4FE">
    <w:name w:val="02538724F0D2433CB159ED07668FE4FE"/>
    <w:rsid w:val="00E77B25"/>
    <w:rPr>
      <w:rFonts w:eastAsiaTheme="minorHAnsi"/>
      <w:lang w:eastAsia="en-US"/>
    </w:rPr>
  </w:style>
  <w:style w:type="paragraph" w:customStyle="1" w:styleId="CDA86D4B745B45E4AD824EB50B6E327C">
    <w:name w:val="CDA86D4B745B45E4AD824EB50B6E327C"/>
    <w:rsid w:val="00E77B25"/>
    <w:rPr>
      <w:rFonts w:eastAsiaTheme="minorHAnsi"/>
      <w:lang w:eastAsia="en-US"/>
    </w:rPr>
  </w:style>
  <w:style w:type="paragraph" w:customStyle="1" w:styleId="A67BE8EA41CA44ACBF62ACE53834FA81">
    <w:name w:val="A67BE8EA41CA44ACBF62ACE53834FA81"/>
    <w:rsid w:val="00E77B25"/>
    <w:pPr>
      <w:spacing w:after="0" w:line="240" w:lineRule="auto"/>
    </w:pPr>
    <w:rPr>
      <w:rFonts w:ascii="Calibri" w:eastAsia="Calibri" w:hAnsi="Calibri" w:cs="Times New Roman"/>
      <w:kern w:val="0"/>
      <w:lang w:eastAsia="en-US"/>
      <w14:ligatures w14:val="none"/>
    </w:rPr>
  </w:style>
  <w:style w:type="paragraph" w:customStyle="1" w:styleId="E54DE8DA915A469290320875B9D4FD75">
    <w:name w:val="E54DE8DA915A469290320875B9D4FD75"/>
    <w:rsid w:val="00E77B25"/>
    <w:pPr>
      <w:spacing w:after="0" w:line="240" w:lineRule="auto"/>
    </w:pPr>
    <w:rPr>
      <w:rFonts w:ascii="Calibri" w:eastAsia="Calibri" w:hAnsi="Calibri" w:cs="Times New Roman"/>
      <w:kern w:val="0"/>
      <w:lang w:eastAsia="en-US"/>
      <w14:ligatures w14:val="none"/>
    </w:rPr>
  </w:style>
  <w:style w:type="paragraph" w:customStyle="1" w:styleId="3CC961A303754F63AF2BBEDA3D6F2BFC">
    <w:name w:val="3CC961A303754F63AF2BBEDA3D6F2BFC"/>
    <w:rsid w:val="00E77B25"/>
    <w:pPr>
      <w:spacing w:after="0" w:line="240" w:lineRule="auto"/>
    </w:pPr>
    <w:rPr>
      <w:rFonts w:ascii="Calibri" w:eastAsia="Calibri" w:hAnsi="Calibri" w:cs="Times New Roman"/>
      <w:kern w:val="0"/>
      <w:lang w:eastAsia="en-US"/>
      <w14:ligatures w14:val="none"/>
    </w:rPr>
  </w:style>
  <w:style w:type="paragraph" w:customStyle="1" w:styleId="B4F6356AB201492D86D950FC34C95B7B">
    <w:name w:val="B4F6356AB201492D86D950FC34C95B7B"/>
    <w:rsid w:val="00E77B25"/>
    <w:pPr>
      <w:spacing w:after="0" w:line="240" w:lineRule="auto"/>
    </w:pPr>
    <w:rPr>
      <w:rFonts w:ascii="Calibri" w:eastAsia="Calibri" w:hAnsi="Calibri" w:cs="Times New Roman"/>
      <w:kern w:val="0"/>
      <w:lang w:eastAsia="en-US"/>
      <w14:ligatures w14:val="none"/>
    </w:rPr>
  </w:style>
  <w:style w:type="paragraph" w:customStyle="1" w:styleId="2A3319462F92425588ED719D2AB8E17A">
    <w:name w:val="2A3319462F92425588ED719D2AB8E17A"/>
    <w:rsid w:val="00E77B25"/>
    <w:pPr>
      <w:spacing w:after="0" w:line="240" w:lineRule="auto"/>
    </w:pPr>
    <w:rPr>
      <w:rFonts w:ascii="Calibri" w:eastAsia="Calibri" w:hAnsi="Calibri" w:cs="Times New Roman"/>
      <w:kern w:val="0"/>
      <w:lang w:eastAsia="en-US"/>
      <w14:ligatures w14:val="none"/>
    </w:rPr>
  </w:style>
  <w:style w:type="paragraph" w:customStyle="1" w:styleId="A806B46BE5144465B7F3B50BD475F03A">
    <w:name w:val="A806B46BE5144465B7F3B50BD475F03A"/>
    <w:rsid w:val="00E77B25"/>
    <w:pPr>
      <w:spacing w:after="0" w:line="240" w:lineRule="auto"/>
    </w:pPr>
    <w:rPr>
      <w:rFonts w:ascii="Calibri" w:eastAsia="Calibri" w:hAnsi="Calibri" w:cs="Times New Roman"/>
      <w:kern w:val="0"/>
      <w:lang w:eastAsia="en-US"/>
      <w14:ligatures w14:val="none"/>
    </w:rPr>
  </w:style>
  <w:style w:type="paragraph" w:customStyle="1" w:styleId="5D2DC109FC4841438F7306FCC884A52D">
    <w:name w:val="5D2DC109FC4841438F7306FCC884A52D"/>
    <w:rsid w:val="00E77B25"/>
    <w:pPr>
      <w:spacing w:after="0" w:line="240" w:lineRule="auto"/>
    </w:pPr>
    <w:rPr>
      <w:rFonts w:ascii="Calibri" w:eastAsia="Calibri" w:hAnsi="Calibri" w:cs="Times New Roman"/>
      <w:kern w:val="0"/>
      <w:lang w:eastAsia="en-US"/>
      <w14:ligatures w14:val="none"/>
    </w:rPr>
  </w:style>
  <w:style w:type="paragraph" w:customStyle="1" w:styleId="A495CE49E3CC4FE7A543E2E491F21666">
    <w:name w:val="A495CE49E3CC4FE7A543E2E491F21666"/>
    <w:rsid w:val="00E77B25"/>
    <w:pPr>
      <w:spacing w:after="0" w:line="240" w:lineRule="auto"/>
    </w:pPr>
    <w:rPr>
      <w:rFonts w:ascii="Calibri" w:eastAsia="Calibri" w:hAnsi="Calibri" w:cs="Times New Roman"/>
      <w:kern w:val="0"/>
      <w:lang w:eastAsia="en-US"/>
      <w14:ligatures w14:val="none"/>
    </w:rPr>
  </w:style>
  <w:style w:type="paragraph" w:customStyle="1" w:styleId="F791A95FBD104DC1B2C5769FB1335023">
    <w:name w:val="F791A95FBD104DC1B2C5769FB1335023"/>
    <w:rsid w:val="00E77B25"/>
    <w:pPr>
      <w:spacing w:after="0" w:line="240" w:lineRule="auto"/>
    </w:pPr>
    <w:rPr>
      <w:rFonts w:ascii="Calibri" w:eastAsia="Calibri" w:hAnsi="Calibri" w:cs="Times New Roman"/>
      <w:kern w:val="0"/>
      <w:lang w:eastAsia="en-US"/>
      <w14:ligatures w14:val="none"/>
    </w:rPr>
  </w:style>
  <w:style w:type="paragraph" w:customStyle="1" w:styleId="6953A450D49842C79F22C29EA2DE3B7F">
    <w:name w:val="6953A450D49842C79F22C29EA2DE3B7F"/>
    <w:rsid w:val="00E77B25"/>
    <w:pPr>
      <w:spacing w:after="0" w:line="240" w:lineRule="auto"/>
    </w:pPr>
    <w:rPr>
      <w:rFonts w:ascii="Calibri" w:eastAsia="Calibri" w:hAnsi="Calibri" w:cs="Times New Roman"/>
      <w:kern w:val="0"/>
      <w:lang w:eastAsia="en-US"/>
      <w14:ligatures w14:val="none"/>
    </w:rPr>
  </w:style>
  <w:style w:type="paragraph" w:customStyle="1" w:styleId="B1551A3ED9174D7C867E7E2B2847BCB0">
    <w:name w:val="B1551A3ED9174D7C867E7E2B2847BCB0"/>
    <w:rsid w:val="00E77B25"/>
    <w:pPr>
      <w:spacing w:after="0" w:line="240" w:lineRule="auto"/>
    </w:pPr>
    <w:rPr>
      <w:rFonts w:ascii="Calibri" w:eastAsia="Calibri" w:hAnsi="Calibri" w:cs="Times New Roman"/>
      <w:kern w:val="0"/>
      <w:lang w:eastAsia="en-US"/>
      <w14:ligatures w14:val="none"/>
    </w:rPr>
  </w:style>
  <w:style w:type="paragraph" w:customStyle="1" w:styleId="2E64318B991D44ECA308B215A77DC00E">
    <w:name w:val="2E64318B991D44ECA308B215A77DC00E"/>
    <w:rsid w:val="00E77B25"/>
    <w:pPr>
      <w:spacing w:after="0" w:line="240" w:lineRule="auto"/>
    </w:pPr>
    <w:rPr>
      <w:rFonts w:ascii="Calibri" w:eastAsia="Calibri" w:hAnsi="Calibri" w:cs="Times New Roman"/>
      <w:kern w:val="0"/>
      <w:lang w:eastAsia="en-US"/>
      <w14:ligatures w14:val="none"/>
    </w:rPr>
  </w:style>
  <w:style w:type="paragraph" w:customStyle="1" w:styleId="814C38C18F5243C196101446EEF4B4E4">
    <w:name w:val="814C38C18F5243C196101446EEF4B4E4"/>
    <w:rsid w:val="00E77B25"/>
    <w:pPr>
      <w:spacing w:after="0" w:line="240" w:lineRule="auto"/>
    </w:pPr>
    <w:rPr>
      <w:rFonts w:ascii="Calibri" w:eastAsia="Calibri" w:hAnsi="Calibri" w:cs="Times New Roman"/>
      <w:kern w:val="0"/>
      <w:lang w:eastAsia="en-US"/>
      <w14:ligatures w14:val="none"/>
    </w:rPr>
  </w:style>
  <w:style w:type="paragraph" w:customStyle="1" w:styleId="518A94D6776546D2BA6F465B6E5F4708">
    <w:name w:val="518A94D6776546D2BA6F465B6E5F4708"/>
    <w:rsid w:val="00E77B25"/>
    <w:rPr>
      <w:rFonts w:eastAsiaTheme="minorHAnsi"/>
      <w:lang w:eastAsia="en-US"/>
    </w:rPr>
  </w:style>
  <w:style w:type="paragraph" w:customStyle="1" w:styleId="1AC5563E2BCF462AA8B54DD07F0DF1C8">
    <w:name w:val="1AC5563E2BCF462AA8B54DD07F0DF1C8"/>
    <w:rsid w:val="00E77B25"/>
    <w:rPr>
      <w:rFonts w:eastAsiaTheme="minorHAnsi"/>
      <w:lang w:eastAsia="en-US"/>
    </w:rPr>
  </w:style>
  <w:style w:type="paragraph" w:customStyle="1" w:styleId="F080D61A9A274613B5AC3DB1F0422005">
    <w:name w:val="F080D61A9A274613B5AC3DB1F0422005"/>
    <w:rsid w:val="00E77B25"/>
    <w:rPr>
      <w:rFonts w:eastAsiaTheme="minorHAnsi"/>
      <w:lang w:eastAsia="en-US"/>
    </w:rPr>
  </w:style>
  <w:style w:type="paragraph" w:customStyle="1" w:styleId="12D7B4464CC945A880F23062E1C9169B">
    <w:name w:val="12D7B4464CC945A880F23062E1C9169B"/>
    <w:rsid w:val="00E77B25"/>
    <w:pPr>
      <w:spacing w:after="0" w:line="240" w:lineRule="auto"/>
    </w:pPr>
    <w:rPr>
      <w:rFonts w:ascii="Calibri" w:eastAsia="Calibri" w:hAnsi="Calibri" w:cs="Times New Roman"/>
      <w:kern w:val="0"/>
      <w:lang w:eastAsia="en-US"/>
      <w14:ligatures w14:val="none"/>
    </w:rPr>
  </w:style>
  <w:style w:type="paragraph" w:customStyle="1" w:styleId="0E5B2AD31EF54112880D98C58881BFCD">
    <w:name w:val="0E5B2AD31EF54112880D98C58881BFCD"/>
    <w:rsid w:val="00E77B25"/>
    <w:rPr>
      <w:rFonts w:eastAsiaTheme="minorHAnsi"/>
      <w:lang w:eastAsia="en-US"/>
    </w:rPr>
  </w:style>
  <w:style w:type="paragraph" w:customStyle="1" w:styleId="A0A8890281AA41C8AC474B7B1632CFEF">
    <w:name w:val="A0A8890281AA41C8AC474B7B1632CFEF"/>
    <w:rsid w:val="00E77B25"/>
    <w:rPr>
      <w:rFonts w:eastAsiaTheme="minorHAnsi"/>
      <w:lang w:eastAsia="en-US"/>
    </w:rPr>
  </w:style>
  <w:style w:type="paragraph" w:customStyle="1" w:styleId="BA4670443B6E47A0AC2CBAA4BB10D5EF">
    <w:name w:val="BA4670443B6E47A0AC2CBAA4BB10D5EF"/>
    <w:rsid w:val="00E77B25"/>
    <w:rPr>
      <w:rFonts w:eastAsiaTheme="minorHAnsi"/>
      <w:lang w:eastAsia="en-US"/>
    </w:rPr>
  </w:style>
  <w:style w:type="paragraph" w:customStyle="1" w:styleId="0C6D6531895641F492FF84734F63103E">
    <w:name w:val="0C6D6531895641F492FF84734F63103E"/>
    <w:rsid w:val="00E77B25"/>
    <w:rPr>
      <w:rFonts w:eastAsiaTheme="minorHAnsi"/>
      <w:lang w:eastAsia="en-US"/>
    </w:rPr>
  </w:style>
  <w:style w:type="paragraph" w:customStyle="1" w:styleId="CBD1DB9A024A43D6B54AB239D12BE496">
    <w:name w:val="CBD1DB9A024A43D6B54AB239D12BE496"/>
    <w:rsid w:val="00E77B25"/>
    <w:pPr>
      <w:spacing w:after="0" w:line="240" w:lineRule="auto"/>
    </w:pPr>
    <w:rPr>
      <w:rFonts w:ascii="Calibri" w:eastAsia="Calibri" w:hAnsi="Calibri" w:cs="Times New Roman"/>
      <w:kern w:val="0"/>
      <w:lang w:eastAsia="en-US"/>
      <w14:ligatures w14:val="none"/>
    </w:rPr>
  </w:style>
  <w:style w:type="paragraph" w:customStyle="1" w:styleId="2FF780ADC7FF4D1680E5980C0B1755A7">
    <w:name w:val="2FF780ADC7FF4D1680E5980C0B1755A7"/>
    <w:rsid w:val="00E77B25"/>
    <w:pPr>
      <w:spacing w:after="0" w:line="240" w:lineRule="auto"/>
    </w:pPr>
    <w:rPr>
      <w:rFonts w:ascii="Calibri" w:eastAsia="Calibri" w:hAnsi="Calibri" w:cs="Times New Roman"/>
      <w:kern w:val="0"/>
      <w:lang w:eastAsia="en-US"/>
      <w14:ligatures w14:val="none"/>
    </w:rPr>
  </w:style>
  <w:style w:type="paragraph" w:customStyle="1" w:styleId="0D0DC173EA0E42B38598F9DB989F8172">
    <w:name w:val="0D0DC173EA0E42B38598F9DB989F8172"/>
    <w:rsid w:val="00E77B25"/>
    <w:pPr>
      <w:spacing w:after="0" w:line="240" w:lineRule="auto"/>
    </w:pPr>
    <w:rPr>
      <w:rFonts w:ascii="Calibri" w:eastAsia="Calibri" w:hAnsi="Calibri" w:cs="Times New Roman"/>
      <w:kern w:val="0"/>
      <w:lang w:eastAsia="en-US"/>
      <w14:ligatures w14:val="none"/>
    </w:rPr>
  </w:style>
  <w:style w:type="paragraph" w:customStyle="1" w:styleId="B5E8A614BD75441EA67D14975F3256EE">
    <w:name w:val="B5E8A614BD75441EA67D14975F3256EE"/>
    <w:rsid w:val="00E77B25"/>
    <w:pPr>
      <w:spacing w:after="0" w:line="240" w:lineRule="auto"/>
    </w:pPr>
    <w:rPr>
      <w:rFonts w:ascii="Calibri" w:eastAsia="Calibri" w:hAnsi="Calibri" w:cs="Times New Roman"/>
      <w:kern w:val="0"/>
      <w:lang w:eastAsia="en-US"/>
      <w14:ligatures w14:val="none"/>
    </w:rPr>
  </w:style>
  <w:style w:type="paragraph" w:customStyle="1" w:styleId="9FFA44118F064C0DA4479849685872BD">
    <w:name w:val="9FFA44118F064C0DA4479849685872BD"/>
    <w:rsid w:val="00E77B25"/>
    <w:rPr>
      <w:rFonts w:eastAsiaTheme="minorHAnsi"/>
      <w:lang w:eastAsia="en-US"/>
    </w:rPr>
  </w:style>
  <w:style w:type="paragraph" w:customStyle="1" w:styleId="AEC01A820EE44BA0B21EEDD21569729B">
    <w:name w:val="AEC01A820EE44BA0B21EEDD21569729B"/>
    <w:rsid w:val="00E77B25"/>
    <w:rPr>
      <w:rFonts w:eastAsiaTheme="minorHAnsi"/>
      <w:lang w:eastAsia="en-US"/>
    </w:rPr>
  </w:style>
  <w:style w:type="paragraph" w:customStyle="1" w:styleId="761C9763C0B74665A2E57E63553F06D5">
    <w:name w:val="761C9763C0B74665A2E57E63553F06D5"/>
    <w:rsid w:val="00E77B25"/>
    <w:rPr>
      <w:rFonts w:eastAsiaTheme="minorHAnsi"/>
      <w:lang w:eastAsia="en-US"/>
    </w:rPr>
  </w:style>
  <w:style w:type="paragraph" w:customStyle="1" w:styleId="1E455E13E3064CB6A20BD632CA9AEED6">
    <w:name w:val="1E455E13E3064CB6A20BD632CA9AEED6"/>
    <w:rsid w:val="00E77B25"/>
    <w:rPr>
      <w:rFonts w:eastAsiaTheme="minorHAnsi"/>
      <w:lang w:eastAsia="en-US"/>
    </w:rPr>
  </w:style>
  <w:style w:type="paragraph" w:customStyle="1" w:styleId="7B247F4146BC4A2F9DDAE87F5B4688C2">
    <w:name w:val="7B247F4146BC4A2F9DDAE87F5B4688C2"/>
    <w:rsid w:val="00E77B25"/>
    <w:rPr>
      <w:rFonts w:eastAsiaTheme="minorHAnsi"/>
      <w:lang w:eastAsia="en-US"/>
    </w:rPr>
  </w:style>
  <w:style w:type="paragraph" w:customStyle="1" w:styleId="79CCD26303364AB2801DBD109852165D">
    <w:name w:val="79CCD26303364AB2801DBD109852165D"/>
    <w:rsid w:val="00E77B25"/>
    <w:rPr>
      <w:rFonts w:eastAsiaTheme="minorHAnsi"/>
      <w:lang w:eastAsia="en-US"/>
    </w:rPr>
  </w:style>
  <w:style w:type="paragraph" w:customStyle="1" w:styleId="A84AAA92CE604FC1BA52A42539B40869">
    <w:name w:val="A84AAA92CE604FC1BA52A42539B40869"/>
    <w:rsid w:val="00E77B25"/>
    <w:rPr>
      <w:rFonts w:eastAsiaTheme="minorHAnsi"/>
      <w:lang w:eastAsia="en-US"/>
    </w:rPr>
  </w:style>
  <w:style w:type="paragraph" w:customStyle="1" w:styleId="E693C9EFAED84AFBBDAC796F5B98DA35">
    <w:name w:val="E693C9EFAED84AFBBDAC796F5B98DA35"/>
    <w:rsid w:val="00E77B25"/>
    <w:rPr>
      <w:rFonts w:eastAsiaTheme="minorHAnsi"/>
      <w:lang w:eastAsia="en-US"/>
    </w:rPr>
  </w:style>
  <w:style w:type="paragraph" w:customStyle="1" w:styleId="4BD62FB2D42D4A4AA7AAAE18F3EABD49">
    <w:name w:val="4BD62FB2D42D4A4AA7AAAE18F3EABD49"/>
    <w:rsid w:val="00E77B25"/>
    <w:rPr>
      <w:rFonts w:eastAsiaTheme="minorHAnsi"/>
      <w:lang w:eastAsia="en-US"/>
    </w:rPr>
  </w:style>
  <w:style w:type="paragraph" w:customStyle="1" w:styleId="4F0BD9830CD04FD9A9A1705B5D4494D0">
    <w:name w:val="4F0BD9830CD04FD9A9A1705B5D4494D0"/>
    <w:rsid w:val="00E77B25"/>
    <w:rPr>
      <w:rFonts w:eastAsiaTheme="minorHAnsi"/>
      <w:lang w:eastAsia="en-US"/>
    </w:rPr>
  </w:style>
  <w:style w:type="paragraph" w:customStyle="1" w:styleId="C28F1D0E4F2D4B1BB78B8B9CB70C1374">
    <w:name w:val="C28F1D0E4F2D4B1BB78B8B9CB70C1374"/>
    <w:rsid w:val="00E77B25"/>
    <w:rPr>
      <w:rFonts w:eastAsiaTheme="minorHAnsi"/>
      <w:lang w:eastAsia="en-US"/>
    </w:rPr>
  </w:style>
  <w:style w:type="paragraph" w:customStyle="1" w:styleId="6A887D78B5864698A4CACDD6412A8354">
    <w:name w:val="6A887D78B5864698A4CACDD6412A8354"/>
    <w:rsid w:val="00E77B25"/>
    <w:rPr>
      <w:rFonts w:eastAsiaTheme="minorHAnsi"/>
      <w:lang w:eastAsia="en-US"/>
    </w:rPr>
  </w:style>
  <w:style w:type="paragraph" w:customStyle="1" w:styleId="895ED3A19365446599BA61693FA142DF">
    <w:name w:val="895ED3A19365446599BA61693FA142DF"/>
    <w:rsid w:val="00E77B25"/>
    <w:rPr>
      <w:rFonts w:eastAsiaTheme="minorHAnsi"/>
      <w:lang w:eastAsia="en-US"/>
    </w:rPr>
  </w:style>
  <w:style w:type="paragraph" w:customStyle="1" w:styleId="2B614F1AABD045DB92DA2ED5929288B0">
    <w:name w:val="2B614F1AABD045DB92DA2ED5929288B0"/>
    <w:rsid w:val="00E77B25"/>
    <w:rPr>
      <w:rFonts w:eastAsiaTheme="minorHAnsi"/>
      <w:lang w:eastAsia="en-US"/>
    </w:rPr>
  </w:style>
  <w:style w:type="paragraph" w:customStyle="1" w:styleId="C4FA202097744C2295AFC4E513E98068">
    <w:name w:val="C4FA202097744C2295AFC4E513E98068"/>
    <w:rsid w:val="00E77B25"/>
    <w:rPr>
      <w:rFonts w:eastAsiaTheme="minorHAnsi"/>
      <w:lang w:eastAsia="en-US"/>
    </w:rPr>
  </w:style>
  <w:style w:type="paragraph" w:customStyle="1" w:styleId="A973F0760E8348999B3D050F9F1AECA9">
    <w:name w:val="A973F0760E8348999B3D050F9F1AECA9"/>
    <w:rsid w:val="00E77B25"/>
    <w:rPr>
      <w:rFonts w:eastAsiaTheme="minorHAnsi"/>
      <w:lang w:eastAsia="en-US"/>
    </w:rPr>
  </w:style>
  <w:style w:type="paragraph" w:customStyle="1" w:styleId="1823515A6B0342CC9FE9B79D2EBDFC0C">
    <w:name w:val="1823515A6B0342CC9FE9B79D2EBDFC0C"/>
    <w:rsid w:val="00E77B25"/>
    <w:rPr>
      <w:rFonts w:eastAsiaTheme="minorHAnsi"/>
      <w:lang w:eastAsia="en-US"/>
    </w:rPr>
  </w:style>
  <w:style w:type="paragraph" w:customStyle="1" w:styleId="E36BF1D9BF914F5DA38FA2F16FE09679">
    <w:name w:val="E36BF1D9BF914F5DA38FA2F16FE09679"/>
    <w:rsid w:val="00E77B25"/>
    <w:rPr>
      <w:rFonts w:eastAsiaTheme="minorHAnsi"/>
      <w:lang w:eastAsia="en-US"/>
    </w:rPr>
  </w:style>
  <w:style w:type="paragraph" w:customStyle="1" w:styleId="131B252787C84056B97787206F3FA50C">
    <w:name w:val="131B252787C84056B97787206F3FA50C"/>
    <w:rsid w:val="00E77B25"/>
    <w:rPr>
      <w:rFonts w:eastAsiaTheme="minorHAnsi"/>
      <w:lang w:eastAsia="en-US"/>
    </w:rPr>
  </w:style>
  <w:style w:type="paragraph" w:customStyle="1" w:styleId="CAFA3F9CE5E9456586349EA4FA72C685">
    <w:name w:val="CAFA3F9CE5E9456586349EA4FA72C685"/>
    <w:rsid w:val="00E77B25"/>
    <w:rPr>
      <w:rFonts w:eastAsiaTheme="minorHAnsi"/>
      <w:lang w:eastAsia="en-US"/>
    </w:rPr>
  </w:style>
  <w:style w:type="paragraph" w:customStyle="1" w:styleId="37B843D439EF469BA63A56FFB596875F">
    <w:name w:val="37B843D439EF469BA63A56FFB596875F"/>
    <w:rsid w:val="00E77B25"/>
    <w:rPr>
      <w:rFonts w:eastAsiaTheme="minorHAnsi"/>
      <w:lang w:eastAsia="en-US"/>
    </w:rPr>
  </w:style>
  <w:style w:type="paragraph" w:customStyle="1" w:styleId="35228855C11C4551AB0DC0A39EEFE260">
    <w:name w:val="35228855C11C4551AB0DC0A39EEFE260"/>
    <w:rsid w:val="00E77B25"/>
    <w:rPr>
      <w:rFonts w:eastAsiaTheme="minorHAnsi"/>
      <w:lang w:eastAsia="en-US"/>
    </w:rPr>
  </w:style>
  <w:style w:type="paragraph" w:customStyle="1" w:styleId="0B7A4999EA374CF987D4C60BEB185DB8">
    <w:name w:val="0B7A4999EA374CF987D4C60BEB185DB8"/>
    <w:rsid w:val="00E77B25"/>
    <w:rPr>
      <w:rFonts w:eastAsiaTheme="minorHAnsi"/>
      <w:lang w:eastAsia="en-US"/>
    </w:rPr>
  </w:style>
  <w:style w:type="paragraph" w:customStyle="1" w:styleId="B474D3C3E32647129E5B82C66F822DE2">
    <w:name w:val="B474D3C3E32647129E5B82C66F822DE2"/>
    <w:rsid w:val="00E77B25"/>
    <w:rPr>
      <w:rFonts w:eastAsiaTheme="minorHAnsi"/>
      <w:lang w:eastAsia="en-US"/>
    </w:rPr>
  </w:style>
  <w:style w:type="paragraph" w:customStyle="1" w:styleId="5806E47CA518411A8BAD09927F7061D8">
    <w:name w:val="5806E47CA518411A8BAD09927F7061D8"/>
    <w:rsid w:val="00E77B25"/>
    <w:rPr>
      <w:rFonts w:eastAsiaTheme="minorHAnsi"/>
      <w:lang w:eastAsia="en-US"/>
    </w:rPr>
  </w:style>
  <w:style w:type="paragraph" w:customStyle="1" w:styleId="92B73224146942D4AECE0603D1BA3556">
    <w:name w:val="92B73224146942D4AECE0603D1BA3556"/>
    <w:rsid w:val="00E77B25"/>
    <w:rPr>
      <w:rFonts w:eastAsiaTheme="minorHAnsi"/>
      <w:lang w:eastAsia="en-US"/>
    </w:rPr>
  </w:style>
  <w:style w:type="paragraph" w:customStyle="1" w:styleId="35E1D02A4D4346B295F4CC8CDB4D245F">
    <w:name w:val="35E1D02A4D4346B295F4CC8CDB4D245F"/>
    <w:rsid w:val="00E77B25"/>
    <w:rPr>
      <w:rFonts w:eastAsiaTheme="minorHAnsi"/>
      <w:lang w:eastAsia="en-US"/>
    </w:rPr>
  </w:style>
  <w:style w:type="paragraph" w:customStyle="1" w:styleId="6D83AEBD3D96400EBBB57B5C3AD82681">
    <w:name w:val="6D83AEBD3D96400EBBB57B5C3AD82681"/>
    <w:rsid w:val="00E77B25"/>
    <w:rPr>
      <w:rFonts w:eastAsiaTheme="minorHAnsi"/>
      <w:lang w:eastAsia="en-US"/>
    </w:rPr>
  </w:style>
  <w:style w:type="paragraph" w:customStyle="1" w:styleId="5A799D5B18844C7B98A2AC028639EA55">
    <w:name w:val="5A799D5B18844C7B98A2AC028639EA55"/>
    <w:rsid w:val="00E77B25"/>
    <w:rPr>
      <w:rFonts w:eastAsiaTheme="minorHAnsi"/>
      <w:lang w:eastAsia="en-US"/>
    </w:rPr>
  </w:style>
  <w:style w:type="paragraph" w:customStyle="1" w:styleId="FCD92A853EBC44AEBDBDE5B9BA81A4DE">
    <w:name w:val="FCD92A853EBC44AEBDBDE5B9BA81A4DE"/>
    <w:rsid w:val="00E77B25"/>
    <w:rPr>
      <w:rFonts w:eastAsiaTheme="minorHAnsi"/>
      <w:lang w:eastAsia="en-US"/>
    </w:rPr>
  </w:style>
  <w:style w:type="paragraph" w:customStyle="1" w:styleId="C034D498E3904AF29A78ED5BAFF631DF">
    <w:name w:val="C034D498E3904AF29A78ED5BAFF631DF"/>
    <w:rsid w:val="00E77B25"/>
    <w:rPr>
      <w:rFonts w:eastAsiaTheme="minorHAnsi"/>
      <w:lang w:eastAsia="en-US"/>
    </w:rPr>
  </w:style>
  <w:style w:type="paragraph" w:customStyle="1" w:styleId="89960341C4304EFFB89BA13DF8FAEB68">
    <w:name w:val="89960341C4304EFFB89BA13DF8FAEB68"/>
    <w:rsid w:val="00E77B25"/>
    <w:rPr>
      <w:rFonts w:eastAsiaTheme="minorHAnsi"/>
      <w:lang w:eastAsia="en-US"/>
    </w:rPr>
  </w:style>
  <w:style w:type="paragraph" w:customStyle="1" w:styleId="D8ACC5B7DC4B401F8FB5B7243FB5813B">
    <w:name w:val="D8ACC5B7DC4B401F8FB5B7243FB5813B"/>
    <w:rsid w:val="00E77B25"/>
    <w:rPr>
      <w:rFonts w:eastAsiaTheme="minorHAnsi"/>
      <w:lang w:eastAsia="en-US"/>
    </w:rPr>
  </w:style>
  <w:style w:type="paragraph" w:customStyle="1" w:styleId="6E67C5B530984706B26D6A3AC9BA3293">
    <w:name w:val="6E67C5B530984706B26D6A3AC9BA3293"/>
    <w:rsid w:val="00E77B25"/>
    <w:rPr>
      <w:rFonts w:eastAsiaTheme="minorHAnsi"/>
      <w:lang w:eastAsia="en-US"/>
    </w:rPr>
  </w:style>
  <w:style w:type="paragraph" w:customStyle="1" w:styleId="E0F1A615ED634C309EDD400781ACB418">
    <w:name w:val="E0F1A615ED634C309EDD400781ACB418"/>
    <w:rsid w:val="00E77B25"/>
    <w:rPr>
      <w:rFonts w:eastAsiaTheme="minorHAnsi"/>
      <w:lang w:eastAsia="en-US"/>
    </w:rPr>
  </w:style>
  <w:style w:type="paragraph" w:customStyle="1" w:styleId="43DBB87391134FA0A6FE84E8607B3C8D">
    <w:name w:val="43DBB87391134FA0A6FE84E8607B3C8D"/>
    <w:rsid w:val="00E77B25"/>
    <w:rPr>
      <w:rFonts w:eastAsiaTheme="minorHAnsi"/>
      <w:lang w:eastAsia="en-US"/>
    </w:rPr>
  </w:style>
  <w:style w:type="paragraph" w:customStyle="1" w:styleId="E472CDD48E044DD1B4DA291357B229F5">
    <w:name w:val="E472CDD48E044DD1B4DA291357B229F5"/>
    <w:rsid w:val="00E77B25"/>
    <w:rPr>
      <w:rFonts w:eastAsiaTheme="minorHAnsi"/>
      <w:lang w:eastAsia="en-US"/>
    </w:rPr>
  </w:style>
  <w:style w:type="paragraph" w:customStyle="1" w:styleId="A4317ED9663643C1981F309A2B42A627">
    <w:name w:val="A4317ED9663643C1981F309A2B42A627"/>
    <w:rsid w:val="00E77B25"/>
    <w:rPr>
      <w:rFonts w:eastAsiaTheme="minorHAnsi"/>
      <w:lang w:eastAsia="en-US"/>
    </w:rPr>
  </w:style>
  <w:style w:type="paragraph" w:customStyle="1" w:styleId="948307CB2C244FB6ABA87E2680F118CF">
    <w:name w:val="948307CB2C244FB6ABA87E2680F118CF"/>
    <w:rsid w:val="00E77B25"/>
    <w:rPr>
      <w:rFonts w:eastAsiaTheme="minorHAnsi"/>
      <w:lang w:eastAsia="en-US"/>
    </w:rPr>
  </w:style>
  <w:style w:type="paragraph" w:customStyle="1" w:styleId="9DF788442480496191F56CE944803C10">
    <w:name w:val="9DF788442480496191F56CE944803C10"/>
    <w:rsid w:val="00E77B25"/>
    <w:rPr>
      <w:rFonts w:eastAsiaTheme="minorHAnsi"/>
      <w:lang w:eastAsia="en-US"/>
    </w:rPr>
  </w:style>
  <w:style w:type="paragraph" w:customStyle="1" w:styleId="57FF5AC961DD431DBE7F34A3EFA14C02">
    <w:name w:val="57FF5AC961DD431DBE7F34A3EFA14C02"/>
    <w:rsid w:val="00E77B25"/>
    <w:rPr>
      <w:rFonts w:eastAsiaTheme="minorHAnsi"/>
      <w:lang w:eastAsia="en-US"/>
    </w:rPr>
  </w:style>
  <w:style w:type="paragraph" w:customStyle="1" w:styleId="43A91FD75EDE4BB0A03D9F4EC0D13774">
    <w:name w:val="43A91FD75EDE4BB0A03D9F4EC0D13774"/>
    <w:rsid w:val="00E77B25"/>
    <w:rPr>
      <w:rFonts w:eastAsiaTheme="minorHAnsi"/>
      <w:lang w:eastAsia="en-US"/>
    </w:rPr>
  </w:style>
  <w:style w:type="paragraph" w:customStyle="1" w:styleId="6C4637C666184443B9CE8FED998FEFFC">
    <w:name w:val="6C4637C666184443B9CE8FED998FEFFC"/>
    <w:rsid w:val="00E77B25"/>
    <w:rPr>
      <w:rFonts w:eastAsiaTheme="minorHAnsi"/>
      <w:lang w:eastAsia="en-US"/>
    </w:rPr>
  </w:style>
  <w:style w:type="paragraph" w:customStyle="1" w:styleId="D02182B6DDCF4EB0B14D7FF16B6D3A96">
    <w:name w:val="D02182B6DDCF4EB0B14D7FF16B6D3A96"/>
    <w:rsid w:val="00E77B25"/>
    <w:rPr>
      <w:rFonts w:eastAsiaTheme="minorHAnsi"/>
      <w:lang w:eastAsia="en-US"/>
    </w:rPr>
  </w:style>
  <w:style w:type="paragraph" w:customStyle="1" w:styleId="F3CB017D2C1343D6B7DE864B9BE47D17">
    <w:name w:val="F3CB017D2C1343D6B7DE864B9BE47D17"/>
    <w:rsid w:val="00E77B25"/>
    <w:rPr>
      <w:rFonts w:eastAsiaTheme="minorHAnsi"/>
      <w:lang w:eastAsia="en-US"/>
    </w:rPr>
  </w:style>
  <w:style w:type="paragraph" w:customStyle="1" w:styleId="28DCFBA8C7CE4459B2BA7528DE81B789">
    <w:name w:val="28DCFBA8C7CE4459B2BA7528DE81B789"/>
    <w:rsid w:val="00E77B25"/>
    <w:rPr>
      <w:rFonts w:eastAsiaTheme="minorHAnsi"/>
      <w:lang w:eastAsia="en-US"/>
    </w:rPr>
  </w:style>
  <w:style w:type="paragraph" w:customStyle="1" w:styleId="40898F82BA1A4A04AE0E1B78B354DCDA">
    <w:name w:val="40898F82BA1A4A04AE0E1B78B354DCDA"/>
    <w:rsid w:val="00E77B25"/>
    <w:rPr>
      <w:rFonts w:eastAsiaTheme="minorHAnsi"/>
      <w:lang w:eastAsia="en-US"/>
    </w:rPr>
  </w:style>
  <w:style w:type="paragraph" w:customStyle="1" w:styleId="91C887781EC1492E9DC26C5DA7F4E5FB">
    <w:name w:val="91C887781EC1492E9DC26C5DA7F4E5FB"/>
    <w:rsid w:val="00E77B25"/>
    <w:rPr>
      <w:rFonts w:eastAsiaTheme="minorHAnsi"/>
      <w:lang w:eastAsia="en-US"/>
    </w:rPr>
  </w:style>
  <w:style w:type="paragraph" w:customStyle="1" w:styleId="AA31C420CAD441479463569A5883C78A">
    <w:name w:val="AA31C420CAD441479463569A5883C78A"/>
    <w:rsid w:val="00E77B25"/>
    <w:rPr>
      <w:rFonts w:eastAsiaTheme="minorHAnsi"/>
      <w:lang w:eastAsia="en-US"/>
    </w:rPr>
  </w:style>
  <w:style w:type="paragraph" w:customStyle="1" w:styleId="9182AC4F42DC40109FB5F6CFB8AF9340">
    <w:name w:val="9182AC4F42DC40109FB5F6CFB8AF9340"/>
    <w:rsid w:val="00E77B25"/>
    <w:rPr>
      <w:rFonts w:eastAsiaTheme="minorHAnsi"/>
      <w:lang w:eastAsia="en-US"/>
    </w:rPr>
  </w:style>
  <w:style w:type="paragraph" w:customStyle="1" w:styleId="4B07CCE63E0A40479FA95E50AC93D5D3">
    <w:name w:val="4B07CCE63E0A40479FA95E50AC93D5D3"/>
    <w:rsid w:val="00E77B25"/>
    <w:rPr>
      <w:rFonts w:eastAsiaTheme="minorHAnsi"/>
      <w:lang w:eastAsia="en-US"/>
    </w:rPr>
  </w:style>
  <w:style w:type="paragraph" w:customStyle="1" w:styleId="B807169063D840F8B548BFB6BBC3F2C3">
    <w:name w:val="B807169063D840F8B548BFB6BBC3F2C3"/>
    <w:rsid w:val="00E77B25"/>
    <w:rPr>
      <w:rFonts w:eastAsiaTheme="minorHAnsi"/>
      <w:lang w:eastAsia="en-US"/>
    </w:rPr>
  </w:style>
  <w:style w:type="paragraph" w:customStyle="1" w:styleId="23CCD705534C47818654C1342C9C2C8F">
    <w:name w:val="23CCD705534C47818654C1342C9C2C8F"/>
    <w:rsid w:val="00E77B25"/>
    <w:rPr>
      <w:rFonts w:eastAsiaTheme="minorHAnsi"/>
      <w:lang w:eastAsia="en-US"/>
    </w:rPr>
  </w:style>
  <w:style w:type="paragraph" w:customStyle="1" w:styleId="B595D5D8A76E4231A5859BA4A218E4AD">
    <w:name w:val="B595D5D8A76E4231A5859BA4A218E4AD"/>
    <w:rsid w:val="00E77B25"/>
    <w:rPr>
      <w:rFonts w:eastAsiaTheme="minorHAnsi"/>
      <w:lang w:eastAsia="en-US"/>
    </w:rPr>
  </w:style>
  <w:style w:type="paragraph" w:customStyle="1" w:styleId="B82232A0995A48C892998BF521DB40FA">
    <w:name w:val="B82232A0995A48C892998BF521DB40FA"/>
    <w:rsid w:val="00E77B25"/>
    <w:rPr>
      <w:rFonts w:eastAsiaTheme="minorHAnsi"/>
      <w:lang w:eastAsia="en-US"/>
    </w:rPr>
  </w:style>
  <w:style w:type="paragraph" w:customStyle="1" w:styleId="7CFB030F97CB48B6AE9213CD4ECBB8F1">
    <w:name w:val="7CFB030F97CB48B6AE9213CD4ECBB8F1"/>
    <w:rsid w:val="00E77B25"/>
    <w:rPr>
      <w:rFonts w:eastAsiaTheme="minorHAnsi"/>
      <w:lang w:eastAsia="en-US"/>
    </w:rPr>
  </w:style>
  <w:style w:type="paragraph" w:customStyle="1" w:styleId="39F0EEDC99624AD5A99AE93D31EE4B5C">
    <w:name w:val="39F0EEDC99624AD5A99AE93D31EE4B5C"/>
    <w:rsid w:val="00E77B25"/>
    <w:rPr>
      <w:rFonts w:eastAsiaTheme="minorHAnsi"/>
      <w:lang w:eastAsia="en-US"/>
    </w:rPr>
  </w:style>
  <w:style w:type="paragraph" w:customStyle="1" w:styleId="FFBA6671770E4796A551BBDF94C38692">
    <w:name w:val="FFBA6671770E4796A551BBDF94C38692"/>
    <w:rsid w:val="00E77B25"/>
    <w:rPr>
      <w:rFonts w:eastAsiaTheme="minorHAnsi"/>
      <w:lang w:eastAsia="en-US"/>
    </w:rPr>
  </w:style>
  <w:style w:type="paragraph" w:customStyle="1" w:styleId="F15BA8ABF6154F2FBA6B2340FB2EB3B1">
    <w:name w:val="F15BA8ABF6154F2FBA6B2340FB2EB3B1"/>
    <w:rsid w:val="00E77B25"/>
    <w:rPr>
      <w:rFonts w:eastAsiaTheme="minorHAnsi"/>
      <w:lang w:eastAsia="en-US"/>
    </w:rPr>
  </w:style>
  <w:style w:type="paragraph" w:customStyle="1" w:styleId="71659C23822C4BAA90A99386A23D6B09">
    <w:name w:val="71659C23822C4BAA90A99386A23D6B09"/>
    <w:rsid w:val="00E77B25"/>
    <w:rPr>
      <w:rFonts w:eastAsiaTheme="minorHAnsi"/>
      <w:lang w:eastAsia="en-US"/>
    </w:rPr>
  </w:style>
  <w:style w:type="paragraph" w:customStyle="1" w:styleId="9C5F52EFFE1D4E8395B0087D8E101E06">
    <w:name w:val="9C5F52EFFE1D4E8395B0087D8E101E06"/>
    <w:rsid w:val="00E77B25"/>
    <w:rPr>
      <w:rFonts w:eastAsiaTheme="minorHAnsi"/>
      <w:lang w:eastAsia="en-US"/>
    </w:rPr>
  </w:style>
  <w:style w:type="paragraph" w:customStyle="1" w:styleId="2793586857044688AFB952BC943FBAC5">
    <w:name w:val="2793586857044688AFB952BC943FBAC5"/>
    <w:rsid w:val="00E77B25"/>
    <w:rPr>
      <w:rFonts w:eastAsiaTheme="minorHAnsi"/>
      <w:lang w:eastAsia="en-US"/>
    </w:rPr>
  </w:style>
  <w:style w:type="paragraph" w:customStyle="1" w:styleId="547F67AC07F1462E8C9D32991AC80AD8">
    <w:name w:val="547F67AC07F1462E8C9D32991AC80AD8"/>
    <w:rsid w:val="00E77B25"/>
    <w:rPr>
      <w:rFonts w:eastAsiaTheme="minorHAnsi"/>
      <w:lang w:eastAsia="en-US"/>
    </w:rPr>
  </w:style>
  <w:style w:type="paragraph" w:customStyle="1" w:styleId="8E135E63FA444F0295469DA3506E21EE">
    <w:name w:val="8E135E63FA444F0295469DA3506E21EE"/>
    <w:rsid w:val="00E77B25"/>
    <w:pPr>
      <w:spacing w:line="278" w:lineRule="auto"/>
    </w:pPr>
    <w:rPr>
      <w:sz w:val="24"/>
      <w:szCs w:val="24"/>
    </w:rPr>
  </w:style>
  <w:style w:type="paragraph" w:customStyle="1" w:styleId="DC1532A61DAE4727BA382D2DFE8F3844">
    <w:name w:val="DC1532A61DAE4727BA382D2DFE8F3844"/>
    <w:rsid w:val="00397FDB"/>
    <w:pPr>
      <w:spacing w:line="278" w:lineRule="auto"/>
    </w:pPr>
    <w:rPr>
      <w:sz w:val="24"/>
      <w:szCs w:val="24"/>
    </w:rPr>
  </w:style>
  <w:style w:type="paragraph" w:customStyle="1" w:styleId="F17DFF00C9364EECB52BE78C0BDAD8F3">
    <w:name w:val="F17DFF00C9364EECB52BE78C0BDAD8F3"/>
    <w:rsid w:val="00397FDB"/>
    <w:pPr>
      <w:spacing w:line="278" w:lineRule="auto"/>
    </w:pPr>
    <w:rPr>
      <w:sz w:val="24"/>
      <w:szCs w:val="24"/>
    </w:rPr>
  </w:style>
  <w:style w:type="paragraph" w:customStyle="1" w:styleId="729AC199FBC3460ABFA73783DA1BDED8">
    <w:name w:val="729AC199FBC3460ABFA73783DA1BDED8"/>
    <w:rsid w:val="00397FDB"/>
    <w:pPr>
      <w:spacing w:line="278" w:lineRule="auto"/>
    </w:pPr>
    <w:rPr>
      <w:sz w:val="24"/>
      <w:szCs w:val="24"/>
    </w:rPr>
  </w:style>
  <w:style w:type="paragraph" w:customStyle="1" w:styleId="63D08ABA6608480DA5EE99A75A4B738C">
    <w:name w:val="63D08ABA6608480DA5EE99A75A4B738C"/>
    <w:rsid w:val="00397FDB"/>
    <w:pPr>
      <w:spacing w:line="278" w:lineRule="auto"/>
    </w:pPr>
    <w:rPr>
      <w:sz w:val="24"/>
      <w:szCs w:val="24"/>
    </w:rPr>
  </w:style>
  <w:style w:type="paragraph" w:customStyle="1" w:styleId="9036BBBD4433467494A5B4173BF91087">
    <w:name w:val="9036BBBD4433467494A5B4173BF91087"/>
    <w:rsid w:val="00397FDB"/>
    <w:pPr>
      <w:spacing w:line="278" w:lineRule="auto"/>
    </w:pPr>
    <w:rPr>
      <w:sz w:val="24"/>
      <w:szCs w:val="24"/>
    </w:rPr>
  </w:style>
  <w:style w:type="paragraph" w:customStyle="1" w:styleId="331F5C1EF610447D8B71E6FE18690EFB">
    <w:name w:val="331F5C1EF610447D8B71E6FE18690EFB"/>
    <w:rsid w:val="00397FDB"/>
    <w:pPr>
      <w:spacing w:line="278" w:lineRule="auto"/>
    </w:pPr>
    <w:rPr>
      <w:sz w:val="24"/>
      <w:szCs w:val="24"/>
    </w:rPr>
  </w:style>
  <w:style w:type="paragraph" w:customStyle="1" w:styleId="6BE87045FB344D8F826AD1EA13C51FB1">
    <w:name w:val="6BE87045FB344D8F826AD1EA13C51FB1"/>
    <w:rsid w:val="00397FDB"/>
    <w:pPr>
      <w:spacing w:line="278" w:lineRule="auto"/>
    </w:pPr>
    <w:rPr>
      <w:sz w:val="24"/>
      <w:szCs w:val="24"/>
    </w:rPr>
  </w:style>
  <w:style w:type="paragraph" w:customStyle="1" w:styleId="2BF4C61877AF43F4887E2AC70634377C">
    <w:name w:val="2BF4C61877AF43F4887E2AC70634377C"/>
    <w:rsid w:val="00397FDB"/>
    <w:pPr>
      <w:spacing w:line="278" w:lineRule="auto"/>
    </w:pPr>
    <w:rPr>
      <w:sz w:val="24"/>
      <w:szCs w:val="24"/>
    </w:rPr>
  </w:style>
  <w:style w:type="paragraph" w:customStyle="1" w:styleId="6FFE3550E07E4F1CAA9EB9742BBCD997">
    <w:name w:val="6FFE3550E07E4F1CAA9EB9742BBCD997"/>
    <w:rsid w:val="00397FDB"/>
    <w:pPr>
      <w:spacing w:line="278" w:lineRule="auto"/>
    </w:pPr>
    <w:rPr>
      <w:sz w:val="24"/>
      <w:szCs w:val="24"/>
    </w:rPr>
  </w:style>
  <w:style w:type="paragraph" w:customStyle="1" w:styleId="CBBF423468624FA1AFA16279A422A009">
    <w:name w:val="CBBF423468624FA1AFA16279A422A009"/>
    <w:rsid w:val="00397FDB"/>
    <w:pPr>
      <w:spacing w:line="278" w:lineRule="auto"/>
    </w:pPr>
    <w:rPr>
      <w:sz w:val="24"/>
      <w:szCs w:val="24"/>
    </w:rPr>
  </w:style>
  <w:style w:type="paragraph" w:customStyle="1" w:styleId="500D6DCEDAA14A79B7B9CE0E94FC50EA">
    <w:name w:val="500D6DCEDAA14A79B7B9CE0E94FC50EA"/>
    <w:rsid w:val="00397FDB"/>
    <w:pPr>
      <w:spacing w:line="278" w:lineRule="auto"/>
    </w:pPr>
    <w:rPr>
      <w:sz w:val="24"/>
      <w:szCs w:val="24"/>
    </w:rPr>
  </w:style>
  <w:style w:type="paragraph" w:customStyle="1" w:styleId="FF6EA6A1A4D042619F89C8FAEA24C8C6">
    <w:name w:val="FF6EA6A1A4D042619F89C8FAEA24C8C6"/>
    <w:rsid w:val="00397FDB"/>
    <w:pPr>
      <w:spacing w:line="278" w:lineRule="auto"/>
    </w:pPr>
    <w:rPr>
      <w:sz w:val="24"/>
      <w:szCs w:val="24"/>
    </w:rPr>
  </w:style>
  <w:style w:type="paragraph" w:customStyle="1" w:styleId="E164E588BAE64E049CC48FF2C85745A7">
    <w:name w:val="E164E588BAE64E049CC48FF2C85745A7"/>
    <w:rsid w:val="00397FDB"/>
    <w:pPr>
      <w:spacing w:line="278" w:lineRule="auto"/>
    </w:pPr>
    <w:rPr>
      <w:sz w:val="24"/>
      <w:szCs w:val="24"/>
    </w:rPr>
  </w:style>
  <w:style w:type="paragraph" w:customStyle="1" w:styleId="5CF778EC29CF439E849C93A2922B5655">
    <w:name w:val="5CF778EC29CF439E849C93A2922B5655"/>
    <w:rsid w:val="00397FDB"/>
    <w:pPr>
      <w:spacing w:line="278" w:lineRule="auto"/>
    </w:pPr>
    <w:rPr>
      <w:sz w:val="24"/>
      <w:szCs w:val="24"/>
    </w:rPr>
  </w:style>
  <w:style w:type="paragraph" w:customStyle="1" w:styleId="A0AAA4F2D6644481AE98E5D5EE8CFED6">
    <w:name w:val="A0AAA4F2D6644481AE98E5D5EE8CFED6"/>
    <w:rsid w:val="00397FDB"/>
    <w:pPr>
      <w:spacing w:line="278" w:lineRule="auto"/>
    </w:pPr>
    <w:rPr>
      <w:sz w:val="24"/>
      <w:szCs w:val="24"/>
    </w:rPr>
  </w:style>
  <w:style w:type="paragraph" w:customStyle="1" w:styleId="BA32790F892A49C49984CE0F90A7663B">
    <w:name w:val="BA32790F892A49C49984CE0F90A7663B"/>
    <w:rsid w:val="00397FDB"/>
    <w:pPr>
      <w:spacing w:line="278" w:lineRule="auto"/>
    </w:pPr>
    <w:rPr>
      <w:sz w:val="24"/>
      <w:szCs w:val="24"/>
    </w:rPr>
  </w:style>
  <w:style w:type="paragraph" w:customStyle="1" w:styleId="76870EA6A1AA46EDA412D5A8A8822425">
    <w:name w:val="76870EA6A1AA46EDA412D5A8A8822425"/>
    <w:rsid w:val="00397FDB"/>
    <w:pPr>
      <w:spacing w:line="278" w:lineRule="auto"/>
    </w:pPr>
    <w:rPr>
      <w:sz w:val="24"/>
      <w:szCs w:val="24"/>
    </w:rPr>
  </w:style>
  <w:style w:type="paragraph" w:customStyle="1" w:styleId="DE0DA888F92346E69B263986F46DF900">
    <w:name w:val="DE0DA888F92346E69B263986F46DF900"/>
    <w:rsid w:val="00397FDB"/>
    <w:pPr>
      <w:spacing w:line="278" w:lineRule="auto"/>
    </w:pPr>
    <w:rPr>
      <w:sz w:val="24"/>
      <w:szCs w:val="24"/>
    </w:rPr>
  </w:style>
  <w:style w:type="paragraph" w:customStyle="1" w:styleId="9C6C8702605A47F1A1EFECDADEAC5DF7">
    <w:name w:val="9C6C8702605A47F1A1EFECDADEAC5DF7"/>
    <w:rsid w:val="00397FDB"/>
    <w:pPr>
      <w:spacing w:line="278" w:lineRule="auto"/>
    </w:pPr>
    <w:rPr>
      <w:sz w:val="24"/>
      <w:szCs w:val="24"/>
    </w:rPr>
  </w:style>
  <w:style w:type="paragraph" w:customStyle="1" w:styleId="DAEC534CB7FE4E7DBEB9CF08468CC13E">
    <w:name w:val="DAEC534CB7FE4E7DBEB9CF08468CC13E"/>
    <w:rsid w:val="00397FDB"/>
    <w:pPr>
      <w:spacing w:line="278" w:lineRule="auto"/>
    </w:pPr>
    <w:rPr>
      <w:sz w:val="24"/>
      <w:szCs w:val="24"/>
    </w:rPr>
  </w:style>
  <w:style w:type="paragraph" w:customStyle="1" w:styleId="1C4294C1994C45628CCA3279CCE1AB14">
    <w:name w:val="1C4294C1994C45628CCA3279CCE1AB14"/>
    <w:rsid w:val="00397FDB"/>
    <w:pPr>
      <w:spacing w:line="278" w:lineRule="auto"/>
    </w:pPr>
    <w:rPr>
      <w:sz w:val="24"/>
      <w:szCs w:val="24"/>
    </w:rPr>
  </w:style>
  <w:style w:type="paragraph" w:customStyle="1" w:styleId="FBAE04AF699540F485836CAD64B6D3F4">
    <w:name w:val="FBAE04AF699540F485836CAD64B6D3F4"/>
    <w:rsid w:val="00397FDB"/>
    <w:pPr>
      <w:spacing w:line="278" w:lineRule="auto"/>
    </w:pPr>
    <w:rPr>
      <w:sz w:val="24"/>
      <w:szCs w:val="24"/>
    </w:rPr>
  </w:style>
  <w:style w:type="paragraph" w:customStyle="1" w:styleId="66DED8010A494CA4A0C8A572732D6C88">
    <w:name w:val="66DED8010A494CA4A0C8A572732D6C88"/>
    <w:rsid w:val="00397FDB"/>
    <w:pPr>
      <w:spacing w:line="278" w:lineRule="auto"/>
    </w:pPr>
    <w:rPr>
      <w:sz w:val="24"/>
      <w:szCs w:val="24"/>
    </w:rPr>
  </w:style>
  <w:style w:type="paragraph" w:customStyle="1" w:styleId="85B789E9A6FB4BD7801876E3434964A6">
    <w:name w:val="85B789E9A6FB4BD7801876E3434964A6"/>
    <w:rsid w:val="00397FDB"/>
    <w:pPr>
      <w:spacing w:line="278" w:lineRule="auto"/>
    </w:pPr>
    <w:rPr>
      <w:sz w:val="24"/>
      <w:szCs w:val="24"/>
    </w:rPr>
  </w:style>
  <w:style w:type="paragraph" w:customStyle="1" w:styleId="E464BF8C6B0A4B6788A2066A6676694C">
    <w:name w:val="E464BF8C6B0A4B6788A2066A6676694C"/>
    <w:rsid w:val="00397FDB"/>
    <w:pPr>
      <w:spacing w:line="278" w:lineRule="auto"/>
    </w:pPr>
    <w:rPr>
      <w:sz w:val="24"/>
      <w:szCs w:val="24"/>
    </w:rPr>
  </w:style>
  <w:style w:type="paragraph" w:customStyle="1" w:styleId="B4A3230F9EBE4B65B4BF6644D602384B">
    <w:name w:val="B4A3230F9EBE4B65B4BF6644D602384B"/>
    <w:rsid w:val="00397FDB"/>
    <w:pPr>
      <w:spacing w:line="278" w:lineRule="auto"/>
    </w:pPr>
    <w:rPr>
      <w:sz w:val="24"/>
      <w:szCs w:val="24"/>
    </w:rPr>
  </w:style>
  <w:style w:type="paragraph" w:customStyle="1" w:styleId="356F5CB0423245009682665D77012750">
    <w:name w:val="356F5CB0423245009682665D77012750"/>
    <w:rsid w:val="00397FDB"/>
    <w:pPr>
      <w:spacing w:line="278" w:lineRule="auto"/>
    </w:pPr>
    <w:rPr>
      <w:sz w:val="24"/>
      <w:szCs w:val="24"/>
    </w:rPr>
  </w:style>
  <w:style w:type="paragraph" w:customStyle="1" w:styleId="66EAC43C44F44860A77915C26B0CC40A">
    <w:name w:val="66EAC43C44F44860A77915C26B0CC40A"/>
    <w:rsid w:val="00397FDB"/>
    <w:pPr>
      <w:spacing w:line="278" w:lineRule="auto"/>
    </w:pPr>
    <w:rPr>
      <w:sz w:val="24"/>
      <w:szCs w:val="24"/>
    </w:rPr>
  </w:style>
  <w:style w:type="paragraph" w:customStyle="1" w:styleId="CF8A8B35E2BE4F8D87DC9E19D7315490">
    <w:name w:val="CF8A8B35E2BE4F8D87DC9E19D7315490"/>
    <w:rsid w:val="00397FDB"/>
    <w:pPr>
      <w:spacing w:line="278" w:lineRule="auto"/>
    </w:pPr>
    <w:rPr>
      <w:sz w:val="24"/>
      <w:szCs w:val="24"/>
    </w:rPr>
  </w:style>
  <w:style w:type="paragraph" w:customStyle="1" w:styleId="6A5A823232594783B909ECE60A4FA1D0">
    <w:name w:val="6A5A823232594783B909ECE60A4FA1D0"/>
    <w:rsid w:val="00397FDB"/>
    <w:pPr>
      <w:spacing w:line="278" w:lineRule="auto"/>
    </w:pPr>
    <w:rPr>
      <w:sz w:val="24"/>
      <w:szCs w:val="24"/>
    </w:rPr>
  </w:style>
  <w:style w:type="paragraph" w:customStyle="1" w:styleId="D48955C2005D4758AF4160CBB55AF2F5">
    <w:name w:val="D48955C2005D4758AF4160CBB55AF2F5"/>
    <w:rsid w:val="00397FDB"/>
    <w:pPr>
      <w:spacing w:line="278" w:lineRule="auto"/>
    </w:pPr>
    <w:rPr>
      <w:sz w:val="24"/>
      <w:szCs w:val="24"/>
    </w:rPr>
  </w:style>
  <w:style w:type="paragraph" w:customStyle="1" w:styleId="2A4E09AFF3D04B45BDCFA506BFE93204">
    <w:name w:val="2A4E09AFF3D04B45BDCFA506BFE93204"/>
    <w:rsid w:val="00397FDB"/>
    <w:pPr>
      <w:spacing w:line="278" w:lineRule="auto"/>
    </w:pPr>
    <w:rPr>
      <w:sz w:val="24"/>
      <w:szCs w:val="24"/>
    </w:rPr>
  </w:style>
  <w:style w:type="paragraph" w:customStyle="1" w:styleId="8E1FC66F737C4401ADF5A647D683468A">
    <w:name w:val="8E1FC66F737C4401ADF5A647D683468A"/>
    <w:rsid w:val="00397FDB"/>
    <w:pPr>
      <w:spacing w:line="278" w:lineRule="auto"/>
    </w:pPr>
    <w:rPr>
      <w:sz w:val="24"/>
      <w:szCs w:val="24"/>
    </w:rPr>
  </w:style>
  <w:style w:type="paragraph" w:customStyle="1" w:styleId="ABC73588C18743E28D16A7A03F4C07F7">
    <w:name w:val="ABC73588C18743E28D16A7A03F4C07F7"/>
    <w:rsid w:val="00397FDB"/>
    <w:pPr>
      <w:spacing w:line="278" w:lineRule="auto"/>
    </w:pPr>
    <w:rPr>
      <w:sz w:val="24"/>
      <w:szCs w:val="24"/>
    </w:rPr>
  </w:style>
  <w:style w:type="paragraph" w:customStyle="1" w:styleId="B203F2212A99434CA2FA92AE861FE75D">
    <w:name w:val="B203F2212A99434CA2FA92AE861FE75D"/>
    <w:rsid w:val="00C86921"/>
    <w:pPr>
      <w:spacing w:line="278" w:lineRule="auto"/>
    </w:pPr>
    <w:rPr>
      <w:sz w:val="24"/>
      <w:szCs w:val="24"/>
    </w:rPr>
  </w:style>
  <w:style w:type="paragraph" w:customStyle="1" w:styleId="C90FBFF9C0EB4E9BA620841304997F1B">
    <w:name w:val="C90FBFF9C0EB4E9BA620841304997F1B"/>
    <w:rsid w:val="00C86921"/>
    <w:pPr>
      <w:spacing w:line="278" w:lineRule="auto"/>
    </w:pPr>
    <w:rPr>
      <w:sz w:val="24"/>
      <w:szCs w:val="24"/>
    </w:rPr>
  </w:style>
  <w:style w:type="paragraph" w:customStyle="1" w:styleId="051484A0F4954444A4EF5FF46CD7137E">
    <w:name w:val="051484A0F4954444A4EF5FF46CD7137E"/>
    <w:rsid w:val="00C86921"/>
    <w:pPr>
      <w:spacing w:line="278" w:lineRule="auto"/>
    </w:pPr>
    <w:rPr>
      <w:sz w:val="24"/>
      <w:szCs w:val="24"/>
    </w:rPr>
  </w:style>
  <w:style w:type="paragraph" w:customStyle="1" w:styleId="9B43020B01DE40B8AA841A8AEFBA80DC">
    <w:name w:val="9B43020B01DE40B8AA841A8AEFBA80DC"/>
    <w:rsid w:val="00C86921"/>
    <w:pPr>
      <w:spacing w:line="278" w:lineRule="auto"/>
    </w:pPr>
    <w:rPr>
      <w:sz w:val="24"/>
      <w:szCs w:val="24"/>
    </w:rPr>
  </w:style>
  <w:style w:type="paragraph" w:customStyle="1" w:styleId="0DA4B42B88C34BC1B6CE38ECC2941A66">
    <w:name w:val="0DA4B42B88C34BC1B6CE38ECC2941A66"/>
    <w:rsid w:val="00E2338B"/>
    <w:pPr>
      <w:spacing w:line="278" w:lineRule="auto"/>
    </w:pPr>
    <w:rPr>
      <w:sz w:val="24"/>
      <w:szCs w:val="24"/>
    </w:rPr>
  </w:style>
  <w:style w:type="paragraph" w:customStyle="1" w:styleId="3DD4D41CFF414D7A9A99A704399C6C1A">
    <w:name w:val="3DD4D41CFF414D7A9A99A704399C6C1A"/>
    <w:rsid w:val="00E2338B"/>
    <w:pPr>
      <w:spacing w:line="278" w:lineRule="auto"/>
    </w:pPr>
    <w:rPr>
      <w:sz w:val="24"/>
      <w:szCs w:val="24"/>
    </w:rPr>
  </w:style>
  <w:style w:type="paragraph" w:customStyle="1" w:styleId="82593E6655154FF2AFBA88CF71489617">
    <w:name w:val="82593E6655154FF2AFBA88CF71489617"/>
    <w:rsid w:val="00E2338B"/>
    <w:pPr>
      <w:spacing w:line="278" w:lineRule="auto"/>
    </w:pPr>
    <w:rPr>
      <w:sz w:val="24"/>
      <w:szCs w:val="24"/>
    </w:rPr>
  </w:style>
  <w:style w:type="paragraph" w:customStyle="1" w:styleId="7150966B0185427FB205F67B1106B96F">
    <w:name w:val="7150966B0185427FB205F67B1106B96F"/>
    <w:rsid w:val="00E2338B"/>
    <w:pPr>
      <w:spacing w:line="278" w:lineRule="auto"/>
    </w:pPr>
    <w:rPr>
      <w:sz w:val="24"/>
      <w:szCs w:val="24"/>
    </w:rPr>
  </w:style>
  <w:style w:type="paragraph" w:customStyle="1" w:styleId="64F235F82DD144E2B3EBE681CFE26095">
    <w:name w:val="64F235F82DD144E2B3EBE681CFE26095"/>
    <w:rsid w:val="00FE33F2"/>
    <w:pPr>
      <w:spacing w:line="278" w:lineRule="auto"/>
    </w:pPr>
    <w:rPr>
      <w:sz w:val="24"/>
      <w:szCs w:val="24"/>
    </w:rPr>
  </w:style>
  <w:style w:type="paragraph" w:customStyle="1" w:styleId="3A1E994D862A450A8225CE63E5FCCB0E">
    <w:name w:val="3A1E994D862A450A8225CE63E5FCCB0E"/>
    <w:rsid w:val="00FE33F2"/>
    <w:pPr>
      <w:spacing w:line="278" w:lineRule="auto"/>
    </w:pPr>
    <w:rPr>
      <w:sz w:val="24"/>
      <w:szCs w:val="24"/>
    </w:rPr>
  </w:style>
  <w:style w:type="paragraph" w:customStyle="1" w:styleId="D1F84D6D16D64DF999B6DDC1B3F96D46">
    <w:name w:val="D1F84D6D16D64DF999B6DDC1B3F96D46"/>
    <w:rsid w:val="00FE33F2"/>
    <w:pPr>
      <w:spacing w:line="278" w:lineRule="auto"/>
    </w:pPr>
    <w:rPr>
      <w:sz w:val="24"/>
      <w:szCs w:val="24"/>
    </w:rPr>
  </w:style>
  <w:style w:type="paragraph" w:customStyle="1" w:styleId="0E9EF2275DD0496B853657BCD15560D5">
    <w:name w:val="0E9EF2275DD0496B853657BCD15560D5"/>
    <w:rsid w:val="00FE33F2"/>
    <w:pPr>
      <w:spacing w:line="278" w:lineRule="auto"/>
    </w:pPr>
    <w:rPr>
      <w:sz w:val="24"/>
      <w:szCs w:val="24"/>
    </w:rPr>
  </w:style>
  <w:style w:type="paragraph" w:customStyle="1" w:styleId="BBFBD37D428149FB85F5535A92C22B30">
    <w:name w:val="BBFBD37D428149FB85F5535A92C22B30"/>
    <w:rsid w:val="00FE33F2"/>
    <w:pPr>
      <w:spacing w:line="278" w:lineRule="auto"/>
    </w:pPr>
    <w:rPr>
      <w:sz w:val="24"/>
      <w:szCs w:val="24"/>
    </w:rPr>
  </w:style>
  <w:style w:type="paragraph" w:customStyle="1" w:styleId="1D7194DFFC974A36A991C41507B9A228">
    <w:name w:val="1D7194DFFC974A36A991C41507B9A228"/>
    <w:rsid w:val="00FE33F2"/>
    <w:pPr>
      <w:spacing w:line="278" w:lineRule="auto"/>
    </w:pPr>
    <w:rPr>
      <w:sz w:val="24"/>
      <w:szCs w:val="24"/>
    </w:rPr>
  </w:style>
  <w:style w:type="paragraph" w:customStyle="1" w:styleId="2FC77F97C80D487B9D9D4C7C6F61237D">
    <w:name w:val="2FC77F97C80D487B9D9D4C7C6F61237D"/>
    <w:rsid w:val="00FE33F2"/>
    <w:pPr>
      <w:spacing w:line="278" w:lineRule="auto"/>
    </w:pPr>
    <w:rPr>
      <w:sz w:val="24"/>
      <w:szCs w:val="24"/>
    </w:rPr>
  </w:style>
  <w:style w:type="paragraph" w:customStyle="1" w:styleId="6DEEB84D53774D698BD93A82B8B6E89F">
    <w:name w:val="6DEEB84D53774D698BD93A82B8B6E89F"/>
    <w:rsid w:val="00FE33F2"/>
    <w:pPr>
      <w:spacing w:line="278" w:lineRule="auto"/>
    </w:pPr>
    <w:rPr>
      <w:sz w:val="24"/>
      <w:szCs w:val="24"/>
    </w:rPr>
  </w:style>
  <w:style w:type="paragraph" w:customStyle="1" w:styleId="617F4CC8F01040898F4652FB2D73718F">
    <w:name w:val="617F4CC8F01040898F4652FB2D73718F"/>
    <w:rsid w:val="00FE33F2"/>
    <w:pPr>
      <w:spacing w:line="278" w:lineRule="auto"/>
    </w:pPr>
    <w:rPr>
      <w:sz w:val="24"/>
      <w:szCs w:val="24"/>
    </w:rPr>
  </w:style>
  <w:style w:type="paragraph" w:customStyle="1" w:styleId="B91F16D53ACF40DFA9DB0965BF0090CF">
    <w:name w:val="B91F16D53ACF40DFA9DB0965BF0090CF"/>
    <w:rsid w:val="00FE33F2"/>
    <w:pPr>
      <w:spacing w:line="278" w:lineRule="auto"/>
    </w:pPr>
    <w:rPr>
      <w:sz w:val="24"/>
      <w:szCs w:val="24"/>
    </w:rPr>
  </w:style>
  <w:style w:type="paragraph" w:customStyle="1" w:styleId="21824CAE19854FE4801EA802395CF0DA">
    <w:name w:val="21824CAE19854FE4801EA802395CF0DA"/>
    <w:rsid w:val="00FE33F2"/>
    <w:pPr>
      <w:spacing w:line="278" w:lineRule="auto"/>
    </w:pPr>
    <w:rPr>
      <w:sz w:val="24"/>
      <w:szCs w:val="24"/>
    </w:rPr>
  </w:style>
  <w:style w:type="paragraph" w:customStyle="1" w:styleId="8AB7E1975E2847419429E95F8DCABBF0">
    <w:name w:val="8AB7E1975E2847419429E95F8DCABBF0"/>
    <w:rsid w:val="00FE33F2"/>
    <w:pPr>
      <w:spacing w:line="278" w:lineRule="auto"/>
    </w:pPr>
    <w:rPr>
      <w:sz w:val="24"/>
      <w:szCs w:val="24"/>
    </w:rPr>
  </w:style>
  <w:style w:type="paragraph" w:customStyle="1" w:styleId="A881A2B64D4D47A1A693DD981708037B">
    <w:name w:val="A881A2B64D4D47A1A693DD981708037B"/>
    <w:rsid w:val="00FE33F2"/>
    <w:pPr>
      <w:spacing w:line="278" w:lineRule="auto"/>
    </w:pPr>
    <w:rPr>
      <w:sz w:val="24"/>
      <w:szCs w:val="24"/>
    </w:rPr>
  </w:style>
  <w:style w:type="paragraph" w:customStyle="1" w:styleId="4D57068146E44B2E983ACA463B63EEFE">
    <w:name w:val="4D57068146E44B2E983ACA463B63EEFE"/>
    <w:rsid w:val="00FE33F2"/>
    <w:pPr>
      <w:spacing w:line="278" w:lineRule="auto"/>
    </w:pPr>
    <w:rPr>
      <w:sz w:val="24"/>
      <w:szCs w:val="24"/>
    </w:rPr>
  </w:style>
  <w:style w:type="paragraph" w:customStyle="1" w:styleId="91926DFAE38643E5A1FBFF24D685CEFE">
    <w:name w:val="91926DFAE38643E5A1FBFF24D685CEFE"/>
    <w:rsid w:val="00FE33F2"/>
    <w:pPr>
      <w:spacing w:line="278" w:lineRule="auto"/>
    </w:pPr>
    <w:rPr>
      <w:sz w:val="24"/>
      <w:szCs w:val="24"/>
    </w:rPr>
  </w:style>
  <w:style w:type="paragraph" w:customStyle="1" w:styleId="69A1A5A3C1894EB4ACCEFCAC4E284D53">
    <w:name w:val="69A1A5A3C1894EB4ACCEFCAC4E284D53"/>
    <w:rsid w:val="00FE33F2"/>
    <w:pPr>
      <w:spacing w:line="278" w:lineRule="auto"/>
    </w:pPr>
    <w:rPr>
      <w:sz w:val="24"/>
      <w:szCs w:val="24"/>
    </w:rPr>
  </w:style>
  <w:style w:type="paragraph" w:customStyle="1" w:styleId="921A279ECCB84F6C9B719E7214B77CA4">
    <w:name w:val="921A279ECCB84F6C9B719E7214B77CA4"/>
    <w:rsid w:val="00FE33F2"/>
    <w:pPr>
      <w:spacing w:line="278" w:lineRule="auto"/>
    </w:pPr>
    <w:rPr>
      <w:sz w:val="24"/>
      <w:szCs w:val="24"/>
    </w:rPr>
  </w:style>
  <w:style w:type="paragraph" w:customStyle="1" w:styleId="EC9E3E2EA40A4691B52029E6ACA6CDC4">
    <w:name w:val="EC9E3E2EA40A4691B52029E6ACA6CDC4"/>
    <w:rsid w:val="00FE33F2"/>
    <w:pPr>
      <w:spacing w:line="278" w:lineRule="auto"/>
    </w:pPr>
    <w:rPr>
      <w:sz w:val="24"/>
      <w:szCs w:val="24"/>
    </w:rPr>
  </w:style>
  <w:style w:type="paragraph" w:customStyle="1" w:styleId="D7DFD6C435994A0D8DDA7DFD6DB5F546">
    <w:name w:val="D7DFD6C435994A0D8DDA7DFD6DB5F546"/>
    <w:rsid w:val="00FE33F2"/>
    <w:pPr>
      <w:spacing w:line="278" w:lineRule="auto"/>
    </w:pPr>
    <w:rPr>
      <w:sz w:val="24"/>
      <w:szCs w:val="24"/>
    </w:rPr>
  </w:style>
  <w:style w:type="paragraph" w:customStyle="1" w:styleId="1F8210577CF84145A14B48F8185E2D12">
    <w:name w:val="1F8210577CF84145A14B48F8185E2D12"/>
    <w:rsid w:val="00FE33F2"/>
    <w:pPr>
      <w:spacing w:line="278" w:lineRule="auto"/>
    </w:pPr>
    <w:rPr>
      <w:sz w:val="24"/>
      <w:szCs w:val="24"/>
    </w:rPr>
  </w:style>
  <w:style w:type="paragraph" w:customStyle="1" w:styleId="EF401C7ED4BE4E1EA9F5CC7AA3E571A0">
    <w:name w:val="EF401C7ED4BE4E1EA9F5CC7AA3E571A0"/>
    <w:rsid w:val="00FE33F2"/>
    <w:pPr>
      <w:spacing w:line="278" w:lineRule="auto"/>
    </w:pPr>
    <w:rPr>
      <w:sz w:val="24"/>
      <w:szCs w:val="24"/>
    </w:rPr>
  </w:style>
  <w:style w:type="paragraph" w:customStyle="1" w:styleId="899DE0BFB8544AED84672BDFAE777280">
    <w:name w:val="899DE0BFB8544AED84672BDFAE777280"/>
    <w:rsid w:val="00FE33F2"/>
    <w:pPr>
      <w:spacing w:line="278" w:lineRule="auto"/>
    </w:pPr>
    <w:rPr>
      <w:sz w:val="24"/>
      <w:szCs w:val="24"/>
    </w:rPr>
  </w:style>
  <w:style w:type="paragraph" w:customStyle="1" w:styleId="D9290EE3872049919B1986628208C7B0">
    <w:name w:val="D9290EE3872049919B1986628208C7B0"/>
    <w:rsid w:val="00FE33F2"/>
    <w:pPr>
      <w:spacing w:line="278" w:lineRule="auto"/>
    </w:pPr>
    <w:rPr>
      <w:sz w:val="24"/>
      <w:szCs w:val="24"/>
    </w:rPr>
  </w:style>
  <w:style w:type="paragraph" w:customStyle="1" w:styleId="C554BFAA491B4B81BC190D7297E69460">
    <w:name w:val="C554BFAA491B4B81BC190D7297E69460"/>
    <w:rsid w:val="00FE33F2"/>
    <w:pPr>
      <w:spacing w:line="278" w:lineRule="auto"/>
    </w:pPr>
    <w:rPr>
      <w:sz w:val="24"/>
      <w:szCs w:val="24"/>
    </w:rPr>
  </w:style>
  <w:style w:type="paragraph" w:customStyle="1" w:styleId="5CD9D72BEBA0459F9F165D0D5B9A43A0">
    <w:name w:val="5CD9D72BEBA0459F9F165D0D5B9A43A0"/>
    <w:rsid w:val="00FE33F2"/>
    <w:pPr>
      <w:spacing w:line="278" w:lineRule="auto"/>
    </w:pPr>
    <w:rPr>
      <w:sz w:val="24"/>
      <w:szCs w:val="24"/>
    </w:rPr>
  </w:style>
  <w:style w:type="paragraph" w:customStyle="1" w:styleId="26C48517763C41C7A8BD064FF24D9529">
    <w:name w:val="26C48517763C41C7A8BD064FF24D9529"/>
    <w:rsid w:val="00FE33F2"/>
    <w:pPr>
      <w:spacing w:line="278" w:lineRule="auto"/>
    </w:pPr>
    <w:rPr>
      <w:sz w:val="24"/>
      <w:szCs w:val="24"/>
    </w:rPr>
  </w:style>
  <w:style w:type="paragraph" w:customStyle="1" w:styleId="265E9B72DCFB4208A887BBCAF2F37688">
    <w:name w:val="265E9B72DCFB4208A887BBCAF2F37688"/>
    <w:rsid w:val="00FE33F2"/>
    <w:pPr>
      <w:spacing w:line="278" w:lineRule="auto"/>
    </w:pPr>
    <w:rPr>
      <w:sz w:val="24"/>
      <w:szCs w:val="24"/>
    </w:rPr>
  </w:style>
  <w:style w:type="paragraph" w:customStyle="1" w:styleId="F642D986250D46BA99BDC0335399AE21">
    <w:name w:val="F642D986250D46BA99BDC0335399AE21"/>
    <w:rsid w:val="00FE33F2"/>
    <w:pPr>
      <w:spacing w:line="278" w:lineRule="auto"/>
    </w:pPr>
    <w:rPr>
      <w:sz w:val="24"/>
      <w:szCs w:val="24"/>
    </w:rPr>
  </w:style>
  <w:style w:type="paragraph" w:customStyle="1" w:styleId="B87476345DAA4101A158F2BE91AF6410">
    <w:name w:val="B87476345DAA4101A158F2BE91AF6410"/>
    <w:rsid w:val="00FE33F2"/>
    <w:pPr>
      <w:spacing w:line="278" w:lineRule="auto"/>
    </w:pPr>
    <w:rPr>
      <w:sz w:val="24"/>
      <w:szCs w:val="24"/>
    </w:rPr>
  </w:style>
  <w:style w:type="paragraph" w:customStyle="1" w:styleId="1F513472925D47C7AE2FD748CA93BB4F">
    <w:name w:val="1F513472925D47C7AE2FD748CA93BB4F"/>
    <w:rsid w:val="00FE33F2"/>
    <w:pPr>
      <w:spacing w:line="278" w:lineRule="auto"/>
    </w:pPr>
    <w:rPr>
      <w:sz w:val="24"/>
      <w:szCs w:val="24"/>
    </w:rPr>
  </w:style>
  <w:style w:type="paragraph" w:customStyle="1" w:styleId="D5D37D1C412B48EB92043A254D9990BD">
    <w:name w:val="D5D37D1C412B48EB92043A254D9990BD"/>
    <w:rsid w:val="00FE33F2"/>
    <w:pPr>
      <w:spacing w:line="278" w:lineRule="auto"/>
    </w:pPr>
    <w:rPr>
      <w:sz w:val="24"/>
      <w:szCs w:val="24"/>
    </w:rPr>
  </w:style>
  <w:style w:type="paragraph" w:customStyle="1" w:styleId="9A4BD830FA504A9FB273C8A9060945AE">
    <w:name w:val="9A4BD830FA504A9FB273C8A9060945AE"/>
    <w:rsid w:val="00FE33F2"/>
    <w:pPr>
      <w:spacing w:line="278" w:lineRule="auto"/>
    </w:pPr>
    <w:rPr>
      <w:sz w:val="24"/>
      <w:szCs w:val="24"/>
    </w:rPr>
  </w:style>
  <w:style w:type="paragraph" w:customStyle="1" w:styleId="EBE41256FF87458EA9AF3A459756EE58">
    <w:name w:val="EBE41256FF87458EA9AF3A459756EE58"/>
    <w:rsid w:val="00FE33F2"/>
    <w:pPr>
      <w:spacing w:line="278" w:lineRule="auto"/>
    </w:pPr>
    <w:rPr>
      <w:sz w:val="24"/>
      <w:szCs w:val="24"/>
    </w:rPr>
  </w:style>
  <w:style w:type="paragraph" w:customStyle="1" w:styleId="F5816BFCC1324B5B89982B70C108DF46">
    <w:name w:val="F5816BFCC1324B5B89982B70C108DF46"/>
    <w:rsid w:val="00FE33F2"/>
    <w:pPr>
      <w:spacing w:line="278" w:lineRule="auto"/>
    </w:pPr>
    <w:rPr>
      <w:sz w:val="24"/>
      <w:szCs w:val="24"/>
    </w:rPr>
  </w:style>
  <w:style w:type="paragraph" w:customStyle="1" w:styleId="CB0BE9B1EF194D3FB94ECA7F39D0B19D">
    <w:name w:val="CB0BE9B1EF194D3FB94ECA7F39D0B19D"/>
    <w:rsid w:val="00FE33F2"/>
    <w:pPr>
      <w:spacing w:line="278" w:lineRule="auto"/>
    </w:pPr>
    <w:rPr>
      <w:sz w:val="24"/>
      <w:szCs w:val="24"/>
    </w:rPr>
  </w:style>
  <w:style w:type="paragraph" w:customStyle="1" w:styleId="2A37BD97F6044EEDBBEF3B4345ABBBC9">
    <w:name w:val="2A37BD97F6044EEDBBEF3B4345ABBBC9"/>
    <w:rsid w:val="00FE33F2"/>
    <w:pPr>
      <w:spacing w:line="278" w:lineRule="auto"/>
    </w:pPr>
    <w:rPr>
      <w:sz w:val="24"/>
      <w:szCs w:val="24"/>
    </w:rPr>
  </w:style>
  <w:style w:type="paragraph" w:customStyle="1" w:styleId="78450C003C4845AFB12758753454419B">
    <w:name w:val="78450C003C4845AFB12758753454419B"/>
    <w:rsid w:val="00FE33F2"/>
    <w:pPr>
      <w:spacing w:line="278" w:lineRule="auto"/>
    </w:pPr>
    <w:rPr>
      <w:sz w:val="24"/>
      <w:szCs w:val="24"/>
    </w:rPr>
  </w:style>
  <w:style w:type="paragraph" w:customStyle="1" w:styleId="EF10873751A04DDAA92C323DC8E33DAC">
    <w:name w:val="EF10873751A04DDAA92C323DC8E33DAC"/>
    <w:rsid w:val="00FE33F2"/>
    <w:pPr>
      <w:spacing w:line="278" w:lineRule="auto"/>
    </w:pPr>
    <w:rPr>
      <w:sz w:val="24"/>
      <w:szCs w:val="24"/>
    </w:rPr>
  </w:style>
  <w:style w:type="paragraph" w:customStyle="1" w:styleId="72B12BD311D34AD193091C03713BEDFE">
    <w:name w:val="72B12BD311D34AD193091C03713BEDFE"/>
    <w:rsid w:val="00FE33F2"/>
    <w:pPr>
      <w:spacing w:line="278" w:lineRule="auto"/>
    </w:pPr>
    <w:rPr>
      <w:sz w:val="24"/>
      <w:szCs w:val="24"/>
    </w:rPr>
  </w:style>
  <w:style w:type="paragraph" w:customStyle="1" w:styleId="70A6ED0FEE0C4998ADEE8A07C5A3EAB0">
    <w:name w:val="70A6ED0FEE0C4998ADEE8A07C5A3EAB0"/>
    <w:rsid w:val="00FE33F2"/>
    <w:pPr>
      <w:spacing w:line="278" w:lineRule="auto"/>
    </w:pPr>
    <w:rPr>
      <w:sz w:val="24"/>
      <w:szCs w:val="24"/>
    </w:rPr>
  </w:style>
  <w:style w:type="paragraph" w:customStyle="1" w:styleId="3B90EAE388E4451F8531B87C1227E797">
    <w:name w:val="3B90EAE388E4451F8531B87C1227E797"/>
    <w:rsid w:val="00FE33F2"/>
    <w:pPr>
      <w:spacing w:line="278" w:lineRule="auto"/>
    </w:pPr>
    <w:rPr>
      <w:sz w:val="24"/>
      <w:szCs w:val="24"/>
    </w:rPr>
  </w:style>
  <w:style w:type="paragraph" w:customStyle="1" w:styleId="1E22EB09AAE243A6BD76A45B5A644034">
    <w:name w:val="1E22EB09AAE243A6BD76A45B5A644034"/>
    <w:rsid w:val="00FE33F2"/>
    <w:pPr>
      <w:spacing w:line="278" w:lineRule="auto"/>
    </w:pPr>
    <w:rPr>
      <w:sz w:val="24"/>
      <w:szCs w:val="24"/>
    </w:rPr>
  </w:style>
  <w:style w:type="paragraph" w:customStyle="1" w:styleId="86684472451B4E64873B122AE1A81F4B">
    <w:name w:val="86684472451B4E64873B122AE1A81F4B"/>
    <w:rsid w:val="00FE33F2"/>
    <w:pPr>
      <w:spacing w:line="278" w:lineRule="auto"/>
    </w:pPr>
    <w:rPr>
      <w:sz w:val="24"/>
      <w:szCs w:val="24"/>
    </w:rPr>
  </w:style>
  <w:style w:type="paragraph" w:customStyle="1" w:styleId="44B6F7BAC50C4C7E9F454DF685442959">
    <w:name w:val="44B6F7BAC50C4C7E9F454DF685442959"/>
    <w:rsid w:val="00FE33F2"/>
    <w:pPr>
      <w:spacing w:line="278" w:lineRule="auto"/>
    </w:pPr>
    <w:rPr>
      <w:sz w:val="24"/>
      <w:szCs w:val="24"/>
    </w:rPr>
  </w:style>
  <w:style w:type="paragraph" w:customStyle="1" w:styleId="EDE4845C5997442D96357BFE9E1B0DCF">
    <w:name w:val="EDE4845C5997442D96357BFE9E1B0DCF"/>
    <w:rsid w:val="00FE33F2"/>
    <w:pPr>
      <w:spacing w:line="278" w:lineRule="auto"/>
    </w:pPr>
    <w:rPr>
      <w:sz w:val="24"/>
      <w:szCs w:val="24"/>
    </w:rPr>
  </w:style>
  <w:style w:type="paragraph" w:customStyle="1" w:styleId="DF534088D14244A48FB8771031A999AE">
    <w:name w:val="DF534088D14244A48FB8771031A999AE"/>
    <w:rsid w:val="00FE33F2"/>
    <w:pPr>
      <w:spacing w:line="278" w:lineRule="auto"/>
    </w:pPr>
    <w:rPr>
      <w:sz w:val="24"/>
      <w:szCs w:val="24"/>
    </w:rPr>
  </w:style>
  <w:style w:type="paragraph" w:customStyle="1" w:styleId="CBA7893474914F329EF64E1F77A86196">
    <w:name w:val="CBA7893474914F329EF64E1F77A86196"/>
    <w:rsid w:val="00FE33F2"/>
    <w:pPr>
      <w:spacing w:line="278" w:lineRule="auto"/>
    </w:pPr>
    <w:rPr>
      <w:sz w:val="24"/>
      <w:szCs w:val="24"/>
    </w:rPr>
  </w:style>
  <w:style w:type="paragraph" w:customStyle="1" w:styleId="81A668681C09444C906E6C00A0EFAA9F">
    <w:name w:val="81A668681C09444C906E6C00A0EFAA9F"/>
    <w:rsid w:val="00FE33F2"/>
    <w:pPr>
      <w:spacing w:line="278" w:lineRule="auto"/>
    </w:pPr>
    <w:rPr>
      <w:sz w:val="24"/>
      <w:szCs w:val="24"/>
    </w:rPr>
  </w:style>
  <w:style w:type="paragraph" w:customStyle="1" w:styleId="6ED2B5059F154182ADA785AF1D1BE318">
    <w:name w:val="6ED2B5059F154182ADA785AF1D1BE318"/>
    <w:rsid w:val="00FE33F2"/>
    <w:pPr>
      <w:spacing w:line="278" w:lineRule="auto"/>
    </w:pPr>
    <w:rPr>
      <w:sz w:val="24"/>
      <w:szCs w:val="24"/>
    </w:rPr>
  </w:style>
  <w:style w:type="paragraph" w:customStyle="1" w:styleId="CF2CC29CEC2B4B0C8AD11C7787731844">
    <w:name w:val="CF2CC29CEC2B4B0C8AD11C7787731844"/>
    <w:rsid w:val="00FE33F2"/>
    <w:pPr>
      <w:spacing w:line="278" w:lineRule="auto"/>
    </w:pPr>
    <w:rPr>
      <w:sz w:val="24"/>
      <w:szCs w:val="24"/>
    </w:rPr>
  </w:style>
  <w:style w:type="paragraph" w:customStyle="1" w:styleId="C8590BD0C7294934BF80A65FCF1D159F">
    <w:name w:val="C8590BD0C7294934BF80A65FCF1D159F"/>
    <w:rsid w:val="00FE33F2"/>
    <w:pPr>
      <w:spacing w:line="278" w:lineRule="auto"/>
    </w:pPr>
    <w:rPr>
      <w:sz w:val="24"/>
      <w:szCs w:val="24"/>
    </w:rPr>
  </w:style>
  <w:style w:type="paragraph" w:customStyle="1" w:styleId="1DDCC67D268B4FA9A01C583BE7B3BE4D">
    <w:name w:val="1DDCC67D268B4FA9A01C583BE7B3BE4D"/>
    <w:rsid w:val="00FE33F2"/>
    <w:pPr>
      <w:spacing w:line="278" w:lineRule="auto"/>
    </w:pPr>
    <w:rPr>
      <w:sz w:val="24"/>
      <w:szCs w:val="24"/>
    </w:rPr>
  </w:style>
  <w:style w:type="paragraph" w:customStyle="1" w:styleId="D3C766C057F24C34B3116277671D646F">
    <w:name w:val="D3C766C057F24C34B3116277671D646F"/>
    <w:rsid w:val="00FE33F2"/>
    <w:pPr>
      <w:spacing w:line="278" w:lineRule="auto"/>
    </w:pPr>
    <w:rPr>
      <w:sz w:val="24"/>
      <w:szCs w:val="24"/>
    </w:rPr>
  </w:style>
  <w:style w:type="paragraph" w:customStyle="1" w:styleId="2A38A4928FF249D1964CDC683DC40181">
    <w:name w:val="2A38A4928FF249D1964CDC683DC40181"/>
    <w:rsid w:val="00FE33F2"/>
    <w:pPr>
      <w:spacing w:line="278" w:lineRule="auto"/>
    </w:pPr>
    <w:rPr>
      <w:sz w:val="24"/>
      <w:szCs w:val="24"/>
    </w:rPr>
  </w:style>
  <w:style w:type="paragraph" w:customStyle="1" w:styleId="6F31367216F04F0DB41E3633C4158088">
    <w:name w:val="6F31367216F04F0DB41E3633C4158088"/>
    <w:rsid w:val="00FE33F2"/>
    <w:pPr>
      <w:spacing w:line="278" w:lineRule="auto"/>
    </w:pPr>
    <w:rPr>
      <w:sz w:val="24"/>
      <w:szCs w:val="24"/>
    </w:rPr>
  </w:style>
  <w:style w:type="paragraph" w:customStyle="1" w:styleId="C315D6DABA884C01BD65A465A6A85374">
    <w:name w:val="C315D6DABA884C01BD65A465A6A85374"/>
    <w:rsid w:val="00FE33F2"/>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CBECE7-E808-489D-9F26-42633EA05AAD}">
  <we:reference id="c8ff7962-dd88-458f-a70d-f457e8cafdb9" version="5.0.0.9"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F0567-826C-4AF4-8A36-742CCE0277EC}">
  <ds:schemaRefs>
    <ds:schemaRef ds:uri="http://schemas.openxmlformats.org/officeDocument/2006/bibliography"/>
  </ds:schemaRefs>
</ds:datastoreItem>
</file>

<file path=docMetadata/LabelInfo.xml><?xml version="1.0" encoding="utf-8"?>
<clbl:labelList xmlns:clbl="http://schemas.microsoft.com/office/2020/mipLabelMetadata">
  <clbl:label id="{e3d9abc6-88d9-4d71-b76a-265387d48ca4}" enabled="0" method="" siteId="{e3d9abc6-88d9-4d71-b76a-265387d48ca4}" removed="1"/>
</clbl:labelList>
</file>

<file path=docProps/app.xml><?xml version="1.0" encoding="utf-8"?>
<Properties xmlns="http://schemas.openxmlformats.org/officeDocument/2006/extended-properties" xmlns:vt="http://schemas.openxmlformats.org/officeDocument/2006/docPropsVTypes">
  <Template>TEST-B01-Overall-project-description-revised-May-2026</Template>
  <TotalTime>1</TotalTime>
  <Pages>13</Pages>
  <Words>2603</Words>
  <Characters>16947</Characters>
  <Application>Microsoft Office Word</Application>
  <DocSecurity>0</DocSecurity>
  <Lines>238</Lines>
  <Paragraphs>56</Paragraphs>
  <ScaleCrop>false</ScaleCrop>
  <Company/>
  <LinksUpToDate>false</LinksUpToDate>
  <CharactersWithSpaces>19494</CharactersWithSpaces>
  <SharedDoc>false</SharedDoc>
  <HLinks>
    <vt:vector size="96" baseType="variant">
      <vt:variant>
        <vt:i4>1835068</vt:i4>
      </vt:variant>
      <vt:variant>
        <vt:i4>56</vt:i4>
      </vt:variant>
      <vt:variant>
        <vt:i4>0</vt:i4>
      </vt:variant>
      <vt:variant>
        <vt:i4>5</vt:i4>
      </vt:variant>
      <vt:variant>
        <vt:lpwstr/>
      </vt:variant>
      <vt:variant>
        <vt:lpwstr>_Toc191294542</vt:lpwstr>
      </vt:variant>
      <vt:variant>
        <vt:i4>1835068</vt:i4>
      </vt:variant>
      <vt:variant>
        <vt:i4>50</vt:i4>
      </vt:variant>
      <vt:variant>
        <vt:i4>0</vt:i4>
      </vt:variant>
      <vt:variant>
        <vt:i4>5</vt:i4>
      </vt:variant>
      <vt:variant>
        <vt:lpwstr/>
      </vt:variant>
      <vt:variant>
        <vt:lpwstr>_Toc191294541</vt:lpwstr>
      </vt:variant>
      <vt:variant>
        <vt:i4>1835068</vt:i4>
      </vt:variant>
      <vt:variant>
        <vt:i4>44</vt:i4>
      </vt:variant>
      <vt:variant>
        <vt:i4>0</vt:i4>
      </vt:variant>
      <vt:variant>
        <vt:i4>5</vt:i4>
      </vt:variant>
      <vt:variant>
        <vt:lpwstr/>
      </vt:variant>
      <vt:variant>
        <vt:lpwstr>_Toc191294540</vt:lpwstr>
      </vt:variant>
      <vt:variant>
        <vt:i4>1769532</vt:i4>
      </vt:variant>
      <vt:variant>
        <vt:i4>38</vt:i4>
      </vt:variant>
      <vt:variant>
        <vt:i4>0</vt:i4>
      </vt:variant>
      <vt:variant>
        <vt:i4>5</vt:i4>
      </vt:variant>
      <vt:variant>
        <vt:lpwstr/>
      </vt:variant>
      <vt:variant>
        <vt:lpwstr>_Toc191294539</vt:lpwstr>
      </vt:variant>
      <vt:variant>
        <vt:i4>1769532</vt:i4>
      </vt:variant>
      <vt:variant>
        <vt:i4>32</vt:i4>
      </vt:variant>
      <vt:variant>
        <vt:i4>0</vt:i4>
      </vt:variant>
      <vt:variant>
        <vt:i4>5</vt:i4>
      </vt:variant>
      <vt:variant>
        <vt:lpwstr/>
      </vt:variant>
      <vt:variant>
        <vt:lpwstr>_Toc191294538</vt:lpwstr>
      </vt:variant>
      <vt:variant>
        <vt:i4>1769532</vt:i4>
      </vt:variant>
      <vt:variant>
        <vt:i4>26</vt:i4>
      </vt:variant>
      <vt:variant>
        <vt:i4>0</vt:i4>
      </vt:variant>
      <vt:variant>
        <vt:i4>5</vt:i4>
      </vt:variant>
      <vt:variant>
        <vt:lpwstr/>
      </vt:variant>
      <vt:variant>
        <vt:lpwstr>_Toc191294537</vt:lpwstr>
      </vt:variant>
      <vt:variant>
        <vt:i4>1769532</vt:i4>
      </vt:variant>
      <vt:variant>
        <vt:i4>20</vt:i4>
      </vt:variant>
      <vt:variant>
        <vt:i4>0</vt:i4>
      </vt:variant>
      <vt:variant>
        <vt:i4>5</vt:i4>
      </vt:variant>
      <vt:variant>
        <vt:lpwstr/>
      </vt:variant>
      <vt:variant>
        <vt:lpwstr>_Toc191294536</vt:lpwstr>
      </vt:variant>
      <vt:variant>
        <vt:i4>1769532</vt:i4>
      </vt:variant>
      <vt:variant>
        <vt:i4>14</vt:i4>
      </vt:variant>
      <vt:variant>
        <vt:i4>0</vt:i4>
      </vt:variant>
      <vt:variant>
        <vt:i4>5</vt:i4>
      </vt:variant>
      <vt:variant>
        <vt:lpwstr/>
      </vt:variant>
      <vt:variant>
        <vt:lpwstr>_Toc191294535</vt:lpwstr>
      </vt:variant>
      <vt:variant>
        <vt:i4>1769532</vt:i4>
      </vt:variant>
      <vt:variant>
        <vt:i4>8</vt:i4>
      </vt:variant>
      <vt:variant>
        <vt:i4>0</vt:i4>
      </vt:variant>
      <vt:variant>
        <vt:i4>5</vt:i4>
      </vt:variant>
      <vt:variant>
        <vt:lpwstr/>
      </vt:variant>
      <vt:variant>
        <vt:lpwstr>_Toc191294534</vt:lpwstr>
      </vt:variant>
      <vt:variant>
        <vt:i4>1769532</vt:i4>
      </vt:variant>
      <vt:variant>
        <vt:i4>2</vt:i4>
      </vt:variant>
      <vt:variant>
        <vt:i4>0</vt:i4>
      </vt:variant>
      <vt:variant>
        <vt:i4>5</vt:i4>
      </vt:variant>
      <vt:variant>
        <vt:lpwstr/>
      </vt:variant>
      <vt:variant>
        <vt:lpwstr>_Toc191294533</vt:lpwstr>
      </vt:variant>
      <vt:variant>
        <vt:i4>7405614</vt:i4>
      </vt:variant>
      <vt:variant>
        <vt:i4>12</vt:i4>
      </vt:variant>
      <vt:variant>
        <vt:i4>0</vt:i4>
      </vt:variant>
      <vt:variant>
        <vt:i4>5</vt:i4>
      </vt:variant>
      <vt:variant>
        <vt:lpwstr>https://www.norec.no/en/training/upcoming-training/</vt:lpwstr>
      </vt:variant>
      <vt:variant>
        <vt:lpwstr/>
      </vt:variant>
      <vt:variant>
        <vt:i4>7405614</vt:i4>
      </vt:variant>
      <vt:variant>
        <vt:i4>9</vt:i4>
      </vt:variant>
      <vt:variant>
        <vt:i4>0</vt:i4>
      </vt:variant>
      <vt:variant>
        <vt:i4>5</vt:i4>
      </vt:variant>
      <vt:variant>
        <vt:lpwstr>https://www.norec.no/en/training/upcoming-training/</vt:lpwstr>
      </vt:variant>
      <vt:variant>
        <vt:lpwstr/>
      </vt:variant>
      <vt:variant>
        <vt:i4>4194398</vt:i4>
      </vt:variant>
      <vt:variant>
        <vt:i4>6</vt:i4>
      </vt:variant>
      <vt:variant>
        <vt:i4>0</vt:i4>
      </vt:variant>
      <vt:variant>
        <vt:i4>5</vt:i4>
      </vt:variant>
      <vt:variant>
        <vt:lpwstr>https://www.un.org/sustainabledevelopment/sustainable-development-goals/</vt:lpwstr>
      </vt:variant>
      <vt:variant>
        <vt:lpwstr/>
      </vt:variant>
      <vt:variant>
        <vt:i4>2883614</vt:i4>
      </vt:variant>
      <vt:variant>
        <vt:i4>3</vt:i4>
      </vt:variant>
      <vt:variant>
        <vt:i4>0</vt:i4>
      </vt:variant>
      <vt:variant>
        <vt:i4>5</vt:i4>
      </vt:variant>
      <vt:variant>
        <vt:lpwstr>mailto:trine.lise.sagmo@norec.no</vt:lpwstr>
      </vt:variant>
      <vt:variant>
        <vt:lpwstr/>
      </vt:variant>
      <vt:variant>
        <vt:i4>6946921</vt:i4>
      </vt:variant>
      <vt:variant>
        <vt:i4>0</vt:i4>
      </vt:variant>
      <vt:variant>
        <vt:i4>0</vt:i4>
      </vt:variant>
      <vt:variant>
        <vt:i4>5</vt:i4>
      </vt:variant>
      <vt:variant>
        <vt:lpwstr>http://www.norec.no/en/training/upcoming-training/</vt:lpwstr>
      </vt:variant>
      <vt:variant>
        <vt:lpwstr/>
      </vt:variant>
      <vt:variant>
        <vt:i4>4325389</vt:i4>
      </vt:variant>
      <vt:variant>
        <vt:i4>0</vt:i4>
      </vt:variant>
      <vt:variant>
        <vt:i4>0</vt:i4>
      </vt:variant>
      <vt:variant>
        <vt:i4>5</vt:i4>
      </vt:variant>
      <vt:variant>
        <vt:lpwstr>https://www.norec.no/en/exchange/project-application/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Mikkel Folkedal Aksdal</dc:creator>
  <cp:keywords/>
  <dc:description/>
  <cp:lastModifiedBy>Mikkel Folkedal Aksdal</cp:lastModifiedBy>
  <cp:revision>2</cp:revision>
  <dcterms:created xsi:type="dcterms:W3CDTF">2026-07-02T08:03:00Z</dcterms:created>
  <dcterms:modified xsi:type="dcterms:W3CDTF">2026-07-02T08:03:00Z</dcterms:modified>
</cp:coreProperties>
</file>