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B68DF" w14:textId="6BF5F1C0" w:rsidR="009723FF" w:rsidRPr="00FB7D13" w:rsidRDefault="00713658">
      <w:pPr>
        <w:rPr>
          <w:b/>
          <w:bCs/>
        </w:rPr>
      </w:pPr>
      <w:r>
        <w:rPr>
          <w:noProof/>
        </w:rPr>
        <mc:AlternateContent>
          <mc:Choice Requires="wps">
            <w:drawing>
              <wp:anchor distT="0" distB="0" distL="114300" distR="114300" simplePos="0" relativeHeight="251757568" behindDoc="0" locked="0" layoutInCell="1" allowOverlap="1" wp14:anchorId="3CDB294C" wp14:editId="5C30FE09">
                <wp:simplePos x="0" y="0"/>
                <wp:positionH relativeFrom="margin">
                  <wp:posOffset>-161925</wp:posOffset>
                </wp:positionH>
                <wp:positionV relativeFrom="paragraph">
                  <wp:posOffset>4040505</wp:posOffset>
                </wp:positionV>
                <wp:extent cx="4181475" cy="5562600"/>
                <wp:effectExtent l="0" t="0" r="952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1475" cy="5562600"/>
                        </a:xfrm>
                        <a:prstGeom prst="rect">
                          <a:avLst/>
                        </a:prstGeom>
                        <a:solidFill>
                          <a:schemeClr val="lt1"/>
                        </a:solidFill>
                        <a:ln w="6350">
                          <a:noFill/>
                        </a:ln>
                      </wps:spPr>
                      <wps:txbx>
                        <w:txbxContent>
                          <w:p w14:paraId="63E3ED7A" w14:textId="6CE883D0" w:rsidR="008C559C" w:rsidRPr="0051529F" w:rsidRDefault="002466AE" w:rsidP="008C559C">
                            <w:pPr>
                              <w:spacing w:before="0" w:line="240" w:lineRule="auto"/>
                              <w:jc w:val="both"/>
                              <w:rPr>
                                <w:rFonts w:eastAsia="Times New Roman" w:cs="Calibri"/>
                                <w:b/>
                                <w:bCs/>
                                <w:i/>
                                <w:iCs/>
                                <w:sz w:val="24"/>
                                <w:szCs w:val="24"/>
                                <w:lang w:val="en-AU" w:eastAsia="en-AU"/>
                              </w:rPr>
                            </w:pPr>
                            <w:r w:rsidRPr="0051529F">
                              <w:rPr>
                                <w:rFonts w:eastAsia="Times New Roman" w:cs="Calibri"/>
                                <w:b/>
                                <w:bCs/>
                                <w:i/>
                                <w:iCs/>
                                <w:sz w:val="24"/>
                                <w:szCs w:val="24"/>
                                <w:lang w:val="en-AU" w:eastAsia="en-AU"/>
                              </w:rPr>
                              <w:t>From the Provincial…</w:t>
                            </w:r>
                          </w:p>
                          <w:p w14:paraId="66DBE64C" w14:textId="0725C9EC" w:rsidR="00497D16" w:rsidRDefault="00497D16" w:rsidP="00497D16">
                            <w:pPr>
                              <w:spacing w:before="0" w:line="240" w:lineRule="auto"/>
                              <w:jc w:val="both"/>
                              <w:rPr>
                                <w:rFonts w:ascii="Calibri" w:eastAsia="Times New Roman" w:hAnsi="Calibri" w:cs="Calibri"/>
                                <w:color w:val="000000"/>
                                <w:sz w:val="24"/>
                                <w:szCs w:val="24"/>
                                <w:lang w:val="en-AU" w:eastAsia="en-AU" w:bidi="my-MM"/>
                              </w:rPr>
                            </w:pPr>
                          </w:p>
                          <w:p w14:paraId="47C22552" w14:textId="0EC3F18A" w:rsidR="00CB1BA7" w:rsidRDefault="00CB1BA7" w:rsidP="00CB1BA7">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Dear Confreres,</w:t>
                            </w:r>
                          </w:p>
                          <w:p w14:paraId="0E15FCB3" w14:textId="77777777" w:rsidR="005B1B18" w:rsidRPr="00CB1BA7" w:rsidRDefault="005B1B18" w:rsidP="00CB1BA7">
                            <w:pPr>
                              <w:spacing w:before="0" w:line="240" w:lineRule="auto"/>
                              <w:jc w:val="both"/>
                              <w:rPr>
                                <w:rFonts w:eastAsia="Times New Roman" w:cs="Times New Roman"/>
                                <w:lang w:val="en-AU" w:eastAsia="en-AU"/>
                              </w:rPr>
                            </w:pPr>
                          </w:p>
                          <w:p w14:paraId="7E1E8304" w14:textId="77777777" w:rsidR="00CB1BA7" w:rsidRPr="00CB1BA7" w:rsidRDefault="00CB1BA7" w:rsidP="00CB1BA7">
                            <w:pPr>
                              <w:spacing w:before="0" w:line="240" w:lineRule="auto"/>
                              <w:jc w:val="both"/>
                              <w:rPr>
                                <w:rFonts w:eastAsia="Times New Roman" w:cs="Times New Roman"/>
                                <w:lang w:val="en-AU" w:eastAsia="en-AU"/>
                              </w:rPr>
                            </w:pPr>
                            <w:r w:rsidRPr="00CB1BA7">
                              <w:rPr>
                                <w:rFonts w:eastAsia="Times New Roman" w:cs="Calibri"/>
                                <w:color w:val="000000"/>
                                <w:lang w:val="en-AU" w:eastAsia="en-AU"/>
                              </w:rPr>
                              <w:t xml:space="preserve">I draw your attention to the Most Sacred Heart of Jesus as many Catholics, including most Salesians, pay extra attention and devotion in this month of June. In fact, 24th June this year is the </w:t>
                            </w:r>
                            <w:bookmarkStart w:id="0" w:name="_Hlk106700869"/>
                            <w:r w:rsidRPr="00CB1BA7">
                              <w:rPr>
                                <w:rFonts w:eastAsia="Times New Roman" w:cs="Calibri"/>
                                <w:color w:val="000000"/>
                                <w:lang w:val="en-AU" w:eastAsia="en-AU"/>
                              </w:rPr>
                              <w:t>solemnity of the Sacred Heart of Jesus</w:t>
                            </w:r>
                            <w:bookmarkEnd w:id="0"/>
                            <w:r w:rsidRPr="00CB1BA7">
                              <w:rPr>
                                <w:rFonts w:eastAsia="Times New Roman" w:cs="Calibri"/>
                                <w:color w:val="000000"/>
                                <w:lang w:val="en-AU" w:eastAsia="en-AU"/>
                              </w:rPr>
                              <w:t>. The 24th June is also the annual feast of the Rector Major. I am sure you will say an extra prayer for Fr Angel. </w:t>
                            </w:r>
                          </w:p>
                          <w:p w14:paraId="7395348D" w14:textId="77777777" w:rsidR="00CB1BA7" w:rsidRPr="00CB1BA7" w:rsidRDefault="00CB1BA7" w:rsidP="00CB1BA7">
                            <w:pPr>
                              <w:spacing w:before="0" w:line="240" w:lineRule="auto"/>
                              <w:rPr>
                                <w:rFonts w:eastAsia="Times New Roman" w:cs="Times New Roman"/>
                                <w:lang w:val="en-AU" w:eastAsia="en-AU"/>
                              </w:rPr>
                            </w:pPr>
                          </w:p>
                          <w:p w14:paraId="3E0DE80E" w14:textId="5A0BF177" w:rsidR="00CB1BA7" w:rsidRPr="00CB1BA7" w:rsidRDefault="00CB1BA7" w:rsidP="00CB1BA7">
                            <w:pPr>
                              <w:spacing w:before="0" w:line="240" w:lineRule="auto"/>
                              <w:jc w:val="both"/>
                              <w:rPr>
                                <w:rFonts w:eastAsia="Times New Roman" w:cs="Times New Roman"/>
                                <w:lang w:val="en-AU" w:eastAsia="en-AU"/>
                              </w:rPr>
                            </w:pPr>
                            <w:r w:rsidRPr="00CB1BA7">
                              <w:rPr>
                                <w:rFonts w:eastAsia="Times New Roman" w:cs="Calibri"/>
                                <w:color w:val="000000"/>
                                <w:lang w:val="en-AU" w:eastAsia="en-AU"/>
                              </w:rPr>
                              <w:t>One of the last significant projects of our father St John Bosco was to build the Church of the Sacred Heart of Jesus at the centre of Rome as requested by Pope Leo XIII. I believe this was to prove his ultimate devotion to the Sacred Heart of Jesus even in his days of frailty. The Church was consecrated on 14th May 1887. The following day, 15th May, was more memorable for Don Bosco himself and for us</w:t>
                            </w:r>
                            <w:r w:rsidR="00EE7D8A">
                              <w:rPr>
                                <w:rFonts w:eastAsia="Times New Roman" w:cs="Calibri"/>
                                <w:color w:val="000000"/>
                                <w:lang w:val="en-AU" w:eastAsia="en-AU"/>
                              </w:rPr>
                              <w:t>,</w:t>
                            </w:r>
                            <w:r w:rsidRPr="00CB1BA7">
                              <w:rPr>
                                <w:rFonts w:eastAsia="Times New Roman" w:cs="Calibri"/>
                                <w:color w:val="000000"/>
                                <w:lang w:val="en-AU" w:eastAsia="en-AU"/>
                              </w:rPr>
                              <w:t xml:space="preserve"> his sons.</w:t>
                            </w:r>
                          </w:p>
                          <w:p w14:paraId="368C2B0B" w14:textId="77777777" w:rsidR="00CB1BA7" w:rsidRPr="00CB1BA7" w:rsidRDefault="00CB1BA7" w:rsidP="00CB1BA7">
                            <w:pPr>
                              <w:spacing w:before="0" w:line="240" w:lineRule="auto"/>
                              <w:rPr>
                                <w:rFonts w:eastAsia="Times New Roman" w:cs="Times New Roman"/>
                                <w:lang w:val="en-AU" w:eastAsia="en-AU"/>
                              </w:rPr>
                            </w:pPr>
                          </w:p>
                          <w:p w14:paraId="3A5C0330" w14:textId="537C0F2E" w:rsidR="00CB1BA7" w:rsidRDefault="00CB1BA7" w:rsidP="00CB1BA7">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 xml:space="preserve">Don Bosco celebrated a Mass of Thanksgiving at the altar of Mary Help of Christians on 15th May, nine days before the solemnity of Mary Help of Christians. During this Mass, Don Bosco couldn’t control his emotions. </w:t>
                            </w:r>
                          </w:p>
                          <w:p w14:paraId="595F3140" w14:textId="77777777" w:rsidR="001B61F3" w:rsidRPr="00CB1BA7" w:rsidRDefault="001B61F3" w:rsidP="00CB1BA7">
                            <w:pPr>
                              <w:spacing w:before="0" w:line="240" w:lineRule="auto"/>
                              <w:jc w:val="both"/>
                              <w:rPr>
                                <w:rFonts w:eastAsia="Times New Roman" w:cs="Times New Roman"/>
                                <w:lang w:val="en-AU" w:eastAsia="en-AU"/>
                              </w:rPr>
                            </w:pPr>
                          </w:p>
                          <w:p w14:paraId="10F0EF9C" w14:textId="4940E605" w:rsidR="001B61F3" w:rsidRPr="005B1B18" w:rsidRDefault="001B61F3" w:rsidP="001B61F3">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 xml:space="preserve">He was in tears, grateful to God and the guidance of the heavenly Mother who showed him the path of his life at nine years of age in that famous dream. </w:t>
                            </w:r>
                          </w:p>
                          <w:p w14:paraId="0624F949" w14:textId="77777777" w:rsidR="001B61F3" w:rsidRPr="005B1B18" w:rsidRDefault="001B61F3" w:rsidP="001B61F3">
                            <w:pPr>
                              <w:spacing w:before="0" w:line="240" w:lineRule="auto"/>
                              <w:jc w:val="both"/>
                              <w:rPr>
                                <w:rFonts w:eastAsia="Times New Roman" w:cs="Calibri"/>
                                <w:color w:val="000000"/>
                                <w:lang w:val="en-AU" w:eastAsia="en-AU"/>
                              </w:rPr>
                            </w:pPr>
                          </w:p>
                          <w:p w14:paraId="7E1AC449" w14:textId="77777777" w:rsidR="00703D45" w:rsidRPr="00C17217" w:rsidRDefault="00703D45" w:rsidP="00497D16">
                            <w:pPr>
                              <w:spacing w:before="0" w:line="240" w:lineRule="auto"/>
                              <w:jc w:val="both"/>
                              <w:rPr>
                                <w:rFonts w:ascii="Calibri" w:eastAsia="Times New Roman" w:hAnsi="Calibri" w:cs="Calibri"/>
                                <w:color w:val="000000"/>
                                <w:sz w:val="24"/>
                                <w:szCs w:val="24"/>
                                <w:lang w:val="en-AU" w:eastAsia="en-AU" w:bidi="my-M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CDB294C" id="_x0000_t202" coordsize="21600,21600" o:spt="202" path="m,l,21600r21600,l21600,xe">
                <v:stroke joinstyle="miter"/>
                <v:path gradientshapeok="t" o:connecttype="rect"/>
              </v:shapetype>
              <v:shape id="Text Box 40" o:spid="_x0000_s1026" type="#_x0000_t202" style="position:absolute;margin-left:-12.75pt;margin-top:318.15pt;width:329.25pt;height:438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" fillcolor="white [3201]" stroked="f" strokeweight=".5pt">
                <v:textbox>
                  <w:txbxContent>
                    <w:p w14:paraId="63E3ED7A" w14:textId="6CE883D0" w:rsidR="008C559C" w:rsidRPr="0051529F" w:rsidRDefault="002466AE" w:rsidP="008C559C">
                      <w:pPr>
                        <w:spacing w:before="0" w:line="240" w:lineRule="auto"/>
                        <w:jc w:val="both"/>
                        <w:rPr>
                          <w:rFonts w:eastAsia="Times New Roman" w:cs="Calibri"/>
                          <w:b/>
                          <w:bCs/>
                          <w:i/>
                          <w:iCs/>
                          <w:sz w:val="24"/>
                          <w:szCs w:val="24"/>
                          <w:lang w:val="en-AU" w:eastAsia="en-AU"/>
                        </w:rPr>
                      </w:pPr>
                      <w:r w:rsidRPr="0051529F">
                        <w:rPr>
                          <w:rFonts w:eastAsia="Times New Roman" w:cs="Calibri"/>
                          <w:b/>
                          <w:bCs/>
                          <w:i/>
                          <w:iCs/>
                          <w:sz w:val="24"/>
                          <w:szCs w:val="24"/>
                          <w:lang w:val="en-AU" w:eastAsia="en-AU"/>
                        </w:rPr>
                        <w:t>From the Provincial…</w:t>
                      </w:r>
                    </w:p>
                    <w:p w14:paraId="66DBE64C" w14:textId="0725C9EC" w:rsidR="00497D16" w:rsidRDefault="00497D16" w:rsidP="00497D16">
                      <w:pPr>
                        <w:spacing w:before="0" w:line="240" w:lineRule="auto"/>
                        <w:jc w:val="both"/>
                        <w:rPr>
                          <w:rFonts w:ascii="Calibri" w:eastAsia="Times New Roman" w:hAnsi="Calibri" w:cs="Calibri"/>
                          <w:color w:val="000000"/>
                          <w:sz w:val="24"/>
                          <w:szCs w:val="24"/>
                          <w:lang w:val="en-AU" w:eastAsia="en-AU" w:bidi="my-MM"/>
                        </w:rPr>
                      </w:pPr>
                    </w:p>
                    <w:p w14:paraId="47C22552" w14:textId="0EC3F18A" w:rsidR="00CB1BA7" w:rsidRDefault="00CB1BA7" w:rsidP="00CB1BA7">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Dear Confreres,</w:t>
                      </w:r>
                    </w:p>
                    <w:p w14:paraId="0E15FCB3" w14:textId="77777777" w:rsidR="005B1B18" w:rsidRPr="00CB1BA7" w:rsidRDefault="005B1B18" w:rsidP="00CB1BA7">
                      <w:pPr>
                        <w:spacing w:before="0" w:line="240" w:lineRule="auto"/>
                        <w:jc w:val="both"/>
                        <w:rPr>
                          <w:rFonts w:eastAsia="Times New Roman" w:cs="Times New Roman"/>
                          <w:lang w:val="en-AU" w:eastAsia="en-AU"/>
                        </w:rPr>
                      </w:pPr>
                    </w:p>
                    <w:p w14:paraId="7E1E8304" w14:textId="77777777" w:rsidR="00CB1BA7" w:rsidRPr="00CB1BA7" w:rsidRDefault="00CB1BA7" w:rsidP="00CB1BA7">
                      <w:pPr>
                        <w:spacing w:before="0" w:line="240" w:lineRule="auto"/>
                        <w:jc w:val="both"/>
                        <w:rPr>
                          <w:rFonts w:eastAsia="Times New Roman" w:cs="Times New Roman"/>
                          <w:lang w:val="en-AU" w:eastAsia="en-AU"/>
                        </w:rPr>
                      </w:pPr>
                      <w:r w:rsidRPr="00CB1BA7">
                        <w:rPr>
                          <w:rFonts w:eastAsia="Times New Roman" w:cs="Calibri"/>
                          <w:color w:val="000000"/>
                          <w:lang w:val="en-AU" w:eastAsia="en-AU"/>
                        </w:rPr>
                        <w:t xml:space="preserve">I draw your attention to the Most Sacred Heart of Jesus as many Catholics, including most Salesians, pay extra attention and devotion in this month of June. In fact, 24th June this year is the </w:t>
                      </w:r>
                      <w:bookmarkStart w:id="1" w:name="_Hlk106700869"/>
                      <w:r w:rsidRPr="00CB1BA7">
                        <w:rPr>
                          <w:rFonts w:eastAsia="Times New Roman" w:cs="Calibri"/>
                          <w:color w:val="000000"/>
                          <w:lang w:val="en-AU" w:eastAsia="en-AU"/>
                        </w:rPr>
                        <w:t>solemnity of the Sacred Heart of Jesus</w:t>
                      </w:r>
                      <w:bookmarkEnd w:id="1"/>
                      <w:r w:rsidRPr="00CB1BA7">
                        <w:rPr>
                          <w:rFonts w:eastAsia="Times New Roman" w:cs="Calibri"/>
                          <w:color w:val="000000"/>
                          <w:lang w:val="en-AU" w:eastAsia="en-AU"/>
                        </w:rPr>
                        <w:t>. The 24th June is also the annual feast of the Rector Major. I am sure you will say an extra prayer for Fr Angel. </w:t>
                      </w:r>
                    </w:p>
                    <w:p w14:paraId="7395348D" w14:textId="77777777" w:rsidR="00CB1BA7" w:rsidRPr="00CB1BA7" w:rsidRDefault="00CB1BA7" w:rsidP="00CB1BA7">
                      <w:pPr>
                        <w:spacing w:before="0" w:line="240" w:lineRule="auto"/>
                        <w:rPr>
                          <w:rFonts w:eastAsia="Times New Roman" w:cs="Times New Roman"/>
                          <w:lang w:val="en-AU" w:eastAsia="en-AU"/>
                        </w:rPr>
                      </w:pPr>
                    </w:p>
                    <w:p w14:paraId="3E0DE80E" w14:textId="5A0BF177" w:rsidR="00CB1BA7" w:rsidRPr="00CB1BA7" w:rsidRDefault="00CB1BA7" w:rsidP="00CB1BA7">
                      <w:pPr>
                        <w:spacing w:before="0" w:line="240" w:lineRule="auto"/>
                        <w:jc w:val="both"/>
                        <w:rPr>
                          <w:rFonts w:eastAsia="Times New Roman" w:cs="Times New Roman"/>
                          <w:lang w:val="en-AU" w:eastAsia="en-AU"/>
                        </w:rPr>
                      </w:pPr>
                      <w:r w:rsidRPr="00CB1BA7">
                        <w:rPr>
                          <w:rFonts w:eastAsia="Times New Roman" w:cs="Calibri"/>
                          <w:color w:val="000000"/>
                          <w:lang w:val="en-AU" w:eastAsia="en-AU"/>
                        </w:rPr>
                        <w:t>One of the last significant projects of our father St John Bosco was to build the Church of the Sacred Heart of Jesus at the centre of Rome as requested by Pope Leo XIII. I believe this was to prove his ultimate devotion to the Sacred Heart of Jesus even in his days of frailty. The Church was consecrated on 14th May 1887. The following day, 15th May, was more memorable for Don Bosco himself and for us</w:t>
                      </w:r>
                      <w:r w:rsidR="00EE7D8A">
                        <w:rPr>
                          <w:rFonts w:eastAsia="Times New Roman" w:cs="Calibri"/>
                          <w:color w:val="000000"/>
                          <w:lang w:val="en-AU" w:eastAsia="en-AU"/>
                        </w:rPr>
                        <w:t>,</w:t>
                      </w:r>
                      <w:r w:rsidRPr="00CB1BA7">
                        <w:rPr>
                          <w:rFonts w:eastAsia="Times New Roman" w:cs="Calibri"/>
                          <w:color w:val="000000"/>
                          <w:lang w:val="en-AU" w:eastAsia="en-AU"/>
                        </w:rPr>
                        <w:t xml:space="preserve"> his sons.</w:t>
                      </w:r>
                    </w:p>
                    <w:p w14:paraId="368C2B0B" w14:textId="77777777" w:rsidR="00CB1BA7" w:rsidRPr="00CB1BA7" w:rsidRDefault="00CB1BA7" w:rsidP="00CB1BA7">
                      <w:pPr>
                        <w:spacing w:before="0" w:line="240" w:lineRule="auto"/>
                        <w:rPr>
                          <w:rFonts w:eastAsia="Times New Roman" w:cs="Times New Roman"/>
                          <w:lang w:val="en-AU" w:eastAsia="en-AU"/>
                        </w:rPr>
                      </w:pPr>
                    </w:p>
                    <w:p w14:paraId="3A5C0330" w14:textId="537C0F2E" w:rsidR="00CB1BA7" w:rsidRDefault="00CB1BA7" w:rsidP="00CB1BA7">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 xml:space="preserve">Don Bosco celebrated a Mass of Thanksgiving at the altar of Mary Help of Christians on 15th May, nine days before the solemnity of Mary Help of Christians. During this Mass, Don Bosco couldn’t control his emotions. </w:t>
                      </w:r>
                    </w:p>
                    <w:p w14:paraId="595F3140" w14:textId="77777777" w:rsidR="001B61F3" w:rsidRPr="00CB1BA7" w:rsidRDefault="001B61F3" w:rsidP="00CB1BA7">
                      <w:pPr>
                        <w:spacing w:before="0" w:line="240" w:lineRule="auto"/>
                        <w:jc w:val="both"/>
                        <w:rPr>
                          <w:rFonts w:eastAsia="Times New Roman" w:cs="Times New Roman"/>
                          <w:lang w:val="en-AU" w:eastAsia="en-AU"/>
                        </w:rPr>
                      </w:pPr>
                    </w:p>
                    <w:p w14:paraId="10F0EF9C" w14:textId="4940E605" w:rsidR="001B61F3" w:rsidRPr="005B1B18" w:rsidRDefault="001B61F3" w:rsidP="001B61F3">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 xml:space="preserve">He was in tears, grateful to God and the guidance of the heavenly Mother who showed him the path of his life at nine years of age in that famous dream. </w:t>
                      </w:r>
                    </w:p>
                    <w:p w14:paraId="0624F949" w14:textId="77777777" w:rsidR="001B61F3" w:rsidRPr="005B1B18" w:rsidRDefault="001B61F3" w:rsidP="001B61F3">
                      <w:pPr>
                        <w:spacing w:before="0" w:line="240" w:lineRule="auto"/>
                        <w:jc w:val="both"/>
                        <w:rPr>
                          <w:rFonts w:eastAsia="Times New Roman" w:cs="Calibri"/>
                          <w:color w:val="000000"/>
                          <w:lang w:val="en-AU" w:eastAsia="en-AU"/>
                        </w:rPr>
                      </w:pPr>
                    </w:p>
                    <w:p w14:paraId="7E1AC449" w14:textId="77777777" w:rsidR="00703D45" w:rsidRPr="00C17217" w:rsidRDefault="00703D45" w:rsidP="00497D16">
                      <w:pPr>
                        <w:spacing w:before="0" w:line="240" w:lineRule="auto"/>
                        <w:jc w:val="both"/>
                        <w:rPr>
                          <w:rFonts w:ascii="Calibri" w:eastAsia="Times New Roman" w:hAnsi="Calibri" w:cs="Calibri"/>
                          <w:color w:val="000000"/>
                          <w:sz w:val="24"/>
                          <w:szCs w:val="24"/>
                          <w:lang w:val="en-AU" w:eastAsia="en-AU" w:bidi="my-MM"/>
                        </w:rPr>
                      </w:pPr>
                    </w:p>
                  </w:txbxContent>
                </v:textbox>
                <w10:wrap anchorx="margin"/>
              </v:shape>
            </w:pict>
          </mc:Fallback>
        </mc:AlternateContent>
      </w:r>
      <w:r>
        <w:rPr>
          <w:noProof/>
        </w:rPr>
        <mc:AlternateContent>
          <mc:Choice Requires="wps">
            <w:drawing>
              <wp:anchor distT="0" distB="0" distL="114300" distR="114300" simplePos="0" relativeHeight="251806720" behindDoc="0" locked="0" layoutInCell="1" allowOverlap="1" wp14:anchorId="612E9FB0" wp14:editId="7A32C77A">
                <wp:simplePos x="0" y="0"/>
                <wp:positionH relativeFrom="page">
                  <wp:posOffset>4610100</wp:posOffset>
                </wp:positionH>
                <wp:positionV relativeFrom="paragraph">
                  <wp:posOffset>-62865</wp:posOffset>
                </wp:positionV>
                <wp:extent cx="3101340" cy="889254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1340" cy="8892540"/>
                        </a:xfrm>
                        <a:prstGeom prst="rect">
                          <a:avLst/>
                        </a:prstGeom>
                        <a:solidFill>
                          <a:schemeClr val="bg1">
                            <a:lumMod val="95000"/>
                          </a:schemeClr>
                        </a:solidFill>
                        <a:ln w="6350">
                          <a:noFill/>
                        </a:ln>
                      </wps:spPr>
                      <wps:txbx>
                        <w:txbxContent>
                          <w:p w14:paraId="6D3AF34C" w14:textId="3EB819D6" w:rsidR="00557539" w:rsidRDefault="00557539" w:rsidP="00557539">
                            <w:pPr>
                              <w:spacing w:before="0" w:line="240" w:lineRule="auto"/>
                              <w:ind w:left="142" w:right="11"/>
                              <w:rPr>
                                <w:lang w:val="en-AU"/>
                              </w:rPr>
                            </w:pPr>
                            <w:bookmarkStart w:id="1" w:name="_Hlk93570952"/>
                            <w:bookmarkEnd w:id="1"/>
                          </w:p>
                          <w:p w14:paraId="37C3EE73" w14:textId="77777777" w:rsidR="0047317F" w:rsidRDefault="0047317F" w:rsidP="00557539">
                            <w:pPr>
                              <w:spacing w:before="0" w:line="240" w:lineRule="auto"/>
                              <w:ind w:left="142" w:right="11"/>
                              <w:rPr>
                                <w:lang w:val="en-AU"/>
                              </w:rPr>
                            </w:pPr>
                          </w:p>
                          <w:p w14:paraId="7CD4E49F" w14:textId="2367B52C" w:rsidR="00557539" w:rsidRPr="001B5643" w:rsidRDefault="00557539" w:rsidP="001B5643">
                            <w:pPr>
                              <w:pStyle w:val="TOCHeading"/>
                              <w:rPr>
                                <w:color w:val="0070C0"/>
                                <w:lang w:val="en-AU"/>
                              </w:rPr>
                            </w:pPr>
                            <w:r w:rsidRPr="001B5643">
                              <w:rPr>
                                <w:color w:val="0070C0"/>
                                <w:lang w:val="en-AU"/>
                              </w:rPr>
                              <w:t>Issue 6</w:t>
                            </w:r>
                            <w:r w:rsidR="004A39A1" w:rsidRPr="001B5643">
                              <w:rPr>
                                <w:color w:val="0070C0"/>
                                <w:lang w:val="en-AU"/>
                              </w:rPr>
                              <w:t>4</w:t>
                            </w:r>
                            <w:r w:rsidR="00256D68">
                              <w:rPr>
                                <w:color w:val="0070C0"/>
                                <w:lang w:val="en-AU"/>
                              </w:rPr>
                              <w:t>3</w:t>
                            </w:r>
                            <w:r w:rsidRPr="001B5643">
                              <w:rPr>
                                <w:color w:val="0070C0"/>
                                <w:lang w:val="en-AU"/>
                              </w:rPr>
                              <w:t xml:space="preserve">  </w:t>
                            </w:r>
                            <w:r w:rsidR="004A39A1" w:rsidRPr="001B5643">
                              <w:rPr>
                                <w:color w:val="0070C0"/>
                                <w:lang w:val="en-AU"/>
                              </w:rPr>
                              <w:t xml:space="preserve">    </w:t>
                            </w:r>
                            <w:r w:rsidR="00256D68">
                              <w:rPr>
                                <w:color w:val="0070C0"/>
                                <w:lang w:val="en-AU"/>
                              </w:rPr>
                              <w:t>JUNE</w:t>
                            </w:r>
                            <w:r w:rsidR="00435678" w:rsidRPr="001B5643">
                              <w:rPr>
                                <w:color w:val="0070C0"/>
                                <w:lang w:val="en-AU"/>
                              </w:rPr>
                              <w:t xml:space="preserve"> </w:t>
                            </w:r>
                            <w:r w:rsidRPr="001B5643">
                              <w:rPr>
                                <w:color w:val="0070C0"/>
                                <w:lang w:val="en-AU"/>
                              </w:rPr>
                              <w:t>24, 202</w:t>
                            </w:r>
                            <w:r w:rsidR="00B201D4" w:rsidRPr="001B5643">
                              <w:rPr>
                                <w:color w:val="0070C0"/>
                                <w:lang w:val="en-AU"/>
                              </w:rPr>
                              <w:t>2</w:t>
                            </w:r>
                          </w:p>
                          <w:p w14:paraId="24CEDD51" w14:textId="549A2C66" w:rsidR="00557539" w:rsidRDefault="00557539" w:rsidP="00557539">
                            <w:pPr>
                              <w:spacing w:before="0" w:line="240" w:lineRule="auto"/>
                              <w:ind w:left="142" w:right="11"/>
                              <w:rPr>
                                <w:color w:val="4F6228" w:themeColor="accent3" w:themeShade="80"/>
                                <w:lang w:val="en-AU"/>
                              </w:rPr>
                            </w:pPr>
                          </w:p>
                          <w:p w14:paraId="51CE1627" w14:textId="47D3203E" w:rsidR="00557539" w:rsidRPr="008E4F1A" w:rsidRDefault="00557539" w:rsidP="00557539">
                            <w:pPr>
                              <w:spacing w:before="0" w:line="240" w:lineRule="auto"/>
                              <w:ind w:left="142" w:right="11"/>
                              <w:rPr>
                                <w:color w:val="4F6228" w:themeColor="accent3" w:themeShade="80"/>
                                <w:sz w:val="24"/>
                                <w:szCs w:val="24"/>
                                <w:lang w:val="en-AU"/>
                              </w:rPr>
                            </w:pPr>
                            <w:r w:rsidRPr="008E4F1A">
                              <w:rPr>
                                <w:color w:val="4F6228" w:themeColor="accent3" w:themeShade="80"/>
                                <w:sz w:val="24"/>
                                <w:szCs w:val="24"/>
                                <w:lang w:val="en-AU"/>
                              </w:rPr>
                              <w:t>In this issue …….</w:t>
                            </w:r>
                          </w:p>
                          <w:p w14:paraId="0988B707" w14:textId="5CE24C7A" w:rsidR="00557539" w:rsidRDefault="00557539" w:rsidP="00557539">
                            <w:pPr>
                              <w:spacing w:before="0" w:line="240" w:lineRule="auto"/>
                              <w:ind w:left="142" w:right="11"/>
                              <w:rPr>
                                <w:sz w:val="24"/>
                                <w:szCs w:val="24"/>
                                <w:lang w:val="en-AU"/>
                              </w:rPr>
                            </w:pPr>
                          </w:p>
                          <w:p w14:paraId="709CC25A" w14:textId="4D10B078" w:rsidR="00557539" w:rsidRPr="008E4F1A" w:rsidRDefault="00557539" w:rsidP="0090357A">
                            <w:pPr>
                              <w:pStyle w:val="ListParagraph"/>
                              <w:numPr>
                                <w:ilvl w:val="0"/>
                                <w:numId w:val="2"/>
                              </w:numPr>
                              <w:spacing w:before="0" w:line="360" w:lineRule="auto"/>
                              <w:ind w:right="11"/>
                              <w:rPr>
                                <w:color w:val="4F6228" w:themeColor="accent3" w:themeShade="80"/>
                                <w:lang w:val="en-AU"/>
                              </w:rPr>
                            </w:pPr>
                            <w:r w:rsidRPr="008E4F1A">
                              <w:rPr>
                                <w:color w:val="4F6228" w:themeColor="accent3" w:themeShade="80"/>
                                <w:lang w:val="en-AU"/>
                              </w:rPr>
                              <w:t>From the Provincial</w:t>
                            </w:r>
                          </w:p>
                          <w:p w14:paraId="05860603" w14:textId="65249672" w:rsidR="0047317F" w:rsidRDefault="00557539" w:rsidP="00870CBA">
                            <w:pPr>
                              <w:pStyle w:val="ListParagraph"/>
                              <w:numPr>
                                <w:ilvl w:val="0"/>
                                <w:numId w:val="2"/>
                              </w:numPr>
                              <w:spacing w:before="0" w:line="360" w:lineRule="auto"/>
                              <w:ind w:right="11"/>
                              <w:rPr>
                                <w:color w:val="4F6228" w:themeColor="accent3" w:themeShade="80"/>
                                <w:lang w:val="en-AU"/>
                              </w:rPr>
                            </w:pPr>
                            <w:r w:rsidRPr="008E4F1A">
                              <w:rPr>
                                <w:color w:val="4F6228" w:themeColor="accent3" w:themeShade="80"/>
                                <w:lang w:val="en-AU"/>
                              </w:rPr>
                              <w:t>Birthdays &amp; Anniversaries</w:t>
                            </w:r>
                          </w:p>
                          <w:p w14:paraId="47AC7425" w14:textId="7A1F6EEB"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Let Us Pray</w:t>
                            </w:r>
                          </w:p>
                          <w:p w14:paraId="22EF2A34" w14:textId="6B66A9F9"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Australian Plenary Council</w:t>
                            </w:r>
                          </w:p>
                          <w:p w14:paraId="5C939BE2" w14:textId="1D9B9DBF"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Provincial Chapter 22</w:t>
                            </w:r>
                          </w:p>
                          <w:p w14:paraId="75FF6EE4" w14:textId="28C8C115"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Fr Cassius Correya</w:t>
                            </w:r>
                          </w:p>
                          <w:p w14:paraId="38A40BFC" w14:textId="3ADFB59C"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Visit of the Regional</w:t>
                            </w:r>
                          </w:p>
                          <w:p w14:paraId="690399DF" w14:textId="68B45E17"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Br John Tam SDB</w:t>
                            </w:r>
                          </w:p>
                          <w:p w14:paraId="6A8A7EEE" w14:textId="11116C72"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Child Protection Corner</w:t>
                            </w:r>
                          </w:p>
                          <w:p w14:paraId="71916DF7" w14:textId="2AD84773" w:rsidR="00E7591A" w:rsidRPr="00E7591A" w:rsidRDefault="00E7591A" w:rsidP="00E7591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 xml:space="preserve">RIP Fr John </w:t>
                            </w:r>
                            <w:proofErr w:type="spellStart"/>
                            <w:r>
                              <w:rPr>
                                <w:color w:val="4F6228" w:themeColor="accent3" w:themeShade="80"/>
                                <w:lang w:val="en-AU"/>
                              </w:rPr>
                              <w:t>Readman</w:t>
                            </w:r>
                            <w:proofErr w:type="spellEnd"/>
                          </w:p>
                          <w:p w14:paraId="6927FDDE" w14:textId="2CC1AB94"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Prayer for Ukraine</w:t>
                            </w:r>
                          </w:p>
                          <w:p w14:paraId="5A897A6A" w14:textId="392F3EB1" w:rsidR="00BF2EE5" w:rsidRDefault="00BF2EE5" w:rsidP="00BF2EE5">
                            <w:pPr>
                              <w:spacing w:before="0" w:line="360" w:lineRule="auto"/>
                              <w:ind w:right="11"/>
                              <w:rPr>
                                <w:color w:val="4F6228" w:themeColor="accent3" w:themeShade="80"/>
                                <w:lang w:val="en-AU"/>
                              </w:rPr>
                            </w:pPr>
                          </w:p>
                          <w:p w14:paraId="6484E610" w14:textId="27315CDC" w:rsidR="00BF2EE5" w:rsidRDefault="00BF2EE5" w:rsidP="00BF2EE5">
                            <w:pPr>
                              <w:spacing w:before="0" w:line="360" w:lineRule="auto"/>
                              <w:ind w:right="11"/>
                              <w:rPr>
                                <w:color w:val="4F6228" w:themeColor="accent3" w:themeShade="80"/>
                                <w:lang w:val="en-AU"/>
                              </w:rPr>
                            </w:pPr>
                          </w:p>
                          <w:p w14:paraId="2BC42F3A" w14:textId="77777777" w:rsidR="00BF2EE5" w:rsidRPr="00BF2EE5" w:rsidRDefault="00BF2EE5" w:rsidP="00BF2EE5">
                            <w:pPr>
                              <w:spacing w:before="0" w:line="360" w:lineRule="auto"/>
                              <w:ind w:right="11"/>
                              <w:rPr>
                                <w:color w:val="4F6228" w:themeColor="accent3" w:themeShade="80"/>
                                <w:lang w:val="en-AU"/>
                              </w:rPr>
                            </w:pPr>
                          </w:p>
                          <w:p w14:paraId="594BD6B8" w14:textId="63BA8FA6" w:rsidR="00BF2EE5" w:rsidRPr="00A12256" w:rsidRDefault="00BF2EE5" w:rsidP="00703D45">
                            <w:pPr>
                              <w:spacing w:before="0" w:line="360" w:lineRule="auto"/>
                              <w:ind w:right="11"/>
                              <w:rPr>
                                <w:color w:val="4F6228" w:themeColor="accent3" w:themeShade="8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2E9FB0" id="Text Box 39" o:spid="_x0000_s1027" type="#_x0000_t202" style="position:absolute;margin-left:363pt;margin-top:-4.95pt;width:244.2pt;height:700.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" fillcolor="#f2f2f2 [3052]" stroked="f" strokeweight=".5pt">
                <v:textbox>
                  <w:txbxContent>
                    <w:p w14:paraId="6D3AF34C" w14:textId="3EB819D6" w:rsidR="00557539" w:rsidRDefault="00557539" w:rsidP="00557539">
                      <w:pPr>
                        <w:spacing w:before="0" w:line="240" w:lineRule="auto"/>
                        <w:ind w:left="142" w:right="11"/>
                        <w:rPr>
                          <w:lang w:val="en-AU"/>
                        </w:rPr>
                      </w:pPr>
                      <w:bookmarkStart w:id="3" w:name="_Hlk93570952"/>
                      <w:bookmarkEnd w:id="3"/>
                    </w:p>
                    <w:p w14:paraId="37C3EE73" w14:textId="77777777" w:rsidR="0047317F" w:rsidRDefault="0047317F" w:rsidP="00557539">
                      <w:pPr>
                        <w:spacing w:before="0" w:line="240" w:lineRule="auto"/>
                        <w:ind w:left="142" w:right="11"/>
                        <w:rPr>
                          <w:lang w:val="en-AU"/>
                        </w:rPr>
                      </w:pPr>
                    </w:p>
                    <w:p w14:paraId="7CD4E49F" w14:textId="2367B52C" w:rsidR="00557539" w:rsidRPr="001B5643" w:rsidRDefault="00557539" w:rsidP="001B5643">
                      <w:pPr>
                        <w:pStyle w:val="TOCHeading"/>
                        <w:rPr>
                          <w:color w:val="0070C0"/>
                          <w:lang w:val="en-AU"/>
                        </w:rPr>
                      </w:pPr>
                      <w:r w:rsidRPr="001B5643">
                        <w:rPr>
                          <w:color w:val="0070C0"/>
                          <w:lang w:val="en-AU"/>
                        </w:rPr>
                        <w:t>Issue 6</w:t>
                      </w:r>
                      <w:r w:rsidR="004A39A1" w:rsidRPr="001B5643">
                        <w:rPr>
                          <w:color w:val="0070C0"/>
                          <w:lang w:val="en-AU"/>
                        </w:rPr>
                        <w:t>4</w:t>
                      </w:r>
                      <w:r w:rsidR="00256D68">
                        <w:rPr>
                          <w:color w:val="0070C0"/>
                          <w:lang w:val="en-AU"/>
                        </w:rPr>
                        <w:t>3</w:t>
                      </w:r>
                      <w:r w:rsidRPr="001B5643">
                        <w:rPr>
                          <w:color w:val="0070C0"/>
                          <w:lang w:val="en-AU"/>
                        </w:rPr>
                        <w:t xml:space="preserve">  </w:t>
                      </w:r>
                      <w:r w:rsidR="004A39A1" w:rsidRPr="001B5643">
                        <w:rPr>
                          <w:color w:val="0070C0"/>
                          <w:lang w:val="en-AU"/>
                        </w:rPr>
                        <w:t xml:space="preserve">    </w:t>
                      </w:r>
                      <w:r w:rsidR="00256D68">
                        <w:rPr>
                          <w:color w:val="0070C0"/>
                          <w:lang w:val="en-AU"/>
                        </w:rPr>
                        <w:t>JUNE</w:t>
                      </w:r>
                      <w:r w:rsidR="00435678" w:rsidRPr="001B5643">
                        <w:rPr>
                          <w:color w:val="0070C0"/>
                          <w:lang w:val="en-AU"/>
                        </w:rPr>
                        <w:t xml:space="preserve"> </w:t>
                      </w:r>
                      <w:r w:rsidRPr="001B5643">
                        <w:rPr>
                          <w:color w:val="0070C0"/>
                          <w:lang w:val="en-AU"/>
                        </w:rPr>
                        <w:t>24, 202</w:t>
                      </w:r>
                      <w:r w:rsidR="00B201D4" w:rsidRPr="001B5643">
                        <w:rPr>
                          <w:color w:val="0070C0"/>
                          <w:lang w:val="en-AU"/>
                        </w:rPr>
                        <w:t>2</w:t>
                      </w:r>
                    </w:p>
                    <w:p w14:paraId="24CEDD51" w14:textId="549A2C66" w:rsidR="00557539" w:rsidRDefault="00557539" w:rsidP="00557539">
                      <w:pPr>
                        <w:spacing w:before="0" w:line="240" w:lineRule="auto"/>
                        <w:ind w:left="142" w:right="11"/>
                        <w:rPr>
                          <w:color w:val="4F6228" w:themeColor="accent3" w:themeShade="80"/>
                          <w:lang w:val="en-AU"/>
                        </w:rPr>
                      </w:pPr>
                    </w:p>
                    <w:p w14:paraId="51CE1627" w14:textId="47D3203E" w:rsidR="00557539" w:rsidRPr="008E4F1A" w:rsidRDefault="00557539" w:rsidP="00557539">
                      <w:pPr>
                        <w:spacing w:before="0" w:line="240" w:lineRule="auto"/>
                        <w:ind w:left="142" w:right="11"/>
                        <w:rPr>
                          <w:color w:val="4F6228" w:themeColor="accent3" w:themeShade="80"/>
                          <w:sz w:val="24"/>
                          <w:szCs w:val="24"/>
                          <w:lang w:val="en-AU"/>
                        </w:rPr>
                      </w:pPr>
                      <w:r w:rsidRPr="008E4F1A">
                        <w:rPr>
                          <w:color w:val="4F6228" w:themeColor="accent3" w:themeShade="80"/>
                          <w:sz w:val="24"/>
                          <w:szCs w:val="24"/>
                          <w:lang w:val="en-AU"/>
                        </w:rPr>
                        <w:t>In this issue …….</w:t>
                      </w:r>
                    </w:p>
                    <w:p w14:paraId="0988B707" w14:textId="5CE24C7A" w:rsidR="00557539" w:rsidRDefault="00557539" w:rsidP="00557539">
                      <w:pPr>
                        <w:spacing w:before="0" w:line="240" w:lineRule="auto"/>
                        <w:ind w:left="142" w:right="11"/>
                        <w:rPr>
                          <w:sz w:val="24"/>
                          <w:szCs w:val="24"/>
                          <w:lang w:val="en-AU"/>
                        </w:rPr>
                      </w:pPr>
                    </w:p>
                    <w:p w14:paraId="709CC25A" w14:textId="4D10B078" w:rsidR="00557539" w:rsidRPr="008E4F1A" w:rsidRDefault="00557539" w:rsidP="0090357A">
                      <w:pPr>
                        <w:pStyle w:val="ListParagraph"/>
                        <w:numPr>
                          <w:ilvl w:val="0"/>
                          <w:numId w:val="2"/>
                        </w:numPr>
                        <w:spacing w:before="0" w:line="360" w:lineRule="auto"/>
                        <w:ind w:right="11"/>
                        <w:rPr>
                          <w:color w:val="4F6228" w:themeColor="accent3" w:themeShade="80"/>
                          <w:lang w:val="en-AU"/>
                        </w:rPr>
                      </w:pPr>
                      <w:r w:rsidRPr="008E4F1A">
                        <w:rPr>
                          <w:color w:val="4F6228" w:themeColor="accent3" w:themeShade="80"/>
                          <w:lang w:val="en-AU"/>
                        </w:rPr>
                        <w:t>From the Provincial</w:t>
                      </w:r>
                    </w:p>
                    <w:p w14:paraId="05860603" w14:textId="65249672" w:rsidR="0047317F" w:rsidRDefault="00557539" w:rsidP="00870CBA">
                      <w:pPr>
                        <w:pStyle w:val="ListParagraph"/>
                        <w:numPr>
                          <w:ilvl w:val="0"/>
                          <w:numId w:val="2"/>
                        </w:numPr>
                        <w:spacing w:before="0" w:line="360" w:lineRule="auto"/>
                        <w:ind w:right="11"/>
                        <w:rPr>
                          <w:color w:val="4F6228" w:themeColor="accent3" w:themeShade="80"/>
                          <w:lang w:val="en-AU"/>
                        </w:rPr>
                      </w:pPr>
                      <w:r w:rsidRPr="008E4F1A">
                        <w:rPr>
                          <w:color w:val="4F6228" w:themeColor="accent3" w:themeShade="80"/>
                          <w:lang w:val="en-AU"/>
                        </w:rPr>
                        <w:t>Birthdays &amp; Anniversaries</w:t>
                      </w:r>
                    </w:p>
                    <w:p w14:paraId="47AC7425" w14:textId="7A1F6EEB"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Let Us Pray</w:t>
                      </w:r>
                    </w:p>
                    <w:p w14:paraId="22EF2A34" w14:textId="6B66A9F9"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Australian Plenary Council</w:t>
                      </w:r>
                    </w:p>
                    <w:p w14:paraId="5C939BE2" w14:textId="1D9B9DBF"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Provincial Chapter 22</w:t>
                      </w:r>
                    </w:p>
                    <w:p w14:paraId="75FF6EE4" w14:textId="28C8C115"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Fr Cassius Correya</w:t>
                      </w:r>
                    </w:p>
                    <w:p w14:paraId="38A40BFC" w14:textId="3ADFB59C"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Visit of the Regional</w:t>
                      </w:r>
                    </w:p>
                    <w:p w14:paraId="690399DF" w14:textId="68B45E17"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Br John Tam SDB</w:t>
                      </w:r>
                    </w:p>
                    <w:p w14:paraId="6A8A7EEE" w14:textId="11116C72"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Child Protection Corner</w:t>
                      </w:r>
                    </w:p>
                    <w:p w14:paraId="71916DF7" w14:textId="2AD84773" w:rsidR="00E7591A" w:rsidRPr="00E7591A" w:rsidRDefault="00E7591A" w:rsidP="00E7591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 xml:space="preserve">RIP Fr John </w:t>
                      </w:r>
                      <w:proofErr w:type="spellStart"/>
                      <w:r>
                        <w:rPr>
                          <w:color w:val="4F6228" w:themeColor="accent3" w:themeShade="80"/>
                          <w:lang w:val="en-AU"/>
                        </w:rPr>
                        <w:t>Readman</w:t>
                      </w:r>
                      <w:proofErr w:type="spellEnd"/>
                    </w:p>
                    <w:p w14:paraId="6927FDDE" w14:textId="2CC1AB94" w:rsidR="00E7591A" w:rsidRDefault="00E7591A" w:rsidP="00870CBA">
                      <w:pPr>
                        <w:pStyle w:val="ListParagraph"/>
                        <w:numPr>
                          <w:ilvl w:val="0"/>
                          <w:numId w:val="2"/>
                        </w:numPr>
                        <w:spacing w:before="0" w:line="360" w:lineRule="auto"/>
                        <w:ind w:right="11"/>
                        <w:rPr>
                          <w:color w:val="4F6228" w:themeColor="accent3" w:themeShade="80"/>
                          <w:lang w:val="en-AU"/>
                        </w:rPr>
                      </w:pPr>
                      <w:r>
                        <w:rPr>
                          <w:color w:val="4F6228" w:themeColor="accent3" w:themeShade="80"/>
                          <w:lang w:val="en-AU"/>
                        </w:rPr>
                        <w:t>Prayer for Ukraine</w:t>
                      </w:r>
                    </w:p>
                    <w:p w14:paraId="5A897A6A" w14:textId="392F3EB1" w:rsidR="00BF2EE5" w:rsidRDefault="00BF2EE5" w:rsidP="00BF2EE5">
                      <w:pPr>
                        <w:spacing w:before="0" w:line="360" w:lineRule="auto"/>
                        <w:ind w:right="11"/>
                        <w:rPr>
                          <w:color w:val="4F6228" w:themeColor="accent3" w:themeShade="80"/>
                          <w:lang w:val="en-AU"/>
                        </w:rPr>
                      </w:pPr>
                    </w:p>
                    <w:p w14:paraId="6484E610" w14:textId="27315CDC" w:rsidR="00BF2EE5" w:rsidRDefault="00BF2EE5" w:rsidP="00BF2EE5">
                      <w:pPr>
                        <w:spacing w:before="0" w:line="360" w:lineRule="auto"/>
                        <w:ind w:right="11"/>
                        <w:rPr>
                          <w:color w:val="4F6228" w:themeColor="accent3" w:themeShade="80"/>
                          <w:lang w:val="en-AU"/>
                        </w:rPr>
                      </w:pPr>
                    </w:p>
                    <w:p w14:paraId="2BC42F3A" w14:textId="77777777" w:rsidR="00BF2EE5" w:rsidRPr="00BF2EE5" w:rsidRDefault="00BF2EE5" w:rsidP="00BF2EE5">
                      <w:pPr>
                        <w:spacing w:before="0" w:line="360" w:lineRule="auto"/>
                        <w:ind w:right="11"/>
                        <w:rPr>
                          <w:color w:val="4F6228" w:themeColor="accent3" w:themeShade="80"/>
                          <w:lang w:val="en-AU"/>
                        </w:rPr>
                      </w:pPr>
                    </w:p>
                    <w:p w14:paraId="594BD6B8" w14:textId="63BA8FA6" w:rsidR="00BF2EE5" w:rsidRPr="00A12256" w:rsidRDefault="00BF2EE5" w:rsidP="00703D45">
                      <w:pPr>
                        <w:spacing w:before="0" w:line="360" w:lineRule="auto"/>
                        <w:ind w:right="11"/>
                        <w:rPr>
                          <w:color w:val="4F6228" w:themeColor="accent3" w:themeShade="80"/>
                          <w:lang w:val="en-AU"/>
                        </w:rPr>
                      </w:pPr>
                    </w:p>
                  </w:txbxContent>
                </v:textbox>
                <w10:wrap anchorx="page"/>
              </v:shape>
            </w:pict>
          </mc:Fallback>
        </mc:AlternateContent>
      </w:r>
      <w:r>
        <w:rPr>
          <w:noProof/>
        </w:rPr>
        <mc:AlternateContent>
          <mc:Choice Requires="wps">
            <w:drawing>
              <wp:anchor distT="0" distB="0" distL="114300" distR="114300" simplePos="0" relativeHeight="251756544" behindDoc="0" locked="0" layoutInCell="1" allowOverlap="1" wp14:anchorId="4AA38203" wp14:editId="2D5FE30F">
                <wp:simplePos x="0" y="0"/>
                <wp:positionH relativeFrom="column">
                  <wp:posOffset>-2133600</wp:posOffset>
                </wp:positionH>
                <wp:positionV relativeFrom="paragraph">
                  <wp:posOffset>4326255</wp:posOffset>
                </wp:positionV>
                <wp:extent cx="4362450" cy="533273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0" cy="5332730"/>
                        </a:xfrm>
                        <a:prstGeom prst="rect">
                          <a:avLst/>
                        </a:prstGeom>
                        <a:solidFill>
                          <a:schemeClr val="lt1"/>
                        </a:solidFill>
                        <a:ln w="6350">
                          <a:noFill/>
                        </a:ln>
                      </wps:spPr>
                      <wps:txbx>
                        <w:txbxContent>
                          <w:p w14:paraId="0AFC2086" w14:textId="72087216" w:rsidR="00512927" w:rsidRPr="00F30C41" w:rsidRDefault="00DC3103" w:rsidP="00F171F3">
                            <w:pPr>
                              <w:spacing w:before="0" w:line="240" w:lineRule="auto"/>
                              <w:ind w:left="142"/>
                              <w:rPr>
                                <w:rFonts w:eastAsia="Times New Roman" w:cs="Calibri"/>
                                <w:b/>
                                <w:bCs/>
                                <w:color w:val="000000"/>
                                <w:lang w:val="en-AU" w:eastAsia="en-AU"/>
                              </w:rPr>
                            </w:pPr>
                            <w:r w:rsidRPr="00DC3103">
                              <w:rPr>
                                <w:rFonts w:eastAsia="Times New Roman" w:cs="Calibri"/>
                                <w:b/>
                                <w:bCs/>
                                <w:color w:val="000000"/>
                                <w:lang w:val="en-AU" w:eastAsia="en-AU"/>
                              </w:rPr>
                              <w:t>From the Provincial</w:t>
                            </w:r>
                          </w:p>
                          <w:p w14:paraId="7304AD26" w14:textId="4A619E7A" w:rsidR="00F8562A" w:rsidRDefault="00EB7DF9" w:rsidP="00F171F3">
                            <w:pPr>
                              <w:spacing w:before="0" w:line="240" w:lineRule="auto"/>
                              <w:ind w:left="142"/>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p>
                          <w:p w14:paraId="1ED6CB16" w14:textId="4B3F63F9" w:rsidR="008162C8" w:rsidRPr="008162C8" w:rsidRDefault="008162C8" w:rsidP="00F171F3">
                            <w:pPr>
                              <w:spacing w:before="0" w:line="240" w:lineRule="auto"/>
                              <w:ind w:left="142"/>
                              <w:rPr>
                                <w:rFonts w:eastAsia="Times New Roman" w:cs="Times New Roman"/>
                                <w:lang w:val="en-AU" w:eastAsia="en-AU"/>
                              </w:rPr>
                            </w:pPr>
                            <w:r w:rsidRPr="008162C8">
                              <w:rPr>
                                <w:rFonts w:eastAsia="Times New Roman" w:cs="Times New Roman"/>
                                <w:lang w:val="en-AU" w:eastAsia="en-AU"/>
                              </w:rPr>
                              <w:t xml:space="preserve">Dear Confreres, </w:t>
                            </w:r>
                          </w:p>
                          <w:p w14:paraId="59EB1B13" w14:textId="77777777" w:rsidR="008162C8" w:rsidRPr="00F8562A" w:rsidRDefault="008162C8" w:rsidP="00F171F3">
                            <w:pPr>
                              <w:spacing w:before="0" w:line="240" w:lineRule="auto"/>
                              <w:ind w:left="142"/>
                              <w:rPr>
                                <w:rFonts w:ascii="Times New Roman" w:eastAsia="Times New Roman" w:hAnsi="Times New Roman" w:cs="Times New Roman"/>
                                <w:sz w:val="24"/>
                                <w:szCs w:val="24"/>
                                <w:lang w:val="en-AU"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A38203" id="Text Box 38" o:spid="_x0000_s1028" type="#_x0000_t202" style="position:absolute;margin-left:-168pt;margin-top:340.65pt;width:343.5pt;height:419.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" fillcolor="white [3201]" stroked="f" strokeweight=".5pt">
                <v:textbox>
                  <w:txbxContent>
                    <w:p w14:paraId="0AFC2086" w14:textId="72087216" w:rsidR="00512927" w:rsidRPr="00F30C41" w:rsidRDefault="00DC3103" w:rsidP="00F171F3">
                      <w:pPr>
                        <w:spacing w:before="0" w:line="240" w:lineRule="auto"/>
                        <w:ind w:left="142"/>
                        <w:rPr>
                          <w:rFonts w:eastAsia="Times New Roman" w:cs="Calibri"/>
                          <w:b/>
                          <w:bCs/>
                          <w:color w:val="000000"/>
                          <w:lang w:val="en-AU" w:eastAsia="en-AU"/>
                        </w:rPr>
                      </w:pPr>
                      <w:r w:rsidRPr="00DC3103">
                        <w:rPr>
                          <w:rFonts w:eastAsia="Times New Roman" w:cs="Calibri"/>
                          <w:b/>
                          <w:bCs/>
                          <w:color w:val="000000"/>
                          <w:lang w:val="en-AU" w:eastAsia="en-AU"/>
                        </w:rPr>
                        <w:t>From the Provincial</w:t>
                      </w:r>
                    </w:p>
                    <w:p w14:paraId="7304AD26" w14:textId="4A619E7A" w:rsidR="00F8562A" w:rsidRDefault="00EB7DF9" w:rsidP="00F171F3">
                      <w:pPr>
                        <w:spacing w:before="0" w:line="240" w:lineRule="auto"/>
                        <w:ind w:left="142"/>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r>
                        <w:rPr>
                          <w:rFonts w:ascii="Times New Roman" w:eastAsia="Times New Roman" w:hAnsi="Times New Roman" w:cs="Times New Roman"/>
                          <w:sz w:val="24"/>
                          <w:szCs w:val="24"/>
                          <w:lang w:val="en-AU" w:eastAsia="en-AU"/>
                        </w:rPr>
                        <w:tab/>
                      </w:r>
                    </w:p>
                    <w:p w14:paraId="1ED6CB16" w14:textId="4B3F63F9" w:rsidR="008162C8" w:rsidRPr="008162C8" w:rsidRDefault="008162C8" w:rsidP="00F171F3">
                      <w:pPr>
                        <w:spacing w:before="0" w:line="240" w:lineRule="auto"/>
                        <w:ind w:left="142"/>
                        <w:rPr>
                          <w:rFonts w:eastAsia="Times New Roman" w:cs="Times New Roman"/>
                          <w:lang w:val="en-AU" w:eastAsia="en-AU"/>
                        </w:rPr>
                      </w:pPr>
                      <w:r w:rsidRPr="008162C8">
                        <w:rPr>
                          <w:rFonts w:eastAsia="Times New Roman" w:cs="Times New Roman"/>
                          <w:lang w:val="en-AU" w:eastAsia="en-AU"/>
                        </w:rPr>
                        <w:t xml:space="preserve">Dear Confreres, </w:t>
                      </w:r>
                    </w:p>
                    <w:p w14:paraId="59EB1B13" w14:textId="77777777" w:rsidR="008162C8" w:rsidRPr="00F8562A" w:rsidRDefault="008162C8" w:rsidP="00F171F3">
                      <w:pPr>
                        <w:spacing w:before="0" w:line="240" w:lineRule="auto"/>
                        <w:ind w:left="142"/>
                        <w:rPr>
                          <w:rFonts w:ascii="Times New Roman" w:eastAsia="Times New Roman" w:hAnsi="Times New Roman" w:cs="Times New Roman"/>
                          <w:sz w:val="24"/>
                          <w:szCs w:val="24"/>
                          <w:lang w:val="en-AU" w:eastAsia="en-AU"/>
                        </w:rPr>
                      </w:pP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0C725893" wp14:editId="52E946A1">
                <wp:simplePos x="0" y="0"/>
                <wp:positionH relativeFrom="column">
                  <wp:posOffset>-123825</wp:posOffset>
                </wp:positionH>
                <wp:positionV relativeFrom="paragraph">
                  <wp:posOffset>1383030</wp:posOffset>
                </wp:positionV>
                <wp:extent cx="4257675" cy="26289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2628900"/>
                        </a:xfrm>
                        <a:prstGeom prst="rect">
                          <a:avLst/>
                        </a:prstGeom>
                        <a:solidFill>
                          <a:schemeClr val="lt1"/>
                        </a:solidFill>
                        <a:ln w="6350">
                          <a:noFill/>
                        </a:ln>
                      </wps:spPr>
                      <wps:txbx>
                        <w:txbxContent>
                          <w:p w14:paraId="4C1ED775" w14:textId="23ED569E" w:rsidR="00F171F3" w:rsidRDefault="00B201D4">
                            <w:r>
                              <w:rPr>
                                <w:noProof/>
                              </w:rPr>
                              <w:drawing>
                                <wp:inline distT="0" distB="0" distL="0" distR="0" wp14:anchorId="6320C3AA" wp14:editId="41CE946D">
                                  <wp:extent cx="4159250" cy="222885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159250" cy="2228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725893" id="Text Box 36" o:spid="_x0000_s1029" type="#_x0000_t202" style="position:absolute;margin-left:-9.75pt;margin-top:108.9pt;width:335.25pt;height:2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" fillcolor="white [3201]" stroked="f" strokeweight=".5pt">
                <v:textbox>
                  <w:txbxContent>
                    <w:p w14:paraId="4C1ED775" w14:textId="23ED569E" w:rsidR="00F171F3" w:rsidRDefault="00B201D4">
                      <w:r>
                        <w:rPr>
                          <w:noProof/>
                        </w:rPr>
                        <w:drawing>
                          <wp:inline distT="0" distB="0" distL="0" distR="0" wp14:anchorId="6320C3AA" wp14:editId="41CE946D">
                            <wp:extent cx="4159250" cy="222885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59250" cy="2228850"/>
                                    </a:xfrm>
                                    <a:prstGeom prst="rect">
                                      <a:avLst/>
                                    </a:prstGeom>
                                  </pic:spPr>
                                </pic:pic>
                              </a:graphicData>
                            </a:graphic>
                          </wp:inline>
                        </w:drawing>
                      </w:r>
                    </w:p>
                  </w:txbxContent>
                </v:textbox>
              </v:shape>
            </w:pict>
          </mc:Fallback>
        </mc:AlternateContent>
      </w:r>
      <w:r w:rsidR="00B779FD">
        <w:rPr>
          <w:rFonts w:ascii="LilyUPC" w:hAnsi="LilyUPC"/>
          <w:noProof/>
          <w:color w:val="00B050"/>
          <w:sz w:val="72"/>
          <w:szCs w:val="72"/>
        </w:rPr>
        <w:drawing>
          <wp:anchor distT="0" distB="0" distL="114300" distR="114300" simplePos="0" relativeHeight="251666432" behindDoc="0" locked="0" layoutInCell="1" allowOverlap="1" wp14:anchorId="4BD37603" wp14:editId="48BB4C99">
            <wp:simplePos x="0" y="0"/>
            <wp:positionH relativeFrom="column">
              <wp:posOffset>2960370</wp:posOffset>
            </wp:positionH>
            <wp:positionV relativeFrom="paragraph">
              <wp:posOffset>332105</wp:posOffset>
            </wp:positionV>
            <wp:extent cx="1012169" cy="872115"/>
            <wp:effectExtent l="171450" t="171450" r="169545" b="175895"/>
            <wp:wrapNone/>
            <wp:docPr id="3" name="Picture 3" descr="A picture containing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2169" cy="872115"/>
                    </a:xfrm>
                    <a:prstGeom prst="rect">
                      <a:avLst/>
                    </a:prstGeom>
                    <a:ln>
                      <a:solidFill>
                        <a:srgbClr val="00B050"/>
                      </a:solidFill>
                    </a:ln>
                    <a:effectLst>
                      <a:glow rad="139700">
                        <a:schemeClr val="accent5">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6608" behindDoc="0" locked="0" layoutInCell="1" allowOverlap="1" wp14:anchorId="7BEF068D" wp14:editId="332A5A12">
                <wp:simplePos x="0" y="0"/>
                <wp:positionH relativeFrom="column">
                  <wp:posOffset>7953375</wp:posOffset>
                </wp:positionH>
                <wp:positionV relativeFrom="paragraph">
                  <wp:posOffset>7861935</wp:posOffset>
                </wp:positionV>
                <wp:extent cx="1524000" cy="1352550"/>
                <wp:effectExtent l="0" t="1905" r="0" b="7620"/>
                <wp:wrapNone/>
                <wp:docPr id="3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352550"/>
                        </a:xfrm>
                        <a:prstGeom prst="ellipse">
                          <a:avLst/>
                        </a:prstGeom>
                        <a:blipFill dpi="0" rotWithShape="1">
                          <a:blip r:embed="rId14"/>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55BD37" w14:textId="77777777" w:rsidR="003A51E4" w:rsidRDefault="003A51E4" w:rsidP="003A51E4">
                            <w:pPr>
                              <w:jc w:val="center"/>
                            </w:pPr>
                            <w:bookmarkStart w:id="2" w:name="_Hlk72416265"/>
                            <w:bookmarkEnd w:id="2"/>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BEF068D" id="Oval 12" o:spid="_x0000_s1030" style="position:absolute;margin-left:626.25pt;margin-top:619.05pt;width:120pt;height:1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" stroked="f" strokeweight="1pt">
                <v:fill r:id="rId15" o:title="" recolor="t" rotate="t" type="frame"/>
                <v:stroke joinstyle="miter"/>
                <v:textbox>
                  <w:txbxContent>
                    <w:p w14:paraId="3955BD37" w14:textId="77777777" w:rsidR="003A51E4" w:rsidRDefault="003A51E4" w:rsidP="003A51E4">
                      <w:pPr>
                        <w:jc w:val="center"/>
                      </w:pPr>
                      <w:bookmarkStart w:id="5" w:name="_Hlk72416265"/>
                      <w:bookmarkEnd w:id="5"/>
                    </w:p>
                  </w:txbxContent>
                </v:textbox>
              </v:oval>
            </w:pict>
          </mc:Fallback>
        </mc:AlternateContent>
      </w:r>
      <w:r w:rsidR="009723FF" w:rsidRPr="00FB7D13">
        <w:rPr>
          <w:b/>
          <w:bCs/>
        </w:rPr>
        <w:t xml:space="preserve"> </w:t>
      </w:r>
      <w:r w:rsidR="00C17217" w:rsidRPr="00D54897">
        <w:rPr>
          <w:b/>
          <w:bCs/>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Salesians of Don Bosco</w:t>
      </w:r>
    </w:p>
    <w:tbl>
      <w:tblPr>
        <w:tblW w:w="5185" w:type="pct"/>
        <w:tblLook w:val="0600" w:firstRow="0" w:lastRow="0" w:firstColumn="0" w:lastColumn="0" w:noHBand="1" w:noVBand="1"/>
      </w:tblPr>
      <w:tblGrid>
        <w:gridCol w:w="7446"/>
        <w:gridCol w:w="504"/>
        <w:gridCol w:w="3250"/>
      </w:tblGrid>
      <w:tr w:rsidR="00695741" w14:paraId="6A7D0678" w14:textId="77777777" w:rsidTr="00C32080">
        <w:trPr>
          <w:trHeight w:val="5733"/>
        </w:trPr>
        <w:tc>
          <w:tcPr>
            <w:tcW w:w="3324" w:type="pct"/>
          </w:tcPr>
          <w:p w14:paraId="4FF1F607" w14:textId="77777777" w:rsidR="00C17217" w:rsidRPr="006E56ED" w:rsidRDefault="00F87887" w:rsidP="00C17217">
            <w:pPr>
              <w:pStyle w:val="Subtitle"/>
              <w:rPr>
                <w:rFonts w:ascii="Matura MT Script Capitals" w:hAnsi="Matura MT Script Capitals"/>
                <w:color w:val="00B050"/>
                <w:sz w:val="32"/>
                <w:szCs w:val="32"/>
              </w:rPr>
            </w:pPr>
            <w:sdt>
              <w:sdtPr>
                <w:rPr>
                  <w:rFonts w:ascii="Matura MT Script Capitals" w:hAnsi="Matura MT Script Capitals"/>
                  <w:color w:val="00B050"/>
                  <w:sz w:val="32"/>
                  <w:szCs w:val="32"/>
                </w:rPr>
                <w:id w:val="1020513911"/>
                <w:placeholder>
                  <w:docPart w:val="48240777E6EC4248B5AB57CC22EF2801"/>
                </w:placeholder>
                <w15:appearance w15:val="hidden"/>
              </w:sdtPr>
              <w:sdtEndPr/>
              <w:sdtContent>
                <w:r w:rsidR="00C17217" w:rsidRPr="00C17217">
                  <w:rPr>
                    <w:rFonts w:ascii="LilyUPC" w:hAnsi="LilyUPC" w:hint="cs"/>
                    <w:b/>
                    <w:outline/>
                    <w:color w:val="00B050"/>
                    <w:spacing w:val="0"/>
                    <w:sz w:val="72"/>
                    <w:szCs w:val="72"/>
                    <w14:shadow w14:blurRad="50800" w14:dist="38100" w14:dir="18900000" w14:sx="100000" w14:sy="100000" w14:kx="0" w14:ky="0" w14:algn="bl">
                      <w14:srgbClr w14:val="000000">
                        <w14:alpha w14:val="60000"/>
                      </w14:srgbClr>
                    </w14:shadow>
                    <w14:textOutline w14:w="10160" w14:cap="flat" w14:cmpd="sng" w14:algn="ctr">
                      <w14:solidFill>
                        <w14:srgbClr w14:val="00B050"/>
                      </w14:solidFill>
                      <w14:prstDash w14:val="solid"/>
                      <w14:round/>
                    </w14:textOutline>
                    <w14:textFill>
                      <w14:noFill/>
                    </w14:textFill>
                  </w:rPr>
                  <w:t>Provincial Circular</w:t>
                </w:r>
                <w:r w:rsidR="00C17217" w:rsidRPr="00C17217">
                  <w:rPr>
                    <w:rFonts w:ascii="LilyUPC" w:hAnsi="LilyUPC"/>
                    <w:b/>
                    <w:outline/>
                    <w:color w:val="00B050"/>
                    <w:spacing w:val="0"/>
                    <w:sz w:val="72"/>
                    <w:szCs w:val="72"/>
                    <w14:shadow w14:blurRad="50800" w14:dist="38100" w14:dir="18900000" w14:sx="100000" w14:sy="100000" w14:kx="0" w14:ky="0" w14:algn="bl">
                      <w14:srgbClr w14:val="000000">
                        <w14:alpha w14:val="60000"/>
                      </w14:srgbClr>
                    </w14:shadow>
                    <w14:textOutline w14:w="10160" w14:cap="flat" w14:cmpd="sng" w14:algn="ctr">
                      <w14:solidFill>
                        <w14:srgbClr w14:val="00B050"/>
                      </w14:solidFill>
                      <w14:prstDash w14:val="solid"/>
                      <w14:round/>
                    </w14:textOutline>
                    <w14:textFill>
                      <w14:noFill/>
                    </w14:textFill>
                  </w:rPr>
                  <w:t xml:space="preserve">  </w:t>
                </w:r>
              </w:sdtContent>
            </w:sdt>
            <w:r w:rsidR="00C17217" w:rsidRPr="006E56ED">
              <w:rPr>
                <w:rFonts w:ascii="Matura MT Script Capitals" w:hAnsi="Matura MT Script Capitals"/>
                <w:color w:val="00B050"/>
                <w:sz w:val="32"/>
                <w:szCs w:val="32"/>
              </w:rPr>
              <w:t xml:space="preserve"> </w:t>
            </w:r>
          </w:p>
          <w:p w14:paraId="107849C8" w14:textId="77777777" w:rsidR="00C17217" w:rsidRPr="007B1144" w:rsidRDefault="00C17217" w:rsidP="00C17217">
            <w:pPr>
              <w:spacing w:before="0" w:line="240" w:lineRule="auto"/>
              <w:rPr>
                <w:rFonts w:ascii="Aharoni" w:hAnsi="Aharoni"/>
                <w:bCs/>
                <w:color w:val="70AD47"/>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14:ligatures w14:val="standard"/>
              </w:rPr>
            </w:pPr>
            <w:r w:rsidRPr="007B1144">
              <w:rPr>
                <w:rFonts w:ascii="Aharoni" w:hAnsi="Aharoni" w:hint="cs"/>
                <w:bCs/>
                <w:color w:val="70AD47"/>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14:ligatures w14:val="standard"/>
              </w:rPr>
              <w:t>Province of Mary Help of Christians</w:t>
            </w:r>
          </w:p>
          <w:p w14:paraId="71B32BF6" w14:textId="77777777" w:rsidR="00C17217" w:rsidRPr="0084109E" w:rsidRDefault="00C17217" w:rsidP="00C17217">
            <w:pPr>
              <w:spacing w:before="0" w:line="240" w:lineRule="auto"/>
              <w:rPr>
                <w:rFonts w:ascii="Aharoni" w:hAnsi="Aharoni"/>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historicalDiscretional"/>
              </w:rPr>
            </w:pPr>
            <w:r w:rsidRPr="0084109E">
              <w:rPr>
                <w:rFonts w:ascii="Aharoni" w:hAnsi="Aharoni" w:hint="cs"/>
                <w:b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historicalDiscretional"/>
              </w:rPr>
              <w:t>Australia – Fiji – New Zealand - Samoa</w:t>
            </w:r>
          </w:p>
          <w:p w14:paraId="5B46AAD3" w14:textId="6DB7F46C" w:rsidR="002719D0" w:rsidRPr="008A3EBD" w:rsidRDefault="00713658" w:rsidP="008A3EBD">
            <w:r>
              <w:rPr>
                <w:noProof/>
              </w:rPr>
              <mc:AlternateContent>
                <mc:Choice Requires="wps">
                  <w:drawing>
                    <wp:anchor distT="0" distB="0" distL="114300" distR="114300" simplePos="0" relativeHeight="251856896" behindDoc="0" locked="0" layoutInCell="1" allowOverlap="1" wp14:anchorId="2388A38E" wp14:editId="145A77F0">
                      <wp:simplePos x="0" y="0"/>
                      <wp:positionH relativeFrom="column">
                        <wp:posOffset>-68580</wp:posOffset>
                      </wp:positionH>
                      <wp:positionV relativeFrom="paragraph">
                        <wp:posOffset>2548890</wp:posOffset>
                      </wp:positionV>
                      <wp:extent cx="3990975" cy="76200"/>
                      <wp:effectExtent l="0" t="0" r="9525" b="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990975" cy="76200"/>
                              </a:xfrm>
                              <a:prstGeom prst="flowChartProcess">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D3940F4" id="_x0000_t109" coordsize="21600,21600" o:spt="109" path="m,l,21600r21600,l21600,xe">
                      <v:stroke joinstyle="miter"/>
                      <v:path gradientshapeok="t" o:connecttype="rect"/>
                    </v:shapetype>
                    <v:shape id="Flowchart: Process 33" o:spid="_x0000_s1026" type="#_x0000_t109" style="position:absolute;margin-left:-5.4pt;margin-top:200.7pt;width:314.25pt;height:6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" fillcolor="black [3213]" strokecolor="#243f60 [1604]" strokeweight="1pt">
                      <v:path arrowok="t"/>
                    </v:shape>
                  </w:pict>
                </mc:Fallback>
              </mc:AlternateContent>
            </w:r>
          </w:p>
        </w:tc>
        <w:tc>
          <w:tcPr>
            <w:tcW w:w="225" w:type="pct"/>
          </w:tcPr>
          <w:p w14:paraId="4114407C" w14:textId="51B60AB4" w:rsidR="002719D0" w:rsidRPr="00E00A27" w:rsidRDefault="002719D0"/>
        </w:tc>
        <w:tc>
          <w:tcPr>
            <w:tcW w:w="1451" w:type="pct"/>
          </w:tcPr>
          <w:p w14:paraId="40FABB19" w14:textId="0E2DA251" w:rsidR="002719D0" w:rsidRPr="00E00A27" w:rsidRDefault="00B24AE0" w:rsidP="007568B0">
            <w:pPr>
              <w:pStyle w:val="TopicDescription"/>
              <w:ind w:left="167" w:hanging="284"/>
              <w:rPr>
                <w:b/>
                <w:bCs/>
                <w:sz w:val="22"/>
                <w:szCs w:val="22"/>
              </w:rPr>
            </w:pPr>
            <w:r w:rsidRPr="00E00A27">
              <w:rPr>
                <w:b/>
                <w:bCs/>
                <w:sz w:val="22"/>
                <w:szCs w:val="22"/>
              </w:rPr>
              <w:t xml:space="preserve">Issue </w:t>
            </w:r>
            <w:r w:rsidR="0077588D" w:rsidRPr="00E00A27">
              <w:rPr>
                <w:b/>
                <w:bCs/>
                <w:sz w:val="22"/>
                <w:szCs w:val="22"/>
              </w:rPr>
              <w:t>6</w:t>
            </w:r>
            <w:r w:rsidR="00FF49A2" w:rsidRPr="00E00A27">
              <w:rPr>
                <w:b/>
                <w:bCs/>
                <w:sz w:val="22"/>
                <w:szCs w:val="22"/>
              </w:rPr>
              <w:t>3</w:t>
            </w:r>
            <w:r w:rsidR="00E50B6B">
              <w:rPr>
                <w:b/>
                <w:bCs/>
                <w:sz w:val="22"/>
                <w:szCs w:val="22"/>
              </w:rPr>
              <w:t>5</w:t>
            </w:r>
            <w:r w:rsidR="00D46A74" w:rsidRPr="00E00A27">
              <w:rPr>
                <w:b/>
                <w:bCs/>
                <w:sz w:val="22"/>
                <w:szCs w:val="22"/>
              </w:rPr>
              <w:t xml:space="preserve">  </w:t>
            </w:r>
            <w:r w:rsidRPr="00E00A27">
              <w:rPr>
                <w:b/>
                <w:bCs/>
                <w:sz w:val="22"/>
                <w:szCs w:val="22"/>
              </w:rPr>
              <w:t xml:space="preserve"> </w:t>
            </w:r>
            <w:sdt>
              <w:sdtPr>
                <w:rPr>
                  <w:b/>
                  <w:bCs/>
                  <w:sz w:val="22"/>
                  <w:szCs w:val="22"/>
                </w:rPr>
                <w:id w:val="-2014445731"/>
                <w:placeholder>
                  <w:docPart w:val="1AC202984FC24EE88656781FB1BCA368"/>
                </w:placeholder>
                <w15:appearance w15:val="hidden"/>
              </w:sdtPr>
              <w:sdtEndPr/>
              <w:sdtContent>
                <w:r w:rsidR="00E50B6B">
                  <w:rPr>
                    <w:b/>
                    <w:bCs/>
                    <w:sz w:val="22"/>
                    <w:szCs w:val="22"/>
                  </w:rPr>
                  <w:t>October</w:t>
                </w:r>
                <w:r w:rsidR="001849B5" w:rsidRPr="00E00A27">
                  <w:rPr>
                    <w:b/>
                    <w:bCs/>
                    <w:sz w:val="22"/>
                    <w:szCs w:val="22"/>
                  </w:rPr>
                  <w:t xml:space="preserve"> 24,</w:t>
                </w:r>
                <w:r w:rsidR="00A85B27" w:rsidRPr="00E00A27">
                  <w:rPr>
                    <w:b/>
                    <w:bCs/>
                    <w:sz w:val="22"/>
                    <w:szCs w:val="22"/>
                  </w:rPr>
                  <w:t xml:space="preserve"> </w:t>
                </w:r>
                <w:r w:rsidRPr="00E00A27">
                  <w:rPr>
                    <w:b/>
                    <w:bCs/>
                    <w:sz w:val="22"/>
                    <w:szCs w:val="22"/>
                  </w:rPr>
                  <w:t>2021</w:t>
                </w:r>
              </w:sdtContent>
            </w:sdt>
            <w:r w:rsidR="00B7283D" w:rsidRPr="00E00A27">
              <w:rPr>
                <w:b/>
                <w:bCs/>
                <w:sz w:val="22"/>
                <w:szCs w:val="22"/>
              </w:rPr>
              <w:t xml:space="preserve"> </w:t>
            </w:r>
          </w:p>
          <w:p w14:paraId="0EF7E049" w14:textId="47001AD4" w:rsidR="00B11BBF" w:rsidRPr="0034345D" w:rsidRDefault="00B11BBF" w:rsidP="007568B0">
            <w:pPr>
              <w:pStyle w:val="TopicDescription"/>
              <w:ind w:left="167" w:right="-255" w:hanging="284"/>
              <w:jc w:val="left"/>
              <w:rPr>
                <w:sz w:val="24"/>
                <w:szCs w:val="24"/>
              </w:rPr>
            </w:pPr>
            <w:r w:rsidRPr="0034345D">
              <w:rPr>
                <w:sz w:val="24"/>
                <w:szCs w:val="24"/>
              </w:rPr>
              <w:t>In this issue ……….</w:t>
            </w:r>
          </w:p>
          <w:p w14:paraId="57A38C2B" w14:textId="30AA7416" w:rsidR="00B87B42" w:rsidRDefault="00016D06" w:rsidP="0090357A">
            <w:pPr>
              <w:pStyle w:val="TopicDescription"/>
              <w:numPr>
                <w:ilvl w:val="0"/>
                <w:numId w:val="1"/>
              </w:numPr>
              <w:spacing w:before="60"/>
              <w:ind w:left="167" w:right="-255" w:hanging="284"/>
              <w:jc w:val="left"/>
              <w:rPr>
                <w:sz w:val="22"/>
                <w:szCs w:val="22"/>
              </w:rPr>
            </w:pPr>
            <w:r w:rsidRPr="0034345D">
              <w:rPr>
                <w:sz w:val="22"/>
                <w:szCs w:val="22"/>
              </w:rPr>
              <w:t>From the Provincial</w:t>
            </w:r>
          </w:p>
          <w:p w14:paraId="0D7F6BFD" w14:textId="12BD3FCB" w:rsidR="00482205" w:rsidRPr="00482205" w:rsidRDefault="00482205" w:rsidP="0090357A">
            <w:pPr>
              <w:pStyle w:val="TopicDescription"/>
              <w:numPr>
                <w:ilvl w:val="0"/>
                <w:numId w:val="1"/>
              </w:numPr>
              <w:spacing w:before="60"/>
              <w:ind w:left="167" w:right="-255" w:hanging="284"/>
              <w:jc w:val="left"/>
              <w:rPr>
                <w:sz w:val="22"/>
                <w:szCs w:val="22"/>
              </w:rPr>
            </w:pPr>
            <w:r>
              <w:rPr>
                <w:sz w:val="22"/>
                <w:szCs w:val="22"/>
              </w:rPr>
              <w:t>Birthdays &amp; Anniversaries</w:t>
            </w:r>
          </w:p>
          <w:p w14:paraId="6E8B3605" w14:textId="12BD3FCB" w:rsidR="0034345D" w:rsidRDefault="0034345D" w:rsidP="00083112">
            <w:pPr>
              <w:pStyle w:val="TopicDescription"/>
              <w:ind w:right="-255"/>
              <w:jc w:val="left"/>
              <w:rPr>
                <w:sz w:val="22"/>
                <w:szCs w:val="22"/>
              </w:rPr>
            </w:pPr>
          </w:p>
          <w:p w14:paraId="5305D69A" w14:textId="77777777" w:rsidR="00083112" w:rsidRDefault="00083112" w:rsidP="00083112">
            <w:pPr>
              <w:pStyle w:val="TopicDescription"/>
              <w:ind w:right="-255"/>
              <w:jc w:val="left"/>
              <w:rPr>
                <w:sz w:val="22"/>
                <w:szCs w:val="22"/>
              </w:rPr>
            </w:pPr>
          </w:p>
          <w:p w14:paraId="74B412CB" w14:textId="2D678FC7" w:rsidR="00083112" w:rsidRDefault="00083112" w:rsidP="00083112">
            <w:pPr>
              <w:pStyle w:val="TopicDescription"/>
              <w:ind w:right="-255"/>
              <w:jc w:val="left"/>
              <w:rPr>
                <w:sz w:val="22"/>
                <w:szCs w:val="22"/>
              </w:rPr>
            </w:pPr>
          </w:p>
          <w:p w14:paraId="6A0719BB" w14:textId="273253A4" w:rsidR="00083112" w:rsidRDefault="00083112" w:rsidP="00083112">
            <w:pPr>
              <w:pStyle w:val="TopicDescription"/>
              <w:ind w:right="-255"/>
              <w:jc w:val="left"/>
              <w:rPr>
                <w:sz w:val="22"/>
                <w:szCs w:val="22"/>
              </w:rPr>
            </w:pPr>
          </w:p>
          <w:p w14:paraId="33FEBE39" w14:textId="77777777" w:rsidR="00083112" w:rsidRDefault="00083112" w:rsidP="00083112">
            <w:pPr>
              <w:pStyle w:val="TopicDescription"/>
              <w:ind w:right="-255"/>
              <w:jc w:val="left"/>
              <w:rPr>
                <w:sz w:val="22"/>
                <w:szCs w:val="22"/>
              </w:rPr>
            </w:pPr>
          </w:p>
          <w:p w14:paraId="4627ED1C" w14:textId="137ECD6C" w:rsidR="00083112" w:rsidRDefault="00083112" w:rsidP="00083112">
            <w:pPr>
              <w:pStyle w:val="TopicDescription"/>
              <w:ind w:right="-255"/>
              <w:jc w:val="left"/>
              <w:rPr>
                <w:sz w:val="22"/>
                <w:szCs w:val="22"/>
              </w:rPr>
            </w:pPr>
          </w:p>
          <w:p w14:paraId="593C2290" w14:textId="3632C086" w:rsidR="00083112" w:rsidRDefault="00083112" w:rsidP="00083112">
            <w:pPr>
              <w:pStyle w:val="TopicDescription"/>
              <w:ind w:right="-255"/>
              <w:jc w:val="left"/>
              <w:rPr>
                <w:sz w:val="22"/>
                <w:szCs w:val="22"/>
              </w:rPr>
            </w:pPr>
          </w:p>
          <w:p w14:paraId="69CE4895" w14:textId="0F3F3574" w:rsidR="00083112" w:rsidRDefault="00083112" w:rsidP="00083112">
            <w:pPr>
              <w:pStyle w:val="TopicDescription"/>
              <w:ind w:right="-255"/>
              <w:jc w:val="left"/>
              <w:rPr>
                <w:sz w:val="22"/>
                <w:szCs w:val="22"/>
              </w:rPr>
            </w:pPr>
          </w:p>
          <w:p w14:paraId="396444EC" w14:textId="7565038C" w:rsidR="00083112" w:rsidRDefault="00083112" w:rsidP="00083112">
            <w:pPr>
              <w:pStyle w:val="TopicDescription"/>
              <w:ind w:right="-255"/>
              <w:jc w:val="left"/>
              <w:rPr>
                <w:sz w:val="22"/>
                <w:szCs w:val="22"/>
              </w:rPr>
            </w:pPr>
          </w:p>
          <w:p w14:paraId="3564C105" w14:textId="0E5AA018" w:rsidR="00083112" w:rsidRDefault="00083112" w:rsidP="00083112">
            <w:pPr>
              <w:pStyle w:val="TopicDescription"/>
              <w:ind w:right="-255"/>
              <w:jc w:val="left"/>
              <w:rPr>
                <w:sz w:val="22"/>
                <w:szCs w:val="22"/>
              </w:rPr>
            </w:pPr>
          </w:p>
          <w:p w14:paraId="42900F41" w14:textId="26734E94" w:rsidR="00083112" w:rsidRDefault="00083112" w:rsidP="00083112">
            <w:pPr>
              <w:pStyle w:val="TopicDescription"/>
              <w:ind w:right="-255"/>
              <w:jc w:val="left"/>
              <w:rPr>
                <w:sz w:val="22"/>
                <w:szCs w:val="22"/>
              </w:rPr>
            </w:pPr>
          </w:p>
          <w:p w14:paraId="396172C7" w14:textId="243107E2" w:rsidR="00083112" w:rsidRPr="0034345D" w:rsidRDefault="00083112" w:rsidP="00083112">
            <w:pPr>
              <w:pStyle w:val="TopicDescription"/>
              <w:ind w:right="-255"/>
              <w:jc w:val="left"/>
              <w:rPr>
                <w:sz w:val="22"/>
                <w:szCs w:val="22"/>
              </w:rPr>
            </w:pPr>
          </w:p>
        </w:tc>
      </w:tr>
      <w:tr w:rsidR="00695741" w14:paraId="0B2CB6E0" w14:textId="77777777" w:rsidTr="00C32080">
        <w:trPr>
          <w:trHeight w:val="1008"/>
        </w:trPr>
        <w:tc>
          <w:tcPr>
            <w:tcW w:w="3324" w:type="pct"/>
            <w:vMerge w:val="restart"/>
          </w:tcPr>
          <w:p w14:paraId="596E230D" w14:textId="4C398B5D" w:rsidR="00AD2E65" w:rsidRPr="00F22FCD" w:rsidRDefault="00F87887" w:rsidP="00F22FCD">
            <w:pPr>
              <w:pStyle w:val="Heading1"/>
              <w:ind w:left="-105"/>
              <w:rPr>
                <w:rFonts w:asciiTheme="minorHAnsi" w:hAnsiTheme="minorHAnsi"/>
                <w:sz w:val="22"/>
                <w:szCs w:val="22"/>
              </w:rPr>
            </w:pPr>
            <w:sdt>
              <w:sdtPr>
                <w:rPr>
                  <w:rFonts w:asciiTheme="minorHAnsi" w:hAnsiTheme="minorHAnsi"/>
                  <w:sz w:val="22"/>
                  <w:szCs w:val="22"/>
                </w:rPr>
                <w:id w:val="152189379"/>
                <w:placeholder>
                  <w:docPart w:val="0E5026DEC2184262B25CEE3DFEA65424"/>
                </w:placeholder>
                <w15:appearance w15:val="hidden"/>
              </w:sdtPr>
              <w:sdtEndPr/>
              <w:sdtContent>
                <w:r w:rsidR="00F13C8B" w:rsidRPr="00F22FCD">
                  <w:rPr>
                    <w:rFonts w:asciiTheme="minorHAnsi" w:hAnsiTheme="minorHAnsi"/>
                    <w:sz w:val="22"/>
                    <w:szCs w:val="22"/>
                  </w:rPr>
                  <w:t>From the Provincial</w:t>
                </w:r>
              </w:sdtContent>
            </w:sdt>
          </w:p>
          <w:p w14:paraId="20198677" w14:textId="014AB40F" w:rsidR="00AD2E65" w:rsidRPr="00F22FCD" w:rsidRDefault="00AD2E65" w:rsidP="00CE7E2A">
            <w:pPr>
              <w:pStyle w:val="NormalWeb"/>
              <w:spacing w:before="0" w:beforeAutospacing="0" w:after="0" w:afterAutospacing="0"/>
              <w:ind w:left="-105"/>
              <w:jc w:val="both"/>
            </w:pPr>
          </w:p>
        </w:tc>
        <w:tc>
          <w:tcPr>
            <w:tcW w:w="225" w:type="pct"/>
            <w:vMerge w:val="restart"/>
          </w:tcPr>
          <w:p w14:paraId="0E48494B" w14:textId="6D959EFA" w:rsidR="00AD2E65" w:rsidRDefault="00AD2E65" w:rsidP="00197602"/>
        </w:tc>
        <w:tc>
          <w:tcPr>
            <w:tcW w:w="1451" w:type="pct"/>
            <w:vAlign w:val="center"/>
          </w:tcPr>
          <w:p w14:paraId="06306F5B" w14:textId="56A43FDB" w:rsidR="00AD2E65" w:rsidRPr="00F23DDB" w:rsidRDefault="005B1B18" w:rsidP="007568B0">
            <w:pPr>
              <w:pStyle w:val="TOCHeading"/>
              <w:ind w:left="167" w:hanging="284"/>
              <w:rPr>
                <w:b w:val="0"/>
              </w:rPr>
            </w:pPr>
            <w:r>
              <w:rPr>
                <w:noProof/>
              </w:rPr>
              <mc:AlternateContent>
                <mc:Choice Requires="wps">
                  <w:drawing>
                    <wp:anchor distT="0" distB="0" distL="114300" distR="114300" simplePos="0" relativeHeight="251898880" behindDoc="0" locked="0" layoutInCell="1" allowOverlap="1" wp14:anchorId="465545C7" wp14:editId="0CFD6055">
                      <wp:simplePos x="0" y="0"/>
                      <wp:positionH relativeFrom="column">
                        <wp:posOffset>-659130</wp:posOffset>
                      </wp:positionH>
                      <wp:positionV relativeFrom="paragraph">
                        <wp:posOffset>-393700</wp:posOffset>
                      </wp:positionV>
                      <wp:extent cx="2590800" cy="3286125"/>
                      <wp:effectExtent l="0" t="0" r="19050" b="28575"/>
                      <wp:wrapNone/>
                      <wp:docPr id="13" name="Oval 13"/>
                      <wp:cNvGraphicFramePr/>
                      <a:graphic xmlns:a="http://schemas.openxmlformats.org/drawingml/2006/main">
                        <a:graphicData uri="http://schemas.microsoft.com/office/word/2010/wordprocessingShape">
                          <wps:wsp>
                            <wps:cNvSpPr/>
                            <wps:spPr>
                              <a:xfrm>
                                <a:off x="0" y="0"/>
                                <a:ext cx="2590800" cy="3286125"/>
                              </a:xfrm>
                              <a:prstGeom prst="ellipse">
                                <a:avLst/>
                              </a:prstGeom>
                              <a:blipFill dpi="0" rotWithShape="1">
                                <a:blip r:embed="rId16">
                                  <a:extLst>
                                    <a:ext uri="{28A0092B-C50C-407E-A947-70E740481C1C}">
                                      <a14:useLocalDpi xmlns:a14="http://schemas.microsoft.com/office/drawing/2010/main" val="0"/>
                                    </a:ext>
                                  </a:extLst>
                                </a:blip>
                                <a:srcRect/>
                                <a:stretch>
                                  <a:fillRect/>
                                </a:stretch>
                              </a:blipFill>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484AEBB" id="Oval 13" o:spid="_x0000_s1026" style="position:absolute;margin-left:-51.9pt;margin-top:-31pt;width:204pt;height:258.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" strokecolor="#243f60 [1604]" strokeweight="1pt">
                      <v:fill r:id="rId17" o:title="" recolor="t" rotate="t" type="frame"/>
                      <v:stroke joinstyle="miter"/>
                    </v:oval>
                  </w:pict>
                </mc:Fallback>
              </mc:AlternateContent>
            </w:r>
          </w:p>
        </w:tc>
      </w:tr>
      <w:tr w:rsidR="00695741" w14:paraId="0CEB2C0A" w14:textId="77777777" w:rsidTr="00C32080">
        <w:trPr>
          <w:trHeight w:val="2700"/>
        </w:trPr>
        <w:tc>
          <w:tcPr>
            <w:tcW w:w="3324" w:type="pct"/>
            <w:vMerge/>
          </w:tcPr>
          <w:p w14:paraId="4D70676C" w14:textId="77777777" w:rsidR="00AD2E65" w:rsidRPr="002719D0" w:rsidRDefault="00AD2E65" w:rsidP="002719D0">
            <w:pPr>
              <w:pStyle w:val="Heading1"/>
            </w:pPr>
          </w:p>
        </w:tc>
        <w:tc>
          <w:tcPr>
            <w:tcW w:w="225" w:type="pct"/>
            <w:vMerge/>
          </w:tcPr>
          <w:p w14:paraId="6C3C6EFA" w14:textId="77777777" w:rsidR="00AD2E65" w:rsidRDefault="00AD2E65" w:rsidP="00197602"/>
        </w:tc>
        <w:tc>
          <w:tcPr>
            <w:tcW w:w="1451" w:type="pct"/>
            <w:tcMar>
              <w:left w:w="173" w:type="dxa"/>
              <w:right w:w="173" w:type="dxa"/>
            </w:tcMar>
          </w:tcPr>
          <w:p w14:paraId="30A2BD5D" w14:textId="50AA35BA" w:rsidR="004761C7" w:rsidRDefault="004761C7" w:rsidP="00AD2E65">
            <w:pPr>
              <w:pStyle w:val="TopicDescription"/>
            </w:pPr>
          </w:p>
          <w:p w14:paraId="6E476702" w14:textId="0269C0E2" w:rsidR="004761C7" w:rsidRDefault="004761C7" w:rsidP="00AD2E65">
            <w:pPr>
              <w:pStyle w:val="TopicDescription"/>
            </w:pPr>
          </w:p>
          <w:p w14:paraId="4447A9D8" w14:textId="5DCB3FA8" w:rsidR="004761C7" w:rsidRDefault="004761C7" w:rsidP="00AD2E65">
            <w:pPr>
              <w:pStyle w:val="TopicDescription"/>
            </w:pPr>
          </w:p>
          <w:p w14:paraId="0C4B8F86" w14:textId="2663FEEE" w:rsidR="004761C7" w:rsidRDefault="004761C7" w:rsidP="00AD2E65">
            <w:pPr>
              <w:pStyle w:val="TopicDescription"/>
            </w:pPr>
          </w:p>
          <w:p w14:paraId="2C30621C" w14:textId="66B15316" w:rsidR="00FC4AC3" w:rsidRDefault="00FC4AC3" w:rsidP="00FC4AC3"/>
          <w:p w14:paraId="573084D1" w14:textId="0328EC17" w:rsidR="00FC4AC3" w:rsidRDefault="00FC4AC3" w:rsidP="00FC4AC3"/>
          <w:p w14:paraId="0626788B" w14:textId="05F1AB2D" w:rsidR="004761C7" w:rsidRDefault="004761C7" w:rsidP="00AD2E65">
            <w:pPr>
              <w:pStyle w:val="TopicDescription"/>
            </w:pPr>
          </w:p>
        </w:tc>
      </w:tr>
    </w:tbl>
    <w:p w14:paraId="04927029" w14:textId="52ED2434" w:rsidR="00C63237" w:rsidRPr="005843C6" w:rsidRDefault="00C63237" w:rsidP="005843C6">
      <w:pPr>
        <w:pStyle w:val="Heading1"/>
        <w:tabs>
          <w:tab w:val="left" w:pos="5730"/>
        </w:tabs>
        <w:rPr>
          <w:rFonts w:asciiTheme="minorHAnsi" w:hAnsiTheme="minorHAnsi"/>
          <w:color w:val="365F91" w:themeColor="accent1" w:themeShade="BF"/>
          <w:sz w:val="22"/>
          <w:szCs w:val="22"/>
        </w:rPr>
      </w:pPr>
      <w:bookmarkStart w:id="3" w:name="_Hlk72485183"/>
    </w:p>
    <w:bookmarkEnd w:id="3"/>
    <w:p w14:paraId="00E5914B" w14:textId="5286D24E" w:rsidR="00D02FE2" w:rsidRDefault="00D02FE2" w:rsidP="00F22FCD"/>
    <w:p w14:paraId="0203924B" w14:textId="05E5FFE3" w:rsidR="00D02FE2" w:rsidRDefault="00D02FE2" w:rsidP="00F22FCD"/>
    <w:p w14:paraId="5E10099C" w14:textId="289AD10D" w:rsidR="00EB3543" w:rsidRDefault="00EB3543" w:rsidP="00615BD2">
      <w:pPr>
        <w:pStyle w:val="NoSpacing"/>
        <w:rPr>
          <w:color w:val="000000"/>
        </w:rPr>
      </w:pPr>
    </w:p>
    <w:p w14:paraId="284D88AF" w14:textId="4D4AF86D" w:rsidR="00615BD2" w:rsidRDefault="00713658" w:rsidP="00615BD2">
      <w:pPr>
        <w:pStyle w:val="NoSpacing"/>
        <w:sectPr w:rsidR="00615BD2" w:rsidSect="00B97E24">
          <w:headerReference w:type="even" r:id="rId18"/>
          <w:headerReference w:type="default" r:id="rId19"/>
          <w:footerReference w:type="even" r:id="rId20"/>
          <w:footerReference w:type="default" r:id="rId21"/>
          <w:headerReference w:type="first" r:id="rId22"/>
          <w:footerReference w:type="first" r:id="rId23"/>
          <w:pgSz w:w="12240" w:h="15840"/>
          <w:pgMar w:top="720" w:right="720" w:bottom="360" w:left="720" w:header="720" w:footer="432" w:gutter="0"/>
          <w:cols w:space="720"/>
          <w:docGrid w:linePitch="360"/>
        </w:sectPr>
      </w:pPr>
      <w:r>
        <w:rPr>
          <w:noProof/>
        </w:rPr>
        <mc:AlternateContent>
          <mc:Choice Requires="wps">
            <w:drawing>
              <wp:anchor distT="0" distB="0" distL="114300" distR="114300" simplePos="0" relativeHeight="251849728" behindDoc="0" locked="0" layoutInCell="1" allowOverlap="1" wp14:anchorId="377001B4" wp14:editId="6217FCD2">
                <wp:simplePos x="0" y="0"/>
                <wp:positionH relativeFrom="column">
                  <wp:posOffset>2152015</wp:posOffset>
                </wp:positionH>
                <wp:positionV relativeFrom="paragraph">
                  <wp:posOffset>2388870</wp:posOffset>
                </wp:positionV>
                <wp:extent cx="1819275" cy="2057400"/>
                <wp:effectExtent l="8890" t="1905" r="635" b="7620"/>
                <wp:wrapNone/>
                <wp:docPr id="31"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2057400"/>
                        </a:xfrm>
                        <a:prstGeom prst="roundRect">
                          <a:avLst>
                            <a:gd name="adj" fmla="val 16667"/>
                          </a:avLst>
                        </a:prstGeom>
                        <a:blipFill dpi="0" rotWithShape="1">
                          <a:blip r:embed="rId24"/>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A33CEDD" id="Rectangle: Rounded Corners 20" o:spid="_x0000_s1026" style="position:absolute;margin-left:169.45pt;margin-top:188.1pt;width:143.25pt;height:16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" stroked="f" strokeweight="1pt">
                <v:fill r:id="rId25" o:title="" recolor="t" rotate="t" type="frame"/>
                <v:stroke joinstyle="miter"/>
              </v:roundrect>
            </w:pict>
          </mc:Fallback>
        </mc:AlternateContent>
      </w:r>
      <w:r>
        <w:rPr>
          <w:noProof/>
        </w:rPr>
        <mc:AlternateContent>
          <mc:Choice Requires="wps">
            <w:drawing>
              <wp:anchor distT="0" distB="0" distL="114300" distR="114300" simplePos="0" relativeHeight="251846656" behindDoc="0" locked="0" layoutInCell="1" allowOverlap="1" wp14:anchorId="450AB09D" wp14:editId="4B4CA8E8">
                <wp:simplePos x="0" y="0"/>
                <wp:positionH relativeFrom="column">
                  <wp:posOffset>4772025</wp:posOffset>
                </wp:positionH>
                <wp:positionV relativeFrom="paragraph">
                  <wp:posOffset>2988945</wp:posOffset>
                </wp:positionV>
                <wp:extent cx="971550" cy="1076325"/>
                <wp:effectExtent l="9525" t="11430" r="9525" b="7620"/>
                <wp:wrapNone/>
                <wp:docPr id="3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076325"/>
                        </a:xfrm>
                        <a:prstGeom prst="rect">
                          <a:avLst/>
                        </a:prstGeom>
                        <a:blipFill dpi="0" rotWithShape="1">
                          <a:blip r:embed="rId26"/>
                          <a:srcRect/>
                          <a:stretch>
                            <a:fillRect/>
                          </a:stretch>
                        </a:blipFill>
                        <a:ln w="12700">
                          <a:solidFill>
                            <a:srgbClr val="0070C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C462BB" id="Rectangle 55" o:spid="_x0000_s1026" style="position:absolute;margin-left:375.75pt;margin-top:235.35pt;width:76.5pt;height:8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" strokecolor="#0070c0" strokeweight="1pt">
                <v:fill r:id="rId27" o:title="" recolor="t" rotate="t" type="frame"/>
              </v:rect>
            </w:pict>
          </mc:Fallback>
        </mc:AlternateContent>
      </w:r>
      <w:r>
        <w:rPr>
          <w:noProof/>
        </w:rPr>
        <mc:AlternateContent>
          <mc:Choice Requires="wps">
            <w:drawing>
              <wp:anchor distT="0" distB="0" distL="114300" distR="114300" simplePos="0" relativeHeight="251844608" behindDoc="0" locked="0" layoutInCell="1" allowOverlap="1" wp14:anchorId="4A7BFB59" wp14:editId="70B7CD4C">
                <wp:simplePos x="0" y="0"/>
                <wp:positionH relativeFrom="column">
                  <wp:posOffset>4514850</wp:posOffset>
                </wp:positionH>
                <wp:positionV relativeFrom="paragraph">
                  <wp:posOffset>1750695</wp:posOffset>
                </wp:positionV>
                <wp:extent cx="1038225" cy="1047750"/>
                <wp:effectExtent l="9525" t="11430" r="9525" b="7620"/>
                <wp:wrapNone/>
                <wp:docPr id="2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047750"/>
                        </a:xfrm>
                        <a:prstGeom prst="rect">
                          <a:avLst/>
                        </a:prstGeom>
                        <a:blipFill dpi="0" rotWithShape="1">
                          <a:blip r:embed="rId28"/>
                          <a:srcRect/>
                          <a:stretch>
                            <a:fillRect/>
                          </a:stretch>
                        </a:blip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DD9D2B7" id="Rectangle 53" o:spid="_x0000_s1026" style="position:absolute;margin-left:355.5pt;margin-top:137.85pt;width:81.75pt;height:8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" strokecolor="#243f60 [1604]" strokeweight="1pt">
                <v:fill r:id="rId29" o:title="" recolor="t" rotate="t" type="frame"/>
              </v:rect>
            </w:pict>
          </mc:Fallback>
        </mc:AlternateContent>
      </w:r>
      <w:r>
        <w:rPr>
          <w:noProof/>
        </w:rPr>
        <mc:AlternateContent>
          <mc:Choice Requires="wps">
            <w:drawing>
              <wp:anchor distT="0" distB="0" distL="114300" distR="114300" simplePos="0" relativeHeight="251845632" behindDoc="0" locked="0" layoutInCell="1" allowOverlap="1" wp14:anchorId="41DA6131" wp14:editId="7E6390C3">
                <wp:simplePos x="0" y="0"/>
                <wp:positionH relativeFrom="column">
                  <wp:posOffset>6096000</wp:posOffset>
                </wp:positionH>
                <wp:positionV relativeFrom="paragraph">
                  <wp:posOffset>2036445</wp:posOffset>
                </wp:positionV>
                <wp:extent cx="942975" cy="1123950"/>
                <wp:effectExtent l="9525" t="11430" r="9525" b="7620"/>
                <wp:wrapNone/>
                <wp:docPr id="2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123950"/>
                        </a:xfrm>
                        <a:prstGeom prst="rect">
                          <a:avLst/>
                        </a:prstGeom>
                        <a:blipFill dpi="0" rotWithShape="1">
                          <a:blip r:embed="rId30"/>
                          <a:srcRect/>
                          <a:stretch>
                            <a:fillRect/>
                          </a:stretch>
                        </a:blip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1CA3460" id="Rectangle 54" o:spid="_x0000_s1026" style="position:absolute;margin-left:480pt;margin-top:160.35pt;width:74.25pt;height:88.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" strokecolor="#243f60 [1604]" strokeweight="1pt">
                <v:fill r:id="rId31" o:title="" recolor="t" rotate="t" type="frame"/>
              </v:rect>
            </w:pict>
          </mc:Fallback>
        </mc:AlternateContent>
      </w:r>
      <w:r>
        <w:rPr>
          <w:noProof/>
        </w:rPr>
        <mc:AlternateContent>
          <mc:Choice Requires="wps">
            <w:drawing>
              <wp:anchor distT="4294967295" distB="4294967295" distL="114300" distR="114300" simplePos="0" relativeHeight="251676672" behindDoc="0" locked="0" layoutInCell="1" allowOverlap="1" wp14:anchorId="119B8273" wp14:editId="17C36A43">
                <wp:simplePos x="0" y="0"/>
                <wp:positionH relativeFrom="margin">
                  <wp:align>left</wp:align>
                </wp:positionH>
                <wp:positionV relativeFrom="paragraph">
                  <wp:posOffset>1961514</wp:posOffset>
                </wp:positionV>
                <wp:extent cx="451485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1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756E69F" id="Straight Connector 25" o:spid="_x0000_s1026" style="position:absolute;flip:y;z-index:25167667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154.45pt" to="355.5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" strokecolor="#4f81bd [3204]" strokeweight=".5pt">
                <v:stroke joinstyle="miter"/>
                <o:lock v:ext="edit" shapetype="f"/>
                <w10:wrap anchorx="margin"/>
              </v:line>
            </w:pict>
          </mc:Fallback>
        </mc:AlternateContent>
      </w:r>
      <w:r>
        <w:rPr>
          <w:noProof/>
        </w:rPr>
        <mc:AlternateContent>
          <mc:Choice Requires="wps">
            <w:drawing>
              <wp:anchor distT="0" distB="0" distL="114300" distR="114300" simplePos="0" relativeHeight="251703296" behindDoc="0" locked="1" layoutInCell="1" allowOverlap="1" wp14:anchorId="0B837FE6" wp14:editId="31636B82">
                <wp:simplePos x="0" y="0"/>
                <wp:positionH relativeFrom="margin">
                  <wp:posOffset>-76200</wp:posOffset>
                </wp:positionH>
                <wp:positionV relativeFrom="paragraph">
                  <wp:posOffset>4684395</wp:posOffset>
                </wp:positionV>
                <wp:extent cx="7096125" cy="125730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6125" cy="1257300"/>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10915" w:type="dxa"/>
                              <w:tblLook w:val="0600" w:firstRow="0" w:lastRow="0" w:firstColumn="0" w:lastColumn="0" w:noHBand="1" w:noVBand="1"/>
                            </w:tblPr>
                            <w:tblGrid>
                              <w:gridCol w:w="2701"/>
                              <w:gridCol w:w="8214"/>
                            </w:tblGrid>
                            <w:tr w:rsidR="00D02FE2" w14:paraId="1721C1E8" w14:textId="77777777" w:rsidTr="0032409D">
                              <w:trPr>
                                <w:trHeight w:val="1718"/>
                              </w:trPr>
                              <w:tc>
                                <w:tcPr>
                                  <w:tcW w:w="2701" w:type="dxa"/>
                                  <w:shd w:val="clear" w:color="auto" w:fill="EAF1DD" w:themeFill="accent3" w:themeFillTint="33"/>
                                  <w:tcMar>
                                    <w:top w:w="86" w:type="dxa"/>
                                    <w:left w:w="216" w:type="dxa"/>
                                    <w:bottom w:w="115" w:type="dxa"/>
                                    <w:right w:w="216" w:type="dxa"/>
                                  </w:tcMar>
                                </w:tcPr>
                                <w:sdt>
                                  <w:sdtPr>
                                    <w:rPr>
                                      <w:rFonts w:asciiTheme="minorHAnsi" w:hAnsiTheme="minorHAnsi"/>
                                      <w:b w:val="0"/>
                                      <w:bCs w:val="0"/>
                                      <w:spacing w:val="0"/>
                                      <w:sz w:val="22"/>
                                      <w:szCs w:val="22"/>
                                    </w:rPr>
                                    <w:id w:val="-757056176"/>
                                    <w15:appearance w15:val="hidden"/>
                                  </w:sdtPr>
                                  <w:sdtEndPr/>
                                  <w:sdtContent>
                                    <w:p w14:paraId="0CEEAED3" w14:textId="38EC162F" w:rsidR="009E61DE" w:rsidRDefault="00D02FE2" w:rsidP="00D02FE2">
                                      <w:pPr>
                                        <w:pStyle w:val="Heading2"/>
                                        <w:rPr>
                                          <w:color w:val="4F6228" w:themeColor="accent3" w:themeShade="80"/>
                                        </w:rPr>
                                      </w:pPr>
                                      <w:r w:rsidRPr="00071705">
                                        <w:rPr>
                                          <w:color w:val="4F6228" w:themeColor="accent3" w:themeShade="80"/>
                                        </w:rPr>
                                        <w:t>Let us pra</w:t>
                                      </w:r>
                                      <w:r w:rsidR="009E61DE">
                                        <w:rPr>
                                          <w:color w:val="4F6228" w:themeColor="accent3" w:themeShade="80"/>
                                        </w:rPr>
                                        <w:t>y</w:t>
                                      </w:r>
                                      <w:r w:rsidR="00BF2049">
                                        <w:rPr>
                                          <w:color w:val="4F6228" w:themeColor="accent3" w:themeShade="80"/>
                                        </w:rPr>
                                        <w:t xml:space="preserve"> for</w:t>
                                      </w:r>
                                      <w:r w:rsidRPr="00071705">
                                        <w:rPr>
                                          <w:color w:val="4F6228" w:themeColor="accent3" w:themeShade="80"/>
                                        </w:rPr>
                                        <w:t>…</w:t>
                                      </w:r>
                                    </w:p>
                                    <w:p w14:paraId="3D795411" w14:textId="77777777" w:rsidR="009E61DE" w:rsidRDefault="009E61DE" w:rsidP="009E61DE"/>
                                    <w:p w14:paraId="439667AA" w14:textId="5D59BACC" w:rsidR="00D02FE2" w:rsidRPr="009E61DE" w:rsidRDefault="00F87887" w:rsidP="009E61DE"/>
                                  </w:sdtContent>
                                </w:sdt>
                              </w:tc>
                              <w:sdt>
                                <w:sdtPr>
                                  <w:rPr>
                                    <w:i/>
                                    <w:iCs/>
                                  </w:rPr>
                                  <w:id w:val="1664269867"/>
                                  <w15:appearance w15:val="hidden"/>
                                </w:sdtPr>
                                <w:sdtEndPr/>
                                <w:sdtContent>
                                  <w:sdt>
                                    <w:sdtPr>
                                      <w:rPr>
                                        <w:i/>
                                        <w:iCs/>
                                      </w:rPr>
                                      <w:id w:val="220174183"/>
                                      <w15:appearance w15:val="hidden"/>
                                    </w:sdtPr>
                                    <w:sdtEndPr/>
                                    <w:sdtContent>
                                      <w:tc>
                                        <w:tcPr>
                                          <w:tcW w:w="8214" w:type="dxa"/>
                                          <w:shd w:val="clear" w:color="auto" w:fill="EAF1DD" w:themeFill="accent3" w:themeFillTint="33"/>
                                          <w:tcMar>
                                            <w:top w:w="86" w:type="dxa"/>
                                            <w:left w:w="216" w:type="dxa"/>
                                            <w:bottom w:w="115" w:type="dxa"/>
                                            <w:right w:w="216" w:type="dxa"/>
                                          </w:tcMar>
                                        </w:tcPr>
                                        <w:p w14:paraId="7C13C796" w14:textId="1C9119A9" w:rsidR="00D02FE2" w:rsidRPr="004718F3" w:rsidRDefault="00D02FE2" w:rsidP="00FF49A2">
                                          <w:pPr>
                                            <w:pStyle w:val="ListParagraph"/>
                                            <w:ind w:left="351"/>
                                            <w:rPr>
                                              <w:i/>
                                              <w:iCs/>
                                            </w:rPr>
                                          </w:pPr>
                                          <w:r w:rsidRPr="004718F3">
                                            <w:rPr>
                                              <w:i/>
                                              <w:iCs/>
                                            </w:rPr>
                                            <w:t xml:space="preserve">Fr </w:t>
                                          </w:r>
                                          <w:r w:rsidR="00435678">
                                            <w:rPr>
                                              <w:i/>
                                              <w:iCs/>
                                            </w:rPr>
                                            <w:t>Peter Rankin</w:t>
                                          </w:r>
                                          <w:r w:rsidRPr="004718F3">
                                            <w:rPr>
                                              <w:i/>
                                              <w:iCs/>
                                            </w:rPr>
                                            <w:t xml:space="preserve">                 </w:t>
                                          </w:r>
                                          <w:r w:rsidR="00313B94">
                                            <w:rPr>
                                              <w:i/>
                                              <w:iCs/>
                                            </w:rPr>
                                            <w:t>Br Joe Ellul</w:t>
                                          </w:r>
                                        </w:p>
                                        <w:p w14:paraId="1DDCB5BD" w14:textId="725474E1" w:rsidR="00D02FE2" w:rsidRPr="004718F3" w:rsidRDefault="00D02FE2" w:rsidP="00FF49A2">
                                          <w:pPr>
                                            <w:pStyle w:val="ListParagraph"/>
                                            <w:ind w:left="351"/>
                                            <w:rPr>
                                              <w:i/>
                                              <w:iCs/>
                                            </w:rPr>
                                          </w:pPr>
                                          <w:r w:rsidRPr="004718F3">
                                            <w:rPr>
                                              <w:i/>
                                              <w:iCs/>
                                            </w:rPr>
                                            <w:t xml:space="preserve">Fr </w:t>
                                          </w:r>
                                          <w:r w:rsidR="009238A1" w:rsidRPr="004718F3">
                                            <w:rPr>
                                              <w:i/>
                                              <w:iCs/>
                                            </w:rPr>
                                            <w:t>Lawrie Moate</w:t>
                                          </w:r>
                                          <w:r w:rsidRPr="004718F3">
                                            <w:rPr>
                                              <w:i/>
                                              <w:iCs/>
                                            </w:rPr>
                                            <w:t xml:space="preserve">               Br Silvio Quaranta</w:t>
                                          </w:r>
                                        </w:p>
                                        <w:p w14:paraId="5B4D67EA" w14:textId="77777777" w:rsidR="003C7EC8" w:rsidRDefault="00D02FE2" w:rsidP="009E61DE">
                                          <w:pPr>
                                            <w:pStyle w:val="ListParagraph"/>
                                            <w:ind w:left="351"/>
                                            <w:rPr>
                                              <w:i/>
                                              <w:iCs/>
                                            </w:rPr>
                                          </w:pPr>
                                          <w:r w:rsidRPr="004718F3">
                                            <w:rPr>
                                              <w:i/>
                                              <w:iCs/>
                                            </w:rPr>
                                            <w:t>Fr</w:t>
                                          </w:r>
                                          <w:r w:rsidR="00313B94">
                                            <w:rPr>
                                              <w:i/>
                                              <w:iCs/>
                                            </w:rPr>
                                            <w:t xml:space="preserve"> Lionel Henry</w:t>
                                          </w:r>
                                          <w:r w:rsidRPr="004718F3">
                                            <w:rPr>
                                              <w:i/>
                                              <w:iCs/>
                                            </w:rPr>
                                            <w:t xml:space="preserve"> </w:t>
                                          </w:r>
                                          <w:r w:rsidR="00435678">
                                            <w:rPr>
                                              <w:i/>
                                              <w:iCs/>
                                            </w:rPr>
                                            <w:t xml:space="preserve">               Fr Michael Ledda</w:t>
                                          </w:r>
                                        </w:p>
                                        <w:p w14:paraId="09BAA319" w14:textId="38B36B07" w:rsidR="00A24660" w:rsidRDefault="009E61DE" w:rsidP="009E61DE">
                                          <w:pPr>
                                            <w:spacing w:before="0" w:line="240" w:lineRule="auto"/>
                                            <w:rPr>
                                              <w:i/>
                                              <w:iCs/>
                                            </w:rPr>
                                          </w:pPr>
                                          <w:r>
                                            <w:rPr>
                                              <w:i/>
                                              <w:iCs/>
                                            </w:rPr>
                                            <w:t xml:space="preserve">        </w:t>
                                          </w:r>
                                        </w:p>
                                        <w:p w14:paraId="4DB440AB" w14:textId="0B4610E6" w:rsidR="00D02FE2" w:rsidRDefault="00D02FE2" w:rsidP="000014AA">
                                          <w:pPr>
                                            <w:pStyle w:val="ListParagraph"/>
                                            <w:ind w:left="351"/>
                                          </w:pPr>
                                        </w:p>
                                      </w:tc>
                                    </w:sdtContent>
                                  </w:sdt>
                                </w:sdtContent>
                              </w:sdt>
                            </w:tr>
                            <w:tr w:rsidR="00435678" w14:paraId="51A14155" w14:textId="77777777" w:rsidTr="0032409D">
                              <w:trPr>
                                <w:trHeight w:val="1718"/>
                              </w:trPr>
                              <w:tc>
                                <w:tcPr>
                                  <w:tcW w:w="2701" w:type="dxa"/>
                                  <w:shd w:val="clear" w:color="auto" w:fill="EAF1DD" w:themeFill="accent3" w:themeFillTint="33"/>
                                  <w:tcMar>
                                    <w:top w:w="86" w:type="dxa"/>
                                    <w:left w:w="216" w:type="dxa"/>
                                    <w:bottom w:w="115" w:type="dxa"/>
                                    <w:right w:w="216" w:type="dxa"/>
                                  </w:tcMar>
                                </w:tcPr>
                                <w:p w14:paraId="017EF767" w14:textId="77777777" w:rsidR="00435678" w:rsidRPr="00071705" w:rsidRDefault="00435678" w:rsidP="00D02FE2">
                                  <w:pPr>
                                    <w:pStyle w:val="Heading2"/>
                                    <w:rPr>
                                      <w:color w:val="4F6228" w:themeColor="accent3" w:themeShade="80"/>
                                    </w:rPr>
                                  </w:pPr>
                                </w:p>
                              </w:tc>
                              <w:tc>
                                <w:tcPr>
                                  <w:tcW w:w="8214" w:type="dxa"/>
                                  <w:shd w:val="clear" w:color="auto" w:fill="EAF1DD" w:themeFill="accent3" w:themeFillTint="33"/>
                                  <w:tcMar>
                                    <w:top w:w="86" w:type="dxa"/>
                                    <w:left w:w="216" w:type="dxa"/>
                                    <w:bottom w:w="115" w:type="dxa"/>
                                    <w:right w:w="216" w:type="dxa"/>
                                  </w:tcMar>
                                </w:tcPr>
                                <w:p w14:paraId="7EE5D174" w14:textId="77777777" w:rsidR="00435678" w:rsidRPr="004718F3" w:rsidRDefault="00435678" w:rsidP="00FF49A2">
                                  <w:pPr>
                                    <w:pStyle w:val="ListParagraph"/>
                                    <w:ind w:left="351"/>
                                    <w:rPr>
                                      <w:i/>
                                      <w:iCs/>
                                    </w:rPr>
                                  </w:pPr>
                                </w:p>
                              </w:tc>
                            </w:tr>
                          </w:tbl>
                          <w:p w14:paraId="05189656" w14:textId="77777777" w:rsidR="00D02FE2" w:rsidRDefault="00D02FE2" w:rsidP="00D02F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37FE6" id="Rectangle 24" o:spid="_x0000_s1031" style="position:absolute;margin-left:-6pt;margin-top:368.85pt;width:558.75pt;height:99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" fillcolor="#eaf1dd [662]" stroked="f" strokeweight="1pt">
                <v:textbox>
                  <w:txbxContent>
                    <w:tbl>
                      <w:tblPr>
                        <w:tblW w:w="10915" w:type="dxa"/>
                        <w:tblLook w:val="0600" w:firstRow="0" w:lastRow="0" w:firstColumn="0" w:lastColumn="0" w:noHBand="1" w:noVBand="1"/>
                      </w:tblPr>
                      <w:tblGrid>
                        <w:gridCol w:w="2701"/>
                        <w:gridCol w:w="8214"/>
                      </w:tblGrid>
                      <w:tr w:rsidR="00D02FE2" w14:paraId="1721C1E8" w14:textId="77777777" w:rsidTr="0032409D">
                        <w:trPr>
                          <w:trHeight w:val="1718"/>
                        </w:trPr>
                        <w:tc>
                          <w:tcPr>
                            <w:tcW w:w="2701" w:type="dxa"/>
                            <w:shd w:val="clear" w:color="auto" w:fill="EAF1DD" w:themeFill="accent3" w:themeFillTint="33"/>
                            <w:tcMar>
                              <w:top w:w="86" w:type="dxa"/>
                              <w:left w:w="216" w:type="dxa"/>
                              <w:bottom w:w="115" w:type="dxa"/>
                              <w:right w:w="216" w:type="dxa"/>
                            </w:tcMar>
                          </w:tcPr>
                          <w:sdt>
                            <w:sdtPr>
                              <w:rPr>
                                <w:rFonts w:asciiTheme="minorHAnsi" w:hAnsiTheme="minorHAnsi"/>
                                <w:b w:val="0"/>
                                <w:bCs w:val="0"/>
                                <w:spacing w:val="0"/>
                                <w:sz w:val="22"/>
                                <w:szCs w:val="22"/>
                              </w:rPr>
                              <w:id w:val="-757056176"/>
                              <w15:appearance w15:val="hidden"/>
                            </w:sdtPr>
                            <w:sdtEndPr/>
                            <w:sdtContent>
                              <w:p w14:paraId="0CEEAED3" w14:textId="38EC162F" w:rsidR="009E61DE" w:rsidRDefault="00D02FE2" w:rsidP="00D02FE2">
                                <w:pPr>
                                  <w:pStyle w:val="Heading2"/>
                                  <w:rPr>
                                    <w:color w:val="4F6228" w:themeColor="accent3" w:themeShade="80"/>
                                  </w:rPr>
                                </w:pPr>
                                <w:r w:rsidRPr="00071705">
                                  <w:rPr>
                                    <w:color w:val="4F6228" w:themeColor="accent3" w:themeShade="80"/>
                                  </w:rPr>
                                  <w:t>Let us pra</w:t>
                                </w:r>
                                <w:r w:rsidR="009E61DE">
                                  <w:rPr>
                                    <w:color w:val="4F6228" w:themeColor="accent3" w:themeShade="80"/>
                                  </w:rPr>
                                  <w:t>y</w:t>
                                </w:r>
                                <w:r w:rsidR="00BF2049">
                                  <w:rPr>
                                    <w:color w:val="4F6228" w:themeColor="accent3" w:themeShade="80"/>
                                  </w:rPr>
                                  <w:t xml:space="preserve"> for</w:t>
                                </w:r>
                                <w:r w:rsidRPr="00071705">
                                  <w:rPr>
                                    <w:color w:val="4F6228" w:themeColor="accent3" w:themeShade="80"/>
                                  </w:rPr>
                                  <w:t>…</w:t>
                                </w:r>
                              </w:p>
                              <w:p w14:paraId="3D795411" w14:textId="77777777" w:rsidR="009E61DE" w:rsidRDefault="009E61DE" w:rsidP="009E61DE"/>
                              <w:p w14:paraId="439667AA" w14:textId="5D59BACC" w:rsidR="00D02FE2" w:rsidRPr="009E61DE" w:rsidRDefault="00F87887" w:rsidP="009E61DE"/>
                            </w:sdtContent>
                          </w:sdt>
                        </w:tc>
                        <w:sdt>
                          <w:sdtPr>
                            <w:rPr>
                              <w:i/>
                              <w:iCs/>
                            </w:rPr>
                            <w:id w:val="1664269867"/>
                            <w15:appearance w15:val="hidden"/>
                          </w:sdtPr>
                          <w:sdtEndPr/>
                          <w:sdtContent>
                            <w:sdt>
                              <w:sdtPr>
                                <w:rPr>
                                  <w:i/>
                                  <w:iCs/>
                                </w:rPr>
                                <w:id w:val="220174183"/>
                                <w15:appearance w15:val="hidden"/>
                              </w:sdtPr>
                              <w:sdtEndPr/>
                              <w:sdtContent>
                                <w:tc>
                                  <w:tcPr>
                                    <w:tcW w:w="8214" w:type="dxa"/>
                                    <w:shd w:val="clear" w:color="auto" w:fill="EAF1DD" w:themeFill="accent3" w:themeFillTint="33"/>
                                    <w:tcMar>
                                      <w:top w:w="86" w:type="dxa"/>
                                      <w:left w:w="216" w:type="dxa"/>
                                      <w:bottom w:w="115" w:type="dxa"/>
                                      <w:right w:w="216" w:type="dxa"/>
                                    </w:tcMar>
                                  </w:tcPr>
                                  <w:p w14:paraId="7C13C796" w14:textId="1C9119A9" w:rsidR="00D02FE2" w:rsidRPr="004718F3" w:rsidRDefault="00D02FE2" w:rsidP="00FF49A2">
                                    <w:pPr>
                                      <w:pStyle w:val="ListParagraph"/>
                                      <w:ind w:left="351"/>
                                      <w:rPr>
                                        <w:i/>
                                        <w:iCs/>
                                      </w:rPr>
                                    </w:pPr>
                                    <w:r w:rsidRPr="004718F3">
                                      <w:rPr>
                                        <w:i/>
                                        <w:iCs/>
                                      </w:rPr>
                                      <w:t xml:space="preserve">Fr </w:t>
                                    </w:r>
                                    <w:r w:rsidR="00435678">
                                      <w:rPr>
                                        <w:i/>
                                        <w:iCs/>
                                      </w:rPr>
                                      <w:t>Peter Rankin</w:t>
                                    </w:r>
                                    <w:r w:rsidRPr="004718F3">
                                      <w:rPr>
                                        <w:i/>
                                        <w:iCs/>
                                      </w:rPr>
                                      <w:t xml:space="preserve">                 </w:t>
                                    </w:r>
                                    <w:r w:rsidR="00313B94">
                                      <w:rPr>
                                        <w:i/>
                                        <w:iCs/>
                                      </w:rPr>
                                      <w:t>Br Joe Ellul</w:t>
                                    </w:r>
                                  </w:p>
                                  <w:p w14:paraId="1DDCB5BD" w14:textId="725474E1" w:rsidR="00D02FE2" w:rsidRPr="004718F3" w:rsidRDefault="00D02FE2" w:rsidP="00FF49A2">
                                    <w:pPr>
                                      <w:pStyle w:val="ListParagraph"/>
                                      <w:ind w:left="351"/>
                                      <w:rPr>
                                        <w:i/>
                                        <w:iCs/>
                                      </w:rPr>
                                    </w:pPr>
                                    <w:r w:rsidRPr="004718F3">
                                      <w:rPr>
                                        <w:i/>
                                        <w:iCs/>
                                      </w:rPr>
                                      <w:t xml:space="preserve">Fr </w:t>
                                    </w:r>
                                    <w:r w:rsidR="009238A1" w:rsidRPr="004718F3">
                                      <w:rPr>
                                        <w:i/>
                                        <w:iCs/>
                                      </w:rPr>
                                      <w:t>Lawrie Moate</w:t>
                                    </w:r>
                                    <w:r w:rsidRPr="004718F3">
                                      <w:rPr>
                                        <w:i/>
                                        <w:iCs/>
                                      </w:rPr>
                                      <w:t xml:space="preserve">               Br Silvio Quaranta</w:t>
                                    </w:r>
                                  </w:p>
                                  <w:p w14:paraId="5B4D67EA" w14:textId="77777777" w:rsidR="003C7EC8" w:rsidRDefault="00D02FE2" w:rsidP="009E61DE">
                                    <w:pPr>
                                      <w:pStyle w:val="ListParagraph"/>
                                      <w:ind w:left="351"/>
                                      <w:rPr>
                                        <w:i/>
                                        <w:iCs/>
                                      </w:rPr>
                                    </w:pPr>
                                    <w:r w:rsidRPr="004718F3">
                                      <w:rPr>
                                        <w:i/>
                                        <w:iCs/>
                                      </w:rPr>
                                      <w:t>Fr</w:t>
                                    </w:r>
                                    <w:r w:rsidR="00313B94">
                                      <w:rPr>
                                        <w:i/>
                                        <w:iCs/>
                                      </w:rPr>
                                      <w:t xml:space="preserve"> Lionel Henry</w:t>
                                    </w:r>
                                    <w:r w:rsidRPr="004718F3">
                                      <w:rPr>
                                        <w:i/>
                                        <w:iCs/>
                                      </w:rPr>
                                      <w:t xml:space="preserve"> </w:t>
                                    </w:r>
                                    <w:r w:rsidR="00435678">
                                      <w:rPr>
                                        <w:i/>
                                        <w:iCs/>
                                      </w:rPr>
                                      <w:t xml:space="preserve">               Fr Michael Ledda</w:t>
                                    </w:r>
                                  </w:p>
                                  <w:p w14:paraId="09BAA319" w14:textId="38B36B07" w:rsidR="00A24660" w:rsidRDefault="009E61DE" w:rsidP="009E61DE">
                                    <w:pPr>
                                      <w:spacing w:before="0" w:line="240" w:lineRule="auto"/>
                                      <w:rPr>
                                        <w:i/>
                                        <w:iCs/>
                                      </w:rPr>
                                    </w:pPr>
                                    <w:r>
                                      <w:rPr>
                                        <w:i/>
                                        <w:iCs/>
                                      </w:rPr>
                                      <w:t xml:space="preserve">        </w:t>
                                    </w:r>
                                  </w:p>
                                  <w:p w14:paraId="4DB440AB" w14:textId="0B4610E6" w:rsidR="00D02FE2" w:rsidRDefault="00D02FE2" w:rsidP="000014AA">
                                    <w:pPr>
                                      <w:pStyle w:val="ListParagraph"/>
                                      <w:ind w:left="351"/>
                                    </w:pPr>
                                  </w:p>
                                </w:tc>
                              </w:sdtContent>
                            </w:sdt>
                          </w:sdtContent>
                        </w:sdt>
                      </w:tr>
                      <w:tr w:rsidR="00435678" w14:paraId="51A14155" w14:textId="77777777" w:rsidTr="0032409D">
                        <w:trPr>
                          <w:trHeight w:val="1718"/>
                        </w:trPr>
                        <w:tc>
                          <w:tcPr>
                            <w:tcW w:w="2701" w:type="dxa"/>
                            <w:shd w:val="clear" w:color="auto" w:fill="EAF1DD" w:themeFill="accent3" w:themeFillTint="33"/>
                            <w:tcMar>
                              <w:top w:w="86" w:type="dxa"/>
                              <w:left w:w="216" w:type="dxa"/>
                              <w:bottom w:w="115" w:type="dxa"/>
                              <w:right w:w="216" w:type="dxa"/>
                            </w:tcMar>
                          </w:tcPr>
                          <w:p w14:paraId="017EF767" w14:textId="77777777" w:rsidR="00435678" w:rsidRPr="00071705" w:rsidRDefault="00435678" w:rsidP="00D02FE2">
                            <w:pPr>
                              <w:pStyle w:val="Heading2"/>
                              <w:rPr>
                                <w:color w:val="4F6228" w:themeColor="accent3" w:themeShade="80"/>
                              </w:rPr>
                            </w:pPr>
                          </w:p>
                        </w:tc>
                        <w:tc>
                          <w:tcPr>
                            <w:tcW w:w="8214" w:type="dxa"/>
                            <w:shd w:val="clear" w:color="auto" w:fill="EAF1DD" w:themeFill="accent3" w:themeFillTint="33"/>
                            <w:tcMar>
                              <w:top w:w="86" w:type="dxa"/>
                              <w:left w:w="216" w:type="dxa"/>
                              <w:bottom w:w="115" w:type="dxa"/>
                              <w:right w:w="216" w:type="dxa"/>
                            </w:tcMar>
                          </w:tcPr>
                          <w:p w14:paraId="7EE5D174" w14:textId="77777777" w:rsidR="00435678" w:rsidRPr="004718F3" w:rsidRDefault="00435678" w:rsidP="00FF49A2">
                            <w:pPr>
                              <w:pStyle w:val="ListParagraph"/>
                              <w:ind w:left="351"/>
                              <w:rPr>
                                <w:i/>
                                <w:iCs/>
                              </w:rPr>
                            </w:pPr>
                          </w:p>
                        </w:tc>
                      </w:tr>
                    </w:tbl>
                    <w:p w14:paraId="05189656" w14:textId="77777777" w:rsidR="00D02FE2" w:rsidRDefault="00D02FE2" w:rsidP="00D02FE2">
                      <w:pPr>
                        <w:jc w:val="center"/>
                      </w:pPr>
                    </w:p>
                  </w:txbxContent>
                </v:textbox>
                <w10:wrap anchorx="margin"/>
                <w10:anchorlock/>
              </v:rect>
            </w:pict>
          </mc:Fallback>
        </mc:AlternateContent>
      </w:r>
    </w:p>
    <w:tbl>
      <w:tblPr>
        <w:tblW w:w="9410" w:type="dxa"/>
        <w:tblLook w:val="0600" w:firstRow="0" w:lastRow="0" w:firstColumn="0" w:lastColumn="0" w:noHBand="1" w:noVBand="1"/>
      </w:tblPr>
      <w:tblGrid>
        <w:gridCol w:w="5670"/>
        <w:gridCol w:w="3740"/>
      </w:tblGrid>
      <w:tr w:rsidR="007312C1" w14:paraId="3B70974A" w14:textId="77777777" w:rsidTr="007312C1">
        <w:trPr>
          <w:trHeight w:val="11981"/>
        </w:trPr>
        <w:tc>
          <w:tcPr>
            <w:tcW w:w="5670" w:type="dxa"/>
          </w:tcPr>
          <w:p w14:paraId="3ED18F2E" w14:textId="58BE0398" w:rsidR="00CD70F9" w:rsidRPr="00624FC0" w:rsidRDefault="002303EF" w:rsidP="00BD5274">
            <w:pPr>
              <w:spacing w:before="0" w:line="240" w:lineRule="auto"/>
              <w:jc w:val="both"/>
            </w:pPr>
            <w:r>
              <w:rPr>
                <w:noProof/>
              </w:rPr>
              <w:lastRenderedPageBreak/>
              <mc:AlternateContent>
                <mc:Choice Requires="wps">
                  <w:drawing>
                    <wp:anchor distT="0" distB="0" distL="114300" distR="114300" simplePos="0" relativeHeight="251884544" behindDoc="0" locked="0" layoutInCell="1" allowOverlap="1" wp14:anchorId="0F18497D" wp14:editId="4EDD4A83">
                      <wp:simplePos x="0" y="0"/>
                      <wp:positionH relativeFrom="column">
                        <wp:posOffset>-230505</wp:posOffset>
                      </wp:positionH>
                      <wp:positionV relativeFrom="paragraph">
                        <wp:posOffset>-169545</wp:posOffset>
                      </wp:positionV>
                      <wp:extent cx="3724275" cy="77533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7753350"/>
                              </a:xfrm>
                              <a:prstGeom prst="rect">
                                <a:avLst/>
                              </a:prstGeom>
                              <a:noFill/>
                              <a:ln w="6350">
                                <a:noFill/>
                              </a:ln>
                            </wps:spPr>
                            <wps:txbx>
                              <w:txbxContent>
                                <w:p w14:paraId="59C51A8B" w14:textId="77777777" w:rsidR="001B61F3" w:rsidRPr="005B1B18" w:rsidRDefault="001B61F3" w:rsidP="001B61F3">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During the celebration of this Eucharist, Don Bosco finally understood his mission, the meaning of the dream at nine, to be a shepherd for the young in the heart of Jesus.</w:t>
                                  </w:r>
                                </w:p>
                                <w:p w14:paraId="35DFF5D0" w14:textId="072ECC53" w:rsidR="002D3F3D" w:rsidRDefault="002D3F3D" w:rsidP="00685F00">
                                  <w:pPr>
                                    <w:spacing w:before="0" w:line="240" w:lineRule="auto"/>
                                    <w:jc w:val="both"/>
                                    <w:rPr>
                                      <w:rFonts w:eastAsia="Times New Roman" w:cs="Calibri"/>
                                      <w:color w:val="000000"/>
                                      <w:lang w:val="en-AU" w:eastAsia="en-AU"/>
                                    </w:rPr>
                                  </w:pPr>
                                </w:p>
                                <w:p w14:paraId="37CC3701" w14:textId="3E50CD06"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Now after 135 years since the consecration of Sacro Cuore, minor basilica at present, we rejoice at Don Bosco’s greatest  work to the glory of God and the salvation of souls. It was not just the Church Don Bosco built, he also established a hostel and an oratory next to it for the poor and the abandoned.</w:t>
                                  </w:r>
                                  <w:r w:rsidR="001B61F3">
                                    <w:rPr>
                                      <w:rFonts w:eastAsia="Times New Roman" w:cs="Calibri"/>
                                      <w:color w:val="000000"/>
                                      <w:lang w:val="en-AU" w:eastAsia="en-AU"/>
                                    </w:rPr>
                                    <w:t xml:space="preserve">  </w:t>
                                  </w:r>
                                  <w:r w:rsidRPr="005B1B18">
                                    <w:rPr>
                                      <w:rFonts w:eastAsia="Times New Roman" w:cs="Calibri"/>
                                      <w:color w:val="000000"/>
                                      <w:lang w:val="en-AU" w:eastAsia="en-AU"/>
                                    </w:rPr>
                                    <w:t>The ultimate purpose of life and work for Don Bosco was to bring the young to Jesus, not just necessarily to the Sacred Heart, but the unfathomable love of God and of His glory.</w:t>
                                  </w:r>
                                </w:p>
                                <w:p w14:paraId="3066E985" w14:textId="77777777" w:rsidR="005B1B18" w:rsidRPr="005B1B18" w:rsidRDefault="005B1B18" w:rsidP="005B1B18">
                                  <w:pPr>
                                    <w:spacing w:before="0" w:line="240" w:lineRule="auto"/>
                                    <w:rPr>
                                      <w:rFonts w:eastAsia="Times New Roman" w:cs="Times New Roman"/>
                                      <w:lang w:val="en-AU" w:eastAsia="en-AU"/>
                                    </w:rPr>
                                  </w:pPr>
                                </w:p>
                                <w:p w14:paraId="77196A15" w14:textId="77777777"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In this month of the Most Sacred Heart of Jesus, we thank God for our consecrated vocation and renew our commitment for God’s glory and the salvation of souls.</w:t>
                                  </w:r>
                                </w:p>
                                <w:p w14:paraId="25078E82" w14:textId="77777777" w:rsidR="005B1B18" w:rsidRPr="005B1B18" w:rsidRDefault="005B1B18" w:rsidP="005B1B18">
                                  <w:pPr>
                                    <w:spacing w:before="0" w:line="240" w:lineRule="auto"/>
                                    <w:rPr>
                                      <w:rFonts w:eastAsia="Times New Roman" w:cs="Times New Roman"/>
                                      <w:lang w:val="en-AU" w:eastAsia="en-AU"/>
                                    </w:rPr>
                                  </w:pPr>
                                </w:p>
                                <w:p w14:paraId="2DF2D3D7" w14:textId="77777777"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Most Sacred Heart of Jesus, have mercy on us!</w:t>
                                  </w:r>
                                </w:p>
                                <w:p w14:paraId="39145600" w14:textId="77777777" w:rsidR="0059510D" w:rsidRPr="005B1B18" w:rsidRDefault="0059510D" w:rsidP="00685F00">
                                  <w:pPr>
                                    <w:spacing w:before="0" w:line="240" w:lineRule="auto"/>
                                    <w:jc w:val="both"/>
                                    <w:rPr>
                                      <w:rFonts w:eastAsia="Times New Roman" w:cs="Calibri"/>
                                      <w:color w:val="000000"/>
                                      <w:lang w:val="en-AU" w:eastAsia="en-AU"/>
                                    </w:rPr>
                                  </w:pPr>
                                </w:p>
                                <w:p w14:paraId="4065040A" w14:textId="5B0A66BD" w:rsidR="00685F00" w:rsidRPr="005B1B18" w:rsidRDefault="0059510D" w:rsidP="00685F00">
                                  <w:pPr>
                                    <w:spacing w:before="0" w:line="240" w:lineRule="auto"/>
                                    <w:jc w:val="both"/>
                                    <w:rPr>
                                      <w:rFonts w:eastAsia="Times New Roman" w:cs="Times New Roman"/>
                                      <w:lang w:val="en-AU" w:eastAsia="en-AU"/>
                                    </w:rPr>
                                  </w:pPr>
                                  <w:r w:rsidRPr="005B1B18">
                                    <w:rPr>
                                      <w:rFonts w:eastAsia="Times New Roman" w:cs="Calibri"/>
                                      <w:color w:val="000000"/>
                                      <w:lang w:val="en-AU" w:eastAsia="en-AU"/>
                                    </w:rPr>
                                    <w:t>Y</w:t>
                                  </w:r>
                                  <w:r w:rsidR="00685F00" w:rsidRPr="005B1B18">
                                    <w:rPr>
                                      <w:rFonts w:eastAsia="Times New Roman" w:cs="Calibri"/>
                                      <w:color w:val="000000"/>
                                      <w:lang w:val="en-AU" w:eastAsia="en-AU"/>
                                    </w:rPr>
                                    <w:t xml:space="preserve">ours in St John Bosco, </w:t>
                                  </w:r>
                                </w:p>
                                <w:p w14:paraId="321CB21E" w14:textId="4D8C66E1" w:rsidR="00685F00" w:rsidRDefault="00685F00" w:rsidP="00685F00">
                                  <w:pPr>
                                    <w:spacing w:before="0" w:line="240" w:lineRule="auto"/>
                                    <w:rPr>
                                      <w:rFonts w:eastAsia="Times New Roman" w:cs="Times New Roman"/>
                                      <w:noProof/>
                                      <w:lang w:val="en-AU" w:eastAsia="en-AU" w:bidi="my-MM"/>
                                    </w:rPr>
                                  </w:pPr>
                                </w:p>
                                <w:p w14:paraId="1E53A4FA" w14:textId="7A26A41D" w:rsidR="00593AAE" w:rsidRPr="00067273" w:rsidRDefault="00593AAE" w:rsidP="00685F00">
                                  <w:pPr>
                                    <w:spacing w:before="0" w:line="240" w:lineRule="auto"/>
                                    <w:rPr>
                                      <w:rFonts w:eastAsia="Times New Roman" w:cs="Times New Roman"/>
                                      <w:lang w:val="en-AU" w:eastAsia="en-AU" w:bidi="my-MM"/>
                                    </w:rPr>
                                  </w:pPr>
                                  <w:r>
                                    <w:rPr>
                                      <w:rFonts w:eastAsia="Times New Roman" w:cs="Times New Roman"/>
                                      <w:noProof/>
                                      <w:lang w:val="en-AU" w:eastAsia="en-AU" w:bidi="my-MM"/>
                                    </w:rPr>
                                    <w:drawing>
                                      <wp:inline distT="0" distB="0" distL="0" distR="0" wp14:anchorId="3772E9BE" wp14:editId="71AFC3D0">
                                        <wp:extent cx="1414577"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1422077" cy="348548"/>
                                                </a:xfrm>
                                                <a:prstGeom prst="rect">
                                                  <a:avLst/>
                                                </a:prstGeom>
                                              </pic:spPr>
                                            </pic:pic>
                                          </a:graphicData>
                                        </a:graphic>
                                      </wp:inline>
                                    </w:drawing>
                                  </w:r>
                                </w:p>
                                <w:p w14:paraId="5949E066" w14:textId="77777777" w:rsidR="00685F00" w:rsidRPr="00067273" w:rsidRDefault="00685F00" w:rsidP="00685F00">
                                  <w:pPr>
                                    <w:spacing w:before="0" w:line="240" w:lineRule="auto"/>
                                    <w:jc w:val="both"/>
                                    <w:rPr>
                                      <w:rFonts w:eastAsia="Times New Roman" w:cs="Times New Roman"/>
                                      <w:lang w:val="en-AU" w:eastAsia="en-AU" w:bidi="my-MM"/>
                                    </w:rPr>
                                  </w:pPr>
                                  <w:r w:rsidRPr="00067273">
                                    <w:rPr>
                                      <w:rFonts w:eastAsia="Times New Roman" w:cs="Calibri"/>
                                      <w:color w:val="000000"/>
                                      <w:lang w:val="en-AU" w:eastAsia="en-AU" w:bidi="my-MM"/>
                                    </w:rPr>
                                    <w:t>William Matthews SDB</w:t>
                                  </w:r>
                                </w:p>
                                <w:p w14:paraId="02329E06" w14:textId="77777777" w:rsidR="00685F00" w:rsidRPr="00067273" w:rsidRDefault="00685F00" w:rsidP="00685F00">
                                  <w:pPr>
                                    <w:spacing w:before="0" w:line="240" w:lineRule="auto"/>
                                    <w:jc w:val="both"/>
                                    <w:rPr>
                                      <w:rFonts w:eastAsia="Times New Roman" w:cs="Times New Roman"/>
                                      <w:lang w:val="en-AU" w:eastAsia="en-AU" w:bidi="my-MM"/>
                                    </w:rPr>
                                  </w:pPr>
                                  <w:r w:rsidRPr="00067273">
                                    <w:rPr>
                                      <w:rFonts w:eastAsia="Times New Roman" w:cs="Calibri"/>
                                      <w:color w:val="000000"/>
                                      <w:lang w:val="en-AU" w:eastAsia="en-AU" w:bidi="my-MM"/>
                                    </w:rPr>
                                    <w:t>Provincial</w:t>
                                  </w:r>
                                </w:p>
                                <w:p w14:paraId="6AE4EE0C" w14:textId="2A030A21" w:rsidR="00685F00" w:rsidRPr="0051529F" w:rsidRDefault="00685F00" w:rsidP="00685F00">
                                  <w:pPr>
                                    <w:spacing w:before="0" w:line="240" w:lineRule="auto"/>
                                    <w:jc w:val="both"/>
                                    <w:rPr>
                                      <w:rFonts w:eastAsia="Times New Roman" w:cs="Calibri"/>
                                      <w:sz w:val="24"/>
                                      <w:szCs w:val="24"/>
                                      <w:lang w:val="en-AU" w:eastAsia="en-AU"/>
                                    </w:rPr>
                                  </w:pPr>
                                </w:p>
                                <w:p w14:paraId="1B12EEEF" w14:textId="587D7966" w:rsidR="00685F00" w:rsidRDefault="00685F00" w:rsidP="00685F00">
                                  <w:pPr>
                                    <w:spacing w:before="0" w:line="240" w:lineRule="auto"/>
                                    <w:rPr>
                                      <w:rFonts w:eastAsia="Times New Roman" w:cs="Times New Roman"/>
                                      <w:lang w:val="en-AU" w:eastAsia="en-AU"/>
                                    </w:rPr>
                                  </w:pPr>
                                </w:p>
                                <w:p w14:paraId="60A72754" w14:textId="2DBD4ACA" w:rsidR="001B61F3" w:rsidRPr="002303EF" w:rsidRDefault="001B61F3" w:rsidP="00685F00">
                                  <w:pPr>
                                    <w:spacing w:before="0" w:line="240" w:lineRule="auto"/>
                                    <w:rPr>
                                      <w:rFonts w:asciiTheme="majorHAnsi" w:eastAsia="Times New Roman" w:hAnsiTheme="majorHAnsi" w:cs="Times New Roman"/>
                                      <w:b/>
                                      <w:bCs/>
                                      <w:i/>
                                      <w:iCs/>
                                      <w:color w:val="365F91" w:themeColor="accent1" w:themeShade="BF"/>
                                      <w:sz w:val="32"/>
                                      <w:szCs w:val="32"/>
                                      <w:lang w:val="en-AU" w:eastAsia="en-AU"/>
                                    </w:rPr>
                                  </w:pPr>
                                  <w:r w:rsidRPr="002303EF">
                                    <w:rPr>
                                      <w:rFonts w:asciiTheme="majorHAnsi" w:eastAsia="Times New Roman" w:hAnsiTheme="majorHAnsi" w:cs="Times New Roman"/>
                                      <w:b/>
                                      <w:bCs/>
                                      <w:i/>
                                      <w:iCs/>
                                      <w:color w:val="365F91" w:themeColor="accent1" w:themeShade="BF"/>
                                      <w:sz w:val="32"/>
                                      <w:szCs w:val="32"/>
                                      <w:lang w:val="en-AU" w:eastAsia="en-AU"/>
                                    </w:rPr>
                                    <w:t>Impossible without Christ</w:t>
                                  </w:r>
                                </w:p>
                                <w:p w14:paraId="51EAF861" w14:textId="3E4788A4" w:rsidR="002303EF" w:rsidRDefault="002303EF" w:rsidP="00685F00">
                                  <w:pPr>
                                    <w:spacing w:before="0" w:line="240" w:lineRule="auto"/>
                                    <w:rPr>
                                      <w:rFonts w:eastAsia="Times New Roman" w:cs="Times New Roman"/>
                                      <w:lang w:val="en-AU" w:eastAsia="en-AU"/>
                                    </w:rPr>
                                  </w:pPr>
                                </w:p>
                                <w:p w14:paraId="76187715" w14:textId="77777777" w:rsidR="002303EF" w:rsidRPr="002303EF" w:rsidRDefault="002303EF" w:rsidP="002303EF">
                                  <w:pPr>
                                    <w:spacing w:before="0" w:after="360" w:line="240" w:lineRule="auto"/>
                                    <w:jc w:val="both"/>
                                    <w:rPr>
                                      <w:rFonts w:eastAsia="Times New Roman" w:cs="Times New Roman"/>
                                      <w:lang w:val="en-AU" w:eastAsia="en-AU"/>
                                    </w:rPr>
                                  </w:pPr>
                                  <w:r w:rsidRPr="002303EF">
                                    <w:rPr>
                                      <w:rFonts w:eastAsia="Times New Roman" w:cs="Calibri"/>
                                      <w:color w:val="050505"/>
                                      <w:lang w:val="en-AU" w:eastAsia="en-AU"/>
                                    </w:rPr>
                                    <w:t>The presence of God becomes tangible when we meet consecrated people who live with joy the total gift of self, and for whom chastity, obedience and poverty are indeed the fullness of love received and given. The beauty of their lives touch many hearts, and there are so many examples we can recall in history. Consecrated life thus becomes a sign to the laity and also to the members of the hierarchy, in a communion that expands in concentric circles.</w:t>
                                  </w:r>
                                </w:p>
                                <w:p w14:paraId="239D4AA8" w14:textId="77777777" w:rsidR="002303EF" w:rsidRPr="002303EF" w:rsidRDefault="002303EF" w:rsidP="002303EF">
                                  <w:pPr>
                                    <w:spacing w:before="0" w:after="360" w:line="240" w:lineRule="auto"/>
                                    <w:rPr>
                                      <w:rFonts w:eastAsia="Times New Roman" w:cs="Times New Roman"/>
                                      <w:lang w:val="en-AU" w:eastAsia="en-AU"/>
                                    </w:rPr>
                                  </w:pPr>
                                  <w:r w:rsidRPr="002303EF">
                                    <w:rPr>
                                      <w:rFonts w:eastAsia="Times New Roman" w:cs="Calibri"/>
                                      <w:i/>
                                      <w:iCs/>
                                      <w:color w:val="050505"/>
                                      <w:lang w:val="en-AU" w:eastAsia="en-AU"/>
                                    </w:rPr>
                                    <w:t>The Salesian Rector, p. 36</w:t>
                                  </w:r>
                                </w:p>
                                <w:p w14:paraId="5951C887" w14:textId="77777777" w:rsidR="002303EF" w:rsidRPr="00685F00" w:rsidRDefault="002303EF" w:rsidP="00685F00">
                                  <w:pPr>
                                    <w:spacing w:before="0" w:line="240" w:lineRule="auto"/>
                                    <w:rPr>
                                      <w:rFonts w:eastAsia="Times New Roman" w:cs="Times New Roman"/>
                                      <w:lang w:val="en-AU"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F18497D" id="_x0000_t202" coordsize="21600,21600" o:spt="202" path="m,l,21600r21600,l21600,xe">
                      <v:stroke joinstyle="miter"/>
                      <v:path gradientshapeok="t" o:connecttype="rect"/>
                    </v:shapetype>
                    <v:shape id="Text Box 23" o:spid="_x0000_s1032" type="#_x0000_t202" style="position:absolute;left:0;text-align:left;margin-left:-18.15pt;margin-top:-13.35pt;width:293.25pt;height:61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" filled="f" stroked="f" strokeweight=".5pt">
                      <v:textbox>
                        <w:txbxContent>
                          <w:p w14:paraId="59C51A8B" w14:textId="77777777" w:rsidR="001B61F3" w:rsidRPr="005B1B18" w:rsidRDefault="001B61F3" w:rsidP="001B61F3">
                            <w:pPr>
                              <w:spacing w:before="0" w:line="240" w:lineRule="auto"/>
                              <w:jc w:val="both"/>
                              <w:rPr>
                                <w:rFonts w:eastAsia="Times New Roman" w:cs="Calibri"/>
                                <w:color w:val="000000"/>
                                <w:lang w:val="en-AU" w:eastAsia="en-AU"/>
                              </w:rPr>
                            </w:pPr>
                            <w:r w:rsidRPr="00CB1BA7">
                              <w:rPr>
                                <w:rFonts w:eastAsia="Times New Roman" w:cs="Calibri"/>
                                <w:color w:val="000000"/>
                                <w:lang w:val="en-AU" w:eastAsia="en-AU"/>
                              </w:rPr>
                              <w:t>During the celebration of this Eucharist, Don Bosco finally understood his mission, the meaning of the dream at nine, to be a shepherd for the young in the heart of Jesus.</w:t>
                            </w:r>
                          </w:p>
                          <w:p w14:paraId="35DFF5D0" w14:textId="072ECC53" w:rsidR="002D3F3D" w:rsidRDefault="002D3F3D" w:rsidP="00685F00">
                            <w:pPr>
                              <w:spacing w:before="0" w:line="240" w:lineRule="auto"/>
                              <w:jc w:val="both"/>
                              <w:rPr>
                                <w:rFonts w:eastAsia="Times New Roman" w:cs="Calibri"/>
                                <w:color w:val="000000"/>
                                <w:lang w:val="en-AU" w:eastAsia="en-AU"/>
                              </w:rPr>
                            </w:pPr>
                          </w:p>
                          <w:p w14:paraId="37CC3701" w14:textId="3E50CD06"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Now after 135 years since the consecration of Sacro Cuore, minor basilica at present, we rejoice at Don Bosco’s greatest  work to the glory of God and the salvation of souls. It was not just the Church Don Bosco built, he also established a hostel and an oratory next to it for the poor and the abandoned.</w:t>
                            </w:r>
                            <w:r w:rsidR="001B61F3">
                              <w:rPr>
                                <w:rFonts w:eastAsia="Times New Roman" w:cs="Calibri"/>
                                <w:color w:val="000000"/>
                                <w:lang w:val="en-AU" w:eastAsia="en-AU"/>
                              </w:rPr>
                              <w:t xml:space="preserve">  </w:t>
                            </w:r>
                            <w:r w:rsidRPr="005B1B18">
                              <w:rPr>
                                <w:rFonts w:eastAsia="Times New Roman" w:cs="Calibri"/>
                                <w:color w:val="000000"/>
                                <w:lang w:val="en-AU" w:eastAsia="en-AU"/>
                              </w:rPr>
                              <w:t>The ultimate purpose of life and work for Don Bosco was to bring the young to Jesus, not just necessarily to the Sacred Heart, but the unfathomable love of God and of His glory.</w:t>
                            </w:r>
                          </w:p>
                          <w:p w14:paraId="3066E985" w14:textId="77777777" w:rsidR="005B1B18" w:rsidRPr="005B1B18" w:rsidRDefault="005B1B18" w:rsidP="005B1B18">
                            <w:pPr>
                              <w:spacing w:before="0" w:line="240" w:lineRule="auto"/>
                              <w:rPr>
                                <w:rFonts w:eastAsia="Times New Roman" w:cs="Times New Roman"/>
                                <w:lang w:val="en-AU" w:eastAsia="en-AU"/>
                              </w:rPr>
                            </w:pPr>
                          </w:p>
                          <w:p w14:paraId="77196A15" w14:textId="77777777"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In this month of the Most Sacred Heart of Jesus, we thank God for our consecrated vocation and renew our commitment for God’s glory and the salvation of souls.</w:t>
                            </w:r>
                          </w:p>
                          <w:p w14:paraId="25078E82" w14:textId="77777777" w:rsidR="005B1B18" w:rsidRPr="005B1B18" w:rsidRDefault="005B1B18" w:rsidP="005B1B18">
                            <w:pPr>
                              <w:spacing w:before="0" w:line="240" w:lineRule="auto"/>
                              <w:rPr>
                                <w:rFonts w:eastAsia="Times New Roman" w:cs="Times New Roman"/>
                                <w:lang w:val="en-AU" w:eastAsia="en-AU"/>
                              </w:rPr>
                            </w:pPr>
                          </w:p>
                          <w:p w14:paraId="2DF2D3D7" w14:textId="77777777" w:rsidR="005B1B18" w:rsidRPr="005B1B18" w:rsidRDefault="005B1B18" w:rsidP="005B1B18">
                            <w:pPr>
                              <w:spacing w:before="0" w:line="240" w:lineRule="auto"/>
                              <w:jc w:val="both"/>
                              <w:rPr>
                                <w:rFonts w:eastAsia="Times New Roman" w:cs="Times New Roman"/>
                                <w:lang w:val="en-AU" w:eastAsia="en-AU"/>
                              </w:rPr>
                            </w:pPr>
                            <w:r w:rsidRPr="005B1B18">
                              <w:rPr>
                                <w:rFonts w:eastAsia="Times New Roman" w:cs="Calibri"/>
                                <w:color w:val="000000"/>
                                <w:lang w:val="en-AU" w:eastAsia="en-AU"/>
                              </w:rPr>
                              <w:t>Most Sacred Heart of Jesus, have mercy on us!</w:t>
                            </w:r>
                          </w:p>
                          <w:p w14:paraId="39145600" w14:textId="77777777" w:rsidR="0059510D" w:rsidRPr="005B1B18" w:rsidRDefault="0059510D" w:rsidP="00685F00">
                            <w:pPr>
                              <w:spacing w:before="0" w:line="240" w:lineRule="auto"/>
                              <w:jc w:val="both"/>
                              <w:rPr>
                                <w:rFonts w:eastAsia="Times New Roman" w:cs="Calibri"/>
                                <w:color w:val="000000"/>
                                <w:lang w:val="en-AU" w:eastAsia="en-AU"/>
                              </w:rPr>
                            </w:pPr>
                          </w:p>
                          <w:p w14:paraId="4065040A" w14:textId="5B0A66BD" w:rsidR="00685F00" w:rsidRPr="005B1B18" w:rsidRDefault="0059510D" w:rsidP="00685F00">
                            <w:pPr>
                              <w:spacing w:before="0" w:line="240" w:lineRule="auto"/>
                              <w:jc w:val="both"/>
                              <w:rPr>
                                <w:rFonts w:eastAsia="Times New Roman" w:cs="Times New Roman"/>
                                <w:lang w:val="en-AU" w:eastAsia="en-AU"/>
                              </w:rPr>
                            </w:pPr>
                            <w:r w:rsidRPr="005B1B18">
                              <w:rPr>
                                <w:rFonts w:eastAsia="Times New Roman" w:cs="Calibri"/>
                                <w:color w:val="000000"/>
                                <w:lang w:val="en-AU" w:eastAsia="en-AU"/>
                              </w:rPr>
                              <w:t>Y</w:t>
                            </w:r>
                            <w:r w:rsidR="00685F00" w:rsidRPr="005B1B18">
                              <w:rPr>
                                <w:rFonts w:eastAsia="Times New Roman" w:cs="Calibri"/>
                                <w:color w:val="000000"/>
                                <w:lang w:val="en-AU" w:eastAsia="en-AU"/>
                              </w:rPr>
                              <w:t xml:space="preserve">ours in St John Bosco, </w:t>
                            </w:r>
                          </w:p>
                          <w:p w14:paraId="321CB21E" w14:textId="4D8C66E1" w:rsidR="00685F00" w:rsidRDefault="00685F00" w:rsidP="00685F00">
                            <w:pPr>
                              <w:spacing w:before="0" w:line="240" w:lineRule="auto"/>
                              <w:rPr>
                                <w:rFonts w:eastAsia="Times New Roman" w:cs="Times New Roman"/>
                                <w:noProof/>
                                <w:lang w:val="en-AU" w:eastAsia="en-AU" w:bidi="my-MM"/>
                              </w:rPr>
                            </w:pPr>
                          </w:p>
                          <w:p w14:paraId="1E53A4FA" w14:textId="7A26A41D" w:rsidR="00593AAE" w:rsidRPr="00067273" w:rsidRDefault="00593AAE" w:rsidP="00685F00">
                            <w:pPr>
                              <w:spacing w:before="0" w:line="240" w:lineRule="auto"/>
                              <w:rPr>
                                <w:rFonts w:eastAsia="Times New Roman" w:cs="Times New Roman"/>
                                <w:lang w:val="en-AU" w:eastAsia="en-AU" w:bidi="my-MM"/>
                              </w:rPr>
                            </w:pPr>
                            <w:r>
                              <w:rPr>
                                <w:rFonts w:eastAsia="Times New Roman" w:cs="Times New Roman"/>
                                <w:noProof/>
                                <w:lang w:val="en-AU" w:eastAsia="en-AU" w:bidi="my-MM"/>
                              </w:rPr>
                              <w:drawing>
                                <wp:inline distT="0" distB="0" distL="0" distR="0" wp14:anchorId="3772E9BE" wp14:editId="71AFC3D0">
                                  <wp:extent cx="1414577"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1422077" cy="348548"/>
                                          </a:xfrm>
                                          <a:prstGeom prst="rect">
                                            <a:avLst/>
                                          </a:prstGeom>
                                        </pic:spPr>
                                      </pic:pic>
                                    </a:graphicData>
                                  </a:graphic>
                                </wp:inline>
                              </w:drawing>
                            </w:r>
                          </w:p>
                          <w:p w14:paraId="5949E066" w14:textId="77777777" w:rsidR="00685F00" w:rsidRPr="00067273" w:rsidRDefault="00685F00" w:rsidP="00685F00">
                            <w:pPr>
                              <w:spacing w:before="0" w:line="240" w:lineRule="auto"/>
                              <w:jc w:val="both"/>
                              <w:rPr>
                                <w:rFonts w:eastAsia="Times New Roman" w:cs="Times New Roman"/>
                                <w:lang w:val="en-AU" w:eastAsia="en-AU" w:bidi="my-MM"/>
                              </w:rPr>
                            </w:pPr>
                            <w:r w:rsidRPr="00067273">
                              <w:rPr>
                                <w:rFonts w:eastAsia="Times New Roman" w:cs="Calibri"/>
                                <w:color w:val="000000"/>
                                <w:lang w:val="en-AU" w:eastAsia="en-AU" w:bidi="my-MM"/>
                              </w:rPr>
                              <w:t>William Matthews SDB</w:t>
                            </w:r>
                          </w:p>
                          <w:p w14:paraId="02329E06" w14:textId="77777777" w:rsidR="00685F00" w:rsidRPr="00067273" w:rsidRDefault="00685F00" w:rsidP="00685F00">
                            <w:pPr>
                              <w:spacing w:before="0" w:line="240" w:lineRule="auto"/>
                              <w:jc w:val="both"/>
                              <w:rPr>
                                <w:rFonts w:eastAsia="Times New Roman" w:cs="Times New Roman"/>
                                <w:lang w:val="en-AU" w:eastAsia="en-AU" w:bidi="my-MM"/>
                              </w:rPr>
                            </w:pPr>
                            <w:r w:rsidRPr="00067273">
                              <w:rPr>
                                <w:rFonts w:eastAsia="Times New Roman" w:cs="Calibri"/>
                                <w:color w:val="000000"/>
                                <w:lang w:val="en-AU" w:eastAsia="en-AU" w:bidi="my-MM"/>
                              </w:rPr>
                              <w:t>Provincial</w:t>
                            </w:r>
                          </w:p>
                          <w:p w14:paraId="6AE4EE0C" w14:textId="2A030A21" w:rsidR="00685F00" w:rsidRPr="0051529F" w:rsidRDefault="00685F00" w:rsidP="00685F00">
                            <w:pPr>
                              <w:spacing w:before="0" w:line="240" w:lineRule="auto"/>
                              <w:jc w:val="both"/>
                              <w:rPr>
                                <w:rFonts w:eastAsia="Times New Roman" w:cs="Calibri"/>
                                <w:sz w:val="24"/>
                                <w:szCs w:val="24"/>
                                <w:lang w:val="en-AU" w:eastAsia="en-AU"/>
                              </w:rPr>
                            </w:pPr>
                          </w:p>
                          <w:p w14:paraId="1B12EEEF" w14:textId="587D7966" w:rsidR="00685F00" w:rsidRDefault="00685F00" w:rsidP="00685F00">
                            <w:pPr>
                              <w:spacing w:before="0" w:line="240" w:lineRule="auto"/>
                              <w:rPr>
                                <w:rFonts w:eastAsia="Times New Roman" w:cs="Times New Roman"/>
                                <w:lang w:val="en-AU" w:eastAsia="en-AU"/>
                              </w:rPr>
                            </w:pPr>
                          </w:p>
                          <w:p w14:paraId="60A72754" w14:textId="2DBD4ACA" w:rsidR="001B61F3" w:rsidRPr="002303EF" w:rsidRDefault="001B61F3" w:rsidP="00685F00">
                            <w:pPr>
                              <w:spacing w:before="0" w:line="240" w:lineRule="auto"/>
                              <w:rPr>
                                <w:rFonts w:asciiTheme="majorHAnsi" w:eastAsia="Times New Roman" w:hAnsiTheme="majorHAnsi" w:cs="Times New Roman"/>
                                <w:b/>
                                <w:bCs/>
                                <w:i/>
                                <w:iCs/>
                                <w:color w:val="365F91" w:themeColor="accent1" w:themeShade="BF"/>
                                <w:sz w:val="32"/>
                                <w:szCs w:val="32"/>
                                <w:lang w:val="en-AU" w:eastAsia="en-AU"/>
                              </w:rPr>
                            </w:pPr>
                            <w:r w:rsidRPr="002303EF">
                              <w:rPr>
                                <w:rFonts w:asciiTheme="majorHAnsi" w:eastAsia="Times New Roman" w:hAnsiTheme="majorHAnsi" w:cs="Times New Roman"/>
                                <w:b/>
                                <w:bCs/>
                                <w:i/>
                                <w:iCs/>
                                <w:color w:val="365F91" w:themeColor="accent1" w:themeShade="BF"/>
                                <w:sz w:val="32"/>
                                <w:szCs w:val="32"/>
                                <w:lang w:val="en-AU" w:eastAsia="en-AU"/>
                              </w:rPr>
                              <w:t>Impossible without Christ</w:t>
                            </w:r>
                          </w:p>
                          <w:p w14:paraId="51EAF861" w14:textId="3E4788A4" w:rsidR="002303EF" w:rsidRDefault="002303EF" w:rsidP="00685F00">
                            <w:pPr>
                              <w:spacing w:before="0" w:line="240" w:lineRule="auto"/>
                              <w:rPr>
                                <w:rFonts w:eastAsia="Times New Roman" w:cs="Times New Roman"/>
                                <w:lang w:val="en-AU" w:eastAsia="en-AU"/>
                              </w:rPr>
                            </w:pPr>
                          </w:p>
                          <w:p w14:paraId="76187715" w14:textId="77777777" w:rsidR="002303EF" w:rsidRPr="002303EF" w:rsidRDefault="002303EF" w:rsidP="002303EF">
                            <w:pPr>
                              <w:spacing w:before="0" w:after="360" w:line="240" w:lineRule="auto"/>
                              <w:jc w:val="both"/>
                              <w:rPr>
                                <w:rFonts w:eastAsia="Times New Roman" w:cs="Times New Roman"/>
                                <w:lang w:val="en-AU" w:eastAsia="en-AU"/>
                              </w:rPr>
                            </w:pPr>
                            <w:r w:rsidRPr="002303EF">
                              <w:rPr>
                                <w:rFonts w:eastAsia="Times New Roman" w:cs="Calibri"/>
                                <w:color w:val="050505"/>
                                <w:lang w:val="en-AU" w:eastAsia="en-AU"/>
                              </w:rPr>
                              <w:t>The presence of God becomes tangible when we meet consecrated people who live with joy the total gift of self, and for whom chastity, obedience and poverty are indeed the fullness of love received and given. The beauty of their lives touch many hearts, and there are so many examples we can recall in history. Consecrated life thus becomes a sign to the laity and also to the members of the hierarchy, in a communion that expands in concentric circles.</w:t>
                            </w:r>
                          </w:p>
                          <w:p w14:paraId="239D4AA8" w14:textId="77777777" w:rsidR="002303EF" w:rsidRPr="002303EF" w:rsidRDefault="002303EF" w:rsidP="002303EF">
                            <w:pPr>
                              <w:spacing w:before="0" w:after="360" w:line="240" w:lineRule="auto"/>
                              <w:rPr>
                                <w:rFonts w:eastAsia="Times New Roman" w:cs="Times New Roman"/>
                                <w:lang w:val="en-AU" w:eastAsia="en-AU"/>
                              </w:rPr>
                            </w:pPr>
                            <w:r w:rsidRPr="002303EF">
                              <w:rPr>
                                <w:rFonts w:eastAsia="Times New Roman" w:cs="Calibri"/>
                                <w:i/>
                                <w:iCs/>
                                <w:color w:val="050505"/>
                                <w:lang w:val="en-AU" w:eastAsia="en-AU"/>
                              </w:rPr>
                              <w:t>The Salesian Rector, p. 36</w:t>
                            </w:r>
                          </w:p>
                          <w:p w14:paraId="5951C887" w14:textId="77777777" w:rsidR="002303EF" w:rsidRPr="00685F00" w:rsidRDefault="002303EF" w:rsidP="00685F00">
                            <w:pPr>
                              <w:spacing w:before="0" w:line="240" w:lineRule="auto"/>
                              <w:rPr>
                                <w:rFonts w:eastAsia="Times New Roman" w:cs="Times New Roman"/>
                                <w:lang w:val="en-AU" w:eastAsia="en-AU"/>
                              </w:rPr>
                            </w:pPr>
                          </w:p>
                        </w:txbxContent>
                      </v:textbox>
                    </v:shape>
                  </w:pict>
                </mc:Fallback>
              </mc:AlternateContent>
            </w:r>
            <w:r w:rsidR="001B61F3">
              <w:rPr>
                <w:noProof/>
              </w:rPr>
              <mc:AlternateContent>
                <mc:Choice Requires="wps">
                  <w:drawing>
                    <wp:anchor distT="0" distB="0" distL="114300" distR="114300" simplePos="0" relativeHeight="251911168" behindDoc="0" locked="0" layoutInCell="1" allowOverlap="1" wp14:anchorId="2341F09E" wp14:editId="7679A43A">
                      <wp:simplePos x="0" y="0"/>
                      <wp:positionH relativeFrom="column">
                        <wp:posOffset>-116205</wp:posOffset>
                      </wp:positionH>
                      <wp:positionV relativeFrom="paragraph">
                        <wp:posOffset>4592955</wp:posOffset>
                      </wp:positionV>
                      <wp:extent cx="3514725" cy="104775"/>
                      <wp:effectExtent l="0" t="0" r="28575" b="28575"/>
                      <wp:wrapNone/>
                      <wp:docPr id="52" name="Wave 52"/>
                      <wp:cNvGraphicFramePr/>
                      <a:graphic xmlns:a="http://schemas.openxmlformats.org/drawingml/2006/main">
                        <a:graphicData uri="http://schemas.microsoft.com/office/word/2010/wordprocessingShape">
                          <wps:wsp>
                            <wps:cNvSpPr/>
                            <wps:spPr>
                              <a:xfrm>
                                <a:off x="0" y="0"/>
                                <a:ext cx="3514725" cy="104775"/>
                              </a:xfrm>
                              <a:prstGeom prst="wav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0ACEDB1"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52" o:spid="_x0000_s1026" type="#_x0000_t64" style="position:absolute;margin-left:-9.15pt;margin-top:361.65pt;width:276.75pt;height:8.25pt;z-index:251911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" adj="2700" fillcolor="#00b050" strokecolor="#243f60 [1604]" strokeweight="1pt">
                      <v:stroke joinstyle="miter"/>
                    </v:shape>
                  </w:pict>
                </mc:Fallback>
              </mc:AlternateContent>
            </w:r>
            <w:r w:rsidR="00D93691">
              <w:t>,</w:t>
            </w:r>
            <w:r w:rsidR="0059510D">
              <w:rPr>
                <w:noProof/>
              </w:rPr>
              <mc:AlternateContent>
                <mc:Choice Requires="wps">
                  <w:drawing>
                    <wp:anchor distT="0" distB="0" distL="114300" distR="114300" simplePos="0" relativeHeight="251897856" behindDoc="0" locked="1" layoutInCell="1" allowOverlap="1" wp14:anchorId="4AA84486" wp14:editId="6E022D19">
                      <wp:simplePos x="0" y="0"/>
                      <wp:positionH relativeFrom="margin">
                        <wp:posOffset>-266700</wp:posOffset>
                      </wp:positionH>
                      <wp:positionV relativeFrom="paragraph">
                        <wp:posOffset>7662545</wp:posOffset>
                      </wp:positionV>
                      <wp:extent cx="7305675" cy="1171575"/>
                      <wp:effectExtent l="0" t="0" r="9525" b="9525"/>
                      <wp:wrapNone/>
                      <wp:docPr id="96" name="Rectangle 96"/>
                      <wp:cNvGraphicFramePr/>
                      <a:graphic xmlns:a="http://schemas.openxmlformats.org/drawingml/2006/main">
                        <a:graphicData uri="http://schemas.microsoft.com/office/word/2010/wordprocessingShape">
                          <wps:wsp>
                            <wps:cNvSpPr/>
                            <wps:spPr>
                              <a:xfrm>
                                <a:off x="0" y="0"/>
                                <a:ext cx="7305675" cy="1171575"/>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10915" w:type="dxa"/>
                                    <w:tblLook w:val="0600" w:firstRow="0" w:lastRow="0" w:firstColumn="0" w:lastColumn="0" w:noHBand="1" w:noVBand="1"/>
                                  </w:tblPr>
                                  <w:tblGrid>
                                    <w:gridCol w:w="2701"/>
                                    <w:gridCol w:w="8214"/>
                                  </w:tblGrid>
                                  <w:tr w:rsidR="0059510D" w14:paraId="07CBC3C2" w14:textId="77777777" w:rsidTr="0032409D">
                                    <w:trPr>
                                      <w:trHeight w:val="1718"/>
                                    </w:trPr>
                                    <w:tc>
                                      <w:tcPr>
                                        <w:tcW w:w="2701" w:type="dxa"/>
                                        <w:shd w:val="clear" w:color="auto" w:fill="EAF1DD" w:themeFill="accent3" w:themeFillTint="33"/>
                                        <w:tcMar>
                                          <w:top w:w="86" w:type="dxa"/>
                                          <w:left w:w="216" w:type="dxa"/>
                                          <w:bottom w:w="115" w:type="dxa"/>
                                          <w:right w:w="216" w:type="dxa"/>
                                        </w:tcMar>
                                      </w:tcPr>
                                      <w:sdt>
                                        <w:sdtPr>
                                          <w:rPr>
                                            <w:rFonts w:asciiTheme="minorHAnsi" w:hAnsiTheme="minorHAnsi"/>
                                            <w:b w:val="0"/>
                                            <w:bCs w:val="0"/>
                                            <w:spacing w:val="0"/>
                                            <w:sz w:val="22"/>
                                            <w:szCs w:val="22"/>
                                          </w:rPr>
                                          <w:id w:val="1991517218"/>
                                          <w15:appearance w15:val="hidden"/>
                                        </w:sdtPr>
                                        <w:sdtEndPr/>
                                        <w:sdtContent>
                                          <w:p w14:paraId="2DCA29EF" w14:textId="77777777" w:rsidR="0059510D" w:rsidRDefault="0059510D" w:rsidP="00D02FE2">
                                            <w:pPr>
                                              <w:pStyle w:val="Heading2"/>
                                              <w:rPr>
                                                <w:color w:val="4F6228" w:themeColor="accent3" w:themeShade="80"/>
                                              </w:rPr>
                                            </w:pPr>
                                            <w:r w:rsidRPr="00071705">
                                              <w:rPr>
                                                <w:color w:val="4F6228" w:themeColor="accent3" w:themeShade="80"/>
                                              </w:rPr>
                                              <w:t>Let us pra</w:t>
                                            </w:r>
                                            <w:r>
                                              <w:rPr>
                                                <w:color w:val="4F6228" w:themeColor="accent3" w:themeShade="80"/>
                                              </w:rPr>
                                              <w:t xml:space="preserve">y for </w:t>
                                            </w:r>
                                            <w:r w:rsidRPr="00071705">
                                              <w:rPr>
                                                <w:color w:val="4F6228" w:themeColor="accent3" w:themeShade="80"/>
                                              </w:rPr>
                                              <w:t>…</w:t>
                                            </w:r>
                                          </w:p>
                                          <w:p w14:paraId="3FB76E6E" w14:textId="77777777" w:rsidR="0059510D" w:rsidRDefault="0059510D" w:rsidP="009E61DE"/>
                                          <w:p w14:paraId="7B1450C8" w14:textId="77777777" w:rsidR="0059510D" w:rsidRPr="009E61DE" w:rsidRDefault="00F87887" w:rsidP="009E61DE"/>
                                        </w:sdtContent>
                                      </w:sdt>
                                    </w:tc>
                                    <w:sdt>
                                      <w:sdtPr>
                                        <w:rPr>
                                          <w:i/>
                                          <w:iCs/>
                                        </w:rPr>
                                        <w:id w:val="2000925166"/>
                                        <w15:appearance w15:val="hidden"/>
                                      </w:sdtPr>
                                      <w:sdtEndPr/>
                                      <w:sdtContent>
                                        <w:sdt>
                                          <w:sdtPr>
                                            <w:rPr>
                                              <w:i/>
                                              <w:iCs/>
                                            </w:rPr>
                                            <w:id w:val="1824395393"/>
                                            <w15:appearance w15:val="hidden"/>
                                          </w:sdtPr>
                                          <w:sdtEndPr/>
                                          <w:sdtContent>
                                            <w:tc>
                                              <w:tcPr>
                                                <w:tcW w:w="8214" w:type="dxa"/>
                                                <w:shd w:val="clear" w:color="auto" w:fill="EAF1DD" w:themeFill="accent3" w:themeFillTint="33"/>
                                                <w:tcMar>
                                                  <w:top w:w="86" w:type="dxa"/>
                                                  <w:left w:w="216" w:type="dxa"/>
                                                  <w:bottom w:w="115" w:type="dxa"/>
                                                  <w:right w:w="216" w:type="dxa"/>
                                                </w:tcMar>
                                              </w:tcPr>
                                              <w:p w14:paraId="2B08E0F6" w14:textId="77777777" w:rsidR="0059510D" w:rsidRDefault="0059510D" w:rsidP="00060D06">
                                                <w:pPr>
                                                  <w:pStyle w:val="ListParagraph"/>
                                                  <w:spacing w:before="0" w:line="240" w:lineRule="auto"/>
                                                  <w:ind w:left="352"/>
                                                  <w:rPr>
                                                    <w:i/>
                                                    <w:iCs/>
                                                  </w:rPr>
                                                </w:pPr>
                                              </w:p>
                                              <w:p w14:paraId="556BF082" w14:textId="2C0DDDF6" w:rsidR="0059510D" w:rsidRPr="00586EDF" w:rsidRDefault="0059510D" w:rsidP="00060D06">
                                                <w:pPr>
                                                  <w:pStyle w:val="ListParagraph"/>
                                                  <w:spacing w:before="0" w:line="240" w:lineRule="auto"/>
                                                  <w:ind w:left="352"/>
                                                </w:pPr>
                                                <w:r w:rsidRPr="00586EDF">
                                                  <w:t>Br Silvio Quaranta                       Fr James Adayadiel</w:t>
                                                </w:r>
                                              </w:p>
                                              <w:p w14:paraId="28F67BC7" w14:textId="1429233E" w:rsidR="0059510D" w:rsidRPr="00586EDF" w:rsidRDefault="0059510D" w:rsidP="00060D06">
                                                <w:pPr>
                                                  <w:pStyle w:val="ListParagraph"/>
                                                  <w:spacing w:before="0" w:line="240" w:lineRule="auto"/>
                                                  <w:ind w:left="352"/>
                                                </w:pPr>
                                                <w:r w:rsidRPr="00586EDF">
                                                  <w:t xml:space="preserve">Fr Lawrie Moate                         </w:t>
                                                </w:r>
                                                <w:r w:rsidR="00EE7D8A">
                                                  <w:t xml:space="preserve"> </w:t>
                                                </w:r>
                                                <w:r w:rsidRPr="00586EDF">
                                                  <w:t xml:space="preserve"> Br Joe Ellul</w:t>
                                                </w:r>
                                              </w:p>
                                              <w:p w14:paraId="12F73EE3" w14:textId="2FC9DBAB" w:rsidR="0059510D" w:rsidRDefault="0059510D" w:rsidP="00060D06">
                                                <w:pPr>
                                                  <w:pStyle w:val="ListParagraph"/>
                                                  <w:spacing w:before="0" w:line="240" w:lineRule="auto"/>
                                                  <w:ind w:left="352"/>
                                                </w:pPr>
                                                <w:r w:rsidRPr="00586EDF">
                                                  <w:t xml:space="preserve">Fr </w:t>
                                                </w:r>
                                                <w:r w:rsidR="005B1B18">
                                                  <w:t>Norm Ford</w:t>
                                                </w:r>
                                                <w:r w:rsidRPr="00586EDF">
                                                  <w:t xml:space="preserve">                              </w:t>
                                                </w:r>
                                                <w:r>
                                                  <w:t xml:space="preserve"> </w:t>
                                                </w:r>
                                                <w:r w:rsidRPr="00586EDF">
                                                  <w:t>Fr Lionel Henry</w:t>
                                                </w:r>
                                              </w:p>
                                              <w:p w14:paraId="6DFCF327" w14:textId="673E90CC" w:rsidR="005B1B18" w:rsidRDefault="00A907EB" w:rsidP="00060D06">
                                                <w:pPr>
                                                  <w:pStyle w:val="ListParagraph"/>
                                                  <w:spacing w:before="0" w:line="240" w:lineRule="auto"/>
                                                  <w:ind w:left="352"/>
                                                </w:pPr>
                                                <w:r>
                                                  <w:t xml:space="preserve">Fr James Adayadiel who passed away on 22 </w:t>
                                                </w:r>
                                                <w:r>
                                                  <w:t>June</w:t>
                                                </w:r>
                                                <w:bookmarkStart w:id="4" w:name="_GoBack"/>
                                                <w:bookmarkEnd w:id="4"/>
                                                <w:r>
                                                  <w:t xml:space="preserve"> in New Zealand</w:t>
                                                </w:r>
                                              </w:p>
                                              <w:p w14:paraId="249DD5EB" w14:textId="6D2D1E99" w:rsidR="005B1B18" w:rsidRPr="00586EDF" w:rsidRDefault="005B1B18" w:rsidP="00060D06">
                                                <w:pPr>
                                                  <w:pStyle w:val="ListParagraph"/>
                                                  <w:spacing w:before="0" w:line="240" w:lineRule="auto"/>
                                                  <w:ind w:left="352"/>
                                                </w:pPr>
                                                <w:r>
                                                  <w:t xml:space="preserve">Fr John </w:t>
                                                </w:r>
                                                <w:proofErr w:type="spellStart"/>
                                                <w:r>
                                                  <w:t>Readman</w:t>
                                                </w:r>
                                                <w:proofErr w:type="spellEnd"/>
                                                <w:r>
                                                  <w:t xml:space="preserve"> who passed away recently</w:t>
                                                </w:r>
                                              </w:p>
                                              <w:p w14:paraId="1AFF43CB" w14:textId="77777777" w:rsidR="0059510D" w:rsidRDefault="0059510D" w:rsidP="00060D06">
                                                <w:pPr>
                                                  <w:pStyle w:val="ListParagraph"/>
                                                  <w:spacing w:before="0" w:line="240" w:lineRule="auto"/>
                                                  <w:ind w:left="352"/>
                                                </w:pPr>
                                              </w:p>
                                              <w:p w14:paraId="04533959" w14:textId="77777777" w:rsidR="0059510D" w:rsidRDefault="0059510D" w:rsidP="00060D06">
                                                <w:pPr>
                                                  <w:pStyle w:val="ListParagraph"/>
                                                  <w:spacing w:before="0" w:line="240" w:lineRule="auto"/>
                                                  <w:ind w:left="352"/>
                                                </w:pPr>
                                              </w:p>
                                            </w:tc>
                                          </w:sdtContent>
                                        </w:sdt>
                                      </w:sdtContent>
                                    </w:sdt>
                                  </w:tr>
                                  <w:tr w:rsidR="0059510D" w14:paraId="7C835B06" w14:textId="77777777" w:rsidTr="0032409D">
                                    <w:trPr>
                                      <w:trHeight w:val="1718"/>
                                    </w:trPr>
                                    <w:tc>
                                      <w:tcPr>
                                        <w:tcW w:w="2701" w:type="dxa"/>
                                        <w:shd w:val="clear" w:color="auto" w:fill="EAF1DD" w:themeFill="accent3" w:themeFillTint="33"/>
                                        <w:tcMar>
                                          <w:top w:w="86" w:type="dxa"/>
                                          <w:left w:w="216" w:type="dxa"/>
                                          <w:bottom w:w="115" w:type="dxa"/>
                                          <w:right w:w="216" w:type="dxa"/>
                                        </w:tcMar>
                                      </w:tcPr>
                                      <w:p w14:paraId="2F219456" w14:textId="77777777" w:rsidR="0059510D" w:rsidRPr="00071705" w:rsidRDefault="0059510D" w:rsidP="00D02FE2">
                                        <w:pPr>
                                          <w:pStyle w:val="Heading2"/>
                                          <w:rPr>
                                            <w:color w:val="4F6228" w:themeColor="accent3" w:themeShade="80"/>
                                          </w:rPr>
                                        </w:pPr>
                                      </w:p>
                                    </w:tc>
                                    <w:tc>
                                      <w:tcPr>
                                        <w:tcW w:w="8214" w:type="dxa"/>
                                        <w:shd w:val="clear" w:color="auto" w:fill="EAF1DD" w:themeFill="accent3" w:themeFillTint="33"/>
                                        <w:tcMar>
                                          <w:top w:w="86" w:type="dxa"/>
                                          <w:left w:w="216" w:type="dxa"/>
                                          <w:bottom w:w="115" w:type="dxa"/>
                                          <w:right w:w="216" w:type="dxa"/>
                                        </w:tcMar>
                                      </w:tcPr>
                                      <w:p w14:paraId="36447D30" w14:textId="77777777" w:rsidR="0059510D" w:rsidRPr="004718F3" w:rsidRDefault="0059510D" w:rsidP="00FF49A2">
                                        <w:pPr>
                                          <w:pStyle w:val="ListParagraph"/>
                                          <w:ind w:left="351"/>
                                          <w:rPr>
                                            <w:i/>
                                            <w:iCs/>
                                          </w:rPr>
                                        </w:pPr>
                                      </w:p>
                                    </w:tc>
                                  </w:tr>
                                </w:tbl>
                                <w:p w14:paraId="5647E50C" w14:textId="77777777" w:rsidR="0059510D" w:rsidRDefault="0059510D" w:rsidP="005951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4486" id="Rectangle 96" o:spid="_x0000_s1033" style="position:absolute;left:0;text-align:left;margin-left:-21pt;margin-top:603.35pt;width:575.25pt;height:92.2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" fillcolor="#eaf1dd [662]" stroked="f" strokeweight="1pt">
                      <v:textbox>
                        <w:txbxContent>
                          <w:tbl>
                            <w:tblPr>
                              <w:tblW w:w="10915" w:type="dxa"/>
                              <w:tblLook w:val="0600" w:firstRow="0" w:lastRow="0" w:firstColumn="0" w:lastColumn="0" w:noHBand="1" w:noVBand="1"/>
                            </w:tblPr>
                            <w:tblGrid>
                              <w:gridCol w:w="2701"/>
                              <w:gridCol w:w="8214"/>
                            </w:tblGrid>
                            <w:tr w:rsidR="0059510D" w14:paraId="07CBC3C2" w14:textId="77777777" w:rsidTr="0032409D">
                              <w:trPr>
                                <w:trHeight w:val="1718"/>
                              </w:trPr>
                              <w:tc>
                                <w:tcPr>
                                  <w:tcW w:w="2701" w:type="dxa"/>
                                  <w:shd w:val="clear" w:color="auto" w:fill="EAF1DD" w:themeFill="accent3" w:themeFillTint="33"/>
                                  <w:tcMar>
                                    <w:top w:w="86" w:type="dxa"/>
                                    <w:left w:w="216" w:type="dxa"/>
                                    <w:bottom w:w="115" w:type="dxa"/>
                                    <w:right w:w="216" w:type="dxa"/>
                                  </w:tcMar>
                                </w:tcPr>
                                <w:sdt>
                                  <w:sdtPr>
                                    <w:rPr>
                                      <w:rFonts w:asciiTheme="minorHAnsi" w:hAnsiTheme="minorHAnsi"/>
                                      <w:b w:val="0"/>
                                      <w:bCs w:val="0"/>
                                      <w:spacing w:val="0"/>
                                      <w:sz w:val="22"/>
                                      <w:szCs w:val="22"/>
                                    </w:rPr>
                                    <w:id w:val="1991517218"/>
                                    <w15:appearance w15:val="hidden"/>
                                  </w:sdtPr>
                                  <w:sdtEndPr/>
                                  <w:sdtContent>
                                    <w:p w14:paraId="2DCA29EF" w14:textId="77777777" w:rsidR="0059510D" w:rsidRDefault="0059510D" w:rsidP="00D02FE2">
                                      <w:pPr>
                                        <w:pStyle w:val="Heading2"/>
                                        <w:rPr>
                                          <w:color w:val="4F6228" w:themeColor="accent3" w:themeShade="80"/>
                                        </w:rPr>
                                      </w:pPr>
                                      <w:r w:rsidRPr="00071705">
                                        <w:rPr>
                                          <w:color w:val="4F6228" w:themeColor="accent3" w:themeShade="80"/>
                                        </w:rPr>
                                        <w:t>Let us pra</w:t>
                                      </w:r>
                                      <w:r>
                                        <w:rPr>
                                          <w:color w:val="4F6228" w:themeColor="accent3" w:themeShade="80"/>
                                        </w:rPr>
                                        <w:t xml:space="preserve">y for </w:t>
                                      </w:r>
                                      <w:r w:rsidRPr="00071705">
                                        <w:rPr>
                                          <w:color w:val="4F6228" w:themeColor="accent3" w:themeShade="80"/>
                                        </w:rPr>
                                        <w:t>…</w:t>
                                      </w:r>
                                    </w:p>
                                    <w:p w14:paraId="3FB76E6E" w14:textId="77777777" w:rsidR="0059510D" w:rsidRDefault="0059510D" w:rsidP="009E61DE"/>
                                    <w:p w14:paraId="7B1450C8" w14:textId="77777777" w:rsidR="0059510D" w:rsidRPr="009E61DE" w:rsidRDefault="00F87887" w:rsidP="009E61DE"/>
                                  </w:sdtContent>
                                </w:sdt>
                              </w:tc>
                              <w:sdt>
                                <w:sdtPr>
                                  <w:rPr>
                                    <w:i/>
                                    <w:iCs/>
                                  </w:rPr>
                                  <w:id w:val="2000925166"/>
                                  <w15:appearance w15:val="hidden"/>
                                </w:sdtPr>
                                <w:sdtEndPr/>
                                <w:sdtContent>
                                  <w:sdt>
                                    <w:sdtPr>
                                      <w:rPr>
                                        <w:i/>
                                        <w:iCs/>
                                      </w:rPr>
                                      <w:id w:val="1824395393"/>
                                      <w15:appearance w15:val="hidden"/>
                                    </w:sdtPr>
                                    <w:sdtEndPr/>
                                    <w:sdtContent>
                                      <w:tc>
                                        <w:tcPr>
                                          <w:tcW w:w="8214" w:type="dxa"/>
                                          <w:shd w:val="clear" w:color="auto" w:fill="EAF1DD" w:themeFill="accent3" w:themeFillTint="33"/>
                                          <w:tcMar>
                                            <w:top w:w="86" w:type="dxa"/>
                                            <w:left w:w="216" w:type="dxa"/>
                                            <w:bottom w:w="115" w:type="dxa"/>
                                            <w:right w:w="216" w:type="dxa"/>
                                          </w:tcMar>
                                        </w:tcPr>
                                        <w:p w14:paraId="2B08E0F6" w14:textId="77777777" w:rsidR="0059510D" w:rsidRDefault="0059510D" w:rsidP="00060D06">
                                          <w:pPr>
                                            <w:pStyle w:val="ListParagraph"/>
                                            <w:spacing w:before="0" w:line="240" w:lineRule="auto"/>
                                            <w:ind w:left="352"/>
                                            <w:rPr>
                                              <w:i/>
                                              <w:iCs/>
                                            </w:rPr>
                                          </w:pPr>
                                        </w:p>
                                        <w:p w14:paraId="556BF082" w14:textId="2C0DDDF6" w:rsidR="0059510D" w:rsidRPr="00586EDF" w:rsidRDefault="0059510D" w:rsidP="00060D06">
                                          <w:pPr>
                                            <w:pStyle w:val="ListParagraph"/>
                                            <w:spacing w:before="0" w:line="240" w:lineRule="auto"/>
                                            <w:ind w:left="352"/>
                                          </w:pPr>
                                          <w:r w:rsidRPr="00586EDF">
                                            <w:t>Br Silvio Quaranta                       Fr James Adayadiel</w:t>
                                          </w:r>
                                        </w:p>
                                        <w:p w14:paraId="28F67BC7" w14:textId="1429233E" w:rsidR="0059510D" w:rsidRPr="00586EDF" w:rsidRDefault="0059510D" w:rsidP="00060D06">
                                          <w:pPr>
                                            <w:pStyle w:val="ListParagraph"/>
                                            <w:spacing w:before="0" w:line="240" w:lineRule="auto"/>
                                            <w:ind w:left="352"/>
                                          </w:pPr>
                                          <w:r w:rsidRPr="00586EDF">
                                            <w:t xml:space="preserve">Fr Lawrie Moate                         </w:t>
                                          </w:r>
                                          <w:r w:rsidR="00EE7D8A">
                                            <w:t xml:space="preserve"> </w:t>
                                          </w:r>
                                          <w:r w:rsidRPr="00586EDF">
                                            <w:t xml:space="preserve"> Br Joe Ellul</w:t>
                                          </w:r>
                                        </w:p>
                                        <w:p w14:paraId="12F73EE3" w14:textId="2FC9DBAB" w:rsidR="0059510D" w:rsidRDefault="0059510D" w:rsidP="00060D06">
                                          <w:pPr>
                                            <w:pStyle w:val="ListParagraph"/>
                                            <w:spacing w:before="0" w:line="240" w:lineRule="auto"/>
                                            <w:ind w:left="352"/>
                                          </w:pPr>
                                          <w:r w:rsidRPr="00586EDF">
                                            <w:t xml:space="preserve">Fr </w:t>
                                          </w:r>
                                          <w:r w:rsidR="005B1B18">
                                            <w:t>Norm Ford</w:t>
                                          </w:r>
                                          <w:r w:rsidRPr="00586EDF">
                                            <w:t xml:space="preserve">                              </w:t>
                                          </w:r>
                                          <w:r>
                                            <w:t xml:space="preserve"> </w:t>
                                          </w:r>
                                          <w:r w:rsidRPr="00586EDF">
                                            <w:t>Fr Lionel Henry</w:t>
                                          </w:r>
                                        </w:p>
                                        <w:p w14:paraId="6DFCF327" w14:textId="673E90CC" w:rsidR="005B1B18" w:rsidRDefault="00A907EB" w:rsidP="00060D06">
                                          <w:pPr>
                                            <w:pStyle w:val="ListParagraph"/>
                                            <w:spacing w:before="0" w:line="240" w:lineRule="auto"/>
                                            <w:ind w:left="352"/>
                                          </w:pPr>
                                          <w:r>
                                            <w:t xml:space="preserve">Fr James Adayadiel who passed away on 22 </w:t>
                                          </w:r>
                                          <w:r>
                                            <w:t>June</w:t>
                                          </w:r>
                                          <w:bookmarkStart w:id="5" w:name="_GoBack"/>
                                          <w:bookmarkEnd w:id="5"/>
                                          <w:r>
                                            <w:t xml:space="preserve"> in New Zealand</w:t>
                                          </w:r>
                                        </w:p>
                                        <w:p w14:paraId="249DD5EB" w14:textId="6D2D1E99" w:rsidR="005B1B18" w:rsidRPr="00586EDF" w:rsidRDefault="005B1B18" w:rsidP="00060D06">
                                          <w:pPr>
                                            <w:pStyle w:val="ListParagraph"/>
                                            <w:spacing w:before="0" w:line="240" w:lineRule="auto"/>
                                            <w:ind w:left="352"/>
                                          </w:pPr>
                                          <w:r>
                                            <w:t xml:space="preserve">Fr John </w:t>
                                          </w:r>
                                          <w:proofErr w:type="spellStart"/>
                                          <w:r>
                                            <w:t>Readman</w:t>
                                          </w:r>
                                          <w:proofErr w:type="spellEnd"/>
                                          <w:r>
                                            <w:t xml:space="preserve"> who passed away recently</w:t>
                                          </w:r>
                                        </w:p>
                                        <w:p w14:paraId="1AFF43CB" w14:textId="77777777" w:rsidR="0059510D" w:rsidRDefault="0059510D" w:rsidP="00060D06">
                                          <w:pPr>
                                            <w:pStyle w:val="ListParagraph"/>
                                            <w:spacing w:before="0" w:line="240" w:lineRule="auto"/>
                                            <w:ind w:left="352"/>
                                          </w:pPr>
                                        </w:p>
                                        <w:p w14:paraId="04533959" w14:textId="77777777" w:rsidR="0059510D" w:rsidRDefault="0059510D" w:rsidP="00060D06">
                                          <w:pPr>
                                            <w:pStyle w:val="ListParagraph"/>
                                            <w:spacing w:before="0" w:line="240" w:lineRule="auto"/>
                                            <w:ind w:left="352"/>
                                          </w:pPr>
                                        </w:p>
                                      </w:tc>
                                    </w:sdtContent>
                                  </w:sdt>
                                </w:sdtContent>
                              </w:sdt>
                            </w:tr>
                            <w:tr w:rsidR="0059510D" w14:paraId="7C835B06" w14:textId="77777777" w:rsidTr="0032409D">
                              <w:trPr>
                                <w:trHeight w:val="1718"/>
                              </w:trPr>
                              <w:tc>
                                <w:tcPr>
                                  <w:tcW w:w="2701" w:type="dxa"/>
                                  <w:shd w:val="clear" w:color="auto" w:fill="EAF1DD" w:themeFill="accent3" w:themeFillTint="33"/>
                                  <w:tcMar>
                                    <w:top w:w="86" w:type="dxa"/>
                                    <w:left w:w="216" w:type="dxa"/>
                                    <w:bottom w:w="115" w:type="dxa"/>
                                    <w:right w:w="216" w:type="dxa"/>
                                  </w:tcMar>
                                </w:tcPr>
                                <w:p w14:paraId="2F219456" w14:textId="77777777" w:rsidR="0059510D" w:rsidRPr="00071705" w:rsidRDefault="0059510D" w:rsidP="00D02FE2">
                                  <w:pPr>
                                    <w:pStyle w:val="Heading2"/>
                                    <w:rPr>
                                      <w:color w:val="4F6228" w:themeColor="accent3" w:themeShade="80"/>
                                    </w:rPr>
                                  </w:pPr>
                                </w:p>
                              </w:tc>
                              <w:tc>
                                <w:tcPr>
                                  <w:tcW w:w="8214" w:type="dxa"/>
                                  <w:shd w:val="clear" w:color="auto" w:fill="EAF1DD" w:themeFill="accent3" w:themeFillTint="33"/>
                                  <w:tcMar>
                                    <w:top w:w="86" w:type="dxa"/>
                                    <w:left w:w="216" w:type="dxa"/>
                                    <w:bottom w:w="115" w:type="dxa"/>
                                    <w:right w:w="216" w:type="dxa"/>
                                  </w:tcMar>
                                </w:tcPr>
                                <w:p w14:paraId="36447D30" w14:textId="77777777" w:rsidR="0059510D" w:rsidRPr="004718F3" w:rsidRDefault="0059510D" w:rsidP="00FF49A2">
                                  <w:pPr>
                                    <w:pStyle w:val="ListParagraph"/>
                                    <w:ind w:left="351"/>
                                    <w:rPr>
                                      <w:i/>
                                      <w:iCs/>
                                    </w:rPr>
                                  </w:pPr>
                                </w:p>
                              </w:tc>
                            </w:tr>
                          </w:tbl>
                          <w:p w14:paraId="5647E50C" w14:textId="77777777" w:rsidR="0059510D" w:rsidRDefault="0059510D" w:rsidP="0059510D">
                            <w:pPr>
                              <w:jc w:val="center"/>
                            </w:pPr>
                          </w:p>
                        </w:txbxContent>
                      </v:textbox>
                      <w10:wrap anchorx="margin"/>
                      <w10:anchorlock/>
                    </v:rect>
                  </w:pict>
                </mc:Fallback>
              </mc:AlternateContent>
            </w:r>
          </w:p>
        </w:tc>
        <w:tc>
          <w:tcPr>
            <w:tcW w:w="3740" w:type="dxa"/>
          </w:tcPr>
          <w:p w14:paraId="72FEFE59" w14:textId="3E6726AB" w:rsidR="007312C1" w:rsidRPr="005F23C2" w:rsidRDefault="004079F6" w:rsidP="007312C1">
            <w:pPr>
              <w:ind w:left="-885"/>
              <w:rPr>
                <w:color w:val="365F91" w:themeColor="accent1" w:themeShade="BF"/>
              </w:rPr>
            </w:pPr>
            <w:r>
              <w:rPr>
                <w:noProof/>
              </w:rPr>
              <mc:AlternateContent>
                <mc:Choice Requires="wps">
                  <w:drawing>
                    <wp:anchor distT="0" distB="0" distL="114300" distR="114300" simplePos="0" relativeHeight="251910144" behindDoc="0" locked="0" layoutInCell="1" allowOverlap="1" wp14:anchorId="16433C0D" wp14:editId="188AA526">
                      <wp:simplePos x="0" y="0"/>
                      <wp:positionH relativeFrom="column">
                        <wp:posOffset>969645</wp:posOffset>
                      </wp:positionH>
                      <wp:positionV relativeFrom="paragraph">
                        <wp:posOffset>5745480</wp:posOffset>
                      </wp:positionV>
                      <wp:extent cx="1524000" cy="1447800"/>
                      <wp:effectExtent l="0" t="0" r="0" b="0"/>
                      <wp:wrapNone/>
                      <wp:docPr id="51" name="Rectangle 51"/>
                      <wp:cNvGraphicFramePr/>
                      <a:graphic xmlns:a="http://schemas.openxmlformats.org/drawingml/2006/main">
                        <a:graphicData uri="http://schemas.microsoft.com/office/word/2010/wordprocessingShape">
                          <wps:wsp>
                            <wps:cNvSpPr/>
                            <wps:spPr>
                              <a:xfrm>
                                <a:off x="0" y="0"/>
                                <a:ext cx="1524000" cy="1447800"/>
                              </a:xfrm>
                              <a:prstGeom prst="rect">
                                <a:avLst/>
                              </a:prstGeom>
                              <a:blipFill dpi="0" rotWithShape="1">
                                <a:blip r:embed="rId3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03023C" id="Rectangle 51" o:spid="_x0000_s1026" style="position:absolute;margin-left:76.35pt;margin-top:452.4pt;width:120pt;height:114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&#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" stroked="f" strokeweight="1pt">
                      <v:fill r:id="rId35" o:title="" recolor="t" rotate="t" type="frame"/>
                    </v:rect>
                  </w:pict>
                </mc:Fallback>
              </mc:AlternateContent>
            </w:r>
            <w:r w:rsidR="00713658">
              <w:rPr>
                <w:noProof/>
              </w:rPr>
              <mc:AlternateContent>
                <mc:Choice Requires="wps">
                  <w:drawing>
                    <wp:anchor distT="0" distB="0" distL="114300" distR="114300" simplePos="0" relativeHeight="251882496" behindDoc="0" locked="0" layoutInCell="1" allowOverlap="1" wp14:anchorId="5D99FFAE" wp14:editId="4A318D7E">
                      <wp:simplePos x="0" y="0"/>
                      <wp:positionH relativeFrom="column">
                        <wp:posOffset>7620</wp:posOffset>
                      </wp:positionH>
                      <wp:positionV relativeFrom="paragraph">
                        <wp:posOffset>-226695</wp:posOffset>
                      </wp:positionV>
                      <wp:extent cx="3521075" cy="7696200"/>
                      <wp:effectExtent l="0" t="0" r="317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1075" cy="7696200"/>
                              </a:xfrm>
                              <a:prstGeom prst="rect">
                                <a:avLst/>
                              </a:prstGeom>
                              <a:solidFill>
                                <a:schemeClr val="bg1">
                                  <a:lumMod val="95000"/>
                                </a:schemeClr>
                              </a:solidFill>
                              <a:ln w="6350">
                                <a:noFill/>
                              </a:ln>
                            </wps:spPr>
                            <wps:txbx>
                              <w:txbxContent>
                                <w:p w14:paraId="2EE105B4" w14:textId="77777777" w:rsidR="00685F00" w:rsidRDefault="00685F00" w:rsidP="00685F00">
                                  <w:pPr>
                                    <w:pStyle w:val="Heading2"/>
                                    <w:spacing w:before="0" w:line="240" w:lineRule="auto"/>
                                    <w:jc w:val="center"/>
                                    <w:rPr>
                                      <w:rFonts w:cs="Calibri"/>
                                      <w:i/>
                                      <w:iCs/>
                                      <w:color w:val="365F91" w:themeColor="accent1" w:themeShade="BF"/>
                                      <w:sz w:val="32"/>
                                      <w:szCs w:val="32"/>
                                    </w:rPr>
                                  </w:pPr>
                                </w:p>
                                <w:p w14:paraId="447517BF" w14:textId="1713689F" w:rsidR="00685F00" w:rsidRPr="00685F00" w:rsidRDefault="00685F00" w:rsidP="00685F00">
                                  <w:pPr>
                                    <w:pStyle w:val="Heading2"/>
                                    <w:spacing w:before="0" w:line="240" w:lineRule="auto"/>
                                    <w:jc w:val="center"/>
                                    <w:rPr>
                                      <w:rFonts w:cs="Calibri"/>
                                      <w:i/>
                                      <w:iCs/>
                                      <w:color w:val="365F91" w:themeColor="accent1" w:themeShade="BF"/>
                                      <w:sz w:val="32"/>
                                      <w:szCs w:val="32"/>
                                    </w:rPr>
                                  </w:pPr>
                                  <w:r w:rsidRPr="00067273">
                                    <w:rPr>
                                      <w:rFonts w:cs="Calibri"/>
                                      <w:i/>
                                      <w:iCs/>
                                      <w:color w:val="365F91" w:themeColor="accent1" w:themeShade="BF"/>
                                      <w:sz w:val="32"/>
                                      <w:szCs w:val="32"/>
                                    </w:rPr>
                                    <w:t xml:space="preserve">Birthdays &amp; Anniversaries </w:t>
                                  </w:r>
                                  <w:r>
                                    <w:rPr>
                                      <w:rFonts w:cs="Calibri"/>
                                      <w:i/>
                                      <w:iCs/>
                                      <w:color w:val="365F91" w:themeColor="accent1" w:themeShade="BF"/>
                                      <w:sz w:val="32"/>
                                      <w:szCs w:val="32"/>
                                    </w:rPr>
                                    <w:t>Ju</w:t>
                                  </w:r>
                                  <w:r w:rsidR="0059510D">
                                    <w:rPr>
                                      <w:rFonts w:cs="Calibri"/>
                                      <w:i/>
                                      <w:iCs/>
                                      <w:color w:val="365F91" w:themeColor="accent1" w:themeShade="BF"/>
                                      <w:sz w:val="32"/>
                                      <w:szCs w:val="32"/>
                                    </w:rPr>
                                    <w:t>ly</w:t>
                                  </w:r>
                                </w:p>
                                <w:p w14:paraId="376F01D6" w14:textId="375ED2B2" w:rsidR="00685F00" w:rsidRDefault="00685F00" w:rsidP="00685F00">
                                  <w:pPr>
                                    <w:spacing w:before="0" w:line="240" w:lineRule="auto"/>
                                    <w:ind w:left="142" w:right="275"/>
                                    <w:rPr>
                                      <w:rFonts w:cs="Calibri"/>
                                    </w:rPr>
                                  </w:pPr>
                                </w:p>
                                <w:p w14:paraId="4BC5C351" w14:textId="77777777" w:rsidR="00A84156" w:rsidRDefault="00A84156" w:rsidP="00685F00">
                                  <w:pPr>
                                    <w:spacing w:before="0" w:line="240" w:lineRule="auto"/>
                                    <w:ind w:left="142" w:right="275"/>
                                    <w:rPr>
                                      <w:rFonts w:cs="Calibri"/>
                                    </w:rPr>
                                  </w:pPr>
                                </w:p>
                                <w:p w14:paraId="25C13354" w14:textId="3617EBCA" w:rsidR="00685F00" w:rsidRDefault="0059510D" w:rsidP="00685F00">
                                  <w:pPr>
                                    <w:spacing w:before="0" w:line="240" w:lineRule="auto"/>
                                    <w:ind w:left="142" w:right="275"/>
                                    <w:rPr>
                                      <w:rFonts w:cs="Calibri"/>
                                    </w:rPr>
                                  </w:pPr>
                                  <w:r>
                                    <w:rPr>
                                      <w:rFonts w:cs="Calibri"/>
                                    </w:rPr>
                                    <w:t>2</w:t>
                                  </w:r>
                                  <w:r w:rsidRPr="0059510D">
                                    <w:rPr>
                                      <w:rFonts w:cs="Calibri"/>
                                      <w:vertAlign w:val="superscript"/>
                                    </w:rPr>
                                    <w:t>nd</w:t>
                                  </w:r>
                                  <w:r>
                                    <w:rPr>
                                      <w:rFonts w:cs="Calibri"/>
                                    </w:rPr>
                                    <w:tab/>
                                  </w:r>
                                  <w:r>
                                    <w:rPr>
                                      <w:rFonts w:cs="Calibri"/>
                                    </w:rPr>
                                    <w:tab/>
                                    <w:t>Jan Walenciej</w:t>
                                  </w:r>
                                </w:p>
                                <w:p w14:paraId="4EBD64D2" w14:textId="02590AA3" w:rsidR="0059510D" w:rsidRDefault="0059510D" w:rsidP="00685F00">
                                  <w:pPr>
                                    <w:spacing w:before="0" w:line="240" w:lineRule="auto"/>
                                    <w:ind w:left="142" w:right="275"/>
                                    <w:rPr>
                                      <w:rFonts w:cs="Calibri"/>
                                    </w:rPr>
                                  </w:pPr>
                                  <w:r>
                                    <w:rPr>
                                      <w:rFonts w:cs="Calibri"/>
                                    </w:rPr>
                                    <w:t>4</w:t>
                                  </w:r>
                                  <w:r w:rsidRPr="0059510D">
                                    <w:rPr>
                                      <w:rFonts w:cs="Calibri"/>
                                      <w:vertAlign w:val="superscript"/>
                                    </w:rPr>
                                    <w:t>th</w:t>
                                  </w:r>
                                  <w:r>
                                    <w:rPr>
                                      <w:rFonts w:cs="Calibri"/>
                                    </w:rPr>
                                    <w:tab/>
                                  </w:r>
                                  <w:r>
                                    <w:rPr>
                                      <w:rFonts w:cs="Calibri"/>
                                    </w:rPr>
                                    <w:tab/>
                                    <w:t>Peter Varengo</w:t>
                                  </w:r>
                                </w:p>
                                <w:p w14:paraId="2CF9B667" w14:textId="0C0FC3BB" w:rsidR="0059510D" w:rsidRDefault="0059510D" w:rsidP="00685F00">
                                  <w:pPr>
                                    <w:spacing w:before="0" w:line="240" w:lineRule="auto"/>
                                    <w:ind w:left="142" w:right="275"/>
                                    <w:rPr>
                                      <w:rFonts w:cs="Calibri"/>
                                    </w:rPr>
                                  </w:pPr>
                                  <w:r>
                                    <w:rPr>
                                      <w:rFonts w:cs="Calibri"/>
                                    </w:rPr>
                                    <w:t>9</w:t>
                                  </w:r>
                                  <w:r w:rsidRPr="0059510D">
                                    <w:rPr>
                                      <w:rFonts w:cs="Calibri"/>
                                      <w:vertAlign w:val="superscript"/>
                                    </w:rPr>
                                    <w:t>th</w:t>
                                  </w:r>
                                  <w:r>
                                    <w:rPr>
                                      <w:rFonts w:cs="Calibri"/>
                                    </w:rPr>
                                    <w:tab/>
                                  </w:r>
                                  <w:r>
                                    <w:rPr>
                                      <w:rFonts w:cs="Calibri"/>
                                    </w:rPr>
                                    <w:tab/>
                                    <w:t>Filipo Kapeli</w:t>
                                  </w:r>
                                </w:p>
                                <w:p w14:paraId="53D4A517" w14:textId="11F33530" w:rsidR="0059510D" w:rsidRDefault="0059510D" w:rsidP="00685F00">
                                  <w:pPr>
                                    <w:spacing w:before="0" w:line="240" w:lineRule="auto"/>
                                    <w:ind w:left="142" w:right="275"/>
                                    <w:rPr>
                                      <w:rFonts w:cs="Calibri"/>
                                    </w:rPr>
                                  </w:pPr>
                                  <w:r>
                                    <w:rPr>
                                      <w:rFonts w:cs="Calibri"/>
                                    </w:rPr>
                                    <w:t>11</w:t>
                                  </w:r>
                                  <w:r w:rsidRPr="0059510D">
                                    <w:rPr>
                                      <w:rFonts w:cs="Calibri"/>
                                      <w:vertAlign w:val="superscript"/>
                                    </w:rPr>
                                    <w:t>th</w:t>
                                  </w:r>
                                  <w:r>
                                    <w:rPr>
                                      <w:rFonts w:cs="Calibri"/>
                                    </w:rPr>
                                    <w:tab/>
                                  </w:r>
                                  <w:r>
                                    <w:rPr>
                                      <w:rFonts w:cs="Calibri"/>
                                    </w:rPr>
                                    <w:tab/>
                                    <w:t>Chris Ford</w:t>
                                  </w:r>
                                </w:p>
                                <w:p w14:paraId="3A4C34C0" w14:textId="5B48F090" w:rsidR="0059510D" w:rsidRDefault="0059510D" w:rsidP="00685F00">
                                  <w:pPr>
                                    <w:spacing w:before="0" w:line="240" w:lineRule="auto"/>
                                    <w:ind w:left="142" w:right="275"/>
                                    <w:rPr>
                                      <w:rFonts w:cs="Calibri"/>
                                    </w:rPr>
                                  </w:pPr>
                                  <w:r>
                                    <w:rPr>
                                      <w:rFonts w:cs="Calibri"/>
                                    </w:rPr>
                                    <w:t>18</w:t>
                                  </w:r>
                                  <w:r w:rsidRPr="0059510D">
                                    <w:rPr>
                                      <w:rFonts w:cs="Calibri"/>
                                      <w:vertAlign w:val="superscript"/>
                                    </w:rPr>
                                    <w:t>th</w:t>
                                  </w:r>
                                  <w:r>
                                    <w:rPr>
                                      <w:rFonts w:cs="Calibri"/>
                                    </w:rPr>
                                    <w:tab/>
                                  </w:r>
                                  <w:r>
                                    <w:rPr>
                                      <w:rFonts w:cs="Calibri"/>
                                    </w:rPr>
                                    <w:tab/>
                                    <w:t>Afia Enosa</w:t>
                                  </w:r>
                                </w:p>
                                <w:p w14:paraId="18419E27" w14:textId="3A10479C" w:rsidR="0059510D" w:rsidRDefault="0059510D" w:rsidP="00685F00">
                                  <w:pPr>
                                    <w:spacing w:before="0" w:line="240" w:lineRule="auto"/>
                                    <w:ind w:left="142" w:right="275"/>
                                    <w:rPr>
                                      <w:rFonts w:cs="Calibri"/>
                                    </w:rPr>
                                  </w:pPr>
                                  <w:r>
                                    <w:rPr>
                                      <w:rFonts w:cs="Calibri"/>
                                    </w:rPr>
                                    <w:t>22</w:t>
                                  </w:r>
                                  <w:r w:rsidRPr="0059510D">
                                    <w:rPr>
                                      <w:rFonts w:cs="Calibri"/>
                                      <w:vertAlign w:val="superscript"/>
                                    </w:rPr>
                                    <w:t>nd</w:t>
                                  </w:r>
                                  <w:r>
                                    <w:rPr>
                                      <w:rFonts w:cs="Calibri"/>
                                    </w:rPr>
                                    <w:tab/>
                                  </w:r>
                                  <w:r>
                                    <w:rPr>
                                      <w:rFonts w:cs="Calibri"/>
                                    </w:rPr>
                                    <w:tab/>
                                    <w:t>Pati Ioane</w:t>
                                  </w:r>
                                </w:p>
                                <w:p w14:paraId="1D97F315" w14:textId="6D9ABF71" w:rsidR="0059510D" w:rsidRDefault="0059510D" w:rsidP="00685F00">
                                  <w:pPr>
                                    <w:spacing w:before="0" w:line="240" w:lineRule="auto"/>
                                    <w:ind w:left="142" w:right="275"/>
                                    <w:rPr>
                                      <w:rFonts w:cs="Calibri"/>
                                    </w:rPr>
                                  </w:pPr>
                                  <w:r>
                                    <w:rPr>
                                      <w:rFonts w:cs="Calibri"/>
                                    </w:rPr>
                                    <w:t>26</w:t>
                                  </w:r>
                                  <w:r w:rsidRPr="0059510D">
                                    <w:rPr>
                                      <w:rFonts w:cs="Calibri"/>
                                      <w:vertAlign w:val="superscript"/>
                                    </w:rPr>
                                    <w:t>th</w:t>
                                  </w:r>
                                  <w:r>
                                    <w:rPr>
                                      <w:rFonts w:cs="Calibri"/>
                                    </w:rPr>
                                    <w:tab/>
                                  </w:r>
                                  <w:r>
                                    <w:rPr>
                                      <w:rFonts w:cs="Calibri"/>
                                    </w:rPr>
                                    <w:tab/>
                                    <w:t>John Prest</w:t>
                                  </w:r>
                                </w:p>
                                <w:p w14:paraId="64AF42BE" w14:textId="181D4C90" w:rsidR="0059510D" w:rsidRDefault="0059510D" w:rsidP="00685F00">
                                  <w:pPr>
                                    <w:spacing w:before="0" w:line="240" w:lineRule="auto"/>
                                    <w:ind w:left="142" w:right="275"/>
                                    <w:rPr>
                                      <w:rFonts w:cs="Calibri"/>
                                    </w:rPr>
                                  </w:pPr>
                                  <w:r>
                                    <w:rPr>
                                      <w:rFonts w:cs="Calibri"/>
                                    </w:rPr>
                                    <w:t>27</w:t>
                                  </w:r>
                                  <w:r w:rsidRPr="0059510D">
                                    <w:rPr>
                                      <w:rFonts w:cs="Calibri"/>
                                      <w:vertAlign w:val="superscript"/>
                                    </w:rPr>
                                    <w:t>th</w:t>
                                  </w:r>
                                  <w:r>
                                    <w:rPr>
                                      <w:rFonts w:cs="Calibri"/>
                                    </w:rPr>
                                    <w:tab/>
                                  </w:r>
                                  <w:r>
                                    <w:rPr>
                                      <w:rFonts w:cs="Calibri"/>
                                    </w:rPr>
                                    <w:tab/>
                                    <w:t>Dave O’Brien</w:t>
                                  </w:r>
                                </w:p>
                                <w:p w14:paraId="370EE5BD" w14:textId="4EF50BBE" w:rsidR="0059510D" w:rsidRDefault="0059510D" w:rsidP="00685F00">
                                  <w:pPr>
                                    <w:spacing w:before="0" w:line="240" w:lineRule="auto"/>
                                    <w:ind w:left="142" w:right="275"/>
                                    <w:rPr>
                                      <w:rFonts w:cs="Calibri"/>
                                    </w:rPr>
                                  </w:pPr>
                                  <w:r>
                                    <w:rPr>
                                      <w:rFonts w:cs="Calibri"/>
                                    </w:rPr>
                                    <w:t>30</w:t>
                                  </w:r>
                                  <w:r w:rsidRPr="0059510D">
                                    <w:rPr>
                                      <w:rFonts w:cs="Calibri"/>
                                      <w:vertAlign w:val="superscript"/>
                                    </w:rPr>
                                    <w:t>th</w:t>
                                  </w:r>
                                  <w:r>
                                    <w:rPr>
                                      <w:rFonts w:cs="Calibri"/>
                                    </w:rPr>
                                    <w:tab/>
                                  </w:r>
                                  <w:r>
                                    <w:rPr>
                                      <w:rFonts w:cs="Calibri"/>
                                    </w:rPr>
                                    <w:tab/>
                                    <w:t>Jose Pazheparambil</w:t>
                                  </w:r>
                                </w:p>
                                <w:p w14:paraId="29D047C0" w14:textId="104404C8" w:rsidR="0059510D" w:rsidRDefault="0059510D" w:rsidP="00685F00">
                                  <w:pPr>
                                    <w:spacing w:before="0" w:line="240" w:lineRule="auto"/>
                                    <w:ind w:left="142" w:right="275"/>
                                    <w:rPr>
                                      <w:rFonts w:cs="Calibri"/>
                                    </w:rPr>
                                  </w:pPr>
                                  <w:r>
                                    <w:rPr>
                                      <w:rFonts w:cs="Calibri"/>
                                    </w:rPr>
                                    <w:t>31</w:t>
                                  </w:r>
                                  <w:r w:rsidRPr="0059510D">
                                    <w:rPr>
                                      <w:rFonts w:cs="Calibri"/>
                                      <w:vertAlign w:val="superscript"/>
                                    </w:rPr>
                                    <w:t>st</w:t>
                                  </w:r>
                                  <w:r>
                                    <w:rPr>
                                      <w:rFonts w:cs="Calibri"/>
                                    </w:rPr>
                                    <w:tab/>
                                  </w:r>
                                  <w:r>
                                    <w:rPr>
                                      <w:rFonts w:cs="Calibri"/>
                                    </w:rPr>
                                    <w:tab/>
                                    <w:t>Norm Ford</w:t>
                                  </w:r>
                                </w:p>
                                <w:p w14:paraId="47175BDA" w14:textId="67E1FD8E" w:rsidR="00685F00" w:rsidRDefault="00685F00" w:rsidP="00685F00">
                                  <w:pPr>
                                    <w:spacing w:before="0" w:line="240" w:lineRule="auto"/>
                                    <w:ind w:left="142" w:right="275"/>
                                    <w:rPr>
                                      <w:rFonts w:cs="Calibri"/>
                                    </w:rPr>
                                  </w:pPr>
                                </w:p>
                                <w:p w14:paraId="63C92A0B" w14:textId="77777777" w:rsidR="00A84156" w:rsidRDefault="00A84156" w:rsidP="00685F00">
                                  <w:pPr>
                                    <w:spacing w:before="0" w:line="240" w:lineRule="auto"/>
                                    <w:ind w:left="142" w:right="275"/>
                                    <w:rPr>
                                      <w:rFonts w:cs="Calibri"/>
                                    </w:rPr>
                                  </w:pPr>
                                </w:p>
                                <w:p w14:paraId="7FDAD8B5" w14:textId="77777777" w:rsidR="00685F00" w:rsidRDefault="00685F00" w:rsidP="00685F00">
                                  <w:pPr>
                                    <w:ind w:left="142" w:right="275"/>
                                    <w:rPr>
                                      <w:rFonts w:ascii="Calibri" w:hAnsi="Calibri" w:cs="Calibri"/>
                                    </w:rPr>
                                  </w:pPr>
                                  <w:r w:rsidRPr="008162C8">
                                    <w:rPr>
                                      <w:noProof/>
                                    </w:rPr>
                                    <w:drawing>
                                      <wp:inline distT="0" distB="0" distL="0" distR="0" wp14:anchorId="06C4C51F" wp14:editId="49D4968A">
                                        <wp:extent cx="3156585" cy="390525"/>
                                        <wp:effectExtent l="0" t="0" r="571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2927" cy="411104"/>
                                                </a:xfrm>
                                                <a:prstGeom prst="rect">
                                                  <a:avLst/>
                                                </a:prstGeom>
                                                <a:noFill/>
                                                <a:ln>
                                                  <a:noFill/>
                                                </a:ln>
                                              </pic:spPr>
                                            </pic:pic>
                                          </a:graphicData>
                                        </a:graphic>
                                      </wp:inline>
                                    </w:drawing>
                                  </w:r>
                                </w:p>
                                <w:p w14:paraId="09B884A1" w14:textId="370161A3" w:rsidR="00685F00" w:rsidRDefault="00685F00" w:rsidP="00685F00">
                                  <w:pPr>
                                    <w:spacing w:before="0" w:line="240" w:lineRule="auto"/>
                                    <w:ind w:left="142" w:right="275"/>
                                    <w:rPr>
                                      <w:rFonts w:asciiTheme="majorHAnsi" w:hAnsiTheme="majorHAnsi"/>
                                      <w:b/>
                                      <w:bCs/>
                                      <w:i/>
                                      <w:iCs/>
                                      <w:color w:val="365F91" w:themeColor="accent1" w:themeShade="BF"/>
                                      <w:sz w:val="32"/>
                                      <w:szCs w:val="32"/>
                                      <w:lang w:val="en-AU"/>
                                    </w:rPr>
                                  </w:pPr>
                                </w:p>
                                <w:p w14:paraId="4B0B72D2" w14:textId="77777777" w:rsidR="003C06A0" w:rsidRDefault="003C06A0" w:rsidP="00685F00">
                                  <w:pPr>
                                    <w:spacing w:before="0" w:line="240" w:lineRule="auto"/>
                                    <w:ind w:left="142" w:right="275"/>
                                    <w:rPr>
                                      <w:rFonts w:asciiTheme="majorHAnsi" w:hAnsiTheme="majorHAnsi"/>
                                      <w:b/>
                                      <w:bCs/>
                                      <w:i/>
                                      <w:iCs/>
                                      <w:color w:val="365F91" w:themeColor="accent1" w:themeShade="BF"/>
                                      <w:sz w:val="32"/>
                                      <w:szCs w:val="32"/>
                                      <w:lang w:val="en-AU"/>
                                    </w:rPr>
                                  </w:pPr>
                                </w:p>
                                <w:p w14:paraId="1EA10979" w14:textId="1140BC82" w:rsidR="005B1B18" w:rsidRDefault="005B1B18" w:rsidP="005B1B18">
                                  <w:pPr>
                                    <w:spacing w:before="0" w:line="240" w:lineRule="auto"/>
                                    <w:ind w:left="142" w:right="275"/>
                                    <w:jc w:val="center"/>
                                    <w:rPr>
                                      <w:rFonts w:asciiTheme="majorHAnsi" w:hAnsiTheme="majorHAnsi"/>
                                      <w:b/>
                                      <w:bCs/>
                                      <w:i/>
                                      <w:iCs/>
                                      <w:color w:val="365F91" w:themeColor="accent1" w:themeShade="BF"/>
                                      <w:sz w:val="32"/>
                                      <w:szCs w:val="32"/>
                                    </w:rPr>
                                  </w:pPr>
                                  <w:r w:rsidRPr="004A39A1">
                                    <w:rPr>
                                      <w:rFonts w:asciiTheme="majorHAnsi" w:hAnsiTheme="majorHAnsi"/>
                                      <w:b/>
                                      <w:bCs/>
                                      <w:i/>
                                      <w:iCs/>
                                      <w:color w:val="365F91" w:themeColor="accent1" w:themeShade="BF"/>
                                      <w:sz w:val="32"/>
                                      <w:szCs w:val="32"/>
                                    </w:rPr>
                                    <w:t>Special Birthday</w:t>
                                  </w:r>
                                </w:p>
                                <w:p w14:paraId="7B8C6F03" w14:textId="77777777" w:rsidR="003C06A0" w:rsidRDefault="003C06A0" w:rsidP="005B1B18">
                                  <w:pPr>
                                    <w:spacing w:before="0" w:line="240" w:lineRule="auto"/>
                                    <w:ind w:left="142" w:right="275"/>
                                    <w:jc w:val="center"/>
                                    <w:rPr>
                                      <w:rFonts w:asciiTheme="majorHAnsi" w:hAnsiTheme="majorHAnsi"/>
                                      <w:b/>
                                      <w:bCs/>
                                      <w:i/>
                                      <w:iCs/>
                                      <w:color w:val="365F91" w:themeColor="accent1" w:themeShade="BF"/>
                                      <w:sz w:val="32"/>
                                      <w:szCs w:val="32"/>
                                    </w:rPr>
                                  </w:pPr>
                                </w:p>
                                <w:p w14:paraId="76863FA9" w14:textId="5CC8887E" w:rsidR="00685F00" w:rsidRDefault="003C06A0" w:rsidP="002303EF">
                                  <w:pPr>
                                    <w:ind w:left="142"/>
                                    <w:jc w:val="both"/>
                                  </w:pPr>
                                  <w:r w:rsidRPr="003C06A0">
                                    <w:t>A very happy 60</w:t>
                                  </w:r>
                                  <w:r w:rsidRPr="003C06A0">
                                    <w:rPr>
                                      <w:vertAlign w:val="superscript"/>
                                    </w:rPr>
                                    <w:t>th</w:t>
                                  </w:r>
                                  <w:r w:rsidRPr="003C06A0">
                                    <w:t xml:space="preserve"> birthday </w:t>
                                  </w:r>
                                  <w:r>
                                    <w:t>on Monday 11</w:t>
                                  </w:r>
                                  <w:r w:rsidRPr="003C06A0">
                                    <w:rPr>
                                      <w:vertAlign w:val="superscript"/>
                                    </w:rPr>
                                    <w:t>th</w:t>
                                  </w:r>
                                  <w:r>
                                    <w:t xml:space="preserve"> July </w:t>
                                  </w:r>
                                  <w:r w:rsidRPr="003C06A0">
                                    <w:t>to Fr Chris Ford</w:t>
                                  </w:r>
                                  <w:r>
                                    <w:t>.  Chris is a member of the Gawler community in South Australia, actively serv</w:t>
                                  </w:r>
                                  <w:r w:rsidR="00EE7D8A">
                                    <w:t>ing</w:t>
                                  </w:r>
                                  <w:r>
                                    <w:t xml:space="preserve"> as a Chaplain to the ever-exp</w:t>
                                  </w:r>
                                  <w:r w:rsidR="00E7591A">
                                    <w:t>a</w:t>
                                  </w:r>
                                  <w:r>
                                    <w:t xml:space="preserve">nding Xavier community.  </w:t>
                                  </w:r>
                                </w:p>
                                <w:p w14:paraId="5BE66259" w14:textId="7001352F" w:rsidR="003C06A0" w:rsidRDefault="003C06A0" w:rsidP="00685F00">
                                  <w:pPr>
                                    <w:ind w:left="142"/>
                                  </w:pPr>
                                  <w:r>
                                    <w:t xml:space="preserve">Many happy </w:t>
                                  </w:r>
                                  <w:proofErr w:type="gramStart"/>
                                  <w:r>
                                    <w:t>returns !!</w:t>
                                  </w:r>
                                  <w:proofErr w:type="gramEnd"/>
                                  <w:r>
                                    <w:t xml:space="preserve">  </w:t>
                                  </w:r>
                                </w:p>
                                <w:p w14:paraId="4DF7E287" w14:textId="77777777" w:rsidR="003C06A0" w:rsidRPr="003C06A0" w:rsidRDefault="003C06A0" w:rsidP="00685F00">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99FFAE" id="Text Box 22" o:spid="_x0000_s1034" type="#_x0000_t202" style="position:absolute;left:0;text-align:left;margin-left:.6pt;margin-top:-17.85pt;width:277.25pt;height:60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" fillcolor="#f2f2f2 [3052]" stroked="f" strokeweight=".5pt">
                      <v:textbox>
                        <w:txbxContent>
                          <w:p w14:paraId="2EE105B4" w14:textId="77777777" w:rsidR="00685F00" w:rsidRDefault="00685F00" w:rsidP="00685F00">
                            <w:pPr>
                              <w:pStyle w:val="Heading2"/>
                              <w:spacing w:before="0" w:line="240" w:lineRule="auto"/>
                              <w:jc w:val="center"/>
                              <w:rPr>
                                <w:rFonts w:cs="Calibri"/>
                                <w:i/>
                                <w:iCs/>
                                <w:color w:val="365F91" w:themeColor="accent1" w:themeShade="BF"/>
                                <w:sz w:val="32"/>
                                <w:szCs w:val="32"/>
                              </w:rPr>
                            </w:pPr>
                          </w:p>
                          <w:p w14:paraId="447517BF" w14:textId="1713689F" w:rsidR="00685F00" w:rsidRPr="00685F00" w:rsidRDefault="00685F00" w:rsidP="00685F00">
                            <w:pPr>
                              <w:pStyle w:val="Heading2"/>
                              <w:spacing w:before="0" w:line="240" w:lineRule="auto"/>
                              <w:jc w:val="center"/>
                              <w:rPr>
                                <w:rFonts w:cs="Calibri"/>
                                <w:i/>
                                <w:iCs/>
                                <w:color w:val="365F91" w:themeColor="accent1" w:themeShade="BF"/>
                                <w:sz w:val="32"/>
                                <w:szCs w:val="32"/>
                              </w:rPr>
                            </w:pPr>
                            <w:r w:rsidRPr="00067273">
                              <w:rPr>
                                <w:rFonts w:cs="Calibri"/>
                                <w:i/>
                                <w:iCs/>
                                <w:color w:val="365F91" w:themeColor="accent1" w:themeShade="BF"/>
                                <w:sz w:val="32"/>
                                <w:szCs w:val="32"/>
                              </w:rPr>
                              <w:t xml:space="preserve">Birthdays &amp; Anniversaries </w:t>
                            </w:r>
                            <w:r>
                              <w:rPr>
                                <w:rFonts w:cs="Calibri"/>
                                <w:i/>
                                <w:iCs/>
                                <w:color w:val="365F91" w:themeColor="accent1" w:themeShade="BF"/>
                                <w:sz w:val="32"/>
                                <w:szCs w:val="32"/>
                              </w:rPr>
                              <w:t>Ju</w:t>
                            </w:r>
                            <w:r w:rsidR="0059510D">
                              <w:rPr>
                                <w:rFonts w:cs="Calibri"/>
                                <w:i/>
                                <w:iCs/>
                                <w:color w:val="365F91" w:themeColor="accent1" w:themeShade="BF"/>
                                <w:sz w:val="32"/>
                                <w:szCs w:val="32"/>
                              </w:rPr>
                              <w:t>ly</w:t>
                            </w:r>
                          </w:p>
                          <w:p w14:paraId="376F01D6" w14:textId="375ED2B2" w:rsidR="00685F00" w:rsidRDefault="00685F00" w:rsidP="00685F00">
                            <w:pPr>
                              <w:spacing w:before="0" w:line="240" w:lineRule="auto"/>
                              <w:ind w:left="142" w:right="275"/>
                              <w:rPr>
                                <w:rFonts w:cs="Calibri"/>
                              </w:rPr>
                            </w:pPr>
                          </w:p>
                          <w:p w14:paraId="4BC5C351" w14:textId="77777777" w:rsidR="00A84156" w:rsidRDefault="00A84156" w:rsidP="00685F00">
                            <w:pPr>
                              <w:spacing w:before="0" w:line="240" w:lineRule="auto"/>
                              <w:ind w:left="142" w:right="275"/>
                              <w:rPr>
                                <w:rFonts w:cs="Calibri"/>
                              </w:rPr>
                            </w:pPr>
                          </w:p>
                          <w:p w14:paraId="25C13354" w14:textId="3617EBCA" w:rsidR="00685F00" w:rsidRDefault="0059510D" w:rsidP="00685F00">
                            <w:pPr>
                              <w:spacing w:before="0" w:line="240" w:lineRule="auto"/>
                              <w:ind w:left="142" w:right="275"/>
                              <w:rPr>
                                <w:rFonts w:cs="Calibri"/>
                              </w:rPr>
                            </w:pPr>
                            <w:r>
                              <w:rPr>
                                <w:rFonts w:cs="Calibri"/>
                              </w:rPr>
                              <w:t>2</w:t>
                            </w:r>
                            <w:r w:rsidRPr="0059510D">
                              <w:rPr>
                                <w:rFonts w:cs="Calibri"/>
                                <w:vertAlign w:val="superscript"/>
                              </w:rPr>
                              <w:t>nd</w:t>
                            </w:r>
                            <w:r>
                              <w:rPr>
                                <w:rFonts w:cs="Calibri"/>
                              </w:rPr>
                              <w:tab/>
                            </w:r>
                            <w:r>
                              <w:rPr>
                                <w:rFonts w:cs="Calibri"/>
                              </w:rPr>
                              <w:tab/>
                              <w:t>Jan Walenciej</w:t>
                            </w:r>
                          </w:p>
                          <w:p w14:paraId="4EBD64D2" w14:textId="02590AA3" w:rsidR="0059510D" w:rsidRDefault="0059510D" w:rsidP="00685F00">
                            <w:pPr>
                              <w:spacing w:before="0" w:line="240" w:lineRule="auto"/>
                              <w:ind w:left="142" w:right="275"/>
                              <w:rPr>
                                <w:rFonts w:cs="Calibri"/>
                              </w:rPr>
                            </w:pPr>
                            <w:r>
                              <w:rPr>
                                <w:rFonts w:cs="Calibri"/>
                              </w:rPr>
                              <w:t>4</w:t>
                            </w:r>
                            <w:r w:rsidRPr="0059510D">
                              <w:rPr>
                                <w:rFonts w:cs="Calibri"/>
                                <w:vertAlign w:val="superscript"/>
                              </w:rPr>
                              <w:t>th</w:t>
                            </w:r>
                            <w:r>
                              <w:rPr>
                                <w:rFonts w:cs="Calibri"/>
                              </w:rPr>
                              <w:tab/>
                            </w:r>
                            <w:r>
                              <w:rPr>
                                <w:rFonts w:cs="Calibri"/>
                              </w:rPr>
                              <w:tab/>
                              <w:t>Peter Varengo</w:t>
                            </w:r>
                          </w:p>
                          <w:p w14:paraId="2CF9B667" w14:textId="0C0FC3BB" w:rsidR="0059510D" w:rsidRDefault="0059510D" w:rsidP="00685F00">
                            <w:pPr>
                              <w:spacing w:before="0" w:line="240" w:lineRule="auto"/>
                              <w:ind w:left="142" w:right="275"/>
                              <w:rPr>
                                <w:rFonts w:cs="Calibri"/>
                              </w:rPr>
                            </w:pPr>
                            <w:r>
                              <w:rPr>
                                <w:rFonts w:cs="Calibri"/>
                              </w:rPr>
                              <w:t>9</w:t>
                            </w:r>
                            <w:r w:rsidRPr="0059510D">
                              <w:rPr>
                                <w:rFonts w:cs="Calibri"/>
                                <w:vertAlign w:val="superscript"/>
                              </w:rPr>
                              <w:t>th</w:t>
                            </w:r>
                            <w:r>
                              <w:rPr>
                                <w:rFonts w:cs="Calibri"/>
                              </w:rPr>
                              <w:tab/>
                            </w:r>
                            <w:r>
                              <w:rPr>
                                <w:rFonts w:cs="Calibri"/>
                              </w:rPr>
                              <w:tab/>
                              <w:t>Filipo Kapeli</w:t>
                            </w:r>
                          </w:p>
                          <w:p w14:paraId="53D4A517" w14:textId="11F33530" w:rsidR="0059510D" w:rsidRDefault="0059510D" w:rsidP="00685F00">
                            <w:pPr>
                              <w:spacing w:before="0" w:line="240" w:lineRule="auto"/>
                              <w:ind w:left="142" w:right="275"/>
                              <w:rPr>
                                <w:rFonts w:cs="Calibri"/>
                              </w:rPr>
                            </w:pPr>
                            <w:r>
                              <w:rPr>
                                <w:rFonts w:cs="Calibri"/>
                              </w:rPr>
                              <w:t>11</w:t>
                            </w:r>
                            <w:r w:rsidRPr="0059510D">
                              <w:rPr>
                                <w:rFonts w:cs="Calibri"/>
                                <w:vertAlign w:val="superscript"/>
                              </w:rPr>
                              <w:t>th</w:t>
                            </w:r>
                            <w:r>
                              <w:rPr>
                                <w:rFonts w:cs="Calibri"/>
                              </w:rPr>
                              <w:tab/>
                            </w:r>
                            <w:r>
                              <w:rPr>
                                <w:rFonts w:cs="Calibri"/>
                              </w:rPr>
                              <w:tab/>
                              <w:t>Chris Ford</w:t>
                            </w:r>
                          </w:p>
                          <w:p w14:paraId="3A4C34C0" w14:textId="5B48F090" w:rsidR="0059510D" w:rsidRDefault="0059510D" w:rsidP="00685F00">
                            <w:pPr>
                              <w:spacing w:before="0" w:line="240" w:lineRule="auto"/>
                              <w:ind w:left="142" w:right="275"/>
                              <w:rPr>
                                <w:rFonts w:cs="Calibri"/>
                              </w:rPr>
                            </w:pPr>
                            <w:r>
                              <w:rPr>
                                <w:rFonts w:cs="Calibri"/>
                              </w:rPr>
                              <w:t>18</w:t>
                            </w:r>
                            <w:r w:rsidRPr="0059510D">
                              <w:rPr>
                                <w:rFonts w:cs="Calibri"/>
                                <w:vertAlign w:val="superscript"/>
                              </w:rPr>
                              <w:t>th</w:t>
                            </w:r>
                            <w:r>
                              <w:rPr>
                                <w:rFonts w:cs="Calibri"/>
                              </w:rPr>
                              <w:tab/>
                            </w:r>
                            <w:r>
                              <w:rPr>
                                <w:rFonts w:cs="Calibri"/>
                              </w:rPr>
                              <w:tab/>
                              <w:t>Afia Enosa</w:t>
                            </w:r>
                          </w:p>
                          <w:p w14:paraId="18419E27" w14:textId="3A10479C" w:rsidR="0059510D" w:rsidRDefault="0059510D" w:rsidP="00685F00">
                            <w:pPr>
                              <w:spacing w:before="0" w:line="240" w:lineRule="auto"/>
                              <w:ind w:left="142" w:right="275"/>
                              <w:rPr>
                                <w:rFonts w:cs="Calibri"/>
                              </w:rPr>
                            </w:pPr>
                            <w:r>
                              <w:rPr>
                                <w:rFonts w:cs="Calibri"/>
                              </w:rPr>
                              <w:t>22</w:t>
                            </w:r>
                            <w:r w:rsidRPr="0059510D">
                              <w:rPr>
                                <w:rFonts w:cs="Calibri"/>
                                <w:vertAlign w:val="superscript"/>
                              </w:rPr>
                              <w:t>nd</w:t>
                            </w:r>
                            <w:r>
                              <w:rPr>
                                <w:rFonts w:cs="Calibri"/>
                              </w:rPr>
                              <w:tab/>
                            </w:r>
                            <w:r>
                              <w:rPr>
                                <w:rFonts w:cs="Calibri"/>
                              </w:rPr>
                              <w:tab/>
                            </w:r>
                            <w:proofErr w:type="spellStart"/>
                            <w:r>
                              <w:rPr>
                                <w:rFonts w:cs="Calibri"/>
                              </w:rPr>
                              <w:t>Pati</w:t>
                            </w:r>
                            <w:proofErr w:type="spellEnd"/>
                            <w:r>
                              <w:rPr>
                                <w:rFonts w:cs="Calibri"/>
                              </w:rPr>
                              <w:t xml:space="preserve"> Ioane</w:t>
                            </w:r>
                          </w:p>
                          <w:p w14:paraId="1D97F315" w14:textId="6D9ABF71" w:rsidR="0059510D" w:rsidRDefault="0059510D" w:rsidP="00685F00">
                            <w:pPr>
                              <w:spacing w:before="0" w:line="240" w:lineRule="auto"/>
                              <w:ind w:left="142" w:right="275"/>
                              <w:rPr>
                                <w:rFonts w:cs="Calibri"/>
                              </w:rPr>
                            </w:pPr>
                            <w:r>
                              <w:rPr>
                                <w:rFonts w:cs="Calibri"/>
                              </w:rPr>
                              <w:t>26</w:t>
                            </w:r>
                            <w:r w:rsidRPr="0059510D">
                              <w:rPr>
                                <w:rFonts w:cs="Calibri"/>
                                <w:vertAlign w:val="superscript"/>
                              </w:rPr>
                              <w:t>th</w:t>
                            </w:r>
                            <w:r>
                              <w:rPr>
                                <w:rFonts w:cs="Calibri"/>
                              </w:rPr>
                              <w:tab/>
                            </w:r>
                            <w:r>
                              <w:rPr>
                                <w:rFonts w:cs="Calibri"/>
                              </w:rPr>
                              <w:tab/>
                              <w:t>John Prest</w:t>
                            </w:r>
                          </w:p>
                          <w:p w14:paraId="64AF42BE" w14:textId="181D4C90" w:rsidR="0059510D" w:rsidRDefault="0059510D" w:rsidP="00685F00">
                            <w:pPr>
                              <w:spacing w:before="0" w:line="240" w:lineRule="auto"/>
                              <w:ind w:left="142" w:right="275"/>
                              <w:rPr>
                                <w:rFonts w:cs="Calibri"/>
                              </w:rPr>
                            </w:pPr>
                            <w:r>
                              <w:rPr>
                                <w:rFonts w:cs="Calibri"/>
                              </w:rPr>
                              <w:t>27</w:t>
                            </w:r>
                            <w:r w:rsidRPr="0059510D">
                              <w:rPr>
                                <w:rFonts w:cs="Calibri"/>
                                <w:vertAlign w:val="superscript"/>
                              </w:rPr>
                              <w:t>th</w:t>
                            </w:r>
                            <w:r>
                              <w:rPr>
                                <w:rFonts w:cs="Calibri"/>
                              </w:rPr>
                              <w:tab/>
                            </w:r>
                            <w:r>
                              <w:rPr>
                                <w:rFonts w:cs="Calibri"/>
                              </w:rPr>
                              <w:tab/>
                              <w:t>Dave O’Brien</w:t>
                            </w:r>
                          </w:p>
                          <w:p w14:paraId="370EE5BD" w14:textId="4EF50BBE" w:rsidR="0059510D" w:rsidRDefault="0059510D" w:rsidP="00685F00">
                            <w:pPr>
                              <w:spacing w:before="0" w:line="240" w:lineRule="auto"/>
                              <w:ind w:left="142" w:right="275"/>
                              <w:rPr>
                                <w:rFonts w:cs="Calibri"/>
                              </w:rPr>
                            </w:pPr>
                            <w:r>
                              <w:rPr>
                                <w:rFonts w:cs="Calibri"/>
                              </w:rPr>
                              <w:t>30</w:t>
                            </w:r>
                            <w:r w:rsidRPr="0059510D">
                              <w:rPr>
                                <w:rFonts w:cs="Calibri"/>
                                <w:vertAlign w:val="superscript"/>
                              </w:rPr>
                              <w:t>th</w:t>
                            </w:r>
                            <w:r>
                              <w:rPr>
                                <w:rFonts w:cs="Calibri"/>
                              </w:rPr>
                              <w:tab/>
                            </w:r>
                            <w:r>
                              <w:rPr>
                                <w:rFonts w:cs="Calibri"/>
                              </w:rPr>
                              <w:tab/>
                              <w:t>Jose Pazheparambil</w:t>
                            </w:r>
                          </w:p>
                          <w:p w14:paraId="29D047C0" w14:textId="104404C8" w:rsidR="0059510D" w:rsidRDefault="0059510D" w:rsidP="00685F00">
                            <w:pPr>
                              <w:spacing w:before="0" w:line="240" w:lineRule="auto"/>
                              <w:ind w:left="142" w:right="275"/>
                              <w:rPr>
                                <w:rFonts w:cs="Calibri"/>
                              </w:rPr>
                            </w:pPr>
                            <w:r>
                              <w:rPr>
                                <w:rFonts w:cs="Calibri"/>
                              </w:rPr>
                              <w:t>31</w:t>
                            </w:r>
                            <w:r w:rsidRPr="0059510D">
                              <w:rPr>
                                <w:rFonts w:cs="Calibri"/>
                                <w:vertAlign w:val="superscript"/>
                              </w:rPr>
                              <w:t>st</w:t>
                            </w:r>
                            <w:r>
                              <w:rPr>
                                <w:rFonts w:cs="Calibri"/>
                              </w:rPr>
                              <w:tab/>
                            </w:r>
                            <w:r>
                              <w:rPr>
                                <w:rFonts w:cs="Calibri"/>
                              </w:rPr>
                              <w:tab/>
                              <w:t>Norm Ford</w:t>
                            </w:r>
                          </w:p>
                          <w:p w14:paraId="47175BDA" w14:textId="67E1FD8E" w:rsidR="00685F00" w:rsidRDefault="00685F00" w:rsidP="00685F00">
                            <w:pPr>
                              <w:spacing w:before="0" w:line="240" w:lineRule="auto"/>
                              <w:ind w:left="142" w:right="275"/>
                              <w:rPr>
                                <w:rFonts w:cs="Calibri"/>
                              </w:rPr>
                            </w:pPr>
                          </w:p>
                          <w:p w14:paraId="63C92A0B" w14:textId="77777777" w:rsidR="00A84156" w:rsidRDefault="00A84156" w:rsidP="00685F00">
                            <w:pPr>
                              <w:spacing w:before="0" w:line="240" w:lineRule="auto"/>
                              <w:ind w:left="142" w:right="275"/>
                              <w:rPr>
                                <w:rFonts w:cs="Calibri"/>
                              </w:rPr>
                            </w:pPr>
                          </w:p>
                          <w:p w14:paraId="7FDAD8B5" w14:textId="77777777" w:rsidR="00685F00" w:rsidRDefault="00685F00" w:rsidP="00685F00">
                            <w:pPr>
                              <w:ind w:left="142" w:right="275"/>
                              <w:rPr>
                                <w:rFonts w:ascii="Calibri" w:hAnsi="Calibri" w:cs="Calibri"/>
                              </w:rPr>
                            </w:pPr>
                            <w:r w:rsidRPr="008162C8">
                              <w:rPr>
                                <w:noProof/>
                              </w:rPr>
                              <w:drawing>
                                <wp:inline distT="0" distB="0" distL="0" distR="0" wp14:anchorId="06C4C51F" wp14:editId="49D4968A">
                                  <wp:extent cx="3156585" cy="390525"/>
                                  <wp:effectExtent l="0" t="0" r="571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22927" cy="411104"/>
                                          </a:xfrm>
                                          <a:prstGeom prst="rect">
                                            <a:avLst/>
                                          </a:prstGeom>
                                          <a:noFill/>
                                          <a:ln>
                                            <a:noFill/>
                                          </a:ln>
                                        </pic:spPr>
                                      </pic:pic>
                                    </a:graphicData>
                                  </a:graphic>
                                </wp:inline>
                              </w:drawing>
                            </w:r>
                          </w:p>
                          <w:p w14:paraId="09B884A1" w14:textId="370161A3" w:rsidR="00685F00" w:rsidRDefault="00685F00" w:rsidP="00685F00">
                            <w:pPr>
                              <w:spacing w:before="0" w:line="240" w:lineRule="auto"/>
                              <w:ind w:left="142" w:right="275"/>
                              <w:rPr>
                                <w:rFonts w:asciiTheme="majorHAnsi" w:hAnsiTheme="majorHAnsi"/>
                                <w:b/>
                                <w:bCs/>
                                <w:i/>
                                <w:iCs/>
                                <w:color w:val="365F91" w:themeColor="accent1" w:themeShade="BF"/>
                                <w:sz w:val="32"/>
                                <w:szCs w:val="32"/>
                                <w:lang w:val="en-AU"/>
                              </w:rPr>
                            </w:pPr>
                          </w:p>
                          <w:p w14:paraId="4B0B72D2" w14:textId="77777777" w:rsidR="003C06A0" w:rsidRDefault="003C06A0" w:rsidP="00685F00">
                            <w:pPr>
                              <w:spacing w:before="0" w:line="240" w:lineRule="auto"/>
                              <w:ind w:left="142" w:right="275"/>
                              <w:rPr>
                                <w:rFonts w:asciiTheme="majorHAnsi" w:hAnsiTheme="majorHAnsi"/>
                                <w:b/>
                                <w:bCs/>
                                <w:i/>
                                <w:iCs/>
                                <w:color w:val="365F91" w:themeColor="accent1" w:themeShade="BF"/>
                                <w:sz w:val="32"/>
                                <w:szCs w:val="32"/>
                                <w:lang w:val="en-AU"/>
                              </w:rPr>
                            </w:pPr>
                          </w:p>
                          <w:p w14:paraId="1EA10979" w14:textId="1140BC82" w:rsidR="005B1B18" w:rsidRDefault="005B1B18" w:rsidP="005B1B18">
                            <w:pPr>
                              <w:spacing w:before="0" w:line="240" w:lineRule="auto"/>
                              <w:ind w:left="142" w:right="275"/>
                              <w:jc w:val="center"/>
                              <w:rPr>
                                <w:rFonts w:asciiTheme="majorHAnsi" w:hAnsiTheme="majorHAnsi"/>
                                <w:b/>
                                <w:bCs/>
                                <w:i/>
                                <w:iCs/>
                                <w:color w:val="365F91" w:themeColor="accent1" w:themeShade="BF"/>
                                <w:sz w:val="32"/>
                                <w:szCs w:val="32"/>
                              </w:rPr>
                            </w:pPr>
                            <w:r w:rsidRPr="004A39A1">
                              <w:rPr>
                                <w:rFonts w:asciiTheme="majorHAnsi" w:hAnsiTheme="majorHAnsi"/>
                                <w:b/>
                                <w:bCs/>
                                <w:i/>
                                <w:iCs/>
                                <w:color w:val="365F91" w:themeColor="accent1" w:themeShade="BF"/>
                                <w:sz w:val="32"/>
                                <w:szCs w:val="32"/>
                              </w:rPr>
                              <w:t>Special Birthday</w:t>
                            </w:r>
                          </w:p>
                          <w:p w14:paraId="7B8C6F03" w14:textId="77777777" w:rsidR="003C06A0" w:rsidRDefault="003C06A0" w:rsidP="005B1B18">
                            <w:pPr>
                              <w:spacing w:before="0" w:line="240" w:lineRule="auto"/>
                              <w:ind w:left="142" w:right="275"/>
                              <w:jc w:val="center"/>
                              <w:rPr>
                                <w:rFonts w:asciiTheme="majorHAnsi" w:hAnsiTheme="majorHAnsi"/>
                                <w:b/>
                                <w:bCs/>
                                <w:i/>
                                <w:iCs/>
                                <w:color w:val="365F91" w:themeColor="accent1" w:themeShade="BF"/>
                                <w:sz w:val="32"/>
                                <w:szCs w:val="32"/>
                              </w:rPr>
                            </w:pPr>
                          </w:p>
                          <w:p w14:paraId="76863FA9" w14:textId="5CC8887E" w:rsidR="00685F00" w:rsidRDefault="003C06A0" w:rsidP="002303EF">
                            <w:pPr>
                              <w:ind w:left="142"/>
                              <w:jc w:val="both"/>
                            </w:pPr>
                            <w:r w:rsidRPr="003C06A0">
                              <w:t>A very happy 60</w:t>
                            </w:r>
                            <w:r w:rsidRPr="003C06A0">
                              <w:rPr>
                                <w:vertAlign w:val="superscript"/>
                              </w:rPr>
                              <w:t>th</w:t>
                            </w:r>
                            <w:r w:rsidRPr="003C06A0">
                              <w:t xml:space="preserve"> birthday </w:t>
                            </w:r>
                            <w:r>
                              <w:t>on Monday 11</w:t>
                            </w:r>
                            <w:r w:rsidRPr="003C06A0">
                              <w:rPr>
                                <w:vertAlign w:val="superscript"/>
                              </w:rPr>
                              <w:t>th</w:t>
                            </w:r>
                            <w:r>
                              <w:t xml:space="preserve"> July </w:t>
                            </w:r>
                            <w:r w:rsidRPr="003C06A0">
                              <w:t>to Fr Chris Ford</w:t>
                            </w:r>
                            <w:r>
                              <w:t>.  Chris is a member of the Gawler community in South Australia, actively serv</w:t>
                            </w:r>
                            <w:r w:rsidR="00EE7D8A">
                              <w:t>ing</w:t>
                            </w:r>
                            <w:r>
                              <w:t xml:space="preserve"> as a Chaplain to the ever-exp</w:t>
                            </w:r>
                            <w:r w:rsidR="00E7591A">
                              <w:t>a</w:t>
                            </w:r>
                            <w:r>
                              <w:t xml:space="preserve">nding Xavier community.  </w:t>
                            </w:r>
                          </w:p>
                          <w:p w14:paraId="5BE66259" w14:textId="7001352F" w:rsidR="003C06A0" w:rsidRDefault="003C06A0" w:rsidP="00685F00">
                            <w:pPr>
                              <w:ind w:left="142"/>
                            </w:pPr>
                            <w:r>
                              <w:t xml:space="preserve">Many happy </w:t>
                            </w:r>
                            <w:proofErr w:type="gramStart"/>
                            <w:r>
                              <w:t>returns !!</w:t>
                            </w:r>
                            <w:proofErr w:type="gramEnd"/>
                            <w:r>
                              <w:t xml:space="preserve">  </w:t>
                            </w:r>
                          </w:p>
                          <w:p w14:paraId="4DF7E287" w14:textId="77777777" w:rsidR="003C06A0" w:rsidRPr="003C06A0" w:rsidRDefault="003C06A0" w:rsidP="00685F00">
                            <w:pPr>
                              <w:ind w:left="142"/>
                            </w:pPr>
                          </w:p>
                        </w:txbxContent>
                      </v:textbox>
                    </v:shape>
                  </w:pict>
                </mc:Fallback>
              </mc:AlternateContent>
            </w:r>
          </w:p>
        </w:tc>
      </w:tr>
      <w:tr w:rsidR="007312C1" w14:paraId="4E20BD8F" w14:textId="77777777" w:rsidTr="007312C1">
        <w:trPr>
          <w:trHeight w:val="11915"/>
        </w:trPr>
        <w:tc>
          <w:tcPr>
            <w:tcW w:w="5670" w:type="dxa"/>
          </w:tcPr>
          <w:p w14:paraId="0731A37C" w14:textId="7DE40014" w:rsidR="007312C1" w:rsidRPr="00B42A95" w:rsidRDefault="007312C1" w:rsidP="00226EAA">
            <w:pPr>
              <w:rPr>
                <w:color w:val="FF0000"/>
              </w:rPr>
            </w:pPr>
          </w:p>
        </w:tc>
        <w:tc>
          <w:tcPr>
            <w:tcW w:w="3740" w:type="dxa"/>
          </w:tcPr>
          <w:p w14:paraId="0227DB9D" w14:textId="7596152B" w:rsidR="007312C1" w:rsidRPr="00DD1862" w:rsidRDefault="002303EF" w:rsidP="00DD1862">
            <w:pPr>
              <w:pStyle w:val="Heading2"/>
            </w:pPr>
            <w:r>
              <w:rPr>
                <w:noProof/>
              </w:rPr>
              <mc:AlternateContent>
                <mc:Choice Requires="wps">
                  <w:drawing>
                    <wp:anchor distT="0" distB="0" distL="114300" distR="114300" simplePos="0" relativeHeight="251900928" behindDoc="1" locked="0" layoutInCell="1" allowOverlap="1" wp14:anchorId="46A105B8" wp14:editId="200C3262">
                      <wp:simplePos x="0" y="0"/>
                      <wp:positionH relativeFrom="column">
                        <wp:posOffset>1010920</wp:posOffset>
                      </wp:positionH>
                      <wp:positionV relativeFrom="paragraph">
                        <wp:posOffset>4802505</wp:posOffset>
                      </wp:positionV>
                      <wp:extent cx="1266825" cy="1314450"/>
                      <wp:effectExtent l="0" t="0" r="28575" b="19050"/>
                      <wp:wrapTight wrapText="bothSides">
                        <wp:wrapPolygon edited="0">
                          <wp:start x="8120" y="0"/>
                          <wp:lineTo x="5522" y="939"/>
                          <wp:lineTo x="974" y="4070"/>
                          <wp:lineTo x="0" y="7826"/>
                          <wp:lineTo x="0" y="15026"/>
                          <wp:lineTo x="3898" y="20035"/>
                          <wp:lineTo x="7146" y="21600"/>
                          <wp:lineTo x="7795" y="21600"/>
                          <wp:lineTo x="13967" y="21600"/>
                          <wp:lineTo x="14617" y="21600"/>
                          <wp:lineTo x="17865" y="20035"/>
                          <wp:lineTo x="21762" y="15339"/>
                          <wp:lineTo x="21762" y="7513"/>
                          <wp:lineTo x="20788" y="4383"/>
                          <wp:lineTo x="15591" y="313"/>
                          <wp:lineTo x="13642" y="0"/>
                          <wp:lineTo x="8120" y="0"/>
                        </wp:wrapPolygon>
                      </wp:wrapTight>
                      <wp:docPr id="29" name="Oval 29"/>
                      <wp:cNvGraphicFramePr/>
                      <a:graphic xmlns:a="http://schemas.openxmlformats.org/drawingml/2006/main">
                        <a:graphicData uri="http://schemas.microsoft.com/office/word/2010/wordprocessingShape">
                          <wps:wsp>
                            <wps:cNvSpPr/>
                            <wps:spPr>
                              <a:xfrm>
                                <a:off x="0" y="0"/>
                                <a:ext cx="1266825" cy="1314450"/>
                              </a:xfrm>
                              <a:prstGeom prst="ellipse">
                                <a:avLst/>
                              </a:prstGeom>
                              <a:blipFill dpi="0" rotWithShape="1">
                                <a:blip r:embed="rId3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089DFF9" id="Oval 29" o:spid="_x0000_s1026" style="position:absolute;margin-left:79.6pt;margin-top:378.15pt;width:99.75pt;height:103.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" strokecolor="#243f60 [1604]" strokeweight="1pt">
                      <v:fill r:id="rId39" o:title="" recolor="t" rotate="t" type="frame"/>
                      <v:stroke joinstyle="miter"/>
                      <w10:wrap type="tight"/>
                    </v:oval>
                  </w:pict>
                </mc:Fallback>
              </mc:AlternateContent>
            </w:r>
          </w:p>
        </w:tc>
      </w:tr>
    </w:tbl>
    <w:p w14:paraId="477AFFBE" w14:textId="3AA85B8F" w:rsidR="006E56ED" w:rsidRDefault="00EE7D8A" w:rsidP="00B97E24">
      <w:pPr>
        <w:pStyle w:val="ObjectAnchor"/>
      </w:pPr>
      <w:r>
        <mc:AlternateContent>
          <mc:Choice Requires="wps">
            <w:drawing>
              <wp:anchor distT="0" distB="0" distL="114300" distR="114300" simplePos="0" relativeHeight="251785216" behindDoc="0" locked="0" layoutInCell="1" allowOverlap="1" wp14:anchorId="45CDD360" wp14:editId="6EF5B26C">
                <wp:simplePos x="0" y="0"/>
                <wp:positionH relativeFrom="column">
                  <wp:posOffset>-409575</wp:posOffset>
                </wp:positionH>
                <wp:positionV relativeFrom="paragraph">
                  <wp:posOffset>-7935595</wp:posOffset>
                </wp:positionV>
                <wp:extent cx="4097020" cy="890587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7020" cy="8905875"/>
                        </a:xfrm>
                        <a:prstGeom prst="rect">
                          <a:avLst/>
                        </a:prstGeom>
                        <a:solidFill>
                          <a:srgbClr val="F2F2F2"/>
                        </a:solidFill>
                        <a:ln w="6350">
                          <a:noFill/>
                        </a:ln>
                      </wps:spPr>
                      <wps:txbx>
                        <w:txbxContent>
                          <w:p w14:paraId="54E55B14" w14:textId="19F4BD79" w:rsidR="0059510D" w:rsidRDefault="0059510D" w:rsidP="009C044B">
                            <w:pPr>
                              <w:spacing w:before="0" w:line="240" w:lineRule="auto"/>
                              <w:ind w:left="426" w:right="196"/>
                              <w:jc w:val="both"/>
                              <w:rPr>
                                <w:rFonts w:eastAsia="Times New Roman" w:cs="Times New Roman"/>
                                <w:noProof/>
                                <w:lang w:val="en-AU" w:eastAsia="en-AU" w:bidi="my-MM"/>
                              </w:rPr>
                            </w:pPr>
                          </w:p>
                          <w:p w14:paraId="5D158985" w14:textId="77777777" w:rsidR="00054791" w:rsidRDefault="00054791" w:rsidP="009C044B">
                            <w:pPr>
                              <w:spacing w:before="0" w:line="240" w:lineRule="auto"/>
                              <w:ind w:left="426" w:right="196"/>
                              <w:jc w:val="both"/>
                              <w:rPr>
                                <w:rFonts w:eastAsia="Times New Roman" w:cs="Times New Roman"/>
                                <w:noProof/>
                                <w:lang w:val="en-AU" w:eastAsia="en-AU" w:bidi="my-MM"/>
                              </w:rPr>
                            </w:pPr>
                          </w:p>
                          <w:p w14:paraId="0BEF9C5E" w14:textId="6DB6D420" w:rsidR="00054791" w:rsidRDefault="00054791" w:rsidP="00054791">
                            <w:pPr>
                              <w:spacing w:before="0" w:line="240" w:lineRule="auto"/>
                              <w:ind w:left="426" w:right="275"/>
                              <w:rPr>
                                <w:rFonts w:asciiTheme="majorHAnsi" w:hAnsiTheme="majorHAnsi"/>
                                <w:b/>
                                <w:bCs/>
                                <w:i/>
                                <w:iCs/>
                                <w:color w:val="365F91" w:themeColor="accent1" w:themeShade="BF"/>
                                <w:sz w:val="32"/>
                                <w:szCs w:val="32"/>
                              </w:rPr>
                            </w:pPr>
                            <w:r>
                              <w:rPr>
                                <w:rFonts w:asciiTheme="majorHAnsi" w:hAnsiTheme="majorHAnsi"/>
                                <w:b/>
                                <w:bCs/>
                                <w:i/>
                                <w:iCs/>
                                <w:color w:val="365F91" w:themeColor="accent1" w:themeShade="BF"/>
                                <w:sz w:val="32"/>
                                <w:szCs w:val="32"/>
                              </w:rPr>
                              <w:t>Austral</w:t>
                            </w:r>
                            <w:r w:rsidRPr="004A39A1">
                              <w:rPr>
                                <w:rFonts w:asciiTheme="majorHAnsi" w:hAnsiTheme="majorHAnsi"/>
                                <w:b/>
                                <w:bCs/>
                                <w:i/>
                                <w:iCs/>
                                <w:color w:val="365F91" w:themeColor="accent1" w:themeShade="BF"/>
                                <w:sz w:val="32"/>
                                <w:szCs w:val="32"/>
                              </w:rPr>
                              <w:t>i</w:t>
                            </w:r>
                            <w:r>
                              <w:rPr>
                                <w:rFonts w:asciiTheme="majorHAnsi" w:hAnsiTheme="majorHAnsi"/>
                                <w:b/>
                                <w:bCs/>
                                <w:i/>
                                <w:iCs/>
                                <w:color w:val="365F91" w:themeColor="accent1" w:themeShade="BF"/>
                                <w:sz w:val="32"/>
                                <w:szCs w:val="32"/>
                              </w:rPr>
                              <w:t>an Plenary Council</w:t>
                            </w:r>
                          </w:p>
                          <w:p w14:paraId="509A7843" w14:textId="510492A8" w:rsidR="00054791" w:rsidRDefault="00054791" w:rsidP="00054791">
                            <w:pPr>
                              <w:spacing w:before="0" w:line="240" w:lineRule="auto"/>
                              <w:ind w:left="426" w:right="196"/>
                              <w:rPr>
                                <w:rFonts w:eastAsia="Times New Roman" w:cs="Times New Roman"/>
                                <w:noProof/>
                                <w:lang w:val="en-AU" w:eastAsia="en-AU" w:bidi="my-MM"/>
                              </w:rPr>
                            </w:pPr>
                          </w:p>
                          <w:p w14:paraId="300EE0B3" w14:textId="30A5E8D5"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 xml:space="preserve">Four Salesians will take part in the Second General Assembly of the Australian Plenary Council on 4-9 July at St Mary's College in Sydney. Archbishop Timothy Costelloe as the President of the Council, Professor Francis Moloney as a </w:t>
                            </w:r>
                            <w:r w:rsidRPr="002303EF">
                              <w:rPr>
                                <w:rFonts w:eastAsia="Times New Roman" w:cs="Calibri"/>
                                <w:color w:val="050505"/>
                                <w:lang w:val="en-AU" w:eastAsia="en-AU"/>
                              </w:rPr>
                              <w:t>P</w:t>
                            </w:r>
                            <w:r w:rsidRPr="00A84156">
                              <w:rPr>
                                <w:rFonts w:eastAsia="Times New Roman" w:cs="Calibri"/>
                                <w:color w:val="050505"/>
                                <w:lang w:val="en-AU" w:eastAsia="en-AU"/>
                              </w:rPr>
                              <w:t>er</w:t>
                            </w:r>
                            <w:r w:rsidRPr="002303EF">
                              <w:rPr>
                                <w:rFonts w:eastAsia="Times New Roman" w:cs="Calibri"/>
                                <w:color w:val="050505"/>
                                <w:lang w:val="en-AU" w:eastAsia="en-AU"/>
                              </w:rPr>
                              <w:t>i</w:t>
                            </w:r>
                            <w:r w:rsidRPr="00A84156">
                              <w:rPr>
                                <w:rFonts w:eastAsia="Times New Roman" w:cs="Calibri"/>
                                <w:color w:val="050505"/>
                                <w:lang w:val="en-AU" w:eastAsia="en-AU"/>
                              </w:rPr>
                              <w:t>tus, and Sr Louise McKeogh and Fr Will Matthews as superiors of the religious congregation.</w:t>
                            </w:r>
                          </w:p>
                          <w:p w14:paraId="45CF0ED1"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The theme of the Council is ‘Listen to what the Spirit is saying…’</w:t>
                            </w:r>
                          </w:p>
                          <w:p w14:paraId="33782EF5"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During this assembly, around 300 delegates of different backgrounds and ages from all parts of Australia will be discerning together the will of God through hearing each other’s experience, expertise and wisdom.</w:t>
                            </w:r>
                          </w:p>
                          <w:p w14:paraId="24AE4E56"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Salesians and members of the Salesian Family are kindly invited to accompany the Assembly with prayers.</w:t>
                            </w:r>
                          </w:p>
                          <w:p w14:paraId="377B1B96" w14:textId="1506844D" w:rsidR="00054791" w:rsidRDefault="00A84156" w:rsidP="009C044B">
                            <w:pPr>
                              <w:spacing w:before="0" w:line="240" w:lineRule="auto"/>
                              <w:ind w:left="426" w:right="196"/>
                              <w:jc w:val="both"/>
                              <w:rPr>
                                <w:rFonts w:eastAsia="Times New Roman" w:cs="Times New Roman"/>
                                <w:noProof/>
                                <w:lang w:val="en-AU" w:eastAsia="en-AU" w:bidi="my-MM"/>
                              </w:rPr>
                            </w:pPr>
                            <w:r w:rsidRPr="00A84156">
                              <w:rPr>
                                <w:rFonts w:eastAsia="Times New Roman" w:cs="Times New Roman"/>
                                <w:noProof/>
                                <w:lang w:val="en-AU" w:eastAsia="en-AU" w:bidi="my-MM"/>
                              </w:rPr>
                              <w:drawing>
                                <wp:inline distT="0" distB="0" distL="0" distR="0" wp14:anchorId="3EA93D6C" wp14:editId="718F2CAE">
                                  <wp:extent cx="3590925" cy="1388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flipV="1">
                                            <a:off x="0" y="0"/>
                                            <a:ext cx="3590925" cy="138876"/>
                                          </a:xfrm>
                                          <a:prstGeom prst="rect">
                                            <a:avLst/>
                                          </a:prstGeom>
                                          <a:noFill/>
                                          <a:ln>
                                            <a:noFill/>
                                          </a:ln>
                                        </pic:spPr>
                                      </pic:pic>
                                    </a:graphicData>
                                  </a:graphic>
                                </wp:inline>
                              </w:drawing>
                            </w:r>
                          </w:p>
                          <w:p w14:paraId="360E4A8D" w14:textId="5D4EDAA0" w:rsidR="00A84156" w:rsidRDefault="00A84156" w:rsidP="009C044B">
                            <w:pPr>
                              <w:spacing w:before="0" w:line="240" w:lineRule="auto"/>
                              <w:ind w:left="426" w:right="196"/>
                              <w:jc w:val="both"/>
                              <w:rPr>
                                <w:rFonts w:eastAsia="Times New Roman" w:cs="Times New Roman"/>
                                <w:noProof/>
                                <w:lang w:val="en-AU" w:eastAsia="en-AU" w:bidi="my-MM"/>
                              </w:rPr>
                            </w:pPr>
                          </w:p>
                          <w:p w14:paraId="352614BA" w14:textId="10F5ECEE" w:rsidR="00A84156" w:rsidRDefault="00A84156" w:rsidP="009C044B">
                            <w:pPr>
                              <w:spacing w:before="0" w:line="240" w:lineRule="auto"/>
                              <w:ind w:left="426" w:right="196"/>
                              <w:jc w:val="both"/>
                              <w:rPr>
                                <w:rFonts w:eastAsia="Times New Roman" w:cs="Times New Roman"/>
                                <w:noProof/>
                                <w:lang w:val="en-AU" w:eastAsia="en-AU" w:bidi="my-MM"/>
                              </w:rPr>
                            </w:pPr>
                          </w:p>
                          <w:p w14:paraId="458F1345" w14:textId="50BEAFE1" w:rsidR="00A84156" w:rsidRDefault="00C86C6B" w:rsidP="009C044B">
                            <w:pPr>
                              <w:spacing w:before="0" w:line="240" w:lineRule="auto"/>
                              <w:ind w:left="426" w:right="196"/>
                              <w:jc w:val="both"/>
                              <w:rPr>
                                <w:rFonts w:asciiTheme="majorHAnsi" w:hAnsiTheme="majorHAnsi"/>
                                <w:b/>
                                <w:bCs/>
                                <w:i/>
                                <w:iCs/>
                                <w:color w:val="365F91" w:themeColor="accent1" w:themeShade="BF"/>
                                <w:sz w:val="32"/>
                                <w:szCs w:val="32"/>
                              </w:rPr>
                            </w:pPr>
                            <w:r>
                              <w:rPr>
                                <w:rFonts w:asciiTheme="majorHAnsi" w:hAnsiTheme="majorHAnsi"/>
                                <w:b/>
                                <w:bCs/>
                                <w:i/>
                                <w:iCs/>
                                <w:color w:val="365F91" w:themeColor="accent1" w:themeShade="BF"/>
                                <w:sz w:val="32"/>
                                <w:szCs w:val="32"/>
                              </w:rPr>
                              <w:t>Provincial Chapter 22</w:t>
                            </w:r>
                          </w:p>
                          <w:p w14:paraId="3E6E1FA2" w14:textId="77777777" w:rsidR="00C86C6B" w:rsidRDefault="00C86C6B" w:rsidP="009C044B">
                            <w:pPr>
                              <w:spacing w:before="0" w:line="240" w:lineRule="auto"/>
                              <w:ind w:left="426" w:right="196"/>
                              <w:jc w:val="both"/>
                              <w:rPr>
                                <w:rFonts w:eastAsia="Times New Roman" w:cs="Times New Roman"/>
                                <w:noProof/>
                                <w:lang w:val="en-AU" w:eastAsia="en-AU" w:bidi="my-MM"/>
                              </w:rPr>
                            </w:pPr>
                          </w:p>
                          <w:p w14:paraId="7097042E"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The Provincial Chapter 22 concluded successfully on Tuesday 24th May with the Eucharistic celebration of Mary Help of Christians during which the 2022 Jubilarians of the province are honoured and celebrated. </w:t>
                            </w:r>
                          </w:p>
                          <w:p w14:paraId="6C884175"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Most delegates of the Chapter were able to take part in this triannual celebration. Yet, the delegates from Samoa and some others from Fiji and New Zealand were not able to attend in person due to border restrictions and personal hurdles respectively.</w:t>
                            </w:r>
                          </w:p>
                          <w:p w14:paraId="4244234F"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The significant presence of lay mission partners on 21 &amp; 22 May also made the Chapter more uplifting with their enthusiasm and love for Don Bosco.</w:t>
                            </w:r>
                          </w:p>
                          <w:p w14:paraId="4B0B66A4" w14:textId="2E143C70"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During the concluding dinner on 24th May, Fr Greg Chambers was the toast master for the jubilarians who celebrated various milestones in 2022.</w:t>
                            </w:r>
                          </w:p>
                          <w:p w14:paraId="4CEB4A0B" w14:textId="77777777" w:rsidR="00A84156" w:rsidRDefault="00A84156" w:rsidP="009C044B">
                            <w:pPr>
                              <w:spacing w:before="0" w:line="240" w:lineRule="auto"/>
                              <w:ind w:left="426" w:right="196"/>
                              <w:jc w:val="both"/>
                              <w:rPr>
                                <w:rFonts w:eastAsia="Times New Roman" w:cs="Times New Roman"/>
                                <w:noProof/>
                                <w:lang w:val="en-AU" w:eastAsia="en-AU" w:bidi="my-M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CDD360" id="Text Box 19" o:spid="_x0000_s1035" type="#_x0000_t202" style="position:absolute;margin-left:-32.25pt;margin-top:-624.85pt;width:322.6pt;height:701.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" fillcolor="#f2f2f2" stroked="f" strokeweight=".5pt">
                <v:textbox>
                  <w:txbxContent>
                    <w:p w14:paraId="54E55B14" w14:textId="19F4BD79" w:rsidR="0059510D" w:rsidRDefault="0059510D" w:rsidP="009C044B">
                      <w:pPr>
                        <w:spacing w:before="0" w:line="240" w:lineRule="auto"/>
                        <w:ind w:left="426" w:right="196"/>
                        <w:jc w:val="both"/>
                        <w:rPr>
                          <w:rFonts w:eastAsia="Times New Roman" w:cs="Times New Roman"/>
                          <w:noProof/>
                          <w:lang w:val="en-AU" w:eastAsia="en-AU" w:bidi="my-MM"/>
                        </w:rPr>
                      </w:pPr>
                    </w:p>
                    <w:p w14:paraId="5D158985" w14:textId="77777777" w:rsidR="00054791" w:rsidRDefault="00054791" w:rsidP="009C044B">
                      <w:pPr>
                        <w:spacing w:before="0" w:line="240" w:lineRule="auto"/>
                        <w:ind w:left="426" w:right="196"/>
                        <w:jc w:val="both"/>
                        <w:rPr>
                          <w:rFonts w:eastAsia="Times New Roman" w:cs="Times New Roman"/>
                          <w:noProof/>
                          <w:lang w:val="en-AU" w:eastAsia="en-AU" w:bidi="my-MM"/>
                        </w:rPr>
                      </w:pPr>
                    </w:p>
                    <w:p w14:paraId="0BEF9C5E" w14:textId="6DB6D420" w:rsidR="00054791" w:rsidRDefault="00054791" w:rsidP="00054791">
                      <w:pPr>
                        <w:spacing w:before="0" w:line="240" w:lineRule="auto"/>
                        <w:ind w:left="426" w:right="275"/>
                        <w:rPr>
                          <w:rFonts w:asciiTheme="majorHAnsi" w:hAnsiTheme="majorHAnsi"/>
                          <w:b/>
                          <w:bCs/>
                          <w:i/>
                          <w:iCs/>
                          <w:color w:val="365F91" w:themeColor="accent1" w:themeShade="BF"/>
                          <w:sz w:val="32"/>
                          <w:szCs w:val="32"/>
                        </w:rPr>
                      </w:pPr>
                      <w:r>
                        <w:rPr>
                          <w:rFonts w:asciiTheme="majorHAnsi" w:hAnsiTheme="majorHAnsi"/>
                          <w:b/>
                          <w:bCs/>
                          <w:i/>
                          <w:iCs/>
                          <w:color w:val="365F91" w:themeColor="accent1" w:themeShade="BF"/>
                          <w:sz w:val="32"/>
                          <w:szCs w:val="32"/>
                        </w:rPr>
                        <w:t>Austral</w:t>
                      </w:r>
                      <w:r w:rsidRPr="004A39A1">
                        <w:rPr>
                          <w:rFonts w:asciiTheme="majorHAnsi" w:hAnsiTheme="majorHAnsi"/>
                          <w:b/>
                          <w:bCs/>
                          <w:i/>
                          <w:iCs/>
                          <w:color w:val="365F91" w:themeColor="accent1" w:themeShade="BF"/>
                          <w:sz w:val="32"/>
                          <w:szCs w:val="32"/>
                        </w:rPr>
                        <w:t>i</w:t>
                      </w:r>
                      <w:r>
                        <w:rPr>
                          <w:rFonts w:asciiTheme="majorHAnsi" w:hAnsiTheme="majorHAnsi"/>
                          <w:b/>
                          <w:bCs/>
                          <w:i/>
                          <w:iCs/>
                          <w:color w:val="365F91" w:themeColor="accent1" w:themeShade="BF"/>
                          <w:sz w:val="32"/>
                          <w:szCs w:val="32"/>
                        </w:rPr>
                        <w:t>an Plenary Council</w:t>
                      </w:r>
                    </w:p>
                    <w:p w14:paraId="509A7843" w14:textId="510492A8" w:rsidR="00054791" w:rsidRDefault="00054791" w:rsidP="00054791">
                      <w:pPr>
                        <w:spacing w:before="0" w:line="240" w:lineRule="auto"/>
                        <w:ind w:left="426" w:right="196"/>
                        <w:rPr>
                          <w:rFonts w:eastAsia="Times New Roman" w:cs="Times New Roman"/>
                          <w:noProof/>
                          <w:lang w:val="en-AU" w:eastAsia="en-AU" w:bidi="my-MM"/>
                        </w:rPr>
                      </w:pPr>
                    </w:p>
                    <w:p w14:paraId="300EE0B3" w14:textId="30A5E8D5"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 xml:space="preserve">Four Salesians will take part in the Second General Assembly of the Australian Plenary Council on 4-9 July at St Mary's College in Sydney. Archbishop Timothy Costelloe as the President of the Council, Professor Francis Moloney as a </w:t>
                      </w:r>
                      <w:r w:rsidRPr="002303EF">
                        <w:rPr>
                          <w:rFonts w:eastAsia="Times New Roman" w:cs="Calibri"/>
                          <w:color w:val="050505"/>
                          <w:lang w:val="en-AU" w:eastAsia="en-AU"/>
                        </w:rPr>
                        <w:t>P</w:t>
                      </w:r>
                      <w:r w:rsidRPr="00A84156">
                        <w:rPr>
                          <w:rFonts w:eastAsia="Times New Roman" w:cs="Calibri"/>
                          <w:color w:val="050505"/>
                          <w:lang w:val="en-AU" w:eastAsia="en-AU"/>
                        </w:rPr>
                        <w:t>er</w:t>
                      </w:r>
                      <w:r w:rsidRPr="002303EF">
                        <w:rPr>
                          <w:rFonts w:eastAsia="Times New Roman" w:cs="Calibri"/>
                          <w:color w:val="050505"/>
                          <w:lang w:val="en-AU" w:eastAsia="en-AU"/>
                        </w:rPr>
                        <w:t>i</w:t>
                      </w:r>
                      <w:r w:rsidRPr="00A84156">
                        <w:rPr>
                          <w:rFonts w:eastAsia="Times New Roman" w:cs="Calibri"/>
                          <w:color w:val="050505"/>
                          <w:lang w:val="en-AU" w:eastAsia="en-AU"/>
                        </w:rPr>
                        <w:t>tus, and Sr Louise McKeogh and Fr Will Matthews as superiors of the religious congregation.</w:t>
                      </w:r>
                    </w:p>
                    <w:p w14:paraId="45CF0ED1"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The theme of the Council is ‘Listen to what the Spirit is saying…’</w:t>
                      </w:r>
                    </w:p>
                    <w:p w14:paraId="33782EF5"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During this assembly, around 300 delegates of different backgrounds and ages from all parts of Australia will be discerning together the will of God through hearing each other’s experience, expertise and wisdom.</w:t>
                      </w:r>
                    </w:p>
                    <w:p w14:paraId="24AE4E56" w14:textId="77777777" w:rsidR="00A84156" w:rsidRPr="00A84156" w:rsidRDefault="00A84156" w:rsidP="00A84156">
                      <w:pPr>
                        <w:spacing w:before="0" w:after="360" w:line="240" w:lineRule="auto"/>
                        <w:ind w:left="426" w:right="338"/>
                        <w:jc w:val="both"/>
                        <w:rPr>
                          <w:rFonts w:eastAsia="Times New Roman" w:cs="Times New Roman"/>
                          <w:lang w:val="en-AU" w:eastAsia="en-AU"/>
                        </w:rPr>
                      </w:pPr>
                      <w:r w:rsidRPr="00A84156">
                        <w:rPr>
                          <w:rFonts w:eastAsia="Times New Roman" w:cs="Calibri"/>
                          <w:color w:val="050505"/>
                          <w:lang w:val="en-AU" w:eastAsia="en-AU"/>
                        </w:rPr>
                        <w:t>Salesians and members of the Salesian Family are kindly invited to accompany the Assembly with prayers.</w:t>
                      </w:r>
                    </w:p>
                    <w:p w14:paraId="377B1B96" w14:textId="1506844D" w:rsidR="00054791" w:rsidRDefault="00A84156" w:rsidP="009C044B">
                      <w:pPr>
                        <w:spacing w:before="0" w:line="240" w:lineRule="auto"/>
                        <w:ind w:left="426" w:right="196"/>
                        <w:jc w:val="both"/>
                        <w:rPr>
                          <w:rFonts w:eastAsia="Times New Roman" w:cs="Times New Roman"/>
                          <w:noProof/>
                          <w:lang w:val="en-AU" w:eastAsia="en-AU" w:bidi="my-MM"/>
                        </w:rPr>
                      </w:pPr>
                      <w:r w:rsidRPr="00A84156">
                        <w:rPr>
                          <w:rFonts w:eastAsia="Times New Roman" w:cs="Times New Roman"/>
                          <w:noProof/>
                          <w:lang w:val="en-AU" w:eastAsia="en-AU" w:bidi="my-MM"/>
                        </w:rPr>
                        <w:drawing>
                          <wp:inline distT="0" distB="0" distL="0" distR="0" wp14:anchorId="3EA93D6C" wp14:editId="718F2CAE">
                            <wp:extent cx="3590925" cy="1388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flipV="1">
                                      <a:off x="0" y="0"/>
                                      <a:ext cx="3590925" cy="138876"/>
                                    </a:xfrm>
                                    <a:prstGeom prst="rect">
                                      <a:avLst/>
                                    </a:prstGeom>
                                    <a:noFill/>
                                    <a:ln>
                                      <a:noFill/>
                                    </a:ln>
                                  </pic:spPr>
                                </pic:pic>
                              </a:graphicData>
                            </a:graphic>
                          </wp:inline>
                        </w:drawing>
                      </w:r>
                    </w:p>
                    <w:p w14:paraId="360E4A8D" w14:textId="5D4EDAA0" w:rsidR="00A84156" w:rsidRDefault="00A84156" w:rsidP="009C044B">
                      <w:pPr>
                        <w:spacing w:before="0" w:line="240" w:lineRule="auto"/>
                        <w:ind w:left="426" w:right="196"/>
                        <w:jc w:val="both"/>
                        <w:rPr>
                          <w:rFonts w:eastAsia="Times New Roman" w:cs="Times New Roman"/>
                          <w:noProof/>
                          <w:lang w:val="en-AU" w:eastAsia="en-AU" w:bidi="my-MM"/>
                        </w:rPr>
                      </w:pPr>
                    </w:p>
                    <w:p w14:paraId="352614BA" w14:textId="10F5ECEE" w:rsidR="00A84156" w:rsidRDefault="00A84156" w:rsidP="009C044B">
                      <w:pPr>
                        <w:spacing w:before="0" w:line="240" w:lineRule="auto"/>
                        <w:ind w:left="426" w:right="196"/>
                        <w:jc w:val="both"/>
                        <w:rPr>
                          <w:rFonts w:eastAsia="Times New Roman" w:cs="Times New Roman"/>
                          <w:noProof/>
                          <w:lang w:val="en-AU" w:eastAsia="en-AU" w:bidi="my-MM"/>
                        </w:rPr>
                      </w:pPr>
                    </w:p>
                    <w:p w14:paraId="458F1345" w14:textId="50BEAFE1" w:rsidR="00A84156" w:rsidRDefault="00C86C6B" w:rsidP="009C044B">
                      <w:pPr>
                        <w:spacing w:before="0" w:line="240" w:lineRule="auto"/>
                        <w:ind w:left="426" w:right="196"/>
                        <w:jc w:val="both"/>
                        <w:rPr>
                          <w:rFonts w:asciiTheme="majorHAnsi" w:hAnsiTheme="majorHAnsi"/>
                          <w:b/>
                          <w:bCs/>
                          <w:i/>
                          <w:iCs/>
                          <w:color w:val="365F91" w:themeColor="accent1" w:themeShade="BF"/>
                          <w:sz w:val="32"/>
                          <w:szCs w:val="32"/>
                        </w:rPr>
                      </w:pPr>
                      <w:r>
                        <w:rPr>
                          <w:rFonts w:asciiTheme="majorHAnsi" w:hAnsiTheme="majorHAnsi"/>
                          <w:b/>
                          <w:bCs/>
                          <w:i/>
                          <w:iCs/>
                          <w:color w:val="365F91" w:themeColor="accent1" w:themeShade="BF"/>
                          <w:sz w:val="32"/>
                          <w:szCs w:val="32"/>
                        </w:rPr>
                        <w:t>Provincial Chapter 22</w:t>
                      </w:r>
                    </w:p>
                    <w:p w14:paraId="3E6E1FA2" w14:textId="77777777" w:rsidR="00C86C6B" w:rsidRDefault="00C86C6B" w:rsidP="009C044B">
                      <w:pPr>
                        <w:spacing w:before="0" w:line="240" w:lineRule="auto"/>
                        <w:ind w:left="426" w:right="196"/>
                        <w:jc w:val="both"/>
                        <w:rPr>
                          <w:rFonts w:eastAsia="Times New Roman" w:cs="Times New Roman"/>
                          <w:noProof/>
                          <w:lang w:val="en-AU" w:eastAsia="en-AU" w:bidi="my-MM"/>
                        </w:rPr>
                      </w:pPr>
                    </w:p>
                    <w:p w14:paraId="7097042E"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The Provincial Chapter 22 concluded successfully on Tuesday 24th May with the Eucharistic celebration of Mary Help of Christians during which the 2022 Jubilarians of the province are honoured and celebrated. </w:t>
                      </w:r>
                    </w:p>
                    <w:p w14:paraId="6C884175"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Most delegates of the Chapter were able to take part in this triannual celebration. Yet, the delegates from Samoa and some others from Fiji and New Zealand were not able to attend in person due to border restrictions and personal hurdles respectively.</w:t>
                      </w:r>
                    </w:p>
                    <w:p w14:paraId="4244234F" w14:textId="77777777"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The significant presence of lay mission partners on 21 &amp; 22 May also made the Chapter more uplifting with their enthusiasm and love for Don Bosco.</w:t>
                      </w:r>
                    </w:p>
                    <w:p w14:paraId="4B0B66A4" w14:textId="2E143C70" w:rsidR="00C86C6B" w:rsidRPr="00C86C6B" w:rsidRDefault="00C86C6B" w:rsidP="002303EF">
                      <w:pPr>
                        <w:spacing w:before="0" w:after="360" w:line="240" w:lineRule="auto"/>
                        <w:ind w:left="426"/>
                        <w:jc w:val="both"/>
                        <w:rPr>
                          <w:rFonts w:eastAsia="Times New Roman" w:cs="Times New Roman"/>
                          <w:lang w:val="en-AU" w:eastAsia="en-AU"/>
                        </w:rPr>
                      </w:pPr>
                      <w:r w:rsidRPr="00C86C6B">
                        <w:rPr>
                          <w:rFonts w:eastAsia="Times New Roman" w:cs="Calibri"/>
                          <w:color w:val="050505"/>
                          <w:lang w:val="en-AU" w:eastAsia="en-AU"/>
                        </w:rPr>
                        <w:t>During the concluding dinner on 24th May, Fr Greg Chambers was the toast master for the jubilarians who celebrated various milestones in 2022.</w:t>
                      </w:r>
                    </w:p>
                    <w:p w14:paraId="4CEB4A0B" w14:textId="77777777" w:rsidR="00A84156" w:rsidRDefault="00A84156" w:rsidP="009C044B">
                      <w:pPr>
                        <w:spacing w:before="0" w:line="240" w:lineRule="auto"/>
                        <w:ind w:left="426" w:right="196"/>
                        <w:jc w:val="both"/>
                        <w:rPr>
                          <w:rFonts w:eastAsia="Times New Roman" w:cs="Times New Roman"/>
                          <w:noProof/>
                          <w:lang w:val="en-AU" w:eastAsia="en-AU" w:bidi="my-MM"/>
                        </w:rPr>
                      </w:pPr>
                    </w:p>
                  </w:txbxContent>
                </v:textbox>
              </v:shape>
            </w:pict>
          </mc:Fallback>
        </mc:AlternateContent>
      </w:r>
      <w:r w:rsidR="006E736F">
        <mc:AlternateContent>
          <mc:Choice Requires="wps">
            <w:drawing>
              <wp:anchor distT="0" distB="0" distL="114300" distR="114300" simplePos="0" relativeHeight="251881472" behindDoc="0" locked="0" layoutInCell="1" allowOverlap="1" wp14:anchorId="0B2C658B" wp14:editId="0A9D9839">
                <wp:simplePos x="0" y="0"/>
                <wp:positionH relativeFrom="column">
                  <wp:posOffset>3876675</wp:posOffset>
                </wp:positionH>
                <wp:positionV relativeFrom="paragraph">
                  <wp:posOffset>-7887971</wp:posOffset>
                </wp:positionV>
                <wp:extent cx="3141345" cy="9001125"/>
                <wp:effectExtent l="0" t="0" r="190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1345" cy="9001125"/>
                        </a:xfrm>
                        <a:prstGeom prst="rect">
                          <a:avLst/>
                        </a:prstGeom>
                        <a:solidFill>
                          <a:schemeClr val="lt1"/>
                        </a:solidFill>
                        <a:ln w="6350">
                          <a:noFill/>
                        </a:ln>
                      </wps:spPr>
                      <wps:txbx>
                        <w:txbxContent>
                          <w:p w14:paraId="6C56AB41" w14:textId="487D2097" w:rsidR="002D3F3D" w:rsidRPr="00C86C6B" w:rsidRDefault="002D3F3D" w:rsidP="00DB3DD7">
                            <w:pPr>
                              <w:spacing w:before="0" w:line="240" w:lineRule="auto"/>
                              <w:ind w:left="142" w:right="196"/>
                              <w:jc w:val="both"/>
                              <w:rPr>
                                <w:rFonts w:eastAsia="Times New Roman" w:cs="Times New Roman"/>
                                <w:noProof/>
                                <w:sz w:val="18"/>
                                <w:szCs w:val="18"/>
                                <w:lang w:val="en-AU" w:eastAsia="en-AU" w:bidi="my-MM"/>
                              </w:rPr>
                            </w:pPr>
                          </w:p>
                          <w:p w14:paraId="035815C1" w14:textId="77777777" w:rsidR="00C86C6B" w:rsidRPr="00C86C6B" w:rsidRDefault="00C86C6B" w:rsidP="00DB3DD7">
                            <w:pPr>
                              <w:spacing w:before="0" w:line="240" w:lineRule="auto"/>
                              <w:ind w:left="142" w:right="196"/>
                              <w:jc w:val="both"/>
                              <w:rPr>
                                <w:rFonts w:eastAsia="Times New Roman" w:cs="Times New Roman"/>
                                <w:noProof/>
                                <w:sz w:val="18"/>
                                <w:szCs w:val="18"/>
                                <w:lang w:val="en-AU" w:eastAsia="en-AU" w:bidi="my-MM"/>
                              </w:rPr>
                            </w:pPr>
                          </w:p>
                          <w:p w14:paraId="65AD2BCB" w14:textId="3199026A" w:rsidR="00A84156" w:rsidRPr="00C86C6B" w:rsidRDefault="00C86C6B"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r w:rsidRPr="00C86C6B">
                              <w:rPr>
                                <w:rFonts w:asciiTheme="majorHAnsi" w:eastAsia="Times New Roman" w:hAnsiTheme="majorHAnsi" w:cs="Times New Roman"/>
                                <w:b/>
                                <w:bCs/>
                                <w:i/>
                                <w:iCs/>
                                <w:noProof/>
                                <w:color w:val="365F91" w:themeColor="accent1" w:themeShade="BF"/>
                                <w:sz w:val="32"/>
                                <w:szCs w:val="32"/>
                                <w:lang w:val="en-AU" w:eastAsia="en-AU" w:bidi="my-MM"/>
                              </w:rPr>
                              <w:t>Salesian Professions</w:t>
                            </w:r>
                          </w:p>
                          <w:p w14:paraId="55FE76F2" w14:textId="1E2604F9" w:rsidR="00C86C6B" w:rsidRDefault="00C86C6B" w:rsidP="00C86C6B">
                            <w:pPr>
                              <w:spacing w:before="0" w:line="240" w:lineRule="auto"/>
                              <w:ind w:left="142" w:right="196"/>
                              <w:jc w:val="both"/>
                              <w:rPr>
                                <w:rFonts w:eastAsia="Times New Roman" w:cs="Times New Roman"/>
                                <w:noProof/>
                                <w:lang w:val="en-AU" w:eastAsia="en-AU" w:bidi="my-MM"/>
                              </w:rPr>
                            </w:pPr>
                          </w:p>
                          <w:p w14:paraId="26E2F248" w14:textId="77777777"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Bob Curmi [75 years]</w:t>
                            </w:r>
                          </w:p>
                          <w:p w14:paraId="6B75859A" w14:textId="77777777"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Peter Varengo [60 years]</w:t>
                            </w:r>
                          </w:p>
                          <w:p w14:paraId="16934FCC" w14:textId="0E6054AE"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Will Matthews [25 years]</w:t>
                            </w:r>
                          </w:p>
                          <w:p w14:paraId="209D3E67" w14:textId="77777777" w:rsidR="00C86C6B" w:rsidRDefault="00C86C6B" w:rsidP="00EE7D8A">
                            <w:pPr>
                              <w:pStyle w:val="NormalWeb"/>
                              <w:spacing w:before="0" w:beforeAutospacing="0" w:after="0" w:afterAutospacing="0"/>
                              <w:ind w:left="720"/>
                              <w:textAlignment w:val="baseline"/>
                              <w:rPr>
                                <w:rFonts w:ascii="Calibri" w:hAnsi="Calibri" w:cs="Calibri"/>
                                <w:color w:val="050505"/>
                              </w:rPr>
                            </w:pPr>
                          </w:p>
                          <w:p w14:paraId="2C68F97C" w14:textId="77777777" w:rsidR="00C86C6B" w:rsidRDefault="00C86C6B" w:rsidP="00C86C6B">
                            <w:pPr>
                              <w:pStyle w:val="NormalWeb"/>
                              <w:spacing w:before="0" w:beforeAutospacing="0" w:after="0" w:afterAutospacing="0"/>
                              <w:ind w:left="142"/>
                            </w:pPr>
                            <w:r>
                              <w:rPr>
                                <w:rFonts w:ascii="Calibri" w:hAnsi="Calibri" w:cs="Calibri"/>
                                <w:b/>
                                <w:bCs/>
                                <w:color w:val="050505"/>
                              </w:rPr>
                              <w:t>Ordination</w:t>
                            </w:r>
                          </w:p>
                          <w:p w14:paraId="5237E29D"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John Briffa [65 years]</w:t>
                            </w:r>
                          </w:p>
                          <w:p w14:paraId="44FD6F56"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Chris Riley [40 years]</w:t>
                            </w:r>
                          </w:p>
                          <w:p w14:paraId="49A508F6"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Peter Hoang [25 years]</w:t>
                            </w:r>
                          </w:p>
                          <w:p w14:paraId="3B577750" w14:textId="2588F8A7" w:rsidR="00C86C6B" w:rsidRDefault="00C86C6B" w:rsidP="00DB3DD7">
                            <w:pPr>
                              <w:spacing w:before="0" w:line="240" w:lineRule="auto"/>
                              <w:ind w:left="142" w:right="196"/>
                              <w:jc w:val="both"/>
                              <w:rPr>
                                <w:rFonts w:eastAsia="Times New Roman" w:cs="Times New Roman"/>
                                <w:noProof/>
                                <w:lang w:val="en-AU" w:eastAsia="en-AU" w:bidi="my-MM"/>
                              </w:rPr>
                            </w:pPr>
                          </w:p>
                          <w:p w14:paraId="12B7E82D" w14:textId="639BD385" w:rsidR="00C86C6B" w:rsidRDefault="00C86C6B" w:rsidP="00DB3DD7">
                            <w:pPr>
                              <w:spacing w:before="0" w:line="240" w:lineRule="auto"/>
                              <w:ind w:left="142" w:right="196"/>
                              <w:jc w:val="both"/>
                              <w:rPr>
                                <w:rFonts w:eastAsia="Times New Roman" w:cs="Times New Roman"/>
                                <w:noProof/>
                                <w:lang w:val="en-AU" w:eastAsia="en-AU" w:bidi="my-MM"/>
                              </w:rPr>
                            </w:pPr>
                            <w:r w:rsidRPr="00A84156">
                              <w:rPr>
                                <w:rFonts w:eastAsia="Times New Roman" w:cs="Times New Roman"/>
                                <w:noProof/>
                                <w:lang w:val="en-AU" w:eastAsia="en-AU" w:bidi="my-MM"/>
                              </w:rPr>
                              <w:drawing>
                                <wp:inline distT="0" distB="0" distL="0" distR="0" wp14:anchorId="6C0E6E41" wp14:editId="2C1BDD51">
                                  <wp:extent cx="2952115" cy="113804"/>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flipV="1">
                                            <a:off x="0" y="0"/>
                                            <a:ext cx="2952115" cy="113804"/>
                                          </a:xfrm>
                                          <a:prstGeom prst="rect">
                                            <a:avLst/>
                                          </a:prstGeom>
                                          <a:noFill/>
                                          <a:ln>
                                            <a:noFill/>
                                          </a:ln>
                                        </pic:spPr>
                                      </pic:pic>
                                    </a:graphicData>
                                  </a:graphic>
                                </wp:inline>
                              </w:drawing>
                            </w:r>
                          </w:p>
                          <w:p w14:paraId="0D196CB1" w14:textId="77777777" w:rsidR="00C86C6B" w:rsidRPr="00C86C6B" w:rsidRDefault="00C86C6B" w:rsidP="00DB3DD7">
                            <w:pPr>
                              <w:spacing w:before="0" w:line="240" w:lineRule="auto"/>
                              <w:ind w:left="142" w:right="196"/>
                              <w:jc w:val="both"/>
                              <w:rPr>
                                <w:rFonts w:eastAsia="Times New Roman" w:cs="Times New Roman"/>
                                <w:noProof/>
                                <w:lang w:val="en-AU" w:eastAsia="en-AU" w:bidi="my-MM"/>
                              </w:rPr>
                            </w:pPr>
                          </w:p>
                          <w:p w14:paraId="2B5E82AE" w14:textId="0B13F979" w:rsidR="00A84156" w:rsidRDefault="00A84156"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r>
                              <w:rPr>
                                <w:rFonts w:asciiTheme="majorHAnsi" w:eastAsia="Times New Roman" w:hAnsiTheme="majorHAnsi" w:cs="Times New Roman"/>
                                <w:b/>
                                <w:bCs/>
                                <w:i/>
                                <w:iCs/>
                                <w:noProof/>
                                <w:color w:val="365F91" w:themeColor="accent1" w:themeShade="BF"/>
                                <w:sz w:val="32"/>
                                <w:szCs w:val="32"/>
                                <w:lang w:val="en-AU" w:eastAsia="en-AU" w:bidi="my-MM"/>
                              </w:rPr>
                              <w:t>Father Cassius Correya</w:t>
                            </w:r>
                          </w:p>
                          <w:p w14:paraId="18566077" w14:textId="44BF6FF9" w:rsidR="00A84156" w:rsidRDefault="00A84156"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p>
                          <w:p w14:paraId="33312939" w14:textId="558713FA" w:rsidR="00A84156" w:rsidRPr="002303EF" w:rsidRDefault="00A84156" w:rsidP="00A84156">
                            <w:pPr>
                              <w:spacing w:before="0" w:after="360" w:line="240" w:lineRule="auto"/>
                              <w:ind w:left="142"/>
                              <w:jc w:val="both"/>
                              <w:rPr>
                                <w:rFonts w:eastAsia="Times New Roman" w:cs="Calibri"/>
                                <w:color w:val="050505"/>
                                <w:sz w:val="24"/>
                                <w:szCs w:val="24"/>
                                <w:lang w:val="en-AU" w:eastAsia="en-AU"/>
                              </w:rPr>
                            </w:pPr>
                            <w:r w:rsidRPr="00A84156">
                              <w:rPr>
                                <w:rFonts w:eastAsia="Times New Roman" w:cs="Calibri"/>
                                <w:color w:val="050505"/>
                                <w:sz w:val="24"/>
                                <w:szCs w:val="24"/>
                                <w:lang w:val="en-AU" w:eastAsia="en-AU"/>
                              </w:rPr>
                              <w:t>Under a temporary transfer agreement between the Provincial of Chennai and the Provincial of Australia-Pacific, Fr Cassius joined the Formation Community in Clifton Hill on 8th June. Cassius is known to a number of Salesians in Melbourne as he has visited Australia many times before. All his family lives here in Melbourne. Sadly</w:t>
                            </w:r>
                            <w:r w:rsidRPr="002303EF">
                              <w:rPr>
                                <w:rFonts w:eastAsia="Times New Roman" w:cs="Calibri"/>
                                <w:color w:val="050505"/>
                                <w:sz w:val="24"/>
                                <w:szCs w:val="24"/>
                                <w:lang w:val="en-AU" w:eastAsia="en-AU"/>
                              </w:rPr>
                              <w:t>,</w:t>
                            </w:r>
                            <w:r w:rsidRPr="00A84156">
                              <w:rPr>
                                <w:rFonts w:eastAsia="Times New Roman" w:cs="Calibri"/>
                                <w:color w:val="050505"/>
                                <w:sz w:val="24"/>
                                <w:szCs w:val="24"/>
                                <w:lang w:val="en-AU" w:eastAsia="en-AU"/>
                              </w:rPr>
                              <w:t xml:space="preserve"> Cassius lost his mother earlier this year.</w:t>
                            </w:r>
                          </w:p>
                          <w:p w14:paraId="3A1638DC" w14:textId="088A4014"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3AC90327" w14:textId="295E42AA" w:rsidR="006E736F" w:rsidRDefault="006E736F" w:rsidP="006E736F">
                            <w:pPr>
                              <w:spacing w:before="0" w:line="240" w:lineRule="auto"/>
                              <w:ind w:left="142"/>
                              <w:jc w:val="both"/>
                              <w:rPr>
                                <w:rFonts w:ascii="Times New Roman" w:eastAsia="Times New Roman" w:hAnsi="Times New Roman" w:cs="Times New Roman"/>
                                <w:sz w:val="24"/>
                                <w:szCs w:val="24"/>
                                <w:lang w:val="en-AU" w:eastAsia="en-AU"/>
                              </w:rPr>
                            </w:pPr>
                          </w:p>
                          <w:p w14:paraId="20304F06" w14:textId="77777777" w:rsidR="006E736F" w:rsidRPr="00A84156" w:rsidRDefault="006E736F" w:rsidP="006E736F">
                            <w:pPr>
                              <w:spacing w:before="0" w:line="240" w:lineRule="auto"/>
                              <w:ind w:left="142"/>
                              <w:jc w:val="both"/>
                              <w:rPr>
                                <w:rFonts w:ascii="Times New Roman" w:eastAsia="Times New Roman" w:hAnsi="Times New Roman" w:cs="Times New Roman"/>
                                <w:sz w:val="24"/>
                                <w:szCs w:val="24"/>
                                <w:lang w:val="en-AU" w:eastAsia="en-AU"/>
                              </w:rPr>
                            </w:pPr>
                          </w:p>
                          <w:p w14:paraId="498C72C5" w14:textId="3AF004A3"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24EEA51A" w14:textId="72409FA6"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34398EE7" w14:textId="1F2C0777"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77272802" w14:textId="77777777"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00074CB3" w14:textId="728DC3E8" w:rsidR="00A84156" w:rsidRPr="00A84156" w:rsidRDefault="00A84156" w:rsidP="00A84156">
                            <w:pPr>
                              <w:spacing w:before="0" w:after="360" w:line="240" w:lineRule="auto"/>
                              <w:ind w:left="142"/>
                              <w:jc w:val="both"/>
                              <w:rPr>
                                <w:rFonts w:eastAsia="Times New Roman" w:cs="Times New Roman"/>
                                <w:lang w:val="en-AU" w:eastAsia="en-AU"/>
                              </w:rPr>
                            </w:pPr>
                            <w:r w:rsidRPr="00A84156">
                              <w:rPr>
                                <w:rFonts w:eastAsia="Times New Roman" w:cs="Calibri"/>
                                <w:color w:val="050505"/>
                                <w:lang w:val="en-AU" w:eastAsia="en-AU"/>
                              </w:rPr>
                              <w:t xml:space="preserve">Being a professed Salesian for 28 years, </w:t>
                            </w:r>
                            <w:bookmarkStart w:id="6" w:name="_Hlk106702795"/>
                            <w:r w:rsidRPr="006B1E42">
                              <w:rPr>
                                <w:rFonts w:eastAsia="Times New Roman" w:cs="Calibri"/>
                                <w:lang w:val="en-AU" w:eastAsia="en-AU"/>
                              </w:rPr>
                              <w:t xml:space="preserve">ordained in </w:t>
                            </w:r>
                            <w:r w:rsidR="006B1E42">
                              <w:rPr>
                                <w:rFonts w:eastAsia="Times New Roman" w:cs="Calibri"/>
                                <w:lang w:val="en-AU" w:eastAsia="en-AU"/>
                              </w:rPr>
                              <w:t>2004</w:t>
                            </w:r>
                            <w:r w:rsidRPr="006B1E42">
                              <w:rPr>
                                <w:rFonts w:eastAsia="Times New Roman" w:cs="Calibri"/>
                                <w:lang w:val="en-AU" w:eastAsia="en-AU"/>
                              </w:rPr>
                              <w:t xml:space="preserve">, completing a Licentiate in Christology at UPS in 2012, and a PHD in </w:t>
                            </w:r>
                            <w:r w:rsidR="006B1E42">
                              <w:rPr>
                                <w:rFonts w:eastAsia="Times New Roman" w:cs="Calibri"/>
                                <w:lang w:val="en-AU" w:eastAsia="en-AU"/>
                              </w:rPr>
                              <w:t xml:space="preserve">2018. </w:t>
                            </w:r>
                            <w:r w:rsidRPr="006B1E42">
                              <w:rPr>
                                <w:rFonts w:eastAsia="Times New Roman" w:cs="Calibri"/>
                                <w:lang w:val="en-AU" w:eastAsia="en-AU"/>
                              </w:rPr>
                              <w:t xml:space="preserve"> </w:t>
                            </w:r>
                            <w:bookmarkEnd w:id="6"/>
                            <w:r w:rsidRPr="006B1E42">
                              <w:rPr>
                                <w:rFonts w:eastAsia="Times New Roman" w:cs="Calibri"/>
                                <w:lang w:val="en-AU" w:eastAsia="en-AU"/>
                              </w:rPr>
                              <w:t xml:space="preserve">Cassius has been teaching theology for many years at Don Bosco Theological Centre </w:t>
                            </w:r>
                            <w:r w:rsidRPr="00A84156">
                              <w:rPr>
                                <w:rFonts w:eastAsia="Times New Roman" w:cs="Calibri"/>
                                <w:color w:val="050505"/>
                                <w:lang w:val="en-AU" w:eastAsia="en-AU"/>
                              </w:rPr>
                              <w:t xml:space="preserve">in </w:t>
                            </w:r>
                            <w:proofErr w:type="spellStart"/>
                            <w:r w:rsidRPr="00A84156">
                              <w:rPr>
                                <w:rFonts w:eastAsia="Times New Roman" w:cs="Calibri"/>
                                <w:color w:val="050505"/>
                                <w:lang w:val="en-AU" w:eastAsia="en-AU"/>
                              </w:rPr>
                              <w:t>Kavarapettai</w:t>
                            </w:r>
                            <w:proofErr w:type="spellEnd"/>
                            <w:r w:rsidRPr="00A84156">
                              <w:rPr>
                                <w:rFonts w:eastAsia="Times New Roman" w:cs="Calibri"/>
                                <w:color w:val="050505"/>
                                <w:lang w:val="en-AU" w:eastAsia="en-AU"/>
                              </w:rPr>
                              <w:t>, India.</w:t>
                            </w:r>
                          </w:p>
                          <w:p w14:paraId="33160C1A" w14:textId="0939B05B" w:rsidR="00A84156" w:rsidRPr="00A84156" w:rsidRDefault="00A84156" w:rsidP="00A84156">
                            <w:pPr>
                              <w:spacing w:before="0" w:after="360" w:line="240" w:lineRule="auto"/>
                              <w:ind w:left="142"/>
                              <w:jc w:val="both"/>
                              <w:rPr>
                                <w:rFonts w:eastAsia="Times New Roman" w:cs="Times New Roman"/>
                                <w:lang w:val="en-AU" w:eastAsia="en-AU"/>
                              </w:rPr>
                            </w:pPr>
                            <w:r w:rsidRPr="00A84156">
                              <w:rPr>
                                <w:rFonts w:eastAsia="Times New Roman" w:cs="Calibri"/>
                                <w:color w:val="050505"/>
                                <w:lang w:val="en-AU" w:eastAsia="en-AU"/>
                              </w:rPr>
                              <w:t>Welcome Cassius to our Province. Hope your service and collaboration in the mission of the Australia-Pacific Province is a happy and rewarding experience.</w:t>
                            </w:r>
                          </w:p>
                          <w:p w14:paraId="7F378CE1" w14:textId="77777777" w:rsidR="00A84156" w:rsidRPr="00A84156" w:rsidRDefault="00A84156" w:rsidP="00DB3DD7">
                            <w:pPr>
                              <w:spacing w:before="0" w:line="240" w:lineRule="auto"/>
                              <w:ind w:left="142" w:right="196"/>
                              <w:jc w:val="both"/>
                              <w:rPr>
                                <w:rFonts w:eastAsia="Times New Roman" w:cs="Times New Roman"/>
                                <w:noProof/>
                                <w:lang w:val="en-AU" w:eastAsia="en-AU" w:bidi="my-M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B2C658B" id="_x0000_t202" coordsize="21600,21600" o:spt="202" path="m,l,21600r21600,l21600,xe">
                <v:stroke joinstyle="miter"/>
                <v:path gradientshapeok="t" o:connecttype="rect"/>
              </v:shapetype>
              <v:shape id="Text Box 18" o:spid="_x0000_s1036" type="#_x0000_t202" style="position:absolute;margin-left:305.25pt;margin-top:-621.1pt;width:247.35pt;height:708.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" fillcolor="white [3201]" stroked="f" strokeweight=".5pt">
                <v:textbox>
                  <w:txbxContent>
                    <w:p w14:paraId="6C56AB41" w14:textId="487D2097" w:rsidR="002D3F3D" w:rsidRPr="00C86C6B" w:rsidRDefault="002D3F3D" w:rsidP="00DB3DD7">
                      <w:pPr>
                        <w:spacing w:before="0" w:line="240" w:lineRule="auto"/>
                        <w:ind w:left="142" w:right="196"/>
                        <w:jc w:val="both"/>
                        <w:rPr>
                          <w:rFonts w:eastAsia="Times New Roman" w:cs="Times New Roman"/>
                          <w:noProof/>
                          <w:sz w:val="18"/>
                          <w:szCs w:val="18"/>
                          <w:lang w:val="en-AU" w:eastAsia="en-AU" w:bidi="my-MM"/>
                        </w:rPr>
                      </w:pPr>
                    </w:p>
                    <w:p w14:paraId="035815C1" w14:textId="77777777" w:rsidR="00C86C6B" w:rsidRPr="00C86C6B" w:rsidRDefault="00C86C6B" w:rsidP="00DB3DD7">
                      <w:pPr>
                        <w:spacing w:before="0" w:line="240" w:lineRule="auto"/>
                        <w:ind w:left="142" w:right="196"/>
                        <w:jc w:val="both"/>
                        <w:rPr>
                          <w:rFonts w:eastAsia="Times New Roman" w:cs="Times New Roman"/>
                          <w:noProof/>
                          <w:sz w:val="18"/>
                          <w:szCs w:val="18"/>
                          <w:lang w:val="en-AU" w:eastAsia="en-AU" w:bidi="my-MM"/>
                        </w:rPr>
                      </w:pPr>
                    </w:p>
                    <w:p w14:paraId="65AD2BCB" w14:textId="3199026A" w:rsidR="00A84156" w:rsidRPr="00C86C6B" w:rsidRDefault="00C86C6B"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r w:rsidRPr="00C86C6B">
                        <w:rPr>
                          <w:rFonts w:asciiTheme="majorHAnsi" w:eastAsia="Times New Roman" w:hAnsiTheme="majorHAnsi" w:cs="Times New Roman"/>
                          <w:b/>
                          <w:bCs/>
                          <w:i/>
                          <w:iCs/>
                          <w:noProof/>
                          <w:color w:val="365F91" w:themeColor="accent1" w:themeShade="BF"/>
                          <w:sz w:val="32"/>
                          <w:szCs w:val="32"/>
                          <w:lang w:val="en-AU" w:eastAsia="en-AU" w:bidi="my-MM"/>
                        </w:rPr>
                        <w:t>Salesian Professions</w:t>
                      </w:r>
                    </w:p>
                    <w:p w14:paraId="55FE76F2" w14:textId="1E2604F9" w:rsidR="00C86C6B" w:rsidRDefault="00C86C6B" w:rsidP="00C86C6B">
                      <w:pPr>
                        <w:spacing w:before="0" w:line="240" w:lineRule="auto"/>
                        <w:ind w:left="142" w:right="196"/>
                        <w:jc w:val="both"/>
                        <w:rPr>
                          <w:rFonts w:eastAsia="Times New Roman" w:cs="Times New Roman"/>
                          <w:noProof/>
                          <w:lang w:val="en-AU" w:eastAsia="en-AU" w:bidi="my-MM"/>
                        </w:rPr>
                      </w:pPr>
                    </w:p>
                    <w:p w14:paraId="26E2F248" w14:textId="77777777"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Bob Curmi [75 years]</w:t>
                      </w:r>
                    </w:p>
                    <w:p w14:paraId="6B75859A" w14:textId="77777777"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Peter Varengo [60 years]</w:t>
                      </w:r>
                    </w:p>
                    <w:p w14:paraId="16934FCC" w14:textId="0E6054AE" w:rsidR="00C86C6B" w:rsidRDefault="00C86C6B" w:rsidP="00C86C6B">
                      <w:pPr>
                        <w:pStyle w:val="NormalWeb"/>
                        <w:numPr>
                          <w:ilvl w:val="0"/>
                          <w:numId w:val="24"/>
                        </w:numPr>
                        <w:spacing w:before="0" w:beforeAutospacing="0" w:after="0" w:afterAutospacing="0"/>
                        <w:textAlignment w:val="baseline"/>
                        <w:rPr>
                          <w:rFonts w:ascii="Calibri" w:hAnsi="Calibri" w:cs="Calibri"/>
                          <w:color w:val="050505"/>
                        </w:rPr>
                      </w:pPr>
                      <w:r>
                        <w:rPr>
                          <w:rFonts w:ascii="Calibri" w:hAnsi="Calibri" w:cs="Calibri"/>
                          <w:color w:val="050505"/>
                        </w:rPr>
                        <w:t>Fr Will Matthews [25 years]</w:t>
                      </w:r>
                    </w:p>
                    <w:p w14:paraId="209D3E67" w14:textId="77777777" w:rsidR="00C86C6B" w:rsidRDefault="00C86C6B" w:rsidP="00EE7D8A">
                      <w:pPr>
                        <w:pStyle w:val="NormalWeb"/>
                        <w:spacing w:before="0" w:beforeAutospacing="0" w:after="0" w:afterAutospacing="0"/>
                        <w:ind w:left="720"/>
                        <w:textAlignment w:val="baseline"/>
                        <w:rPr>
                          <w:rFonts w:ascii="Calibri" w:hAnsi="Calibri" w:cs="Calibri"/>
                          <w:color w:val="050505"/>
                        </w:rPr>
                      </w:pPr>
                    </w:p>
                    <w:p w14:paraId="2C68F97C" w14:textId="77777777" w:rsidR="00C86C6B" w:rsidRDefault="00C86C6B" w:rsidP="00C86C6B">
                      <w:pPr>
                        <w:pStyle w:val="NormalWeb"/>
                        <w:spacing w:before="0" w:beforeAutospacing="0" w:after="0" w:afterAutospacing="0"/>
                        <w:ind w:left="142"/>
                      </w:pPr>
                      <w:r>
                        <w:rPr>
                          <w:rFonts w:ascii="Calibri" w:hAnsi="Calibri" w:cs="Calibri"/>
                          <w:b/>
                          <w:bCs/>
                          <w:color w:val="050505"/>
                        </w:rPr>
                        <w:t>Ordination</w:t>
                      </w:r>
                    </w:p>
                    <w:p w14:paraId="5237E29D"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John Briffa [65 years]</w:t>
                      </w:r>
                    </w:p>
                    <w:p w14:paraId="44FD6F56"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Chris Riley [40 years]</w:t>
                      </w:r>
                    </w:p>
                    <w:p w14:paraId="49A508F6" w14:textId="77777777" w:rsidR="00C86C6B" w:rsidRDefault="00C86C6B" w:rsidP="00C86C6B">
                      <w:pPr>
                        <w:pStyle w:val="NormalWeb"/>
                        <w:numPr>
                          <w:ilvl w:val="0"/>
                          <w:numId w:val="25"/>
                        </w:numPr>
                        <w:spacing w:before="0" w:beforeAutospacing="0" w:after="0" w:afterAutospacing="0"/>
                        <w:textAlignment w:val="baseline"/>
                        <w:rPr>
                          <w:rFonts w:ascii="Calibri" w:hAnsi="Calibri" w:cs="Calibri"/>
                          <w:color w:val="050505"/>
                        </w:rPr>
                      </w:pPr>
                      <w:r>
                        <w:rPr>
                          <w:rFonts w:ascii="Calibri" w:hAnsi="Calibri" w:cs="Calibri"/>
                          <w:color w:val="050505"/>
                        </w:rPr>
                        <w:t>Fr Peter Hoang [25 years]</w:t>
                      </w:r>
                    </w:p>
                    <w:p w14:paraId="3B577750" w14:textId="2588F8A7" w:rsidR="00C86C6B" w:rsidRDefault="00C86C6B" w:rsidP="00DB3DD7">
                      <w:pPr>
                        <w:spacing w:before="0" w:line="240" w:lineRule="auto"/>
                        <w:ind w:left="142" w:right="196"/>
                        <w:jc w:val="both"/>
                        <w:rPr>
                          <w:rFonts w:eastAsia="Times New Roman" w:cs="Times New Roman"/>
                          <w:noProof/>
                          <w:lang w:val="en-AU" w:eastAsia="en-AU" w:bidi="my-MM"/>
                        </w:rPr>
                      </w:pPr>
                    </w:p>
                    <w:p w14:paraId="12B7E82D" w14:textId="639BD385" w:rsidR="00C86C6B" w:rsidRDefault="00C86C6B" w:rsidP="00DB3DD7">
                      <w:pPr>
                        <w:spacing w:before="0" w:line="240" w:lineRule="auto"/>
                        <w:ind w:left="142" w:right="196"/>
                        <w:jc w:val="both"/>
                        <w:rPr>
                          <w:rFonts w:eastAsia="Times New Roman" w:cs="Times New Roman"/>
                          <w:noProof/>
                          <w:lang w:val="en-AU" w:eastAsia="en-AU" w:bidi="my-MM"/>
                        </w:rPr>
                      </w:pPr>
                      <w:r w:rsidRPr="00A84156">
                        <w:rPr>
                          <w:rFonts w:eastAsia="Times New Roman" w:cs="Times New Roman"/>
                          <w:noProof/>
                          <w:lang w:val="en-AU" w:eastAsia="en-AU" w:bidi="my-MM"/>
                        </w:rPr>
                        <w:drawing>
                          <wp:inline distT="0" distB="0" distL="0" distR="0" wp14:anchorId="6C0E6E41" wp14:editId="2C1BDD51">
                            <wp:extent cx="2952115" cy="113804"/>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V="1">
                                      <a:off x="0" y="0"/>
                                      <a:ext cx="2952115" cy="113804"/>
                                    </a:xfrm>
                                    <a:prstGeom prst="rect">
                                      <a:avLst/>
                                    </a:prstGeom>
                                    <a:noFill/>
                                    <a:ln>
                                      <a:noFill/>
                                    </a:ln>
                                  </pic:spPr>
                                </pic:pic>
                              </a:graphicData>
                            </a:graphic>
                          </wp:inline>
                        </w:drawing>
                      </w:r>
                    </w:p>
                    <w:p w14:paraId="0D196CB1" w14:textId="77777777" w:rsidR="00C86C6B" w:rsidRPr="00C86C6B" w:rsidRDefault="00C86C6B" w:rsidP="00DB3DD7">
                      <w:pPr>
                        <w:spacing w:before="0" w:line="240" w:lineRule="auto"/>
                        <w:ind w:left="142" w:right="196"/>
                        <w:jc w:val="both"/>
                        <w:rPr>
                          <w:rFonts w:eastAsia="Times New Roman" w:cs="Times New Roman"/>
                          <w:noProof/>
                          <w:lang w:val="en-AU" w:eastAsia="en-AU" w:bidi="my-MM"/>
                        </w:rPr>
                      </w:pPr>
                    </w:p>
                    <w:p w14:paraId="2B5E82AE" w14:textId="0B13F979" w:rsidR="00A84156" w:rsidRDefault="00A84156"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r>
                        <w:rPr>
                          <w:rFonts w:asciiTheme="majorHAnsi" w:eastAsia="Times New Roman" w:hAnsiTheme="majorHAnsi" w:cs="Times New Roman"/>
                          <w:b/>
                          <w:bCs/>
                          <w:i/>
                          <w:iCs/>
                          <w:noProof/>
                          <w:color w:val="365F91" w:themeColor="accent1" w:themeShade="BF"/>
                          <w:sz w:val="32"/>
                          <w:szCs w:val="32"/>
                          <w:lang w:val="en-AU" w:eastAsia="en-AU" w:bidi="my-MM"/>
                        </w:rPr>
                        <w:t>Father Cassius Correya</w:t>
                      </w:r>
                    </w:p>
                    <w:p w14:paraId="18566077" w14:textId="44BF6FF9" w:rsidR="00A84156" w:rsidRDefault="00A84156" w:rsidP="00DB3DD7">
                      <w:pPr>
                        <w:spacing w:before="0" w:line="240" w:lineRule="auto"/>
                        <w:ind w:left="142" w:right="196"/>
                        <w:jc w:val="both"/>
                        <w:rPr>
                          <w:rFonts w:asciiTheme="majorHAnsi" w:eastAsia="Times New Roman" w:hAnsiTheme="majorHAnsi" w:cs="Times New Roman"/>
                          <w:b/>
                          <w:bCs/>
                          <w:i/>
                          <w:iCs/>
                          <w:noProof/>
                          <w:color w:val="365F91" w:themeColor="accent1" w:themeShade="BF"/>
                          <w:sz w:val="32"/>
                          <w:szCs w:val="32"/>
                          <w:lang w:val="en-AU" w:eastAsia="en-AU" w:bidi="my-MM"/>
                        </w:rPr>
                      </w:pPr>
                    </w:p>
                    <w:p w14:paraId="33312939" w14:textId="558713FA" w:rsidR="00A84156" w:rsidRPr="002303EF" w:rsidRDefault="00A84156" w:rsidP="00A84156">
                      <w:pPr>
                        <w:spacing w:before="0" w:after="360" w:line="240" w:lineRule="auto"/>
                        <w:ind w:left="142"/>
                        <w:jc w:val="both"/>
                        <w:rPr>
                          <w:rFonts w:eastAsia="Times New Roman" w:cs="Calibri"/>
                          <w:color w:val="050505"/>
                          <w:sz w:val="24"/>
                          <w:szCs w:val="24"/>
                          <w:lang w:val="en-AU" w:eastAsia="en-AU"/>
                        </w:rPr>
                      </w:pPr>
                      <w:r w:rsidRPr="00A84156">
                        <w:rPr>
                          <w:rFonts w:eastAsia="Times New Roman" w:cs="Calibri"/>
                          <w:color w:val="050505"/>
                          <w:sz w:val="24"/>
                          <w:szCs w:val="24"/>
                          <w:lang w:val="en-AU" w:eastAsia="en-AU"/>
                        </w:rPr>
                        <w:t>Under a temporary transfer agreement between the Provincial of Chennai and the Provincial of Australia-Pacific, Fr Cassius joined the Formation Community in Clifton Hill on 8th June. Cassius is known to a number of Salesians in Melbourne as he has visited Australia many times before. All his family lives here in Melbourne. Sadly</w:t>
                      </w:r>
                      <w:r w:rsidRPr="002303EF">
                        <w:rPr>
                          <w:rFonts w:eastAsia="Times New Roman" w:cs="Calibri"/>
                          <w:color w:val="050505"/>
                          <w:sz w:val="24"/>
                          <w:szCs w:val="24"/>
                          <w:lang w:val="en-AU" w:eastAsia="en-AU"/>
                        </w:rPr>
                        <w:t>,</w:t>
                      </w:r>
                      <w:r w:rsidRPr="00A84156">
                        <w:rPr>
                          <w:rFonts w:eastAsia="Times New Roman" w:cs="Calibri"/>
                          <w:color w:val="050505"/>
                          <w:sz w:val="24"/>
                          <w:szCs w:val="24"/>
                          <w:lang w:val="en-AU" w:eastAsia="en-AU"/>
                        </w:rPr>
                        <w:t xml:space="preserve"> Cassius lost his mother earlier this year.</w:t>
                      </w:r>
                    </w:p>
                    <w:p w14:paraId="3A1638DC" w14:textId="088A4014"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3AC90327" w14:textId="295E42AA" w:rsidR="006E736F" w:rsidRDefault="006E736F" w:rsidP="006E736F">
                      <w:pPr>
                        <w:spacing w:before="0" w:line="240" w:lineRule="auto"/>
                        <w:ind w:left="142"/>
                        <w:jc w:val="both"/>
                        <w:rPr>
                          <w:rFonts w:ascii="Times New Roman" w:eastAsia="Times New Roman" w:hAnsi="Times New Roman" w:cs="Times New Roman"/>
                          <w:sz w:val="24"/>
                          <w:szCs w:val="24"/>
                          <w:lang w:val="en-AU" w:eastAsia="en-AU"/>
                        </w:rPr>
                      </w:pPr>
                    </w:p>
                    <w:p w14:paraId="20304F06" w14:textId="77777777" w:rsidR="006E736F" w:rsidRPr="00A84156" w:rsidRDefault="006E736F" w:rsidP="006E736F">
                      <w:pPr>
                        <w:spacing w:before="0" w:line="240" w:lineRule="auto"/>
                        <w:ind w:left="142"/>
                        <w:jc w:val="both"/>
                        <w:rPr>
                          <w:rFonts w:ascii="Times New Roman" w:eastAsia="Times New Roman" w:hAnsi="Times New Roman" w:cs="Times New Roman"/>
                          <w:sz w:val="24"/>
                          <w:szCs w:val="24"/>
                          <w:lang w:val="en-AU" w:eastAsia="en-AU"/>
                        </w:rPr>
                      </w:pPr>
                    </w:p>
                    <w:p w14:paraId="498C72C5" w14:textId="3AF004A3"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24EEA51A" w14:textId="72409FA6"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34398EE7" w14:textId="1F2C0777"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77272802" w14:textId="77777777" w:rsidR="006E736F" w:rsidRDefault="006E736F" w:rsidP="006E736F">
                      <w:pPr>
                        <w:spacing w:before="0" w:line="240" w:lineRule="auto"/>
                        <w:ind w:left="142"/>
                        <w:jc w:val="both"/>
                        <w:rPr>
                          <w:rFonts w:ascii="Calibri" w:eastAsia="Times New Roman" w:hAnsi="Calibri" w:cs="Calibri"/>
                          <w:color w:val="050505"/>
                          <w:sz w:val="24"/>
                          <w:szCs w:val="24"/>
                          <w:lang w:val="en-AU" w:eastAsia="en-AU"/>
                        </w:rPr>
                      </w:pPr>
                    </w:p>
                    <w:p w14:paraId="00074CB3" w14:textId="728DC3E8" w:rsidR="00A84156" w:rsidRPr="00A84156" w:rsidRDefault="00A84156" w:rsidP="00A84156">
                      <w:pPr>
                        <w:spacing w:before="0" w:after="360" w:line="240" w:lineRule="auto"/>
                        <w:ind w:left="142"/>
                        <w:jc w:val="both"/>
                        <w:rPr>
                          <w:rFonts w:eastAsia="Times New Roman" w:cs="Times New Roman"/>
                          <w:lang w:val="en-AU" w:eastAsia="en-AU"/>
                        </w:rPr>
                      </w:pPr>
                      <w:r w:rsidRPr="00A84156">
                        <w:rPr>
                          <w:rFonts w:eastAsia="Times New Roman" w:cs="Calibri"/>
                          <w:color w:val="050505"/>
                          <w:lang w:val="en-AU" w:eastAsia="en-AU"/>
                        </w:rPr>
                        <w:t xml:space="preserve">Being a professed Salesian for 28 years, </w:t>
                      </w:r>
                      <w:bookmarkStart w:id="6" w:name="_Hlk106702795"/>
                      <w:r w:rsidRPr="006B1E42">
                        <w:rPr>
                          <w:rFonts w:eastAsia="Times New Roman" w:cs="Calibri"/>
                          <w:lang w:val="en-AU" w:eastAsia="en-AU"/>
                        </w:rPr>
                        <w:t xml:space="preserve">ordained in </w:t>
                      </w:r>
                      <w:r w:rsidR="006B1E42">
                        <w:rPr>
                          <w:rFonts w:eastAsia="Times New Roman" w:cs="Calibri"/>
                          <w:lang w:val="en-AU" w:eastAsia="en-AU"/>
                        </w:rPr>
                        <w:t>2004</w:t>
                      </w:r>
                      <w:r w:rsidRPr="006B1E42">
                        <w:rPr>
                          <w:rFonts w:eastAsia="Times New Roman" w:cs="Calibri"/>
                          <w:lang w:val="en-AU" w:eastAsia="en-AU"/>
                        </w:rPr>
                        <w:t xml:space="preserve">, completing a Licentiate in Christology at UPS in 2012, and a PHD in </w:t>
                      </w:r>
                      <w:r w:rsidR="006B1E42">
                        <w:rPr>
                          <w:rFonts w:eastAsia="Times New Roman" w:cs="Calibri"/>
                          <w:lang w:val="en-AU" w:eastAsia="en-AU"/>
                        </w:rPr>
                        <w:t xml:space="preserve">2018. </w:t>
                      </w:r>
                      <w:bookmarkStart w:id="7" w:name="_GoBack"/>
                      <w:bookmarkEnd w:id="7"/>
                      <w:r w:rsidRPr="006B1E42">
                        <w:rPr>
                          <w:rFonts w:eastAsia="Times New Roman" w:cs="Calibri"/>
                          <w:lang w:val="en-AU" w:eastAsia="en-AU"/>
                        </w:rPr>
                        <w:t xml:space="preserve"> </w:t>
                      </w:r>
                      <w:bookmarkEnd w:id="6"/>
                      <w:r w:rsidRPr="006B1E42">
                        <w:rPr>
                          <w:rFonts w:eastAsia="Times New Roman" w:cs="Calibri"/>
                          <w:lang w:val="en-AU" w:eastAsia="en-AU"/>
                        </w:rPr>
                        <w:t xml:space="preserve">Cassius has been teaching theology for many years at Don Bosco Theological Centre </w:t>
                      </w:r>
                      <w:r w:rsidRPr="00A84156">
                        <w:rPr>
                          <w:rFonts w:eastAsia="Times New Roman" w:cs="Calibri"/>
                          <w:color w:val="050505"/>
                          <w:lang w:val="en-AU" w:eastAsia="en-AU"/>
                        </w:rPr>
                        <w:t xml:space="preserve">in </w:t>
                      </w:r>
                      <w:proofErr w:type="spellStart"/>
                      <w:r w:rsidRPr="00A84156">
                        <w:rPr>
                          <w:rFonts w:eastAsia="Times New Roman" w:cs="Calibri"/>
                          <w:color w:val="050505"/>
                          <w:lang w:val="en-AU" w:eastAsia="en-AU"/>
                        </w:rPr>
                        <w:t>Kavarapettai</w:t>
                      </w:r>
                      <w:proofErr w:type="spellEnd"/>
                      <w:r w:rsidRPr="00A84156">
                        <w:rPr>
                          <w:rFonts w:eastAsia="Times New Roman" w:cs="Calibri"/>
                          <w:color w:val="050505"/>
                          <w:lang w:val="en-AU" w:eastAsia="en-AU"/>
                        </w:rPr>
                        <w:t>, India.</w:t>
                      </w:r>
                    </w:p>
                    <w:p w14:paraId="33160C1A" w14:textId="0939B05B" w:rsidR="00A84156" w:rsidRPr="00A84156" w:rsidRDefault="00A84156" w:rsidP="00A84156">
                      <w:pPr>
                        <w:spacing w:before="0" w:after="360" w:line="240" w:lineRule="auto"/>
                        <w:ind w:left="142"/>
                        <w:jc w:val="both"/>
                        <w:rPr>
                          <w:rFonts w:eastAsia="Times New Roman" w:cs="Times New Roman"/>
                          <w:lang w:val="en-AU" w:eastAsia="en-AU"/>
                        </w:rPr>
                      </w:pPr>
                      <w:r w:rsidRPr="00A84156">
                        <w:rPr>
                          <w:rFonts w:eastAsia="Times New Roman" w:cs="Calibri"/>
                          <w:color w:val="050505"/>
                          <w:lang w:val="en-AU" w:eastAsia="en-AU"/>
                        </w:rPr>
                        <w:t>Welcome Cassius to our Province. Hope your service and collaboration in the mission of the Australia-Pacific Province is a happy and rewarding experience.</w:t>
                      </w:r>
                    </w:p>
                    <w:p w14:paraId="7F378CE1" w14:textId="77777777" w:rsidR="00A84156" w:rsidRPr="00A84156" w:rsidRDefault="00A84156" w:rsidP="00DB3DD7">
                      <w:pPr>
                        <w:spacing w:before="0" w:line="240" w:lineRule="auto"/>
                        <w:ind w:left="142" w:right="196"/>
                        <w:jc w:val="both"/>
                        <w:rPr>
                          <w:rFonts w:eastAsia="Times New Roman" w:cs="Times New Roman"/>
                          <w:noProof/>
                          <w:lang w:val="en-AU" w:eastAsia="en-AU" w:bidi="my-MM"/>
                        </w:rPr>
                      </w:pPr>
                    </w:p>
                  </w:txbxContent>
                </v:textbox>
              </v:shape>
            </w:pict>
          </mc:Fallback>
        </mc:AlternateContent>
      </w:r>
      <w:r w:rsidR="00713658">
        <mc:AlternateContent>
          <mc:Choice Requires="wps">
            <w:drawing>
              <wp:anchor distT="0" distB="0" distL="114300" distR="114300" simplePos="0" relativeHeight="251782144" behindDoc="0" locked="0" layoutInCell="1" allowOverlap="1" wp14:anchorId="73E0ACC1" wp14:editId="160C4CFC">
                <wp:simplePos x="0" y="0"/>
                <wp:positionH relativeFrom="column">
                  <wp:posOffset>-219075</wp:posOffset>
                </wp:positionH>
                <wp:positionV relativeFrom="paragraph">
                  <wp:posOffset>-7811770</wp:posOffset>
                </wp:positionV>
                <wp:extent cx="3848100" cy="784288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8100" cy="7842885"/>
                        </a:xfrm>
                        <a:prstGeom prst="rect">
                          <a:avLst/>
                        </a:prstGeom>
                        <a:solidFill>
                          <a:schemeClr val="lt1"/>
                        </a:solidFill>
                        <a:ln w="6350">
                          <a:noFill/>
                        </a:ln>
                      </wps:spPr>
                      <wps:txbx>
                        <w:txbxContent>
                          <w:p w14:paraId="6077210B" w14:textId="2B110F89" w:rsidR="00865E2A" w:rsidRDefault="00865E2A" w:rsidP="009244EA">
                            <w:pPr>
                              <w:spacing w:before="0" w:line="240" w:lineRule="auto"/>
                              <w:jc w:val="both"/>
                              <w:rPr>
                                <w:rFonts w:eastAsia="Times New Roman" w:cs="Calibri"/>
                                <w:color w:val="000000"/>
                                <w:sz w:val="24"/>
                                <w:szCs w:val="24"/>
                                <w:lang w:val="en-AU" w:eastAsia="en-AU"/>
                              </w:rPr>
                            </w:pPr>
                          </w:p>
                          <w:p w14:paraId="488DC207" w14:textId="1E9CF7E7" w:rsidR="00067273" w:rsidRDefault="00067273" w:rsidP="009244EA">
                            <w:pPr>
                              <w:spacing w:before="0" w:line="240" w:lineRule="auto"/>
                              <w:jc w:val="both"/>
                              <w:rPr>
                                <w:rFonts w:eastAsia="Times New Roman" w:cs="Calibri"/>
                                <w:color w:val="000000"/>
                                <w:lang w:val="en-AU" w:eastAsia="en-AU"/>
                              </w:rPr>
                            </w:pPr>
                          </w:p>
                          <w:p w14:paraId="06DF098D" w14:textId="35AA1822" w:rsidR="00067273" w:rsidRDefault="00067273" w:rsidP="009244EA">
                            <w:pPr>
                              <w:spacing w:before="0" w:line="240" w:lineRule="auto"/>
                              <w:jc w:val="both"/>
                              <w:rPr>
                                <w:rFonts w:eastAsia="Times New Roman" w:cs="Calibri"/>
                                <w:color w:val="000000"/>
                                <w:lang w:val="en-AU" w:eastAsia="en-AU"/>
                              </w:rPr>
                            </w:pPr>
                          </w:p>
                          <w:p w14:paraId="596CAC10" w14:textId="3911C83D" w:rsidR="00067273" w:rsidRDefault="00067273" w:rsidP="009244EA">
                            <w:pPr>
                              <w:spacing w:before="0" w:line="240" w:lineRule="auto"/>
                              <w:jc w:val="both"/>
                              <w:rPr>
                                <w:rFonts w:eastAsia="Times New Roman" w:cs="Calibri"/>
                                <w:color w:val="000000"/>
                                <w:lang w:val="en-AU" w:eastAsia="en-AU"/>
                              </w:rPr>
                            </w:pPr>
                          </w:p>
                          <w:p w14:paraId="7A3BB19C" w14:textId="799536F7" w:rsidR="00067273" w:rsidRDefault="00067273" w:rsidP="009244EA">
                            <w:pPr>
                              <w:spacing w:before="0" w:line="240" w:lineRule="auto"/>
                              <w:jc w:val="both"/>
                              <w:rPr>
                                <w:rFonts w:eastAsia="Times New Roman" w:cs="Calibri"/>
                                <w:color w:val="000000"/>
                                <w:lang w:val="en-AU" w:eastAsia="en-AU"/>
                              </w:rPr>
                            </w:pPr>
                          </w:p>
                          <w:p w14:paraId="6C6A9FAF" w14:textId="77777777" w:rsidR="00C63E74" w:rsidRDefault="00C63E74" w:rsidP="009244EA">
                            <w:pPr>
                              <w:spacing w:before="0" w:line="240" w:lineRule="auto"/>
                              <w:jc w:val="both"/>
                              <w:rPr>
                                <w:rFonts w:eastAsia="Times New Roman" w:cs="Calibri"/>
                                <w:color w:val="000000"/>
                                <w:lang w:val="en-AU" w:eastAsia="en-AU"/>
                              </w:rPr>
                            </w:pPr>
                          </w:p>
                          <w:p w14:paraId="1C79A4C9" w14:textId="665D7DD6" w:rsidR="00067273" w:rsidRDefault="00067273" w:rsidP="009244EA">
                            <w:pPr>
                              <w:spacing w:before="0" w:line="240" w:lineRule="auto"/>
                              <w:jc w:val="both"/>
                              <w:rPr>
                                <w:rFonts w:asciiTheme="majorHAnsi" w:eastAsia="Times New Roman" w:hAnsiTheme="majorHAnsi" w:cs="Calibri"/>
                                <w:b/>
                                <w:bCs/>
                                <w:i/>
                                <w:iCs/>
                                <w:color w:val="365F91" w:themeColor="accent1" w:themeShade="BF"/>
                                <w:sz w:val="32"/>
                                <w:szCs w:val="32"/>
                                <w:lang w:val="en-AU" w:eastAsia="en-AU"/>
                              </w:rPr>
                            </w:pPr>
                          </w:p>
                          <w:p w14:paraId="17D8F755" w14:textId="77777777" w:rsidR="00C63E74" w:rsidRPr="00067273" w:rsidRDefault="00C63E74" w:rsidP="009244EA">
                            <w:pPr>
                              <w:spacing w:before="0" w:line="240" w:lineRule="auto"/>
                              <w:jc w:val="both"/>
                              <w:rPr>
                                <w:rFonts w:eastAsia="Times New Roman" w:cs="Calibri"/>
                                <w:lang w:val="en-AU" w:eastAsia="en-AU"/>
                              </w:rPr>
                            </w:pPr>
                          </w:p>
                          <w:p w14:paraId="07FB2641" w14:textId="77777777" w:rsidR="00067273" w:rsidRPr="00067273" w:rsidRDefault="00067273" w:rsidP="00067273">
                            <w:pPr>
                              <w:spacing w:before="0" w:line="240" w:lineRule="auto"/>
                              <w:ind w:right="231"/>
                              <w:jc w:val="both"/>
                              <w:rPr>
                                <w:rFonts w:eastAsia="Times New Roman" w:cs="Calibri"/>
                                <w:lang w:val="en-AU"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3E0ACC1" id="Text Box 17" o:spid="_x0000_s1037" type="#_x0000_t202" style="position:absolute;margin-left:-17.25pt;margin-top:-615.1pt;width:303pt;height:617.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" fillcolor="white [3201]" stroked="f" strokeweight=".5pt">
                <v:textbox>
                  <w:txbxContent>
                    <w:p w14:paraId="6077210B" w14:textId="2B110F89" w:rsidR="00865E2A" w:rsidRDefault="00865E2A" w:rsidP="009244EA">
                      <w:pPr>
                        <w:spacing w:before="0" w:line="240" w:lineRule="auto"/>
                        <w:jc w:val="both"/>
                        <w:rPr>
                          <w:rFonts w:eastAsia="Times New Roman" w:cs="Calibri"/>
                          <w:color w:val="000000"/>
                          <w:sz w:val="24"/>
                          <w:szCs w:val="24"/>
                          <w:lang w:val="en-AU" w:eastAsia="en-AU"/>
                        </w:rPr>
                      </w:pPr>
                    </w:p>
                    <w:p w14:paraId="488DC207" w14:textId="1E9CF7E7" w:rsidR="00067273" w:rsidRDefault="00067273" w:rsidP="009244EA">
                      <w:pPr>
                        <w:spacing w:before="0" w:line="240" w:lineRule="auto"/>
                        <w:jc w:val="both"/>
                        <w:rPr>
                          <w:rFonts w:eastAsia="Times New Roman" w:cs="Calibri"/>
                          <w:color w:val="000000"/>
                          <w:lang w:val="en-AU" w:eastAsia="en-AU"/>
                        </w:rPr>
                      </w:pPr>
                    </w:p>
                    <w:p w14:paraId="06DF098D" w14:textId="35AA1822" w:rsidR="00067273" w:rsidRDefault="00067273" w:rsidP="009244EA">
                      <w:pPr>
                        <w:spacing w:before="0" w:line="240" w:lineRule="auto"/>
                        <w:jc w:val="both"/>
                        <w:rPr>
                          <w:rFonts w:eastAsia="Times New Roman" w:cs="Calibri"/>
                          <w:color w:val="000000"/>
                          <w:lang w:val="en-AU" w:eastAsia="en-AU"/>
                        </w:rPr>
                      </w:pPr>
                    </w:p>
                    <w:p w14:paraId="596CAC10" w14:textId="3911C83D" w:rsidR="00067273" w:rsidRDefault="00067273" w:rsidP="009244EA">
                      <w:pPr>
                        <w:spacing w:before="0" w:line="240" w:lineRule="auto"/>
                        <w:jc w:val="both"/>
                        <w:rPr>
                          <w:rFonts w:eastAsia="Times New Roman" w:cs="Calibri"/>
                          <w:color w:val="000000"/>
                          <w:lang w:val="en-AU" w:eastAsia="en-AU"/>
                        </w:rPr>
                      </w:pPr>
                    </w:p>
                    <w:p w14:paraId="7A3BB19C" w14:textId="799536F7" w:rsidR="00067273" w:rsidRDefault="00067273" w:rsidP="009244EA">
                      <w:pPr>
                        <w:spacing w:before="0" w:line="240" w:lineRule="auto"/>
                        <w:jc w:val="both"/>
                        <w:rPr>
                          <w:rFonts w:eastAsia="Times New Roman" w:cs="Calibri"/>
                          <w:color w:val="000000"/>
                          <w:lang w:val="en-AU" w:eastAsia="en-AU"/>
                        </w:rPr>
                      </w:pPr>
                    </w:p>
                    <w:p w14:paraId="6C6A9FAF" w14:textId="77777777" w:rsidR="00C63E74" w:rsidRDefault="00C63E74" w:rsidP="009244EA">
                      <w:pPr>
                        <w:spacing w:before="0" w:line="240" w:lineRule="auto"/>
                        <w:jc w:val="both"/>
                        <w:rPr>
                          <w:rFonts w:eastAsia="Times New Roman" w:cs="Calibri"/>
                          <w:color w:val="000000"/>
                          <w:lang w:val="en-AU" w:eastAsia="en-AU"/>
                        </w:rPr>
                      </w:pPr>
                    </w:p>
                    <w:p w14:paraId="1C79A4C9" w14:textId="665D7DD6" w:rsidR="00067273" w:rsidRDefault="00067273" w:rsidP="009244EA">
                      <w:pPr>
                        <w:spacing w:before="0" w:line="240" w:lineRule="auto"/>
                        <w:jc w:val="both"/>
                        <w:rPr>
                          <w:rFonts w:asciiTheme="majorHAnsi" w:eastAsia="Times New Roman" w:hAnsiTheme="majorHAnsi" w:cs="Calibri"/>
                          <w:b/>
                          <w:bCs/>
                          <w:i/>
                          <w:iCs/>
                          <w:color w:val="365F91" w:themeColor="accent1" w:themeShade="BF"/>
                          <w:sz w:val="32"/>
                          <w:szCs w:val="32"/>
                          <w:lang w:val="en-AU" w:eastAsia="en-AU"/>
                        </w:rPr>
                      </w:pPr>
                    </w:p>
                    <w:p w14:paraId="17D8F755" w14:textId="77777777" w:rsidR="00C63E74" w:rsidRPr="00067273" w:rsidRDefault="00C63E74" w:rsidP="009244EA">
                      <w:pPr>
                        <w:spacing w:before="0" w:line="240" w:lineRule="auto"/>
                        <w:jc w:val="both"/>
                        <w:rPr>
                          <w:rFonts w:eastAsia="Times New Roman" w:cs="Calibri"/>
                          <w:lang w:val="en-AU" w:eastAsia="en-AU"/>
                        </w:rPr>
                      </w:pPr>
                    </w:p>
                    <w:p w14:paraId="07FB2641" w14:textId="77777777" w:rsidR="00067273" w:rsidRPr="00067273" w:rsidRDefault="00067273" w:rsidP="00067273">
                      <w:pPr>
                        <w:spacing w:before="0" w:line="240" w:lineRule="auto"/>
                        <w:ind w:right="231"/>
                        <w:jc w:val="both"/>
                        <w:rPr>
                          <w:rFonts w:eastAsia="Times New Roman" w:cs="Calibri"/>
                          <w:lang w:val="en-AU" w:eastAsia="en-AU"/>
                        </w:rPr>
                      </w:pPr>
                    </w:p>
                  </w:txbxContent>
                </v:textbox>
              </v:shape>
            </w:pict>
          </mc:Fallback>
        </mc:AlternateContent>
      </w:r>
    </w:p>
    <w:p w14:paraId="0FEA7F7D" w14:textId="1A2AF224" w:rsidR="0002076A" w:rsidRDefault="00713658" w:rsidP="00B97E24">
      <w:pPr>
        <w:pStyle w:val="ObjectAnchor"/>
      </w:pPr>
      <w:r>
        <mc:AlternateContent>
          <mc:Choice Requires="wps">
            <w:drawing>
              <wp:anchor distT="0" distB="0" distL="114300" distR="114300" simplePos="0" relativeHeight="251768832" behindDoc="0" locked="0" layoutInCell="1" allowOverlap="1" wp14:anchorId="125CCA7C" wp14:editId="433317F5">
                <wp:simplePos x="0" y="0"/>
                <wp:positionH relativeFrom="column">
                  <wp:posOffset>-104775</wp:posOffset>
                </wp:positionH>
                <wp:positionV relativeFrom="paragraph">
                  <wp:posOffset>-7875270</wp:posOffset>
                </wp:positionV>
                <wp:extent cx="3895725" cy="78962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7896225"/>
                        </a:xfrm>
                        <a:prstGeom prst="rect">
                          <a:avLst/>
                        </a:prstGeom>
                        <a:solidFill>
                          <a:schemeClr val="lt1"/>
                        </a:solidFill>
                        <a:ln w="6350">
                          <a:noFill/>
                        </a:ln>
                      </wps:spPr>
                      <wps:txbx>
                        <w:txbxContent>
                          <w:p w14:paraId="761430BC" w14:textId="19B5DBB2" w:rsidR="004F7033" w:rsidRPr="00044C83" w:rsidRDefault="004F7033">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25CCA7C" id="Text Box 16" o:spid="_x0000_s1038" type="#_x0000_t202" style="position:absolute;margin-left:-8.25pt;margin-top:-620.1pt;width:306.75pt;height:6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" fillcolor="white [3201]" stroked="f" strokeweight=".5pt">
                <v:textbox>
                  <w:txbxContent>
                    <w:p w14:paraId="761430BC" w14:textId="19B5DBB2" w:rsidR="004F7033" w:rsidRPr="00044C83" w:rsidRDefault="004F7033">
                      <w:pPr>
                        <w:rPr>
                          <w:color w:val="FF0000"/>
                        </w:rPr>
                      </w:pPr>
                    </w:p>
                  </w:txbxContent>
                </v:textbox>
              </v:shape>
            </w:pict>
          </mc:Fallback>
        </mc:AlternateContent>
      </w:r>
    </w:p>
    <w:p w14:paraId="24A72C05" w14:textId="1993B40F" w:rsidR="007D2DF5" w:rsidRDefault="007D2DF5" w:rsidP="00B97E24">
      <w:pPr>
        <w:pStyle w:val="ObjectAnchor"/>
      </w:pPr>
    </w:p>
    <w:p w14:paraId="79D507D9" w14:textId="6AB410A2" w:rsidR="007D2DF5" w:rsidRDefault="007D2DF5" w:rsidP="00B97E24">
      <w:pPr>
        <w:pStyle w:val="ObjectAnchor"/>
      </w:pPr>
    </w:p>
    <w:p w14:paraId="625BAB41" w14:textId="6C0CA377" w:rsidR="007D2DF5" w:rsidRDefault="007D2DF5" w:rsidP="00B97E24">
      <w:pPr>
        <w:pStyle w:val="ObjectAnchor"/>
      </w:pPr>
    </w:p>
    <w:p w14:paraId="2B1762BC" w14:textId="1434279F" w:rsidR="002E39EA" w:rsidRDefault="002E39EA" w:rsidP="00B97E24">
      <w:pPr>
        <w:pStyle w:val="ObjectAnchor"/>
      </w:pPr>
    </w:p>
    <w:p w14:paraId="47062B37" w14:textId="469E312A" w:rsidR="002E39EA" w:rsidRDefault="002E39EA" w:rsidP="00B97E24">
      <w:pPr>
        <w:pStyle w:val="ObjectAnchor"/>
      </w:pPr>
    </w:p>
    <w:p w14:paraId="78103C64" w14:textId="7640BBB9" w:rsidR="002E39EA" w:rsidRDefault="002E39EA" w:rsidP="00B97E24">
      <w:pPr>
        <w:pStyle w:val="ObjectAnchor"/>
      </w:pPr>
    </w:p>
    <w:p w14:paraId="4D731E15" w14:textId="440A08A3" w:rsidR="007D2DF5" w:rsidRDefault="007D2DF5" w:rsidP="00B97E24">
      <w:pPr>
        <w:pStyle w:val="ObjectAnchor"/>
      </w:pPr>
    </w:p>
    <w:p w14:paraId="7E880203" w14:textId="77777777" w:rsidR="00A95BB0" w:rsidRDefault="00A95BB0">
      <w:pPr>
        <w:spacing w:before="0" w:after="160"/>
      </w:pPr>
    </w:p>
    <w:p w14:paraId="2F1C7EE3" w14:textId="77777777" w:rsidR="00A95BB0" w:rsidRDefault="00A95BB0">
      <w:pPr>
        <w:spacing w:before="0" w:after="160"/>
      </w:pPr>
    </w:p>
    <w:p w14:paraId="45BACA44" w14:textId="73F37F43" w:rsidR="00A95BB0" w:rsidRPr="00A95BB0" w:rsidRDefault="004672A7" w:rsidP="00A95BB0">
      <w:pPr>
        <w:spacing w:before="0" w:after="160"/>
        <w:rPr>
          <w:rFonts w:ascii="AvenirNext LT Pro Light"/>
          <w:noProof/>
          <w:sz w:val="10"/>
        </w:rPr>
      </w:pPr>
      <w:r>
        <w:rPr>
          <w:rFonts w:ascii="AvenirNext LT Pro Light"/>
          <w:noProof/>
          <w:sz w:val="10"/>
        </w:rPr>
        <w:lastRenderedPageBreak/>
        <mc:AlternateContent>
          <mc:Choice Requires="wps">
            <w:drawing>
              <wp:anchor distT="0" distB="0" distL="114300" distR="114300" simplePos="0" relativeHeight="251907072" behindDoc="0" locked="0" layoutInCell="1" allowOverlap="1" wp14:anchorId="5F662F57" wp14:editId="3D3CD646">
                <wp:simplePos x="0" y="0"/>
                <wp:positionH relativeFrom="column">
                  <wp:posOffset>352425</wp:posOffset>
                </wp:positionH>
                <wp:positionV relativeFrom="paragraph">
                  <wp:posOffset>5402580</wp:posOffset>
                </wp:positionV>
                <wp:extent cx="2752725" cy="3162300"/>
                <wp:effectExtent l="0" t="0" r="28575" b="19050"/>
                <wp:wrapNone/>
                <wp:docPr id="48" name="Scroll: Vertical 48"/>
                <wp:cNvGraphicFramePr/>
                <a:graphic xmlns:a="http://schemas.openxmlformats.org/drawingml/2006/main">
                  <a:graphicData uri="http://schemas.microsoft.com/office/word/2010/wordprocessingShape">
                    <wps:wsp>
                      <wps:cNvSpPr/>
                      <wps:spPr>
                        <a:xfrm>
                          <a:off x="0" y="0"/>
                          <a:ext cx="2752725" cy="3162300"/>
                        </a:xfrm>
                        <a:prstGeom prst="verticalScroll">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A42398" w14:textId="12D038A4"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 xml:space="preserve">Most Sacred Heart of Jesus,  </w:t>
                            </w:r>
                          </w:p>
                          <w:p w14:paraId="59199C21" w14:textId="6571690D"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Guide into the Salesian congregation many good and zealous apostles and help them to persevere in their vocation</w:t>
                            </w:r>
                          </w:p>
                          <w:p w14:paraId="4AD80AE3" w14:textId="5D268745" w:rsidR="004672A7" w:rsidRPr="004672A7" w:rsidRDefault="004672A7" w:rsidP="004672A7">
                            <w:pPr>
                              <w:jc w:val="center"/>
                              <w:rPr>
                                <w:rFonts w:ascii="Cavolini" w:hAnsi="Cavolini" w:cs="Cavolini"/>
                                <w:color w:val="002060"/>
                                <w:lang w:val="en-AU"/>
                              </w:rPr>
                            </w:pPr>
                          </w:p>
                          <w:p w14:paraId="2A2055FB" w14:textId="74F5A5AA"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We humbly pray, Amen!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F662F5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48" o:spid="_x0000_s1039" type="#_x0000_t97" style="position:absolute;margin-left:27.75pt;margin-top:425.4pt;width:216.75pt;height:24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" fillcolor="#92cddc [1944]" strokecolor="#243f60 [1604]" strokeweight="1pt">
                <v:stroke joinstyle="miter"/>
                <v:textbox>
                  <w:txbxContent>
                    <w:p w14:paraId="24A42398" w14:textId="12D038A4"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 xml:space="preserve">Most Sacred Heart of Jesus,  </w:t>
                      </w:r>
                    </w:p>
                    <w:p w14:paraId="59199C21" w14:textId="6571690D"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Guide into the Salesian congregation many good and zealous apostles and help them to persevere in their vocation</w:t>
                      </w:r>
                    </w:p>
                    <w:p w14:paraId="4AD80AE3" w14:textId="5D268745" w:rsidR="004672A7" w:rsidRPr="004672A7" w:rsidRDefault="004672A7" w:rsidP="004672A7">
                      <w:pPr>
                        <w:jc w:val="center"/>
                        <w:rPr>
                          <w:rFonts w:ascii="Cavolini" w:hAnsi="Cavolini" w:cs="Cavolini"/>
                          <w:color w:val="002060"/>
                          <w:lang w:val="en-AU"/>
                        </w:rPr>
                      </w:pPr>
                    </w:p>
                    <w:p w14:paraId="2A2055FB" w14:textId="74F5A5AA" w:rsidR="004672A7" w:rsidRPr="004672A7" w:rsidRDefault="004672A7" w:rsidP="004672A7">
                      <w:pPr>
                        <w:jc w:val="center"/>
                        <w:rPr>
                          <w:rFonts w:ascii="Cavolini" w:hAnsi="Cavolini" w:cs="Cavolini"/>
                          <w:color w:val="002060"/>
                          <w:lang w:val="en-AU"/>
                        </w:rPr>
                      </w:pPr>
                      <w:r w:rsidRPr="004672A7">
                        <w:rPr>
                          <w:rFonts w:ascii="Cavolini" w:hAnsi="Cavolini" w:cs="Cavolini"/>
                          <w:color w:val="002060"/>
                          <w:lang w:val="en-AU"/>
                        </w:rPr>
                        <w:t>We humbly pray, Amen!</w:t>
                      </w:r>
                    </w:p>
                  </w:txbxContent>
                </v:textbox>
              </v:shape>
            </w:pict>
          </mc:Fallback>
        </mc:AlternateContent>
      </w:r>
      <w:r w:rsidR="00C723D7">
        <w:rPr>
          <w:rFonts w:ascii="AvenirNext LT Pro Light"/>
          <w:noProof/>
          <w:sz w:val="10"/>
        </w:rPr>
        <mc:AlternateContent>
          <mc:Choice Requires="wps">
            <w:drawing>
              <wp:anchor distT="0" distB="0" distL="114300" distR="114300" simplePos="0" relativeHeight="251906048" behindDoc="0" locked="0" layoutInCell="1" allowOverlap="1" wp14:anchorId="2E26090B" wp14:editId="2BD8AAF0">
                <wp:simplePos x="0" y="0"/>
                <wp:positionH relativeFrom="column">
                  <wp:posOffset>2152650</wp:posOffset>
                </wp:positionH>
                <wp:positionV relativeFrom="paragraph">
                  <wp:posOffset>2059305</wp:posOffset>
                </wp:positionV>
                <wp:extent cx="1181100" cy="1047750"/>
                <wp:effectExtent l="0" t="0" r="0" b="0"/>
                <wp:wrapNone/>
                <wp:docPr id="46" name="Oval 46"/>
                <wp:cNvGraphicFramePr/>
                <a:graphic xmlns:a="http://schemas.openxmlformats.org/drawingml/2006/main">
                  <a:graphicData uri="http://schemas.microsoft.com/office/word/2010/wordprocessingShape">
                    <wps:wsp>
                      <wps:cNvSpPr/>
                      <wps:spPr>
                        <a:xfrm>
                          <a:off x="0" y="0"/>
                          <a:ext cx="1181100" cy="1047750"/>
                        </a:xfrm>
                        <a:prstGeom prst="ellipse">
                          <a:avLst/>
                        </a:prstGeom>
                        <a:blipFill dpi="0" rotWithShape="1">
                          <a:blip r:embed="rId4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8B95F46" id="Oval 46" o:spid="_x0000_s1026" style="position:absolute;margin-left:169.5pt;margin-top:162.15pt;width:93pt;height:8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" stroked="f" strokeweight="1pt">
                <v:fill r:id="rId44" o:title="" recolor="t" rotate="t" type="frame"/>
                <v:stroke joinstyle="miter"/>
              </v:oval>
            </w:pict>
          </mc:Fallback>
        </mc:AlternateContent>
      </w:r>
      <w:r w:rsidR="00C723D7">
        <w:rPr>
          <w:rFonts w:ascii="AvenirNext LT Pro Light"/>
          <w:noProof/>
          <w:sz w:val="10"/>
        </w:rPr>
        <mc:AlternateContent>
          <mc:Choice Requires="wps">
            <w:drawing>
              <wp:anchor distT="0" distB="0" distL="114300" distR="114300" simplePos="0" relativeHeight="251899904" behindDoc="0" locked="0" layoutInCell="1" allowOverlap="1" wp14:anchorId="0BE08B8A" wp14:editId="33FB3892">
                <wp:simplePos x="0" y="0"/>
                <wp:positionH relativeFrom="column">
                  <wp:posOffset>3695700</wp:posOffset>
                </wp:positionH>
                <wp:positionV relativeFrom="paragraph">
                  <wp:posOffset>5360035</wp:posOffset>
                </wp:positionV>
                <wp:extent cx="3448050" cy="133350"/>
                <wp:effectExtent l="0" t="0" r="19050" b="19050"/>
                <wp:wrapNone/>
                <wp:docPr id="20" name="Double Wave 20"/>
                <wp:cNvGraphicFramePr/>
                <a:graphic xmlns:a="http://schemas.openxmlformats.org/drawingml/2006/main">
                  <a:graphicData uri="http://schemas.microsoft.com/office/word/2010/wordprocessingShape">
                    <wps:wsp>
                      <wps:cNvSpPr/>
                      <wps:spPr>
                        <a:xfrm>
                          <a:off x="0" y="0"/>
                          <a:ext cx="3448050" cy="133350"/>
                        </a:xfrm>
                        <a:prstGeom prst="doubleWav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309141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0" o:spid="_x0000_s1026" type="#_x0000_t188" style="position:absolute;margin-left:291pt;margin-top:422.05pt;width:271.5pt;height:1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" adj="1350" fillcolor="#92d050" strokecolor="#243f60 [1604]" strokeweight="1pt"/>
            </w:pict>
          </mc:Fallback>
        </mc:AlternateContent>
      </w:r>
      <w:r w:rsidR="00C723D7">
        <w:rPr>
          <w:noProof/>
          <w:sz w:val="24"/>
          <w:szCs w:val="24"/>
        </w:rPr>
        <mc:AlternateContent>
          <mc:Choice Requires="wps">
            <w:drawing>
              <wp:anchor distT="0" distB="0" distL="114300" distR="114300" simplePos="0" relativeHeight="251905024" behindDoc="0" locked="0" layoutInCell="1" allowOverlap="1" wp14:anchorId="2CE8231F" wp14:editId="7D44B799">
                <wp:simplePos x="0" y="0"/>
                <wp:positionH relativeFrom="column">
                  <wp:posOffset>-85725</wp:posOffset>
                </wp:positionH>
                <wp:positionV relativeFrom="paragraph">
                  <wp:posOffset>-283845</wp:posOffset>
                </wp:positionV>
                <wp:extent cx="3486150" cy="9020175"/>
                <wp:effectExtent l="0" t="0" r="0" b="9525"/>
                <wp:wrapNone/>
                <wp:docPr id="43" name="Text Box 43"/>
                <wp:cNvGraphicFramePr/>
                <a:graphic xmlns:a="http://schemas.openxmlformats.org/drawingml/2006/main">
                  <a:graphicData uri="http://schemas.microsoft.com/office/word/2010/wordprocessingShape">
                    <wps:wsp>
                      <wps:cNvSpPr txBox="1"/>
                      <wps:spPr>
                        <a:xfrm>
                          <a:off x="0" y="0"/>
                          <a:ext cx="3486150" cy="9020175"/>
                        </a:xfrm>
                        <a:prstGeom prst="rect">
                          <a:avLst/>
                        </a:prstGeom>
                        <a:solidFill>
                          <a:schemeClr val="lt1"/>
                        </a:solidFill>
                        <a:ln w="6350">
                          <a:noFill/>
                        </a:ln>
                      </wps:spPr>
                      <wps:txbx>
                        <w:txbxContent>
                          <w:p w14:paraId="252A8F86" w14:textId="77777777" w:rsidR="00C723D7" w:rsidRDefault="00C723D7" w:rsidP="00C723D7">
                            <w:pPr>
                              <w:spacing w:before="0" w:line="240" w:lineRule="auto"/>
                              <w:rPr>
                                <w:lang w:val="en-AU"/>
                              </w:rPr>
                            </w:pPr>
                          </w:p>
                          <w:p w14:paraId="478ED594" w14:textId="64F85039" w:rsidR="00C723D7" w:rsidRPr="00C723D7" w:rsidRDefault="00C723D7" w:rsidP="00C723D7">
                            <w:pPr>
                              <w:spacing w:before="0" w:line="240" w:lineRule="auto"/>
                              <w:rPr>
                                <w:rFonts w:asciiTheme="majorHAnsi" w:hAnsiTheme="majorHAnsi"/>
                                <w:b/>
                                <w:bCs/>
                                <w:i/>
                                <w:iCs/>
                                <w:color w:val="365F91" w:themeColor="accent1" w:themeShade="BF"/>
                                <w:sz w:val="32"/>
                                <w:szCs w:val="32"/>
                                <w:lang w:val="en-AU"/>
                              </w:rPr>
                            </w:pPr>
                            <w:r w:rsidRPr="00C723D7">
                              <w:rPr>
                                <w:rFonts w:asciiTheme="majorHAnsi" w:hAnsiTheme="majorHAnsi"/>
                                <w:b/>
                                <w:bCs/>
                                <w:i/>
                                <w:iCs/>
                                <w:color w:val="365F91" w:themeColor="accent1" w:themeShade="BF"/>
                                <w:sz w:val="32"/>
                                <w:szCs w:val="32"/>
                                <w:lang w:val="en-AU"/>
                              </w:rPr>
                              <w:t>Visit of the Regional</w:t>
                            </w:r>
                          </w:p>
                          <w:p w14:paraId="0FF7627F" w14:textId="208A6307" w:rsidR="00C723D7" w:rsidRDefault="00C723D7" w:rsidP="00C723D7">
                            <w:pPr>
                              <w:spacing w:before="0" w:line="240" w:lineRule="auto"/>
                              <w:rPr>
                                <w:lang w:val="en-AU"/>
                              </w:rPr>
                            </w:pPr>
                          </w:p>
                          <w:p w14:paraId="65303F74" w14:textId="1255BC8A" w:rsidR="00C723D7" w:rsidRPr="00C723D7" w:rsidRDefault="00C723D7" w:rsidP="00C723D7">
                            <w:pPr>
                              <w:spacing w:before="0" w:after="360" w:line="240" w:lineRule="auto"/>
                              <w:ind w:right="228"/>
                              <w:jc w:val="both"/>
                              <w:rPr>
                                <w:rFonts w:eastAsia="Times New Roman" w:cs="Times New Roman"/>
                                <w:lang w:val="en-AU" w:eastAsia="en-AU"/>
                              </w:rPr>
                            </w:pPr>
                            <w:r w:rsidRPr="00C723D7">
                              <w:rPr>
                                <w:rFonts w:eastAsia="Times New Roman" w:cs="Calibri"/>
                                <w:color w:val="050505"/>
                                <w:lang w:val="en-AU" w:eastAsia="en-AU"/>
                              </w:rPr>
                              <w:t>Fr Joseph Phuoc, the Regional of the East</w:t>
                            </w:r>
                            <w:r>
                              <w:rPr>
                                <w:rFonts w:eastAsia="Times New Roman" w:cs="Calibri"/>
                                <w:color w:val="050505"/>
                                <w:lang w:val="en-AU" w:eastAsia="en-AU"/>
                              </w:rPr>
                              <w:t>-</w:t>
                            </w:r>
                            <w:r w:rsidRPr="00C723D7">
                              <w:rPr>
                                <w:rFonts w:eastAsia="Times New Roman" w:cs="Calibri"/>
                                <w:color w:val="050505"/>
                                <w:lang w:val="en-AU" w:eastAsia="en-AU"/>
                              </w:rPr>
                              <w:t>Asia Oceania, is planning to visit Australia and the Pacific from 22nd August 2022. More information will be available when the visa and flights to Australia are confirmed. All rectors will be contacted soon for Fr Joseph’s visit to each community during his stay.</w:t>
                            </w:r>
                          </w:p>
                          <w:p w14:paraId="7805C28E" w14:textId="1740222C" w:rsidR="00C723D7" w:rsidRDefault="00C723D7" w:rsidP="00C723D7">
                            <w:pPr>
                              <w:spacing w:before="0" w:line="240" w:lineRule="auto"/>
                              <w:ind w:right="228"/>
                              <w:jc w:val="both"/>
                              <w:rPr>
                                <w:lang w:val="en-AU"/>
                              </w:rPr>
                            </w:pPr>
                            <w:r w:rsidRPr="00C723D7">
                              <w:rPr>
                                <w:noProof/>
                                <w:lang w:val="en-AU"/>
                              </w:rPr>
                              <w:drawing>
                                <wp:inline distT="0" distB="0" distL="0" distR="0" wp14:anchorId="3E9D4BA4" wp14:editId="2DFE7E4D">
                                  <wp:extent cx="3296920" cy="12763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96920" cy="127635"/>
                                          </a:xfrm>
                                          <a:prstGeom prst="rect">
                                            <a:avLst/>
                                          </a:prstGeom>
                                          <a:noFill/>
                                          <a:ln>
                                            <a:noFill/>
                                          </a:ln>
                                        </pic:spPr>
                                      </pic:pic>
                                    </a:graphicData>
                                  </a:graphic>
                                </wp:inline>
                              </w:drawing>
                            </w:r>
                          </w:p>
                          <w:p w14:paraId="1AE4BFEC" w14:textId="73794C2A" w:rsidR="00C723D7" w:rsidRDefault="00C723D7" w:rsidP="00C723D7">
                            <w:pPr>
                              <w:spacing w:before="0" w:line="240" w:lineRule="auto"/>
                              <w:ind w:right="228"/>
                              <w:jc w:val="both"/>
                              <w:rPr>
                                <w:lang w:val="en-AU"/>
                              </w:rPr>
                            </w:pPr>
                          </w:p>
                          <w:p w14:paraId="0F6BE690" w14:textId="77777777" w:rsidR="00C723D7" w:rsidRDefault="00C723D7" w:rsidP="00C723D7">
                            <w:pPr>
                              <w:spacing w:before="0" w:line="240" w:lineRule="auto"/>
                              <w:ind w:right="228"/>
                              <w:jc w:val="both"/>
                              <w:rPr>
                                <w:lang w:val="en-AU"/>
                              </w:rPr>
                            </w:pPr>
                          </w:p>
                          <w:p w14:paraId="18CE5D03" w14:textId="77777777" w:rsidR="004672A7" w:rsidRDefault="004672A7" w:rsidP="00C723D7">
                            <w:pPr>
                              <w:spacing w:before="0" w:line="240" w:lineRule="auto"/>
                              <w:ind w:right="228"/>
                              <w:jc w:val="both"/>
                              <w:rPr>
                                <w:rFonts w:asciiTheme="majorHAnsi" w:hAnsiTheme="majorHAnsi"/>
                                <w:b/>
                                <w:bCs/>
                                <w:i/>
                                <w:iCs/>
                                <w:color w:val="365F91" w:themeColor="accent1" w:themeShade="BF"/>
                                <w:sz w:val="32"/>
                                <w:szCs w:val="32"/>
                                <w:lang w:val="en-AU"/>
                              </w:rPr>
                            </w:pPr>
                          </w:p>
                          <w:p w14:paraId="2100E703" w14:textId="231FDF83" w:rsidR="00C723D7" w:rsidRPr="00C723D7" w:rsidRDefault="00C723D7" w:rsidP="00C723D7">
                            <w:pPr>
                              <w:spacing w:before="0" w:line="240" w:lineRule="auto"/>
                              <w:ind w:right="228"/>
                              <w:jc w:val="both"/>
                              <w:rPr>
                                <w:rFonts w:asciiTheme="majorHAnsi" w:hAnsiTheme="majorHAnsi"/>
                                <w:b/>
                                <w:bCs/>
                                <w:i/>
                                <w:iCs/>
                                <w:color w:val="365F91" w:themeColor="accent1" w:themeShade="BF"/>
                                <w:sz w:val="32"/>
                                <w:szCs w:val="32"/>
                                <w:lang w:val="en-AU"/>
                              </w:rPr>
                            </w:pPr>
                            <w:r w:rsidRPr="00C723D7">
                              <w:rPr>
                                <w:rFonts w:asciiTheme="majorHAnsi" w:hAnsiTheme="majorHAnsi"/>
                                <w:b/>
                                <w:bCs/>
                                <w:i/>
                                <w:iCs/>
                                <w:color w:val="365F91" w:themeColor="accent1" w:themeShade="BF"/>
                                <w:sz w:val="32"/>
                                <w:szCs w:val="32"/>
                                <w:lang w:val="en-AU"/>
                              </w:rPr>
                              <w:t>Brother John Tam SDB</w:t>
                            </w:r>
                          </w:p>
                          <w:p w14:paraId="5CB2F1B9" w14:textId="624180FF" w:rsidR="00C723D7" w:rsidRDefault="00C723D7" w:rsidP="00C723D7">
                            <w:pPr>
                              <w:spacing w:before="0" w:line="240" w:lineRule="auto"/>
                              <w:ind w:right="228"/>
                              <w:jc w:val="both"/>
                              <w:rPr>
                                <w:rFonts w:asciiTheme="majorHAnsi" w:hAnsiTheme="majorHAnsi"/>
                                <w:b/>
                                <w:bCs/>
                                <w:i/>
                                <w:iCs/>
                                <w:color w:val="365F91" w:themeColor="accent1" w:themeShade="BF"/>
                                <w:sz w:val="32"/>
                                <w:szCs w:val="32"/>
                                <w:lang w:val="en-AU"/>
                              </w:rPr>
                            </w:pPr>
                          </w:p>
                          <w:p w14:paraId="05FEAC47" w14:textId="2AD429C4" w:rsidR="004672A7" w:rsidRDefault="004672A7" w:rsidP="00C723D7">
                            <w:pPr>
                              <w:spacing w:before="0" w:line="240" w:lineRule="auto"/>
                              <w:ind w:right="228"/>
                              <w:jc w:val="both"/>
                              <w:rPr>
                                <w:rFonts w:asciiTheme="majorHAnsi" w:hAnsiTheme="majorHAnsi"/>
                                <w:b/>
                                <w:bCs/>
                                <w:i/>
                                <w:iCs/>
                                <w:color w:val="365F91" w:themeColor="accent1" w:themeShade="BF"/>
                                <w:sz w:val="32"/>
                                <w:szCs w:val="32"/>
                                <w:lang w:val="en-AU"/>
                              </w:rPr>
                            </w:pPr>
                          </w:p>
                          <w:p w14:paraId="5159AD6D" w14:textId="28477C78" w:rsidR="00C723D7" w:rsidRP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Brother John Tam who is a Vietnamese missionary from Hong Kong, will join the Salesian community in Clifton Hill formation community from 27th June. </w:t>
                            </w:r>
                          </w:p>
                          <w:p w14:paraId="597EDF69" w14:textId="77777777" w:rsidR="00C723D7" w:rsidRPr="00C723D7" w:rsidRDefault="00C723D7" w:rsidP="00C723D7">
                            <w:pPr>
                              <w:spacing w:before="0" w:line="240" w:lineRule="auto"/>
                              <w:ind w:right="227"/>
                              <w:jc w:val="both"/>
                              <w:rPr>
                                <w:rFonts w:eastAsia="Times New Roman" w:cs="Times New Roman"/>
                                <w:lang w:val="en-AU" w:eastAsia="en-AU"/>
                              </w:rPr>
                            </w:pPr>
                          </w:p>
                          <w:p w14:paraId="785F007E" w14:textId="734D947C" w:rsidR="00C723D7" w:rsidRP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A professed Salesian Brother for 14 years, Br Tam is here to study computing at RMIT in Melbourne for 12 months.</w:t>
                            </w:r>
                          </w:p>
                          <w:p w14:paraId="024654FB" w14:textId="77777777" w:rsidR="00C723D7" w:rsidRPr="00C723D7" w:rsidRDefault="00C723D7" w:rsidP="00C723D7">
                            <w:pPr>
                              <w:spacing w:before="0" w:line="240" w:lineRule="auto"/>
                              <w:ind w:right="227"/>
                              <w:jc w:val="both"/>
                              <w:rPr>
                                <w:rFonts w:eastAsia="Times New Roman" w:cs="Times New Roman"/>
                                <w:lang w:val="en-AU" w:eastAsia="en-AU"/>
                              </w:rPr>
                            </w:pPr>
                          </w:p>
                          <w:p w14:paraId="6FA2D011" w14:textId="37F452F4" w:rsid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 xml:space="preserve">Welcome Br Tam! </w:t>
                            </w:r>
                            <w:r w:rsidR="00EE7D8A">
                              <w:rPr>
                                <w:rFonts w:eastAsia="Times New Roman" w:cs="Calibri"/>
                                <w:color w:val="050505"/>
                                <w:lang w:val="en-AU" w:eastAsia="en-AU"/>
                              </w:rPr>
                              <w:t>We h</w:t>
                            </w:r>
                            <w:r w:rsidRPr="00C723D7">
                              <w:rPr>
                                <w:rFonts w:eastAsia="Times New Roman" w:cs="Calibri"/>
                                <w:color w:val="050505"/>
                                <w:lang w:val="en-AU" w:eastAsia="en-AU"/>
                              </w:rPr>
                              <w:t>ope your stay here in Melbourne will be a fruitful and enjoyable one.</w:t>
                            </w:r>
                          </w:p>
                          <w:p w14:paraId="43ECB5D4" w14:textId="6B086A44" w:rsidR="004672A7" w:rsidRDefault="004672A7" w:rsidP="00C723D7">
                            <w:pPr>
                              <w:spacing w:before="0" w:line="240" w:lineRule="auto"/>
                              <w:ind w:right="227"/>
                              <w:jc w:val="both"/>
                              <w:rPr>
                                <w:rFonts w:eastAsia="Times New Roman" w:cs="Calibri"/>
                                <w:color w:val="050505"/>
                                <w:lang w:val="en-AU" w:eastAsia="en-AU"/>
                              </w:rPr>
                            </w:pPr>
                          </w:p>
                          <w:p w14:paraId="3CE1B441" w14:textId="77777777" w:rsidR="004672A7" w:rsidRDefault="004672A7" w:rsidP="00C723D7">
                            <w:pPr>
                              <w:spacing w:before="0" w:line="240" w:lineRule="auto"/>
                              <w:ind w:right="227"/>
                              <w:jc w:val="both"/>
                              <w:rPr>
                                <w:rFonts w:eastAsia="Times New Roman" w:cs="Calibri"/>
                                <w:color w:val="050505"/>
                                <w:lang w:val="en-AU" w:eastAsia="en-AU"/>
                              </w:rPr>
                            </w:pPr>
                          </w:p>
                          <w:p w14:paraId="31D447B2" w14:textId="37CF49A3" w:rsidR="004672A7" w:rsidRDefault="004672A7" w:rsidP="00C723D7">
                            <w:pPr>
                              <w:spacing w:before="0" w:line="240" w:lineRule="auto"/>
                              <w:ind w:right="227"/>
                              <w:jc w:val="both"/>
                              <w:rPr>
                                <w:rFonts w:eastAsia="Times New Roman" w:cs="Calibri"/>
                                <w:color w:val="050505"/>
                                <w:lang w:val="en-AU" w:eastAsia="en-AU"/>
                              </w:rPr>
                            </w:pPr>
                          </w:p>
                          <w:p w14:paraId="2648C11E" w14:textId="77777777" w:rsidR="004672A7" w:rsidRPr="00C723D7" w:rsidRDefault="004672A7" w:rsidP="00C723D7">
                            <w:pPr>
                              <w:spacing w:before="0" w:line="240" w:lineRule="auto"/>
                              <w:ind w:right="227"/>
                              <w:jc w:val="both"/>
                              <w:rPr>
                                <w:rFonts w:eastAsia="Times New Roman" w:cs="Times New Roman"/>
                                <w:lang w:val="en-AU" w:eastAsia="en-AU"/>
                              </w:rPr>
                            </w:pPr>
                          </w:p>
                          <w:p w14:paraId="36DE865A" w14:textId="77777777" w:rsidR="004672A7" w:rsidRDefault="004672A7" w:rsidP="00C723D7">
                            <w:pPr>
                              <w:spacing w:before="0" w:line="240" w:lineRule="auto"/>
                              <w:ind w:right="228"/>
                              <w:jc w:val="both"/>
                              <w:rPr>
                                <w:lang w:val="en-AU"/>
                              </w:rPr>
                            </w:pPr>
                          </w:p>
                          <w:p w14:paraId="580D0C19" w14:textId="1BCB5BC1" w:rsidR="00C723D7" w:rsidRDefault="00C723D7" w:rsidP="00C723D7">
                            <w:pPr>
                              <w:spacing w:before="0" w:line="240" w:lineRule="auto"/>
                              <w:ind w:right="228"/>
                              <w:jc w:val="both"/>
                              <w:rPr>
                                <w:lang w:val="en-AU"/>
                              </w:rPr>
                            </w:pPr>
                          </w:p>
                          <w:p w14:paraId="638BAC57" w14:textId="7FD13677" w:rsidR="00C723D7" w:rsidRDefault="00C723D7" w:rsidP="00C723D7">
                            <w:pPr>
                              <w:spacing w:before="0" w:line="240" w:lineRule="auto"/>
                              <w:ind w:right="228"/>
                              <w:jc w:val="both"/>
                              <w:rPr>
                                <w:lang w:val="en-AU"/>
                              </w:rPr>
                            </w:pPr>
                          </w:p>
                          <w:p w14:paraId="18236A4B" w14:textId="21B18ADA" w:rsidR="00C723D7" w:rsidRDefault="00C723D7" w:rsidP="00C723D7">
                            <w:pPr>
                              <w:spacing w:before="0" w:line="240" w:lineRule="auto"/>
                              <w:ind w:right="228"/>
                              <w:jc w:val="both"/>
                              <w:rPr>
                                <w:lang w:val="en-AU"/>
                              </w:rPr>
                            </w:pPr>
                          </w:p>
                          <w:p w14:paraId="33288B3D" w14:textId="357265EC" w:rsidR="00C723D7" w:rsidRDefault="00C723D7" w:rsidP="00C723D7">
                            <w:pPr>
                              <w:spacing w:before="0" w:line="240" w:lineRule="auto"/>
                              <w:ind w:right="228"/>
                              <w:jc w:val="both"/>
                              <w:rPr>
                                <w:lang w:val="en-AU"/>
                              </w:rPr>
                            </w:pPr>
                          </w:p>
                          <w:p w14:paraId="00BCE282" w14:textId="694A4B8C" w:rsidR="00C723D7" w:rsidRDefault="00C723D7" w:rsidP="00C723D7">
                            <w:pPr>
                              <w:spacing w:before="0" w:line="240" w:lineRule="auto"/>
                              <w:ind w:right="228"/>
                              <w:jc w:val="both"/>
                              <w:rPr>
                                <w:lang w:val="en-AU"/>
                              </w:rPr>
                            </w:pPr>
                          </w:p>
                          <w:p w14:paraId="62412E26" w14:textId="79944982" w:rsidR="00C723D7" w:rsidRDefault="00C723D7" w:rsidP="00C723D7">
                            <w:pPr>
                              <w:spacing w:before="0" w:line="240" w:lineRule="auto"/>
                              <w:ind w:right="228"/>
                              <w:jc w:val="both"/>
                              <w:rPr>
                                <w:lang w:val="en-AU"/>
                              </w:rPr>
                            </w:pPr>
                          </w:p>
                          <w:p w14:paraId="493438F1" w14:textId="77777777" w:rsidR="00C723D7" w:rsidRDefault="00C723D7" w:rsidP="00C723D7">
                            <w:pPr>
                              <w:spacing w:before="0" w:line="240" w:lineRule="auto"/>
                              <w:ind w:right="228"/>
                              <w:jc w:val="both"/>
                              <w:rPr>
                                <w:lang w:val="en-AU"/>
                              </w:rPr>
                            </w:pPr>
                          </w:p>
                          <w:p w14:paraId="2CC9C65B" w14:textId="4CAF26AF" w:rsidR="00C723D7" w:rsidRPr="00C723D7" w:rsidRDefault="00C723D7" w:rsidP="00C723D7">
                            <w:pPr>
                              <w:spacing w:before="0" w:line="240" w:lineRule="auto"/>
                              <w:ind w:right="228"/>
                              <w:jc w:val="both"/>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CE8231F" id="Text Box 43" o:spid="_x0000_s1040" type="#_x0000_t202" style="position:absolute;margin-left:-6.75pt;margin-top:-22.35pt;width:274.5pt;height:710.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" fillcolor="white [3201]" stroked="f" strokeweight=".5pt">
                <v:textbox>
                  <w:txbxContent>
                    <w:p w14:paraId="252A8F86" w14:textId="77777777" w:rsidR="00C723D7" w:rsidRDefault="00C723D7" w:rsidP="00C723D7">
                      <w:pPr>
                        <w:spacing w:before="0" w:line="240" w:lineRule="auto"/>
                        <w:rPr>
                          <w:lang w:val="en-AU"/>
                        </w:rPr>
                      </w:pPr>
                    </w:p>
                    <w:p w14:paraId="478ED594" w14:textId="64F85039" w:rsidR="00C723D7" w:rsidRPr="00C723D7" w:rsidRDefault="00C723D7" w:rsidP="00C723D7">
                      <w:pPr>
                        <w:spacing w:before="0" w:line="240" w:lineRule="auto"/>
                        <w:rPr>
                          <w:rFonts w:asciiTheme="majorHAnsi" w:hAnsiTheme="majorHAnsi"/>
                          <w:b/>
                          <w:bCs/>
                          <w:i/>
                          <w:iCs/>
                          <w:color w:val="365F91" w:themeColor="accent1" w:themeShade="BF"/>
                          <w:sz w:val="32"/>
                          <w:szCs w:val="32"/>
                          <w:lang w:val="en-AU"/>
                        </w:rPr>
                      </w:pPr>
                      <w:r w:rsidRPr="00C723D7">
                        <w:rPr>
                          <w:rFonts w:asciiTheme="majorHAnsi" w:hAnsiTheme="majorHAnsi"/>
                          <w:b/>
                          <w:bCs/>
                          <w:i/>
                          <w:iCs/>
                          <w:color w:val="365F91" w:themeColor="accent1" w:themeShade="BF"/>
                          <w:sz w:val="32"/>
                          <w:szCs w:val="32"/>
                          <w:lang w:val="en-AU"/>
                        </w:rPr>
                        <w:t>Visit of the Regional</w:t>
                      </w:r>
                    </w:p>
                    <w:p w14:paraId="0FF7627F" w14:textId="208A6307" w:rsidR="00C723D7" w:rsidRDefault="00C723D7" w:rsidP="00C723D7">
                      <w:pPr>
                        <w:spacing w:before="0" w:line="240" w:lineRule="auto"/>
                        <w:rPr>
                          <w:lang w:val="en-AU"/>
                        </w:rPr>
                      </w:pPr>
                    </w:p>
                    <w:p w14:paraId="65303F74" w14:textId="1255BC8A" w:rsidR="00C723D7" w:rsidRPr="00C723D7" w:rsidRDefault="00C723D7" w:rsidP="00C723D7">
                      <w:pPr>
                        <w:spacing w:before="0" w:after="360" w:line="240" w:lineRule="auto"/>
                        <w:ind w:right="228"/>
                        <w:jc w:val="both"/>
                        <w:rPr>
                          <w:rFonts w:eastAsia="Times New Roman" w:cs="Times New Roman"/>
                          <w:lang w:val="en-AU" w:eastAsia="en-AU"/>
                        </w:rPr>
                      </w:pPr>
                      <w:r w:rsidRPr="00C723D7">
                        <w:rPr>
                          <w:rFonts w:eastAsia="Times New Roman" w:cs="Calibri"/>
                          <w:color w:val="050505"/>
                          <w:lang w:val="en-AU" w:eastAsia="en-AU"/>
                        </w:rPr>
                        <w:t>Fr Joseph Phuoc, the Regional of the East</w:t>
                      </w:r>
                      <w:r>
                        <w:rPr>
                          <w:rFonts w:eastAsia="Times New Roman" w:cs="Calibri"/>
                          <w:color w:val="050505"/>
                          <w:lang w:val="en-AU" w:eastAsia="en-AU"/>
                        </w:rPr>
                        <w:t>-</w:t>
                      </w:r>
                      <w:r w:rsidRPr="00C723D7">
                        <w:rPr>
                          <w:rFonts w:eastAsia="Times New Roman" w:cs="Calibri"/>
                          <w:color w:val="050505"/>
                          <w:lang w:val="en-AU" w:eastAsia="en-AU"/>
                        </w:rPr>
                        <w:t>Asia Oceania, is planning to visit Australia and the Pacific from 22nd August 2022. More information will be available when the visa and flights to Australia are confirmed. All rectors will be contacted soon for Fr Joseph’s visit to each community during his stay.</w:t>
                      </w:r>
                    </w:p>
                    <w:p w14:paraId="7805C28E" w14:textId="1740222C" w:rsidR="00C723D7" w:rsidRDefault="00C723D7" w:rsidP="00C723D7">
                      <w:pPr>
                        <w:spacing w:before="0" w:line="240" w:lineRule="auto"/>
                        <w:ind w:right="228"/>
                        <w:jc w:val="both"/>
                        <w:rPr>
                          <w:lang w:val="en-AU"/>
                        </w:rPr>
                      </w:pPr>
                      <w:r w:rsidRPr="00C723D7">
                        <w:rPr>
                          <w:noProof/>
                          <w:lang w:val="en-AU"/>
                        </w:rPr>
                        <w:drawing>
                          <wp:inline distT="0" distB="0" distL="0" distR="0" wp14:anchorId="3E9D4BA4" wp14:editId="2DFE7E4D">
                            <wp:extent cx="3296920" cy="12763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96920" cy="127635"/>
                                    </a:xfrm>
                                    <a:prstGeom prst="rect">
                                      <a:avLst/>
                                    </a:prstGeom>
                                    <a:noFill/>
                                    <a:ln>
                                      <a:noFill/>
                                    </a:ln>
                                  </pic:spPr>
                                </pic:pic>
                              </a:graphicData>
                            </a:graphic>
                          </wp:inline>
                        </w:drawing>
                      </w:r>
                    </w:p>
                    <w:p w14:paraId="1AE4BFEC" w14:textId="73794C2A" w:rsidR="00C723D7" w:rsidRDefault="00C723D7" w:rsidP="00C723D7">
                      <w:pPr>
                        <w:spacing w:before="0" w:line="240" w:lineRule="auto"/>
                        <w:ind w:right="228"/>
                        <w:jc w:val="both"/>
                        <w:rPr>
                          <w:lang w:val="en-AU"/>
                        </w:rPr>
                      </w:pPr>
                    </w:p>
                    <w:p w14:paraId="0F6BE690" w14:textId="77777777" w:rsidR="00C723D7" w:rsidRDefault="00C723D7" w:rsidP="00C723D7">
                      <w:pPr>
                        <w:spacing w:before="0" w:line="240" w:lineRule="auto"/>
                        <w:ind w:right="228"/>
                        <w:jc w:val="both"/>
                        <w:rPr>
                          <w:lang w:val="en-AU"/>
                        </w:rPr>
                      </w:pPr>
                    </w:p>
                    <w:p w14:paraId="18CE5D03" w14:textId="77777777" w:rsidR="004672A7" w:rsidRDefault="004672A7" w:rsidP="00C723D7">
                      <w:pPr>
                        <w:spacing w:before="0" w:line="240" w:lineRule="auto"/>
                        <w:ind w:right="228"/>
                        <w:jc w:val="both"/>
                        <w:rPr>
                          <w:rFonts w:asciiTheme="majorHAnsi" w:hAnsiTheme="majorHAnsi"/>
                          <w:b/>
                          <w:bCs/>
                          <w:i/>
                          <w:iCs/>
                          <w:color w:val="365F91" w:themeColor="accent1" w:themeShade="BF"/>
                          <w:sz w:val="32"/>
                          <w:szCs w:val="32"/>
                          <w:lang w:val="en-AU"/>
                        </w:rPr>
                      </w:pPr>
                    </w:p>
                    <w:p w14:paraId="2100E703" w14:textId="231FDF83" w:rsidR="00C723D7" w:rsidRPr="00C723D7" w:rsidRDefault="00C723D7" w:rsidP="00C723D7">
                      <w:pPr>
                        <w:spacing w:before="0" w:line="240" w:lineRule="auto"/>
                        <w:ind w:right="228"/>
                        <w:jc w:val="both"/>
                        <w:rPr>
                          <w:rFonts w:asciiTheme="majorHAnsi" w:hAnsiTheme="majorHAnsi"/>
                          <w:b/>
                          <w:bCs/>
                          <w:i/>
                          <w:iCs/>
                          <w:color w:val="365F91" w:themeColor="accent1" w:themeShade="BF"/>
                          <w:sz w:val="32"/>
                          <w:szCs w:val="32"/>
                          <w:lang w:val="en-AU"/>
                        </w:rPr>
                      </w:pPr>
                      <w:r w:rsidRPr="00C723D7">
                        <w:rPr>
                          <w:rFonts w:asciiTheme="majorHAnsi" w:hAnsiTheme="majorHAnsi"/>
                          <w:b/>
                          <w:bCs/>
                          <w:i/>
                          <w:iCs/>
                          <w:color w:val="365F91" w:themeColor="accent1" w:themeShade="BF"/>
                          <w:sz w:val="32"/>
                          <w:szCs w:val="32"/>
                          <w:lang w:val="en-AU"/>
                        </w:rPr>
                        <w:t>Brother John Tam SDB</w:t>
                      </w:r>
                    </w:p>
                    <w:p w14:paraId="5CB2F1B9" w14:textId="624180FF" w:rsidR="00C723D7" w:rsidRDefault="00C723D7" w:rsidP="00C723D7">
                      <w:pPr>
                        <w:spacing w:before="0" w:line="240" w:lineRule="auto"/>
                        <w:ind w:right="228"/>
                        <w:jc w:val="both"/>
                        <w:rPr>
                          <w:rFonts w:asciiTheme="majorHAnsi" w:hAnsiTheme="majorHAnsi"/>
                          <w:b/>
                          <w:bCs/>
                          <w:i/>
                          <w:iCs/>
                          <w:color w:val="365F91" w:themeColor="accent1" w:themeShade="BF"/>
                          <w:sz w:val="32"/>
                          <w:szCs w:val="32"/>
                          <w:lang w:val="en-AU"/>
                        </w:rPr>
                      </w:pPr>
                    </w:p>
                    <w:p w14:paraId="05FEAC47" w14:textId="2AD429C4" w:rsidR="004672A7" w:rsidRDefault="004672A7" w:rsidP="00C723D7">
                      <w:pPr>
                        <w:spacing w:before="0" w:line="240" w:lineRule="auto"/>
                        <w:ind w:right="228"/>
                        <w:jc w:val="both"/>
                        <w:rPr>
                          <w:rFonts w:asciiTheme="majorHAnsi" w:hAnsiTheme="majorHAnsi"/>
                          <w:b/>
                          <w:bCs/>
                          <w:i/>
                          <w:iCs/>
                          <w:color w:val="365F91" w:themeColor="accent1" w:themeShade="BF"/>
                          <w:sz w:val="32"/>
                          <w:szCs w:val="32"/>
                          <w:lang w:val="en-AU"/>
                        </w:rPr>
                      </w:pPr>
                    </w:p>
                    <w:p w14:paraId="5159AD6D" w14:textId="28477C78" w:rsidR="00C723D7" w:rsidRP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Brother John Tam who is a Vietnamese missionary from Hong Kong, will join the Salesian community in Clifton Hill formation community from 27th June. </w:t>
                      </w:r>
                    </w:p>
                    <w:p w14:paraId="597EDF69" w14:textId="77777777" w:rsidR="00C723D7" w:rsidRPr="00C723D7" w:rsidRDefault="00C723D7" w:rsidP="00C723D7">
                      <w:pPr>
                        <w:spacing w:before="0" w:line="240" w:lineRule="auto"/>
                        <w:ind w:right="227"/>
                        <w:jc w:val="both"/>
                        <w:rPr>
                          <w:rFonts w:eastAsia="Times New Roman" w:cs="Times New Roman"/>
                          <w:lang w:val="en-AU" w:eastAsia="en-AU"/>
                        </w:rPr>
                      </w:pPr>
                    </w:p>
                    <w:p w14:paraId="785F007E" w14:textId="734D947C" w:rsidR="00C723D7" w:rsidRP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A professed Salesian Brother for 14 years, Br Tam is here to study computing at RMIT in Melbourne for 12 months.</w:t>
                      </w:r>
                    </w:p>
                    <w:p w14:paraId="024654FB" w14:textId="77777777" w:rsidR="00C723D7" w:rsidRPr="00C723D7" w:rsidRDefault="00C723D7" w:rsidP="00C723D7">
                      <w:pPr>
                        <w:spacing w:before="0" w:line="240" w:lineRule="auto"/>
                        <w:ind w:right="227"/>
                        <w:jc w:val="both"/>
                        <w:rPr>
                          <w:rFonts w:eastAsia="Times New Roman" w:cs="Times New Roman"/>
                          <w:lang w:val="en-AU" w:eastAsia="en-AU"/>
                        </w:rPr>
                      </w:pPr>
                    </w:p>
                    <w:p w14:paraId="6FA2D011" w14:textId="37F452F4" w:rsidR="00C723D7" w:rsidRDefault="00C723D7" w:rsidP="00C723D7">
                      <w:pPr>
                        <w:spacing w:before="0" w:line="240" w:lineRule="auto"/>
                        <w:ind w:right="227"/>
                        <w:jc w:val="both"/>
                        <w:rPr>
                          <w:rFonts w:eastAsia="Times New Roman" w:cs="Calibri"/>
                          <w:color w:val="050505"/>
                          <w:lang w:val="en-AU" w:eastAsia="en-AU"/>
                        </w:rPr>
                      </w:pPr>
                      <w:r w:rsidRPr="00C723D7">
                        <w:rPr>
                          <w:rFonts w:eastAsia="Times New Roman" w:cs="Calibri"/>
                          <w:color w:val="050505"/>
                          <w:lang w:val="en-AU" w:eastAsia="en-AU"/>
                        </w:rPr>
                        <w:t xml:space="preserve">Welcome Br Tam! </w:t>
                      </w:r>
                      <w:r w:rsidR="00EE7D8A">
                        <w:rPr>
                          <w:rFonts w:eastAsia="Times New Roman" w:cs="Calibri"/>
                          <w:color w:val="050505"/>
                          <w:lang w:val="en-AU" w:eastAsia="en-AU"/>
                        </w:rPr>
                        <w:t>We h</w:t>
                      </w:r>
                      <w:r w:rsidRPr="00C723D7">
                        <w:rPr>
                          <w:rFonts w:eastAsia="Times New Roman" w:cs="Calibri"/>
                          <w:color w:val="050505"/>
                          <w:lang w:val="en-AU" w:eastAsia="en-AU"/>
                        </w:rPr>
                        <w:t>ope your stay here in Melbourne will be a fruitful and enjoyable one.</w:t>
                      </w:r>
                    </w:p>
                    <w:p w14:paraId="43ECB5D4" w14:textId="6B086A44" w:rsidR="004672A7" w:rsidRDefault="004672A7" w:rsidP="00C723D7">
                      <w:pPr>
                        <w:spacing w:before="0" w:line="240" w:lineRule="auto"/>
                        <w:ind w:right="227"/>
                        <w:jc w:val="both"/>
                        <w:rPr>
                          <w:rFonts w:eastAsia="Times New Roman" w:cs="Calibri"/>
                          <w:color w:val="050505"/>
                          <w:lang w:val="en-AU" w:eastAsia="en-AU"/>
                        </w:rPr>
                      </w:pPr>
                    </w:p>
                    <w:p w14:paraId="3CE1B441" w14:textId="77777777" w:rsidR="004672A7" w:rsidRDefault="004672A7" w:rsidP="00C723D7">
                      <w:pPr>
                        <w:spacing w:before="0" w:line="240" w:lineRule="auto"/>
                        <w:ind w:right="227"/>
                        <w:jc w:val="both"/>
                        <w:rPr>
                          <w:rFonts w:eastAsia="Times New Roman" w:cs="Calibri"/>
                          <w:color w:val="050505"/>
                          <w:lang w:val="en-AU" w:eastAsia="en-AU"/>
                        </w:rPr>
                      </w:pPr>
                    </w:p>
                    <w:p w14:paraId="31D447B2" w14:textId="37CF49A3" w:rsidR="004672A7" w:rsidRDefault="004672A7" w:rsidP="00C723D7">
                      <w:pPr>
                        <w:spacing w:before="0" w:line="240" w:lineRule="auto"/>
                        <w:ind w:right="227"/>
                        <w:jc w:val="both"/>
                        <w:rPr>
                          <w:rFonts w:eastAsia="Times New Roman" w:cs="Calibri"/>
                          <w:color w:val="050505"/>
                          <w:lang w:val="en-AU" w:eastAsia="en-AU"/>
                        </w:rPr>
                      </w:pPr>
                    </w:p>
                    <w:p w14:paraId="2648C11E" w14:textId="77777777" w:rsidR="004672A7" w:rsidRPr="00C723D7" w:rsidRDefault="004672A7" w:rsidP="00C723D7">
                      <w:pPr>
                        <w:spacing w:before="0" w:line="240" w:lineRule="auto"/>
                        <w:ind w:right="227"/>
                        <w:jc w:val="both"/>
                        <w:rPr>
                          <w:rFonts w:eastAsia="Times New Roman" w:cs="Times New Roman"/>
                          <w:lang w:val="en-AU" w:eastAsia="en-AU"/>
                        </w:rPr>
                      </w:pPr>
                    </w:p>
                    <w:p w14:paraId="36DE865A" w14:textId="77777777" w:rsidR="004672A7" w:rsidRDefault="004672A7" w:rsidP="00C723D7">
                      <w:pPr>
                        <w:spacing w:before="0" w:line="240" w:lineRule="auto"/>
                        <w:ind w:right="228"/>
                        <w:jc w:val="both"/>
                        <w:rPr>
                          <w:lang w:val="en-AU"/>
                        </w:rPr>
                      </w:pPr>
                    </w:p>
                    <w:p w14:paraId="580D0C19" w14:textId="1BCB5BC1" w:rsidR="00C723D7" w:rsidRDefault="00C723D7" w:rsidP="00C723D7">
                      <w:pPr>
                        <w:spacing w:before="0" w:line="240" w:lineRule="auto"/>
                        <w:ind w:right="228"/>
                        <w:jc w:val="both"/>
                        <w:rPr>
                          <w:lang w:val="en-AU"/>
                        </w:rPr>
                      </w:pPr>
                    </w:p>
                    <w:p w14:paraId="638BAC57" w14:textId="7FD13677" w:rsidR="00C723D7" w:rsidRDefault="00C723D7" w:rsidP="00C723D7">
                      <w:pPr>
                        <w:spacing w:before="0" w:line="240" w:lineRule="auto"/>
                        <w:ind w:right="228"/>
                        <w:jc w:val="both"/>
                        <w:rPr>
                          <w:lang w:val="en-AU"/>
                        </w:rPr>
                      </w:pPr>
                    </w:p>
                    <w:p w14:paraId="18236A4B" w14:textId="21B18ADA" w:rsidR="00C723D7" w:rsidRDefault="00C723D7" w:rsidP="00C723D7">
                      <w:pPr>
                        <w:spacing w:before="0" w:line="240" w:lineRule="auto"/>
                        <w:ind w:right="228"/>
                        <w:jc w:val="both"/>
                        <w:rPr>
                          <w:lang w:val="en-AU"/>
                        </w:rPr>
                      </w:pPr>
                    </w:p>
                    <w:p w14:paraId="33288B3D" w14:textId="357265EC" w:rsidR="00C723D7" w:rsidRDefault="00C723D7" w:rsidP="00C723D7">
                      <w:pPr>
                        <w:spacing w:before="0" w:line="240" w:lineRule="auto"/>
                        <w:ind w:right="228"/>
                        <w:jc w:val="both"/>
                        <w:rPr>
                          <w:lang w:val="en-AU"/>
                        </w:rPr>
                      </w:pPr>
                    </w:p>
                    <w:p w14:paraId="00BCE282" w14:textId="694A4B8C" w:rsidR="00C723D7" w:rsidRDefault="00C723D7" w:rsidP="00C723D7">
                      <w:pPr>
                        <w:spacing w:before="0" w:line="240" w:lineRule="auto"/>
                        <w:ind w:right="228"/>
                        <w:jc w:val="both"/>
                        <w:rPr>
                          <w:lang w:val="en-AU"/>
                        </w:rPr>
                      </w:pPr>
                    </w:p>
                    <w:p w14:paraId="62412E26" w14:textId="79944982" w:rsidR="00C723D7" w:rsidRDefault="00C723D7" w:rsidP="00C723D7">
                      <w:pPr>
                        <w:spacing w:before="0" w:line="240" w:lineRule="auto"/>
                        <w:ind w:right="228"/>
                        <w:jc w:val="both"/>
                        <w:rPr>
                          <w:lang w:val="en-AU"/>
                        </w:rPr>
                      </w:pPr>
                    </w:p>
                    <w:p w14:paraId="493438F1" w14:textId="77777777" w:rsidR="00C723D7" w:rsidRDefault="00C723D7" w:rsidP="00C723D7">
                      <w:pPr>
                        <w:spacing w:before="0" w:line="240" w:lineRule="auto"/>
                        <w:ind w:right="228"/>
                        <w:jc w:val="both"/>
                        <w:rPr>
                          <w:lang w:val="en-AU"/>
                        </w:rPr>
                      </w:pPr>
                    </w:p>
                    <w:p w14:paraId="2CC9C65B" w14:textId="4CAF26AF" w:rsidR="00C723D7" w:rsidRPr="00C723D7" w:rsidRDefault="00C723D7" w:rsidP="00C723D7">
                      <w:pPr>
                        <w:spacing w:before="0" w:line="240" w:lineRule="auto"/>
                        <w:ind w:right="228"/>
                        <w:jc w:val="both"/>
                        <w:rPr>
                          <w:lang w:val="en-AU"/>
                        </w:rPr>
                      </w:pPr>
                    </w:p>
                  </w:txbxContent>
                </v:textbox>
              </v:shape>
            </w:pict>
          </mc:Fallback>
        </mc:AlternateContent>
      </w:r>
      <w:r w:rsidR="00C723D7" w:rsidRPr="00C723D7">
        <w:rPr>
          <w:noProof/>
          <w:sz w:val="24"/>
          <w:szCs w:val="24"/>
        </w:rPr>
        <mc:AlternateContent>
          <mc:Choice Requires="wps">
            <w:drawing>
              <wp:anchor distT="0" distB="0" distL="114300" distR="114300" simplePos="0" relativeHeight="251904000" behindDoc="0" locked="0" layoutInCell="1" allowOverlap="1" wp14:anchorId="7BC1EA5D" wp14:editId="653687BB">
                <wp:simplePos x="0" y="0"/>
                <wp:positionH relativeFrom="column">
                  <wp:posOffset>19050</wp:posOffset>
                </wp:positionH>
                <wp:positionV relativeFrom="paragraph">
                  <wp:posOffset>4617085</wp:posOffset>
                </wp:positionV>
                <wp:extent cx="2914650" cy="38671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3867150"/>
                        </a:xfrm>
                        <a:prstGeom prst="rect">
                          <a:avLst/>
                        </a:prstGeom>
                        <a:solidFill>
                          <a:schemeClr val="lt1"/>
                        </a:solidFill>
                        <a:ln w="6350">
                          <a:noFill/>
                        </a:ln>
                      </wps:spPr>
                      <wps:txbx>
                        <w:txbxContent>
                          <w:p w14:paraId="35F031DE" w14:textId="77777777" w:rsidR="00C723D7" w:rsidRDefault="00C723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BC1EA5D" id="Text Box 12" o:spid="_x0000_s1041" type="#_x0000_t202" style="position:absolute;margin-left:1.5pt;margin-top:363.55pt;width:229.5pt;height:30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" fillcolor="white [3201]" stroked="f" strokeweight=".5pt">
                <v:textbox>
                  <w:txbxContent>
                    <w:p w14:paraId="35F031DE" w14:textId="77777777" w:rsidR="00C723D7" w:rsidRDefault="00C723D7"/>
                  </w:txbxContent>
                </v:textbox>
              </v:shape>
            </w:pict>
          </mc:Fallback>
        </mc:AlternateContent>
      </w:r>
      <w:r w:rsidR="00713658">
        <w:rPr>
          <w:noProof/>
        </w:rPr>
        <mc:AlternateContent>
          <mc:Choice Requires="wps">
            <w:drawing>
              <wp:anchor distT="0" distB="0" distL="114300" distR="114300" simplePos="0" relativeHeight="251878400" behindDoc="0" locked="0" layoutInCell="1" allowOverlap="1" wp14:anchorId="1C3D914F" wp14:editId="46DF46D8">
                <wp:simplePos x="0" y="0"/>
                <wp:positionH relativeFrom="page">
                  <wp:posOffset>3981450</wp:posOffset>
                </wp:positionH>
                <wp:positionV relativeFrom="paragraph">
                  <wp:posOffset>-312420</wp:posOffset>
                </wp:positionV>
                <wp:extent cx="3763645" cy="9077325"/>
                <wp:effectExtent l="0" t="0" r="825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3645" cy="9077325"/>
                        </a:xfrm>
                        <a:prstGeom prst="rect">
                          <a:avLst/>
                        </a:prstGeom>
                        <a:solidFill>
                          <a:schemeClr val="bg1">
                            <a:lumMod val="95000"/>
                          </a:schemeClr>
                        </a:solidFill>
                        <a:ln w="6350">
                          <a:noFill/>
                        </a:ln>
                      </wps:spPr>
                      <wps:txbx>
                        <w:txbxContent>
                          <w:p w14:paraId="4027E57D" w14:textId="77777777" w:rsidR="001C6952" w:rsidRDefault="001C6952" w:rsidP="001C6952">
                            <w:pPr>
                              <w:pStyle w:val="NormalWeb"/>
                              <w:spacing w:before="0" w:beforeAutospacing="0" w:after="0" w:afterAutospacing="0"/>
                              <w:ind w:left="284"/>
                              <w:textAlignment w:val="baseline"/>
                              <w:rPr>
                                <w:rFonts w:asciiTheme="minorHAnsi" w:hAnsiTheme="minorHAnsi" w:cs="Calibri"/>
                                <w:sz w:val="22"/>
                                <w:szCs w:val="22"/>
                              </w:rPr>
                            </w:pPr>
                          </w:p>
                          <w:p w14:paraId="2FAD9FB9" w14:textId="77777777" w:rsidR="001C6952" w:rsidRDefault="001C6952" w:rsidP="001C6952">
                            <w:pPr>
                              <w:pStyle w:val="NormalWeb"/>
                              <w:spacing w:before="0" w:beforeAutospacing="0" w:after="0" w:afterAutospacing="0"/>
                              <w:ind w:left="284"/>
                              <w:textAlignment w:val="baseline"/>
                              <w:rPr>
                                <w:rFonts w:asciiTheme="majorHAnsi" w:hAnsiTheme="majorHAnsi" w:cs="Calibri"/>
                                <w:b/>
                                <w:bCs/>
                                <w:i/>
                                <w:iCs/>
                                <w:color w:val="365F91" w:themeColor="accent1" w:themeShade="BF"/>
                                <w:sz w:val="32"/>
                                <w:szCs w:val="32"/>
                              </w:rPr>
                            </w:pPr>
                            <w:r w:rsidRPr="00B32A8D">
                              <w:rPr>
                                <w:rFonts w:asciiTheme="majorHAnsi" w:hAnsiTheme="majorHAnsi" w:cs="Calibri"/>
                                <w:b/>
                                <w:bCs/>
                                <w:i/>
                                <w:iCs/>
                                <w:color w:val="365F91" w:themeColor="accent1" w:themeShade="BF"/>
                                <w:sz w:val="32"/>
                                <w:szCs w:val="32"/>
                              </w:rPr>
                              <w:t>Child Protection Corner</w:t>
                            </w:r>
                          </w:p>
                          <w:p w14:paraId="32D53980" w14:textId="2F324D23" w:rsidR="001C6952" w:rsidRDefault="001C6952" w:rsidP="001C6952">
                            <w:pPr>
                              <w:pStyle w:val="NormalWeb"/>
                              <w:spacing w:before="0" w:beforeAutospacing="0" w:after="0" w:afterAutospacing="0"/>
                              <w:ind w:left="284"/>
                              <w:textAlignment w:val="baseline"/>
                              <w:rPr>
                                <w:noProof/>
                              </w:rPr>
                            </w:pPr>
                          </w:p>
                          <w:p w14:paraId="4D39018D" w14:textId="36804FE9" w:rsidR="00B073ED" w:rsidRDefault="00B073ED" w:rsidP="00C723D7">
                            <w:pPr>
                              <w:pStyle w:val="NormalWeb"/>
                              <w:spacing w:before="0" w:beforeAutospacing="0" w:after="0" w:afterAutospacing="0"/>
                              <w:ind w:left="284" w:right="238"/>
                              <w:rPr>
                                <w:rFonts w:asciiTheme="minorHAnsi" w:hAnsiTheme="minorHAnsi" w:cs="Calibri"/>
                                <w:color w:val="000000"/>
                                <w:sz w:val="22"/>
                                <w:szCs w:val="22"/>
                              </w:rPr>
                            </w:pPr>
                            <w:r w:rsidRPr="00B073ED">
                              <w:rPr>
                                <w:rFonts w:asciiTheme="minorHAnsi" w:hAnsiTheme="minorHAnsi" w:cs="Calibri"/>
                                <w:color w:val="000000"/>
                                <w:sz w:val="22"/>
                                <w:szCs w:val="22"/>
                              </w:rPr>
                              <w:t>The new Standards have been updated from 7 to 11 Standards and include new requirements such as:</w:t>
                            </w:r>
                          </w:p>
                          <w:p w14:paraId="73866BDE" w14:textId="77777777" w:rsidR="00B073ED" w:rsidRPr="00B073ED" w:rsidRDefault="00B073ED" w:rsidP="00C723D7">
                            <w:pPr>
                              <w:pStyle w:val="NormalWeb"/>
                              <w:spacing w:before="0" w:beforeAutospacing="0" w:after="0" w:afterAutospacing="0"/>
                              <w:ind w:left="284" w:right="238"/>
                              <w:rPr>
                                <w:rFonts w:asciiTheme="minorHAnsi" w:hAnsiTheme="minorHAnsi"/>
                                <w:sz w:val="22"/>
                                <w:szCs w:val="22"/>
                              </w:rPr>
                            </w:pPr>
                          </w:p>
                          <w:p w14:paraId="1EFD56DD" w14:textId="77777777" w:rsidR="00B073ED" w:rsidRP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involving families and communities in organisations’ efforts to keep children and young people safe</w:t>
                            </w:r>
                          </w:p>
                          <w:p w14:paraId="77FA318D" w14:textId="77777777" w:rsidR="00B073ED" w:rsidRP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a greater focus on safety for Aboriginal children and young people</w:t>
                            </w:r>
                          </w:p>
                          <w:p w14:paraId="7E5770BD" w14:textId="3724DE24" w:rsid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managing the risk of child abuse in online environments.</w:t>
                            </w:r>
                          </w:p>
                          <w:p w14:paraId="1C6AEB5D" w14:textId="77777777" w:rsidR="00B073ED" w:rsidRPr="00B073ED" w:rsidRDefault="00B073ED" w:rsidP="00C723D7">
                            <w:pPr>
                              <w:pStyle w:val="NormalWeb"/>
                              <w:spacing w:before="0" w:beforeAutospacing="0" w:after="0" w:afterAutospacing="0"/>
                              <w:ind w:left="284" w:right="238"/>
                              <w:textAlignment w:val="baseline"/>
                              <w:rPr>
                                <w:rFonts w:asciiTheme="minorHAnsi" w:hAnsiTheme="minorHAnsi" w:cs="Calibri"/>
                                <w:color w:val="000000"/>
                                <w:sz w:val="22"/>
                                <w:szCs w:val="22"/>
                              </w:rPr>
                            </w:pPr>
                          </w:p>
                          <w:p w14:paraId="1D80CC42" w14:textId="4392C2A1" w:rsidR="00B073ED" w:rsidRDefault="00B073ED" w:rsidP="002303EF">
                            <w:pPr>
                              <w:pStyle w:val="NormalWeb"/>
                              <w:spacing w:before="0" w:beforeAutospacing="0" w:after="0" w:afterAutospacing="0"/>
                              <w:ind w:left="284" w:right="238"/>
                              <w:jc w:val="both"/>
                              <w:rPr>
                                <w:rFonts w:asciiTheme="minorHAnsi" w:hAnsiTheme="minorHAnsi" w:cs="Calibri"/>
                                <w:color w:val="000000"/>
                                <w:sz w:val="22"/>
                                <w:szCs w:val="22"/>
                              </w:rPr>
                            </w:pPr>
                            <w:r w:rsidRPr="00B073ED">
                              <w:rPr>
                                <w:rFonts w:asciiTheme="minorHAnsi" w:hAnsiTheme="minorHAnsi" w:cs="Calibri"/>
                                <w:color w:val="000000"/>
                                <w:sz w:val="22"/>
                                <w:szCs w:val="22"/>
                              </w:rPr>
                              <w:t>Victoria has over five years’ experience of mandatory Standards, so many organisations will already have well developed child safety frameworks. Most organisations will need to make some changes to comply with the new Standards.</w:t>
                            </w:r>
                          </w:p>
                          <w:p w14:paraId="70417094" w14:textId="77777777" w:rsidR="00B073ED" w:rsidRPr="00B073ED" w:rsidRDefault="00B073ED" w:rsidP="002303EF">
                            <w:pPr>
                              <w:pStyle w:val="NormalWeb"/>
                              <w:spacing w:before="0" w:beforeAutospacing="0" w:after="0" w:afterAutospacing="0"/>
                              <w:ind w:left="284" w:right="238"/>
                              <w:jc w:val="both"/>
                              <w:rPr>
                                <w:rFonts w:asciiTheme="minorHAnsi" w:hAnsiTheme="minorHAnsi"/>
                                <w:sz w:val="22"/>
                                <w:szCs w:val="22"/>
                              </w:rPr>
                            </w:pPr>
                          </w:p>
                          <w:p w14:paraId="008E3F44" w14:textId="7EC05AFB" w:rsidR="00B073ED" w:rsidRDefault="00B073ED" w:rsidP="002303EF">
                            <w:pPr>
                              <w:pStyle w:val="NormalWeb"/>
                              <w:spacing w:before="0" w:beforeAutospacing="0" w:after="0" w:afterAutospacing="0"/>
                              <w:ind w:left="284" w:right="238"/>
                              <w:jc w:val="both"/>
                              <w:rPr>
                                <w:rFonts w:asciiTheme="minorHAnsi" w:hAnsiTheme="minorHAnsi" w:cs="Calibri"/>
                                <w:color w:val="000000"/>
                                <w:sz w:val="22"/>
                                <w:szCs w:val="22"/>
                              </w:rPr>
                            </w:pPr>
                            <w:r w:rsidRPr="00B073ED">
                              <w:rPr>
                                <w:rFonts w:asciiTheme="minorHAnsi" w:hAnsiTheme="minorHAnsi" w:cs="Calibri"/>
                                <w:color w:val="000000"/>
                                <w:sz w:val="22"/>
                                <w:szCs w:val="22"/>
                              </w:rPr>
                              <w:t>The new Standards provide more clarity for organisations and are more consistent with standards in the rest of Australia.</w:t>
                            </w:r>
                          </w:p>
                          <w:p w14:paraId="346F3DA1" w14:textId="77777777" w:rsidR="00B073ED" w:rsidRPr="00B073ED" w:rsidRDefault="00B073ED" w:rsidP="002303EF">
                            <w:pPr>
                              <w:pStyle w:val="NormalWeb"/>
                              <w:spacing w:before="0" w:beforeAutospacing="0" w:after="0" w:afterAutospacing="0"/>
                              <w:ind w:left="284" w:right="380"/>
                              <w:jc w:val="both"/>
                              <w:rPr>
                                <w:rFonts w:asciiTheme="minorHAnsi" w:hAnsiTheme="minorHAnsi"/>
                                <w:sz w:val="22"/>
                                <w:szCs w:val="22"/>
                              </w:rPr>
                            </w:pPr>
                          </w:p>
                          <w:p w14:paraId="6C1DD663" w14:textId="6739B4AA" w:rsidR="00B073ED" w:rsidRDefault="00B073ED" w:rsidP="002303EF">
                            <w:pPr>
                              <w:pStyle w:val="NormalWeb"/>
                              <w:spacing w:before="0" w:beforeAutospacing="0" w:after="0" w:afterAutospacing="0"/>
                              <w:ind w:left="284" w:right="380"/>
                              <w:jc w:val="both"/>
                              <w:rPr>
                                <w:rFonts w:asciiTheme="minorHAnsi" w:hAnsiTheme="minorHAnsi" w:cs="Calibri"/>
                                <w:color w:val="000000"/>
                                <w:sz w:val="22"/>
                                <w:szCs w:val="22"/>
                              </w:rPr>
                            </w:pPr>
                            <w:r w:rsidRPr="00B073ED">
                              <w:rPr>
                                <w:rFonts w:asciiTheme="minorHAnsi" w:hAnsiTheme="minorHAnsi" w:cs="Calibri"/>
                                <w:color w:val="000000"/>
                                <w:sz w:val="22"/>
                                <w:szCs w:val="22"/>
                              </w:rPr>
                              <w:t>Most organisations that work or volunteer with children and young people are required to meet the Standards. An ‘organisation’ can include a business, group, club, government, not-for-profit or volunteer organisation.</w:t>
                            </w:r>
                          </w:p>
                          <w:p w14:paraId="2BD4C443" w14:textId="1C7A0466" w:rsidR="006E736F" w:rsidRDefault="006E736F" w:rsidP="00C723D7">
                            <w:pPr>
                              <w:pStyle w:val="NormalWeb"/>
                              <w:spacing w:before="0" w:beforeAutospacing="0" w:after="0" w:afterAutospacing="0"/>
                              <w:ind w:left="284" w:right="380"/>
                              <w:jc w:val="both"/>
                              <w:rPr>
                                <w:rFonts w:asciiTheme="minorHAnsi" w:hAnsiTheme="minorHAnsi" w:cs="Calibri"/>
                                <w:color w:val="000000"/>
                                <w:sz w:val="22"/>
                                <w:szCs w:val="22"/>
                              </w:rPr>
                            </w:pPr>
                          </w:p>
                          <w:p w14:paraId="286AE969" w14:textId="77777777" w:rsidR="00B073ED" w:rsidRPr="00B073ED" w:rsidRDefault="00B073ED" w:rsidP="006E736F">
                            <w:pPr>
                              <w:pStyle w:val="NormalWeb"/>
                              <w:spacing w:before="0" w:beforeAutospacing="0" w:after="0" w:afterAutospacing="0"/>
                              <w:ind w:left="284"/>
                              <w:rPr>
                                <w:rFonts w:asciiTheme="minorHAnsi" w:hAnsiTheme="minorHAnsi"/>
                                <w:sz w:val="22"/>
                                <w:szCs w:val="22"/>
                              </w:rPr>
                            </w:pPr>
                            <w:r w:rsidRPr="00B073ED">
                              <w:rPr>
                                <w:rFonts w:asciiTheme="minorHAnsi" w:hAnsiTheme="minorHAnsi" w:cs="Calibri"/>
                                <w:i/>
                                <w:iCs/>
                                <w:color w:val="050505"/>
                                <w:sz w:val="22"/>
                                <w:szCs w:val="22"/>
                              </w:rPr>
                              <w:t xml:space="preserve">Source: </w:t>
                            </w:r>
                            <w:hyperlink r:id="rId47" w:history="1">
                              <w:r w:rsidRPr="00B073ED">
                                <w:rPr>
                                  <w:rStyle w:val="Hyperlink"/>
                                  <w:rFonts w:asciiTheme="minorHAnsi" w:hAnsiTheme="minorHAnsi" w:cs="Calibri"/>
                                  <w:i/>
                                  <w:iCs/>
                                  <w:color w:val="1155CC"/>
                                  <w:sz w:val="22"/>
                                  <w:szCs w:val="22"/>
                                </w:rPr>
                                <w:t>https://ccyp.vic.gov.au/</w:t>
                              </w:r>
                            </w:hyperlink>
                            <w:r w:rsidRPr="00B073ED">
                              <w:rPr>
                                <w:rFonts w:asciiTheme="minorHAnsi" w:hAnsiTheme="minorHAnsi" w:cs="Calibri"/>
                                <w:i/>
                                <w:iCs/>
                                <w:color w:val="050505"/>
                                <w:sz w:val="22"/>
                                <w:szCs w:val="22"/>
                              </w:rPr>
                              <w:t> </w:t>
                            </w:r>
                          </w:p>
                          <w:p w14:paraId="37C600EC" w14:textId="57DC0ED8" w:rsidR="00B073ED" w:rsidRDefault="00B073ED" w:rsidP="001C6952">
                            <w:pPr>
                              <w:pStyle w:val="NormalWeb"/>
                              <w:spacing w:before="0" w:beforeAutospacing="0" w:after="0" w:afterAutospacing="0"/>
                              <w:ind w:left="284"/>
                              <w:textAlignment w:val="baseline"/>
                              <w:rPr>
                                <w:rFonts w:asciiTheme="majorHAnsi" w:hAnsiTheme="majorHAnsi" w:cs="Calibri"/>
                                <w:b/>
                                <w:bCs/>
                                <w:i/>
                                <w:iCs/>
                                <w:sz w:val="32"/>
                                <w:szCs w:val="32"/>
                              </w:rPr>
                            </w:pPr>
                          </w:p>
                          <w:p w14:paraId="0DE043F7" w14:textId="77777777" w:rsidR="006E736F" w:rsidRPr="000F063C" w:rsidRDefault="006E736F" w:rsidP="006E736F">
                            <w:pPr>
                              <w:ind w:left="284"/>
                              <w:rPr>
                                <w:rFonts w:asciiTheme="majorHAnsi" w:hAnsiTheme="majorHAnsi"/>
                                <w:b/>
                                <w:bCs/>
                                <w:i/>
                                <w:iCs/>
                                <w:color w:val="365F91" w:themeColor="accent1" w:themeShade="BF"/>
                                <w:sz w:val="32"/>
                                <w:szCs w:val="32"/>
                              </w:rPr>
                            </w:pPr>
                            <w:r w:rsidRPr="000F063C">
                              <w:rPr>
                                <w:rFonts w:asciiTheme="majorHAnsi" w:hAnsiTheme="majorHAnsi"/>
                                <w:b/>
                                <w:bCs/>
                                <w:i/>
                                <w:iCs/>
                                <w:color w:val="365F91" w:themeColor="accent1" w:themeShade="BF"/>
                                <w:sz w:val="32"/>
                                <w:szCs w:val="32"/>
                              </w:rPr>
                              <w:t>Holy Hour for Vocations</w:t>
                            </w:r>
                          </w:p>
                          <w:p w14:paraId="6F9C183E" w14:textId="77777777" w:rsidR="006E736F" w:rsidRDefault="006E736F" w:rsidP="002303EF">
                            <w:pPr>
                              <w:ind w:left="284" w:right="380"/>
                              <w:jc w:val="both"/>
                            </w:pPr>
                            <w:r>
                              <w:t>You are invited to support Salesian Vocations through prayer and to invite others who may be discerning the way forward.</w:t>
                            </w:r>
                          </w:p>
                          <w:p w14:paraId="525B0798" w14:textId="77777777" w:rsidR="006E736F" w:rsidRDefault="006E736F" w:rsidP="002303EF">
                            <w:pPr>
                              <w:ind w:left="284" w:right="380"/>
                              <w:jc w:val="both"/>
                            </w:pPr>
                            <w:r>
                              <w:t>1</w:t>
                            </w:r>
                            <w:r w:rsidRPr="00901DC3">
                              <w:rPr>
                                <w:vertAlign w:val="superscript"/>
                              </w:rPr>
                              <w:t>st</w:t>
                            </w:r>
                            <w:r>
                              <w:t xml:space="preserve"> </w:t>
                            </w:r>
                            <w:proofErr w:type="gramStart"/>
                            <w:r>
                              <w:t>July,</w:t>
                            </w:r>
                            <w:proofErr w:type="gramEnd"/>
                            <w:r>
                              <w:t xml:space="preserve"> 7.30pm-8.30pm at St John the Baptist Church, Clifton Hill</w:t>
                            </w:r>
                          </w:p>
                          <w:p w14:paraId="093F42D7" w14:textId="77777777" w:rsidR="006E736F" w:rsidRPr="003832E1" w:rsidRDefault="006E736F" w:rsidP="002303EF">
                            <w:pPr>
                              <w:ind w:left="284" w:right="380"/>
                              <w:jc w:val="both"/>
                            </w:pPr>
                            <w:r>
                              <w:t>This is a monthly opportunity to pray for discernment of your vocation or pray for others who are discerning their vocation in life.</w:t>
                            </w:r>
                          </w:p>
                          <w:p w14:paraId="5AF3E5CE" w14:textId="77777777" w:rsidR="006E736F" w:rsidRDefault="006E736F" w:rsidP="002303EF">
                            <w:pPr>
                              <w:ind w:left="284" w:right="380"/>
                              <w:jc w:val="both"/>
                              <w:rPr>
                                <w:lang w:val="en-AU"/>
                              </w:rPr>
                            </w:pPr>
                            <w:r>
                              <w:rPr>
                                <w:lang w:val="en-AU"/>
                              </w:rPr>
                              <w:t xml:space="preserve">If you would like a running sheet for your own church or community interstate, please contact Brian Ahern at </w:t>
                            </w:r>
                            <w:hyperlink r:id="rId48" w:history="1">
                              <w:r w:rsidRPr="008E21DA">
                                <w:rPr>
                                  <w:rStyle w:val="Hyperlink"/>
                                  <w:lang w:val="en-AU"/>
                                </w:rPr>
                                <w:t>bahern@salesians.org.au</w:t>
                              </w:r>
                            </w:hyperlink>
                          </w:p>
                          <w:p w14:paraId="30326636" w14:textId="77777777" w:rsidR="00B073ED" w:rsidRPr="00B073ED" w:rsidRDefault="00B073ED" w:rsidP="001C6952">
                            <w:pPr>
                              <w:pStyle w:val="NormalWeb"/>
                              <w:spacing w:before="0" w:beforeAutospacing="0" w:after="0" w:afterAutospacing="0"/>
                              <w:ind w:left="284"/>
                              <w:textAlignment w:val="baseline"/>
                              <w:rPr>
                                <w:rFonts w:asciiTheme="majorHAnsi" w:hAnsiTheme="majorHAnsi" w:cs="Calibri"/>
                                <w:b/>
                                <w:bCs/>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D914F" id="Text Box 9" o:spid="_x0000_s1042" type="#_x0000_t202" style="position:absolute;margin-left:313.5pt;margin-top:-24.6pt;width:296.35pt;height:714.75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" fillcolor="#f2f2f2 [3052]" stroked="f" strokeweight=".5pt">
                <v:textbox>
                  <w:txbxContent>
                    <w:p w14:paraId="4027E57D" w14:textId="77777777" w:rsidR="001C6952" w:rsidRDefault="001C6952" w:rsidP="001C6952">
                      <w:pPr>
                        <w:pStyle w:val="NormalWeb"/>
                        <w:spacing w:before="0" w:beforeAutospacing="0" w:after="0" w:afterAutospacing="0"/>
                        <w:ind w:left="284"/>
                        <w:textAlignment w:val="baseline"/>
                        <w:rPr>
                          <w:rFonts w:asciiTheme="minorHAnsi" w:hAnsiTheme="minorHAnsi" w:cs="Calibri"/>
                          <w:sz w:val="22"/>
                          <w:szCs w:val="22"/>
                        </w:rPr>
                      </w:pPr>
                    </w:p>
                    <w:p w14:paraId="2FAD9FB9" w14:textId="77777777" w:rsidR="001C6952" w:rsidRDefault="001C6952" w:rsidP="001C6952">
                      <w:pPr>
                        <w:pStyle w:val="NormalWeb"/>
                        <w:spacing w:before="0" w:beforeAutospacing="0" w:after="0" w:afterAutospacing="0"/>
                        <w:ind w:left="284"/>
                        <w:textAlignment w:val="baseline"/>
                        <w:rPr>
                          <w:rFonts w:asciiTheme="majorHAnsi" w:hAnsiTheme="majorHAnsi" w:cs="Calibri"/>
                          <w:b/>
                          <w:bCs/>
                          <w:i/>
                          <w:iCs/>
                          <w:color w:val="365F91" w:themeColor="accent1" w:themeShade="BF"/>
                          <w:sz w:val="32"/>
                          <w:szCs w:val="32"/>
                        </w:rPr>
                      </w:pPr>
                      <w:r w:rsidRPr="00B32A8D">
                        <w:rPr>
                          <w:rFonts w:asciiTheme="majorHAnsi" w:hAnsiTheme="majorHAnsi" w:cs="Calibri"/>
                          <w:b/>
                          <w:bCs/>
                          <w:i/>
                          <w:iCs/>
                          <w:color w:val="365F91" w:themeColor="accent1" w:themeShade="BF"/>
                          <w:sz w:val="32"/>
                          <w:szCs w:val="32"/>
                        </w:rPr>
                        <w:t>Child Protection Corner</w:t>
                      </w:r>
                    </w:p>
                    <w:p w14:paraId="32D53980" w14:textId="2F324D23" w:rsidR="001C6952" w:rsidRDefault="001C6952" w:rsidP="001C6952">
                      <w:pPr>
                        <w:pStyle w:val="NormalWeb"/>
                        <w:spacing w:before="0" w:beforeAutospacing="0" w:after="0" w:afterAutospacing="0"/>
                        <w:ind w:left="284"/>
                        <w:textAlignment w:val="baseline"/>
                        <w:rPr>
                          <w:noProof/>
                        </w:rPr>
                      </w:pPr>
                    </w:p>
                    <w:p w14:paraId="4D39018D" w14:textId="36804FE9" w:rsidR="00B073ED" w:rsidRDefault="00B073ED" w:rsidP="00C723D7">
                      <w:pPr>
                        <w:pStyle w:val="NormalWeb"/>
                        <w:spacing w:before="0" w:beforeAutospacing="0" w:after="0" w:afterAutospacing="0"/>
                        <w:ind w:left="284" w:right="238"/>
                        <w:rPr>
                          <w:rFonts w:asciiTheme="minorHAnsi" w:hAnsiTheme="minorHAnsi" w:cs="Calibri"/>
                          <w:color w:val="000000"/>
                          <w:sz w:val="22"/>
                          <w:szCs w:val="22"/>
                        </w:rPr>
                      </w:pPr>
                      <w:r w:rsidRPr="00B073ED">
                        <w:rPr>
                          <w:rFonts w:asciiTheme="minorHAnsi" w:hAnsiTheme="minorHAnsi" w:cs="Calibri"/>
                          <w:color w:val="000000"/>
                          <w:sz w:val="22"/>
                          <w:szCs w:val="22"/>
                        </w:rPr>
                        <w:t>The new Standards have been updated from 7 to 11 Standards and include new requirements such as:</w:t>
                      </w:r>
                    </w:p>
                    <w:p w14:paraId="73866BDE" w14:textId="77777777" w:rsidR="00B073ED" w:rsidRPr="00B073ED" w:rsidRDefault="00B073ED" w:rsidP="00C723D7">
                      <w:pPr>
                        <w:pStyle w:val="NormalWeb"/>
                        <w:spacing w:before="0" w:beforeAutospacing="0" w:after="0" w:afterAutospacing="0"/>
                        <w:ind w:left="284" w:right="238"/>
                        <w:rPr>
                          <w:rFonts w:asciiTheme="minorHAnsi" w:hAnsiTheme="minorHAnsi"/>
                          <w:sz w:val="22"/>
                          <w:szCs w:val="22"/>
                        </w:rPr>
                      </w:pPr>
                    </w:p>
                    <w:p w14:paraId="1EFD56DD" w14:textId="77777777" w:rsidR="00B073ED" w:rsidRP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involving families and communities in organisations’ efforts to keep children and young people safe</w:t>
                      </w:r>
                    </w:p>
                    <w:p w14:paraId="77FA318D" w14:textId="77777777" w:rsidR="00B073ED" w:rsidRP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a greater focus on safety for Aboriginal children and young people</w:t>
                      </w:r>
                    </w:p>
                    <w:p w14:paraId="7E5770BD" w14:textId="3724DE24" w:rsidR="00B073ED" w:rsidRDefault="00B073ED" w:rsidP="00593AAE">
                      <w:pPr>
                        <w:pStyle w:val="NormalWeb"/>
                        <w:numPr>
                          <w:ilvl w:val="0"/>
                          <w:numId w:val="27"/>
                        </w:numPr>
                        <w:spacing w:before="0" w:beforeAutospacing="0" w:after="0" w:afterAutospacing="0"/>
                        <w:ind w:right="238"/>
                        <w:textAlignment w:val="baseline"/>
                        <w:rPr>
                          <w:rFonts w:asciiTheme="minorHAnsi" w:hAnsiTheme="minorHAnsi" w:cs="Calibri"/>
                          <w:color w:val="000000"/>
                          <w:sz w:val="22"/>
                          <w:szCs w:val="22"/>
                        </w:rPr>
                      </w:pPr>
                      <w:r w:rsidRPr="00B073ED">
                        <w:rPr>
                          <w:rFonts w:asciiTheme="minorHAnsi" w:hAnsiTheme="minorHAnsi" w:cs="Calibri"/>
                          <w:color w:val="000000"/>
                          <w:sz w:val="22"/>
                          <w:szCs w:val="22"/>
                        </w:rPr>
                        <w:t>managing the risk of child abuse in online environments.</w:t>
                      </w:r>
                    </w:p>
                    <w:p w14:paraId="1C6AEB5D" w14:textId="77777777" w:rsidR="00B073ED" w:rsidRPr="00B073ED" w:rsidRDefault="00B073ED" w:rsidP="00C723D7">
                      <w:pPr>
                        <w:pStyle w:val="NormalWeb"/>
                        <w:spacing w:before="0" w:beforeAutospacing="0" w:after="0" w:afterAutospacing="0"/>
                        <w:ind w:left="284" w:right="238"/>
                        <w:textAlignment w:val="baseline"/>
                        <w:rPr>
                          <w:rFonts w:asciiTheme="minorHAnsi" w:hAnsiTheme="minorHAnsi" w:cs="Calibri"/>
                          <w:color w:val="000000"/>
                          <w:sz w:val="22"/>
                          <w:szCs w:val="22"/>
                        </w:rPr>
                      </w:pPr>
                    </w:p>
                    <w:p w14:paraId="1D80CC42" w14:textId="4392C2A1" w:rsidR="00B073ED" w:rsidRDefault="00B073ED" w:rsidP="002303EF">
                      <w:pPr>
                        <w:pStyle w:val="NormalWeb"/>
                        <w:spacing w:before="0" w:beforeAutospacing="0" w:after="0" w:afterAutospacing="0"/>
                        <w:ind w:left="284" w:right="238"/>
                        <w:jc w:val="both"/>
                        <w:rPr>
                          <w:rFonts w:asciiTheme="minorHAnsi" w:hAnsiTheme="minorHAnsi" w:cs="Calibri"/>
                          <w:color w:val="000000"/>
                          <w:sz w:val="22"/>
                          <w:szCs w:val="22"/>
                        </w:rPr>
                      </w:pPr>
                      <w:r w:rsidRPr="00B073ED">
                        <w:rPr>
                          <w:rFonts w:asciiTheme="minorHAnsi" w:hAnsiTheme="minorHAnsi" w:cs="Calibri"/>
                          <w:color w:val="000000"/>
                          <w:sz w:val="22"/>
                          <w:szCs w:val="22"/>
                        </w:rPr>
                        <w:t>Victoria has over five years’ experience of mandatory Standards, so many organisations will already have well developed child safety frameworks. Most organisations will need to make some changes to comply with the new Standards.</w:t>
                      </w:r>
                    </w:p>
                    <w:p w14:paraId="70417094" w14:textId="77777777" w:rsidR="00B073ED" w:rsidRPr="00B073ED" w:rsidRDefault="00B073ED" w:rsidP="002303EF">
                      <w:pPr>
                        <w:pStyle w:val="NormalWeb"/>
                        <w:spacing w:before="0" w:beforeAutospacing="0" w:after="0" w:afterAutospacing="0"/>
                        <w:ind w:left="284" w:right="238"/>
                        <w:jc w:val="both"/>
                        <w:rPr>
                          <w:rFonts w:asciiTheme="minorHAnsi" w:hAnsiTheme="minorHAnsi"/>
                          <w:sz w:val="22"/>
                          <w:szCs w:val="22"/>
                        </w:rPr>
                      </w:pPr>
                    </w:p>
                    <w:p w14:paraId="008E3F44" w14:textId="7EC05AFB" w:rsidR="00B073ED" w:rsidRDefault="00B073ED" w:rsidP="002303EF">
                      <w:pPr>
                        <w:pStyle w:val="NormalWeb"/>
                        <w:spacing w:before="0" w:beforeAutospacing="0" w:after="0" w:afterAutospacing="0"/>
                        <w:ind w:left="284" w:right="238"/>
                        <w:jc w:val="both"/>
                        <w:rPr>
                          <w:rFonts w:asciiTheme="minorHAnsi" w:hAnsiTheme="minorHAnsi" w:cs="Calibri"/>
                          <w:color w:val="000000"/>
                          <w:sz w:val="22"/>
                          <w:szCs w:val="22"/>
                        </w:rPr>
                      </w:pPr>
                      <w:r w:rsidRPr="00B073ED">
                        <w:rPr>
                          <w:rFonts w:asciiTheme="minorHAnsi" w:hAnsiTheme="minorHAnsi" w:cs="Calibri"/>
                          <w:color w:val="000000"/>
                          <w:sz w:val="22"/>
                          <w:szCs w:val="22"/>
                        </w:rPr>
                        <w:t>The new Standards provide more clarity for organisations and are more consistent with standards in the rest of Australia.</w:t>
                      </w:r>
                    </w:p>
                    <w:p w14:paraId="346F3DA1" w14:textId="77777777" w:rsidR="00B073ED" w:rsidRPr="00B073ED" w:rsidRDefault="00B073ED" w:rsidP="002303EF">
                      <w:pPr>
                        <w:pStyle w:val="NormalWeb"/>
                        <w:spacing w:before="0" w:beforeAutospacing="0" w:after="0" w:afterAutospacing="0"/>
                        <w:ind w:left="284" w:right="380"/>
                        <w:jc w:val="both"/>
                        <w:rPr>
                          <w:rFonts w:asciiTheme="minorHAnsi" w:hAnsiTheme="minorHAnsi"/>
                          <w:sz w:val="22"/>
                          <w:szCs w:val="22"/>
                        </w:rPr>
                      </w:pPr>
                    </w:p>
                    <w:p w14:paraId="6C1DD663" w14:textId="6739B4AA" w:rsidR="00B073ED" w:rsidRDefault="00B073ED" w:rsidP="002303EF">
                      <w:pPr>
                        <w:pStyle w:val="NormalWeb"/>
                        <w:spacing w:before="0" w:beforeAutospacing="0" w:after="0" w:afterAutospacing="0"/>
                        <w:ind w:left="284" w:right="380"/>
                        <w:jc w:val="both"/>
                        <w:rPr>
                          <w:rFonts w:asciiTheme="minorHAnsi" w:hAnsiTheme="minorHAnsi" w:cs="Calibri"/>
                          <w:color w:val="000000"/>
                          <w:sz w:val="22"/>
                          <w:szCs w:val="22"/>
                        </w:rPr>
                      </w:pPr>
                      <w:r w:rsidRPr="00B073ED">
                        <w:rPr>
                          <w:rFonts w:asciiTheme="minorHAnsi" w:hAnsiTheme="minorHAnsi" w:cs="Calibri"/>
                          <w:color w:val="000000"/>
                          <w:sz w:val="22"/>
                          <w:szCs w:val="22"/>
                        </w:rPr>
                        <w:t>Most organisations that work or volunteer with children and young people are required to meet the Standards. An ‘organisation’ can include a business, group, club, government, not-for-profit or volunteer organisation.</w:t>
                      </w:r>
                    </w:p>
                    <w:p w14:paraId="2BD4C443" w14:textId="1C7A0466" w:rsidR="006E736F" w:rsidRDefault="006E736F" w:rsidP="00C723D7">
                      <w:pPr>
                        <w:pStyle w:val="NormalWeb"/>
                        <w:spacing w:before="0" w:beforeAutospacing="0" w:after="0" w:afterAutospacing="0"/>
                        <w:ind w:left="284" w:right="380"/>
                        <w:jc w:val="both"/>
                        <w:rPr>
                          <w:rFonts w:asciiTheme="minorHAnsi" w:hAnsiTheme="minorHAnsi" w:cs="Calibri"/>
                          <w:color w:val="000000"/>
                          <w:sz w:val="22"/>
                          <w:szCs w:val="22"/>
                        </w:rPr>
                      </w:pPr>
                    </w:p>
                    <w:p w14:paraId="286AE969" w14:textId="77777777" w:rsidR="00B073ED" w:rsidRPr="00B073ED" w:rsidRDefault="00B073ED" w:rsidP="006E736F">
                      <w:pPr>
                        <w:pStyle w:val="NormalWeb"/>
                        <w:spacing w:before="0" w:beforeAutospacing="0" w:after="0" w:afterAutospacing="0"/>
                        <w:ind w:left="284"/>
                        <w:rPr>
                          <w:rFonts w:asciiTheme="minorHAnsi" w:hAnsiTheme="minorHAnsi"/>
                          <w:sz w:val="22"/>
                          <w:szCs w:val="22"/>
                        </w:rPr>
                      </w:pPr>
                      <w:r w:rsidRPr="00B073ED">
                        <w:rPr>
                          <w:rFonts w:asciiTheme="minorHAnsi" w:hAnsiTheme="minorHAnsi" w:cs="Calibri"/>
                          <w:i/>
                          <w:iCs/>
                          <w:color w:val="050505"/>
                          <w:sz w:val="22"/>
                          <w:szCs w:val="22"/>
                        </w:rPr>
                        <w:t xml:space="preserve">Source: </w:t>
                      </w:r>
                      <w:hyperlink r:id="rId49" w:history="1">
                        <w:r w:rsidRPr="00B073ED">
                          <w:rPr>
                            <w:rStyle w:val="Hyperlink"/>
                            <w:rFonts w:asciiTheme="minorHAnsi" w:hAnsiTheme="minorHAnsi" w:cs="Calibri"/>
                            <w:i/>
                            <w:iCs/>
                            <w:color w:val="1155CC"/>
                            <w:sz w:val="22"/>
                            <w:szCs w:val="22"/>
                          </w:rPr>
                          <w:t>https://ccyp.vic.gov.au/</w:t>
                        </w:r>
                      </w:hyperlink>
                      <w:r w:rsidRPr="00B073ED">
                        <w:rPr>
                          <w:rFonts w:asciiTheme="minorHAnsi" w:hAnsiTheme="minorHAnsi" w:cs="Calibri"/>
                          <w:i/>
                          <w:iCs/>
                          <w:color w:val="050505"/>
                          <w:sz w:val="22"/>
                          <w:szCs w:val="22"/>
                        </w:rPr>
                        <w:t> </w:t>
                      </w:r>
                    </w:p>
                    <w:p w14:paraId="37C600EC" w14:textId="57DC0ED8" w:rsidR="00B073ED" w:rsidRDefault="00B073ED" w:rsidP="001C6952">
                      <w:pPr>
                        <w:pStyle w:val="NormalWeb"/>
                        <w:spacing w:before="0" w:beforeAutospacing="0" w:after="0" w:afterAutospacing="0"/>
                        <w:ind w:left="284"/>
                        <w:textAlignment w:val="baseline"/>
                        <w:rPr>
                          <w:rFonts w:asciiTheme="majorHAnsi" w:hAnsiTheme="majorHAnsi" w:cs="Calibri"/>
                          <w:b/>
                          <w:bCs/>
                          <w:i/>
                          <w:iCs/>
                          <w:sz w:val="32"/>
                          <w:szCs w:val="32"/>
                        </w:rPr>
                      </w:pPr>
                    </w:p>
                    <w:p w14:paraId="0DE043F7" w14:textId="77777777" w:rsidR="006E736F" w:rsidRPr="000F063C" w:rsidRDefault="006E736F" w:rsidP="006E736F">
                      <w:pPr>
                        <w:ind w:left="284"/>
                        <w:rPr>
                          <w:rFonts w:asciiTheme="majorHAnsi" w:hAnsiTheme="majorHAnsi"/>
                          <w:b/>
                          <w:bCs/>
                          <w:i/>
                          <w:iCs/>
                          <w:color w:val="365F91" w:themeColor="accent1" w:themeShade="BF"/>
                          <w:sz w:val="32"/>
                          <w:szCs w:val="32"/>
                        </w:rPr>
                      </w:pPr>
                      <w:r w:rsidRPr="000F063C">
                        <w:rPr>
                          <w:rFonts w:asciiTheme="majorHAnsi" w:hAnsiTheme="majorHAnsi"/>
                          <w:b/>
                          <w:bCs/>
                          <w:i/>
                          <w:iCs/>
                          <w:color w:val="365F91" w:themeColor="accent1" w:themeShade="BF"/>
                          <w:sz w:val="32"/>
                          <w:szCs w:val="32"/>
                        </w:rPr>
                        <w:t>Holy Hour for Vocations</w:t>
                      </w:r>
                    </w:p>
                    <w:p w14:paraId="6F9C183E" w14:textId="77777777" w:rsidR="006E736F" w:rsidRDefault="006E736F" w:rsidP="002303EF">
                      <w:pPr>
                        <w:ind w:left="284" w:right="380"/>
                        <w:jc w:val="both"/>
                      </w:pPr>
                      <w:r>
                        <w:t>You are invited to support Salesian Vocations through prayer and to invite others who may be discerning the way forward.</w:t>
                      </w:r>
                    </w:p>
                    <w:p w14:paraId="525B0798" w14:textId="77777777" w:rsidR="006E736F" w:rsidRDefault="006E736F" w:rsidP="002303EF">
                      <w:pPr>
                        <w:ind w:left="284" w:right="380"/>
                        <w:jc w:val="both"/>
                      </w:pPr>
                      <w:r>
                        <w:t>1</w:t>
                      </w:r>
                      <w:r w:rsidRPr="00901DC3">
                        <w:rPr>
                          <w:vertAlign w:val="superscript"/>
                        </w:rPr>
                        <w:t>st</w:t>
                      </w:r>
                      <w:r>
                        <w:t xml:space="preserve"> </w:t>
                      </w:r>
                      <w:proofErr w:type="gramStart"/>
                      <w:r>
                        <w:t>July,</w:t>
                      </w:r>
                      <w:proofErr w:type="gramEnd"/>
                      <w:r>
                        <w:t xml:space="preserve"> 7.30pm-8.30pm at St John the Baptist Church, Clifton Hill</w:t>
                      </w:r>
                    </w:p>
                    <w:p w14:paraId="093F42D7" w14:textId="77777777" w:rsidR="006E736F" w:rsidRPr="003832E1" w:rsidRDefault="006E736F" w:rsidP="002303EF">
                      <w:pPr>
                        <w:ind w:left="284" w:right="380"/>
                        <w:jc w:val="both"/>
                      </w:pPr>
                      <w:r>
                        <w:t>This is a monthly opportunity to pray for discernment of your vocation or pray for others who are discerning their vocation in life.</w:t>
                      </w:r>
                    </w:p>
                    <w:p w14:paraId="5AF3E5CE" w14:textId="77777777" w:rsidR="006E736F" w:rsidRDefault="006E736F" w:rsidP="002303EF">
                      <w:pPr>
                        <w:ind w:left="284" w:right="380"/>
                        <w:jc w:val="both"/>
                        <w:rPr>
                          <w:lang w:val="en-AU"/>
                        </w:rPr>
                      </w:pPr>
                      <w:r>
                        <w:rPr>
                          <w:lang w:val="en-AU"/>
                        </w:rPr>
                        <w:t xml:space="preserve">If you would like a running sheet for your own church or community interstate, please contact Brian Ahern at </w:t>
                      </w:r>
                      <w:hyperlink r:id="rId50" w:history="1">
                        <w:r w:rsidRPr="008E21DA">
                          <w:rPr>
                            <w:rStyle w:val="Hyperlink"/>
                            <w:lang w:val="en-AU"/>
                          </w:rPr>
                          <w:t>bahern@salesians.org.au</w:t>
                        </w:r>
                      </w:hyperlink>
                    </w:p>
                    <w:p w14:paraId="30326636" w14:textId="77777777" w:rsidR="00B073ED" w:rsidRPr="00B073ED" w:rsidRDefault="00B073ED" w:rsidP="001C6952">
                      <w:pPr>
                        <w:pStyle w:val="NormalWeb"/>
                        <w:spacing w:before="0" w:beforeAutospacing="0" w:after="0" w:afterAutospacing="0"/>
                        <w:ind w:left="284"/>
                        <w:textAlignment w:val="baseline"/>
                        <w:rPr>
                          <w:rFonts w:asciiTheme="majorHAnsi" w:hAnsiTheme="majorHAnsi" w:cs="Calibri"/>
                          <w:b/>
                          <w:bCs/>
                          <w:i/>
                          <w:iCs/>
                          <w:sz w:val="32"/>
                          <w:szCs w:val="32"/>
                        </w:rPr>
                      </w:pPr>
                    </w:p>
                  </w:txbxContent>
                </v:textbox>
                <w10:wrap anchorx="page"/>
              </v:shape>
            </w:pict>
          </mc:Fallback>
        </mc:AlternateContent>
      </w:r>
      <w:r w:rsidR="00713658">
        <w:rPr>
          <w:noProof/>
        </w:rPr>
        <mc:AlternateContent>
          <mc:Choice Requires="wps">
            <w:drawing>
              <wp:anchor distT="0" distB="0" distL="114300" distR="114300" simplePos="0" relativeHeight="251835392" behindDoc="0" locked="0" layoutInCell="1" allowOverlap="1" wp14:anchorId="7C74FEDC" wp14:editId="500BF66E">
                <wp:simplePos x="0" y="0"/>
                <wp:positionH relativeFrom="margin">
                  <wp:posOffset>3436620</wp:posOffset>
                </wp:positionH>
                <wp:positionV relativeFrom="paragraph">
                  <wp:posOffset>-238125</wp:posOffset>
                </wp:positionV>
                <wp:extent cx="3752850" cy="91211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9121140"/>
                        </a:xfrm>
                        <a:prstGeom prst="rect">
                          <a:avLst/>
                        </a:prstGeom>
                        <a:solidFill>
                          <a:schemeClr val="lt1"/>
                        </a:solidFill>
                        <a:ln w="6350">
                          <a:noFill/>
                        </a:ln>
                      </wps:spPr>
                      <wps:txbx>
                        <w:txbxContent>
                          <w:p w14:paraId="00F4EDA2" w14:textId="77777777" w:rsidR="0082125E" w:rsidRDefault="0082125E" w:rsidP="00C63E74">
                            <w:pPr>
                              <w:spacing w:before="0" w:line="240" w:lineRule="auto"/>
                              <w:rPr>
                                <w:rFonts w:eastAsia="Times New Roman" w:cs="Calibri"/>
                                <w:color w:val="000000"/>
                                <w:lang w:val="en-AU" w:eastAsia="en-AU"/>
                              </w:rPr>
                            </w:pPr>
                          </w:p>
                          <w:p w14:paraId="0E95F1A9" w14:textId="4A61173B" w:rsidR="00C63E74" w:rsidRDefault="00C63E74" w:rsidP="001A18AA">
                            <w:pPr>
                              <w:spacing w:before="0" w:line="240" w:lineRule="auto"/>
                              <w:rPr>
                                <w:rFonts w:ascii="Times New Roman" w:eastAsia="Times New Roman" w:hAnsi="Times New Roman" w:cs="Times New Roman"/>
                                <w:sz w:val="24"/>
                                <w:szCs w:val="24"/>
                                <w:lang w:val="en-AU" w:eastAsia="en-AU" w:bidi="my-MM"/>
                              </w:rPr>
                            </w:pPr>
                          </w:p>
                          <w:p w14:paraId="12502646" w14:textId="4F4D229D" w:rsidR="00C63E74" w:rsidRDefault="00C63E74" w:rsidP="001A18AA">
                            <w:pPr>
                              <w:spacing w:before="0" w:line="240" w:lineRule="auto"/>
                              <w:rPr>
                                <w:rFonts w:ascii="Times New Roman" w:eastAsia="Times New Roman" w:hAnsi="Times New Roman" w:cs="Times New Roman"/>
                                <w:sz w:val="24"/>
                                <w:szCs w:val="24"/>
                                <w:lang w:val="en-AU" w:eastAsia="en-AU" w:bidi="my-MM"/>
                              </w:rPr>
                            </w:pPr>
                          </w:p>
                          <w:p w14:paraId="5D35B4CE" w14:textId="77777777" w:rsidR="0082125E" w:rsidRDefault="0082125E" w:rsidP="001A18AA">
                            <w:pPr>
                              <w:spacing w:before="0" w:line="240" w:lineRule="auto"/>
                              <w:rPr>
                                <w:rFonts w:ascii="Times New Roman" w:eastAsia="Times New Roman" w:hAnsi="Times New Roman" w:cs="Times New Roman"/>
                                <w:sz w:val="24"/>
                                <w:szCs w:val="24"/>
                                <w:lang w:val="en-AU" w:eastAsia="en-AU" w:bidi="my-M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74FEDC" id="Text Box 8" o:spid="_x0000_s1043" type="#_x0000_t202" style="position:absolute;margin-left:270.6pt;margin-top:-18.75pt;width:295.5pt;height:718.2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" fillcolor="white [3201]" stroked="f" strokeweight=".5pt">
                <v:textbox>
                  <w:txbxContent>
                    <w:p w14:paraId="00F4EDA2" w14:textId="77777777" w:rsidR="0082125E" w:rsidRDefault="0082125E" w:rsidP="00C63E74">
                      <w:pPr>
                        <w:spacing w:before="0" w:line="240" w:lineRule="auto"/>
                        <w:rPr>
                          <w:rFonts w:eastAsia="Times New Roman" w:cs="Calibri"/>
                          <w:color w:val="000000"/>
                          <w:lang w:val="en-AU" w:eastAsia="en-AU"/>
                        </w:rPr>
                      </w:pPr>
                    </w:p>
                    <w:p w14:paraId="0E95F1A9" w14:textId="4A61173B" w:rsidR="00C63E74" w:rsidRDefault="00C63E74" w:rsidP="001A18AA">
                      <w:pPr>
                        <w:spacing w:before="0" w:line="240" w:lineRule="auto"/>
                        <w:rPr>
                          <w:rFonts w:ascii="Times New Roman" w:eastAsia="Times New Roman" w:hAnsi="Times New Roman" w:cs="Times New Roman"/>
                          <w:sz w:val="24"/>
                          <w:szCs w:val="24"/>
                          <w:lang w:val="en-AU" w:eastAsia="en-AU" w:bidi="my-MM"/>
                        </w:rPr>
                      </w:pPr>
                    </w:p>
                    <w:p w14:paraId="12502646" w14:textId="4F4D229D" w:rsidR="00C63E74" w:rsidRDefault="00C63E74" w:rsidP="001A18AA">
                      <w:pPr>
                        <w:spacing w:before="0" w:line="240" w:lineRule="auto"/>
                        <w:rPr>
                          <w:rFonts w:ascii="Times New Roman" w:eastAsia="Times New Roman" w:hAnsi="Times New Roman" w:cs="Times New Roman"/>
                          <w:sz w:val="24"/>
                          <w:szCs w:val="24"/>
                          <w:lang w:val="en-AU" w:eastAsia="en-AU" w:bidi="my-MM"/>
                        </w:rPr>
                      </w:pPr>
                    </w:p>
                    <w:p w14:paraId="5D35B4CE" w14:textId="77777777" w:rsidR="0082125E" w:rsidRDefault="0082125E" w:rsidP="001A18AA">
                      <w:pPr>
                        <w:spacing w:before="0" w:line="240" w:lineRule="auto"/>
                        <w:rPr>
                          <w:rFonts w:ascii="Times New Roman" w:eastAsia="Times New Roman" w:hAnsi="Times New Roman" w:cs="Times New Roman"/>
                          <w:sz w:val="24"/>
                          <w:szCs w:val="24"/>
                          <w:lang w:val="en-AU" w:eastAsia="en-AU" w:bidi="my-MM"/>
                        </w:rPr>
                      </w:pPr>
                    </w:p>
                  </w:txbxContent>
                </v:textbox>
                <w10:wrap anchorx="margin"/>
              </v:shape>
            </w:pict>
          </mc:Fallback>
        </mc:AlternateContent>
      </w:r>
      <w:r w:rsidR="00901951">
        <w:rPr>
          <w:rFonts w:ascii="AvenirNext LT Pro Light"/>
          <w:noProof/>
          <w:sz w:val="10"/>
        </w:rPr>
        <w:br w:type="page"/>
      </w:r>
    </w:p>
    <w:p w14:paraId="5216EE75" w14:textId="305D9564" w:rsidR="001C6952" w:rsidRDefault="002303EF" w:rsidP="001C6952">
      <w:pPr>
        <w:spacing w:after="160" w:line="256" w:lineRule="auto"/>
        <w:rPr>
          <w:rFonts w:cstheme="minorHAnsi"/>
          <w:b/>
          <w:bCs/>
          <w:sz w:val="24"/>
          <w:szCs w:val="24"/>
        </w:rPr>
      </w:pPr>
      <w:r>
        <w:rPr>
          <w:noProof/>
        </w:rPr>
        <w:lastRenderedPageBreak/>
        <mc:AlternateContent>
          <mc:Choice Requires="wps">
            <w:drawing>
              <wp:anchor distT="0" distB="0" distL="114300" distR="114300" simplePos="0" relativeHeight="251908096" behindDoc="0" locked="0" layoutInCell="1" allowOverlap="1" wp14:anchorId="1EDC10E0" wp14:editId="3F4210CF">
                <wp:simplePos x="0" y="0"/>
                <wp:positionH relativeFrom="margin">
                  <wp:posOffset>-390525</wp:posOffset>
                </wp:positionH>
                <wp:positionV relativeFrom="paragraph">
                  <wp:posOffset>-140970</wp:posOffset>
                </wp:positionV>
                <wp:extent cx="3808095" cy="7867650"/>
                <wp:effectExtent l="0" t="0" r="1905" b="0"/>
                <wp:wrapNone/>
                <wp:docPr id="49" name="Text Box 49"/>
                <wp:cNvGraphicFramePr/>
                <a:graphic xmlns:a="http://schemas.openxmlformats.org/drawingml/2006/main">
                  <a:graphicData uri="http://schemas.microsoft.com/office/word/2010/wordprocessingShape">
                    <wps:wsp>
                      <wps:cNvSpPr txBox="1"/>
                      <wps:spPr>
                        <a:xfrm>
                          <a:off x="0" y="0"/>
                          <a:ext cx="3808095" cy="7867650"/>
                        </a:xfrm>
                        <a:prstGeom prst="rect">
                          <a:avLst/>
                        </a:prstGeom>
                        <a:solidFill>
                          <a:schemeClr val="bg1">
                            <a:lumMod val="95000"/>
                          </a:schemeClr>
                        </a:solidFill>
                        <a:ln w="6350">
                          <a:noFill/>
                        </a:ln>
                      </wps:spPr>
                      <wps:txbx>
                        <w:txbxContent>
                          <w:p w14:paraId="710F5A46" w14:textId="77777777" w:rsidR="001B61F3" w:rsidRDefault="001B61F3" w:rsidP="001B61F3">
                            <w:pPr>
                              <w:spacing w:before="0" w:line="240" w:lineRule="auto"/>
                              <w:ind w:left="425"/>
                              <w:rPr>
                                <w:rFonts w:asciiTheme="majorHAnsi" w:hAnsiTheme="majorHAnsi"/>
                                <w:b/>
                                <w:bCs/>
                                <w:i/>
                                <w:iCs/>
                                <w:color w:val="002060"/>
                                <w:sz w:val="32"/>
                                <w:szCs w:val="32"/>
                                <w:lang w:val="en-AU"/>
                              </w:rPr>
                            </w:pPr>
                          </w:p>
                          <w:p w14:paraId="00612AAF" w14:textId="4DB3429D" w:rsidR="004672A7" w:rsidRPr="001B61F3" w:rsidRDefault="001B61F3" w:rsidP="001B61F3">
                            <w:pPr>
                              <w:spacing w:before="0" w:line="240" w:lineRule="auto"/>
                              <w:ind w:left="425"/>
                              <w:rPr>
                                <w:rFonts w:asciiTheme="majorHAnsi" w:hAnsiTheme="majorHAnsi"/>
                                <w:b/>
                                <w:bCs/>
                                <w:i/>
                                <w:iCs/>
                                <w:color w:val="002060"/>
                                <w:sz w:val="32"/>
                                <w:szCs w:val="32"/>
                                <w:lang w:val="en-AU"/>
                              </w:rPr>
                            </w:pPr>
                            <w:r w:rsidRPr="001B61F3">
                              <w:rPr>
                                <w:rFonts w:asciiTheme="majorHAnsi" w:hAnsiTheme="majorHAnsi"/>
                                <w:b/>
                                <w:bCs/>
                                <w:i/>
                                <w:iCs/>
                                <w:color w:val="002060"/>
                                <w:sz w:val="32"/>
                                <w:szCs w:val="32"/>
                                <w:lang w:val="en-AU"/>
                              </w:rPr>
                              <w:t>RIP FR JOHN READMAN</w:t>
                            </w:r>
                          </w:p>
                          <w:p w14:paraId="1FF058AC" w14:textId="77777777" w:rsidR="001B61F3" w:rsidRDefault="001B61F3" w:rsidP="001B61F3">
                            <w:pPr>
                              <w:spacing w:before="0" w:line="240" w:lineRule="auto"/>
                              <w:ind w:left="425" w:right="255"/>
                              <w:jc w:val="both"/>
                              <w:rPr>
                                <w:rFonts w:ascii="Calibri" w:eastAsia="Times New Roman" w:hAnsi="Calibri" w:cs="Calibri"/>
                                <w:color w:val="050505"/>
                                <w:sz w:val="24"/>
                                <w:szCs w:val="24"/>
                                <w:lang w:val="en-AU" w:eastAsia="en-AU"/>
                              </w:rPr>
                            </w:pPr>
                          </w:p>
                          <w:p w14:paraId="5F3DD6D5" w14:textId="04F15F5C" w:rsidR="001B61F3" w:rsidRPr="001B61F3" w:rsidRDefault="001B61F3" w:rsidP="002303EF">
                            <w:pPr>
                              <w:spacing w:before="0" w:line="240" w:lineRule="auto"/>
                              <w:ind w:left="425" w:right="255"/>
                              <w:jc w:val="both"/>
                              <w:rPr>
                                <w:rFonts w:eastAsia="Times New Roman" w:cs="Calibri"/>
                                <w:color w:val="050505"/>
                                <w:lang w:val="en-AU" w:eastAsia="en-AU"/>
                              </w:rPr>
                            </w:pPr>
                            <w:r w:rsidRPr="001B61F3">
                              <w:rPr>
                                <w:rFonts w:eastAsia="Times New Roman" w:cs="Calibri"/>
                                <w:color w:val="050505"/>
                                <w:lang w:val="en-AU" w:eastAsia="en-AU"/>
                              </w:rPr>
                              <w:t xml:space="preserve">Father John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was born in the Mallee, and first met the Salesians as a resident at the Don Bosco Hostel in Brunswick in the early 1940s. He knew Fr </w:t>
                            </w:r>
                            <w:proofErr w:type="spellStart"/>
                            <w:r w:rsidRPr="001B61F3">
                              <w:rPr>
                                <w:rFonts w:eastAsia="Times New Roman" w:cs="Calibri"/>
                                <w:color w:val="050505"/>
                                <w:lang w:val="en-AU" w:eastAsia="en-AU"/>
                              </w:rPr>
                              <w:t>Cerrutti</w:t>
                            </w:r>
                            <w:proofErr w:type="spellEnd"/>
                            <w:r w:rsidRPr="001B61F3">
                              <w:rPr>
                                <w:rFonts w:eastAsia="Times New Roman" w:cs="Calibri"/>
                                <w:color w:val="050505"/>
                                <w:lang w:val="en-AU" w:eastAsia="en-AU"/>
                              </w:rPr>
                              <w:t xml:space="preserve"> and Fr Biloni, who inspired him to consider the priestly vocation. He thought about becoming a Salesian; but his interest in the Salesian way of life did not survive a weekend at Rupertswood, where he found the porridge “un-eatable”! But his love for Don Bosco and the Salesians remained strong all his life.</w:t>
                            </w:r>
                          </w:p>
                          <w:p w14:paraId="3AE40897" w14:textId="77777777" w:rsidR="001B61F3" w:rsidRPr="001B61F3" w:rsidRDefault="001B61F3" w:rsidP="002303EF">
                            <w:pPr>
                              <w:spacing w:before="0" w:line="240" w:lineRule="auto"/>
                              <w:ind w:left="425" w:right="255"/>
                              <w:jc w:val="both"/>
                              <w:rPr>
                                <w:rFonts w:eastAsia="Times New Roman" w:cs="Times New Roman"/>
                                <w:lang w:val="en-AU" w:eastAsia="en-AU"/>
                              </w:rPr>
                            </w:pPr>
                          </w:p>
                          <w:p w14:paraId="24A4F685" w14:textId="7B79DC24" w:rsidR="00EE7D8A" w:rsidRPr="00EE7D8A" w:rsidRDefault="001B61F3" w:rsidP="00EE7D8A">
                            <w:pPr>
                              <w:pStyle w:val="NormalWeb"/>
                              <w:spacing w:before="0" w:beforeAutospacing="0" w:after="360" w:afterAutospacing="0"/>
                              <w:ind w:left="426"/>
                              <w:jc w:val="both"/>
                              <w:rPr>
                                <w:lang w:bidi="ar-SA"/>
                              </w:rPr>
                            </w:pPr>
                            <w:r w:rsidRPr="00EE7D8A">
                              <w:rPr>
                                <w:rFonts w:asciiTheme="minorHAnsi" w:hAnsiTheme="minorHAnsi" w:cs="Calibri"/>
                                <w:color w:val="050505"/>
                                <w:sz w:val="22"/>
                                <w:szCs w:val="22"/>
                              </w:rPr>
                              <w:t xml:space="preserve">John went to the seminary in </w:t>
                            </w:r>
                            <w:proofErr w:type="gramStart"/>
                            <w:r w:rsidRPr="00EE7D8A">
                              <w:rPr>
                                <w:rFonts w:asciiTheme="minorHAnsi" w:hAnsiTheme="minorHAnsi" w:cs="Calibri"/>
                                <w:color w:val="050505"/>
                                <w:sz w:val="22"/>
                                <w:szCs w:val="22"/>
                              </w:rPr>
                              <w:t>Werribee, and</w:t>
                            </w:r>
                            <w:proofErr w:type="gramEnd"/>
                            <w:r w:rsidRPr="00EE7D8A">
                              <w:rPr>
                                <w:rFonts w:asciiTheme="minorHAnsi" w:hAnsiTheme="minorHAnsi" w:cs="Calibri"/>
                                <w:color w:val="050505"/>
                                <w:sz w:val="22"/>
                                <w:szCs w:val="22"/>
                              </w:rPr>
                              <w:t xml:space="preserve"> was ordained a priest for the diocese of Sale in 1956. John spent many years as Director of Education for the diocese of Sale. At that </w:t>
                            </w:r>
                            <w:proofErr w:type="gramStart"/>
                            <w:r w:rsidRPr="00EE7D8A">
                              <w:rPr>
                                <w:rFonts w:asciiTheme="minorHAnsi" w:hAnsiTheme="minorHAnsi" w:cs="Calibri"/>
                                <w:color w:val="050505"/>
                                <w:sz w:val="22"/>
                                <w:szCs w:val="22"/>
                              </w:rPr>
                              <w:t>time</w:t>
                            </w:r>
                            <w:proofErr w:type="gramEnd"/>
                            <w:r w:rsidRPr="00EE7D8A">
                              <w:rPr>
                                <w:rFonts w:asciiTheme="minorHAnsi" w:hAnsiTheme="minorHAnsi" w:cs="Calibri"/>
                                <w:color w:val="050505"/>
                                <w:sz w:val="22"/>
                                <w:szCs w:val="22"/>
                              </w:rPr>
                              <w:t xml:space="preserve"> he was also Parish Priest of Neerim South – the parish of the Rankin family. The Salesians from Lysterfield used to help out in that parish, when John was engaged with t</w:t>
                            </w:r>
                            <w:r w:rsidR="00EE7D8A" w:rsidRPr="00EE7D8A">
                              <w:rPr>
                                <w:rFonts w:asciiTheme="minorHAnsi" w:hAnsiTheme="minorHAnsi"/>
                                <w:color w:val="050505"/>
                                <w:sz w:val="22"/>
                                <w:szCs w:val="22"/>
                                <w:lang w:bidi="ar-SA"/>
                              </w:rPr>
                              <w:t>he education ministry or was on holidays</w:t>
                            </w:r>
                            <w:r w:rsidR="00EE7D8A" w:rsidRPr="00EE7D8A">
                              <w:rPr>
                                <w:rFonts w:ascii="Calibri" w:hAnsi="Calibri"/>
                                <w:color w:val="050505"/>
                                <w:lang w:bidi="ar-SA"/>
                              </w:rPr>
                              <w:t>.</w:t>
                            </w:r>
                          </w:p>
                          <w:p w14:paraId="62678790" w14:textId="77777777" w:rsidR="001B61F3" w:rsidRPr="001B61F3" w:rsidRDefault="001B61F3" w:rsidP="002303EF">
                            <w:pPr>
                              <w:spacing w:before="0" w:line="240" w:lineRule="auto"/>
                              <w:ind w:left="425" w:right="255"/>
                              <w:jc w:val="both"/>
                              <w:rPr>
                                <w:rFonts w:eastAsia="Times New Roman" w:cs="Times New Roman"/>
                                <w:lang w:val="en-AU" w:eastAsia="en-AU"/>
                              </w:rPr>
                            </w:pPr>
                          </w:p>
                          <w:p w14:paraId="523B089D" w14:textId="411EA940" w:rsidR="001B61F3" w:rsidRDefault="001B61F3" w:rsidP="002303EF">
                            <w:pPr>
                              <w:spacing w:before="0" w:line="240" w:lineRule="auto"/>
                              <w:ind w:left="425" w:right="255"/>
                              <w:jc w:val="both"/>
                              <w:rPr>
                                <w:lang w:val="en-AU"/>
                              </w:rPr>
                            </w:pPr>
                          </w:p>
                          <w:p w14:paraId="504FCAB3" w14:textId="57857863" w:rsidR="002303EF" w:rsidRDefault="002303EF" w:rsidP="002303EF">
                            <w:pPr>
                              <w:spacing w:before="0" w:line="240" w:lineRule="auto"/>
                              <w:ind w:left="425" w:right="255"/>
                              <w:jc w:val="both"/>
                              <w:rPr>
                                <w:lang w:val="en-AU"/>
                              </w:rPr>
                            </w:pPr>
                          </w:p>
                          <w:p w14:paraId="36685285" w14:textId="5B328903" w:rsidR="002303EF" w:rsidRDefault="002303EF" w:rsidP="002303EF">
                            <w:pPr>
                              <w:spacing w:before="0" w:line="240" w:lineRule="auto"/>
                              <w:ind w:left="425" w:right="255"/>
                              <w:jc w:val="both"/>
                              <w:rPr>
                                <w:lang w:val="en-AU"/>
                              </w:rPr>
                            </w:pPr>
                          </w:p>
                          <w:p w14:paraId="3CBF29FB" w14:textId="0CBA5F9F" w:rsidR="002303EF" w:rsidRDefault="002303EF" w:rsidP="002303EF">
                            <w:pPr>
                              <w:spacing w:before="0" w:line="240" w:lineRule="auto"/>
                              <w:ind w:left="425" w:right="255"/>
                              <w:jc w:val="both"/>
                              <w:rPr>
                                <w:lang w:val="en-AU"/>
                              </w:rPr>
                            </w:pPr>
                          </w:p>
                          <w:p w14:paraId="64F31DA4" w14:textId="5DC51656" w:rsidR="002303EF" w:rsidRDefault="002303EF" w:rsidP="002303EF">
                            <w:pPr>
                              <w:spacing w:before="0" w:line="240" w:lineRule="auto"/>
                              <w:ind w:left="425" w:right="255"/>
                              <w:jc w:val="both"/>
                              <w:rPr>
                                <w:lang w:val="en-AU"/>
                              </w:rPr>
                            </w:pPr>
                          </w:p>
                          <w:p w14:paraId="61D66A19" w14:textId="77777777" w:rsidR="002303EF" w:rsidRPr="001B61F3" w:rsidRDefault="002303EF" w:rsidP="002303EF">
                            <w:pPr>
                              <w:spacing w:before="0" w:line="240" w:lineRule="auto"/>
                              <w:ind w:left="425" w:right="255"/>
                              <w:jc w:val="both"/>
                              <w:rPr>
                                <w:lang w:val="en-AU"/>
                              </w:rPr>
                            </w:pPr>
                          </w:p>
                          <w:p w14:paraId="1E6A7162" w14:textId="77777777" w:rsidR="001B61F3" w:rsidRPr="001B61F3" w:rsidRDefault="001B61F3" w:rsidP="002303EF">
                            <w:pPr>
                              <w:spacing w:before="0" w:line="240" w:lineRule="auto"/>
                              <w:ind w:left="426"/>
                              <w:jc w:val="both"/>
                              <w:rPr>
                                <w:rFonts w:eastAsia="Times New Roman" w:cs="Times New Roman"/>
                                <w:lang w:val="en-AU" w:eastAsia="en-AU"/>
                              </w:rPr>
                            </w:pPr>
                            <w:r w:rsidRPr="001B61F3">
                              <w:rPr>
                                <w:rFonts w:eastAsia="Times New Roman" w:cs="Calibri"/>
                                <w:color w:val="050505"/>
                                <w:lang w:val="en-AU" w:eastAsia="en-AU"/>
                              </w:rPr>
                              <w:t>He was the founding Parish Priest of the parish of Narre Warren. His Salesian influence came to the fore: he wanted the church dedicated to Mary, Help of Christians; and the primary school dedicated to Don Bosco. Later on, he was the Assistant Priest in the parish of Bairnsdale, where he may have had some influence when the Salesians were asked to take over “Nagle” College. </w:t>
                            </w:r>
                          </w:p>
                          <w:p w14:paraId="494741C7" w14:textId="66996BB3" w:rsidR="001B61F3" w:rsidRDefault="001B61F3" w:rsidP="002303EF">
                            <w:pPr>
                              <w:spacing w:before="0" w:line="240" w:lineRule="auto"/>
                              <w:ind w:left="425" w:right="255"/>
                              <w:jc w:val="both"/>
                              <w:rPr>
                                <w:lang w:val="en-AU"/>
                              </w:rPr>
                            </w:pPr>
                          </w:p>
                          <w:p w14:paraId="26C5972F" w14:textId="5F4AF2D8" w:rsidR="002303EF" w:rsidRPr="001B61F3" w:rsidRDefault="002303EF" w:rsidP="002303EF">
                            <w:pPr>
                              <w:spacing w:before="0" w:line="240" w:lineRule="auto"/>
                              <w:ind w:left="425" w:right="255"/>
                              <w:jc w:val="both"/>
                              <w:rPr>
                                <w:lang w:val="en-AU"/>
                              </w:rPr>
                            </w:pPr>
                            <w:r w:rsidRPr="001B61F3">
                              <w:rPr>
                                <w:rFonts w:eastAsia="Times New Roman" w:cs="Calibri"/>
                                <w:color w:val="050505"/>
                                <w:lang w:val="en-AU" w:eastAsia="en-AU"/>
                              </w:rPr>
                              <w:t xml:space="preserve">Upon his retirement from active ministry, he asked the Salesians if he could join the community at Lysterfield.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DC10E0" id="Text Box 49" o:spid="_x0000_s1044" type="#_x0000_t202" style="position:absolute;margin-left:-30.75pt;margin-top:-11.1pt;width:299.85pt;height:619.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" fillcolor="#f2f2f2 [3052]" stroked="f" strokeweight=".5pt">
                <v:textbox>
                  <w:txbxContent>
                    <w:p w14:paraId="710F5A46" w14:textId="77777777" w:rsidR="001B61F3" w:rsidRDefault="001B61F3" w:rsidP="001B61F3">
                      <w:pPr>
                        <w:spacing w:before="0" w:line="240" w:lineRule="auto"/>
                        <w:ind w:left="425"/>
                        <w:rPr>
                          <w:rFonts w:asciiTheme="majorHAnsi" w:hAnsiTheme="majorHAnsi"/>
                          <w:b/>
                          <w:bCs/>
                          <w:i/>
                          <w:iCs/>
                          <w:color w:val="002060"/>
                          <w:sz w:val="32"/>
                          <w:szCs w:val="32"/>
                          <w:lang w:val="en-AU"/>
                        </w:rPr>
                      </w:pPr>
                    </w:p>
                    <w:p w14:paraId="00612AAF" w14:textId="4DB3429D" w:rsidR="004672A7" w:rsidRPr="001B61F3" w:rsidRDefault="001B61F3" w:rsidP="001B61F3">
                      <w:pPr>
                        <w:spacing w:before="0" w:line="240" w:lineRule="auto"/>
                        <w:ind w:left="425"/>
                        <w:rPr>
                          <w:rFonts w:asciiTheme="majorHAnsi" w:hAnsiTheme="majorHAnsi"/>
                          <w:b/>
                          <w:bCs/>
                          <w:i/>
                          <w:iCs/>
                          <w:color w:val="002060"/>
                          <w:sz w:val="32"/>
                          <w:szCs w:val="32"/>
                          <w:lang w:val="en-AU"/>
                        </w:rPr>
                      </w:pPr>
                      <w:r w:rsidRPr="001B61F3">
                        <w:rPr>
                          <w:rFonts w:asciiTheme="majorHAnsi" w:hAnsiTheme="majorHAnsi"/>
                          <w:b/>
                          <w:bCs/>
                          <w:i/>
                          <w:iCs/>
                          <w:color w:val="002060"/>
                          <w:sz w:val="32"/>
                          <w:szCs w:val="32"/>
                          <w:lang w:val="en-AU"/>
                        </w:rPr>
                        <w:t>RIP FR JOHN READMAN</w:t>
                      </w:r>
                    </w:p>
                    <w:p w14:paraId="1FF058AC" w14:textId="77777777" w:rsidR="001B61F3" w:rsidRDefault="001B61F3" w:rsidP="001B61F3">
                      <w:pPr>
                        <w:spacing w:before="0" w:line="240" w:lineRule="auto"/>
                        <w:ind w:left="425" w:right="255"/>
                        <w:jc w:val="both"/>
                        <w:rPr>
                          <w:rFonts w:ascii="Calibri" w:eastAsia="Times New Roman" w:hAnsi="Calibri" w:cs="Calibri"/>
                          <w:color w:val="050505"/>
                          <w:sz w:val="24"/>
                          <w:szCs w:val="24"/>
                          <w:lang w:val="en-AU" w:eastAsia="en-AU"/>
                        </w:rPr>
                      </w:pPr>
                    </w:p>
                    <w:p w14:paraId="5F3DD6D5" w14:textId="04F15F5C" w:rsidR="001B61F3" w:rsidRPr="001B61F3" w:rsidRDefault="001B61F3" w:rsidP="002303EF">
                      <w:pPr>
                        <w:spacing w:before="0" w:line="240" w:lineRule="auto"/>
                        <w:ind w:left="425" w:right="255"/>
                        <w:jc w:val="both"/>
                        <w:rPr>
                          <w:rFonts w:eastAsia="Times New Roman" w:cs="Calibri"/>
                          <w:color w:val="050505"/>
                          <w:lang w:val="en-AU" w:eastAsia="en-AU"/>
                        </w:rPr>
                      </w:pPr>
                      <w:r w:rsidRPr="001B61F3">
                        <w:rPr>
                          <w:rFonts w:eastAsia="Times New Roman" w:cs="Calibri"/>
                          <w:color w:val="050505"/>
                          <w:lang w:val="en-AU" w:eastAsia="en-AU"/>
                        </w:rPr>
                        <w:t xml:space="preserve">Father John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was born in the Mallee, and first met the Salesians as a resident at the Don Bosco Hostel in Brunswick in the early 1940s. He knew Fr </w:t>
                      </w:r>
                      <w:proofErr w:type="spellStart"/>
                      <w:r w:rsidRPr="001B61F3">
                        <w:rPr>
                          <w:rFonts w:eastAsia="Times New Roman" w:cs="Calibri"/>
                          <w:color w:val="050505"/>
                          <w:lang w:val="en-AU" w:eastAsia="en-AU"/>
                        </w:rPr>
                        <w:t>Cerrutti</w:t>
                      </w:r>
                      <w:proofErr w:type="spellEnd"/>
                      <w:r w:rsidRPr="001B61F3">
                        <w:rPr>
                          <w:rFonts w:eastAsia="Times New Roman" w:cs="Calibri"/>
                          <w:color w:val="050505"/>
                          <w:lang w:val="en-AU" w:eastAsia="en-AU"/>
                        </w:rPr>
                        <w:t xml:space="preserve"> and Fr Biloni, who inspired him to consider the priestly vocation. He thought about becoming a Salesian; but his interest in the Salesian way of life did not survive a weekend at Rupertswood, where he found the porridge “un-eatable”! But his love for Don Bosco and the Salesians remained strong all his life.</w:t>
                      </w:r>
                    </w:p>
                    <w:p w14:paraId="3AE40897" w14:textId="77777777" w:rsidR="001B61F3" w:rsidRPr="001B61F3" w:rsidRDefault="001B61F3" w:rsidP="002303EF">
                      <w:pPr>
                        <w:spacing w:before="0" w:line="240" w:lineRule="auto"/>
                        <w:ind w:left="425" w:right="255"/>
                        <w:jc w:val="both"/>
                        <w:rPr>
                          <w:rFonts w:eastAsia="Times New Roman" w:cs="Times New Roman"/>
                          <w:lang w:val="en-AU" w:eastAsia="en-AU"/>
                        </w:rPr>
                      </w:pPr>
                    </w:p>
                    <w:p w14:paraId="24A4F685" w14:textId="7B79DC24" w:rsidR="00EE7D8A" w:rsidRPr="00EE7D8A" w:rsidRDefault="001B61F3" w:rsidP="00EE7D8A">
                      <w:pPr>
                        <w:pStyle w:val="NormalWeb"/>
                        <w:spacing w:before="0" w:beforeAutospacing="0" w:after="360" w:afterAutospacing="0"/>
                        <w:ind w:left="426"/>
                        <w:jc w:val="both"/>
                        <w:rPr>
                          <w:lang w:bidi="ar-SA"/>
                        </w:rPr>
                      </w:pPr>
                      <w:r w:rsidRPr="00EE7D8A">
                        <w:rPr>
                          <w:rFonts w:asciiTheme="minorHAnsi" w:hAnsiTheme="minorHAnsi" w:cs="Calibri"/>
                          <w:color w:val="050505"/>
                          <w:sz w:val="22"/>
                          <w:szCs w:val="22"/>
                        </w:rPr>
                        <w:t xml:space="preserve">John went to the seminary in </w:t>
                      </w:r>
                      <w:proofErr w:type="gramStart"/>
                      <w:r w:rsidRPr="00EE7D8A">
                        <w:rPr>
                          <w:rFonts w:asciiTheme="minorHAnsi" w:hAnsiTheme="minorHAnsi" w:cs="Calibri"/>
                          <w:color w:val="050505"/>
                          <w:sz w:val="22"/>
                          <w:szCs w:val="22"/>
                        </w:rPr>
                        <w:t>Werribee, and</w:t>
                      </w:r>
                      <w:proofErr w:type="gramEnd"/>
                      <w:r w:rsidRPr="00EE7D8A">
                        <w:rPr>
                          <w:rFonts w:asciiTheme="minorHAnsi" w:hAnsiTheme="minorHAnsi" w:cs="Calibri"/>
                          <w:color w:val="050505"/>
                          <w:sz w:val="22"/>
                          <w:szCs w:val="22"/>
                        </w:rPr>
                        <w:t xml:space="preserve"> was ordained a priest for the diocese of Sale in 1956. John spent many years as Director of Education for the diocese of Sale. At that </w:t>
                      </w:r>
                      <w:proofErr w:type="gramStart"/>
                      <w:r w:rsidRPr="00EE7D8A">
                        <w:rPr>
                          <w:rFonts w:asciiTheme="minorHAnsi" w:hAnsiTheme="minorHAnsi" w:cs="Calibri"/>
                          <w:color w:val="050505"/>
                          <w:sz w:val="22"/>
                          <w:szCs w:val="22"/>
                        </w:rPr>
                        <w:t>time</w:t>
                      </w:r>
                      <w:proofErr w:type="gramEnd"/>
                      <w:r w:rsidRPr="00EE7D8A">
                        <w:rPr>
                          <w:rFonts w:asciiTheme="minorHAnsi" w:hAnsiTheme="minorHAnsi" w:cs="Calibri"/>
                          <w:color w:val="050505"/>
                          <w:sz w:val="22"/>
                          <w:szCs w:val="22"/>
                        </w:rPr>
                        <w:t xml:space="preserve"> he was also Parish Priest of Neerim South – the parish of the Rankin family. The Salesians from Lysterfield used to help out in that parish, when John was engaged with t</w:t>
                      </w:r>
                      <w:r w:rsidR="00EE7D8A" w:rsidRPr="00EE7D8A">
                        <w:rPr>
                          <w:rFonts w:asciiTheme="minorHAnsi" w:hAnsiTheme="minorHAnsi"/>
                          <w:color w:val="050505"/>
                          <w:sz w:val="22"/>
                          <w:szCs w:val="22"/>
                          <w:lang w:bidi="ar-SA"/>
                        </w:rPr>
                        <w:t>he education ministry or was on holidays</w:t>
                      </w:r>
                      <w:r w:rsidR="00EE7D8A" w:rsidRPr="00EE7D8A">
                        <w:rPr>
                          <w:rFonts w:ascii="Calibri" w:hAnsi="Calibri"/>
                          <w:color w:val="050505"/>
                          <w:lang w:bidi="ar-SA"/>
                        </w:rPr>
                        <w:t>.</w:t>
                      </w:r>
                    </w:p>
                    <w:p w14:paraId="62678790" w14:textId="77777777" w:rsidR="001B61F3" w:rsidRPr="001B61F3" w:rsidRDefault="001B61F3" w:rsidP="002303EF">
                      <w:pPr>
                        <w:spacing w:before="0" w:line="240" w:lineRule="auto"/>
                        <w:ind w:left="425" w:right="255"/>
                        <w:jc w:val="both"/>
                        <w:rPr>
                          <w:rFonts w:eastAsia="Times New Roman" w:cs="Times New Roman"/>
                          <w:lang w:val="en-AU" w:eastAsia="en-AU"/>
                        </w:rPr>
                      </w:pPr>
                    </w:p>
                    <w:p w14:paraId="523B089D" w14:textId="411EA940" w:rsidR="001B61F3" w:rsidRDefault="001B61F3" w:rsidP="002303EF">
                      <w:pPr>
                        <w:spacing w:before="0" w:line="240" w:lineRule="auto"/>
                        <w:ind w:left="425" w:right="255"/>
                        <w:jc w:val="both"/>
                        <w:rPr>
                          <w:lang w:val="en-AU"/>
                        </w:rPr>
                      </w:pPr>
                    </w:p>
                    <w:p w14:paraId="504FCAB3" w14:textId="57857863" w:rsidR="002303EF" w:rsidRDefault="002303EF" w:rsidP="002303EF">
                      <w:pPr>
                        <w:spacing w:before="0" w:line="240" w:lineRule="auto"/>
                        <w:ind w:left="425" w:right="255"/>
                        <w:jc w:val="both"/>
                        <w:rPr>
                          <w:lang w:val="en-AU"/>
                        </w:rPr>
                      </w:pPr>
                    </w:p>
                    <w:p w14:paraId="36685285" w14:textId="5B328903" w:rsidR="002303EF" w:rsidRDefault="002303EF" w:rsidP="002303EF">
                      <w:pPr>
                        <w:spacing w:before="0" w:line="240" w:lineRule="auto"/>
                        <w:ind w:left="425" w:right="255"/>
                        <w:jc w:val="both"/>
                        <w:rPr>
                          <w:lang w:val="en-AU"/>
                        </w:rPr>
                      </w:pPr>
                    </w:p>
                    <w:p w14:paraId="3CBF29FB" w14:textId="0CBA5F9F" w:rsidR="002303EF" w:rsidRDefault="002303EF" w:rsidP="002303EF">
                      <w:pPr>
                        <w:spacing w:before="0" w:line="240" w:lineRule="auto"/>
                        <w:ind w:left="425" w:right="255"/>
                        <w:jc w:val="both"/>
                        <w:rPr>
                          <w:lang w:val="en-AU"/>
                        </w:rPr>
                      </w:pPr>
                    </w:p>
                    <w:p w14:paraId="64F31DA4" w14:textId="5DC51656" w:rsidR="002303EF" w:rsidRDefault="002303EF" w:rsidP="002303EF">
                      <w:pPr>
                        <w:spacing w:before="0" w:line="240" w:lineRule="auto"/>
                        <w:ind w:left="425" w:right="255"/>
                        <w:jc w:val="both"/>
                        <w:rPr>
                          <w:lang w:val="en-AU"/>
                        </w:rPr>
                      </w:pPr>
                    </w:p>
                    <w:p w14:paraId="61D66A19" w14:textId="77777777" w:rsidR="002303EF" w:rsidRPr="001B61F3" w:rsidRDefault="002303EF" w:rsidP="002303EF">
                      <w:pPr>
                        <w:spacing w:before="0" w:line="240" w:lineRule="auto"/>
                        <w:ind w:left="425" w:right="255"/>
                        <w:jc w:val="both"/>
                        <w:rPr>
                          <w:lang w:val="en-AU"/>
                        </w:rPr>
                      </w:pPr>
                    </w:p>
                    <w:p w14:paraId="1E6A7162" w14:textId="77777777" w:rsidR="001B61F3" w:rsidRPr="001B61F3" w:rsidRDefault="001B61F3" w:rsidP="002303EF">
                      <w:pPr>
                        <w:spacing w:before="0" w:line="240" w:lineRule="auto"/>
                        <w:ind w:left="426"/>
                        <w:jc w:val="both"/>
                        <w:rPr>
                          <w:rFonts w:eastAsia="Times New Roman" w:cs="Times New Roman"/>
                          <w:lang w:val="en-AU" w:eastAsia="en-AU"/>
                        </w:rPr>
                      </w:pPr>
                      <w:r w:rsidRPr="001B61F3">
                        <w:rPr>
                          <w:rFonts w:eastAsia="Times New Roman" w:cs="Calibri"/>
                          <w:color w:val="050505"/>
                          <w:lang w:val="en-AU" w:eastAsia="en-AU"/>
                        </w:rPr>
                        <w:t>He was the founding Parish Priest of the parish of Narre Warren. His Salesian influence came to the fore: he wanted the church dedicated to Mary, Help of Christians; and the primary school dedicated to Don Bosco. Later on, he was the Assistant Priest in the parish of Bairnsdale, where he may have had some influence when the Salesians were asked to take over “Nagle” College. </w:t>
                      </w:r>
                    </w:p>
                    <w:p w14:paraId="494741C7" w14:textId="66996BB3" w:rsidR="001B61F3" w:rsidRDefault="001B61F3" w:rsidP="002303EF">
                      <w:pPr>
                        <w:spacing w:before="0" w:line="240" w:lineRule="auto"/>
                        <w:ind w:left="425" w:right="255"/>
                        <w:jc w:val="both"/>
                        <w:rPr>
                          <w:lang w:val="en-AU"/>
                        </w:rPr>
                      </w:pPr>
                    </w:p>
                    <w:p w14:paraId="26C5972F" w14:textId="5F4AF2D8" w:rsidR="002303EF" w:rsidRPr="001B61F3" w:rsidRDefault="002303EF" w:rsidP="002303EF">
                      <w:pPr>
                        <w:spacing w:before="0" w:line="240" w:lineRule="auto"/>
                        <w:ind w:left="425" w:right="255"/>
                        <w:jc w:val="both"/>
                        <w:rPr>
                          <w:lang w:val="en-AU"/>
                        </w:rPr>
                      </w:pPr>
                      <w:r w:rsidRPr="001B61F3">
                        <w:rPr>
                          <w:rFonts w:eastAsia="Times New Roman" w:cs="Calibri"/>
                          <w:color w:val="050505"/>
                          <w:lang w:val="en-AU" w:eastAsia="en-AU"/>
                        </w:rPr>
                        <w:t xml:space="preserve">Upon his retirement from active ministry, he asked the Salesians if he could join the community at Lysterfield. </w:t>
                      </w:r>
                    </w:p>
                  </w:txbxContent>
                </v:textbox>
                <w10:wrap anchorx="margin"/>
              </v:shape>
            </w:pict>
          </mc:Fallback>
        </mc:AlternateContent>
      </w:r>
      <w:r>
        <w:rPr>
          <w:noProof/>
        </w:rPr>
        <mc:AlternateContent>
          <mc:Choice Requires="wps">
            <w:drawing>
              <wp:anchor distT="0" distB="0" distL="114300" distR="114300" simplePos="0" relativeHeight="251909120" behindDoc="0" locked="0" layoutInCell="1" allowOverlap="1" wp14:anchorId="6E644C53" wp14:editId="7170491F">
                <wp:simplePos x="0" y="0"/>
                <wp:positionH relativeFrom="column">
                  <wp:posOffset>3714750</wp:posOffset>
                </wp:positionH>
                <wp:positionV relativeFrom="paragraph">
                  <wp:posOffset>-121920</wp:posOffset>
                </wp:positionV>
                <wp:extent cx="3390900" cy="7820025"/>
                <wp:effectExtent l="0" t="0" r="0" b="9525"/>
                <wp:wrapNone/>
                <wp:docPr id="50" name="Text Box 50"/>
                <wp:cNvGraphicFramePr/>
                <a:graphic xmlns:a="http://schemas.openxmlformats.org/drawingml/2006/main">
                  <a:graphicData uri="http://schemas.microsoft.com/office/word/2010/wordprocessingShape">
                    <wps:wsp>
                      <wps:cNvSpPr txBox="1"/>
                      <wps:spPr>
                        <a:xfrm>
                          <a:off x="0" y="0"/>
                          <a:ext cx="3390900" cy="7820025"/>
                        </a:xfrm>
                        <a:prstGeom prst="rect">
                          <a:avLst/>
                        </a:prstGeom>
                        <a:solidFill>
                          <a:schemeClr val="lt1"/>
                        </a:solidFill>
                        <a:ln w="6350">
                          <a:noFill/>
                        </a:ln>
                      </wps:spPr>
                      <wps:txbx>
                        <w:txbxContent>
                          <w:p w14:paraId="595334F7" w14:textId="64A365C4" w:rsidR="00EE7D8A" w:rsidRDefault="00EE7D8A" w:rsidP="00EE7D8A">
                            <w:pPr>
                              <w:spacing w:before="0" w:line="240" w:lineRule="auto"/>
                              <w:ind w:right="255"/>
                              <w:jc w:val="both"/>
                              <w:rPr>
                                <w:rFonts w:eastAsia="Times New Roman" w:cs="Calibri"/>
                                <w:color w:val="050505"/>
                                <w:lang w:val="en-AU" w:eastAsia="en-AU"/>
                              </w:rPr>
                            </w:pPr>
                            <w:r w:rsidRPr="001B61F3">
                              <w:rPr>
                                <w:rFonts w:eastAsia="Times New Roman" w:cs="Calibri"/>
                                <w:color w:val="050505"/>
                                <w:lang w:val="en-AU" w:eastAsia="en-AU"/>
                              </w:rPr>
                              <w:t xml:space="preserve">And the old “dairy shed” was transformed, at the cost of the diocese of Sale, into a comfortable flat by Marco </w:t>
                            </w:r>
                            <w:proofErr w:type="spellStart"/>
                            <w:r w:rsidRPr="001B61F3">
                              <w:rPr>
                                <w:rFonts w:eastAsia="Times New Roman" w:cs="Calibri"/>
                                <w:color w:val="050505"/>
                                <w:lang w:val="en-AU" w:eastAsia="en-AU"/>
                              </w:rPr>
                              <w:t>Pradel</w:t>
                            </w:r>
                            <w:proofErr w:type="spellEnd"/>
                            <w:r w:rsidRPr="001B61F3">
                              <w:rPr>
                                <w:rFonts w:eastAsia="Times New Roman" w:cs="Calibri"/>
                                <w:color w:val="050505"/>
                                <w:lang w:val="en-AU" w:eastAsia="en-AU"/>
                              </w:rPr>
                              <w:t xml:space="preserve">, and occupied by Fr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for several years</w:t>
                            </w:r>
                            <w:r>
                              <w:rPr>
                                <w:rFonts w:eastAsia="Times New Roman" w:cs="Calibri"/>
                                <w:color w:val="050505"/>
                                <w:lang w:val="en-AU" w:eastAsia="en-AU"/>
                              </w:rPr>
                              <w:t>.</w:t>
                            </w:r>
                          </w:p>
                          <w:p w14:paraId="6B83EDF0" w14:textId="77777777" w:rsidR="00EE7D8A" w:rsidRPr="001B61F3" w:rsidRDefault="00EE7D8A" w:rsidP="00EE7D8A">
                            <w:pPr>
                              <w:spacing w:before="0" w:line="240" w:lineRule="auto"/>
                              <w:ind w:right="255"/>
                              <w:jc w:val="both"/>
                              <w:rPr>
                                <w:lang w:val="en-AU"/>
                              </w:rPr>
                            </w:pPr>
                          </w:p>
                          <w:p w14:paraId="317F9152" w14:textId="4B3F119E"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He was also keen on the garden patch around the “Casa Bianca” – as he called the flat. Several fruit-bearing trees still produce good fruit to this day...</w:t>
                            </w:r>
                          </w:p>
                          <w:p w14:paraId="37887FAB" w14:textId="77777777" w:rsidR="001B61F3" w:rsidRPr="001B61F3" w:rsidRDefault="001B61F3" w:rsidP="001B61F3">
                            <w:pPr>
                              <w:spacing w:before="0" w:line="240" w:lineRule="auto"/>
                              <w:ind w:right="220"/>
                              <w:jc w:val="both"/>
                              <w:rPr>
                                <w:rFonts w:eastAsia="Times New Roman" w:cs="Times New Roman"/>
                                <w:lang w:val="en-AU" w:eastAsia="en-AU"/>
                              </w:rPr>
                            </w:pPr>
                          </w:p>
                          <w:p w14:paraId="5A344035" w14:textId="0A969865"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Fr John spent the last years of his life in a retirement village at Pakenham. He died on 25th May 2022. In his funeral homily, Fr Peter Slater, Vicar General of the diocese of Sale, made several references to Fr John’s Salesian connections, and his love for Don Bosco and the Salesians.</w:t>
                            </w:r>
                          </w:p>
                          <w:p w14:paraId="4E6102ED" w14:textId="77777777" w:rsidR="001B61F3" w:rsidRPr="001B61F3" w:rsidRDefault="001B61F3" w:rsidP="001B61F3">
                            <w:pPr>
                              <w:spacing w:before="0" w:line="240" w:lineRule="auto"/>
                              <w:ind w:right="220"/>
                              <w:jc w:val="both"/>
                              <w:rPr>
                                <w:rFonts w:eastAsia="Times New Roman" w:cs="Times New Roman"/>
                                <w:lang w:val="en-AU" w:eastAsia="en-AU"/>
                              </w:rPr>
                            </w:pPr>
                          </w:p>
                          <w:p w14:paraId="21901DE7" w14:textId="7ABA2CB0"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 xml:space="preserve">May Fr John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rest in peace, somewhere in the “Salesian garden” in heaven!</w:t>
                            </w:r>
                          </w:p>
                          <w:p w14:paraId="53516009" w14:textId="77777777" w:rsidR="001B61F3" w:rsidRPr="001B61F3" w:rsidRDefault="001B61F3" w:rsidP="001B61F3">
                            <w:pPr>
                              <w:spacing w:before="0" w:line="240" w:lineRule="auto"/>
                              <w:ind w:right="220"/>
                              <w:jc w:val="both"/>
                              <w:rPr>
                                <w:rFonts w:eastAsia="Times New Roman" w:cs="Times New Roman"/>
                                <w:lang w:val="en-AU" w:eastAsia="en-AU"/>
                              </w:rPr>
                            </w:pPr>
                          </w:p>
                          <w:p w14:paraId="30D7E8EE" w14:textId="77777777" w:rsidR="001B61F3" w:rsidRPr="001B61F3" w:rsidRDefault="001B61F3" w:rsidP="001B61F3">
                            <w:pPr>
                              <w:spacing w:before="0" w:line="240" w:lineRule="auto"/>
                              <w:ind w:right="220"/>
                              <w:jc w:val="both"/>
                              <w:rPr>
                                <w:rFonts w:eastAsia="Times New Roman" w:cs="Times New Roman"/>
                                <w:lang w:val="en-AU" w:eastAsia="en-AU"/>
                              </w:rPr>
                            </w:pPr>
                            <w:r w:rsidRPr="001B61F3">
                              <w:rPr>
                                <w:rFonts w:eastAsia="Times New Roman" w:cs="Calibri"/>
                                <w:i/>
                                <w:iCs/>
                                <w:color w:val="050505"/>
                                <w:lang w:val="en-AU" w:eastAsia="en-AU"/>
                              </w:rPr>
                              <w:t>Fr Frank Bertagnolli SDB</w:t>
                            </w:r>
                          </w:p>
                          <w:p w14:paraId="46EBBE08" w14:textId="79B11AC5" w:rsidR="001B61F3" w:rsidRDefault="001B61F3" w:rsidP="001B61F3">
                            <w:pPr>
                              <w:spacing w:before="0" w:line="240" w:lineRule="auto"/>
                            </w:pPr>
                          </w:p>
                          <w:p w14:paraId="1A5CE1AB" w14:textId="784A1863" w:rsidR="002303EF" w:rsidRDefault="002303EF" w:rsidP="001B61F3">
                            <w:pPr>
                              <w:spacing w:before="0" w:line="240" w:lineRule="auto"/>
                            </w:pPr>
                          </w:p>
                          <w:p w14:paraId="4D9681CE" w14:textId="77777777" w:rsidR="002303EF" w:rsidRDefault="002303EF" w:rsidP="001B61F3">
                            <w:pPr>
                              <w:spacing w:before="0" w:line="240" w:lineRule="auto"/>
                            </w:pPr>
                          </w:p>
                          <w:p w14:paraId="5E649B63" w14:textId="1E89F445" w:rsidR="002303EF" w:rsidRPr="002303EF" w:rsidRDefault="002303EF" w:rsidP="002303EF">
                            <w:pPr>
                              <w:pStyle w:val="NormalWeb"/>
                              <w:spacing w:before="0" w:beforeAutospacing="0" w:after="0" w:afterAutospacing="0"/>
                              <w:rPr>
                                <w:rFonts w:asciiTheme="majorHAnsi" w:hAnsiTheme="majorHAnsi" w:cs="Calibri"/>
                                <w:b/>
                                <w:bCs/>
                                <w:i/>
                                <w:iCs/>
                                <w:color w:val="365F91" w:themeColor="accent1" w:themeShade="BF"/>
                                <w:sz w:val="32"/>
                                <w:szCs w:val="32"/>
                              </w:rPr>
                            </w:pPr>
                            <w:r w:rsidRPr="002303EF">
                              <w:rPr>
                                <w:rFonts w:asciiTheme="majorHAnsi" w:hAnsiTheme="majorHAnsi" w:cs="Calibri"/>
                                <w:b/>
                                <w:bCs/>
                                <w:i/>
                                <w:iCs/>
                                <w:color w:val="365F91" w:themeColor="accent1" w:themeShade="BF"/>
                                <w:sz w:val="32"/>
                                <w:szCs w:val="32"/>
                              </w:rPr>
                              <w:t>Prayer for Ukraine</w:t>
                            </w:r>
                          </w:p>
                          <w:p w14:paraId="2D6CC852" w14:textId="77777777" w:rsidR="002303EF" w:rsidRDefault="002303EF" w:rsidP="002303EF">
                            <w:pPr>
                              <w:pStyle w:val="NormalWeb"/>
                              <w:spacing w:before="0" w:beforeAutospacing="0" w:after="0" w:afterAutospacing="0"/>
                            </w:pPr>
                          </w:p>
                          <w:p w14:paraId="5C598166" w14:textId="10BD405D" w:rsidR="002303EF" w:rsidRPr="002303EF" w:rsidRDefault="002303EF" w:rsidP="002303EF">
                            <w:pPr>
                              <w:pStyle w:val="NormalWeb"/>
                              <w:spacing w:before="0" w:beforeAutospacing="0" w:after="0" w:afterAutospacing="0"/>
                              <w:jc w:val="both"/>
                              <w:rPr>
                                <w:rFonts w:asciiTheme="minorHAnsi" w:hAnsiTheme="minorHAnsi" w:cs="Calibri"/>
                                <w:color w:val="050505"/>
                                <w:sz w:val="22"/>
                                <w:szCs w:val="22"/>
                              </w:rPr>
                            </w:pPr>
                            <w:r w:rsidRPr="002303EF">
                              <w:rPr>
                                <w:rFonts w:asciiTheme="minorHAnsi" w:hAnsiTheme="minorHAnsi" w:cs="Calibri"/>
                                <w:color w:val="050505"/>
                                <w:sz w:val="22"/>
                                <w:szCs w:val="22"/>
                              </w:rPr>
                              <w:t xml:space="preserve">Please join Catholic Religious Australia for a prayer service, in the wake of the outbreak of war with the invasion of Ukraine by Russia in February 2022. We will unite in prayer for dialogue and peace, for a genuine end to the ongoing violence. Bishop </w:t>
                            </w:r>
                            <w:proofErr w:type="spellStart"/>
                            <w:r w:rsidRPr="002303EF">
                              <w:rPr>
                                <w:rFonts w:asciiTheme="minorHAnsi" w:hAnsiTheme="minorHAnsi" w:cs="Calibri"/>
                                <w:color w:val="050505"/>
                                <w:sz w:val="22"/>
                                <w:szCs w:val="22"/>
                              </w:rPr>
                              <w:t>Mykola</w:t>
                            </w:r>
                            <w:proofErr w:type="spellEnd"/>
                            <w:r w:rsidRPr="002303EF">
                              <w:rPr>
                                <w:rFonts w:asciiTheme="minorHAnsi" w:hAnsiTheme="minorHAnsi" w:cs="Calibri"/>
                                <w:color w:val="050505"/>
                                <w:sz w:val="22"/>
                                <w:szCs w:val="22"/>
                              </w:rPr>
                              <w:t xml:space="preserve"> </w:t>
                            </w:r>
                            <w:proofErr w:type="spellStart"/>
                            <w:r w:rsidRPr="002303EF">
                              <w:rPr>
                                <w:rFonts w:asciiTheme="minorHAnsi" w:hAnsiTheme="minorHAnsi" w:cs="Calibri"/>
                                <w:color w:val="050505"/>
                                <w:sz w:val="22"/>
                                <w:szCs w:val="22"/>
                              </w:rPr>
                              <w:t>Bychok</w:t>
                            </w:r>
                            <w:proofErr w:type="spellEnd"/>
                            <w:r w:rsidRPr="002303EF">
                              <w:rPr>
                                <w:rFonts w:asciiTheme="minorHAnsi" w:hAnsiTheme="minorHAnsi" w:cs="Calibri"/>
                                <w:color w:val="050505"/>
                                <w:sz w:val="22"/>
                                <w:szCs w:val="22"/>
                              </w:rPr>
                              <w:t>, CSsR, Eparch for Ukrainian Catholics in Australia, New Zealand and Oceania will join us for this important prayer.</w:t>
                            </w:r>
                          </w:p>
                          <w:p w14:paraId="475AE12A" w14:textId="77777777" w:rsidR="002303EF" w:rsidRPr="002303EF" w:rsidRDefault="002303EF" w:rsidP="002303EF">
                            <w:pPr>
                              <w:pStyle w:val="NormalWeb"/>
                              <w:spacing w:before="0" w:beforeAutospacing="0" w:after="0" w:afterAutospacing="0"/>
                              <w:rPr>
                                <w:rFonts w:asciiTheme="minorHAnsi" w:hAnsiTheme="minorHAnsi" w:cs="Calibri"/>
                                <w:color w:val="050505"/>
                                <w:sz w:val="22"/>
                                <w:szCs w:val="22"/>
                              </w:rPr>
                            </w:pPr>
                          </w:p>
                          <w:p w14:paraId="0F0266E6" w14:textId="3290404D" w:rsidR="002303EF" w:rsidRDefault="002303EF" w:rsidP="002303EF">
                            <w:pPr>
                              <w:pStyle w:val="NormalWeb"/>
                              <w:spacing w:before="0" w:beforeAutospacing="0" w:after="0" w:afterAutospacing="0"/>
                              <w:rPr>
                                <w:rFonts w:asciiTheme="minorHAnsi" w:hAnsiTheme="minorHAnsi" w:cs="Calibri"/>
                                <w:color w:val="050505"/>
                                <w:sz w:val="22"/>
                                <w:szCs w:val="22"/>
                              </w:rPr>
                            </w:pPr>
                            <w:r w:rsidRPr="002303EF">
                              <w:rPr>
                                <w:rFonts w:asciiTheme="minorHAnsi" w:hAnsiTheme="minorHAnsi" w:cs="Calibri"/>
                                <w:color w:val="050505"/>
                                <w:sz w:val="22"/>
                                <w:szCs w:val="22"/>
                              </w:rPr>
                              <w:t xml:space="preserve">Date: </w:t>
                            </w:r>
                            <w:r w:rsidRPr="002303EF">
                              <w:rPr>
                                <w:rFonts w:asciiTheme="minorHAnsi" w:hAnsiTheme="minorHAnsi" w:cs="Calibri"/>
                                <w:b/>
                                <w:bCs/>
                                <w:color w:val="050505"/>
                                <w:sz w:val="22"/>
                                <w:szCs w:val="22"/>
                              </w:rPr>
                              <w:t>Tuesday 28 June 2022</w:t>
                            </w:r>
                            <w:r w:rsidRPr="002303EF">
                              <w:rPr>
                                <w:rFonts w:asciiTheme="minorHAnsi" w:hAnsiTheme="minorHAnsi" w:cs="Calibri"/>
                                <w:color w:val="050505"/>
                                <w:sz w:val="22"/>
                                <w:szCs w:val="22"/>
                              </w:rPr>
                              <w:t xml:space="preserve"> Time: 11.30am </w:t>
                            </w:r>
                          </w:p>
                          <w:p w14:paraId="62FF8A56" w14:textId="77777777" w:rsidR="002303EF" w:rsidRPr="002303EF" w:rsidRDefault="002303EF" w:rsidP="002303EF">
                            <w:pPr>
                              <w:pStyle w:val="NormalWeb"/>
                              <w:spacing w:before="0" w:beforeAutospacing="0" w:after="0" w:afterAutospacing="0"/>
                              <w:rPr>
                                <w:rFonts w:asciiTheme="minorHAnsi" w:hAnsiTheme="minorHAnsi" w:cs="Calibri"/>
                                <w:color w:val="050505"/>
                                <w:sz w:val="22"/>
                                <w:szCs w:val="22"/>
                              </w:rPr>
                            </w:pPr>
                          </w:p>
                          <w:p w14:paraId="6A323B93" w14:textId="77777777" w:rsidR="002303EF" w:rsidRP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Duration: 30 – 40 minutes </w:t>
                            </w:r>
                          </w:p>
                          <w:p w14:paraId="55096FAF" w14:textId="405ED6CD"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 xml:space="preserve">Format: Zoom link </w:t>
                            </w:r>
                            <w:r>
                              <w:rPr>
                                <w:rFonts w:asciiTheme="minorHAnsi" w:hAnsiTheme="minorHAnsi" w:cs="Calibri"/>
                                <w:color w:val="050505"/>
                                <w:sz w:val="22"/>
                                <w:szCs w:val="22"/>
                              </w:rPr>
                              <w:t>will be</w:t>
                            </w:r>
                            <w:r w:rsidRPr="002303EF">
                              <w:rPr>
                                <w:rFonts w:asciiTheme="minorHAnsi" w:hAnsiTheme="minorHAnsi" w:cs="Calibri"/>
                                <w:color w:val="050505"/>
                                <w:sz w:val="22"/>
                                <w:szCs w:val="22"/>
                              </w:rPr>
                              <w:t xml:space="preserve"> sent out two days prior</w:t>
                            </w:r>
                          </w:p>
                          <w:p w14:paraId="6322A187" w14:textId="77777777"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Pr>
                                <w:rFonts w:asciiTheme="minorHAnsi" w:hAnsiTheme="minorHAnsi" w:cs="Calibri"/>
                                <w:color w:val="050505"/>
                                <w:sz w:val="22"/>
                                <w:szCs w:val="22"/>
                              </w:rPr>
                              <w:t xml:space="preserve">              </w:t>
                            </w:r>
                            <w:r w:rsidRPr="002303EF">
                              <w:rPr>
                                <w:rFonts w:asciiTheme="minorHAnsi" w:hAnsiTheme="minorHAnsi" w:cs="Calibri"/>
                                <w:color w:val="050505"/>
                                <w:sz w:val="22"/>
                                <w:szCs w:val="22"/>
                              </w:rPr>
                              <w:t xml:space="preserve"> to the event to participants who have </w:t>
                            </w:r>
                          </w:p>
                          <w:p w14:paraId="2424752F" w14:textId="11633CAF"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Pr>
                                <w:rFonts w:asciiTheme="minorHAnsi" w:hAnsiTheme="minorHAnsi" w:cs="Calibri"/>
                                <w:color w:val="050505"/>
                                <w:sz w:val="22"/>
                                <w:szCs w:val="22"/>
                              </w:rPr>
                              <w:t xml:space="preserve">               </w:t>
                            </w:r>
                            <w:r w:rsidRPr="002303EF">
                              <w:rPr>
                                <w:rFonts w:asciiTheme="minorHAnsi" w:hAnsiTheme="minorHAnsi" w:cs="Calibri"/>
                                <w:color w:val="050505"/>
                                <w:sz w:val="22"/>
                                <w:szCs w:val="22"/>
                              </w:rPr>
                              <w:t>registered. </w:t>
                            </w:r>
                          </w:p>
                          <w:p w14:paraId="271BC09F" w14:textId="77777777" w:rsidR="002303EF" w:rsidRP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p>
                          <w:p w14:paraId="55B23809" w14:textId="77777777" w:rsidR="002303EF" w:rsidRDefault="002303EF" w:rsidP="002303EF">
                            <w:pPr>
                              <w:pStyle w:val="NormalWeb"/>
                              <w:spacing w:before="0" w:beforeAutospacing="0" w:after="36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 xml:space="preserve">REGISTRATION Free online registration: </w:t>
                            </w:r>
                          </w:p>
                          <w:p w14:paraId="25B04C71" w14:textId="746B4DAE" w:rsidR="002303EF" w:rsidRDefault="00F87887" w:rsidP="002303EF">
                            <w:pPr>
                              <w:pStyle w:val="NormalWeb"/>
                              <w:spacing w:before="0" w:beforeAutospacing="0" w:after="360" w:afterAutospacing="0"/>
                              <w:textAlignment w:val="baseline"/>
                              <w:rPr>
                                <w:rFonts w:ascii="Calibri" w:hAnsi="Calibri" w:cs="Calibri"/>
                                <w:color w:val="050505"/>
                              </w:rPr>
                            </w:pPr>
                            <w:hyperlink r:id="rId51" w:history="1">
                              <w:r w:rsidR="00B42146" w:rsidRPr="000364A6">
                                <w:rPr>
                                  <w:rStyle w:val="Hyperlink"/>
                                  <w:rFonts w:asciiTheme="minorHAnsi" w:hAnsiTheme="minorHAnsi" w:cs="Calibri"/>
                                  <w:sz w:val="22"/>
                                  <w:szCs w:val="22"/>
                                </w:rPr>
                                <w:t>https://www.trybooking.com/BZWZN</w:t>
                              </w:r>
                            </w:hyperlink>
                            <w:r w:rsidR="002303EF">
                              <w:rPr>
                                <w:rFonts w:ascii="Calibri" w:hAnsi="Calibri" w:cs="Calibri"/>
                                <w:color w:val="050505"/>
                              </w:rPr>
                              <w:t> </w:t>
                            </w:r>
                          </w:p>
                          <w:p w14:paraId="5A0E3836" w14:textId="7A9E77C6" w:rsidR="002303EF" w:rsidRDefault="002303EF" w:rsidP="001B61F3">
                            <w:pPr>
                              <w:spacing w:before="0" w:line="240" w:lineRule="auto"/>
                            </w:pPr>
                          </w:p>
                          <w:p w14:paraId="2C65DD78" w14:textId="77777777" w:rsidR="002303EF" w:rsidRDefault="002303EF" w:rsidP="001B61F3">
                            <w:pPr>
                              <w:spacing w:before="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E644C53" id="Text Box 50" o:spid="_x0000_s1045" type="#_x0000_t202" style="position:absolute;margin-left:292.5pt;margin-top:-9.6pt;width:267pt;height:615.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" fillcolor="white [3201]" stroked="f" strokeweight=".5pt">
                <v:textbox>
                  <w:txbxContent>
                    <w:p w14:paraId="595334F7" w14:textId="64A365C4" w:rsidR="00EE7D8A" w:rsidRDefault="00EE7D8A" w:rsidP="00EE7D8A">
                      <w:pPr>
                        <w:spacing w:before="0" w:line="240" w:lineRule="auto"/>
                        <w:ind w:right="255"/>
                        <w:jc w:val="both"/>
                        <w:rPr>
                          <w:rFonts w:eastAsia="Times New Roman" w:cs="Calibri"/>
                          <w:color w:val="050505"/>
                          <w:lang w:val="en-AU" w:eastAsia="en-AU"/>
                        </w:rPr>
                      </w:pPr>
                      <w:r w:rsidRPr="001B61F3">
                        <w:rPr>
                          <w:rFonts w:eastAsia="Times New Roman" w:cs="Calibri"/>
                          <w:color w:val="050505"/>
                          <w:lang w:val="en-AU" w:eastAsia="en-AU"/>
                        </w:rPr>
                        <w:t xml:space="preserve">And the old “dairy shed” was transformed, at the cost of the diocese of Sale, into a comfortable flat by Marco </w:t>
                      </w:r>
                      <w:proofErr w:type="spellStart"/>
                      <w:r w:rsidRPr="001B61F3">
                        <w:rPr>
                          <w:rFonts w:eastAsia="Times New Roman" w:cs="Calibri"/>
                          <w:color w:val="050505"/>
                          <w:lang w:val="en-AU" w:eastAsia="en-AU"/>
                        </w:rPr>
                        <w:t>Pradel</w:t>
                      </w:r>
                      <w:proofErr w:type="spellEnd"/>
                      <w:r w:rsidRPr="001B61F3">
                        <w:rPr>
                          <w:rFonts w:eastAsia="Times New Roman" w:cs="Calibri"/>
                          <w:color w:val="050505"/>
                          <w:lang w:val="en-AU" w:eastAsia="en-AU"/>
                        </w:rPr>
                        <w:t xml:space="preserve">, and occupied by Fr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for several years</w:t>
                      </w:r>
                      <w:r>
                        <w:rPr>
                          <w:rFonts w:eastAsia="Times New Roman" w:cs="Calibri"/>
                          <w:color w:val="050505"/>
                          <w:lang w:val="en-AU" w:eastAsia="en-AU"/>
                        </w:rPr>
                        <w:t>.</w:t>
                      </w:r>
                    </w:p>
                    <w:p w14:paraId="6B83EDF0" w14:textId="77777777" w:rsidR="00EE7D8A" w:rsidRPr="001B61F3" w:rsidRDefault="00EE7D8A" w:rsidP="00EE7D8A">
                      <w:pPr>
                        <w:spacing w:before="0" w:line="240" w:lineRule="auto"/>
                        <w:ind w:right="255"/>
                        <w:jc w:val="both"/>
                        <w:rPr>
                          <w:lang w:val="en-AU"/>
                        </w:rPr>
                      </w:pPr>
                    </w:p>
                    <w:p w14:paraId="317F9152" w14:textId="4B3F119E"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He was also keen on the garden patch around the “Casa Bianca” – as he called the flat. Several fruit-bearing trees still produce good fruit to this day...</w:t>
                      </w:r>
                    </w:p>
                    <w:p w14:paraId="37887FAB" w14:textId="77777777" w:rsidR="001B61F3" w:rsidRPr="001B61F3" w:rsidRDefault="001B61F3" w:rsidP="001B61F3">
                      <w:pPr>
                        <w:spacing w:before="0" w:line="240" w:lineRule="auto"/>
                        <w:ind w:right="220"/>
                        <w:jc w:val="both"/>
                        <w:rPr>
                          <w:rFonts w:eastAsia="Times New Roman" w:cs="Times New Roman"/>
                          <w:lang w:val="en-AU" w:eastAsia="en-AU"/>
                        </w:rPr>
                      </w:pPr>
                    </w:p>
                    <w:p w14:paraId="5A344035" w14:textId="0A969865"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Fr John spent the last years of his life in a retirement village at Pakenham. He died on 25th May 2022. In his funeral homily, Fr Peter Slater, Vicar General of the diocese of Sale, made several references to Fr John’s Salesian connections, and his love for Don Bosco and the Salesians.</w:t>
                      </w:r>
                    </w:p>
                    <w:p w14:paraId="4E6102ED" w14:textId="77777777" w:rsidR="001B61F3" w:rsidRPr="001B61F3" w:rsidRDefault="001B61F3" w:rsidP="001B61F3">
                      <w:pPr>
                        <w:spacing w:before="0" w:line="240" w:lineRule="auto"/>
                        <w:ind w:right="220"/>
                        <w:jc w:val="both"/>
                        <w:rPr>
                          <w:rFonts w:eastAsia="Times New Roman" w:cs="Times New Roman"/>
                          <w:lang w:val="en-AU" w:eastAsia="en-AU"/>
                        </w:rPr>
                      </w:pPr>
                    </w:p>
                    <w:p w14:paraId="21901DE7" w14:textId="7ABA2CB0" w:rsidR="001B61F3" w:rsidRDefault="001B61F3" w:rsidP="001B61F3">
                      <w:pPr>
                        <w:spacing w:before="0" w:line="240" w:lineRule="auto"/>
                        <w:ind w:right="220"/>
                        <w:jc w:val="both"/>
                        <w:rPr>
                          <w:rFonts w:eastAsia="Times New Roman" w:cs="Calibri"/>
                          <w:color w:val="050505"/>
                          <w:lang w:val="en-AU" w:eastAsia="en-AU"/>
                        </w:rPr>
                      </w:pPr>
                      <w:r w:rsidRPr="001B61F3">
                        <w:rPr>
                          <w:rFonts w:eastAsia="Times New Roman" w:cs="Calibri"/>
                          <w:color w:val="050505"/>
                          <w:lang w:val="en-AU" w:eastAsia="en-AU"/>
                        </w:rPr>
                        <w:t xml:space="preserve">May Fr John </w:t>
                      </w:r>
                      <w:proofErr w:type="spellStart"/>
                      <w:r w:rsidRPr="001B61F3">
                        <w:rPr>
                          <w:rFonts w:eastAsia="Times New Roman" w:cs="Calibri"/>
                          <w:color w:val="050505"/>
                          <w:lang w:val="en-AU" w:eastAsia="en-AU"/>
                        </w:rPr>
                        <w:t>Readman</w:t>
                      </w:r>
                      <w:proofErr w:type="spellEnd"/>
                      <w:r w:rsidRPr="001B61F3">
                        <w:rPr>
                          <w:rFonts w:eastAsia="Times New Roman" w:cs="Calibri"/>
                          <w:color w:val="050505"/>
                          <w:lang w:val="en-AU" w:eastAsia="en-AU"/>
                        </w:rPr>
                        <w:t xml:space="preserve"> rest in peace, somewhere in the “Salesian garden” in heaven!</w:t>
                      </w:r>
                    </w:p>
                    <w:p w14:paraId="53516009" w14:textId="77777777" w:rsidR="001B61F3" w:rsidRPr="001B61F3" w:rsidRDefault="001B61F3" w:rsidP="001B61F3">
                      <w:pPr>
                        <w:spacing w:before="0" w:line="240" w:lineRule="auto"/>
                        <w:ind w:right="220"/>
                        <w:jc w:val="both"/>
                        <w:rPr>
                          <w:rFonts w:eastAsia="Times New Roman" w:cs="Times New Roman"/>
                          <w:lang w:val="en-AU" w:eastAsia="en-AU"/>
                        </w:rPr>
                      </w:pPr>
                    </w:p>
                    <w:p w14:paraId="30D7E8EE" w14:textId="77777777" w:rsidR="001B61F3" w:rsidRPr="001B61F3" w:rsidRDefault="001B61F3" w:rsidP="001B61F3">
                      <w:pPr>
                        <w:spacing w:before="0" w:line="240" w:lineRule="auto"/>
                        <w:ind w:right="220"/>
                        <w:jc w:val="both"/>
                        <w:rPr>
                          <w:rFonts w:eastAsia="Times New Roman" w:cs="Times New Roman"/>
                          <w:lang w:val="en-AU" w:eastAsia="en-AU"/>
                        </w:rPr>
                      </w:pPr>
                      <w:r w:rsidRPr="001B61F3">
                        <w:rPr>
                          <w:rFonts w:eastAsia="Times New Roman" w:cs="Calibri"/>
                          <w:i/>
                          <w:iCs/>
                          <w:color w:val="050505"/>
                          <w:lang w:val="en-AU" w:eastAsia="en-AU"/>
                        </w:rPr>
                        <w:t>Fr Frank Bertagnolli SDB</w:t>
                      </w:r>
                    </w:p>
                    <w:p w14:paraId="46EBBE08" w14:textId="79B11AC5" w:rsidR="001B61F3" w:rsidRDefault="001B61F3" w:rsidP="001B61F3">
                      <w:pPr>
                        <w:spacing w:before="0" w:line="240" w:lineRule="auto"/>
                      </w:pPr>
                    </w:p>
                    <w:p w14:paraId="1A5CE1AB" w14:textId="784A1863" w:rsidR="002303EF" w:rsidRDefault="002303EF" w:rsidP="001B61F3">
                      <w:pPr>
                        <w:spacing w:before="0" w:line="240" w:lineRule="auto"/>
                      </w:pPr>
                    </w:p>
                    <w:p w14:paraId="4D9681CE" w14:textId="77777777" w:rsidR="002303EF" w:rsidRDefault="002303EF" w:rsidP="001B61F3">
                      <w:pPr>
                        <w:spacing w:before="0" w:line="240" w:lineRule="auto"/>
                      </w:pPr>
                    </w:p>
                    <w:p w14:paraId="5E649B63" w14:textId="1E89F445" w:rsidR="002303EF" w:rsidRPr="002303EF" w:rsidRDefault="002303EF" w:rsidP="002303EF">
                      <w:pPr>
                        <w:pStyle w:val="NormalWeb"/>
                        <w:spacing w:before="0" w:beforeAutospacing="0" w:after="0" w:afterAutospacing="0"/>
                        <w:rPr>
                          <w:rFonts w:asciiTheme="majorHAnsi" w:hAnsiTheme="majorHAnsi" w:cs="Calibri"/>
                          <w:b/>
                          <w:bCs/>
                          <w:i/>
                          <w:iCs/>
                          <w:color w:val="365F91" w:themeColor="accent1" w:themeShade="BF"/>
                          <w:sz w:val="32"/>
                          <w:szCs w:val="32"/>
                        </w:rPr>
                      </w:pPr>
                      <w:r w:rsidRPr="002303EF">
                        <w:rPr>
                          <w:rFonts w:asciiTheme="majorHAnsi" w:hAnsiTheme="majorHAnsi" w:cs="Calibri"/>
                          <w:b/>
                          <w:bCs/>
                          <w:i/>
                          <w:iCs/>
                          <w:color w:val="365F91" w:themeColor="accent1" w:themeShade="BF"/>
                          <w:sz w:val="32"/>
                          <w:szCs w:val="32"/>
                        </w:rPr>
                        <w:t>Prayer for Ukraine</w:t>
                      </w:r>
                    </w:p>
                    <w:p w14:paraId="2D6CC852" w14:textId="77777777" w:rsidR="002303EF" w:rsidRDefault="002303EF" w:rsidP="002303EF">
                      <w:pPr>
                        <w:pStyle w:val="NormalWeb"/>
                        <w:spacing w:before="0" w:beforeAutospacing="0" w:after="0" w:afterAutospacing="0"/>
                      </w:pPr>
                    </w:p>
                    <w:p w14:paraId="5C598166" w14:textId="10BD405D" w:rsidR="002303EF" w:rsidRPr="002303EF" w:rsidRDefault="002303EF" w:rsidP="002303EF">
                      <w:pPr>
                        <w:pStyle w:val="NormalWeb"/>
                        <w:spacing w:before="0" w:beforeAutospacing="0" w:after="0" w:afterAutospacing="0"/>
                        <w:jc w:val="both"/>
                        <w:rPr>
                          <w:rFonts w:asciiTheme="minorHAnsi" w:hAnsiTheme="minorHAnsi" w:cs="Calibri"/>
                          <w:color w:val="050505"/>
                          <w:sz w:val="22"/>
                          <w:szCs w:val="22"/>
                        </w:rPr>
                      </w:pPr>
                      <w:r w:rsidRPr="002303EF">
                        <w:rPr>
                          <w:rFonts w:asciiTheme="minorHAnsi" w:hAnsiTheme="minorHAnsi" w:cs="Calibri"/>
                          <w:color w:val="050505"/>
                          <w:sz w:val="22"/>
                          <w:szCs w:val="22"/>
                        </w:rPr>
                        <w:t xml:space="preserve">Please join Catholic Religious Australia for a prayer service, in the wake of the outbreak of war with the invasion of Ukraine by Russia in February 2022. We will unite in prayer for dialogue and peace, for a genuine end to the ongoing violence. Bishop </w:t>
                      </w:r>
                      <w:proofErr w:type="spellStart"/>
                      <w:r w:rsidRPr="002303EF">
                        <w:rPr>
                          <w:rFonts w:asciiTheme="minorHAnsi" w:hAnsiTheme="minorHAnsi" w:cs="Calibri"/>
                          <w:color w:val="050505"/>
                          <w:sz w:val="22"/>
                          <w:szCs w:val="22"/>
                        </w:rPr>
                        <w:t>Mykola</w:t>
                      </w:r>
                      <w:proofErr w:type="spellEnd"/>
                      <w:r w:rsidRPr="002303EF">
                        <w:rPr>
                          <w:rFonts w:asciiTheme="minorHAnsi" w:hAnsiTheme="minorHAnsi" w:cs="Calibri"/>
                          <w:color w:val="050505"/>
                          <w:sz w:val="22"/>
                          <w:szCs w:val="22"/>
                        </w:rPr>
                        <w:t xml:space="preserve"> </w:t>
                      </w:r>
                      <w:proofErr w:type="spellStart"/>
                      <w:r w:rsidRPr="002303EF">
                        <w:rPr>
                          <w:rFonts w:asciiTheme="minorHAnsi" w:hAnsiTheme="minorHAnsi" w:cs="Calibri"/>
                          <w:color w:val="050505"/>
                          <w:sz w:val="22"/>
                          <w:szCs w:val="22"/>
                        </w:rPr>
                        <w:t>Bychok</w:t>
                      </w:r>
                      <w:proofErr w:type="spellEnd"/>
                      <w:r w:rsidRPr="002303EF">
                        <w:rPr>
                          <w:rFonts w:asciiTheme="minorHAnsi" w:hAnsiTheme="minorHAnsi" w:cs="Calibri"/>
                          <w:color w:val="050505"/>
                          <w:sz w:val="22"/>
                          <w:szCs w:val="22"/>
                        </w:rPr>
                        <w:t>, CSsR, Eparch for Ukrainian Catholics in Australia, New Zealand and Oceania will join us for this important prayer.</w:t>
                      </w:r>
                    </w:p>
                    <w:p w14:paraId="475AE12A" w14:textId="77777777" w:rsidR="002303EF" w:rsidRPr="002303EF" w:rsidRDefault="002303EF" w:rsidP="002303EF">
                      <w:pPr>
                        <w:pStyle w:val="NormalWeb"/>
                        <w:spacing w:before="0" w:beforeAutospacing="0" w:after="0" w:afterAutospacing="0"/>
                        <w:rPr>
                          <w:rFonts w:asciiTheme="minorHAnsi" w:hAnsiTheme="minorHAnsi" w:cs="Calibri"/>
                          <w:color w:val="050505"/>
                          <w:sz w:val="22"/>
                          <w:szCs w:val="22"/>
                        </w:rPr>
                      </w:pPr>
                    </w:p>
                    <w:p w14:paraId="0F0266E6" w14:textId="3290404D" w:rsidR="002303EF" w:rsidRDefault="002303EF" w:rsidP="002303EF">
                      <w:pPr>
                        <w:pStyle w:val="NormalWeb"/>
                        <w:spacing w:before="0" w:beforeAutospacing="0" w:after="0" w:afterAutospacing="0"/>
                        <w:rPr>
                          <w:rFonts w:asciiTheme="minorHAnsi" w:hAnsiTheme="minorHAnsi" w:cs="Calibri"/>
                          <w:color w:val="050505"/>
                          <w:sz w:val="22"/>
                          <w:szCs w:val="22"/>
                        </w:rPr>
                      </w:pPr>
                      <w:r w:rsidRPr="002303EF">
                        <w:rPr>
                          <w:rFonts w:asciiTheme="minorHAnsi" w:hAnsiTheme="minorHAnsi" w:cs="Calibri"/>
                          <w:color w:val="050505"/>
                          <w:sz w:val="22"/>
                          <w:szCs w:val="22"/>
                        </w:rPr>
                        <w:t xml:space="preserve">Date: </w:t>
                      </w:r>
                      <w:r w:rsidRPr="002303EF">
                        <w:rPr>
                          <w:rFonts w:asciiTheme="minorHAnsi" w:hAnsiTheme="minorHAnsi" w:cs="Calibri"/>
                          <w:b/>
                          <w:bCs/>
                          <w:color w:val="050505"/>
                          <w:sz w:val="22"/>
                          <w:szCs w:val="22"/>
                        </w:rPr>
                        <w:t>Tuesday 28 June 2022</w:t>
                      </w:r>
                      <w:r w:rsidRPr="002303EF">
                        <w:rPr>
                          <w:rFonts w:asciiTheme="minorHAnsi" w:hAnsiTheme="minorHAnsi" w:cs="Calibri"/>
                          <w:color w:val="050505"/>
                          <w:sz w:val="22"/>
                          <w:szCs w:val="22"/>
                        </w:rPr>
                        <w:t xml:space="preserve"> Time: 11.30am </w:t>
                      </w:r>
                    </w:p>
                    <w:p w14:paraId="62FF8A56" w14:textId="77777777" w:rsidR="002303EF" w:rsidRPr="002303EF" w:rsidRDefault="002303EF" w:rsidP="002303EF">
                      <w:pPr>
                        <w:pStyle w:val="NormalWeb"/>
                        <w:spacing w:before="0" w:beforeAutospacing="0" w:after="0" w:afterAutospacing="0"/>
                        <w:rPr>
                          <w:rFonts w:asciiTheme="minorHAnsi" w:hAnsiTheme="minorHAnsi" w:cs="Calibri"/>
                          <w:color w:val="050505"/>
                          <w:sz w:val="22"/>
                          <w:szCs w:val="22"/>
                        </w:rPr>
                      </w:pPr>
                    </w:p>
                    <w:p w14:paraId="6A323B93" w14:textId="77777777" w:rsidR="002303EF" w:rsidRP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Duration: 30 – 40 minutes </w:t>
                      </w:r>
                    </w:p>
                    <w:p w14:paraId="55096FAF" w14:textId="405ED6CD"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 xml:space="preserve">Format: Zoom link </w:t>
                      </w:r>
                      <w:r>
                        <w:rPr>
                          <w:rFonts w:asciiTheme="minorHAnsi" w:hAnsiTheme="minorHAnsi" w:cs="Calibri"/>
                          <w:color w:val="050505"/>
                          <w:sz w:val="22"/>
                          <w:szCs w:val="22"/>
                        </w:rPr>
                        <w:t>will be</w:t>
                      </w:r>
                      <w:r w:rsidRPr="002303EF">
                        <w:rPr>
                          <w:rFonts w:asciiTheme="minorHAnsi" w:hAnsiTheme="minorHAnsi" w:cs="Calibri"/>
                          <w:color w:val="050505"/>
                          <w:sz w:val="22"/>
                          <w:szCs w:val="22"/>
                        </w:rPr>
                        <w:t xml:space="preserve"> sent out two days prior</w:t>
                      </w:r>
                    </w:p>
                    <w:p w14:paraId="6322A187" w14:textId="77777777"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Pr>
                          <w:rFonts w:asciiTheme="minorHAnsi" w:hAnsiTheme="minorHAnsi" w:cs="Calibri"/>
                          <w:color w:val="050505"/>
                          <w:sz w:val="22"/>
                          <w:szCs w:val="22"/>
                        </w:rPr>
                        <w:t xml:space="preserve">              </w:t>
                      </w:r>
                      <w:r w:rsidRPr="002303EF">
                        <w:rPr>
                          <w:rFonts w:asciiTheme="minorHAnsi" w:hAnsiTheme="minorHAnsi" w:cs="Calibri"/>
                          <w:color w:val="050505"/>
                          <w:sz w:val="22"/>
                          <w:szCs w:val="22"/>
                        </w:rPr>
                        <w:t xml:space="preserve"> to the event to participants who have </w:t>
                      </w:r>
                    </w:p>
                    <w:p w14:paraId="2424752F" w14:textId="11633CAF" w:rsid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r>
                        <w:rPr>
                          <w:rFonts w:asciiTheme="minorHAnsi" w:hAnsiTheme="minorHAnsi" w:cs="Calibri"/>
                          <w:color w:val="050505"/>
                          <w:sz w:val="22"/>
                          <w:szCs w:val="22"/>
                        </w:rPr>
                        <w:t xml:space="preserve">               </w:t>
                      </w:r>
                      <w:r w:rsidRPr="002303EF">
                        <w:rPr>
                          <w:rFonts w:asciiTheme="minorHAnsi" w:hAnsiTheme="minorHAnsi" w:cs="Calibri"/>
                          <w:color w:val="050505"/>
                          <w:sz w:val="22"/>
                          <w:szCs w:val="22"/>
                        </w:rPr>
                        <w:t>registered. </w:t>
                      </w:r>
                    </w:p>
                    <w:p w14:paraId="271BC09F" w14:textId="77777777" w:rsidR="002303EF" w:rsidRPr="002303EF" w:rsidRDefault="002303EF" w:rsidP="002303EF">
                      <w:pPr>
                        <w:pStyle w:val="NormalWeb"/>
                        <w:spacing w:before="0" w:beforeAutospacing="0" w:after="0" w:afterAutospacing="0"/>
                        <w:textAlignment w:val="baseline"/>
                        <w:rPr>
                          <w:rFonts w:asciiTheme="minorHAnsi" w:hAnsiTheme="minorHAnsi" w:cs="Calibri"/>
                          <w:color w:val="050505"/>
                          <w:sz w:val="22"/>
                          <w:szCs w:val="22"/>
                        </w:rPr>
                      </w:pPr>
                    </w:p>
                    <w:p w14:paraId="55B23809" w14:textId="77777777" w:rsidR="002303EF" w:rsidRDefault="002303EF" w:rsidP="002303EF">
                      <w:pPr>
                        <w:pStyle w:val="NormalWeb"/>
                        <w:spacing w:before="0" w:beforeAutospacing="0" w:after="360" w:afterAutospacing="0"/>
                        <w:textAlignment w:val="baseline"/>
                        <w:rPr>
                          <w:rFonts w:asciiTheme="minorHAnsi" w:hAnsiTheme="minorHAnsi" w:cs="Calibri"/>
                          <w:color w:val="050505"/>
                          <w:sz w:val="22"/>
                          <w:szCs w:val="22"/>
                        </w:rPr>
                      </w:pPr>
                      <w:r w:rsidRPr="002303EF">
                        <w:rPr>
                          <w:rFonts w:asciiTheme="minorHAnsi" w:hAnsiTheme="minorHAnsi" w:cs="Calibri"/>
                          <w:color w:val="050505"/>
                          <w:sz w:val="22"/>
                          <w:szCs w:val="22"/>
                        </w:rPr>
                        <w:t xml:space="preserve">REGISTRATION Free online registration: </w:t>
                      </w:r>
                    </w:p>
                    <w:p w14:paraId="25B04C71" w14:textId="746B4DAE" w:rsidR="002303EF" w:rsidRDefault="00EA4CE7" w:rsidP="002303EF">
                      <w:pPr>
                        <w:pStyle w:val="NormalWeb"/>
                        <w:spacing w:before="0" w:beforeAutospacing="0" w:after="360" w:afterAutospacing="0"/>
                        <w:textAlignment w:val="baseline"/>
                        <w:rPr>
                          <w:rFonts w:ascii="Calibri" w:hAnsi="Calibri" w:cs="Calibri"/>
                          <w:color w:val="050505"/>
                        </w:rPr>
                      </w:pPr>
                      <w:hyperlink r:id="rId52" w:history="1">
                        <w:r w:rsidR="00B42146" w:rsidRPr="000364A6">
                          <w:rPr>
                            <w:rStyle w:val="Hyperlink"/>
                            <w:rFonts w:asciiTheme="minorHAnsi" w:hAnsiTheme="minorHAnsi" w:cs="Calibri"/>
                            <w:sz w:val="22"/>
                            <w:szCs w:val="22"/>
                          </w:rPr>
                          <w:t>https://www.trybooking.com/BZWZN</w:t>
                        </w:r>
                      </w:hyperlink>
                      <w:r w:rsidR="002303EF">
                        <w:rPr>
                          <w:rFonts w:ascii="Calibri" w:hAnsi="Calibri" w:cs="Calibri"/>
                          <w:color w:val="050505"/>
                        </w:rPr>
                        <w:t> </w:t>
                      </w:r>
                    </w:p>
                    <w:p w14:paraId="5A0E3836" w14:textId="7A9E77C6" w:rsidR="002303EF" w:rsidRDefault="002303EF" w:rsidP="001B61F3">
                      <w:pPr>
                        <w:spacing w:before="0" w:line="240" w:lineRule="auto"/>
                      </w:pPr>
                    </w:p>
                    <w:p w14:paraId="2C65DD78" w14:textId="77777777" w:rsidR="002303EF" w:rsidRDefault="002303EF" w:rsidP="001B61F3">
                      <w:pPr>
                        <w:spacing w:before="0" w:line="240" w:lineRule="auto"/>
                      </w:pPr>
                    </w:p>
                  </w:txbxContent>
                </v:textbox>
              </v:shape>
            </w:pict>
          </mc:Fallback>
        </mc:AlternateContent>
      </w:r>
      <w:r w:rsidR="00713658">
        <w:rPr>
          <w:noProof/>
        </w:rPr>
        <mc:AlternateContent>
          <mc:Choice Requires="wps">
            <w:drawing>
              <wp:anchor distT="0" distB="0" distL="114300" distR="114300" simplePos="0" relativeHeight="251876352" behindDoc="0" locked="0" layoutInCell="1" allowOverlap="1" wp14:anchorId="14FA8464" wp14:editId="5A065A4C">
                <wp:simplePos x="0" y="0"/>
                <wp:positionH relativeFrom="column">
                  <wp:posOffset>-295275</wp:posOffset>
                </wp:positionH>
                <wp:positionV relativeFrom="paragraph">
                  <wp:posOffset>-274320</wp:posOffset>
                </wp:positionV>
                <wp:extent cx="3714750" cy="79629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0" cy="7962900"/>
                        </a:xfrm>
                        <a:prstGeom prst="rect">
                          <a:avLst/>
                        </a:prstGeom>
                        <a:solidFill>
                          <a:schemeClr val="lt1"/>
                        </a:solidFill>
                        <a:ln w="6350">
                          <a:noFill/>
                        </a:ln>
                      </wps:spPr>
                      <wps:txbx>
                        <w:txbxContent>
                          <w:p w14:paraId="7C8A6A21" w14:textId="71368787" w:rsidR="00170DE9" w:rsidRDefault="00170DE9" w:rsidP="00901DC3">
                            <w:pPr>
                              <w:ind w:left="284"/>
                            </w:pPr>
                          </w:p>
                          <w:p w14:paraId="070B0FD6" w14:textId="504475E5" w:rsidR="009761D8" w:rsidRPr="00BF2EE5" w:rsidRDefault="009761D8" w:rsidP="00BF2EE5">
                            <w:pPr>
                              <w:spacing w:before="0" w:line="240" w:lineRule="auto"/>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FA8464" id="Text Box 5" o:spid="_x0000_s1046" type="#_x0000_t202" style="position:absolute;margin-left:-23.25pt;margin-top:-21.6pt;width:292.5pt;height:62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" fillcolor="white [3201]" stroked="f" strokeweight=".5pt">
                <v:textbox>
                  <w:txbxContent>
                    <w:p w14:paraId="7C8A6A21" w14:textId="71368787" w:rsidR="00170DE9" w:rsidRDefault="00170DE9" w:rsidP="00901DC3">
                      <w:pPr>
                        <w:ind w:left="284"/>
                      </w:pPr>
                    </w:p>
                    <w:p w14:paraId="070B0FD6" w14:textId="504475E5" w:rsidR="009761D8" w:rsidRPr="00BF2EE5" w:rsidRDefault="009761D8" w:rsidP="00BF2EE5">
                      <w:pPr>
                        <w:spacing w:before="0" w:line="240" w:lineRule="auto"/>
                        <w:rPr>
                          <w:lang w:val="en-AU"/>
                        </w:rPr>
                      </w:pPr>
                    </w:p>
                  </w:txbxContent>
                </v:textbox>
              </v:shape>
            </w:pict>
          </mc:Fallback>
        </mc:AlternateContent>
      </w:r>
      <w:r w:rsidR="00713658">
        <w:rPr>
          <w:noProof/>
        </w:rPr>
        <mc:AlternateContent>
          <mc:Choice Requires="wps">
            <w:drawing>
              <wp:anchor distT="0" distB="0" distL="114300" distR="114300" simplePos="0" relativeHeight="251841536" behindDoc="0" locked="0" layoutInCell="1" allowOverlap="1" wp14:anchorId="6998B896" wp14:editId="04341AAA">
                <wp:simplePos x="0" y="0"/>
                <wp:positionH relativeFrom="margin">
                  <wp:align>left</wp:align>
                </wp:positionH>
                <wp:positionV relativeFrom="paragraph">
                  <wp:posOffset>7736205</wp:posOffset>
                </wp:positionV>
                <wp:extent cx="6886575" cy="1200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1200150"/>
                        </a:xfrm>
                        <a:prstGeom prst="rect">
                          <a:avLst/>
                        </a:prstGeom>
                        <a:solidFill>
                          <a:schemeClr val="accent3">
                            <a:lumMod val="20000"/>
                            <a:lumOff val="80000"/>
                          </a:schemeClr>
                        </a:solidFill>
                        <a:ln w="6350">
                          <a:noFill/>
                        </a:ln>
                      </wps:spPr>
                      <wps:txbx>
                        <w:txbxContent>
                          <w:tbl>
                            <w:tblPr>
                              <w:tblW w:w="10815" w:type="dxa"/>
                              <w:tblLayout w:type="fixed"/>
                              <w:tblLook w:val="0600" w:firstRow="0" w:lastRow="0" w:firstColumn="0" w:lastColumn="0" w:noHBand="1" w:noVBand="1"/>
                            </w:tblPr>
                            <w:tblGrid>
                              <w:gridCol w:w="4278"/>
                              <w:gridCol w:w="6537"/>
                            </w:tblGrid>
                            <w:tr w:rsidR="007761E5" w14:paraId="3273F93E" w14:textId="77777777" w:rsidTr="0032409D">
                              <w:tc>
                                <w:tcPr>
                                  <w:tcW w:w="4272" w:type="dxa"/>
                                  <w:shd w:val="clear" w:color="auto" w:fill="EAF1DD" w:themeFill="accent3" w:themeFillTint="33"/>
                                  <w:tcMar>
                                    <w:top w:w="86" w:type="dxa"/>
                                    <w:left w:w="216" w:type="dxa"/>
                                    <w:bottom w:w="115" w:type="dxa"/>
                                    <w:right w:w="216" w:type="dxa"/>
                                  </w:tcMar>
                                </w:tcPr>
                                <w:p w14:paraId="663676A3" w14:textId="77777777" w:rsidR="007761E5" w:rsidRDefault="00F87887" w:rsidP="007761E5">
                                  <w:pPr>
                                    <w:pStyle w:val="Heading2"/>
                                  </w:pPr>
                                  <w:sdt>
                                    <w:sdtPr>
                                      <w:id w:val="-1682964294"/>
                                      <w15:appearance w15:val="hidden"/>
                                    </w:sdtPr>
                                    <w:sdtEndPr/>
                                    <w:sdtContent>
                                      <w:r w:rsidR="007761E5">
                                        <w:t>Contact Us</w:t>
                                      </w:r>
                                    </w:sdtContent>
                                  </w:sdt>
                                  <w:r w:rsidR="007761E5">
                                    <w:t xml:space="preserve"> </w:t>
                                  </w:r>
                                </w:p>
                                <w:p w14:paraId="52724A24" w14:textId="77777777" w:rsidR="007761E5" w:rsidRDefault="00F87887" w:rsidP="007761E5">
                                  <w:pPr>
                                    <w:pStyle w:val="Byline"/>
                                  </w:pPr>
                                  <w:sdt>
                                    <w:sdtPr>
                                      <w:rPr>
                                        <w:sz w:val="14"/>
                                        <w:szCs w:val="18"/>
                                      </w:rPr>
                                      <w:id w:val="890693586"/>
                                      <w15:appearance w15:val="hidden"/>
                                    </w:sdtPr>
                                    <w:sdtEndPr>
                                      <w:rPr>
                                        <w:sz w:val="18"/>
                                        <w:szCs w:val="22"/>
                                      </w:rPr>
                                    </w:sdtEndPr>
                                    <w:sdtContent>
                                      <w:r w:rsidR="007761E5" w:rsidRPr="00594614">
                                        <w:rPr>
                                          <w:sz w:val="26"/>
                                          <w:szCs w:val="30"/>
                                        </w:rPr>
                                        <w:t>Salesians of Don Bosco</w:t>
                                      </w:r>
                                    </w:sdtContent>
                                  </w:sdt>
                                </w:p>
                              </w:tc>
                              <w:tc>
                                <w:tcPr>
                                  <w:tcW w:w="6528" w:type="dxa"/>
                                  <w:shd w:val="clear" w:color="auto" w:fill="EAF1DD" w:themeFill="accent3" w:themeFillTint="33"/>
                                  <w:tcMar>
                                    <w:top w:w="86" w:type="dxa"/>
                                    <w:left w:w="216" w:type="dxa"/>
                                    <w:bottom w:w="115" w:type="dxa"/>
                                    <w:right w:w="216" w:type="dxa"/>
                                  </w:tcMar>
                                </w:tcPr>
                                <w:p w14:paraId="05933BBF" w14:textId="77777777" w:rsidR="007761E5" w:rsidRPr="00232FDC" w:rsidRDefault="007761E5" w:rsidP="007761E5">
                                  <w:pPr>
                                    <w:rPr>
                                      <w:b/>
                                      <w:bCs/>
                                      <w:color w:val="1F497D" w:themeColor="text2"/>
                                    </w:rPr>
                                  </w:pPr>
                                  <w:r w:rsidRPr="00232FDC">
                                    <w:rPr>
                                      <w:b/>
                                      <w:bCs/>
                                      <w:color w:val="1F497D" w:themeColor="text2"/>
                                    </w:rPr>
                                    <w:t>Salesian Province Centre</w:t>
                                  </w:r>
                                </w:p>
                                <w:p w14:paraId="7C67BABE" w14:textId="77777777" w:rsidR="007761E5" w:rsidRDefault="007761E5" w:rsidP="007761E5">
                                  <w:r>
                                    <w:t xml:space="preserve">3 Middle Street [PO Box 264] | Ascot Vale 3032 | Australia Ph: +61 3 9377 6000                                                                 Web: </w:t>
                                  </w:r>
                                  <w:hyperlink r:id="rId53" w:history="1">
                                    <w:r w:rsidRPr="00DF3362">
                                      <w:rPr>
                                        <w:rStyle w:val="Hyperlink"/>
                                      </w:rPr>
                                      <w:t>www.salesians.org.au</w:t>
                                    </w:r>
                                  </w:hyperlink>
                                  <w:r>
                                    <w:t xml:space="preserve"> | Email: </w:t>
                                  </w:r>
                                  <w:hyperlink r:id="rId54" w:history="1">
                                    <w:r w:rsidRPr="00DF3362">
                                      <w:rPr>
                                        <w:rStyle w:val="Hyperlink"/>
                                      </w:rPr>
                                      <w:t>sdbaul@salesians.org.au</w:t>
                                    </w:r>
                                  </w:hyperlink>
                                  <w:r>
                                    <w:t xml:space="preserve"> </w:t>
                                  </w:r>
                                </w:p>
                              </w:tc>
                            </w:tr>
                          </w:tbl>
                          <w:p w14:paraId="3E0D7CE5" w14:textId="77777777" w:rsidR="007761E5" w:rsidRDefault="007761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8B896" id="_x0000_t202" coordsize="21600,21600" o:spt="202" path="m,l,21600r21600,l21600,xe">
                <v:stroke joinstyle="miter"/>
                <v:path gradientshapeok="t" o:connecttype="rect"/>
              </v:shapetype>
              <v:shape id="Text Box 4" o:spid="_x0000_s1047" type="#_x0000_t202" style="position:absolute;margin-left:0;margin-top:609.15pt;width:542.25pt;height:94.5pt;z-index:25184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" fillcolor="#eaf1dd [662]" stroked="f" strokeweight=".5pt">
                <v:textbox>
                  <w:txbxContent>
                    <w:tbl>
                      <w:tblPr>
                        <w:tblW w:w="10815" w:type="dxa"/>
                        <w:tblLayout w:type="fixed"/>
                        <w:tblLook w:val="0600" w:firstRow="0" w:lastRow="0" w:firstColumn="0" w:lastColumn="0" w:noHBand="1" w:noVBand="1"/>
                      </w:tblPr>
                      <w:tblGrid>
                        <w:gridCol w:w="4278"/>
                        <w:gridCol w:w="6537"/>
                      </w:tblGrid>
                      <w:tr w:rsidR="007761E5" w14:paraId="3273F93E" w14:textId="77777777" w:rsidTr="0032409D">
                        <w:tc>
                          <w:tcPr>
                            <w:tcW w:w="4272" w:type="dxa"/>
                            <w:shd w:val="clear" w:color="auto" w:fill="EAF1DD" w:themeFill="accent3" w:themeFillTint="33"/>
                            <w:tcMar>
                              <w:top w:w="86" w:type="dxa"/>
                              <w:left w:w="216" w:type="dxa"/>
                              <w:bottom w:w="115" w:type="dxa"/>
                              <w:right w:w="216" w:type="dxa"/>
                            </w:tcMar>
                          </w:tcPr>
                          <w:p w14:paraId="663676A3" w14:textId="77777777" w:rsidR="007761E5" w:rsidRDefault="00F87887" w:rsidP="007761E5">
                            <w:pPr>
                              <w:pStyle w:val="Heading2"/>
                            </w:pPr>
                            <w:sdt>
                              <w:sdtPr>
                                <w:id w:val="-1682964294"/>
                                <w15:appearance w15:val="hidden"/>
                              </w:sdtPr>
                              <w:sdtEndPr/>
                              <w:sdtContent>
                                <w:r w:rsidR="007761E5">
                                  <w:t>Contact Us</w:t>
                                </w:r>
                              </w:sdtContent>
                            </w:sdt>
                            <w:r w:rsidR="007761E5">
                              <w:t xml:space="preserve"> </w:t>
                            </w:r>
                          </w:p>
                          <w:p w14:paraId="52724A24" w14:textId="77777777" w:rsidR="007761E5" w:rsidRDefault="00F87887" w:rsidP="007761E5">
                            <w:pPr>
                              <w:pStyle w:val="Byline"/>
                            </w:pPr>
                            <w:sdt>
                              <w:sdtPr>
                                <w:rPr>
                                  <w:sz w:val="14"/>
                                  <w:szCs w:val="18"/>
                                </w:rPr>
                                <w:id w:val="890693586"/>
                                <w15:appearance w15:val="hidden"/>
                              </w:sdtPr>
                              <w:sdtEndPr>
                                <w:rPr>
                                  <w:sz w:val="18"/>
                                  <w:szCs w:val="22"/>
                                </w:rPr>
                              </w:sdtEndPr>
                              <w:sdtContent>
                                <w:r w:rsidR="007761E5" w:rsidRPr="00594614">
                                  <w:rPr>
                                    <w:sz w:val="26"/>
                                    <w:szCs w:val="30"/>
                                  </w:rPr>
                                  <w:t>Salesians of Don Bosco</w:t>
                                </w:r>
                              </w:sdtContent>
                            </w:sdt>
                          </w:p>
                        </w:tc>
                        <w:tc>
                          <w:tcPr>
                            <w:tcW w:w="6528" w:type="dxa"/>
                            <w:shd w:val="clear" w:color="auto" w:fill="EAF1DD" w:themeFill="accent3" w:themeFillTint="33"/>
                            <w:tcMar>
                              <w:top w:w="86" w:type="dxa"/>
                              <w:left w:w="216" w:type="dxa"/>
                              <w:bottom w:w="115" w:type="dxa"/>
                              <w:right w:w="216" w:type="dxa"/>
                            </w:tcMar>
                          </w:tcPr>
                          <w:p w14:paraId="05933BBF" w14:textId="77777777" w:rsidR="007761E5" w:rsidRPr="00232FDC" w:rsidRDefault="007761E5" w:rsidP="007761E5">
                            <w:pPr>
                              <w:rPr>
                                <w:b/>
                                <w:bCs/>
                                <w:color w:val="1F497D" w:themeColor="text2"/>
                              </w:rPr>
                            </w:pPr>
                            <w:r w:rsidRPr="00232FDC">
                              <w:rPr>
                                <w:b/>
                                <w:bCs/>
                                <w:color w:val="1F497D" w:themeColor="text2"/>
                              </w:rPr>
                              <w:t>Salesian Province Centre</w:t>
                            </w:r>
                          </w:p>
                          <w:p w14:paraId="7C67BABE" w14:textId="77777777" w:rsidR="007761E5" w:rsidRDefault="007761E5" w:rsidP="007761E5">
                            <w:r>
                              <w:t xml:space="preserve">3 Middle Street [PO Box 264] | Ascot Vale 3032 | Australia Ph: +61 3 9377 6000                                                                 Web: </w:t>
                            </w:r>
                            <w:hyperlink r:id="rId55" w:history="1">
                              <w:r w:rsidRPr="00DF3362">
                                <w:rPr>
                                  <w:rStyle w:val="Hyperlink"/>
                                </w:rPr>
                                <w:t>www.salesians.org.au</w:t>
                              </w:r>
                            </w:hyperlink>
                            <w:r>
                              <w:t xml:space="preserve"> | Email: </w:t>
                            </w:r>
                            <w:hyperlink r:id="rId56" w:history="1">
                              <w:r w:rsidRPr="00DF3362">
                                <w:rPr>
                                  <w:rStyle w:val="Hyperlink"/>
                                </w:rPr>
                                <w:t>sdbaul@salesians.org.au</w:t>
                              </w:r>
                            </w:hyperlink>
                            <w:r>
                              <w:t xml:space="preserve"> </w:t>
                            </w:r>
                          </w:p>
                        </w:tc>
                      </w:tr>
                    </w:tbl>
                    <w:p w14:paraId="3E0D7CE5" w14:textId="77777777" w:rsidR="007761E5" w:rsidRDefault="007761E5"/>
                  </w:txbxContent>
                </v:textbox>
                <w10:wrap anchorx="margin"/>
              </v:shape>
            </w:pict>
          </mc:Fallback>
        </mc:AlternateContent>
      </w:r>
      <w:r w:rsidR="00BF2EE5">
        <w:tab/>
      </w:r>
      <w:r w:rsidR="00BF2EE5">
        <w:tab/>
      </w:r>
      <w:r w:rsidR="00BF2EE5">
        <w:tab/>
      </w:r>
      <w:r w:rsidR="001C6952">
        <w:rPr>
          <w:rFonts w:cstheme="minorHAnsi"/>
          <w:sz w:val="24"/>
          <w:szCs w:val="24"/>
        </w:rPr>
        <w:t xml:space="preserve">Re: </w:t>
      </w:r>
      <w:r w:rsidR="001C6952">
        <w:rPr>
          <w:rFonts w:cstheme="minorHAnsi"/>
          <w:sz w:val="24"/>
          <w:szCs w:val="24"/>
        </w:rPr>
        <w:tab/>
      </w:r>
      <w:r w:rsidR="001C6952">
        <w:rPr>
          <w:rFonts w:cstheme="minorHAnsi"/>
          <w:sz w:val="24"/>
          <w:szCs w:val="24"/>
        </w:rPr>
        <w:tab/>
        <w:t xml:space="preserve"> </w:t>
      </w:r>
      <w:r w:rsidR="001C6952">
        <w:rPr>
          <w:rFonts w:cstheme="minorHAnsi"/>
          <w:sz w:val="24"/>
          <w:szCs w:val="24"/>
        </w:rPr>
        <w:tab/>
      </w:r>
      <w:r w:rsidR="001C6952">
        <w:rPr>
          <w:rFonts w:cstheme="minorHAnsi"/>
          <w:sz w:val="24"/>
          <w:szCs w:val="24"/>
        </w:rPr>
        <w:tab/>
      </w:r>
      <w:r w:rsidR="001C6952">
        <w:rPr>
          <w:rFonts w:cstheme="minorHAnsi"/>
          <w:sz w:val="24"/>
          <w:szCs w:val="24"/>
        </w:rPr>
        <w:tab/>
      </w:r>
    </w:p>
    <w:p w14:paraId="55CA6577" w14:textId="410ECB9F" w:rsidR="00A95BB0" w:rsidRDefault="00EE7D8A" w:rsidP="004F7033">
      <w:pPr>
        <w:pStyle w:val="ObjectAnchor"/>
        <w:tabs>
          <w:tab w:val="left" w:pos="5245"/>
        </w:tabs>
      </w:pPr>
      <w:r>
        <mc:AlternateContent>
          <mc:Choice Requires="wps">
            <w:drawing>
              <wp:anchor distT="0" distB="0" distL="114300" distR="114300" simplePos="0" relativeHeight="251913216" behindDoc="0" locked="0" layoutInCell="1" allowOverlap="1" wp14:anchorId="1BC3F49F" wp14:editId="42B4C74E">
                <wp:simplePos x="0" y="0"/>
                <wp:positionH relativeFrom="column">
                  <wp:posOffset>3819525</wp:posOffset>
                </wp:positionH>
                <wp:positionV relativeFrom="paragraph">
                  <wp:posOffset>3542030</wp:posOffset>
                </wp:positionV>
                <wp:extent cx="3181350" cy="123825"/>
                <wp:effectExtent l="0" t="0" r="19050" b="28575"/>
                <wp:wrapNone/>
                <wp:docPr id="54" name="Wave 54"/>
                <wp:cNvGraphicFramePr/>
                <a:graphic xmlns:a="http://schemas.openxmlformats.org/drawingml/2006/main">
                  <a:graphicData uri="http://schemas.microsoft.com/office/word/2010/wordprocessingShape">
                    <wps:wsp>
                      <wps:cNvSpPr/>
                      <wps:spPr>
                        <a:xfrm>
                          <a:off x="0" y="0"/>
                          <a:ext cx="3181350" cy="123825"/>
                        </a:xfrm>
                        <a:prstGeom prst="wav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963F3D5"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54" o:spid="_x0000_s1026" type="#_x0000_t64" style="position:absolute;margin-left:300.75pt;margin-top:278.9pt;width:250.5pt;height:9.7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" adj="2700" fillcolor="#92d050" strokecolor="#243f60 [1604]" strokeweight="1pt">
                <v:stroke joinstyle="miter"/>
              </v:shape>
            </w:pict>
          </mc:Fallback>
        </mc:AlternateContent>
      </w:r>
      <w:r>
        <mc:AlternateContent>
          <mc:Choice Requires="wps">
            <w:drawing>
              <wp:anchor distT="0" distB="0" distL="114300" distR="114300" simplePos="0" relativeHeight="251912192" behindDoc="0" locked="0" layoutInCell="1" allowOverlap="1" wp14:anchorId="5AAE9977" wp14:editId="75556B23">
                <wp:simplePos x="0" y="0"/>
                <wp:positionH relativeFrom="margin">
                  <wp:posOffset>561975</wp:posOffset>
                </wp:positionH>
                <wp:positionV relativeFrom="paragraph">
                  <wp:posOffset>3618230</wp:posOffset>
                </wp:positionV>
                <wp:extent cx="2085975" cy="1085850"/>
                <wp:effectExtent l="0" t="0" r="28575" b="19050"/>
                <wp:wrapNone/>
                <wp:docPr id="53" name="Rectangle: Single Corner Snipped 53"/>
                <wp:cNvGraphicFramePr/>
                <a:graphic xmlns:a="http://schemas.openxmlformats.org/drawingml/2006/main">
                  <a:graphicData uri="http://schemas.microsoft.com/office/word/2010/wordprocessingShape">
                    <wps:wsp>
                      <wps:cNvSpPr/>
                      <wps:spPr>
                        <a:xfrm>
                          <a:off x="0" y="0"/>
                          <a:ext cx="2085975" cy="1085850"/>
                        </a:xfrm>
                        <a:prstGeom prst="snip1Rect">
                          <a:avLst/>
                        </a:prstGeom>
                        <a:blipFill dpi="0" rotWithShape="1">
                          <a:blip r:embed="rId5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61E210" id="Rectangle: Single Corner Snipped 53" o:spid="_x0000_s1026" style="position:absolute;margin-left:44.25pt;margin-top:284.9pt;width:164.25pt;height:85.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85975,10858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" path="m,l1904996,r180979,180979l2085975,1085850,,1085850,,xe" strokecolor="#243f60 [1604]" strokeweight="1pt">
                <v:fill r:id="rId58" o:title="" recolor="t" rotate="t" type="frame"/>
                <v:stroke joinstyle="miter"/>
                <v:path arrowok="t" o:connecttype="custom" o:connectlocs="0,0;1904996,0;2085975,180979;2085975,1085850;0,1085850;0,0" o:connectangles="0,0,0,0,0,0"/>
                <w10:wrap anchorx="margin"/>
              </v:shape>
            </w:pict>
          </mc:Fallback>
        </mc:AlternateContent>
      </w:r>
    </w:p>
    <w:sectPr w:rsidR="00A95BB0" w:rsidSect="00C21BB9">
      <w:pgSz w:w="12240" w:h="15840"/>
      <w:pgMar w:top="284"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EC916" w14:textId="77777777" w:rsidR="00F87887" w:rsidRDefault="00F87887" w:rsidP="002719D0">
      <w:pPr>
        <w:spacing w:before="0" w:line="240" w:lineRule="auto"/>
      </w:pPr>
      <w:r>
        <w:separator/>
      </w:r>
    </w:p>
  </w:endnote>
  <w:endnote w:type="continuationSeparator" w:id="0">
    <w:p w14:paraId="61DA3E46" w14:textId="77777777" w:rsidR="00F87887" w:rsidRDefault="00F87887"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LilyUPC">
    <w:panose1 w:val="020B0604020202020204"/>
    <w:charset w:val="DE"/>
    <w:family w:val="swiss"/>
    <w:pitch w:val="variable"/>
    <w:sig w:usb0="81000003" w:usb1="00000000" w:usb2="00000000" w:usb3="00000000" w:csb0="00010001" w:csb1="00000000"/>
  </w:font>
  <w:font w:name="Matura MT Script Capitals">
    <w:panose1 w:val="03020802060602070202"/>
    <w:charset w:val="00"/>
    <w:family w:val="script"/>
    <w:pitch w:val="variable"/>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989E6" w14:textId="77777777" w:rsidR="008627B3" w:rsidRDefault="00862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283951"/>
      <w:docPartObj>
        <w:docPartGallery w:val="Page Numbers (Bottom of Page)"/>
        <w:docPartUnique/>
      </w:docPartObj>
    </w:sdtPr>
    <w:sdtEndPr>
      <w:rPr>
        <w:noProof/>
      </w:rPr>
    </w:sdtEndPr>
    <w:sdtContent>
      <w:p w14:paraId="6EBD6138" w14:textId="77777777" w:rsidR="006E56ED" w:rsidRDefault="006E56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47A118" w14:textId="77777777" w:rsidR="006E56ED" w:rsidRDefault="006E56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42848" w14:textId="77777777" w:rsidR="008627B3" w:rsidRDefault="00862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47CBD" w14:textId="77777777" w:rsidR="00F87887" w:rsidRDefault="00F87887" w:rsidP="002719D0">
      <w:pPr>
        <w:spacing w:before="0" w:line="240" w:lineRule="auto"/>
      </w:pPr>
      <w:r>
        <w:separator/>
      </w:r>
    </w:p>
  </w:footnote>
  <w:footnote w:type="continuationSeparator" w:id="0">
    <w:p w14:paraId="4E6034E2" w14:textId="77777777" w:rsidR="00F87887" w:rsidRDefault="00F87887" w:rsidP="002719D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8F16" w14:textId="5ABDFE6E" w:rsidR="00E0124F" w:rsidRDefault="00E01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AD130" w14:textId="45D6ABFC" w:rsidR="00E0124F" w:rsidRDefault="00E01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26E7" w14:textId="23143EE8" w:rsidR="00E0124F" w:rsidRDefault="00E01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93CCE"/>
    <w:multiLevelType w:val="hybridMultilevel"/>
    <w:tmpl w:val="B484B3CA"/>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 w15:restartNumberingAfterBreak="0">
    <w:nsid w:val="0CC64115"/>
    <w:multiLevelType w:val="multilevel"/>
    <w:tmpl w:val="2DA6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7281F"/>
    <w:multiLevelType w:val="hybridMultilevel"/>
    <w:tmpl w:val="E22C6B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FB45E6"/>
    <w:multiLevelType w:val="multilevel"/>
    <w:tmpl w:val="94C606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B3450"/>
    <w:multiLevelType w:val="multilevel"/>
    <w:tmpl w:val="349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61D3F"/>
    <w:multiLevelType w:val="multilevel"/>
    <w:tmpl w:val="3EB6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67333"/>
    <w:multiLevelType w:val="hybridMultilevel"/>
    <w:tmpl w:val="AFCE015C"/>
    <w:lvl w:ilvl="0" w:tplc="FF760010">
      <w:start w:val="75"/>
      <w:numFmt w:val="bullet"/>
      <w:lvlText w:val=""/>
      <w:lvlJc w:val="left"/>
      <w:pPr>
        <w:ind w:left="644" w:hanging="360"/>
      </w:pPr>
      <w:rPr>
        <w:rFonts w:ascii="Symbol" w:eastAsia="Times New Roman" w:hAnsi="Symbol"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28741738"/>
    <w:multiLevelType w:val="multilevel"/>
    <w:tmpl w:val="D090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40A25"/>
    <w:multiLevelType w:val="multilevel"/>
    <w:tmpl w:val="E1E2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96CBC"/>
    <w:multiLevelType w:val="multilevel"/>
    <w:tmpl w:val="82F6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EE31D9"/>
    <w:multiLevelType w:val="hybridMultilevel"/>
    <w:tmpl w:val="186C51D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488672B0"/>
    <w:multiLevelType w:val="multilevel"/>
    <w:tmpl w:val="1F76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765E6"/>
    <w:multiLevelType w:val="multilevel"/>
    <w:tmpl w:val="F2A8B3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5068B0"/>
    <w:multiLevelType w:val="multilevel"/>
    <w:tmpl w:val="D424E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6C4C39"/>
    <w:multiLevelType w:val="hybridMultilevel"/>
    <w:tmpl w:val="C71C09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A24B51"/>
    <w:multiLevelType w:val="multilevel"/>
    <w:tmpl w:val="495E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077FAA"/>
    <w:multiLevelType w:val="multilevel"/>
    <w:tmpl w:val="D35A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5373F"/>
    <w:multiLevelType w:val="hybridMultilevel"/>
    <w:tmpl w:val="4C5611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24B7A16"/>
    <w:multiLevelType w:val="hybridMultilevel"/>
    <w:tmpl w:val="62CE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2C6360"/>
    <w:multiLevelType w:val="multilevel"/>
    <w:tmpl w:val="6D9A21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3222D1"/>
    <w:multiLevelType w:val="hybridMultilevel"/>
    <w:tmpl w:val="EBA6C79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77F531E9"/>
    <w:multiLevelType w:val="multilevel"/>
    <w:tmpl w:val="F830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5395D"/>
    <w:multiLevelType w:val="multilevel"/>
    <w:tmpl w:val="C716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F17CDF"/>
    <w:multiLevelType w:val="multilevel"/>
    <w:tmpl w:val="B81C7D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E97DE2"/>
    <w:multiLevelType w:val="multilevel"/>
    <w:tmpl w:val="45D6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0"/>
  </w:num>
  <w:num w:numId="3">
    <w:abstractNumId w:val="6"/>
  </w:num>
  <w:num w:numId="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5"/>
  </w:num>
  <w:num w:numId="6">
    <w:abstractNumId w:val="9"/>
  </w:num>
  <w:num w:numId="7">
    <w:abstractNumId w:val="11"/>
  </w:num>
  <w:num w:numId="8">
    <w:abstractNumId w:val="24"/>
  </w:num>
  <w:num w:numId="9">
    <w:abstractNumId w:val="21"/>
  </w:num>
  <w:num w:numId="10">
    <w:abstractNumId w:val="18"/>
  </w:num>
  <w:num w:numId="11">
    <w:abstractNumId w:val="22"/>
  </w:num>
  <w:num w:numId="12">
    <w:abstractNumId w:val="13"/>
  </w:num>
  <w:num w:numId="13">
    <w:abstractNumId w:val="19"/>
    <w:lvlOverride w:ilvl="0">
      <w:lvl w:ilvl="0">
        <w:numFmt w:val="decimal"/>
        <w:lvlText w:val="%1."/>
        <w:lvlJc w:val="left"/>
      </w:lvl>
    </w:lvlOverride>
  </w:num>
  <w:num w:numId="14">
    <w:abstractNumId w:val="19"/>
    <w:lvlOverride w:ilvl="0">
      <w:lvl w:ilvl="0">
        <w:numFmt w:val="decimal"/>
        <w:lvlText w:val="%1."/>
        <w:lvlJc w:val="left"/>
      </w:lvl>
    </w:lvlOverride>
  </w:num>
  <w:num w:numId="15">
    <w:abstractNumId w:val="19"/>
    <w:lvlOverride w:ilvl="0">
      <w:lvl w:ilvl="0">
        <w:numFmt w:val="decimal"/>
        <w:lvlText w:val="%1."/>
        <w:lvlJc w:val="left"/>
      </w:lvl>
    </w:lvlOverride>
  </w:num>
  <w:num w:numId="16">
    <w:abstractNumId w:val="12"/>
    <w:lvlOverride w:ilvl="0">
      <w:lvl w:ilvl="0">
        <w:numFmt w:val="decimal"/>
        <w:lvlText w:val="%1."/>
        <w:lvlJc w:val="left"/>
      </w:lvl>
    </w:lvlOverride>
  </w:num>
  <w:num w:numId="17">
    <w:abstractNumId w:val="3"/>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5"/>
  </w:num>
  <w:num w:numId="20">
    <w:abstractNumId w:val="14"/>
  </w:num>
  <w:num w:numId="21">
    <w:abstractNumId w:val="2"/>
  </w:num>
  <w:num w:numId="22">
    <w:abstractNumId w:val="17"/>
  </w:num>
  <w:num w:numId="23">
    <w:abstractNumId w:val="7"/>
  </w:num>
  <w:num w:numId="24">
    <w:abstractNumId w:val="1"/>
  </w:num>
  <w:num w:numId="25">
    <w:abstractNumId w:val="8"/>
  </w:num>
  <w:num w:numId="26">
    <w:abstractNumId w:val="4"/>
  </w:num>
  <w:num w:numId="2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E0"/>
    <w:rsid w:val="000014AA"/>
    <w:rsid w:val="000021DC"/>
    <w:rsid w:val="00011CA7"/>
    <w:rsid w:val="0001362D"/>
    <w:rsid w:val="00016D06"/>
    <w:rsid w:val="000177D7"/>
    <w:rsid w:val="0002076A"/>
    <w:rsid w:val="00020DC6"/>
    <w:rsid w:val="00023465"/>
    <w:rsid w:val="0002441A"/>
    <w:rsid w:val="00024844"/>
    <w:rsid w:val="00041839"/>
    <w:rsid w:val="00044C83"/>
    <w:rsid w:val="00044D8D"/>
    <w:rsid w:val="00045C6E"/>
    <w:rsid w:val="00047B18"/>
    <w:rsid w:val="00053D48"/>
    <w:rsid w:val="00054791"/>
    <w:rsid w:val="000560D0"/>
    <w:rsid w:val="00060D06"/>
    <w:rsid w:val="00067273"/>
    <w:rsid w:val="00071705"/>
    <w:rsid w:val="000717BE"/>
    <w:rsid w:val="000732D5"/>
    <w:rsid w:val="000743A4"/>
    <w:rsid w:val="00074564"/>
    <w:rsid w:val="0008036C"/>
    <w:rsid w:val="00081756"/>
    <w:rsid w:val="0008273B"/>
    <w:rsid w:val="00083112"/>
    <w:rsid w:val="0009002C"/>
    <w:rsid w:val="00094EC6"/>
    <w:rsid w:val="000A0164"/>
    <w:rsid w:val="000B044A"/>
    <w:rsid w:val="000B0D0C"/>
    <w:rsid w:val="000B3F4E"/>
    <w:rsid w:val="000B5FB2"/>
    <w:rsid w:val="000C03D1"/>
    <w:rsid w:val="000C361D"/>
    <w:rsid w:val="000D2793"/>
    <w:rsid w:val="000D69EB"/>
    <w:rsid w:val="000E04B1"/>
    <w:rsid w:val="000E5948"/>
    <w:rsid w:val="000F063C"/>
    <w:rsid w:val="000F0D50"/>
    <w:rsid w:val="000F1634"/>
    <w:rsid w:val="000F3CA9"/>
    <w:rsid w:val="000F558C"/>
    <w:rsid w:val="00101ABC"/>
    <w:rsid w:val="00107ED9"/>
    <w:rsid w:val="00111F0B"/>
    <w:rsid w:val="001171D0"/>
    <w:rsid w:val="00124A4B"/>
    <w:rsid w:val="00127693"/>
    <w:rsid w:val="00135803"/>
    <w:rsid w:val="00142E39"/>
    <w:rsid w:val="00142EC4"/>
    <w:rsid w:val="001452A7"/>
    <w:rsid w:val="0015000D"/>
    <w:rsid w:val="0015615E"/>
    <w:rsid w:val="00157EFD"/>
    <w:rsid w:val="00170DE9"/>
    <w:rsid w:val="00173358"/>
    <w:rsid w:val="001755FF"/>
    <w:rsid w:val="001849B5"/>
    <w:rsid w:val="00187F44"/>
    <w:rsid w:val="00196F54"/>
    <w:rsid w:val="00197602"/>
    <w:rsid w:val="001A0459"/>
    <w:rsid w:val="001A0713"/>
    <w:rsid w:val="001A12B1"/>
    <w:rsid w:val="001A18AA"/>
    <w:rsid w:val="001A2594"/>
    <w:rsid w:val="001A2716"/>
    <w:rsid w:val="001B5489"/>
    <w:rsid w:val="001B5643"/>
    <w:rsid w:val="001B61F3"/>
    <w:rsid w:val="001B6839"/>
    <w:rsid w:val="001C428A"/>
    <w:rsid w:val="001C6952"/>
    <w:rsid w:val="001D416A"/>
    <w:rsid w:val="001E2264"/>
    <w:rsid w:val="001E2EDD"/>
    <w:rsid w:val="001E3D61"/>
    <w:rsid w:val="001E7476"/>
    <w:rsid w:val="001E74AB"/>
    <w:rsid w:val="001F004B"/>
    <w:rsid w:val="001F0D35"/>
    <w:rsid w:val="001F1E64"/>
    <w:rsid w:val="001F2503"/>
    <w:rsid w:val="00213421"/>
    <w:rsid w:val="0021604F"/>
    <w:rsid w:val="002170DA"/>
    <w:rsid w:val="00222776"/>
    <w:rsid w:val="00226987"/>
    <w:rsid w:val="00226EAA"/>
    <w:rsid w:val="002303EF"/>
    <w:rsid w:val="00232FDC"/>
    <w:rsid w:val="0023408F"/>
    <w:rsid w:val="00234A51"/>
    <w:rsid w:val="00234C50"/>
    <w:rsid w:val="00243D0B"/>
    <w:rsid w:val="002466AE"/>
    <w:rsid w:val="00247A30"/>
    <w:rsid w:val="002502D8"/>
    <w:rsid w:val="00256D68"/>
    <w:rsid w:val="00260804"/>
    <w:rsid w:val="002614C8"/>
    <w:rsid w:val="002627AD"/>
    <w:rsid w:val="00263ED6"/>
    <w:rsid w:val="00266398"/>
    <w:rsid w:val="00270882"/>
    <w:rsid w:val="002719D0"/>
    <w:rsid w:val="00273568"/>
    <w:rsid w:val="002859F6"/>
    <w:rsid w:val="002863C6"/>
    <w:rsid w:val="00291C23"/>
    <w:rsid w:val="00292352"/>
    <w:rsid w:val="002951B3"/>
    <w:rsid w:val="002A766C"/>
    <w:rsid w:val="002A7674"/>
    <w:rsid w:val="002B273E"/>
    <w:rsid w:val="002C341D"/>
    <w:rsid w:val="002C3B51"/>
    <w:rsid w:val="002C5BE3"/>
    <w:rsid w:val="002C5DE6"/>
    <w:rsid w:val="002D3C34"/>
    <w:rsid w:val="002D3F3D"/>
    <w:rsid w:val="002D4EE1"/>
    <w:rsid w:val="002E39EA"/>
    <w:rsid w:val="002E463A"/>
    <w:rsid w:val="002F0D2C"/>
    <w:rsid w:val="002F59D5"/>
    <w:rsid w:val="002F6C5C"/>
    <w:rsid w:val="002F7836"/>
    <w:rsid w:val="003033DE"/>
    <w:rsid w:val="00313B94"/>
    <w:rsid w:val="00317617"/>
    <w:rsid w:val="003202D3"/>
    <w:rsid w:val="00323938"/>
    <w:rsid w:val="0032409D"/>
    <w:rsid w:val="00325127"/>
    <w:rsid w:val="0032675A"/>
    <w:rsid w:val="0033265D"/>
    <w:rsid w:val="00334485"/>
    <w:rsid w:val="0034345D"/>
    <w:rsid w:val="00344910"/>
    <w:rsid w:val="003463D6"/>
    <w:rsid w:val="003463F5"/>
    <w:rsid w:val="003535D8"/>
    <w:rsid w:val="003559F3"/>
    <w:rsid w:val="00360F6E"/>
    <w:rsid w:val="003650F0"/>
    <w:rsid w:val="00380F22"/>
    <w:rsid w:val="003832E1"/>
    <w:rsid w:val="00384688"/>
    <w:rsid w:val="00386250"/>
    <w:rsid w:val="00387F84"/>
    <w:rsid w:val="00391179"/>
    <w:rsid w:val="0039793C"/>
    <w:rsid w:val="00397DBE"/>
    <w:rsid w:val="003A0EFC"/>
    <w:rsid w:val="003A51E4"/>
    <w:rsid w:val="003B3C98"/>
    <w:rsid w:val="003C06A0"/>
    <w:rsid w:val="003C0D85"/>
    <w:rsid w:val="003C2211"/>
    <w:rsid w:val="003C7EC8"/>
    <w:rsid w:val="003D30FB"/>
    <w:rsid w:val="003D568D"/>
    <w:rsid w:val="003E0C66"/>
    <w:rsid w:val="003E25B7"/>
    <w:rsid w:val="003E3F89"/>
    <w:rsid w:val="003E54F2"/>
    <w:rsid w:val="003E6371"/>
    <w:rsid w:val="003F0F41"/>
    <w:rsid w:val="003F1721"/>
    <w:rsid w:val="003F34FC"/>
    <w:rsid w:val="003F631D"/>
    <w:rsid w:val="004079F6"/>
    <w:rsid w:val="004151D5"/>
    <w:rsid w:val="00420519"/>
    <w:rsid w:val="00421EFA"/>
    <w:rsid w:val="004227BD"/>
    <w:rsid w:val="0042641E"/>
    <w:rsid w:val="004265B2"/>
    <w:rsid w:val="00431A6E"/>
    <w:rsid w:val="00435678"/>
    <w:rsid w:val="00442349"/>
    <w:rsid w:val="00453192"/>
    <w:rsid w:val="00453AEC"/>
    <w:rsid w:val="004541EA"/>
    <w:rsid w:val="00456CAB"/>
    <w:rsid w:val="004672A7"/>
    <w:rsid w:val="004718F3"/>
    <w:rsid w:val="0047317F"/>
    <w:rsid w:val="004761C7"/>
    <w:rsid w:val="00482205"/>
    <w:rsid w:val="004864FE"/>
    <w:rsid w:val="00490625"/>
    <w:rsid w:val="004907B1"/>
    <w:rsid w:val="00495BE6"/>
    <w:rsid w:val="00497328"/>
    <w:rsid w:val="00497D16"/>
    <w:rsid w:val="004A39A1"/>
    <w:rsid w:val="004B2D23"/>
    <w:rsid w:val="004B2DB4"/>
    <w:rsid w:val="004B7B7B"/>
    <w:rsid w:val="004B7FCF"/>
    <w:rsid w:val="004C07A9"/>
    <w:rsid w:val="004C0F8E"/>
    <w:rsid w:val="004C1BDC"/>
    <w:rsid w:val="004C2509"/>
    <w:rsid w:val="004E0037"/>
    <w:rsid w:val="004E0374"/>
    <w:rsid w:val="004E085B"/>
    <w:rsid w:val="004E6AB3"/>
    <w:rsid w:val="004E7CE0"/>
    <w:rsid w:val="004F7033"/>
    <w:rsid w:val="004F732F"/>
    <w:rsid w:val="004F773B"/>
    <w:rsid w:val="00501071"/>
    <w:rsid w:val="0050555C"/>
    <w:rsid w:val="005077E5"/>
    <w:rsid w:val="005116AA"/>
    <w:rsid w:val="00512927"/>
    <w:rsid w:val="00514E36"/>
    <w:rsid w:val="0051529F"/>
    <w:rsid w:val="005165A4"/>
    <w:rsid w:val="0051699E"/>
    <w:rsid w:val="005212E5"/>
    <w:rsid w:val="00525B41"/>
    <w:rsid w:val="005305A6"/>
    <w:rsid w:val="00531285"/>
    <w:rsid w:val="00536919"/>
    <w:rsid w:val="00541571"/>
    <w:rsid w:val="005439D8"/>
    <w:rsid w:val="00543F5C"/>
    <w:rsid w:val="00545425"/>
    <w:rsid w:val="00545759"/>
    <w:rsid w:val="00545B43"/>
    <w:rsid w:val="005471CA"/>
    <w:rsid w:val="00552714"/>
    <w:rsid w:val="005535D6"/>
    <w:rsid w:val="00557539"/>
    <w:rsid w:val="00566A2A"/>
    <w:rsid w:val="00577A07"/>
    <w:rsid w:val="005843C6"/>
    <w:rsid w:val="005863B7"/>
    <w:rsid w:val="00586EDF"/>
    <w:rsid w:val="00587C16"/>
    <w:rsid w:val="0059376D"/>
    <w:rsid w:val="00593AAE"/>
    <w:rsid w:val="00594614"/>
    <w:rsid w:val="0059510D"/>
    <w:rsid w:val="005A5445"/>
    <w:rsid w:val="005A70C5"/>
    <w:rsid w:val="005B1B18"/>
    <w:rsid w:val="005B411D"/>
    <w:rsid w:val="005B54BF"/>
    <w:rsid w:val="005B5D33"/>
    <w:rsid w:val="005C2EB4"/>
    <w:rsid w:val="005C56FB"/>
    <w:rsid w:val="005D19AE"/>
    <w:rsid w:val="005D2E71"/>
    <w:rsid w:val="005D4178"/>
    <w:rsid w:val="005D7B6B"/>
    <w:rsid w:val="005E0478"/>
    <w:rsid w:val="005E5923"/>
    <w:rsid w:val="005E7512"/>
    <w:rsid w:val="005F1437"/>
    <w:rsid w:val="005F23C2"/>
    <w:rsid w:val="005F4403"/>
    <w:rsid w:val="00600C03"/>
    <w:rsid w:val="00602A7F"/>
    <w:rsid w:val="00602D66"/>
    <w:rsid w:val="00612465"/>
    <w:rsid w:val="00615BD2"/>
    <w:rsid w:val="00616E85"/>
    <w:rsid w:val="00624FC0"/>
    <w:rsid w:val="00626FED"/>
    <w:rsid w:val="00631BBF"/>
    <w:rsid w:val="0063405C"/>
    <w:rsid w:val="00636896"/>
    <w:rsid w:val="00636CC5"/>
    <w:rsid w:val="0064155E"/>
    <w:rsid w:val="006416C9"/>
    <w:rsid w:val="00641AC0"/>
    <w:rsid w:val="0064609E"/>
    <w:rsid w:val="006475F7"/>
    <w:rsid w:val="00651FFE"/>
    <w:rsid w:val="00655E5A"/>
    <w:rsid w:val="00656052"/>
    <w:rsid w:val="00657016"/>
    <w:rsid w:val="00663147"/>
    <w:rsid w:val="00663B66"/>
    <w:rsid w:val="0066458A"/>
    <w:rsid w:val="0067172E"/>
    <w:rsid w:val="006745CD"/>
    <w:rsid w:val="006831CA"/>
    <w:rsid w:val="00685F00"/>
    <w:rsid w:val="00687669"/>
    <w:rsid w:val="0069241C"/>
    <w:rsid w:val="00694800"/>
    <w:rsid w:val="0069483D"/>
    <w:rsid w:val="006953EB"/>
    <w:rsid w:val="00695741"/>
    <w:rsid w:val="00695F6C"/>
    <w:rsid w:val="006A3D0B"/>
    <w:rsid w:val="006A51D5"/>
    <w:rsid w:val="006B1E42"/>
    <w:rsid w:val="006B3989"/>
    <w:rsid w:val="006C1911"/>
    <w:rsid w:val="006C4872"/>
    <w:rsid w:val="006C6C62"/>
    <w:rsid w:val="006D133E"/>
    <w:rsid w:val="006D2031"/>
    <w:rsid w:val="006D2D54"/>
    <w:rsid w:val="006E2FF0"/>
    <w:rsid w:val="006E56ED"/>
    <w:rsid w:val="006E6303"/>
    <w:rsid w:val="006E736F"/>
    <w:rsid w:val="006F424F"/>
    <w:rsid w:val="006F463B"/>
    <w:rsid w:val="006F6033"/>
    <w:rsid w:val="006F6403"/>
    <w:rsid w:val="00703D45"/>
    <w:rsid w:val="0071079C"/>
    <w:rsid w:val="00711127"/>
    <w:rsid w:val="00713658"/>
    <w:rsid w:val="00720782"/>
    <w:rsid w:val="007218C4"/>
    <w:rsid w:val="00724400"/>
    <w:rsid w:val="00725B37"/>
    <w:rsid w:val="00726A21"/>
    <w:rsid w:val="007312C1"/>
    <w:rsid w:val="0073605F"/>
    <w:rsid w:val="00740B62"/>
    <w:rsid w:val="00750340"/>
    <w:rsid w:val="00755812"/>
    <w:rsid w:val="007568B0"/>
    <w:rsid w:val="00765F14"/>
    <w:rsid w:val="00766ADC"/>
    <w:rsid w:val="00774571"/>
    <w:rsid w:val="0077588D"/>
    <w:rsid w:val="007761E5"/>
    <w:rsid w:val="00781974"/>
    <w:rsid w:val="007861F9"/>
    <w:rsid w:val="00791D32"/>
    <w:rsid w:val="00795D98"/>
    <w:rsid w:val="007A0DEA"/>
    <w:rsid w:val="007B06DC"/>
    <w:rsid w:val="007B1144"/>
    <w:rsid w:val="007B2952"/>
    <w:rsid w:val="007B5962"/>
    <w:rsid w:val="007C2008"/>
    <w:rsid w:val="007C2DFE"/>
    <w:rsid w:val="007C4D5D"/>
    <w:rsid w:val="007D2DF5"/>
    <w:rsid w:val="007D2F92"/>
    <w:rsid w:val="007D3E23"/>
    <w:rsid w:val="007E1119"/>
    <w:rsid w:val="007E54A8"/>
    <w:rsid w:val="007E6FA4"/>
    <w:rsid w:val="007F22E4"/>
    <w:rsid w:val="007F37A8"/>
    <w:rsid w:val="007F4B0C"/>
    <w:rsid w:val="00805B7F"/>
    <w:rsid w:val="00807120"/>
    <w:rsid w:val="00810CEA"/>
    <w:rsid w:val="00812700"/>
    <w:rsid w:val="00814EC4"/>
    <w:rsid w:val="008162C8"/>
    <w:rsid w:val="00817513"/>
    <w:rsid w:val="0082125E"/>
    <w:rsid w:val="00821CF6"/>
    <w:rsid w:val="00823E7A"/>
    <w:rsid w:val="0082757D"/>
    <w:rsid w:val="008312A9"/>
    <w:rsid w:val="008366FD"/>
    <w:rsid w:val="0084109E"/>
    <w:rsid w:val="00842BE6"/>
    <w:rsid w:val="008430A1"/>
    <w:rsid w:val="0085213C"/>
    <w:rsid w:val="00855C5F"/>
    <w:rsid w:val="00856D3D"/>
    <w:rsid w:val="0085704D"/>
    <w:rsid w:val="00857B48"/>
    <w:rsid w:val="00861AC7"/>
    <w:rsid w:val="00862268"/>
    <w:rsid w:val="008627B3"/>
    <w:rsid w:val="00865E2A"/>
    <w:rsid w:val="0086769B"/>
    <w:rsid w:val="00870CBA"/>
    <w:rsid w:val="00871E70"/>
    <w:rsid w:val="00874D3F"/>
    <w:rsid w:val="00875BE2"/>
    <w:rsid w:val="00880228"/>
    <w:rsid w:val="00884C76"/>
    <w:rsid w:val="00884E58"/>
    <w:rsid w:val="00885EAD"/>
    <w:rsid w:val="00886D99"/>
    <w:rsid w:val="008941F4"/>
    <w:rsid w:val="00894C13"/>
    <w:rsid w:val="00895E57"/>
    <w:rsid w:val="00896250"/>
    <w:rsid w:val="008A24EF"/>
    <w:rsid w:val="008A3EBD"/>
    <w:rsid w:val="008B1FB6"/>
    <w:rsid w:val="008C332A"/>
    <w:rsid w:val="008C3424"/>
    <w:rsid w:val="008C559C"/>
    <w:rsid w:val="008C5D99"/>
    <w:rsid w:val="008D2223"/>
    <w:rsid w:val="008D7CD7"/>
    <w:rsid w:val="008E06F0"/>
    <w:rsid w:val="008E1545"/>
    <w:rsid w:val="008E3196"/>
    <w:rsid w:val="008E4F1A"/>
    <w:rsid w:val="008E7C7F"/>
    <w:rsid w:val="008F0395"/>
    <w:rsid w:val="008F2B7D"/>
    <w:rsid w:val="008F405D"/>
    <w:rsid w:val="008F534E"/>
    <w:rsid w:val="008F5AFB"/>
    <w:rsid w:val="008F72BC"/>
    <w:rsid w:val="0090007B"/>
    <w:rsid w:val="00901951"/>
    <w:rsid w:val="00901DC3"/>
    <w:rsid w:val="009027B1"/>
    <w:rsid w:val="0090357A"/>
    <w:rsid w:val="0091068D"/>
    <w:rsid w:val="00915C93"/>
    <w:rsid w:val="009238A1"/>
    <w:rsid w:val="009244EA"/>
    <w:rsid w:val="00927D4C"/>
    <w:rsid w:val="00931000"/>
    <w:rsid w:val="00931B49"/>
    <w:rsid w:val="009342DF"/>
    <w:rsid w:val="00941F40"/>
    <w:rsid w:val="0094385D"/>
    <w:rsid w:val="0095199C"/>
    <w:rsid w:val="00954E99"/>
    <w:rsid w:val="009558A3"/>
    <w:rsid w:val="009610AD"/>
    <w:rsid w:val="00961F2E"/>
    <w:rsid w:val="009630DB"/>
    <w:rsid w:val="00970210"/>
    <w:rsid w:val="00970A18"/>
    <w:rsid w:val="00971491"/>
    <w:rsid w:val="009723FF"/>
    <w:rsid w:val="00972C7B"/>
    <w:rsid w:val="009761D8"/>
    <w:rsid w:val="0098486C"/>
    <w:rsid w:val="00984F62"/>
    <w:rsid w:val="00985DD4"/>
    <w:rsid w:val="009906BB"/>
    <w:rsid w:val="00991827"/>
    <w:rsid w:val="009A2CCF"/>
    <w:rsid w:val="009A3E33"/>
    <w:rsid w:val="009A5382"/>
    <w:rsid w:val="009A63EB"/>
    <w:rsid w:val="009B1CCE"/>
    <w:rsid w:val="009B3B82"/>
    <w:rsid w:val="009B5B99"/>
    <w:rsid w:val="009C044B"/>
    <w:rsid w:val="009C41AA"/>
    <w:rsid w:val="009D4D40"/>
    <w:rsid w:val="009E5F4E"/>
    <w:rsid w:val="009E61DE"/>
    <w:rsid w:val="009F4557"/>
    <w:rsid w:val="00A0353C"/>
    <w:rsid w:val="00A06AF8"/>
    <w:rsid w:val="00A11998"/>
    <w:rsid w:val="00A1222E"/>
    <w:rsid w:val="00A12256"/>
    <w:rsid w:val="00A13291"/>
    <w:rsid w:val="00A2101B"/>
    <w:rsid w:val="00A23951"/>
    <w:rsid w:val="00A24660"/>
    <w:rsid w:val="00A30A18"/>
    <w:rsid w:val="00A30EC9"/>
    <w:rsid w:val="00A30EE2"/>
    <w:rsid w:val="00A4046A"/>
    <w:rsid w:val="00A41195"/>
    <w:rsid w:val="00A4259F"/>
    <w:rsid w:val="00A458DD"/>
    <w:rsid w:val="00A476A2"/>
    <w:rsid w:val="00A52CBA"/>
    <w:rsid w:val="00A5751E"/>
    <w:rsid w:val="00A6083B"/>
    <w:rsid w:val="00A804B1"/>
    <w:rsid w:val="00A80DD3"/>
    <w:rsid w:val="00A84156"/>
    <w:rsid w:val="00A85B27"/>
    <w:rsid w:val="00A862C3"/>
    <w:rsid w:val="00A87AFE"/>
    <w:rsid w:val="00A907EB"/>
    <w:rsid w:val="00A91281"/>
    <w:rsid w:val="00A92CA1"/>
    <w:rsid w:val="00A931BE"/>
    <w:rsid w:val="00A93631"/>
    <w:rsid w:val="00A95BB0"/>
    <w:rsid w:val="00A96A7E"/>
    <w:rsid w:val="00AA26C9"/>
    <w:rsid w:val="00AA52D2"/>
    <w:rsid w:val="00AA5455"/>
    <w:rsid w:val="00AA68C1"/>
    <w:rsid w:val="00AB3C1B"/>
    <w:rsid w:val="00AC0290"/>
    <w:rsid w:val="00AC1BC1"/>
    <w:rsid w:val="00AC20AE"/>
    <w:rsid w:val="00AD2E65"/>
    <w:rsid w:val="00AD692F"/>
    <w:rsid w:val="00AD6D80"/>
    <w:rsid w:val="00AE06E5"/>
    <w:rsid w:val="00AE33FF"/>
    <w:rsid w:val="00AE3F7E"/>
    <w:rsid w:val="00AE7297"/>
    <w:rsid w:val="00AE794C"/>
    <w:rsid w:val="00B073ED"/>
    <w:rsid w:val="00B07439"/>
    <w:rsid w:val="00B07DB5"/>
    <w:rsid w:val="00B112DE"/>
    <w:rsid w:val="00B11BBF"/>
    <w:rsid w:val="00B201D4"/>
    <w:rsid w:val="00B21FE8"/>
    <w:rsid w:val="00B24AE0"/>
    <w:rsid w:val="00B30794"/>
    <w:rsid w:val="00B3138B"/>
    <w:rsid w:val="00B32A8D"/>
    <w:rsid w:val="00B34845"/>
    <w:rsid w:val="00B35A5D"/>
    <w:rsid w:val="00B42146"/>
    <w:rsid w:val="00B42A95"/>
    <w:rsid w:val="00B45FC3"/>
    <w:rsid w:val="00B52907"/>
    <w:rsid w:val="00B55DFA"/>
    <w:rsid w:val="00B57EB8"/>
    <w:rsid w:val="00B6352E"/>
    <w:rsid w:val="00B67C7D"/>
    <w:rsid w:val="00B70CB6"/>
    <w:rsid w:val="00B7283D"/>
    <w:rsid w:val="00B73655"/>
    <w:rsid w:val="00B779FD"/>
    <w:rsid w:val="00B87B42"/>
    <w:rsid w:val="00B906FE"/>
    <w:rsid w:val="00B92B81"/>
    <w:rsid w:val="00B956F3"/>
    <w:rsid w:val="00B97595"/>
    <w:rsid w:val="00B97E24"/>
    <w:rsid w:val="00BA179C"/>
    <w:rsid w:val="00BA4DC5"/>
    <w:rsid w:val="00BB3666"/>
    <w:rsid w:val="00BB41A5"/>
    <w:rsid w:val="00BB5414"/>
    <w:rsid w:val="00BB7769"/>
    <w:rsid w:val="00BD2A1D"/>
    <w:rsid w:val="00BD42AF"/>
    <w:rsid w:val="00BD5274"/>
    <w:rsid w:val="00BE0F4A"/>
    <w:rsid w:val="00BE1370"/>
    <w:rsid w:val="00BE145C"/>
    <w:rsid w:val="00BE521F"/>
    <w:rsid w:val="00BF1B71"/>
    <w:rsid w:val="00BF2049"/>
    <w:rsid w:val="00BF2EE5"/>
    <w:rsid w:val="00BF5962"/>
    <w:rsid w:val="00BF5AE7"/>
    <w:rsid w:val="00BF6B85"/>
    <w:rsid w:val="00C000E5"/>
    <w:rsid w:val="00C018E4"/>
    <w:rsid w:val="00C15F14"/>
    <w:rsid w:val="00C16702"/>
    <w:rsid w:val="00C17217"/>
    <w:rsid w:val="00C21BB9"/>
    <w:rsid w:val="00C22C16"/>
    <w:rsid w:val="00C24331"/>
    <w:rsid w:val="00C25A46"/>
    <w:rsid w:val="00C31C5E"/>
    <w:rsid w:val="00C32080"/>
    <w:rsid w:val="00C37F62"/>
    <w:rsid w:val="00C412CF"/>
    <w:rsid w:val="00C419DC"/>
    <w:rsid w:val="00C442AF"/>
    <w:rsid w:val="00C45836"/>
    <w:rsid w:val="00C577E1"/>
    <w:rsid w:val="00C60778"/>
    <w:rsid w:val="00C61659"/>
    <w:rsid w:val="00C631C9"/>
    <w:rsid w:val="00C63237"/>
    <w:rsid w:val="00C63E74"/>
    <w:rsid w:val="00C64590"/>
    <w:rsid w:val="00C70DA8"/>
    <w:rsid w:val="00C723D7"/>
    <w:rsid w:val="00C72C48"/>
    <w:rsid w:val="00C748BB"/>
    <w:rsid w:val="00C75EE6"/>
    <w:rsid w:val="00C77147"/>
    <w:rsid w:val="00C772A6"/>
    <w:rsid w:val="00C77E7B"/>
    <w:rsid w:val="00C80E21"/>
    <w:rsid w:val="00C86167"/>
    <w:rsid w:val="00C86C6B"/>
    <w:rsid w:val="00CA2D1D"/>
    <w:rsid w:val="00CA6BF9"/>
    <w:rsid w:val="00CB1BA7"/>
    <w:rsid w:val="00CB3366"/>
    <w:rsid w:val="00CB4835"/>
    <w:rsid w:val="00CB7186"/>
    <w:rsid w:val="00CB7430"/>
    <w:rsid w:val="00CB7829"/>
    <w:rsid w:val="00CC0960"/>
    <w:rsid w:val="00CC40FF"/>
    <w:rsid w:val="00CC6A0C"/>
    <w:rsid w:val="00CD43F9"/>
    <w:rsid w:val="00CD70F9"/>
    <w:rsid w:val="00CE19A1"/>
    <w:rsid w:val="00CE66ED"/>
    <w:rsid w:val="00CE70ED"/>
    <w:rsid w:val="00CE7E2A"/>
    <w:rsid w:val="00CF1480"/>
    <w:rsid w:val="00CF298A"/>
    <w:rsid w:val="00CF530D"/>
    <w:rsid w:val="00D011F6"/>
    <w:rsid w:val="00D0207C"/>
    <w:rsid w:val="00D02FE2"/>
    <w:rsid w:val="00D034A6"/>
    <w:rsid w:val="00D04A92"/>
    <w:rsid w:val="00D121E3"/>
    <w:rsid w:val="00D13638"/>
    <w:rsid w:val="00D15DD4"/>
    <w:rsid w:val="00D1694C"/>
    <w:rsid w:val="00D2527B"/>
    <w:rsid w:val="00D27661"/>
    <w:rsid w:val="00D332E7"/>
    <w:rsid w:val="00D3529F"/>
    <w:rsid w:val="00D427E0"/>
    <w:rsid w:val="00D46A74"/>
    <w:rsid w:val="00D477AA"/>
    <w:rsid w:val="00D54897"/>
    <w:rsid w:val="00D60DE8"/>
    <w:rsid w:val="00D638DE"/>
    <w:rsid w:val="00D6625C"/>
    <w:rsid w:val="00D70259"/>
    <w:rsid w:val="00D70344"/>
    <w:rsid w:val="00D72E90"/>
    <w:rsid w:val="00D81343"/>
    <w:rsid w:val="00D81C08"/>
    <w:rsid w:val="00D829CB"/>
    <w:rsid w:val="00D8387E"/>
    <w:rsid w:val="00D85798"/>
    <w:rsid w:val="00D86FC7"/>
    <w:rsid w:val="00D90035"/>
    <w:rsid w:val="00D934F8"/>
    <w:rsid w:val="00D93691"/>
    <w:rsid w:val="00D93B77"/>
    <w:rsid w:val="00D94B45"/>
    <w:rsid w:val="00D95198"/>
    <w:rsid w:val="00DA2422"/>
    <w:rsid w:val="00DA272D"/>
    <w:rsid w:val="00DB2131"/>
    <w:rsid w:val="00DB2142"/>
    <w:rsid w:val="00DB3DD7"/>
    <w:rsid w:val="00DC2736"/>
    <w:rsid w:val="00DC3103"/>
    <w:rsid w:val="00DD1862"/>
    <w:rsid w:val="00DD32CF"/>
    <w:rsid w:val="00DD5CE1"/>
    <w:rsid w:val="00DD692E"/>
    <w:rsid w:val="00DF053E"/>
    <w:rsid w:val="00DF12C7"/>
    <w:rsid w:val="00DF4D17"/>
    <w:rsid w:val="00E00A27"/>
    <w:rsid w:val="00E0124F"/>
    <w:rsid w:val="00E07CF8"/>
    <w:rsid w:val="00E1404B"/>
    <w:rsid w:val="00E150A1"/>
    <w:rsid w:val="00E2072B"/>
    <w:rsid w:val="00E25A87"/>
    <w:rsid w:val="00E264E6"/>
    <w:rsid w:val="00E31D8D"/>
    <w:rsid w:val="00E41E03"/>
    <w:rsid w:val="00E506F7"/>
    <w:rsid w:val="00E50B6B"/>
    <w:rsid w:val="00E5150E"/>
    <w:rsid w:val="00E53BA4"/>
    <w:rsid w:val="00E5655B"/>
    <w:rsid w:val="00E606F4"/>
    <w:rsid w:val="00E6363D"/>
    <w:rsid w:val="00E708EB"/>
    <w:rsid w:val="00E71FE7"/>
    <w:rsid w:val="00E7591A"/>
    <w:rsid w:val="00E7737C"/>
    <w:rsid w:val="00E80A4E"/>
    <w:rsid w:val="00E81FB3"/>
    <w:rsid w:val="00EA4CE7"/>
    <w:rsid w:val="00EB2FD1"/>
    <w:rsid w:val="00EB3543"/>
    <w:rsid w:val="00EB5436"/>
    <w:rsid w:val="00EB7DF9"/>
    <w:rsid w:val="00EC3CFE"/>
    <w:rsid w:val="00EC5643"/>
    <w:rsid w:val="00EC6FF1"/>
    <w:rsid w:val="00EE2FDB"/>
    <w:rsid w:val="00EE40C0"/>
    <w:rsid w:val="00EE69EB"/>
    <w:rsid w:val="00EE7D8A"/>
    <w:rsid w:val="00EF10D7"/>
    <w:rsid w:val="00EF2F38"/>
    <w:rsid w:val="00EF51D4"/>
    <w:rsid w:val="00F00C1E"/>
    <w:rsid w:val="00F037FC"/>
    <w:rsid w:val="00F06ABA"/>
    <w:rsid w:val="00F12C42"/>
    <w:rsid w:val="00F12D04"/>
    <w:rsid w:val="00F13C8B"/>
    <w:rsid w:val="00F171F3"/>
    <w:rsid w:val="00F17E03"/>
    <w:rsid w:val="00F20381"/>
    <w:rsid w:val="00F21EF9"/>
    <w:rsid w:val="00F22FCD"/>
    <w:rsid w:val="00F23DDB"/>
    <w:rsid w:val="00F30C41"/>
    <w:rsid w:val="00F32BD7"/>
    <w:rsid w:val="00F33395"/>
    <w:rsid w:val="00F412A7"/>
    <w:rsid w:val="00F421BD"/>
    <w:rsid w:val="00F42D86"/>
    <w:rsid w:val="00F435F0"/>
    <w:rsid w:val="00F454FE"/>
    <w:rsid w:val="00F45919"/>
    <w:rsid w:val="00F5037C"/>
    <w:rsid w:val="00F5043D"/>
    <w:rsid w:val="00F54669"/>
    <w:rsid w:val="00F547B3"/>
    <w:rsid w:val="00F5548D"/>
    <w:rsid w:val="00F5754F"/>
    <w:rsid w:val="00F6265F"/>
    <w:rsid w:val="00F6297F"/>
    <w:rsid w:val="00F64D00"/>
    <w:rsid w:val="00F759B1"/>
    <w:rsid w:val="00F841FE"/>
    <w:rsid w:val="00F84895"/>
    <w:rsid w:val="00F848A8"/>
    <w:rsid w:val="00F8562A"/>
    <w:rsid w:val="00F87887"/>
    <w:rsid w:val="00F87C56"/>
    <w:rsid w:val="00F91D47"/>
    <w:rsid w:val="00F94528"/>
    <w:rsid w:val="00F94E3C"/>
    <w:rsid w:val="00F95912"/>
    <w:rsid w:val="00F97DF2"/>
    <w:rsid w:val="00FA00B2"/>
    <w:rsid w:val="00FB159D"/>
    <w:rsid w:val="00FB2101"/>
    <w:rsid w:val="00FB3EDB"/>
    <w:rsid w:val="00FB5055"/>
    <w:rsid w:val="00FB58D4"/>
    <w:rsid w:val="00FB7D13"/>
    <w:rsid w:val="00FC0917"/>
    <w:rsid w:val="00FC4AC3"/>
    <w:rsid w:val="00FC4C00"/>
    <w:rsid w:val="00FC577B"/>
    <w:rsid w:val="00FD3E83"/>
    <w:rsid w:val="00FE124A"/>
    <w:rsid w:val="00FE6C48"/>
    <w:rsid w:val="00FF1185"/>
    <w:rsid w:val="00FF29CA"/>
    <w:rsid w:val="00FF49A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4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906FE"/>
    <w:pPr>
      <w:spacing w:before="240" w:after="0"/>
    </w:pPr>
  </w:style>
  <w:style w:type="paragraph" w:styleId="Heading1">
    <w:name w:val="heading 1"/>
    <w:basedOn w:val="Normal"/>
    <w:next w:val="Normal"/>
    <w:link w:val="Heading1Char"/>
    <w:uiPriority w:val="9"/>
    <w:qFormat/>
    <w:rsid w:val="00C86167"/>
    <w:pPr>
      <w:spacing w:before="210"/>
      <w:outlineLvl w:val="0"/>
    </w:pPr>
    <w:rPr>
      <w:rFonts w:asciiTheme="majorHAnsi" w:hAnsiTheme="majorHAnsi"/>
      <w:b/>
      <w:bCs/>
      <w:spacing w:val="20"/>
      <w:sz w:val="48"/>
      <w:szCs w:val="48"/>
    </w:rPr>
  </w:style>
  <w:style w:type="paragraph" w:styleId="Heading2">
    <w:name w:val="heading 2"/>
    <w:basedOn w:val="Normal"/>
    <w:next w:val="Normal"/>
    <w:link w:val="Heading2Char"/>
    <w:uiPriority w:val="9"/>
    <w:qFormat/>
    <w:rsid w:val="00BE521F"/>
    <w:pPr>
      <w:outlineLvl w:val="1"/>
    </w:pPr>
    <w:rPr>
      <w:rFonts w:asciiTheme="majorHAnsi" w:hAnsiTheme="majorHAnsi"/>
      <w:b/>
      <w:bCs/>
      <w:spacing w:val="20"/>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21EF9"/>
    <w:pPr>
      <w:spacing w:before="600" w:line="240" w:lineRule="auto"/>
    </w:pPr>
    <w:rPr>
      <w:rFonts w:asciiTheme="majorHAnsi" w:hAnsiTheme="majorHAnsi"/>
      <w:spacing w:val="100"/>
      <w:sz w:val="56"/>
      <w:szCs w:val="50"/>
    </w:rPr>
  </w:style>
  <w:style w:type="character" w:customStyle="1" w:styleId="TitleChar">
    <w:name w:val="Title Char"/>
    <w:basedOn w:val="DefaultParagraphFont"/>
    <w:link w:val="Title"/>
    <w:uiPriority w:val="10"/>
    <w:rsid w:val="00F21EF9"/>
    <w:rPr>
      <w:rFonts w:asciiTheme="majorHAnsi" w:hAnsiTheme="majorHAnsi"/>
      <w:spacing w:val="100"/>
      <w:sz w:val="56"/>
      <w:szCs w:val="50"/>
    </w:rPr>
  </w:style>
  <w:style w:type="paragraph" w:styleId="Subtitle">
    <w:name w:val="Subtitle"/>
    <w:basedOn w:val="Normal"/>
    <w:next w:val="Normal"/>
    <w:link w:val="SubtitleChar"/>
    <w:uiPriority w:val="11"/>
    <w:qFormat/>
    <w:rsid w:val="002719D0"/>
    <w:pPr>
      <w:spacing w:line="240" w:lineRule="auto"/>
    </w:pPr>
    <w:rPr>
      <w:spacing w:val="20"/>
      <w:sz w:val="24"/>
      <w:szCs w:val="24"/>
    </w:rPr>
  </w:style>
  <w:style w:type="character" w:customStyle="1" w:styleId="SubtitleChar">
    <w:name w:val="Subtitle Char"/>
    <w:basedOn w:val="DefaultParagraphFont"/>
    <w:link w:val="Subtitle"/>
    <w:uiPriority w:val="11"/>
    <w:rsid w:val="002719D0"/>
    <w:rPr>
      <w:spacing w:val="20"/>
      <w:sz w:val="24"/>
      <w:szCs w:val="24"/>
    </w:rPr>
  </w:style>
  <w:style w:type="character" w:customStyle="1" w:styleId="Heading1Char">
    <w:name w:val="Heading 1 Char"/>
    <w:basedOn w:val="DefaultParagraphFont"/>
    <w:link w:val="Heading1"/>
    <w:uiPriority w:val="9"/>
    <w:rsid w:val="00C86167"/>
    <w:rPr>
      <w:rFonts w:asciiTheme="majorHAnsi" w:hAnsiTheme="majorHAnsi"/>
      <w:b/>
      <w:bCs/>
      <w:spacing w:val="20"/>
      <w:sz w:val="48"/>
      <w:szCs w:val="48"/>
    </w:rPr>
  </w:style>
  <w:style w:type="paragraph" w:customStyle="1" w:styleId="Byline">
    <w:name w:val="Byline"/>
    <w:basedOn w:val="Normal"/>
    <w:qFormat/>
    <w:rsid w:val="00BE521F"/>
    <w:pPr>
      <w:spacing w:before="120"/>
    </w:pPr>
    <w:rPr>
      <w:sz w:val="18"/>
    </w:rPr>
  </w:style>
  <w:style w:type="paragraph" w:styleId="NoSpacing">
    <w:name w:val="No Spacing"/>
    <w:link w:val="NoSpacingChar"/>
    <w:uiPriority w:val="1"/>
    <w:qFormat/>
    <w:rsid w:val="002719D0"/>
    <w:pPr>
      <w:spacing w:after="0" w:line="240" w:lineRule="auto"/>
    </w:pPr>
  </w:style>
  <w:style w:type="paragraph" w:styleId="Header">
    <w:name w:val="header"/>
    <w:basedOn w:val="Normal"/>
    <w:link w:val="HeaderChar"/>
    <w:uiPriority w:val="99"/>
    <w:semiHidden/>
    <w:rsid w:val="002719D0"/>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B906FE"/>
  </w:style>
  <w:style w:type="paragraph" w:styleId="Footer">
    <w:name w:val="footer"/>
    <w:basedOn w:val="Normal"/>
    <w:link w:val="FooterChar"/>
    <w:uiPriority w:val="99"/>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906FE"/>
  </w:style>
  <w:style w:type="paragraph" w:customStyle="1" w:styleId="TopicDescription">
    <w:name w:val="Topic Description"/>
    <w:basedOn w:val="Normal"/>
    <w:qFormat/>
    <w:rsid w:val="00C77147"/>
    <w:pPr>
      <w:spacing w:before="120"/>
      <w:jc w:val="center"/>
    </w:pPr>
    <w:rPr>
      <w:sz w:val="18"/>
      <w:szCs w:val="18"/>
    </w:rPr>
  </w:style>
  <w:style w:type="paragraph" w:customStyle="1" w:styleId="TopicTitle">
    <w:name w:val="Topic Title"/>
    <w:basedOn w:val="Normal"/>
    <w:qFormat/>
    <w:rsid w:val="00AD2E65"/>
    <w:pPr>
      <w:spacing w:before="360"/>
      <w:jc w:val="center"/>
    </w:pPr>
    <w:rPr>
      <w:caps/>
    </w:rPr>
  </w:style>
  <w:style w:type="paragraph" w:styleId="TOCHeading">
    <w:name w:val="TOC Heading"/>
    <w:basedOn w:val="Normal"/>
    <w:next w:val="Normal"/>
    <w:uiPriority w:val="39"/>
    <w:qFormat/>
    <w:rsid w:val="00BE521F"/>
    <w:pPr>
      <w:spacing w:before="0"/>
      <w:jc w:val="center"/>
    </w:pPr>
    <w:rPr>
      <w:rFonts w:cs="Times New Roman (Body CS)"/>
      <w:b/>
      <w:caps/>
      <w:spacing w:val="20"/>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uiPriority w:val="9"/>
    <w:rsid w:val="00BE521F"/>
    <w:rPr>
      <w:rFonts w:asciiTheme="majorHAnsi" w:hAnsiTheme="majorHAnsi"/>
      <w:b/>
      <w:bCs/>
      <w:spacing w:val="20"/>
      <w:sz w:val="36"/>
      <w:szCs w:val="30"/>
    </w:rPr>
  </w:style>
  <w:style w:type="character" w:styleId="PlaceholderText">
    <w:name w:val="Placeholder Text"/>
    <w:basedOn w:val="DefaultParagraphFont"/>
    <w:uiPriority w:val="99"/>
    <w:semiHidden/>
    <w:rsid w:val="00B7283D"/>
    <w:rPr>
      <w:color w:val="808080"/>
    </w:rPr>
  </w:style>
  <w:style w:type="character" w:customStyle="1" w:styleId="NoSpacingChar">
    <w:name w:val="No Spacing Char"/>
    <w:basedOn w:val="DefaultParagraphFont"/>
    <w:link w:val="NoSpacing"/>
    <w:uiPriority w:val="1"/>
    <w:rsid w:val="006E56ED"/>
  </w:style>
  <w:style w:type="character" w:styleId="Hyperlink">
    <w:name w:val="Hyperlink"/>
    <w:basedOn w:val="DefaultParagraphFont"/>
    <w:uiPriority w:val="99"/>
    <w:unhideWhenUsed/>
    <w:rsid w:val="00232FDC"/>
    <w:rPr>
      <w:color w:val="0000FF" w:themeColor="hyperlink"/>
      <w:u w:val="single"/>
    </w:rPr>
  </w:style>
  <w:style w:type="character" w:styleId="UnresolvedMention">
    <w:name w:val="Unresolved Mention"/>
    <w:basedOn w:val="DefaultParagraphFont"/>
    <w:uiPriority w:val="99"/>
    <w:semiHidden/>
    <w:unhideWhenUsed/>
    <w:rsid w:val="00232FDC"/>
    <w:rPr>
      <w:color w:val="605E5C"/>
      <w:shd w:val="clear" w:color="auto" w:fill="E1DFDD"/>
    </w:rPr>
  </w:style>
  <w:style w:type="paragraph" w:styleId="BalloonText">
    <w:name w:val="Balloon Text"/>
    <w:basedOn w:val="Normal"/>
    <w:link w:val="BalloonTextChar"/>
    <w:uiPriority w:val="99"/>
    <w:semiHidden/>
    <w:unhideWhenUsed/>
    <w:rsid w:val="00D93B77"/>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B77"/>
    <w:rPr>
      <w:rFonts w:ascii="Segoe UI" w:hAnsi="Segoe UI" w:cs="Segoe UI"/>
      <w:sz w:val="18"/>
      <w:szCs w:val="18"/>
    </w:rPr>
  </w:style>
  <w:style w:type="paragraph" w:styleId="ListParagraph">
    <w:name w:val="List Paragraph"/>
    <w:basedOn w:val="Normal"/>
    <w:uiPriority w:val="34"/>
    <w:qFormat/>
    <w:rsid w:val="004864FE"/>
    <w:pPr>
      <w:ind w:left="720"/>
      <w:contextualSpacing/>
    </w:pPr>
  </w:style>
  <w:style w:type="paragraph" w:styleId="NormalWeb">
    <w:name w:val="Normal (Web)"/>
    <w:basedOn w:val="Normal"/>
    <w:uiPriority w:val="99"/>
    <w:unhideWhenUsed/>
    <w:rsid w:val="00F13C8B"/>
    <w:pPr>
      <w:spacing w:before="100" w:beforeAutospacing="1" w:after="100" w:afterAutospacing="1" w:line="240" w:lineRule="auto"/>
    </w:pPr>
    <w:rPr>
      <w:rFonts w:ascii="Times New Roman" w:eastAsia="Times New Roman" w:hAnsi="Times New Roman" w:cs="Times New Roman"/>
      <w:sz w:val="24"/>
      <w:szCs w:val="24"/>
      <w:lang w:val="en-AU" w:eastAsia="en-AU" w:bidi="my-MM"/>
    </w:rPr>
  </w:style>
  <w:style w:type="character" w:customStyle="1" w:styleId="apple-tab-span">
    <w:name w:val="apple-tab-span"/>
    <w:basedOn w:val="DefaultParagraphFont"/>
    <w:rsid w:val="008F0395"/>
  </w:style>
  <w:style w:type="character" w:styleId="FollowedHyperlink">
    <w:name w:val="FollowedHyperlink"/>
    <w:basedOn w:val="DefaultParagraphFont"/>
    <w:uiPriority w:val="99"/>
    <w:semiHidden/>
    <w:unhideWhenUsed/>
    <w:rsid w:val="00545425"/>
    <w:rPr>
      <w:color w:val="800080" w:themeColor="followedHyperlink"/>
      <w:u w:val="single"/>
    </w:rPr>
  </w:style>
  <w:style w:type="character" w:styleId="CommentReference">
    <w:name w:val="annotation reference"/>
    <w:basedOn w:val="DefaultParagraphFont"/>
    <w:uiPriority w:val="99"/>
    <w:semiHidden/>
    <w:unhideWhenUsed/>
    <w:rsid w:val="00A95BB0"/>
    <w:rPr>
      <w:sz w:val="16"/>
      <w:szCs w:val="16"/>
    </w:rPr>
  </w:style>
  <w:style w:type="paragraph" w:styleId="CommentText">
    <w:name w:val="annotation text"/>
    <w:basedOn w:val="Normal"/>
    <w:link w:val="CommentTextChar"/>
    <w:uiPriority w:val="99"/>
    <w:semiHidden/>
    <w:unhideWhenUsed/>
    <w:rsid w:val="00A95BB0"/>
    <w:pPr>
      <w:widowControl w:val="0"/>
      <w:autoSpaceDE w:val="0"/>
      <w:autoSpaceDN w:val="0"/>
      <w:adjustRightInd w:val="0"/>
      <w:spacing w:before="0" w:line="240" w:lineRule="auto"/>
      <w:ind w:left="360" w:hanging="360"/>
    </w:pPr>
    <w:rPr>
      <w:rFonts w:ascii="Times New Roman" w:eastAsia="Times New Roman" w:hAnsi="Times New Roman" w:cs="Times New Roman"/>
      <w:color w:val="0000FF"/>
      <w:sz w:val="20"/>
      <w:szCs w:val="20"/>
      <w:lang w:val="en-AU"/>
    </w:rPr>
  </w:style>
  <w:style w:type="character" w:customStyle="1" w:styleId="CommentTextChar">
    <w:name w:val="Comment Text Char"/>
    <w:basedOn w:val="DefaultParagraphFont"/>
    <w:link w:val="CommentText"/>
    <w:uiPriority w:val="99"/>
    <w:semiHidden/>
    <w:rsid w:val="00A95BB0"/>
    <w:rPr>
      <w:rFonts w:ascii="Times New Roman" w:eastAsia="Times New Roman" w:hAnsi="Times New Roman" w:cs="Times New Roman"/>
      <w:color w:val="0000FF"/>
      <w:sz w:val="20"/>
      <w:szCs w:val="20"/>
      <w:lang w:val="en-AU"/>
    </w:rPr>
  </w:style>
  <w:style w:type="paragraph" w:customStyle="1" w:styleId="xxxxxxxxmsonormal">
    <w:name w:val="x_x_x_x_x_x_x_xmsonormal"/>
    <w:basedOn w:val="Normal"/>
    <w:rsid w:val="001A2594"/>
    <w:pPr>
      <w:spacing w:before="0" w:line="240" w:lineRule="auto"/>
    </w:pPr>
    <w:rPr>
      <w:rFonts w:ascii="Calibri" w:hAnsi="Calibri" w:cs="Calibri"/>
      <w:lang w:val="en-AU" w:eastAsia="en-AU"/>
    </w:rPr>
  </w:style>
  <w:style w:type="paragraph" w:customStyle="1" w:styleId="gmail-text">
    <w:name w:val="gmail-text"/>
    <w:basedOn w:val="Normal"/>
    <w:rsid w:val="00BF2EE5"/>
    <w:pPr>
      <w:spacing w:before="100" w:beforeAutospacing="1" w:after="100" w:afterAutospacing="1" w:line="240" w:lineRule="auto"/>
    </w:pPr>
    <w:rPr>
      <w:rFonts w:ascii="Calibri" w:hAnsi="Calibri"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2523">
      <w:bodyDiv w:val="1"/>
      <w:marLeft w:val="0"/>
      <w:marRight w:val="0"/>
      <w:marTop w:val="0"/>
      <w:marBottom w:val="0"/>
      <w:divBdr>
        <w:top w:val="none" w:sz="0" w:space="0" w:color="auto"/>
        <w:left w:val="none" w:sz="0" w:space="0" w:color="auto"/>
        <w:bottom w:val="none" w:sz="0" w:space="0" w:color="auto"/>
        <w:right w:val="none" w:sz="0" w:space="0" w:color="auto"/>
      </w:divBdr>
    </w:div>
    <w:div w:id="19792613">
      <w:bodyDiv w:val="1"/>
      <w:marLeft w:val="0"/>
      <w:marRight w:val="0"/>
      <w:marTop w:val="0"/>
      <w:marBottom w:val="0"/>
      <w:divBdr>
        <w:top w:val="none" w:sz="0" w:space="0" w:color="auto"/>
        <w:left w:val="none" w:sz="0" w:space="0" w:color="auto"/>
        <w:bottom w:val="none" w:sz="0" w:space="0" w:color="auto"/>
        <w:right w:val="none" w:sz="0" w:space="0" w:color="auto"/>
      </w:divBdr>
    </w:div>
    <w:div w:id="61565396">
      <w:bodyDiv w:val="1"/>
      <w:marLeft w:val="0"/>
      <w:marRight w:val="0"/>
      <w:marTop w:val="0"/>
      <w:marBottom w:val="0"/>
      <w:divBdr>
        <w:top w:val="none" w:sz="0" w:space="0" w:color="auto"/>
        <w:left w:val="none" w:sz="0" w:space="0" w:color="auto"/>
        <w:bottom w:val="none" w:sz="0" w:space="0" w:color="auto"/>
        <w:right w:val="none" w:sz="0" w:space="0" w:color="auto"/>
      </w:divBdr>
    </w:div>
    <w:div w:id="67843793">
      <w:bodyDiv w:val="1"/>
      <w:marLeft w:val="0"/>
      <w:marRight w:val="0"/>
      <w:marTop w:val="0"/>
      <w:marBottom w:val="0"/>
      <w:divBdr>
        <w:top w:val="none" w:sz="0" w:space="0" w:color="auto"/>
        <w:left w:val="none" w:sz="0" w:space="0" w:color="auto"/>
        <w:bottom w:val="none" w:sz="0" w:space="0" w:color="auto"/>
        <w:right w:val="none" w:sz="0" w:space="0" w:color="auto"/>
      </w:divBdr>
    </w:div>
    <w:div w:id="72364172">
      <w:bodyDiv w:val="1"/>
      <w:marLeft w:val="0"/>
      <w:marRight w:val="0"/>
      <w:marTop w:val="0"/>
      <w:marBottom w:val="0"/>
      <w:divBdr>
        <w:top w:val="none" w:sz="0" w:space="0" w:color="auto"/>
        <w:left w:val="none" w:sz="0" w:space="0" w:color="auto"/>
        <w:bottom w:val="none" w:sz="0" w:space="0" w:color="auto"/>
        <w:right w:val="none" w:sz="0" w:space="0" w:color="auto"/>
      </w:divBdr>
    </w:div>
    <w:div w:id="81997136">
      <w:bodyDiv w:val="1"/>
      <w:marLeft w:val="0"/>
      <w:marRight w:val="0"/>
      <w:marTop w:val="0"/>
      <w:marBottom w:val="0"/>
      <w:divBdr>
        <w:top w:val="none" w:sz="0" w:space="0" w:color="auto"/>
        <w:left w:val="none" w:sz="0" w:space="0" w:color="auto"/>
        <w:bottom w:val="none" w:sz="0" w:space="0" w:color="auto"/>
        <w:right w:val="none" w:sz="0" w:space="0" w:color="auto"/>
      </w:divBdr>
    </w:div>
    <w:div w:id="86772642">
      <w:bodyDiv w:val="1"/>
      <w:marLeft w:val="0"/>
      <w:marRight w:val="0"/>
      <w:marTop w:val="0"/>
      <w:marBottom w:val="0"/>
      <w:divBdr>
        <w:top w:val="none" w:sz="0" w:space="0" w:color="auto"/>
        <w:left w:val="none" w:sz="0" w:space="0" w:color="auto"/>
        <w:bottom w:val="none" w:sz="0" w:space="0" w:color="auto"/>
        <w:right w:val="none" w:sz="0" w:space="0" w:color="auto"/>
      </w:divBdr>
    </w:div>
    <w:div w:id="99230351">
      <w:bodyDiv w:val="1"/>
      <w:marLeft w:val="0"/>
      <w:marRight w:val="0"/>
      <w:marTop w:val="0"/>
      <w:marBottom w:val="0"/>
      <w:divBdr>
        <w:top w:val="none" w:sz="0" w:space="0" w:color="auto"/>
        <w:left w:val="none" w:sz="0" w:space="0" w:color="auto"/>
        <w:bottom w:val="none" w:sz="0" w:space="0" w:color="auto"/>
        <w:right w:val="none" w:sz="0" w:space="0" w:color="auto"/>
      </w:divBdr>
    </w:div>
    <w:div w:id="99571585">
      <w:bodyDiv w:val="1"/>
      <w:marLeft w:val="0"/>
      <w:marRight w:val="0"/>
      <w:marTop w:val="0"/>
      <w:marBottom w:val="0"/>
      <w:divBdr>
        <w:top w:val="none" w:sz="0" w:space="0" w:color="auto"/>
        <w:left w:val="none" w:sz="0" w:space="0" w:color="auto"/>
        <w:bottom w:val="none" w:sz="0" w:space="0" w:color="auto"/>
        <w:right w:val="none" w:sz="0" w:space="0" w:color="auto"/>
      </w:divBdr>
    </w:div>
    <w:div w:id="102312010">
      <w:bodyDiv w:val="1"/>
      <w:marLeft w:val="0"/>
      <w:marRight w:val="0"/>
      <w:marTop w:val="0"/>
      <w:marBottom w:val="0"/>
      <w:divBdr>
        <w:top w:val="none" w:sz="0" w:space="0" w:color="auto"/>
        <w:left w:val="none" w:sz="0" w:space="0" w:color="auto"/>
        <w:bottom w:val="none" w:sz="0" w:space="0" w:color="auto"/>
        <w:right w:val="none" w:sz="0" w:space="0" w:color="auto"/>
      </w:divBdr>
    </w:div>
    <w:div w:id="112557511">
      <w:bodyDiv w:val="1"/>
      <w:marLeft w:val="0"/>
      <w:marRight w:val="0"/>
      <w:marTop w:val="0"/>
      <w:marBottom w:val="0"/>
      <w:divBdr>
        <w:top w:val="none" w:sz="0" w:space="0" w:color="auto"/>
        <w:left w:val="none" w:sz="0" w:space="0" w:color="auto"/>
        <w:bottom w:val="none" w:sz="0" w:space="0" w:color="auto"/>
        <w:right w:val="none" w:sz="0" w:space="0" w:color="auto"/>
      </w:divBdr>
    </w:div>
    <w:div w:id="119109131">
      <w:bodyDiv w:val="1"/>
      <w:marLeft w:val="0"/>
      <w:marRight w:val="0"/>
      <w:marTop w:val="0"/>
      <w:marBottom w:val="0"/>
      <w:divBdr>
        <w:top w:val="none" w:sz="0" w:space="0" w:color="auto"/>
        <w:left w:val="none" w:sz="0" w:space="0" w:color="auto"/>
        <w:bottom w:val="none" w:sz="0" w:space="0" w:color="auto"/>
        <w:right w:val="none" w:sz="0" w:space="0" w:color="auto"/>
      </w:divBdr>
    </w:div>
    <w:div w:id="136142554">
      <w:bodyDiv w:val="1"/>
      <w:marLeft w:val="0"/>
      <w:marRight w:val="0"/>
      <w:marTop w:val="0"/>
      <w:marBottom w:val="0"/>
      <w:divBdr>
        <w:top w:val="none" w:sz="0" w:space="0" w:color="auto"/>
        <w:left w:val="none" w:sz="0" w:space="0" w:color="auto"/>
        <w:bottom w:val="none" w:sz="0" w:space="0" w:color="auto"/>
        <w:right w:val="none" w:sz="0" w:space="0" w:color="auto"/>
      </w:divBdr>
    </w:div>
    <w:div w:id="136264253">
      <w:bodyDiv w:val="1"/>
      <w:marLeft w:val="0"/>
      <w:marRight w:val="0"/>
      <w:marTop w:val="0"/>
      <w:marBottom w:val="0"/>
      <w:divBdr>
        <w:top w:val="none" w:sz="0" w:space="0" w:color="auto"/>
        <w:left w:val="none" w:sz="0" w:space="0" w:color="auto"/>
        <w:bottom w:val="none" w:sz="0" w:space="0" w:color="auto"/>
        <w:right w:val="none" w:sz="0" w:space="0" w:color="auto"/>
      </w:divBdr>
    </w:div>
    <w:div w:id="137504411">
      <w:bodyDiv w:val="1"/>
      <w:marLeft w:val="0"/>
      <w:marRight w:val="0"/>
      <w:marTop w:val="0"/>
      <w:marBottom w:val="0"/>
      <w:divBdr>
        <w:top w:val="none" w:sz="0" w:space="0" w:color="auto"/>
        <w:left w:val="none" w:sz="0" w:space="0" w:color="auto"/>
        <w:bottom w:val="none" w:sz="0" w:space="0" w:color="auto"/>
        <w:right w:val="none" w:sz="0" w:space="0" w:color="auto"/>
      </w:divBdr>
    </w:div>
    <w:div w:id="137771054">
      <w:bodyDiv w:val="1"/>
      <w:marLeft w:val="0"/>
      <w:marRight w:val="0"/>
      <w:marTop w:val="0"/>
      <w:marBottom w:val="0"/>
      <w:divBdr>
        <w:top w:val="none" w:sz="0" w:space="0" w:color="auto"/>
        <w:left w:val="none" w:sz="0" w:space="0" w:color="auto"/>
        <w:bottom w:val="none" w:sz="0" w:space="0" w:color="auto"/>
        <w:right w:val="none" w:sz="0" w:space="0" w:color="auto"/>
      </w:divBdr>
    </w:div>
    <w:div w:id="140779542">
      <w:bodyDiv w:val="1"/>
      <w:marLeft w:val="0"/>
      <w:marRight w:val="0"/>
      <w:marTop w:val="0"/>
      <w:marBottom w:val="0"/>
      <w:divBdr>
        <w:top w:val="none" w:sz="0" w:space="0" w:color="auto"/>
        <w:left w:val="none" w:sz="0" w:space="0" w:color="auto"/>
        <w:bottom w:val="none" w:sz="0" w:space="0" w:color="auto"/>
        <w:right w:val="none" w:sz="0" w:space="0" w:color="auto"/>
      </w:divBdr>
    </w:div>
    <w:div w:id="165242967">
      <w:bodyDiv w:val="1"/>
      <w:marLeft w:val="0"/>
      <w:marRight w:val="0"/>
      <w:marTop w:val="0"/>
      <w:marBottom w:val="0"/>
      <w:divBdr>
        <w:top w:val="none" w:sz="0" w:space="0" w:color="auto"/>
        <w:left w:val="none" w:sz="0" w:space="0" w:color="auto"/>
        <w:bottom w:val="none" w:sz="0" w:space="0" w:color="auto"/>
        <w:right w:val="none" w:sz="0" w:space="0" w:color="auto"/>
      </w:divBdr>
    </w:div>
    <w:div w:id="207299958">
      <w:bodyDiv w:val="1"/>
      <w:marLeft w:val="0"/>
      <w:marRight w:val="0"/>
      <w:marTop w:val="0"/>
      <w:marBottom w:val="0"/>
      <w:divBdr>
        <w:top w:val="none" w:sz="0" w:space="0" w:color="auto"/>
        <w:left w:val="none" w:sz="0" w:space="0" w:color="auto"/>
        <w:bottom w:val="none" w:sz="0" w:space="0" w:color="auto"/>
        <w:right w:val="none" w:sz="0" w:space="0" w:color="auto"/>
      </w:divBdr>
    </w:div>
    <w:div w:id="213079185">
      <w:bodyDiv w:val="1"/>
      <w:marLeft w:val="0"/>
      <w:marRight w:val="0"/>
      <w:marTop w:val="0"/>
      <w:marBottom w:val="0"/>
      <w:divBdr>
        <w:top w:val="none" w:sz="0" w:space="0" w:color="auto"/>
        <w:left w:val="none" w:sz="0" w:space="0" w:color="auto"/>
        <w:bottom w:val="none" w:sz="0" w:space="0" w:color="auto"/>
        <w:right w:val="none" w:sz="0" w:space="0" w:color="auto"/>
      </w:divBdr>
    </w:div>
    <w:div w:id="223224096">
      <w:bodyDiv w:val="1"/>
      <w:marLeft w:val="0"/>
      <w:marRight w:val="0"/>
      <w:marTop w:val="0"/>
      <w:marBottom w:val="0"/>
      <w:divBdr>
        <w:top w:val="none" w:sz="0" w:space="0" w:color="auto"/>
        <w:left w:val="none" w:sz="0" w:space="0" w:color="auto"/>
        <w:bottom w:val="none" w:sz="0" w:space="0" w:color="auto"/>
        <w:right w:val="none" w:sz="0" w:space="0" w:color="auto"/>
      </w:divBdr>
    </w:div>
    <w:div w:id="273681422">
      <w:bodyDiv w:val="1"/>
      <w:marLeft w:val="0"/>
      <w:marRight w:val="0"/>
      <w:marTop w:val="0"/>
      <w:marBottom w:val="0"/>
      <w:divBdr>
        <w:top w:val="none" w:sz="0" w:space="0" w:color="auto"/>
        <w:left w:val="none" w:sz="0" w:space="0" w:color="auto"/>
        <w:bottom w:val="none" w:sz="0" w:space="0" w:color="auto"/>
        <w:right w:val="none" w:sz="0" w:space="0" w:color="auto"/>
      </w:divBdr>
    </w:div>
    <w:div w:id="279578206">
      <w:bodyDiv w:val="1"/>
      <w:marLeft w:val="0"/>
      <w:marRight w:val="0"/>
      <w:marTop w:val="0"/>
      <w:marBottom w:val="0"/>
      <w:divBdr>
        <w:top w:val="none" w:sz="0" w:space="0" w:color="auto"/>
        <w:left w:val="none" w:sz="0" w:space="0" w:color="auto"/>
        <w:bottom w:val="none" w:sz="0" w:space="0" w:color="auto"/>
        <w:right w:val="none" w:sz="0" w:space="0" w:color="auto"/>
      </w:divBdr>
    </w:div>
    <w:div w:id="286667803">
      <w:bodyDiv w:val="1"/>
      <w:marLeft w:val="0"/>
      <w:marRight w:val="0"/>
      <w:marTop w:val="0"/>
      <w:marBottom w:val="0"/>
      <w:divBdr>
        <w:top w:val="none" w:sz="0" w:space="0" w:color="auto"/>
        <w:left w:val="none" w:sz="0" w:space="0" w:color="auto"/>
        <w:bottom w:val="none" w:sz="0" w:space="0" w:color="auto"/>
        <w:right w:val="none" w:sz="0" w:space="0" w:color="auto"/>
      </w:divBdr>
    </w:div>
    <w:div w:id="290937426">
      <w:bodyDiv w:val="1"/>
      <w:marLeft w:val="0"/>
      <w:marRight w:val="0"/>
      <w:marTop w:val="0"/>
      <w:marBottom w:val="0"/>
      <w:divBdr>
        <w:top w:val="none" w:sz="0" w:space="0" w:color="auto"/>
        <w:left w:val="none" w:sz="0" w:space="0" w:color="auto"/>
        <w:bottom w:val="none" w:sz="0" w:space="0" w:color="auto"/>
        <w:right w:val="none" w:sz="0" w:space="0" w:color="auto"/>
      </w:divBdr>
    </w:div>
    <w:div w:id="292910347">
      <w:bodyDiv w:val="1"/>
      <w:marLeft w:val="0"/>
      <w:marRight w:val="0"/>
      <w:marTop w:val="0"/>
      <w:marBottom w:val="0"/>
      <w:divBdr>
        <w:top w:val="none" w:sz="0" w:space="0" w:color="auto"/>
        <w:left w:val="none" w:sz="0" w:space="0" w:color="auto"/>
        <w:bottom w:val="none" w:sz="0" w:space="0" w:color="auto"/>
        <w:right w:val="none" w:sz="0" w:space="0" w:color="auto"/>
      </w:divBdr>
    </w:div>
    <w:div w:id="352613296">
      <w:bodyDiv w:val="1"/>
      <w:marLeft w:val="0"/>
      <w:marRight w:val="0"/>
      <w:marTop w:val="0"/>
      <w:marBottom w:val="0"/>
      <w:divBdr>
        <w:top w:val="none" w:sz="0" w:space="0" w:color="auto"/>
        <w:left w:val="none" w:sz="0" w:space="0" w:color="auto"/>
        <w:bottom w:val="none" w:sz="0" w:space="0" w:color="auto"/>
        <w:right w:val="none" w:sz="0" w:space="0" w:color="auto"/>
      </w:divBdr>
    </w:div>
    <w:div w:id="354309960">
      <w:bodyDiv w:val="1"/>
      <w:marLeft w:val="0"/>
      <w:marRight w:val="0"/>
      <w:marTop w:val="0"/>
      <w:marBottom w:val="0"/>
      <w:divBdr>
        <w:top w:val="none" w:sz="0" w:space="0" w:color="auto"/>
        <w:left w:val="none" w:sz="0" w:space="0" w:color="auto"/>
        <w:bottom w:val="none" w:sz="0" w:space="0" w:color="auto"/>
        <w:right w:val="none" w:sz="0" w:space="0" w:color="auto"/>
      </w:divBdr>
    </w:div>
    <w:div w:id="359823387">
      <w:bodyDiv w:val="1"/>
      <w:marLeft w:val="0"/>
      <w:marRight w:val="0"/>
      <w:marTop w:val="0"/>
      <w:marBottom w:val="0"/>
      <w:divBdr>
        <w:top w:val="none" w:sz="0" w:space="0" w:color="auto"/>
        <w:left w:val="none" w:sz="0" w:space="0" w:color="auto"/>
        <w:bottom w:val="none" w:sz="0" w:space="0" w:color="auto"/>
        <w:right w:val="none" w:sz="0" w:space="0" w:color="auto"/>
      </w:divBdr>
    </w:div>
    <w:div w:id="367410232">
      <w:bodyDiv w:val="1"/>
      <w:marLeft w:val="0"/>
      <w:marRight w:val="0"/>
      <w:marTop w:val="0"/>
      <w:marBottom w:val="0"/>
      <w:divBdr>
        <w:top w:val="none" w:sz="0" w:space="0" w:color="auto"/>
        <w:left w:val="none" w:sz="0" w:space="0" w:color="auto"/>
        <w:bottom w:val="none" w:sz="0" w:space="0" w:color="auto"/>
        <w:right w:val="none" w:sz="0" w:space="0" w:color="auto"/>
      </w:divBdr>
    </w:div>
    <w:div w:id="389547119">
      <w:bodyDiv w:val="1"/>
      <w:marLeft w:val="0"/>
      <w:marRight w:val="0"/>
      <w:marTop w:val="0"/>
      <w:marBottom w:val="0"/>
      <w:divBdr>
        <w:top w:val="none" w:sz="0" w:space="0" w:color="auto"/>
        <w:left w:val="none" w:sz="0" w:space="0" w:color="auto"/>
        <w:bottom w:val="none" w:sz="0" w:space="0" w:color="auto"/>
        <w:right w:val="none" w:sz="0" w:space="0" w:color="auto"/>
      </w:divBdr>
    </w:div>
    <w:div w:id="396786447">
      <w:bodyDiv w:val="1"/>
      <w:marLeft w:val="0"/>
      <w:marRight w:val="0"/>
      <w:marTop w:val="0"/>
      <w:marBottom w:val="0"/>
      <w:divBdr>
        <w:top w:val="none" w:sz="0" w:space="0" w:color="auto"/>
        <w:left w:val="none" w:sz="0" w:space="0" w:color="auto"/>
        <w:bottom w:val="none" w:sz="0" w:space="0" w:color="auto"/>
        <w:right w:val="none" w:sz="0" w:space="0" w:color="auto"/>
      </w:divBdr>
    </w:div>
    <w:div w:id="425271342">
      <w:bodyDiv w:val="1"/>
      <w:marLeft w:val="0"/>
      <w:marRight w:val="0"/>
      <w:marTop w:val="0"/>
      <w:marBottom w:val="0"/>
      <w:divBdr>
        <w:top w:val="none" w:sz="0" w:space="0" w:color="auto"/>
        <w:left w:val="none" w:sz="0" w:space="0" w:color="auto"/>
        <w:bottom w:val="none" w:sz="0" w:space="0" w:color="auto"/>
        <w:right w:val="none" w:sz="0" w:space="0" w:color="auto"/>
      </w:divBdr>
    </w:div>
    <w:div w:id="436293397">
      <w:bodyDiv w:val="1"/>
      <w:marLeft w:val="0"/>
      <w:marRight w:val="0"/>
      <w:marTop w:val="0"/>
      <w:marBottom w:val="0"/>
      <w:divBdr>
        <w:top w:val="none" w:sz="0" w:space="0" w:color="auto"/>
        <w:left w:val="none" w:sz="0" w:space="0" w:color="auto"/>
        <w:bottom w:val="none" w:sz="0" w:space="0" w:color="auto"/>
        <w:right w:val="none" w:sz="0" w:space="0" w:color="auto"/>
      </w:divBdr>
    </w:div>
    <w:div w:id="439297000">
      <w:bodyDiv w:val="1"/>
      <w:marLeft w:val="0"/>
      <w:marRight w:val="0"/>
      <w:marTop w:val="0"/>
      <w:marBottom w:val="0"/>
      <w:divBdr>
        <w:top w:val="none" w:sz="0" w:space="0" w:color="auto"/>
        <w:left w:val="none" w:sz="0" w:space="0" w:color="auto"/>
        <w:bottom w:val="none" w:sz="0" w:space="0" w:color="auto"/>
        <w:right w:val="none" w:sz="0" w:space="0" w:color="auto"/>
      </w:divBdr>
    </w:div>
    <w:div w:id="441192855">
      <w:bodyDiv w:val="1"/>
      <w:marLeft w:val="0"/>
      <w:marRight w:val="0"/>
      <w:marTop w:val="0"/>
      <w:marBottom w:val="0"/>
      <w:divBdr>
        <w:top w:val="none" w:sz="0" w:space="0" w:color="auto"/>
        <w:left w:val="none" w:sz="0" w:space="0" w:color="auto"/>
        <w:bottom w:val="none" w:sz="0" w:space="0" w:color="auto"/>
        <w:right w:val="none" w:sz="0" w:space="0" w:color="auto"/>
      </w:divBdr>
    </w:div>
    <w:div w:id="471676542">
      <w:bodyDiv w:val="1"/>
      <w:marLeft w:val="0"/>
      <w:marRight w:val="0"/>
      <w:marTop w:val="0"/>
      <w:marBottom w:val="0"/>
      <w:divBdr>
        <w:top w:val="none" w:sz="0" w:space="0" w:color="auto"/>
        <w:left w:val="none" w:sz="0" w:space="0" w:color="auto"/>
        <w:bottom w:val="none" w:sz="0" w:space="0" w:color="auto"/>
        <w:right w:val="none" w:sz="0" w:space="0" w:color="auto"/>
      </w:divBdr>
    </w:div>
    <w:div w:id="489292968">
      <w:bodyDiv w:val="1"/>
      <w:marLeft w:val="0"/>
      <w:marRight w:val="0"/>
      <w:marTop w:val="0"/>
      <w:marBottom w:val="0"/>
      <w:divBdr>
        <w:top w:val="none" w:sz="0" w:space="0" w:color="auto"/>
        <w:left w:val="none" w:sz="0" w:space="0" w:color="auto"/>
        <w:bottom w:val="none" w:sz="0" w:space="0" w:color="auto"/>
        <w:right w:val="none" w:sz="0" w:space="0" w:color="auto"/>
      </w:divBdr>
    </w:div>
    <w:div w:id="491995867">
      <w:bodyDiv w:val="1"/>
      <w:marLeft w:val="0"/>
      <w:marRight w:val="0"/>
      <w:marTop w:val="0"/>
      <w:marBottom w:val="0"/>
      <w:divBdr>
        <w:top w:val="none" w:sz="0" w:space="0" w:color="auto"/>
        <w:left w:val="none" w:sz="0" w:space="0" w:color="auto"/>
        <w:bottom w:val="none" w:sz="0" w:space="0" w:color="auto"/>
        <w:right w:val="none" w:sz="0" w:space="0" w:color="auto"/>
      </w:divBdr>
    </w:div>
    <w:div w:id="496724081">
      <w:bodyDiv w:val="1"/>
      <w:marLeft w:val="0"/>
      <w:marRight w:val="0"/>
      <w:marTop w:val="0"/>
      <w:marBottom w:val="0"/>
      <w:divBdr>
        <w:top w:val="none" w:sz="0" w:space="0" w:color="auto"/>
        <w:left w:val="none" w:sz="0" w:space="0" w:color="auto"/>
        <w:bottom w:val="none" w:sz="0" w:space="0" w:color="auto"/>
        <w:right w:val="none" w:sz="0" w:space="0" w:color="auto"/>
      </w:divBdr>
    </w:div>
    <w:div w:id="497313067">
      <w:bodyDiv w:val="1"/>
      <w:marLeft w:val="0"/>
      <w:marRight w:val="0"/>
      <w:marTop w:val="0"/>
      <w:marBottom w:val="0"/>
      <w:divBdr>
        <w:top w:val="none" w:sz="0" w:space="0" w:color="auto"/>
        <w:left w:val="none" w:sz="0" w:space="0" w:color="auto"/>
        <w:bottom w:val="none" w:sz="0" w:space="0" w:color="auto"/>
        <w:right w:val="none" w:sz="0" w:space="0" w:color="auto"/>
      </w:divBdr>
    </w:div>
    <w:div w:id="500199222">
      <w:bodyDiv w:val="1"/>
      <w:marLeft w:val="0"/>
      <w:marRight w:val="0"/>
      <w:marTop w:val="0"/>
      <w:marBottom w:val="0"/>
      <w:divBdr>
        <w:top w:val="none" w:sz="0" w:space="0" w:color="auto"/>
        <w:left w:val="none" w:sz="0" w:space="0" w:color="auto"/>
        <w:bottom w:val="none" w:sz="0" w:space="0" w:color="auto"/>
        <w:right w:val="none" w:sz="0" w:space="0" w:color="auto"/>
      </w:divBdr>
    </w:div>
    <w:div w:id="521361360">
      <w:bodyDiv w:val="1"/>
      <w:marLeft w:val="0"/>
      <w:marRight w:val="0"/>
      <w:marTop w:val="0"/>
      <w:marBottom w:val="0"/>
      <w:divBdr>
        <w:top w:val="none" w:sz="0" w:space="0" w:color="auto"/>
        <w:left w:val="none" w:sz="0" w:space="0" w:color="auto"/>
        <w:bottom w:val="none" w:sz="0" w:space="0" w:color="auto"/>
        <w:right w:val="none" w:sz="0" w:space="0" w:color="auto"/>
      </w:divBdr>
    </w:div>
    <w:div w:id="529999683">
      <w:bodyDiv w:val="1"/>
      <w:marLeft w:val="0"/>
      <w:marRight w:val="0"/>
      <w:marTop w:val="0"/>
      <w:marBottom w:val="0"/>
      <w:divBdr>
        <w:top w:val="none" w:sz="0" w:space="0" w:color="auto"/>
        <w:left w:val="none" w:sz="0" w:space="0" w:color="auto"/>
        <w:bottom w:val="none" w:sz="0" w:space="0" w:color="auto"/>
        <w:right w:val="none" w:sz="0" w:space="0" w:color="auto"/>
      </w:divBdr>
    </w:div>
    <w:div w:id="545214879">
      <w:bodyDiv w:val="1"/>
      <w:marLeft w:val="0"/>
      <w:marRight w:val="0"/>
      <w:marTop w:val="0"/>
      <w:marBottom w:val="0"/>
      <w:divBdr>
        <w:top w:val="none" w:sz="0" w:space="0" w:color="auto"/>
        <w:left w:val="none" w:sz="0" w:space="0" w:color="auto"/>
        <w:bottom w:val="none" w:sz="0" w:space="0" w:color="auto"/>
        <w:right w:val="none" w:sz="0" w:space="0" w:color="auto"/>
      </w:divBdr>
    </w:div>
    <w:div w:id="551116572">
      <w:bodyDiv w:val="1"/>
      <w:marLeft w:val="0"/>
      <w:marRight w:val="0"/>
      <w:marTop w:val="0"/>
      <w:marBottom w:val="0"/>
      <w:divBdr>
        <w:top w:val="none" w:sz="0" w:space="0" w:color="auto"/>
        <w:left w:val="none" w:sz="0" w:space="0" w:color="auto"/>
        <w:bottom w:val="none" w:sz="0" w:space="0" w:color="auto"/>
        <w:right w:val="none" w:sz="0" w:space="0" w:color="auto"/>
      </w:divBdr>
    </w:div>
    <w:div w:id="562525351">
      <w:bodyDiv w:val="1"/>
      <w:marLeft w:val="0"/>
      <w:marRight w:val="0"/>
      <w:marTop w:val="0"/>
      <w:marBottom w:val="0"/>
      <w:divBdr>
        <w:top w:val="none" w:sz="0" w:space="0" w:color="auto"/>
        <w:left w:val="none" w:sz="0" w:space="0" w:color="auto"/>
        <w:bottom w:val="none" w:sz="0" w:space="0" w:color="auto"/>
        <w:right w:val="none" w:sz="0" w:space="0" w:color="auto"/>
      </w:divBdr>
    </w:div>
    <w:div w:id="609512143">
      <w:bodyDiv w:val="1"/>
      <w:marLeft w:val="0"/>
      <w:marRight w:val="0"/>
      <w:marTop w:val="0"/>
      <w:marBottom w:val="0"/>
      <w:divBdr>
        <w:top w:val="none" w:sz="0" w:space="0" w:color="auto"/>
        <w:left w:val="none" w:sz="0" w:space="0" w:color="auto"/>
        <w:bottom w:val="none" w:sz="0" w:space="0" w:color="auto"/>
        <w:right w:val="none" w:sz="0" w:space="0" w:color="auto"/>
      </w:divBdr>
    </w:div>
    <w:div w:id="611322149">
      <w:bodyDiv w:val="1"/>
      <w:marLeft w:val="0"/>
      <w:marRight w:val="0"/>
      <w:marTop w:val="0"/>
      <w:marBottom w:val="0"/>
      <w:divBdr>
        <w:top w:val="none" w:sz="0" w:space="0" w:color="auto"/>
        <w:left w:val="none" w:sz="0" w:space="0" w:color="auto"/>
        <w:bottom w:val="none" w:sz="0" w:space="0" w:color="auto"/>
        <w:right w:val="none" w:sz="0" w:space="0" w:color="auto"/>
      </w:divBdr>
    </w:div>
    <w:div w:id="617875941">
      <w:bodyDiv w:val="1"/>
      <w:marLeft w:val="0"/>
      <w:marRight w:val="0"/>
      <w:marTop w:val="0"/>
      <w:marBottom w:val="0"/>
      <w:divBdr>
        <w:top w:val="none" w:sz="0" w:space="0" w:color="auto"/>
        <w:left w:val="none" w:sz="0" w:space="0" w:color="auto"/>
        <w:bottom w:val="none" w:sz="0" w:space="0" w:color="auto"/>
        <w:right w:val="none" w:sz="0" w:space="0" w:color="auto"/>
      </w:divBdr>
    </w:div>
    <w:div w:id="624847181">
      <w:bodyDiv w:val="1"/>
      <w:marLeft w:val="0"/>
      <w:marRight w:val="0"/>
      <w:marTop w:val="0"/>
      <w:marBottom w:val="0"/>
      <w:divBdr>
        <w:top w:val="none" w:sz="0" w:space="0" w:color="auto"/>
        <w:left w:val="none" w:sz="0" w:space="0" w:color="auto"/>
        <w:bottom w:val="none" w:sz="0" w:space="0" w:color="auto"/>
        <w:right w:val="none" w:sz="0" w:space="0" w:color="auto"/>
      </w:divBdr>
    </w:div>
    <w:div w:id="628170364">
      <w:bodyDiv w:val="1"/>
      <w:marLeft w:val="0"/>
      <w:marRight w:val="0"/>
      <w:marTop w:val="0"/>
      <w:marBottom w:val="0"/>
      <w:divBdr>
        <w:top w:val="none" w:sz="0" w:space="0" w:color="auto"/>
        <w:left w:val="none" w:sz="0" w:space="0" w:color="auto"/>
        <w:bottom w:val="none" w:sz="0" w:space="0" w:color="auto"/>
        <w:right w:val="none" w:sz="0" w:space="0" w:color="auto"/>
      </w:divBdr>
    </w:div>
    <w:div w:id="637343107">
      <w:bodyDiv w:val="1"/>
      <w:marLeft w:val="0"/>
      <w:marRight w:val="0"/>
      <w:marTop w:val="0"/>
      <w:marBottom w:val="0"/>
      <w:divBdr>
        <w:top w:val="none" w:sz="0" w:space="0" w:color="auto"/>
        <w:left w:val="none" w:sz="0" w:space="0" w:color="auto"/>
        <w:bottom w:val="none" w:sz="0" w:space="0" w:color="auto"/>
        <w:right w:val="none" w:sz="0" w:space="0" w:color="auto"/>
      </w:divBdr>
    </w:div>
    <w:div w:id="651787218">
      <w:bodyDiv w:val="1"/>
      <w:marLeft w:val="0"/>
      <w:marRight w:val="0"/>
      <w:marTop w:val="0"/>
      <w:marBottom w:val="0"/>
      <w:divBdr>
        <w:top w:val="none" w:sz="0" w:space="0" w:color="auto"/>
        <w:left w:val="none" w:sz="0" w:space="0" w:color="auto"/>
        <w:bottom w:val="none" w:sz="0" w:space="0" w:color="auto"/>
        <w:right w:val="none" w:sz="0" w:space="0" w:color="auto"/>
      </w:divBdr>
    </w:div>
    <w:div w:id="656808436">
      <w:bodyDiv w:val="1"/>
      <w:marLeft w:val="0"/>
      <w:marRight w:val="0"/>
      <w:marTop w:val="0"/>
      <w:marBottom w:val="0"/>
      <w:divBdr>
        <w:top w:val="none" w:sz="0" w:space="0" w:color="auto"/>
        <w:left w:val="none" w:sz="0" w:space="0" w:color="auto"/>
        <w:bottom w:val="none" w:sz="0" w:space="0" w:color="auto"/>
        <w:right w:val="none" w:sz="0" w:space="0" w:color="auto"/>
      </w:divBdr>
    </w:div>
    <w:div w:id="673075340">
      <w:bodyDiv w:val="1"/>
      <w:marLeft w:val="0"/>
      <w:marRight w:val="0"/>
      <w:marTop w:val="0"/>
      <w:marBottom w:val="0"/>
      <w:divBdr>
        <w:top w:val="none" w:sz="0" w:space="0" w:color="auto"/>
        <w:left w:val="none" w:sz="0" w:space="0" w:color="auto"/>
        <w:bottom w:val="none" w:sz="0" w:space="0" w:color="auto"/>
        <w:right w:val="none" w:sz="0" w:space="0" w:color="auto"/>
      </w:divBdr>
    </w:div>
    <w:div w:id="685719100">
      <w:bodyDiv w:val="1"/>
      <w:marLeft w:val="0"/>
      <w:marRight w:val="0"/>
      <w:marTop w:val="0"/>
      <w:marBottom w:val="0"/>
      <w:divBdr>
        <w:top w:val="none" w:sz="0" w:space="0" w:color="auto"/>
        <w:left w:val="none" w:sz="0" w:space="0" w:color="auto"/>
        <w:bottom w:val="none" w:sz="0" w:space="0" w:color="auto"/>
        <w:right w:val="none" w:sz="0" w:space="0" w:color="auto"/>
      </w:divBdr>
    </w:div>
    <w:div w:id="695691884">
      <w:bodyDiv w:val="1"/>
      <w:marLeft w:val="0"/>
      <w:marRight w:val="0"/>
      <w:marTop w:val="0"/>
      <w:marBottom w:val="0"/>
      <w:divBdr>
        <w:top w:val="none" w:sz="0" w:space="0" w:color="auto"/>
        <w:left w:val="none" w:sz="0" w:space="0" w:color="auto"/>
        <w:bottom w:val="none" w:sz="0" w:space="0" w:color="auto"/>
        <w:right w:val="none" w:sz="0" w:space="0" w:color="auto"/>
      </w:divBdr>
    </w:div>
    <w:div w:id="695934365">
      <w:bodyDiv w:val="1"/>
      <w:marLeft w:val="0"/>
      <w:marRight w:val="0"/>
      <w:marTop w:val="0"/>
      <w:marBottom w:val="0"/>
      <w:divBdr>
        <w:top w:val="none" w:sz="0" w:space="0" w:color="auto"/>
        <w:left w:val="none" w:sz="0" w:space="0" w:color="auto"/>
        <w:bottom w:val="none" w:sz="0" w:space="0" w:color="auto"/>
        <w:right w:val="none" w:sz="0" w:space="0" w:color="auto"/>
      </w:divBdr>
    </w:div>
    <w:div w:id="720909154">
      <w:bodyDiv w:val="1"/>
      <w:marLeft w:val="0"/>
      <w:marRight w:val="0"/>
      <w:marTop w:val="0"/>
      <w:marBottom w:val="0"/>
      <w:divBdr>
        <w:top w:val="none" w:sz="0" w:space="0" w:color="auto"/>
        <w:left w:val="none" w:sz="0" w:space="0" w:color="auto"/>
        <w:bottom w:val="none" w:sz="0" w:space="0" w:color="auto"/>
        <w:right w:val="none" w:sz="0" w:space="0" w:color="auto"/>
      </w:divBdr>
    </w:div>
    <w:div w:id="722483491">
      <w:bodyDiv w:val="1"/>
      <w:marLeft w:val="0"/>
      <w:marRight w:val="0"/>
      <w:marTop w:val="0"/>
      <w:marBottom w:val="0"/>
      <w:divBdr>
        <w:top w:val="none" w:sz="0" w:space="0" w:color="auto"/>
        <w:left w:val="none" w:sz="0" w:space="0" w:color="auto"/>
        <w:bottom w:val="none" w:sz="0" w:space="0" w:color="auto"/>
        <w:right w:val="none" w:sz="0" w:space="0" w:color="auto"/>
      </w:divBdr>
    </w:div>
    <w:div w:id="728841215">
      <w:bodyDiv w:val="1"/>
      <w:marLeft w:val="0"/>
      <w:marRight w:val="0"/>
      <w:marTop w:val="0"/>
      <w:marBottom w:val="0"/>
      <w:divBdr>
        <w:top w:val="none" w:sz="0" w:space="0" w:color="auto"/>
        <w:left w:val="none" w:sz="0" w:space="0" w:color="auto"/>
        <w:bottom w:val="none" w:sz="0" w:space="0" w:color="auto"/>
        <w:right w:val="none" w:sz="0" w:space="0" w:color="auto"/>
      </w:divBdr>
    </w:div>
    <w:div w:id="737630387">
      <w:bodyDiv w:val="1"/>
      <w:marLeft w:val="0"/>
      <w:marRight w:val="0"/>
      <w:marTop w:val="0"/>
      <w:marBottom w:val="0"/>
      <w:divBdr>
        <w:top w:val="none" w:sz="0" w:space="0" w:color="auto"/>
        <w:left w:val="none" w:sz="0" w:space="0" w:color="auto"/>
        <w:bottom w:val="none" w:sz="0" w:space="0" w:color="auto"/>
        <w:right w:val="none" w:sz="0" w:space="0" w:color="auto"/>
      </w:divBdr>
    </w:div>
    <w:div w:id="742680322">
      <w:bodyDiv w:val="1"/>
      <w:marLeft w:val="0"/>
      <w:marRight w:val="0"/>
      <w:marTop w:val="0"/>
      <w:marBottom w:val="0"/>
      <w:divBdr>
        <w:top w:val="none" w:sz="0" w:space="0" w:color="auto"/>
        <w:left w:val="none" w:sz="0" w:space="0" w:color="auto"/>
        <w:bottom w:val="none" w:sz="0" w:space="0" w:color="auto"/>
        <w:right w:val="none" w:sz="0" w:space="0" w:color="auto"/>
      </w:divBdr>
    </w:div>
    <w:div w:id="764304159">
      <w:bodyDiv w:val="1"/>
      <w:marLeft w:val="0"/>
      <w:marRight w:val="0"/>
      <w:marTop w:val="0"/>
      <w:marBottom w:val="0"/>
      <w:divBdr>
        <w:top w:val="none" w:sz="0" w:space="0" w:color="auto"/>
        <w:left w:val="none" w:sz="0" w:space="0" w:color="auto"/>
        <w:bottom w:val="none" w:sz="0" w:space="0" w:color="auto"/>
        <w:right w:val="none" w:sz="0" w:space="0" w:color="auto"/>
      </w:divBdr>
    </w:div>
    <w:div w:id="768352851">
      <w:bodyDiv w:val="1"/>
      <w:marLeft w:val="0"/>
      <w:marRight w:val="0"/>
      <w:marTop w:val="0"/>
      <w:marBottom w:val="0"/>
      <w:divBdr>
        <w:top w:val="none" w:sz="0" w:space="0" w:color="auto"/>
        <w:left w:val="none" w:sz="0" w:space="0" w:color="auto"/>
        <w:bottom w:val="none" w:sz="0" w:space="0" w:color="auto"/>
        <w:right w:val="none" w:sz="0" w:space="0" w:color="auto"/>
      </w:divBdr>
    </w:div>
    <w:div w:id="779951049">
      <w:bodyDiv w:val="1"/>
      <w:marLeft w:val="0"/>
      <w:marRight w:val="0"/>
      <w:marTop w:val="0"/>
      <w:marBottom w:val="0"/>
      <w:divBdr>
        <w:top w:val="none" w:sz="0" w:space="0" w:color="auto"/>
        <w:left w:val="none" w:sz="0" w:space="0" w:color="auto"/>
        <w:bottom w:val="none" w:sz="0" w:space="0" w:color="auto"/>
        <w:right w:val="none" w:sz="0" w:space="0" w:color="auto"/>
      </w:divBdr>
    </w:div>
    <w:div w:id="780761371">
      <w:bodyDiv w:val="1"/>
      <w:marLeft w:val="0"/>
      <w:marRight w:val="0"/>
      <w:marTop w:val="0"/>
      <w:marBottom w:val="0"/>
      <w:divBdr>
        <w:top w:val="none" w:sz="0" w:space="0" w:color="auto"/>
        <w:left w:val="none" w:sz="0" w:space="0" w:color="auto"/>
        <w:bottom w:val="none" w:sz="0" w:space="0" w:color="auto"/>
        <w:right w:val="none" w:sz="0" w:space="0" w:color="auto"/>
      </w:divBdr>
    </w:div>
    <w:div w:id="781999616">
      <w:bodyDiv w:val="1"/>
      <w:marLeft w:val="0"/>
      <w:marRight w:val="0"/>
      <w:marTop w:val="0"/>
      <w:marBottom w:val="0"/>
      <w:divBdr>
        <w:top w:val="none" w:sz="0" w:space="0" w:color="auto"/>
        <w:left w:val="none" w:sz="0" w:space="0" w:color="auto"/>
        <w:bottom w:val="none" w:sz="0" w:space="0" w:color="auto"/>
        <w:right w:val="none" w:sz="0" w:space="0" w:color="auto"/>
      </w:divBdr>
    </w:div>
    <w:div w:id="788668645">
      <w:bodyDiv w:val="1"/>
      <w:marLeft w:val="0"/>
      <w:marRight w:val="0"/>
      <w:marTop w:val="0"/>
      <w:marBottom w:val="0"/>
      <w:divBdr>
        <w:top w:val="none" w:sz="0" w:space="0" w:color="auto"/>
        <w:left w:val="none" w:sz="0" w:space="0" w:color="auto"/>
        <w:bottom w:val="none" w:sz="0" w:space="0" w:color="auto"/>
        <w:right w:val="none" w:sz="0" w:space="0" w:color="auto"/>
      </w:divBdr>
    </w:div>
    <w:div w:id="789015925">
      <w:bodyDiv w:val="1"/>
      <w:marLeft w:val="0"/>
      <w:marRight w:val="0"/>
      <w:marTop w:val="0"/>
      <w:marBottom w:val="0"/>
      <w:divBdr>
        <w:top w:val="none" w:sz="0" w:space="0" w:color="auto"/>
        <w:left w:val="none" w:sz="0" w:space="0" w:color="auto"/>
        <w:bottom w:val="none" w:sz="0" w:space="0" w:color="auto"/>
        <w:right w:val="none" w:sz="0" w:space="0" w:color="auto"/>
      </w:divBdr>
    </w:div>
    <w:div w:id="816149353">
      <w:bodyDiv w:val="1"/>
      <w:marLeft w:val="0"/>
      <w:marRight w:val="0"/>
      <w:marTop w:val="0"/>
      <w:marBottom w:val="0"/>
      <w:divBdr>
        <w:top w:val="none" w:sz="0" w:space="0" w:color="auto"/>
        <w:left w:val="none" w:sz="0" w:space="0" w:color="auto"/>
        <w:bottom w:val="none" w:sz="0" w:space="0" w:color="auto"/>
        <w:right w:val="none" w:sz="0" w:space="0" w:color="auto"/>
      </w:divBdr>
    </w:div>
    <w:div w:id="827555541">
      <w:bodyDiv w:val="1"/>
      <w:marLeft w:val="0"/>
      <w:marRight w:val="0"/>
      <w:marTop w:val="0"/>
      <w:marBottom w:val="0"/>
      <w:divBdr>
        <w:top w:val="none" w:sz="0" w:space="0" w:color="auto"/>
        <w:left w:val="none" w:sz="0" w:space="0" w:color="auto"/>
        <w:bottom w:val="none" w:sz="0" w:space="0" w:color="auto"/>
        <w:right w:val="none" w:sz="0" w:space="0" w:color="auto"/>
      </w:divBdr>
    </w:div>
    <w:div w:id="849754760">
      <w:bodyDiv w:val="1"/>
      <w:marLeft w:val="0"/>
      <w:marRight w:val="0"/>
      <w:marTop w:val="0"/>
      <w:marBottom w:val="0"/>
      <w:divBdr>
        <w:top w:val="none" w:sz="0" w:space="0" w:color="auto"/>
        <w:left w:val="none" w:sz="0" w:space="0" w:color="auto"/>
        <w:bottom w:val="none" w:sz="0" w:space="0" w:color="auto"/>
        <w:right w:val="none" w:sz="0" w:space="0" w:color="auto"/>
      </w:divBdr>
    </w:div>
    <w:div w:id="851265777">
      <w:bodyDiv w:val="1"/>
      <w:marLeft w:val="0"/>
      <w:marRight w:val="0"/>
      <w:marTop w:val="0"/>
      <w:marBottom w:val="0"/>
      <w:divBdr>
        <w:top w:val="none" w:sz="0" w:space="0" w:color="auto"/>
        <w:left w:val="none" w:sz="0" w:space="0" w:color="auto"/>
        <w:bottom w:val="none" w:sz="0" w:space="0" w:color="auto"/>
        <w:right w:val="none" w:sz="0" w:space="0" w:color="auto"/>
      </w:divBdr>
    </w:div>
    <w:div w:id="876623135">
      <w:bodyDiv w:val="1"/>
      <w:marLeft w:val="0"/>
      <w:marRight w:val="0"/>
      <w:marTop w:val="0"/>
      <w:marBottom w:val="0"/>
      <w:divBdr>
        <w:top w:val="none" w:sz="0" w:space="0" w:color="auto"/>
        <w:left w:val="none" w:sz="0" w:space="0" w:color="auto"/>
        <w:bottom w:val="none" w:sz="0" w:space="0" w:color="auto"/>
        <w:right w:val="none" w:sz="0" w:space="0" w:color="auto"/>
      </w:divBdr>
    </w:div>
    <w:div w:id="901015406">
      <w:bodyDiv w:val="1"/>
      <w:marLeft w:val="0"/>
      <w:marRight w:val="0"/>
      <w:marTop w:val="0"/>
      <w:marBottom w:val="0"/>
      <w:divBdr>
        <w:top w:val="none" w:sz="0" w:space="0" w:color="auto"/>
        <w:left w:val="none" w:sz="0" w:space="0" w:color="auto"/>
        <w:bottom w:val="none" w:sz="0" w:space="0" w:color="auto"/>
        <w:right w:val="none" w:sz="0" w:space="0" w:color="auto"/>
      </w:divBdr>
    </w:div>
    <w:div w:id="905215540">
      <w:bodyDiv w:val="1"/>
      <w:marLeft w:val="0"/>
      <w:marRight w:val="0"/>
      <w:marTop w:val="0"/>
      <w:marBottom w:val="0"/>
      <w:divBdr>
        <w:top w:val="none" w:sz="0" w:space="0" w:color="auto"/>
        <w:left w:val="none" w:sz="0" w:space="0" w:color="auto"/>
        <w:bottom w:val="none" w:sz="0" w:space="0" w:color="auto"/>
        <w:right w:val="none" w:sz="0" w:space="0" w:color="auto"/>
      </w:divBdr>
    </w:div>
    <w:div w:id="914818744">
      <w:bodyDiv w:val="1"/>
      <w:marLeft w:val="0"/>
      <w:marRight w:val="0"/>
      <w:marTop w:val="0"/>
      <w:marBottom w:val="0"/>
      <w:divBdr>
        <w:top w:val="none" w:sz="0" w:space="0" w:color="auto"/>
        <w:left w:val="none" w:sz="0" w:space="0" w:color="auto"/>
        <w:bottom w:val="none" w:sz="0" w:space="0" w:color="auto"/>
        <w:right w:val="none" w:sz="0" w:space="0" w:color="auto"/>
      </w:divBdr>
    </w:div>
    <w:div w:id="916402448">
      <w:bodyDiv w:val="1"/>
      <w:marLeft w:val="0"/>
      <w:marRight w:val="0"/>
      <w:marTop w:val="0"/>
      <w:marBottom w:val="0"/>
      <w:divBdr>
        <w:top w:val="none" w:sz="0" w:space="0" w:color="auto"/>
        <w:left w:val="none" w:sz="0" w:space="0" w:color="auto"/>
        <w:bottom w:val="none" w:sz="0" w:space="0" w:color="auto"/>
        <w:right w:val="none" w:sz="0" w:space="0" w:color="auto"/>
      </w:divBdr>
    </w:div>
    <w:div w:id="930772222">
      <w:bodyDiv w:val="1"/>
      <w:marLeft w:val="0"/>
      <w:marRight w:val="0"/>
      <w:marTop w:val="0"/>
      <w:marBottom w:val="0"/>
      <w:divBdr>
        <w:top w:val="none" w:sz="0" w:space="0" w:color="auto"/>
        <w:left w:val="none" w:sz="0" w:space="0" w:color="auto"/>
        <w:bottom w:val="none" w:sz="0" w:space="0" w:color="auto"/>
        <w:right w:val="none" w:sz="0" w:space="0" w:color="auto"/>
      </w:divBdr>
    </w:div>
    <w:div w:id="994913580">
      <w:bodyDiv w:val="1"/>
      <w:marLeft w:val="0"/>
      <w:marRight w:val="0"/>
      <w:marTop w:val="0"/>
      <w:marBottom w:val="0"/>
      <w:divBdr>
        <w:top w:val="none" w:sz="0" w:space="0" w:color="auto"/>
        <w:left w:val="none" w:sz="0" w:space="0" w:color="auto"/>
        <w:bottom w:val="none" w:sz="0" w:space="0" w:color="auto"/>
        <w:right w:val="none" w:sz="0" w:space="0" w:color="auto"/>
      </w:divBdr>
    </w:div>
    <w:div w:id="1007706506">
      <w:bodyDiv w:val="1"/>
      <w:marLeft w:val="0"/>
      <w:marRight w:val="0"/>
      <w:marTop w:val="0"/>
      <w:marBottom w:val="0"/>
      <w:divBdr>
        <w:top w:val="none" w:sz="0" w:space="0" w:color="auto"/>
        <w:left w:val="none" w:sz="0" w:space="0" w:color="auto"/>
        <w:bottom w:val="none" w:sz="0" w:space="0" w:color="auto"/>
        <w:right w:val="none" w:sz="0" w:space="0" w:color="auto"/>
      </w:divBdr>
    </w:div>
    <w:div w:id="1022245979">
      <w:bodyDiv w:val="1"/>
      <w:marLeft w:val="0"/>
      <w:marRight w:val="0"/>
      <w:marTop w:val="0"/>
      <w:marBottom w:val="0"/>
      <w:divBdr>
        <w:top w:val="none" w:sz="0" w:space="0" w:color="auto"/>
        <w:left w:val="none" w:sz="0" w:space="0" w:color="auto"/>
        <w:bottom w:val="none" w:sz="0" w:space="0" w:color="auto"/>
        <w:right w:val="none" w:sz="0" w:space="0" w:color="auto"/>
      </w:divBdr>
    </w:div>
    <w:div w:id="1022246990">
      <w:bodyDiv w:val="1"/>
      <w:marLeft w:val="0"/>
      <w:marRight w:val="0"/>
      <w:marTop w:val="0"/>
      <w:marBottom w:val="0"/>
      <w:divBdr>
        <w:top w:val="none" w:sz="0" w:space="0" w:color="auto"/>
        <w:left w:val="none" w:sz="0" w:space="0" w:color="auto"/>
        <w:bottom w:val="none" w:sz="0" w:space="0" w:color="auto"/>
        <w:right w:val="none" w:sz="0" w:space="0" w:color="auto"/>
      </w:divBdr>
    </w:div>
    <w:div w:id="1026711965">
      <w:bodyDiv w:val="1"/>
      <w:marLeft w:val="0"/>
      <w:marRight w:val="0"/>
      <w:marTop w:val="0"/>
      <w:marBottom w:val="0"/>
      <w:divBdr>
        <w:top w:val="none" w:sz="0" w:space="0" w:color="auto"/>
        <w:left w:val="none" w:sz="0" w:space="0" w:color="auto"/>
        <w:bottom w:val="none" w:sz="0" w:space="0" w:color="auto"/>
        <w:right w:val="none" w:sz="0" w:space="0" w:color="auto"/>
      </w:divBdr>
    </w:div>
    <w:div w:id="1054816600">
      <w:bodyDiv w:val="1"/>
      <w:marLeft w:val="0"/>
      <w:marRight w:val="0"/>
      <w:marTop w:val="0"/>
      <w:marBottom w:val="0"/>
      <w:divBdr>
        <w:top w:val="none" w:sz="0" w:space="0" w:color="auto"/>
        <w:left w:val="none" w:sz="0" w:space="0" w:color="auto"/>
        <w:bottom w:val="none" w:sz="0" w:space="0" w:color="auto"/>
        <w:right w:val="none" w:sz="0" w:space="0" w:color="auto"/>
      </w:divBdr>
    </w:div>
    <w:div w:id="1055276535">
      <w:bodyDiv w:val="1"/>
      <w:marLeft w:val="0"/>
      <w:marRight w:val="0"/>
      <w:marTop w:val="0"/>
      <w:marBottom w:val="0"/>
      <w:divBdr>
        <w:top w:val="none" w:sz="0" w:space="0" w:color="auto"/>
        <w:left w:val="none" w:sz="0" w:space="0" w:color="auto"/>
        <w:bottom w:val="none" w:sz="0" w:space="0" w:color="auto"/>
        <w:right w:val="none" w:sz="0" w:space="0" w:color="auto"/>
      </w:divBdr>
    </w:div>
    <w:div w:id="1102410009">
      <w:bodyDiv w:val="1"/>
      <w:marLeft w:val="0"/>
      <w:marRight w:val="0"/>
      <w:marTop w:val="0"/>
      <w:marBottom w:val="0"/>
      <w:divBdr>
        <w:top w:val="none" w:sz="0" w:space="0" w:color="auto"/>
        <w:left w:val="none" w:sz="0" w:space="0" w:color="auto"/>
        <w:bottom w:val="none" w:sz="0" w:space="0" w:color="auto"/>
        <w:right w:val="none" w:sz="0" w:space="0" w:color="auto"/>
      </w:divBdr>
    </w:div>
    <w:div w:id="1104688953">
      <w:bodyDiv w:val="1"/>
      <w:marLeft w:val="0"/>
      <w:marRight w:val="0"/>
      <w:marTop w:val="0"/>
      <w:marBottom w:val="0"/>
      <w:divBdr>
        <w:top w:val="none" w:sz="0" w:space="0" w:color="auto"/>
        <w:left w:val="none" w:sz="0" w:space="0" w:color="auto"/>
        <w:bottom w:val="none" w:sz="0" w:space="0" w:color="auto"/>
        <w:right w:val="none" w:sz="0" w:space="0" w:color="auto"/>
      </w:divBdr>
    </w:div>
    <w:div w:id="1105225430">
      <w:bodyDiv w:val="1"/>
      <w:marLeft w:val="0"/>
      <w:marRight w:val="0"/>
      <w:marTop w:val="0"/>
      <w:marBottom w:val="0"/>
      <w:divBdr>
        <w:top w:val="none" w:sz="0" w:space="0" w:color="auto"/>
        <w:left w:val="none" w:sz="0" w:space="0" w:color="auto"/>
        <w:bottom w:val="none" w:sz="0" w:space="0" w:color="auto"/>
        <w:right w:val="none" w:sz="0" w:space="0" w:color="auto"/>
      </w:divBdr>
    </w:div>
    <w:div w:id="1106340869">
      <w:bodyDiv w:val="1"/>
      <w:marLeft w:val="0"/>
      <w:marRight w:val="0"/>
      <w:marTop w:val="0"/>
      <w:marBottom w:val="0"/>
      <w:divBdr>
        <w:top w:val="none" w:sz="0" w:space="0" w:color="auto"/>
        <w:left w:val="none" w:sz="0" w:space="0" w:color="auto"/>
        <w:bottom w:val="none" w:sz="0" w:space="0" w:color="auto"/>
        <w:right w:val="none" w:sz="0" w:space="0" w:color="auto"/>
      </w:divBdr>
    </w:div>
    <w:div w:id="1110588583">
      <w:bodyDiv w:val="1"/>
      <w:marLeft w:val="0"/>
      <w:marRight w:val="0"/>
      <w:marTop w:val="0"/>
      <w:marBottom w:val="0"/>
      <w:divBdr>
        <w:top w:val="none" w:sz="0" w:space="0" w:color="auto"/>
        <w:left w:val="none" w:sz="0" w:space="0" w:color="auto"/>
        <w:bottom w:val="none" w:sz="0" w:space="0" w:color="auto"/>
        <w:right w:val="none" w:sz="0" w:space="0" w:color="auto"/>
      </w:divBdr>
    </w:div>
    <w:div w:id="1162162364">
      <w:bodyDiv w:val="1"/>
      <w:marLeft w:val="0"/>
      <w:marRight w:val="0"/>
      <w:marTop w:val="0"/>
      <w:marBottom w:val="0"/>
      <w:divBdr>
        <w:top w:val="none" w:sz="0" w:space="0" w:color="auto"/>
        <w:left w:val="none" w:sz="0" w:space="0" w:color="auto"/>
        <w:bottom w:val="none" w:sz="0" w:space="0" w:color="auto"/>
        <w:right w:val="none" w:sz="0" w:space="0" w:color="auto"/>
      </w:divBdr>
    </w:div>
    <w:div w:id="1165512951">
      <w:bodyDiv w:val="1"/>
      <w:marLeft w:val="0"/>
      <w:marRight w:val="0"/>
      <w:marTop w:val="0"/>
      <w:marBottom w:val="0"/>
      <w:divBdr>
        <w:top w:val="none" w:sz="0" w:space="0" w:color="auto"/>
        <w:left w:val="none" w:sz="0" w:space="0" w:color="auto"/>
        <w:bottom w:val="none" w:sz="0" w:space="0" w:color="auto"/>
        <w:right w:val="none" w:sz="0" w:space="0" w:color="auto"/>
      </w:divBdr>
    </w:div>
    <w:div w:id="1186556267">
      <w:bodyDiv w:val="1"/>
      <w:marLeft w:val="0"/>
      <w:marRight w:val="0"/>
      <w:marTop w:val="0"/>
      <w:marBottom w:val="0"/>
      <w:divBdr>
        <w:top w:val="none" w:sz="0" w:space="0" w:color="auto"/>
        <w:left w:val="none" w:sz="0" w:space="0" w:color="auto"/>
        <w:bottom w:val="none" w:sz="0" w:space="0" w:color="auto"/>
        <w:right w:val="none" w:sz="0" w:space="0" w:color="auto"/>
      </w:divBdr>
    </w:div>
    <w:div w:id="1193569403">
      <w:bodyDiv w:val="1"/>
      <w:marLeft w:val="0"/>
      <w:marRight w:val="0"/>
      <w:marTop w:val="0"/>
      <w:marBottom w:val="0"/>
      <w:divBdr>
        <w:top w:val="none" w:sz="0" w:space="0" w:color="auto"/>
        <w:left w:val="none" w:sz="0" w:space="0" w:color="auto"/>
        <w:bottom w:val="none" w:sz="0" w:space="0" w:color="auto"/>
        <w:right w:val="none" w:sz="0" w:space="0" w:color="auto"/>
      </w:divBdr>
    </w:div>
    <w:div w:id="1208639429">
      <w:bodyDiv w:val="1"/>
      <w:marLeft w:val="0"/>
      <w:marRight w:val="0"/>
      <w:marTop w:val="0"/>
      <w:marBottom w:val="0"/>
      <w:divBdr>
        <w:top w:val="none" w:sz="0" w:space="0" w:color="auto"/>
        <w:left w:val="none" w:sz="0" w:space="0" w:color="auto"/>
        <w:bottom w:val="none" w:sz="0" w:space="0" w:color="auto"/>
        <w:right w:val="none" w:sz="0" w:space="0" w:color="auto"/>
      </w:divBdr>
    </w:div>
    <w:div w:id="1215462332">
      <w:bodyDiv w:val="1"/>
      <w:marLeft w:val="0"/>
      <w:marRight w:val="0"/>
      <w:marTop w:val="0"/>
      <w:marBottom w:val="0"/>
      <w:divBdr>
        <w:top w:val="none" w:sz="0" w:space="0" w:color="auto"/>
        <w:left w:val="none" w:sz="0" w:space="0" w:color="auto"/>
        <w:bottom w:val="none" w:sz="0" w:space="0" w:color="auto"/>
        <w:right w:val="none" w:sz="0" w:space="0" w:color="auto"/>
      </w:divBdr>
    </w:div>
    <w:div w:id="1223784820">
      <w:bodyDiv w:val="1"/>
      <w:marLeft w:val="0"/>
      <w:marRight w:val="0"/>
      <w:marTop w:val="0"/>
      <w:marBottom w:val="0"/>
      <w:divBdr>
        <w:top w:val="none" w:sz="0" w:space="0" w:color="auto"/>
        <w:left w:val="none" w:sz="0" w:space="0" w:color="auto"/>
        <w:bottom w:val="none" w:sz="0" w:space="0" w:color="auto"/>
        <w:right w:val="none" w:sz="0" w:space="0" w:color="auto"/>
      </w:divBdr>
    </w:div>
    <w:div w:id="1232083885">
      <w:bodyDiv w:val="1"/>
      <w:marLeft w:val="0"/>
      <w:marRight w:val="0"/>
      <w:marTop w:val="0"/>
      <w:marBottom w:val="0"/>
      <w:divBdr>
        <w:top w:val="none" w:sz="0" w:space="0" w:color="auto"/>
        <w:left w:val="none" w:sz="0" w:space="0" w:color="auto"/>
        <w:bottom w:val="none" w:sz="0" w:space="0" w:color="auto"/>
        <w:right w:val="none" w:sz="0" w:space="0" w:color="auto"/>
      </w:divBdr>
    </w:div>
    <w:div w:id="1235510412">
      <w:bodyDiv w:val="1"/>
      <w:marLeft w:val="0"/>
      <w:marRight w:val="0"/>
      <w:marTop w:val="0"/>
      <w:marBottom w:val="0"/>
      <w:divBdr>
        <w:top w:val="none" w:sz="0" w:space="0" w:color="auto"/>
        <w:left w:val="none" w:sz="0" w:space="0" w:color="auto"/>
        <w:bottom w:val="none" w:sz="0" w:space="0" w:color="auto"/>
        <w:right w:val="none" w:sz="0" w:space="0" w:color="auto"/>
      </w:divBdr>
    </w:div>
    <w:div w:id="1256787032">
      <w:bodyDiv w:val="1"/>
      <w:marLeft w:val="0"/>
      <w:marRight w:val="0"/>
      <w:marTop w:val="0"/>
      <w:marBottom w:val="0"/>
      <w:divBdr>
        <w:top w:val="none" w:sz="0" w:space="0" w:color="auto"/>
        <w:left w:val="none" w:sz="0" w:space="0" w:color="auto"/>
        <w:bottom w:val="none" w:sz="0" w:space="0" w:color="auto"/>
        <w:right w:val="none" w:sz="0" w:space="0" w:color="auto"/>
      </w:divBdr>
    </w:div>
    <w:div w:id="1266958213">
      <w:bodyDiv w:val="1"/>
      <w:marLeft w:val="0"/>
      <w:marRight w:val="0"/>
      <w:marTop w:val="0"/>
      <w:marBottom w:val="0"/>
      <w:divBdr>
        <w:top w:val="none" w:sz="0" w:space="0" w:color="auto"/>
        <w:left w:val="none" w:sz="0" w:space="0" w:color="auto"/>
        <w:bottom w:val="none" w:sz="0" w:space="0" w:color="auto"/>
        <w:right w:val="none" w:sz="0" w:space="0" w:color="auto"/>
      </w:divBdr>
    </w:div>
    <w:div w:id="1270773804">
      <w:bodyDiv w:val="1"/>
      <w:marLeft w:val="0"/>
      <w:marRight w:val="0"/>
      <w:marTop w:val="0"/>
      <w:marBottom w:val="0"/>
      <w:divBdr>
        <w:top w:val="none" w:sz="0" w:space="0" w:color="auto"/>
        <w:left w:val="none" w:sz="0" w:space="0" w:color="auto"/>
        <w:bottom w:val="none" w:sz="0" w:space="0" w:color="auto"/>
        <w:right w:val="none" w:sz="0" w:space="0" w:color="auto"/>
      </w:divBdr>
    </w:div>
    <w:div w:id="1276791317">
      <w:bodyDiv w:val="1"/>
      <w:marLeft w:val="0"/>
      <w:marRight w:val="0"/>
      <w:marTop w:val="0"/>
      <w:marBottom w:val="0"/>
      <w:divBdr>
        <w:top w:val="none" w:sz="0" w:space="0" w:color="auto"/>
        <w:left w:val="none" w:sz="0" w:space="0" w:color="auto"/>
        <w:bottom w:val="none" w:sz="0" w:space="0" w:color="auto"/>
        <w:right w:val="none" w:sz="0" w:space="0" w:color="auto"/>
      </w:divBdr>
    </w:div>
    <w:div w:id="1282103135">
      <w:bodyDiv w:val="1"/>
      <w:marLeft w:val="0"/>
      <w:marRight w:val="0"/>
      <w:marTop w:val="0"/>
      <w:marBottom w:val="0"/>
      <w:divBdr>
        <w:top w:val="none" w:sz="0" w:space="0" w:color="auto"/>
        <w:left w:val="none" w:sz="0" w:space="0" w:color="auto"/>
        <w:bottom w:val="none" w:sz="0" w:space="0" w:color="auto"/>
        <w:right w:val="none" w:sz="0" w:space="0" w:color="auto"/>
      </w:divBdr>
    </w:div>
    <w:div w:id="1285844736">
      <w:bodyDiv w:val="1"/>
      <w:marLeft w:val="0"/>
      <w:marRight w:val="0"/>
      <w:marTop w:val="0"/>
      <w:marBottom w:val="0"/>
      <w:divBdr>
        <w:top w:val="none" w:sz="0" w:space="0" w:color="auto"/>
        <w:left w:val="none" w:sz="0" w:space="0" w:color="auto"/>
        <w:bottom w:val="none" w:sz="0" w:space="0" w:color="auto"/>
        <w:right w:val="none" w:sz="0" w:space="0" w:color="auto"/>
      </w:divBdr>
    </w:div>
    <w:div w:id="1302273610">
      <w:bodyDiv w:val="1"/>
      <w:marLeft w:val="0"/>
      <w:marRight w:val="0"/>
      <w:marTop w:val="0"/>
      <w:marBottom w:val="0"/>
      <w:divBdr>
        <w:top w:val="none" w:sz="0" w:space="0" w:color="auto"/>
        <w:left w:val="none" w:sz="0" w:space="0" w:color="auto"/>
        <w:bottom w:val="none" w:sz="0" w:space="0" w:color="auto"/>
        <w:right w:val="none" w:sz="0" w:space="0" w:color="auto"/>
      </w:divBdr>
    </w:div>
    <w:div w:id="1306206479">
      <w:bodyDiv w:val="1"/>
      <w:marLeft w:val="0"/>
      <w:marRight w:val="0"/>
      <w:marTop w:val="0"/>
      <w:marBottom w:val="0"/>
      <w:divBdr>
        <w:top w:val="none" w:sz="0" w:space="0" w:color="auto"/>
        <w:left w:val="none" w:sz="0" w:space="0" w:color="auto"/>
        <w:bottom w:val="none" w:sz="0" w:space="0" w:color="auto"/>
        <w:right w:val="none" w:sz="0" w:space="0" w:color="auto"/>
      </w:divBdr>
    </w:div>
    <w:div w:id="1338263531">
      <w:bodyDiv w:val="1"/>
      <w:marLeft w:val="0"/>
      <w:marRight w:val="0"/>
      <w:marTop w:val="0"/>
      <w:marBottom w:val="0"/>
      <w:divBdr>
        <w:top w:val="none" w:sz="0" w:space="0" w:color="auto"/>
        <w:left w:val="none" w:sz="0" w:space="0" w:color="auto"/>
        <w:bottom w:val="none" w:sz="0" w:space="0" w:color="auto"/>
        <w:right w:val="none" w:sz="0" w:space="0" w:color="auto"/>
      </w:divBdr>
    </w:div>
    <w:div w:id="1357002921">
      <w:bodyDiv w:val="1"/>
      <w:marLeft w:val="0"/>
      <w:marRight w:val="0"/>
      <w:marTop w:val="0"/>
      <w:marBottom w:val="0"/>
      <w:divBdr>
        <w:top w:val="none" w:sz="0" w:space="0" w:color="auto"/>
        <w:left w:val="none" w:sz="0" w:space="0" w:color="auto"/>
        <w:bottom w:val="none" w:sz="0" w:space="0" w:color="auto"/>
        <w:right w:val="none" w:sz="0" w:space="0" w:color="auto"/>
      </w:divBdr>
    </w:div>
    <w:div w:id="1360425380">
      <w:bodyDiv w:val="1"/>
      <w:marLeft w:val="0"/>
      <w:marRight w:val="0"/>
      <w:marTop w:val="0"/>
      <w:marBottom w:val="0"/>
      <w:divBdr>
        <w:top w:val="none" w:sz="0" w:space="0" w:color="auto"/>
        <w:left w:val="none" w:sz="0" w:space="0" w:color="auto"/>
        <w:bottom w:val="none" w:sz="0" w:space="0" w:color="auto"/>
        <w:right w:val="none" w:sz="0" w:space="0" w:color="auto"/>
      </w:divBdr>
    </w:div>
    <w:div w:id="1386488305">
      <w:bodyDiv w:val="1"/>
      <w:marLeft w:val="0"/>
      <w:marRight w:val="0"/>
      <w:marTop w:val="0"/>
      <w:marBottom w:val="0"/>
      <w:divBdr>
        <w:top w:val="none" w:sz="0" w:space="0" w:color="auto"/>
        <w:left w:val="none" w:sz="0" w:space="0" w:color="auto"/>
        <w:bottom w:val="none" w:sz="0" w:space="0" w:color="auto"/>
        <w:right w:val="none" w:sz="0" w:space="0" w:color="auto"/>
      </w:divBdr>
    </w:div>
    <w:div w:id="1396313405">
      <w:bodyDiv w:val="1"/>
      <w:marLeft w:val="0"/>
      <w:marRight w:val="0"/>
      <w:marTop w:val="0"/>
      <w:marBottom w:val="0"/>
      <w:divBdr>
        <w:top w:val="none" w:sz="0" w:space="0" w:color="auto"/>
        <w:left w:val="none" w:sz="0" w:space="0" w:color="auto"/>
        <w:bottom w:val="none" w:sz="0" w:space="0" w:color="auto"/>
        <w:right w:val="none" w:sz="0" w:space="0" w:color="auto"/>
      </w:divBdr>
    </w:div>
    <w:div w:id="1415276358">
      <w:bodyDiv w:val="1"/>
      <w:marLeft w:val="0"/>
      <w:marRight w:val="0"/>
      <w:marTop w:val="0"/>
      <w:marBottom w:val="0"/>
      <w:divBdr>
        <w:top w:val="none" w:sz="0" w:space="0" w:color="auto"/>
        <w:left w:val="none" w:sz="0" w:space="0" w:color="auto"/>
        <w:bottom w:val="none" w:sz="0" w:space="0" w:color="auto"/>
        <w:right w:val="none" w:sz="0" w:space="0" w:color="auto"/>
      </w:divBdr>
    </w:div>
    <w:div w:id="1416055071">
      <w:bodyDiv w:val="1"/>
      <w:marLeft w:val="0"/>
      <w:marRight w:val="0"/>
      <w:marTop w:val="0"/>
      <w:marBottom w:val="0"/>
      <w:divBdr>
        <w:top w:val="none" w:sz="0" w:space="0" w:color="auto"/>
        <w:left w:val="none" w:sz="0" w:space="0" w:color="auto"/>
        <w:bottom w:val="none" w:sz="0" w:space="0" w:color="auto"/>
        <w:right w:val="none" w:sz="0" w:space="0" w:color="auto"/>
      </w:divBdr>
    </w:div>
    <w:div w:id="1417245931">
      <w:bodyDiv w:val="1"/>
      <w:marLeft w:val="0"/>
      <w:marRight w:val="0"/>
      <w:marTop w:val="0"/>
      <w:marBottom w:val="0"/>
      <w:divBdr>
        <w:top w:val="none" w:sz="0" w:space="0" w:color="auto"/>
        <w:left w:val="none" w:sz="0" w:space="0" w:color="auto"/>
        <w:bottom w:val="none" w:sz="0" w:space="0" w:color="auto"/>
        <w:right w:val="none" w:sz="0" w:space="0" w:color="auto"/>
      </w:divBdr>
    </w:div>
    <w:div w:id="1441413990">
      <w:bodyDiv w:val="1"/>
      <w:marLeft w:val="0"/>
      <w:marRight w:val="0"/>
      <w:marTop w:val="0"/>
      <w:marBottom w:val="0"/>
      <w:divBdr>
        <w:top w:val="none" w:sz="0" w:space="0" w:color="auto"/>
        <w:left w:val="none" w:sz="0" w:space="0" w:color="auto"/>
        <w:bottom w:val="none" w:sz="0" w:space="0" w:color="auto"/>
        <w:right w:val="none" w:sz="0" w:space="0" w:color="auto"/>
      </w:divBdr>
    </w:div>
    <w:div w:id="1455714666">
      <w:bodyDiv w:val="1"/>
      <w:marLeft w:val="0"/>
      <w:marRight w:val="0"/>
      <w:marTop w:val="0"/>
      <w:marBottom w:val="0"/>
      <w:divBdr>
        <w:top w:val="none" w:sz="0" w:space="0" w:color="auto"/>
        <w:left w:val="none" w:sz="0" w:space="0" w:color="auto"/>
        <w:bottom w:val="none" w:sz="0" w:space="0" w:color="auto"/>
        <w:right w:val="none" w:sz="0" w:space="0" w:color="auto"/>
      </w:divBdr>
    </w:div>
    <w:div w:id="1475678039">
      <w:bodyDiv w:val="1"/>
      <w:marLeft w:val="0"/>
      <w:marRight w:val="0"/>
      <w:marTop w:val="0"/>
      <w:marBottom w:val="0"/>
      <w:divBdr>
        <w:top w:val="none" w:sz="0" w:space="0" w:color="auto"/>
        <w:left w:val="none" w:sz="0" w:space="0" w:color="auto"/>
        <w:bottom w:val="none" w:sz="0" w:space="0" w:color="auto"/>
        <w:right w:val="none" w:sz="0" w:space="0" w:color="auto"/>
      </w:divBdr>
    </w:div>
    <w:div w:id="1511489260">
      <w:bodyDiv w:val="1"/>
      <w:marLeft w:val="0"/>
      <w:marRight w:val="0"/>
      <w:marTop w:val="0"/>
      <w:marBottom w:val="0"/>
      <w:divBdr>
        <w:top w:val="none" w:sz="0" w:space="0" w:color="auto"/>
        <w:left w:val="none" w:sz="0" w:space="0" w:color="auto"/>
        <w:bottom w:val="none" w:sz="0" w:space="0" w:color="auto"/>
        <w:right w:val="none" w:sz="0" w:space="0" w:color="auto"/>
      </w:divBdr>
    </w:div>
    <w:div w:id="1528568715">
      <w:bodyDiv w:val="1"/>
      <w:marLeft w:val="0"/>
      <w:marRight w:val="0"/>
      <w:marTop w:val="0"/>
      <w:marBottom w:val="0"/>
      <w:divBdr>
        <w:top w:val="none" w:sz="0" w:space="0" w:color="auto"/>
        <w:left w:val="none" w:sz="0" w:space="0" w:color="auto"/>
        <w:bottom w:val="none" w:sz="0" w:space="0" w:color="auto"/>
        <w:right w:val="none" w:sz="0" w:space="0" w:color="auto"/>
      </w:divBdr>
    </w:div>
    <w:div w:id="1537351905">
      <w:bodyDiv w:val="1"/>
      <w:marLeft w:val="0"/>
      <w:marRight w:val="0"/>
      <w:marTop w:val="0"/>
      <w:marBottom w:val="0"/>
      <w:divBdr>
        <w:top w:val="none" w:sz="0" w:space="0" w:color="auto"/>
        <w:left w:val="none" w:sz="0" w:space="0" w:color="auto"/>
        <w:bottom w:val="none" w:sz="0" w:space="0" w:color="auto"/>
        <w:right w:val="none" w:sz="0" w:space="0" w:color="auto"/>
      </w:divBdr>
    </w:div>
    <w:div w:id="1540123578">
      <w:bodyDiv w:val="1"/>
      <w:marLeft w:val="0"/>
      <w:marRight w:val="0"/>
      <w:marTop w:val="0"/>
      <w:marBottom w:val="0"/>
      <w:divBdr>
        <w:top w:val="none" w:sz="0" w:space="0" w:color="auto"/>
        <w:left w:val="none" w:sz="0" w:space="0" w:color="auto"/>
        <w:bottom w:val="none" w:sz="0" w:space="0" w:color="auto"/>
        <w:right w:val="none" w:sz="0" w:space="0" w:color="auto"/>
      </w:divBdr>
    </w:div>
    <w:div w:id="1552185026">
      <w:bodyDiv w:val="1"/>
      <w:marLeft w:val="0"/>
      <w:marRight w:val="0"/>
      <w:marTop w:val="0"/>
      <w:marBottom w:val="0"/>
      <w:divBdr>
        <w:top w:val="none" w:sz="0" w:space="0" w:color="auto"/>
        <w:left w:val="none" w:sz="0" w:space="0" w:color="auto"/>
        <w:bottom w:val="none" w:sz="0" w:space="0" w:color="auto"/>
        <w:right w:val="none" w:sz="0" w:space="0" w:color="auto"/>
      </w:divBdr>
    </w:div>
    <w:div w:id="1570573460">
      <w:bodyDiv w:val="1"/>
      <w:marLeft w:val="0"/>
      <w:marRight w:val="0"/>
      <w:marTop w:val="0"/>
      <w:marBottom w:val="0"/>
      <w:divBdr>
        <w:top w:val="none" w:sz="0" w:space="0" w:color="auto"/>
        <w:left w:val="none" w:sz="0" w:space="0" w:color="auto"/>
        <w:bottom w:val="none" w:sz="0" w:space="0" w:color="auto"/>
        <w:right w:val="none" w:sz="0" w:space="0" w:color="auto"/>
      </w:divBdr>
    </w:div>
    <w:div w:id="1582366918">
      <w:bodyDiv w:val="1"/>
      <w:marLeft w:val="0"/>
      <w:marRight w:val="0"/>
      <w:marTop w:val="0"/>
      <w:marBottom w:val="0"/>
      <w:divBdr>
        <w:top w:val="none" w:sz="0" w:space="0" w:color="auto"/>
        <w:left w:val="none" w:sz="0" w:space="0" w:color="auto"/>
        <w:bottom w:val="none" w:sz="0" w:space="0" w:color="auto"/>
        <w:right w:val="none" w:sz="0" w:space="0" w:color="auto"/>
      </w:divBdr>
    </w:div>
    <w:div w:id="1584292602">
      <w:bodyDiv w:val="1"/>
      <w:marLeft w:val="0"/>
      <w:marRight w:val="0"/>
      <w:marTop w:val="0"/>
      <w:marBottom w:val="0"/>
      <w:divBdr>
        <w:top w:val="none" w:sz="0" w:space="0" w:color="auto"/>
        <w:left w:val="none" w:sz="0" w:space="0" w:color="auto"/>
        <w:bottom w:val="none" w:sz="0" w:space="0" w:color="auto"/>
        <w:right w:val="none" w:sz="0" w:space="0" w:color="auto"/>
      </w:divBdr>
    </w:div>
    <w:div w:id="1597057418">
      <w:bodyDiv w:val="1"/>
      <w:marLeft w:val="0"/>
      <w:marRight w:val="0"/>
      <w:marTop w:val="0"/>
      <w:marBottom w:val="0"/>
      <w:divBdr>
        <w:top w:val="none" w:sz="0" w:space="0" w:color="auto"/>
        <w:left w:val="none" w:sz="0" w:space="0" w:color="auto"/>
        <w:bottom w:val="none" w:sz="0" w:space="0" w:color="auto"/>
        <w:right w:val="none" w:sz="0" w:space="0" w:color="auto"/>
      </w:divBdr>
    </w:div>
    <w:div w:id="1601446654">
      <w:bodyDiv w:val="1"/>
      <w:marLeft w:val="0"/>
      <w:marRight w:val="0"/>
      <w:marTop w:val="0"/>
      <w:marBottom w:val="0"/>
      <w:divBdr>
        <w:top w:val="none" w:sz="0" w:space="0" w:color="auto"/>
        <w:left w:val="none" w:sz="0" w:space="0" w:color="auto"/>
        <w:bottom w:val="none" w:sz="0" w:space="0" w:color="auto"/>
        <w:right w:val="none" w:sz="0" w:space="0" w:color="auto"/>
      </w:divBdr>
    </w:div>
    <w:div w:id="1603876473">
      <w:bodyDiv w:val="1"/>
      <w:marLeft w:val="0"/>
      <w:marRight w:val="0"/>
      <w:marTop w:val="0"/>
      <w:marBottom w:val="0"/>
      <w:divBdr>
        <w:top w:val="none" w:sz="0" w:space="0" w:color="auto"/>
        <w:left w:val="none" w:sz="0" w:space="0" w:color="auto"/>
        <w:bottom w:val="none" w:sz="0" w:space="0" w:color="auto"/>
        <w:right w:val="none" w:sz="0" w:space="0" w:color="auto"/>
      </w:divBdr>
    </w:div>
    <w:div w:id="1606376499">
      <w:bodyDiv w:val="1"/>
      <w:marLeft w:val="0"/>
      <w:marRight w:val="0"/>
      <w:marTop w:val="0"/>
      <w:marBottom w:val="0"/>
      <w:divBdr>
        <w:top w:val="none" w:sz="0" w:space="0" w:color="auto"/>
        <w:left w:val="none" w:sz="0" w:space="0" w:color="auto"/>
        <w:bottom w:val="none" w:sz="0" w:space="0" w:color="auto"/>
        <w:right w:val="none" w:sz="0" w:space="0" w:color="auto"/>
      </w:divBdr>
    </w:div>
    <w:div w:id="1614821321">
      <w:bodyDiv w:val="1"/>
      <w:marLeft w:val="0"/>
      <w:marRight w:val="0"/>
      <w:marTop w:val="0"/>
      <w:marBottom w:val="0"/>
      <w:divBdr>
        <w:top w:val="none" w:sz="0" w:space="0" w:color="auto"/>
        <w:left w:val="none" w:sz="0" w:space="0" w:color="auto"/>
        <w:bottom w:val="none" w:sz="0" w:space="0" w:color="auto"/>
        <w:right w:val="none" w:sz="0" w:space="0" w:color="auto"/>
      </w:divBdr>
    </w:div>
    <w:div w:id="1620911716">
      <w:bodyDiv w:val="1"/>
      <w:marLeft w:val="0"/>
      <w:marRight w:val="0"/>
      <w:marTop w:val="0"/>
      <w:marBottom w:val="0"/>
      <w:divBdr>
        <w:top w:val="none" w:sz="0" w:space="0" w:color="auto"/>
        <w:left w:val="none" w:sz="0" w:space="0" w:color="auto"/>
        <w:bottom w:val="none" w:sz="0" w:space="0" w:color="auto"/>
        <w:right w:val="none" w:sz="0" w:space="0" w:color="auto"/>
      </w:divBdr>
    </w:div>
    <w:div w:id="1636372473">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58149653">
      <w:bodyDiv w:val="1"/>
      <w:marLeft w:val="0"/>
      <w:marRight w:val="0"/>
      <w:marTop w:val="0"/>
      <w:marBottom w:val="0"/>
      <w:divBdr>
        <w:top w:val="none" w:sz="0" w:space="0" w:color="auto"/>
        <w:left w:val="none" w:sz="0" w:space="0" w:color="auto"/>
        <w:bottom w:val="none" w:sz="0" w:space="0" w:color="auto"/>
        <w:right w:val="none" w:sz="0" w:space="0" w:color="auto"/>
      </w:divBdr>
    </w:div>
    <w:div w:id="1668902395">
      <w:bodyDiv w:val="1"/>
      <w:marLeft w:val="0"/>
      <w:marRight w:val="0"/>
      <w:marTop w:val="0"/>
      <w:marBottom w:val="0"/>
      <w:divBdr>
        <w:top w:val="none" w:sz="0" w:space="0" w:color="auto"/>
        <w:left w:val="none" w:sz="0" w:space="0" w:color="auto"/>
        <w:bottom w:val="none" w:sz="0" w:space="0" w:color="auto"/>
        <w:right w:val="none" w:sz="0" w:space="0" w:color="auto"/>
      </w:divBdr>
    </w:div>
    <w:div w:id="1678194673">
      <w:bodyDiv w:val="1"/>
      <w:marLeft w:val="0"/>
      <w:marRight w:val="0"/>
      <w:marTop w:val="0"/>
      <w:marBottom w:val="0"/>
      <w:divBdr>
        <w:top w:val="none" w:sz="0" w:space="0" w:color="auto"/>
        <w:left w:val="none" w:sz="0" w:space="0" w:color="auto"/>
        <w:bottom w:val="none" w:sz="0" w:space="0" w:color="auto"/>
        <w:right w:val="none" w:sz="0" w:space="0" w:color="auto"/>
      </w:divBdr>
    </w:div>
    <w:div w:id="1680501084">
      <w:bodyDiv w:val="1"/>
      <w:marLeft w:val="0"/>
      <w:marRight w:val="0"/>
      <w:marTop w:val="0"/>
      <w:marBottom w:val="0"/>
      <w:divBdr>
        <w:top w:val="none" w:sz="0" w:space="0" w:color="auto"/>
        <w:left w:val="none" w:sz="0" w:space="0" w:color="auto"/>
        <w:bottom w:val="none" w:sz="0" w:space="0" w:color="auto"/>
        <w:right w:val="none" w:sz="0" w:space="0" w:color="auto"/>
      </w:divBdr>
    </w:div>
    <w:div w:id="1686208155">
      <w:bodyDiv w:val="1"/>
      <w:marLeft w:val="0"/>
      <w:marRight w:val="0"/>
      <w:marTop w:val="0"/>
      <w:marBottom w:val="0"/>
      <w:divBdr>
        <w:top w:val="none" w:sz="0" w:space="0" w:color="auto"/>
        <w:left w:val="none" w:sz="0" w:space="0" w:color="auto"/>
        <w:bottom w:val="none" w:sz="0" w:space="0" w:color="auto"/>
        <w:right w:val="none" w:sz="0" w:space="0" w:color="auto"/>
      </w:divBdr>
    </w:div>
    <w:div w:id="1695691414">
      <w:bodyDiv w:val="1"/>
      <w:marLeft w:val="0"/>
      <w:marRight w:val="0"/>
      <w:marTop w:val="0"/>
      <w:marBottom w:val="0"/>
      <w:divBdr>
        <w:top w:val="none" w:sz="0" w:space="0" w:color="auto"/>
        <w:left w:val="none" w:sz="0" w:space="0" w:color="auto"/>
        <w:bottom w:val="none" w:sz="0" w:space="0" w:color="auto"/>
        <w:right w:val="none" w:sz="0" w:space="0" w:color="auto"/>
      </w:divBdr>
    </w:div>
    <w:div w:id="1697348349">
      <w:bodyDiv w:val="1"/>
      <w:marLeft w:val="0"/>
      <w:marRight w:val="0"/>
      <w:marTop w:val="0"/>
      <w:marBottom w:val="0"/>
      <w:divBdr>
        <w:top w:val="none" w:sz="0" w:space="0" w:color="auto"/>
        <w:left w:val="none" w:sz="0" w:space="0" w:color="auto"/>
        <w:bottom w:val="none" w:sz="0" w:space="0" w:color="auto"/>
        <w:right w:val="none" w:sz="0" w:space="0" w:color="auto"/>
      </w:divBdr>
    </w:div>
    <w:div w:id="1700161586">
      <w:bodyDiv w:val="1"/>
      <w:marLeft w:val="0"/>
      <w:marRight w:val="0"/>
      <w:marTop w:val="0"/>
      <w:marBottom w:val="0"/>
      <w:divBdr>
        <w:top w:val="none" w:sz="0" w:space="0" w:color="auto"/>
        <w:left w:val="none" w:sz="0" w:space="0" w:color="auto"/>
        <w:bottom w:val="none" w:sz="0" w:space="0" w:color="auto"/>
        <w:right w:val="none" w:sz="0" w:space="0" w:color="auto"/>
      </w:divBdr>
    </w:div>
    <w:div w:id="1701854704">
      <w:bodyDiv w:val="1"/>
      <w:marLeft w:val="0"/>
      <w:marRight w:val="0"/>
      <w:marTop w:val="0"/>
      <w:marBottom w:val="0"/>
      <w:divBdr>
        <w:top w:val="none" w:sz="0" w:space="0" w:color="auto"/>
        <w:left w:val="none" w:sz="0" w:space="0" w:color="auto"/>
        <w:bottom w:val="none" w:sz="0" w:space="0" w:color="auto"/>
        <w:right w:val="none" w:sz="0" w:space="0" w:color="auto"/>
      </w:divBdr>
    </w:div>
    <w:div w:id="1731879965">
      <w:bodyDiv w:val="1"/>
      <w:marLeft w:val="0"/>
      <w:marRight w:val="0"/>
      <w:marTop w:val="0"/>
      <w:marBottom w:val="0"/>
      <w:divBdr>
        <w:top w:val="none" w:sz="0" w:space="0" w:color="auto"/>
        <w:left w:val="none" w:sz="0" w:space="0" w:color="auto"/>
        <w:bottom w:val="none" w:sz="0" w:space="0" w:color="auto"/>
        <w:right w:val="none" w:sz="0" w:space="0" w:color="auto"/>
      </w:divBdr>
    </w:div>
    <w:div w:id="1766925094">
      <w:bodyDiv w:val="1"/>
      <w:marLeft w:val="0"/>
      <w:marRight w:val="0"/>
      <w:marTop w:val="0"/>
      <w:marBottom w:val="0"/>
      <w:divBdr>
        <w:top w:val="none" w:sz="0" w:space="0" w:color="auto"/>
        <w:left w:val="none" w:sz="0" w:space="0" w:color="auto"/>
        <w:bottom w:val="none" w:sz="0" w:space="0" w:color="auto"/>
        <w:right w:val="none" w:sz="0" w:space="0" w:color="auto"/>
      </w:divBdr>
    </w:div>
    <w:div w:id="1819304495">
      <w:bodyDiv w:val="1"/>
      <w:marLeft w:val="0"/>
      <w:marRight w:val="0"/>
      <w:marTop w:val="0"/>
      <w:marBottom w:val="0"/>
      <w:divBdr>
        <w:top w:val="none" w:sz="0" w:space="0" w:color="auto"/>
        <w:left w:val="none" w:sz="0" w:space="0" w:color="auto"/>
        <w:bottom w:val="none" w:sz="0" w:space="0" w:color="auto"/>
        <w:right w:val="none" w:sz="0" w:space="0" w:color="auto"/>
      </w:divBdr>
    </w:div>
    <w:div w:id="1819803799">
      <w:bodyDiv w:val="1"/>
      <w:marLeft w:val="0"/>
      <w:marRight w:val="0"/>
      <w:marTop w:val="0"/>
      <w:marBottom w:val="0"/>
      <w:divBdr>
        <w:top w:val="none" w:sz="0" w:space="0" w:color="auto"/>
        <w:left w:val="none" w:sz="0" w:space="0" w:color="auto"/>
        <w:bottom w:val="none" w:sz="0" w:space="0" w:color="auto"/>
        <w:right w:val="none" w:sz="0" w:space="0" w:color="auto"/>
      </w:divBdr>
    </w:div>
    <w:div w:id="1821073224">
      <w:bodyDiv w:val="1"/>
      <w:marLeft w:val="0"/>
      <w:marRight w:val="0"/>
      <w:marTop w:val="0"/>
      <w:marBottom w:val="0"/>
      <w:divBdr>
        <w:top w:val="none" w:sz="0" w:space="0" w:color="auto"/>
        <w:left w:val="none" w:sz="0" w:space="0" w:color="auto"/>
        <w:bottom w:val="none" w:sz="0" w:space="0" w:color="auto"/>
        <w:right w:val="none" w:sz="0" w:space="0" w:color="auto"/>
      </w:divBdr>
    </w:div>
    <w:div w:id="1823497031">
      <w:bodyDiv w:val="1"/>
      <w:marLeft w:val="0"/>
      <w:marRight w:val="0"/>
      <w:marTop w:val="0"/>
      <w:marBottom w:val="0"/>
      <w:divBdr>
        <w:top w:val="none" w:sz="0" w:space="0" w:color="auto"/>
        <w:left w:val="none" w:sz="0" w:space="0" w:color="auto"/>
        <w:bottom w:val="none" w:sz="0" w:space="0" w:color="auto"/>
        <w:right w:val="none" w:sz="0" w:space="0" w:color="auto"/>
      </w:divBdr>
    </w:div>
    <w:div w:id="1853642073">
      <w:bodyDiv w:val="1"/>
      <w:marLeft w:val="0"/>
      <w:marRight w:val="0"/>
      <w:marTop w:val="0"/>
      <w:marBottom w:val="0"/>
      <w:divBdr>
        <w:top w:val="none" w:sz="0" w:space="0" w:color="auto"/>
        <w:left w:val="none" w:sz="0" w:space="0" w:color="auto"/>
        <w:bottom w:val="none" w:sz="0" w:space="0" w:color="auto"/>
        <w:right w:val="none" w:sz="0" w:space="0" w:color="auto"/>
      </w:divBdr>
    </w:div>
    <w:div w:id="1854221662">
      <w:bodyDiv w:val="1"/>
      <w:marLeft w:val="0"/>
      <w:marRight w:val="0"/>
      <w:marTop w:val="0"/>
      <w:marBottom w:val="0"/>
      <w:divBdr>
        <w:top w:val="none" w:sz="0" w:space="0" w:color="auto"/>
        <w:left w:val="none" w:sz="0" w:space="0" w:color="auto"/>
        <w:bottom w:val="none" w:sz="0" w:space="0" w:color="auto"/>
        <w:right w:val="none" w:sz="0" w:space="0" w:color="auto"/>
      </w:divBdr>
    </w:div>
    <w:div w:id="1879003761">
      <w:bodyDiv w:val="1"/>
      <w:marLeft w:val="0"/>
      <w:marRight w:val="0"/>
      <w:marTop w:val="0"/>
      <w:marBottom w:val="0"/>
      <w:divBdr>
        <w:top w:val="none" w:sz="0" w:space="0" w:color="auto"/>
        <w:left w:val="none" w:sz="0" w:space="0" w:color="auto"/>
        <w:bottom w:val="none" w:sz="0" w:space="0" w:color="auto"/>
        <w:right w:val="none" w:sz="0" w:space="0" w:color="auto"/>
      </w:divBdr>
    </w:div>
    <w:div w:id="1883594041">
      <w:bodyDiv w:val="1"/>
      <w:marLeft w:val="0"/>
      <w:marRight w:val="0"/>
      <w:marTop w:val="0"/>
      <w:marBottom w:val="0"/>
      <w:divBdr>
        <w:top w:val="none" w:sz="0" w:space="0" w:color="auto"/>
        <w:left w:val="none" w:sz="0" w:space="0" w:color="auto"/>
        <w:bottom w:val="none" w:sz="0" w:space="0" w:color="auto"/>
        <w:right w:val="none" w:sz="0" w:space="0" w:color="auto"/>
      </w:divBdr>
    </w:div>
    <w:div w:id="1889606070">
      <w:bodyDiv w:val="1"/>
      <w:marLeft w:val="0"/>
      <w:marRight w:val="0"/>
      <w:marTop w:val="0"/>
      <w:marBottom w:val="0"/>
      <w:divBdr>
        <w:top w:val="none" w:sz="0" w:space="0" w:color="auto"/>
        <w:left w:val="none" w:sz="0" w:space="0" w:color="auto"/>
        <w:bottom w:val="none" w:sz="0" w:space="0" w:color="auto"/>
        <w:right w:val="none" w:sz="0" w:space="0" w:color="auto"/>
      </w:divBdr>
    </w:div>
    <w:div w:id="1946114126">
      <w:bodyDiv w:val="1"/>
      <w:marLeft w:val="0"/>
      <w:marRight w:val="0"/>
      <w:marTop w:val="0"/>
      <w:marBottom w:val="0"/>
      <w:divBdr>
        <w:top w:val="none" w:sz="0" w:space="0" w:color="auto"/>
        <w:left w:val="none" w:sz="0" w:space="0" w:color="auto"/>
        <w:bottom w:val="none" w:sz="0" w:space="0" w:color="auto"/>
        <w:right w:val="none" w:sz="0" w:space="0" w:color="auto"/>
      </w:divBdr>
    </w:div>
    <w:div w:id="1959023717">
      <w:bodyDiv w:val="1"/>
      <w:marLeft w:val="0"/>
      <w:marRight w:val="0"/>
      <w:marTop w:val="0"/>
      <w:marBottom w:val="0"/>
      <w:divBdr>
        <w:top w:val="none" w:sz="0" w:space="0" w:color="auto"/>
        <w:left w:val="none" w:sz="0" w:space="0" w:color="auto"/>
        <w:bottom w:val="none" w:sz="0" w:space="0" w:color="auto"/>
        <w:right w:val="none" w:sz="0" w:space="0" w:color="auto"/>
      </w:divBdr>
    </w:div>
    <w:div w:id="1963413969">
      <w:bodyDiv w:val="1"/>
      <w:marLeft w:val="0"/>
      <w:marRight w:val="0"/>
      <w:marTop w:val="0"/>
      <w:marBottom w:val="0"/>
      <w:divBdr>
        <w:top w:val="none" w:sz="0" w:space="0" w:color="auto"/>
        <w:left w:val="none" w:sz="0" w:space="0" w:color="auto"/>
        <w:bottom w:val="none" w:sz="0" w:space="0" w:color="auto"/>
        <w:right w:val="none" w:sz="0" w:space="0" w:color="auto"/>
      </w:divBdr>
    </w:div>
    <w:div w:id="1968661468">
      <w:bodyDiv w:val="1"/>
      <w:marLeft w:val="0"/>
      <w:marRight w:val="0"/>
      <w:marTop w:val="0"/>
      <w:marBottom w:val="0"/>
      <w:divBdr>
        <w:top w:val="none" w:sz="0" w:space="0" w:color="auto"/>
        <w:left w:val="none" w:sz="0" w:space="0" w:color="auto"/>
        <w:bottom w:val="none" w:sz="0" w:space="0" w:color="auto"/>
        <w:right w:val="none" w:sz="0" w:space="0" w:color="auto"/>
      </w:divBdr>
    </w:div>
    <w:div w:id="1983727271">
      <w:bodyDiv w:val="1"/>
      <w:marLeft w:val="0"/>
      <w:marRight w:val="0"/>
      <w:marTop w:val="0"/>
      <w:marBottom w:val="0"/>
      <w:divBdr>
        <w:top w:val="none" w:sz="0" w:space="0" w:color="auto"/>
        <w:left w:val="none" w:sz="0" w:space="0" w:color="auto"/>
        <w:bottom w:val="none" w:sz="0" w:space="0" w:color="auto"/>
        <w:right w:val="none" w:sz="0" w:space="0" w:color="auto"/>
      </w:divBdr>
    </w:div>
    <w:div w:id="1984188011">
      <w:bodyDiv w:val="1"/>
      <w:marLeft w:val="0"/>
      <w:marRight w:val="0"/>
      <w:marTop w:val="0"/>
      <w:marBottom w:val="0"/>
      <w:divBdr>
        <w:top w:val="none" w:sz="0" w:space="0" w:color="auto"/>
        <w:left w:val="none" w:sz="0" w:space="0" w:color="auto"/>
        <w:bottom w:val="none" w:sz="0" w:space="0" w:color="auto"/>
        <w:right w:val="none" w:sz="0" w:space="0" w:color="auto"/>
      </w:divBdr>
    </w:div>
    <w:div w:id="2020810696">
      <w:bodyDiv w:val="1"/>
      <w:marLeft w:val="0"/>
      <w:marRight w:val="0"/>
      <w:marTop w:val="0"/>
      <w:marBottom w:val="0"/>
      <w:divBdr>
        <w:top w:val="none" w:sz="0" w:space="0" w:color="auto"/>
        <w:left w:val="none" w:sz="0" w:space="0" w:color="auto"/>
        <w:bottom w:val="none" w:sz="0" w:space="0" w:color="auto"/>
        <w:right w:val="none" w:sz="0" w:space="0" w:color="auto"/>
      </w:divBdr>
    </w:div>
    <w:div w:id="2032871799">
      <w:bodyDiv w:val="1"/>
      <w:marLeft w:val="0"/>
      <w:marRight w:val="0"/>
      <w:marTop w:val="0"/>
      <w:marBottom w:val="0"/>
      <w:divBdr>
        <w:top w:val="none" w:sz="0" w:space="0" w:color="auto"/>
        <w:left w:val="none" w:sz="0" w:space="0" w:color="auto"/>
        <w:bottom w:val="none" w:sz="0" w:space="0" w:color="auto"/>
        <w:right w:val="none" w:sz="0" w:space="0" w:color="auto"/>
      </w:divBdr>
    </w:div>
    <w:div w:id="2058190670">
      <w:bodyDiv w:val="1"/>
      <w:marLeft w:val="0"/>
      <w:marRight w:val="0"/>
      <w:marTop w:val="0"/>
      <w:marBottom w:val="0"/>
      <w:divBdr>
        <w:top w:val="none" w:sz="0" w:space="0" w:color="auto"/>
        <w:left w:val="none" w:sz="0" w:space="0" w:color="auto"/>
        <w:bottom w:val="none" w:sz="0" w:space="0" w:color="auto"/>
        <w:right w:val="none" w:sz="0" w:space="0" w:color="auto"/>
      </w:divBdr>
    </w:div>
    <w:div w:id="2063288946">
      <w:bodyDiv w:val="1"/>
      <w:marLeft w:val="0"/>
      <w:marRight w:val="0"/>
      <w:marTop w:val="0"/>
      <w:marBottom w:val="0"/>
      <w:divBdr>
        <w:top w:val="none" w:sz="0" w:space="0" w:color="auto"/>
        <w:left w:val="none" w:sz="0" w:space="0" w:color="auto"/>
        <w:bottom w:val="none" w:sz="0" w:space="0" w:color="auto"/>
        <w:right w:val="none" w:sz="0" w:space="0" w:color="auto"/>
      </w:divBdr>
    </w:div>
    <w:div w:id="2078242745">
      <w:bodyDiv w:val="1"/>
      <w:marLeft w:val="0"/>
      <w:marRight w:val="0"/>
      <w:marTop w:val="0"/>
      <w:marBottom w:val="0"/>
      <w:divBdr>
        <w:top w:val="none" w:sz="0" w:space="0" w:color="auto"/>
        <w:left w:val="none" w:sz="0" w:space="0" w:color="auto"/>
        <w:bottom w:val="none" w:sz="0" w:space="0" w:color="auto"/>
        <w:right w:val="none" w:sz="0" w:space="0" w:color="auto"/>
      </w:divBdr>
    </w:div>
    <w:div w:id="2116442200">
      <w:bodyDiv w:val="1"/>
      <w:marLeft w:val="0"/>
      <w:marRight w:val="0"/>
      <w:marTop w:val="0"/>
      <w:marBottom w:val="0"/>
      <w:divBdr>
        <w:top w:val="none" w:sz="0" w:space="0" w:color="auto"/>
        <w:left w:val="none" w:sz="0" w:space="0" w:color="auto"/>
        <w:bottom w:val="none" w:sz="0" w:space="0" w:color="auto"/>
        <w:right w:val="none" w:sz="0" w:space="0" w:color="auto"/>
      </w:divBdr>
    </w:div>
    <w:div w:id="2126073632">
      <w:bodyDiv w:val="1"/>
      <w:marLeft w:val="0"/>
      <w:marRight w:val="0"/>
      <w:marTop w:val="0"/>
      <w:marBottom w:val="0"/>
      <w:divBdr>
        <w:top w:val="none" w:sz="0" w:space="0" w:color="auto"/>
        <w:left w:val="none" w:sz="0" w:space="0" w:color="auto"/>
        <w:bottom w:val="none" w:sz="0" w:space="0" w:color="auto"/>
        <w:right w:val="none" w:sz="0" w:space="0" w:color="auto"/>
      </w:divBdr>
    </w:div>
    <w:div w:id="2138257162">
      <w:bodyDiv w:val="1"/>
      <w:marLeft w:val="0"/>
      <w:marRight w:val="0"/>
      <w:marTop w:val="0"/>
      <w:marBottom w:val="0"/>
      <w:divBdr>
        <w:top w:val="none" w:sz="0" w:space="0" w:color="auto"/>
        <w:left w:val="none" w:sz="0" w:space="0" w:color="auto"/>
        <w:bottom w:val="none" w:sz="0" w:space="0" w:color="auto"/>
        <w:right w:val="none" w:sz="0" w:space="0" w:color="auto"/>
      </w:divBdr>
    </w:div>
    <w:div w:id="2140874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image" Target="media/image7.jpeg"/><Relationship Id="rId39" Type="http://schemas.openxmlformats.org/officeDocument/2006/relationships/image" Target="media/image17.png"/><Relationship Id="rId21" Type="http://schemas.openxmlformats.org/officeDocument/2006/relationships/footer" Target="footer2.xml"/><Relationship Id="rId34" Type="http://schemas.openxmlformats.org/officeDocument/2006/relationships/image" Target="media/image12.jpg"/><Relationship Id="rId42" Type="http://schemas.openxmlformats.org/officeDocument/2006/relationships/image" Target="media/image150.emf"/><Relationship Id="rId47" Type="http://schemas.openxmlformats.org/officeDocument/2006/relationships/hyperlink" Target="https://ccyp.vic.gov.au/" TargetMode="External"/><Relationship Id="rId50" Type="http://schemas.openxmlformats.org/officeDocument/2006/relationships/hyperlink" Target="mailto:bahern@salesians.org.au" TargetMode="External"/><Relationship Id="rId55" Type="http://schemas.openxmlformats.org/officeDocument/2006/relationships/hyperlink" Target="http://www.salesians.org.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1.xml"/><Relationship Id="rId29" Type="http://schemas.openxmlformats.org/officeDocument/2006/relationships/image" Target="media/image12.gif"/><Relationship Id="rId41" Type="http://schemas.openxmlformats.org/officeDocument/2006/relationships/image" Target="media/image16.emf"/><Relationship Id="rId54" Type="http://schemas.openxmlformats.org/officeDocument/2006/relationships/hyperlink" Target="mailto:sdbaul@salesians.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11.PNG"/><Relationship Id="rId37" Type="http://schemas.openxmlformats.org/officeDocument/2006/relationships/image" Target="media/image14.emf"/><Relationship Id="rId40" Type="http://schemas.openxmlformats.org/officeDocument/2006/relationships/image" Target="media/image15.emf"/><Relationship Id="rId45" Type="http://schemas.openxmlformats.org/officeDocument/2006/relationships/image" Target="media/image17.emf"/><Relationship Id="rId53" Type="http://schemas.openxmlformats.org/officeDocument/2006/relationships/hyperlink" Target="http://www.salesians.org.au" TargetMode="External"/><Relationship Id="rId58" Type="http://schemas.openxmlformats.org/officeDocument/2006/relationships/image" Target="media/image2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image" Target="media/image8.gif"/><Relationship Id="rId36" Type="http://schemas.openxmlformats.org/officeDocument/2006/relationships/image" Target="media/image13.emf"/><Relationship Id="rId49" Type="http://schemas.openxmlformats.org/officeDocument/2006/relationships/hyperlink" Target="https://ccyp.vic.gov.au/" TargetMode="External"/><Relationship Id="rId57" Type="http://schemas.openxmlformats.org/officeDocument/2006/relationships/image" Target="media/image18.jpg"/><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4.gif"/><Relationship Id="rId44" Type="http://schemas.openxmlformats.org/officeDocument/2006/relationships/image" Target="media/image20.png"/><Relationship Id="rId52" Type="http://schemas.openxmlformats.org/officeDocument/2006/relationships/hyperlink" Target="https://www.trybooking.com/BZWZN"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image" Target="media/image10.jpeg"/><Relationship Id="rId30" Type="http://schemas.openxmlformats.org/officeDocument/2006/relationships/image" Target="media/image9.gif"/><Relationship Id="rId35" Type="http://schemas.openxmlformats.org/officeDocument/2006/relationships/image" Target="media/image14.jpeg"/><Relationship Id="rId43" Type="http://schemas.openxmlformats.org/officeDocument/2006/relationships/image" Target="media/image16.png"/><Relationship Id="rId48" Type="http://schemas.openxmlformats.org/officeDocument/2006/relationships/hyperlink" Target="mailto:bahern@salesians.org.au" TargetMode="External"/><Relationship Id="rId56" Type="http://schemas.openxmlformats.org/officeDocument/2006/relationships/hyperlink" Target="mailto:sdbaul@salesians.org.au" TargetMode="External"/><Relationship Id="rId8" Type="http://schemas.openxmlformats.org/officeDocument/2006/relationships/webSettings" Target="webSettings.xml"/><Relationship Id="rId51" Type="http://schemas.openxmlformats.org/officeDocument/2006/relationships/hyperlink" Target="https://www.trybooking.com/BZWZN" TargetMode="External"/><Relationship Id="rId3" Type="http://schemas.openxmlformats.org/officeDocument/2006/relationships/customXml" Target="../customXml/item3.xml"/><Relationship Id="rId12" Type="http://schemas.openxmlformats.org/officeDocument/2006/relationships/image" Target="media/image10.png"/><Relationship Id="rId17" Type="http://schemas.openxmlformats.org/officeDocument/2006/relationships/image" Target="media/image6.jpeg"/><Relationship Id="rId25" Type="http://schemas.openxmlformats.org/officeDocument/2006/relationships/image" Target="media/image8.jpeg"/><Relationship Id="rId33" Type="http://schemas.openxmlformats.org/officeDocument/2006/relationships/image" Target="media/image110.PNG"/><Relationship Id="rId38" Type="http://schemas.openxmlformats.org/officeDocument/2006/relationships/image" Target="media/image14.png"/><Relationship Id="rId46" Type="http://schemas.openxmlformats.org/officeDocument/2006/relationships/image" Target="media/image19.emf"/><Relationship Id="rId5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matt\AppData\Roaming\Microsoft\Templates\Realtor%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C202984FC24EE88656781FB1BCA368"/>
        <w:category>
          <w:name w:val="General"/>
          <w:gallery w:val="placeholder"/>
        </w:category>
        <w:types>
          <w:type w:val="bbPlcHdr"/>
        </w:types>
        <w:behaviors>
          <w:behavior w:val="content"/>
        </w:behaviors>
        <w:guid w:val="{340AB1FA-2EE3-41F9-8290-90EBF6887120}"/>
      </w:docPartPr>
      <w:docPartBody>
        <w:p w:rsidR="00D554D7" w:rsidRDefault="00F77E44">
          <w:pPr>
            <w:pStyle w:val="1AC202984FC24EE88656781FB1BCA368"/>
          </w:pPr>
          <w:r w:rsidRPr="00B7283D">
            <w:t>OCTOBER</w:t>
          </w:r>
          <w:r>
            <w:t xml:space="preserve"> </w:t>
          </w:r>
          <w:r w:rsidRPr="00B7283D">
            <w:t>/ 20XX / ISSUE #10</w:t>
          </w:r>
        </w:p>
      </w:docPartBody>
    </w:docPart>
    <w:docPart>
      <w:docPartPr>
        <w:name w:val="0E5026DEC2184262B25CEE3DFEA65424"/>
        <w:category>
          <w:name w:val="General"/>
          <w:gallery w:val="placeholder"/>
        </w:category>
        <w:types>
          <w:type w:val="bbPlcHdr"/>
        </w:types>
        <w:behaviors>
          <w:behavior w:val="content"/>
        </w:behaviors>
        <w:guid w:val="{3E0D12A0-7514-4ADC-9363-A0FECA937AF6}"/>
      </w:docPartPr>
      <w:docPartBody>
        <w:p w:rsidR="00D554D7" w:rsidRDefault="00F77E44">
          <w:pPr>
            <w:pStyle w:val="0E5026DEC2184262B25CEE3DFEA65424"/>
          </w:pPr>
          <w:r w:rsidRPr="00B7283D">
            <w:t>Ready to settle?</w:t>
          </w:r>
        </w:p>
      </w:docPartBody>
    </w:docPart>
    <w:docPart>
      <w:docPartPr>
        <w:name w:val="48240777E6EC4248B5AB57CC22EF2801"/>
        <w:category>
          <w:name w:val="General"/>
          <w:gallery w:val="placeholder"/>
        </w:category>
        <w:types>
          <w:type w:val="bbPlcHdr"/>
        </w:types>
        <w:behaviors>
          <w:behavior w:val="content"/>
        </w:behaviors>
        <w:guid w:val="{3C76810A-A9D2-47AA-966B-E9178E0E0015}"/>
      </w:docPartPr>
      <w:docPartBody>
        <w:p w:rsidR="00381958" w:rsidRDefault="003277F9" w:rsidP="003277F9">
          <w:pPr>
            <w:pStyle w:val="48240777E6EC4248B5AB57CC22EF2801"/>
          </w:pPr>
          <w:r w:rsidRPr="00B7283D">
            <w:t>Your guide to buy or rent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LilyUPC">
    <w:panose1 w:val="020B0604020202020204"/>
    <w:charset w:val="DE"/>
    <w:family w:val="swiss"/>
    <w:pitch w:val="variable"/>
    <w:sig w:usb0="81000003" w:usb1="00000000" w:usb2="00000000" w:usb3="00000000" w:csb0="00010001" w:csb1="00000000"/>
  </w:font>
  <w:font w:name="Matura MT Script Capitals">
    <w:panose1 w:val="03020802060602070202"/>
    <w:charset w:val="00"/>
    <w:family w:val="script"/>
    <w:pitch w:val="variable"/>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CB"/>
    <w:rsid w:val="00006817"/>
    <w:rsid w:val="00015844"/>
    <w:rsid w:val="00026D92"/>
    <w:rsid w:val="00062ED1"/>
    <w:rsid w:val="00091BA3"/>
    <w:rsid w:val="000B5A6C"/>
    <w:rsid w:val="00101645"/>
    <w:rsid w:val="00136B18"/>
    <w:rsid w:val="001548BD"/>
    <w:rsid w:val="001644D1"/>
    <w:rsid w:val="0018125F"/>
    <w:rsid w:val="00184032"/>
    <w:rsid w:val="0019193D"/>
    <w:rsid w:val="001A41D9"/>
    <w:rsid w:val="001F2BB4"/>
    <w:rsid w:val="001F672D"/>
    <w:rsid w:val="002732CA"/>
    <w:rsid w:val="002955CD"/>
    <w:rsid w:val="002A1144"/>
    <w:rsid w:val="002B4CE7"/>
    <w:rsid w:val="002D34D7"/>
    <w:rsid w:val="002D6DCA"/>
    <w:rsid w:val="002F2E4B"/>
    <w:rsid w:val="003178A1"/>
    <w:rsid w:val="003277F9"/>
    <w:rsid w:val="00336A9D"/>
    <w:rsid w:val="00347E0D"/>
    <w:rsid w:val="00354EA7"/>
    <w:rsid w:val="0035513F"/>
    <w:rsid w:val="00381958"/>
    <w:rsid w:val="004015EB"/>
    <w:rsid w:val="004172E0"/>
    <w:rsid w:val="00440728"/>
    <w:rsid w:val="0045323C"/>
    <w:rsid w:val="004835AF"/>
    <w:rsid w:val="00483BB3"/>
    <w:rsid w:val="0049192A"/>
    <w:rsid w:val="004A597A"/>
    <w:rsid w:val="004B227D"/>
    <w:rsid w:val="004E2816"/>
    <w:rsid w:val="00533D1F"/>
    <w:rsid w:val="00536417"/>
    <w:rsid w:val="00547B7A"/>
    <w:rsid w:val="00555F52"/>
    <w:rsid w:val="005749D5"/>
    <w:rsid w:val="0057683C"/>
    <w:rsid w:val="005C50C8"/>
    <w:rsid w:val="005F27A0"/>
    <w:rsid w:val="00607B2F"/>
    <w:rsid w:val="0062508B"/>
    <w:rsid w:val="00630231"/>
    <w:rsid w:val="00666413"/>
    <w:rsid w:val="00677474"/>
    <w:rsid w:val="006832CC"/>
    <w:rsid w:val="006A6473"/>
    <w:rsid w:val="006F1DF3"/>
    <w:rsid w:val="00700760"/>
    <w:rsid w:val="00702DCF"/>
    <w:rsid w:val="00722334"/>
    <w:rsid w:val="007277A8"/>
    <w:rsid w:val="00735453"/>
    <w:rsid w:val="00752CA0"/>
    <w:rsid w:val="0079330F"/>
    <w:rsid w:val="007B345F"/>
    <w:rsid w:val="007B6443"/>
    <w:rsid w:val="007B77AD"/>
    <w:rsid w:val="007F367A"/>
    <w:rsid w:val="007F4602"/>
    <w:rsid w:val="00827D5D"/>
    <w:rsid w:val="00852664"/>
    <w:rsid w:val="00865195"/>
    <w:rsid w:val="0086604B"/>
    <w:rsid w:val="00897BD3"/>
    <w:rsid w:val="008B5A92"/>
    <w:rsid w:val="008B6EC3"/>
    <w:rsid w:val="0090555E"/>
    <w:rsid w:val="00931707"/>
    <w:rsid w:val="00933614"/>
    <w:rsid w:val="00951636"/>
    <w:rsid w:val="0096202C"/>
    <w:rsid w:val="009662C1"/>
    <w:rsid w:val="00970603"/>
    <w:rsid w:val="00990121"/>
    <w:rsid w:val="009D3600"/>
    <w:rsid w:val="00A00393"/>
    <w:rsid w:val="00A074A5"/>
    <w:rsid w:val="00A374B0"/>
    <w:rsid w:val="00AD5402"/>
    <w:rsid w:val="00B6190B"/>
    <w:rsid w:val="00B82CCB"/>
    <w:rsid w:val="00B93B2D"/>
    <w:rsid w:val="00BD6B8F"/>
    <w:rsid w:val="00C120E5"/>
    <w:rsid w:val="00C24D37"/>
    <w:rsid w:val="00C47614"/>
    <w:rsid w:val="00C51DE6"/>
    <w:rsid w:val="00C57073"/>
    <w:rsid w:val="00C65979"/>
    <w:rsid w:val="00C87FAC"/>
    <w:rsid w:val="00C947CE"/>
    <w:rsid w:val="00C95E8A"/>
    <w:rsid w:val="00CD3DFC"/>
    <w:rsid w:val="00D05AA3"/>
    <w:rsid w:val="00D2177B"/>
    <w:rsid w:val="00D262D2"/>
    <w:rsid w:val="00D31A9A"/>
    <w:rsid w:val="00D5000D"/>
    <w:rsid w:val="00D554D7"/>
    <w:rsid w:val="00D71BCE"/>
    <w:rsid w:val="00D73794"/>
    <w:rsid w:val="00D7412D"/>
    <w:rsid w:val="00DC700B"/>
    <w:rsid w:val="00DD3446"/>
    <w:rsid w:val="00DE1A4D"/>
    <w:rsid w:val="00DF0591"/>
    <w:rsid w:val="00E36F91"/>
    <w:rsid w:val="00E95C44"/>
    <w:rsid w:val="00EB5652"/>
    <w:rsid w:val="00EB5750"/>
    <w:rsid w:val="00EC08C5"/>
    <w:rsid w:val="00EC0991"/>
    <w:rsid w:val="00EC344A"/>
    <w:rsid w:val="00EC571F"/>
    <w:rsid w:val="00ED0CA2"/>
    <w:rsid w:val="00EE0AD9"/>
    <w:rsid w:val="00EE41A4"/>
    <w:rsid w:val="00F125E1"/>
    <w:rsid w:val="00F33283"/>
    <w:rsid w:val="00F40FA4"/>
    <w:rsid w:val="00F47575"/>
    <w:rsid w:val="00F77E44"/>
    <w:rsid w:val="00F8195D"/>
    <w:rsid w:val="00FB1B58"/>
    <w:rsid w:val="00FB46E0"/>
    <w:rsid w:val="00FC6398"/>
    <w:rsid w:val="00FD1A52"/>
    <w:rsid w:val="00FE55E1"/>
  </w:rsids>
  <m:mathPr>
    <m:mathFont m:val="Cambria Math"/>
    <m:brkBin m:val="before"/>
    <m:brkBinSub m:val="--"/>
    <m:smallFrac m:val="0"/>
    <m:dispDef/>
    <m:lMargin m:val="0"/>
    <m:rMargin m:val="0"/>
    <m:defJc m:val="centerGroup"/>
    <m:wrapIndent m:val="1440"/>
    <m:intLim m:val="subSup"/>
    <m:naryLim m:val="undOvr"/>
  </m:mathPr>
  <w:themeFontLang w:val="en-AU" w:bidi="my-MM"/>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my-MM"/>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202984FC24EE88656781FB1BCA368">
    <w:name w:val="1AC202984FC24EE88656781FB1BCA368"/>
  </w:style>
  <w:style w:type="paragraph" w:customStyle="1" w:styleId="0E5026DEC2184262B25CEE3DFEA65424">
    <w:name w:val="0E5026DEC2184262B25CEE3DFEA65424"/>
  </w:style>
  <w:style w:type="character" w:styleId="PlaceholderText">
    <w:name w:val="Placeholder Text"/>
    <w:basedOn w:val="DefaultParagraphFont"/>
    <w:uiPriority w:val="99"/>
    <w:semiHidden/>
    <w:rsid w:val="00F47575"/>
    <w:rPr>
      <w:color w:val="808080"/>
    </w:rPr>
  </w:style>
  <w:style w:type="paragraph" w:customStyle="1" w:styleId="48240777E6EC4248B5AB57CC22EF2801">
    <w:name w:val="48240777E6EC4248B5AB57CC22EF2801"/>
    <w:rsid w:val="003277F9"/>
    <w:rPr>
      <w:lang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2">
      <a:majorFont>
        <a:latin typeface="Franklin Gothic Demi"/>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C4FF9F6921348B47F07184B2EA9FE" ma:contentTypeVersion="14" ma:contentTypeDescription="Create a new document." ma:contentTypeScope="" ma:versionID="8d2035a838e7f93b4366dc19d204df81">
  <xsd:schema xmlns:xsd="http://www.w3.org/2001/XMLSchema" xmlns:xs="http://www.w3.org/2001/XMLSchema" xmlns:p="http://schemas.microsoft.com/office/2006/metadata/properties" xmlns:ns3="031f8eb2-da94-45d4-81d0-1f6524542a8b" xmlns:ns4="33926666-fda3-47b3-a003-a3bd24721ce4" targetNamespace="http://schemas.microsoft.com/office/2006/metadata/properties" ma:root="true" ma:fieldsID="0805ab75f42e04043368abacb7bac607" ns3:_="" ns4:_="">
    <xsd:import namespace="031f8eb2-da94-45d4-81d0-1f6524542a8b"/>
    <xsd:import namespace="33926666-fda3-47b3-a003-a3bd24721ce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f8eb2-da94-45d4-81d0-1f6524542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26666-fda3-47b3-a003-a3bd24721c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6044F-FBCC-47DF-A4C4-208FF7A5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f8eb2-da94-45d4-81d0-1f6524542a8b"/>
    <ds:schemaRef ds:uri="33926666-fda3-47b3-a003-a3bd24721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F4137-0BDD-430F-8206-D84C41F1ED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AA2A64-7A8F-44D6-85C4-45040C3D3E36}">
  <ds:schemaRefs>
    <ds:schemaRef ds:uri="http://schemas.microsoft.com/sharepoint/v3/contenttype/forms"/>
  </ds:schemaRefs>
</ds:datastoreItem>
</file>

<file path=customXml/itemProps4.xml><?xml version="1.0" encoding="utf-8"?>
<ds:datastoreItem xmlns:ds="http://schemas.openxmlformats.org/officeDocument/2006/customXml" ds:itemID="{EDC9B311-3F16-4413-83E1-BC42F741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Realtor newsletter.dotx</Template>
  <TotalTime>0</TotalTime>
  <Pages>5</Pages>
  <Words>52</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2022-06-15T05:24:00Z</dcterms:created>
  <dcterms:modified xsi:type="dcterms:W3CDTF">2022-06-23T04:32:00Z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0x0101004ACC4FF9F6921348B47F07184B2EA9FE</vt:lpwstr>
  </property>
</Properties>
</file>