
<file path=[Content_Types].xml><?xml version="1.0" encoding="utf-8"?>
<Types xmlns="http://schemas.openxmlformats.org/package/2006/content-types">
  <Default Extension="bin" ContentType="image/unknow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63F1" w:rsidP="00D563F1" w:rsidRDefault="00D563F1" w14:paraId="54E43EA4" w14:textId="02D9E68B">
      <w:pPr>
        <w:rPr>
          <w:b w:val="1"/>
          <w:bCs w:val="1"/>
        </w:rPr>
      </w:pPr>
      <w:r w:rsidRPr="1CF4215B" w:rsidR="00D563F1">
        <w:rPr>
          <w:b w:val="1"/>
          <w:bCs w:val="1"/>
        </w:rPr>
        <w:t xml:space="preserve">BEKREFTELSESSKJEMA: </w:t>
      </w:r>
      <w:r w:rsidRPr="1CF4215B" w:rsidR="78325E62">
        <w:rPr>
          <w:b w:val="1"/>
          <w:bCs w:val="1"/>
        </w:rPr>
        <w:t xml:space="preserve">HELHETLIG </w:t>
      </w:r>
      <w:r w:rsidRPr="1CF4215B" w:rsidR="00D563F1">
        <w:rPr>
          <w:b w:val="1"/>
          <w:bCs w:val="1"/>
        </w:rPr>
        <w:t>EGNETHETSVURDERING (</w:t>
      </w:r>
      <w:r w:rsidRPr="1CF4215B" w:rsidR="7FA196FF">
        <w:rPr>
          <w:b w:val="1"/>
          <w:bCs w:val="1"/>
        </w:rPr>
        <w:t>EKSTERNE</w:t>
      </w:r>
      <w:r w:rsidRPr="1CF4215B" w:rsidR="00D563F1">
        <w:rPr>
          <w:b w:val="1"/>
          <w:bCs w:val="1"/>
        </w:rPr>
        <w:t>)</w:t>
      </w:r>
    </w:p>
    <w:p w:rsidRPr="00D563F1" w:rsidR="00D563F1" w:rsidP="00D563F1" w:rsidRDefault="00D563F1" w14:paraId="773F581E" w14:textId="77777777">
      <w:pPr>
        <w:rPr>
          <w:b/>
          <w:bCs/>
        </w:rPr>
      </w:pPr>
    </w:p>
    <w:p w:rsidRPr="00574E4C" w:rsidR="007C17F8" w:rsidP="007C17F8" w:rsidRDefault="007C17F8" w14:paraId="4C0F1F04" w14:textId="37951EA1">
      <w:pPr>
        <w:rPr>
          <w:b/>
          <w:bCs/>
          <w:u w:val="single"/>
        </w:rPr>
      </w:pPr>
      <w:r w:rsidRPr="00574E4C">
        <w:rPr>
          <w:b/>
          <w:bCs/>
          <w:u w:val="single"/>
        </w:rPr>
        <w:t>Slik sendes og dokumenteres skjemaet</w:t>
      </w:r>
    </w:p>
    <w:p w:rsidRPr="007C17F8" w:rsidR="004C21B4" w:rsidP="007C17F8" w:rsidRDefault="004C21B4" w14:paraId="763DAFFB" w14:textId="77777777">
      <w:pPr>
        <w:rPr>
          <w:b/>
          <w:bCs/>
          <w:i/>
          <w:iCs/>
        </w:rPr>
      </w:pPr>
    </w:p>
    <w:p w:rsidRPr="00574E4C" w:rsidR="007C17F8" w:rsidP="007C17F8" w:rsidRDefault="007C17F8" w14:paraId="479F106D" w14:textId="020B6C74">
      <w:pPr>
        <w:numPr>
          <w:ilvl w:val="0"/>
          <w:numId w:val="6"/>
        </w:numPr>
        <w:rPr/>
      </w:pPr>
      <w:r w:rsidRPr="1CF4215B" w:rsidR="007C17F8">
        <w:rPr>
          <w:b w:val="1"/>
          <w:bCs w:val="1"/>
        </w:rPr>
        <w:t>Fyll ut og signer:</w:t>
      </w:r>
      <w:r w:rsidR="007C17F8">
        <w:rPr/>
        <w:t xml:space="preserve"> Skjemaet fylles ut og signeres av leder eller overordnet ansvarshavende hos leverandøren</w:t>
      </w:r>
      <w:r w:rsidR="7CC673A5">
        <w:rPr/>
        <w:t xml:space="preserve">/ </w:t>
      </w:r>
      <w:r w:rsidR="4E5B090A">
        <w:rPr/>
        <w:t>e</w:t>
      </w:r>
      <w:r w:rsidR="7CC673A5">
        <w:rPr/>
        <w:t>ntreprenøren</w:t>
      </w:r>
      <w:r w:rsidR="007C17F8">
        <w:rPr/>
        <w:t>.</w:t>
      </w:r>
    </w:p>
    <w:p w:rsidRPr="00574E4C" w:rsidR="007C17F8" w:rsidP="007C17F8" w:rsidRDefault="007C17F8" w14:paraId="3C45F493" w14:textId="3E41847A">
      <w:pPr>
        <w:numPr>
          <w:ilvl w:val="0"/>
          <w:numId w:val="6"/>
        </w:numPr>
      </w:pPr>
      <w:r w:rsidRPr="00574E4C">
        <w:rPr>
          <w:b/>
          <w:bCs/>
        </w:rPr>
        <w:t>Send til ÅEVK:</w:t>
      </w:r>
      <w:r w:rsidRPr="00574E4C">
        <w:t xml:space="preserve"> Det signerte skjemaet sendes per e-post til ÅEVKs sikkerhetskoordinator.</w:t>
      </w:r>
    </w:p>
    <w:p w:rsidRPr="00574E4C" w:rsidR="007C17F8" w:rsidP="007C17F8" w:rsidRDefault="007C17F8" w14:paraId="62C4701C" w14:textId="6AD31C7C">
      <w:pPr>
        <w:numPr>
          <w:ilvl w:val="0"/>
          <w:numId w:val="6"/>
        </w:numPr>
        <w:rPr/>
      </w:pPr>
      <w:r w:rsidRPr="1CF4215B" w:rsidR="007C17F8">
        <w:rPr>
          <w:b w:val="1"/>
          <w:bCs w:val="1"/>
        </w:rPr>
        <w:t>Last opp i Permitto:</w:t>
      </w:r>
      <w:r w:rsidR="007C17F8">
        <w:rPr/>
        <w:t xml:space="preserve"> Leverandørens</w:t>
      </w:r>
      <w:r w:rsidR="76371D77">
        <w:rPr/>
        <w:t>/</w:t>
      </w:r>
      <w:r w:rsidR="592E433F">
        <w:rPr/>
        <w:t xml:space="preserve"> </w:t>
      </w:r>
      <w:r w:rsidR="163062AA">
        <w:rPr/>
        <w:t>E</w:t>
      </w:r>
      <w:r w:rsidR="76371D77">
        <w:rPr/>
        <w:t>ntreprenørens</w:t>
      </w:r>
      <w:r w:rsidR="007C17F8">
        <w:rPr/>
        <w:t xml:space="preserve"> egen Permitto-administrator laster opp det signerte skjemaet som dokumentasjon på den vurderte personen i adgangskontrollsystemet.</w:t>
      </w:r>
    </w:p>
    <w:p w:rsidRPr="00574E4C" w:rsidR="007C17F8" w:rsidP="007C17F8" w:rsidRDefault="007C17F8" w14:paraId="250DD1AB" w14:textId="642DF82D">
      <w:pPr>
        <w:numPr>
          <w:ilvl w:val="0"/>
          <w:numId w:val="6"/>
        </w:numPr>
        <w:rPr/>
      </w:pPr>
      <w:r w:rsidRPr="1CF4215B" w:rsidR="007C17F8">
        <w:rPr>
          <w:b w:val="1"/>
          <w:bCs w:val="1"/>
        </w:rPr>
        <w:t>Alternativ opplasting:</w:t>
      </w:r>
      <w:r w:rsidR="007C17F8">
        <w:rPr/>
        <w:t xml:space="preserve"> Dersom leverandøren</w:t>
      </w:r>
      <w:r w:rsidR="0700B394">
        <w:rPr/>
        <w:t>/</w:t>
      </w:r>
      <w:r w:rsidR="693C7D7C">
        <w:rPr/>
        <w:t xml:space="preserve"> e</w:t>
      </w:r>
      <w:r w:rsidR="0700B394">
        <w:rPr/>
        <w:t>ntreprenøren</w:t>
      </w:r>
      <w:r w:rsidR="007C17F8">
        <w:rPr/>
        <w:t xml:space="preserve"> ikke har en egen Permitto-administrator, vil ÅEVKs sikkerhetskoordinator laste opp dokumentasjonen og fullføre registreringen i systemet på vegne av leverandøren.</w:t>
      </w:r>
    </w:p>
    <w:p w:rsidRPr="00574E4C" w:rsidR="007C17F8" w:rsidP="007C17F8" w:rsidRDefault="007C17F8" w14:paraId="3B30E6CA" w14:textId="77777777">
      <w:pPr>
        <w:rPr>
          <w:i/>
          <w:iCs/>
          <w:u w:val="single"/>
        </w:rPr>
      </w:pPr>
    </w:p>
    <w:p w:rsidR="007C17F8" w:rsidRDefault="007C17F8" w14:paraId="37B8F468" w14:textId="53F18810">
      <w:r w:rsidRPr="3491CC07" w:rsidR="007C17F8">
        <w:rPr>
          <w:b w:val="1"/>
          <w:bCs w:val="1"/>
          <w:u w:val="single"/>
        </w:rPr>
        <w:t>Dokumentasjon</w:t>
      </w:r>
    </w:p>
    <w:p w:rsidR="004C21B4" w:rsidP="007C17F8" w:rsidRDefault="004C21B4" w14:paraId="30581FF5" w14:textId="77777777"/>
    <w:p w:rsidRPr="007C17F8" w:rsidR="007C17F8" w:rsidP="007C17F8" w:rsidRDefault="007C17F8" w14:paraId="49E3CFCF" w14:textId="28B19C84">
      <w:r w:rsidRPr="007C17F8">
        <w:t xml:space="preserve">[ </w:t>
      </w:r>
      <w:r>
        <w:t xml:space="preserve">  </w:t>
      </w:r>
      <w:r w:rsidRPr="007C17F8">
        <w:t xml:space="preserve">] </w:t>
      </w:r>
      <w:r w:rsidR="00D6610B">
        <w:rPr>
          <w:b/>
          <w:bCs/>
        </w:rPr>
        <w:t>Intern administrator</w:t>
      </w:r>
      <w:r w:rsidRPr="007C17F8">
        <w:t xml:space="preserve"> </w:t>
      </w:r>
      <w:r w:rsidR="00574E4C">
        <w:t>(</w:t>
      </w:r>
      <w:r w:rsidRPr="007C17F8">
        <w:t xml:space="preserve">Vi har egen </w:t>
      </w:r>
      <w:r w:rsidR="00D6610B">
        <w:t>Permitto-administrator</w:t>
      </w:r>
      <w:r w:rsidRPr="007C17F8">
        <w:t xml:space="preserve"> og laster opp dette bekreftelsesskjemaet på vedkommende personell selv</w:t>
      </w:r>
      <w:r w:rsidR="00574E4C">
        <w:t>)</w:t>
      </w:r>
    </w:p>
    <w:p w:rsidRPr="007C17F8" w:rsidR="007C17F8" w:rsidP="007C17F8" w:rsidRDefault="007C17F8" w14:paraId="4FB1FBCF" w14:textId="1EE384FC">
      <w:pPr>
        <w:rPr>
          <w:i/>
          <w:iCs/>
        </w:rPr>
      </w:pPr>
      <w:r w:rsidRPr="007C17F8">
        <w:t>[</w:t>
      </w:r>
      <w:r>
        <w:t xml:space="preserve">  </w:t>
      </w:r>
      <w:r w:rsidRPr="007C17F8">
        <w:t xml:space="preserve"> ] </w:t>
      </w:r>
      <w:r w:rsidRPr="007C17F8">
        <w:rPr>
          <w:b/>
          <w:bCs/>
        </w:rPr>
        <w:t xml:space="preserve">Mangler </w:t>
      </w:r>
      <w:r w:rsidR="00574E4C">
        <w:rPr>
          <w:b/>
          <w:bCs/>
        </w:rPr>
        <w:t>permitto</w:t>
      </w:r>
      <w:r w:rsidRPr="007C17F8">
        <w:rPr>
          <w:b/>
          <w:bCs/>
        </w:rPr>
        <w:t>-administrator</w:t>
      </w:r>
      <w:r w:rsidR="00574E4C">
        <w:rPr>
          <w:b/>
          <w:bCs/>
        </w:rPr>
        <w:t xml:space="preserve"> </w:t>
      </w:r>
      <w:r w:rsidRPr="00574E4C" w:rsidR="00574E4C">
        <w:t>(</w:t>
      </w:r>
      <w:r w:rsidRPr="007C17F8">
        <w:t>Vi har ikke egen administrator i Permitt</w:t>
      </w:r>
      <w:r w:rsidR="00574E4C">
        <w:t>o)</w:t>
      </w:r>
    </w:p>
    <w:p w:rsidRPr="00D563F1" w:rsidR="00D563F1" w:rsidP="00D563F1" w:rsidRDefault="00D563F1" w14:paraId="5F1A4282" w14:textId="77777777"/>
    <w:p w:rsidRPr="00D563F1" w:rsidR="00D563F1" w:rsidP="00D563F1" w:rsidRDefault="004C21B4" w14:paraId="74171C6C" w14:textId="756D6A42">
      <w:pPr>
        <w:rPr>
          <w:b/>
          <w:bCs/>
        </w:rPr>
      </w:pPr>
      <w:r>
        <w:rPr>
          <w:b/>
          <w:bCs/>
        </w:rPr>
        <w:t>Informasjon om personell som er vurdert</w:t>
      </w:r>
    </w:p>
    <w:tbl>
      <w:tblPr>
        <w:tblW w:w="977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5"/>
        <w:gridCol w:w="6538"/>
      </w:tblGrid>
      <w:tr w:rsidRPr="00D563F1" w:rsidR="00D563F1" w:rsidTr="004C21B4" w14:paraId="25B4071E" w14:textId="77777777"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D563F1" w14:paraId="2265E537" w14:textId="71511BA4">
            <w:r w:rsidRPr="00D563F1">
              <w:rPr>
                <w:b/>
                <w:bCs/>
              </w:rPr>
              <w:t xml:space="preserve">Navn på </w:t>
            </w:r>
            <w:r w:rsidR="004C21B4">
              <w:rPr>
                <w:b/>
                <w:bCs/>
              </w:rPr>
              <w:t>arbeidstaker</w:t>
            </w:r>
            <w:r w:rsidRPr="00D563F1">
              <w:rPr>
                <w:b/>
                <w:bCs/>
              </w:rPr>
              <w:t>:</w:t>
            </w:r>
          </w:p>
        </w:tc>
        <w:tc>
          <w:tcPr>
            <w:tcW w:w="6493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D563F1" w14:paraId="3A172A06" w14:textId="77777777">
            <w:r w:rsidRPr="00D563F1">
              <w:t>[Fullt navn]</w:t>
            </w:r>
          </w:p>
        </w:tc>
      </w:tr>
      <w:tr w:rsidRPr="00D563F1" w:rsidR="00D563F1" w:rsidTr="004C21B4" w14:paraId="7AA97B7C" w14:textId="77777777"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D563F1" w14:paraId="0681C2B3" w14:textId="77777777">
            <w:r w:rsidRPr="00D563F1">
              <w:rPr>
                <w:b/>
                <w:bCs/>
              </w:rPr>
              <w:t>Fødselsdato:</w:t>
            </w:r>
          </w:p>
        </w:tc>
        <w:tc>
          <w:tcPr>
            <w:tcW w:w="6493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D563F1" w14:paraId="3B16F45E" w14:textId="77777777">
            <w:r w:rsidRPr="00D563F1">
              <w:t>[DD.MM.ÅÅÅÅ]</w:t>
            </w:r>
          </w:p>
        </w:tc>
      </w:tr>
      <w:tr w:rsidRPr="00D563F1" w:rsidR="00D563F1" w:rsidTr="004C21B4" w14:paraId="562A351B" w14:textId="77777777"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D563F1" w14:paraId="52F32CDF" w14:textId="77777777">
            <w:r w:rsidRPr="00D563F1">
              <w:rPr>
                <w:b/>
                <w:bCs/>
              </w:rPr>
              <w:t>Arbeidsgiver / Leverandør:</w:t>
            </w:r>
          </w:p>
        </w:tc>
        <w:tc>
          <w:tcPr>
            <w:tcW w:w="6493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D563F1" w14:paraId="560D4558" w14:textId="77777777">
            <w:r w:rsidRPr="00D563F1">
              <w:t>[Selskapets navn]</w:t>
            </w:r>
          </w:p>
        </w:tc>
      </w:tr>
      <w:tr w:rsidRPr="00D563F1" w:rsidR="00D563F1" w:rsidTr="004C21B4" w14:paraId="3C3070D1" w14:textId="77777777">
        <w:trPr>
          <w:tblCellSpacing w:w="15" w:type="dxa"/>
        </w:trPr>
        <w:tc>
          <w:tcPr>
            <w:tcW w:w="0" w:type="auto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4C21B4" w14:paraId="2C443B7B" w14:textId="12DC510F">
            <w:r>
              <w:rPr>
                <w:b/>
                <w:bCs/>
              </w:rPr>
              <w:t xml:space="preserve">Anlegg/ </w:t>
            </w:r>
            <w:r w:rsidRPr="00D563F1" w:rsidR="00D563F1">
              <w:rPr>
                <w:b/>
                <w:bCs/>
              </w:rPr>
              <w:t>Prosjekt</w:t>
            </w:r>
            <w:r>
              <w:rPr>
                <w:b/>
                <w:bCs/>
              </w:rPr>
              <w:t>:</w:t>
            </w:r>
          </w:p>
        </w:tc>
        <w:tc>
          <w:tcPr>
            <w:tcW w:w="6493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D563F1" w14:paraId="50AA9C06" w14:textId="460303B1">
            <w:r w:rsidRPr="00D563F1">
              <w:t>[Evt. navn på oppdrag hos ÅEVK]</w:t>
            </w:r>
            <w:r w:rsidR="004C21B4">
              <w:t xml:space="preserve"> </w:t>
            </w:r>
          </w:p>
        </w:tc>
      </w:tr>
    </w:tbl>
    <w:p w:rsidR="00D563F1" w:rsidP="57A864C6" w:rsidRDefault="008526A8" w14:paraId="6D2D8469" w14:textId="28BF77E8">
      <w:pPr>
        <w:pStyle w:val="Normal"/>
        <w:rPr>
          <w:b w:val="1"/>
          <w:bCs w:val="1"/>
          <w:noProof w:val="0"/>
          <w:lang w:val="nb-NO"/>
        </w:rPr>
      </w:pPr>
    </w:p>
    <w:p w:rsidR="00D563F1" w:rsidP="57A864C6" w:rsidRDefault="008526A8" w14:paraId="7A32E310" w14:textId="18F60EA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bookmarkStart w:name="_Int_u8GAMefq" w:id="1974652793"/>
      <w:r w:rsidR="1BE664BA">
        <w:rPr/>
        <w:t>Undertegnede</w:t>
      </w:r>
      <w:bookmarkEnd w:id="1974652793"/>
      <w:r w:rsidR="1BE664BA">
        <w:rPr/>
        <w:t xml:space="preserve"> bekrefter med dette at det er gjennomført en </w:t>
      </w:r>
      <w:r w:rsidR="5807EB37">
        <w:rPr/>
        <w:t xml:space="preserve">helhetlig </w:t>
      </w:r>
      <w:r w:rsidR="1BE664BA">
        <w:rPr/>
        <w:t xml:space="preserve">egnethetsvurdering </w:t>
      </w:r>
      <w:r w:rsidR="6A89296C">
        <w:rPr/>
        <w:t>(</w:t>
      </w:r>
      <w:r w:rsidRPr="57A864C6" w:rsidR="6A89296C">
        <w:rPr>
          <w:rFonts w:ascii="Arial" w:hAnsi="Arial" w:eastAsia="Arial" w:cs="Arial"/>
          <w:noProof w:val="0"/>
          <w:sz w:val="22"/>
          <w:szCs w:val="22"/>
          <w:lang w:val="nb-NO"/>
        </w:rPr>
        <w:t>bakgrunnssjekk, tilknytningsvurdering, pålitelighets- og lojalitetsvurdering</w:t>
      </w:r>
      <w:r w:rsidR="6A89296C">
        <w:rPr/>
        <w:t xml:space="preserve">) </w:t>
      </w:r>
      <w:r w:rsidR="1BE664BA">
        <w:rPr/>
        <w:t>av overnevnte, i trå</w:t>
      </w:r>
      <w:r w:rsidR="4D2CD5BA">
        <w:rPr/>
        <w:t xml:space="preserve">d med </w:t>
      </w:r>
      <w:r w:rsidR="4D2CD5BA">
        <w:rPr/>
        <w:t>ÅEVK’s</w:t>
      </w:r>
      <w:r w:rsidR="4D2CD5BA">
        <w:rPr/>
        <w:t xml:space="preserve"> veiledning,</w:t>
      </w:r>
      <w:r w:rsidR="1BE664BA">
        <w:rPr/>
        <w:t xml:space="preserve"> </w:t>
      </w:r>
      <w:r w:rsidR="1BE664BA">
        <w:rPr/>
        <w:t xml:space="preserve">og </w:t>
      </w:r>
      <w:r w:rsidR="008526A8">
        <w:rPr/>
        <w:t>at personen er vurdert som sikkerhetsmessig egnet</w:t>
      </w:r>
      <w:r w:rsidR="6734A48A">
        <w:rPr/>
        <w:t>.</w:t>
      </w:r>
    </w:p>
    <w:p w:rsidR="00D563F1" w:rsidP="26AAF081" w:rsidRDefault="008526A8" w14:paraId="72E66F50" w14:textId="05B45AA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="008526A8">
        <w:rPr/>
        <w:t>Underlagsdokumentasjonen oppbevares internt hos leverandøren og holdes tilgjengelig for eventuell revisjon eller etterkontroll.</w:t>
      </w:r>
    </w:p>
    <w:p w:rsidRPr="00D563F1" w:rsidR="00D6610B" w:rsidP="00D563F1" w:rsidRDefault="00D6610B" w14:paraId="433F35A7" w14:textId="77777777"/>
    <w:p w:rsidRPr="00574E4C" w:rsidR="00D563F1" w:rsidP="00D563F1" w:rsidRDefault="00D563F1" w14:paraId="3B4238EB" w14:textId="719B88FD">
      <w:pPr>
        <w:rPr>
          <w:b/>
          <w:bCs/>
          <w:u w:val="single"/>
        </w:rPr>
      </w:pPr>
      <w:r w:rsidRPr="00574E4C">
        <w:rPr>
          <w:b/>
          <w:bCs/>
          <w:u w:val="single"/>
        </w:rPr>
        <w:t>Signatur</w:t>
      </w:r>
    </w:p>
    <w:p w:rsidRPr="00D563F1" w:rsidR="004C21B4" w:rsidP="00D563F1" w:rsidRDefault="004C21B4" w14:paraId="7CB0367E" w14:textId="77777777">
      <w:pPr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6676"/>
      </w:tblGrid>
      <w:tr w:rsidRPr="00D563F1" w:rsidR="00D563F1" w:rsidTr="00D6610B" w14:paraId="4AD615C9" w14:textId="77777777">
        <w:trPr>
          <w:trHeight w:val="494"/>
          <w:tblCellSpacing w:w="15" w:type="dxa"/>
        </w:trPr>
        <w:tc>
          <w:tcPr>
            <w:tcW w:w="3066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D563F1" w14:paraId="091A001C" w14:textId="77777777">
            <w:r w:rsidRPr="00D563F1">
              <w:rPr>
                <w:b/>
                <w:bCs/>
              </w:rPr>
              <w:t>Sted og dato:</w:t>
            </w:r>
          </w:p>
        </w:tc>
        <w:tc>
          <w:tcPr>
            <w:tcW w:w="6607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526A8" w:rsidP="00D563F1" w:rsidRDefault="008526A8" w14:paraId="50A13864" w14:textId="77777777"/>
          <w:p w:rsidRPr="00D563F1" w:rsidR="00D563F1" w:rsidP="00D563F1" w:rsidRDefault="00D563F1" w14:paraId="4582ED4A" w14:textId="186B6D4C">
            <w:r w:rsidRPr="00D563F1">
              <w:t>___________________________________________</w:t>
            </w:r>
            <w:r w:rsidR="00D6610B">
              <w:t>________</w:t>
            </w:r>
          </w:p>
        </w:tc>
      </w:tr>
      <w:tr w:rsidRPr="00D563F1" w:rsidR="00D563F1" w:rsidTr="00D6610B" w14:paraId="466D64DC" w14:textId="77777777">
        <w:trPr>
          <w:tblCellSpacing w:w="15" w:type="dxa"/>
        </w:trPr>
        <w:tc>
          <w:tcPr>
            <w:tcW w:w="3066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D6610B" w:rsidP="00D563F1" w:rsidRDefault="00D563F1" w14:paraId="6EFAF98C" w14:textId="77777777">
            <w:pPr>
              <w:rPr>
                <w:b/>
                <w:bCs/>
              </w:rPr>
            </w:pPr>
            <w:r w:rsidRPr="00D563F1">
              <w:rPr>
                <w:b/>
                <w:bCs/>
              </w:rPr>
              <w:t>Signatur</w:t>
            </w:r>
            <w:r w:rsidR="00D6610B">
              <w:rPr>
                <w:b/>
                <w:bCs/>
              </w:rPr>
              <w:t xml:space="preserve"> </w:t>
            </w:r>
          </w:p>
          <w:p w:rsidRPr="00D563F1" w:rsidR="00D563F1" w:rsidP="00D563F1" w:rsidRDefault="00D6610B" w14:paraId="120E9B0F" w14:textId="35F642B3">
            <w:r>
              <w:rPr>
                <w:b/>
                <w:bCs/>
              </w:rPr>
              <w:t>(ansvarlig for vurdering):</w:t>
            </w:r>
          </w:p>
        </w:tc>
        <w:tc>
          <w:tcPr>
            <w:tcW w:w="6607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526A8" w:rsidP="00D563F1" w:rsidRDefault="008526A8" w14:paraId="7560131F" w14:textId="77777777"/>
          <w:p w:rsidRPr="00D563F1" w:rsidR="00D563F1" w:rsidP="00D563F1" w:rsidRDefault="00D563F1" w14:paraId="555F5C86" w14:textId="36F3AF3B">
            <w:r w:rsidRPr="00D563F1">
              <w:t>__________________________________________</w:t>
            </w:r>
            <w:r w:rsidR="008526A8">
              <w:t>_</w:t>
            </w:r>
            <w:r w:rsidR="00D6610B">
              <w:t>________</w:t>
            </w:r>
          </w:p>
        </w:tc>
      </w:tr>
      <w:tr w:rsidRPr="00D563F1" w:rsidR="00D563F1" w:rsidTr="00D6610B" w14:paraId="43CA2441" w14:textId="77777777">
        <w:trPr>
          <w:tblCellSpacing w:w="15" w:type="dxa"/>
        </w:trPr>
        <w:tc>
          <w:tcPr>
            <w:tcW w:w="3066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Pr="00D563F1" w:rsidR="00D563F1" w:rsidP="00D563F1" w:rsidRDefault="00D6610B" w14:paraId="6DC32024" w14:textId="11D359E0">
            <w:r>
              <w:rPr>
                <w:b/>
                <w:bCs/>
              </w:rPr>
              <w:t>Navn og tittel i blokkbokstaver</w:t>
            </w:r>
            <w:r w:rsidRPr="00D563F1" w:rsidR="00D563F1">
              <w:rPr>
                <w:b/>
                <w:bCs/>
              </w:rPr>
              <w:t>:</w:t>
            </w:r>
          </w:p>
        </w:tc>
        <w:tc>
          <w:tcPr>
            <w:tcW w:w="6607" w:type="dxa"/>
            <w:tcBorders>
              <w:top w:val="single" w:color="C4C7C5" w:sz="6" w:space="0"/>
              <w:left w:val="single" w:color="C4C7C5" w:sz="6" w:space="0"/>
              <w:bottom w:val="single" w:color="C4C7C5" w:sz="6" w:space="0"/>
              <w:right w:val="single" w:color="C4C7C5" w:sz="6" w:space="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8526A8" w:rsidP="00D563F1" w:rsidRDefault="008526A8" w14:paraId="33512B41" w14:textId="77777777"/>
          <w:p w:rsidRPr="00D563F1" w:rsidR="00D563F1" w:rsidP="00D563F1" w:rsidRDefault="00D563F1" w14:paraId="71B4E535" w14:textId="75459F21">
            <w:r w:rsidRPr="00D563F1">
              <w:t>___________________________________________</w:t>
            </w:r>
            <w:r w:rsidR="00D6610B">
              <w:t>________</w:t>
            </w:r>
          </w:p>
        </w:tc>
      </w:tr>
    </w:tbl>
    <w:p w:rsidRPr="00D563F1" w:rsidR="001A6675" w:rsidP="00D563F1" w:rsidRDefault="001A6675" w14:paraId="4AA8CB63" w14:textId="77777777"/>
    <w:sectPr w:rsidRPr="00D563F1" w:rsidR="001A6675" w:rsidSect="00A945BC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 w:orient="portrait" w:code="9"/>
      <w:pgMar w:top="2410" w:right="709" w:bottom="1418" w:left="1418" w:header="1020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8760D" w:rsidP="00CA5C7C" w:rsidRDefault="00B8760D" w14:paraId="1464709B" w14:textId="77777777">
      <w:r>
        <w:separator/>
      </w:r>
    </w:p>
  </w:endnote>
  <w:endnote w:type="continuationSeparator" w:id="0">
    <w:p w:rsidR="00B8760D" w:rsidP="00CA5C7C" w:rsidRDefault="00B8760D" w14:paraId="04EF455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4C21B4" w:rsidRDefault="007B7622" w14:paraId="683306C9" w14:textId="362889AD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4C367056" wp14:editId="624322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4150" cy="323850"/>
              <wp:effectExtent l="0" t="0" r="12700" b="0"/>
              <wp:wrapNone/>
              <wp:docPr id="1657655502" name="Tekstboks 5" descr="Sensitive - Personal dat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415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B7622" w:rsidR="007B7622" w:rsidP="007B7622" w:rsidRDefault="007B7622" w14:paraId="1EA11C08" w14:textId="25BD17B4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B762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Sensitive - Personal data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C367056">
              <v:stroke joinstyle="miter"/>
              <v:path gradientshapeok="t" o:connecttype="rect"/>
            </v:shapetype>
            <v:shape id="Tekstboks 5" style="position:absolute;margin-left:0;margin-top:0;width:114.5pt;height:25.5pt;z-index:25167052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nsitive - Personal data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">
              <v:fill o:detectmouseclick="t"/>
              <v:textbox style="mso-fit-shape-to-text:t" inset="20pt,0,0,15pt">
                <w:txbxContent>
                  <w:p w:rsidRPr="007B7622" w:rsidR="007B7622" w:rsidP="007B7622" w:rsidRDefault="007B7622" w14:paraId="1EA11C08" w14:textId="25BD17B4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7B7622"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  <w:t>Sensitive - Personal 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8526A8" w:rsidP="008526A8" w:rsidRDefault="007B7622" w14:paraId="33B91995" w14:textId="722B65E8">
    <w:pPr>
      <w:pStyle w:val="Listeavsnitt"/>
      <w:ind w:left="0"/>
      <w:rPr>
        <w:noProof/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05F179E9" wp14:editId="4347E30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4150" cy="323850"/>
              <wp:effectExtent l="0" t="0" r="12700" b="0"/>
              <wp:wrapNone/>
              <wp:docPr id="1524293282" name="Tekstboks 6" descr="Sensitive - Personal dat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415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B7622" w:rsidR="007B7622" w:rsidP="007B7622" w:rsidRDefault="007B7622" w14:paraId="5C04B6C4" w14:textId="3BE4601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B762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Sensitive - Personal data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5F179E9">
              <v:stroke joinstyle="miter"/>
              <v:path gradientshapeok="t" o:connecttype="rect"/>
            </v:shapetype>
            <v:shape id="Tekstboks 6" style="position:absolute;margin-left:0;margin-top:0;width:114.5pt;height:25.5pt;z-index:25167155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nsitive - Personal data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">
              <v:fill o:detectmouseclick="t"/>
              <v:textbox style="mso-fit-shape-to-text:t" inset="20pt,0,0,15pt">
                <w:txbxContent>
                  <w:p w:rsidRPr="007B7622" w:rsidR="007B7622" w:rsidP="007B7622" w:rsidRDefault="007B7622" w14:paraId="5C04B6C4" w14:textId="3BE4601C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7B7622"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  <w:t>Sensitive - Personal 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Pr="00F264CF" w:rsidR="00FB7BF1" w:rsidP="00F264CF" w:rsidRDefault="00F264CF" w14:paraId="3A2C7311" w14:textId="3B227FDE">
    <w:pPr>
      <w:pStyle w:val="Bunntekst"/>
      <w:rPr>
        <w:sz w:val="16"/>
        <w:szCs w:val="16"/>
      </w:rPr>
    </w:pPr>
    <w:r>
      <w:rPr>
        <w:noProof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F1557A" w:rsidP="00F1557A" w:rsidRDefault="007B7622" w14:paraId="0C035EB6" w14:textId="09F1BFC0">
    <w:pPr>
      <w:pStyle w:val="Listeavsnitt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A55E24C" wp14:editId="7AE76DE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4150" cy="323850"/>
              <wp:effectExtent l="0" t="0" r="12700" b="0"/>
              <wp:wrapNone/>
              <wp:docPr id="179375449" name="Tekstboks 4" descr="Sensitive - Personal dat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415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B7622" w:rsidR="007B7622" w:rsidP="007B7622" w:rsidRDefault="007B7622" w14:paraId="34DB394F" w14:textId="593254AE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B762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Sensitive - Personal data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A55E24C">
              <v:stroke joinstyle="miter"/>
              <v:path gradientshapeok="t" o:connecttype="rect"/>
            </v:shapetype>
            <v:shape id="Tekstboks 4" style="position:absolute;margin-left:0;margin-top:0;width:114.5pt;height:25.5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nsitive - Personal data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">
              <v:fill o:detectmouseclick="t"/>
              <v:textbox style="mso-fit-shape-to-text:t" inset="20pt,0,0,15pt">
                <w:txbxContent>
                  <w:p w:rsidRPr="007B7622" w:rsidR="007B7622" w:rsidP="007B7622" w:rsidRDefault="007B7622" w14:paraId="34DB394F" w14:textId="593254AE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7B7622"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  <w:t>Sensitive - Personal 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1557A">
      <w:t>_______________________________________________________________________________</w:t>
    </w:r>
  </w:p>
  <w:tbl>
    <w:tblPr>
      <w:tblStyle w:val="Tabellrutenett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1843"/>
      <w:gridCol w:w="2835"/>
      <w:gridCol w:w="1291"/>
      <w:gridCol w:w="3529"/>
      <w:gridCol w:w="281"/>
    </w:tblGrid>
    <w:tr w:rsidRPr="0041256E" w:rsidR="00E538DC" w:rsidTr="003450F4" w14:paraId="54D14DCA" w14:textId="77777777">
      <w:tc>
        <w:tcPr>
          <w:tcW w:w="1843" w:type="dxa"/>
        </w:tcPr>
        <w:p w:rsidRPr="0041256E" w:rsidR="00E538DC" w:rsidP="002828C4" w:rsidRDefault="00E538DC" w14:paraId="785514A6" w14:textId="77777777">
          <w:pPr>
            <w:pStyle w:val="Bunntekst"/>
            <w:spacing w:line="276" w:lineRule="auto"/>
            <w:rPr>
              <w:rFonts w:cs="Arial"/>
              <w:b/>
              <w:sz w:val="16"/>
              <w:szCs w:val="18"/>
            </w:rPr>
          </w:pPr>
        </w:p>
        <w:p w:rsidRPr="0041256E" w:rsidR="00E538DC" w:rsidP="002828C4" w:rsidRDefault="00E538DC" w14:paraId="73062EC5" w14:textId="77777777">
          <w:pPr>
            <w:pStyle w:val="Bunntekst"/>
            <w:spacing w:line="276" w:lineRule="auto"/>
            <w:rPr>
              <w:rFonts w:cs="Arial"/>
              <w:b/>
              <w:sz w:val="16"/>
              <w:szCs w:val="18"/>
            </w:rPr>
          </w:pPr>
          <w:r w:rsidRPr="0041256E">
            <w:rPr>
              <w:rFonts w:cs="Arial"/>
              <w:b/>
              <w:sz w:val="16"/>
              <w:szCs w:val="18"/>
            </w:rPr>
            <w:t>Å Energi</w:t>
          </w:r>
        </w:p>
      </w:tc>
      <w:tc>
        <w:tcPr>
          <w:tcW w:w="4126" w:type="dxa"/>
          <w:gridSpan w:val="2"/>
        </w:tcPr>
        <w:p w:rsidRPr="0041256E" w:rsidR="00E538DC" w:rsidP="002828C4" w:rsidRDefault="00E538DC" w14:paraId="4F3D2F2E" w14:textId="77777777">
          <w:pPr>
            <w:pStyle w:val="Bunntekst"/>
            <w:spacing w:line="276" w:lineRule="auto"/>
            <w:rPr>
              <w:rFonts w:cs="Arial"/>
              <w:b/>
              <w:sz w:val="16"/>
              <w:szCs w:val="18"/>
            </w:rPr>
          </w:pPr>
        </w:p>
      </w:tc>
      <w:tc>
        <w:tcPr>
          <w:tcW w:w="3810" w:type="dxa"/>
          <w:gridSpan w:val="2"/>
        </w:tcPr>
        <w:p w:rsidRPr="0041256E" w:rsidR="00E538DC" w:rsidP="002828C4" w:rsidRDefault="00E538DC" w14:paraId="7947DC09" w14:textId="77777777">
          <w:pPr>
            <w:pStyle w:val="Bunntekst"/>
            <w:spacing w:line="276" w:lineRule="auto"/>
            <w:rPr>
              <w:rFonts w:cs="Arial"/>
              <w:b/>
              <w:sz w:val="16"/>
              <w:szCs w:val="18"/>
            </w:rPr>
          </w:pPr>
        </w:p>
      </w:tc>
    </w:tr>
    <w:tr w:rsidRPr="0041256E" w:rsidR="00E538DC" w:rsidTr="003450F4" w14:paraId="3C1D77AA" w14:textId="77777777">
      <w:trPr>
        <w:gridAfter w:val="1"/>
        <w:wAfter w:w="281" w:type="dxa"/>
      </w:trPr>
      <w:tc>
        <w:tcPr>
          <w:tcW w:w="1843" w:type="dxa"/>
        </w:tcPr>
        <w:p w:rsidRPr="0041256E" w:rsidR="00E538DC" w:rsidP="002828C4" w:rsidRDefault="00E538DC" w14:paraId="7CA2166C" w14:textId="77777777">
          <w:pPr>
            <w:pStyle w:val="Bunntekst"/>
            <w:spacing w:line="276" w:lineRule="auto"/>
            <w:rPr>
              <w:rFonts w:cs="Arial"/>
              <w:sz w:val="16"/>
              <w:szCs w:val="18"/>
            </w:rPr>
          </w:pPr>
          <w:r w:rsidRPr="0041256E">
            <w:rPr>
              <w:rFonts w:cs="Arial"/>
              <w:sz w:val="16"/>
              <w:szCs w:val="18"/>
            </w:rPr>
            <w:t>Adresse</w:t>
          </w:r>
        </w:p>
      </w:tc>
      <w:tc>
        <w:tcPr>
          <w:tcW w:w="2835" w:type="dxa"/>
        </w:tcPr>
        <w:p w:rsidRPr="0041256E" w:rsidR="00E538DC" w:rsidP="002828C4" w:rsidRDefault="00E538DC" w14:paraId="7143177B" w14:textId="77777777">
          <w:pPr>
            <w:pStyle w:val="Bunntekst"/>
            <w:spacing w:line="276" w:lineRule="auto"/>
            <w:rPr>
              <w:rFonts w:cs="Arial"/>
              <w:sz w:val="16"/>
              <w:szCs w:val="18"/>
            </w:rPr>
          </w:pPr>
        </w:p>
      </w:tc>
      <w:tc>
        <w:tcPr>
          <w:tcW w:w="4820" w:type="dxa"/>
          <w:gridSpan w:val="2"/>
        </w:tcPr>
        <w:p w:rsidRPr="0041256E" w:rsidR="00E538DC" w:rsidP="002828C4" w:rsidRDefault="00E538DC" w14:paraId="35E8B967" w14:textId="77777777">
          <w:pPr>
            <w:pStyle w:val="Bunntekst"/>
            <w:spacing w:line="276" w:lineRule="auto"/>
            <w:rPr>
              <w:rFonts w:cs="Arial"/>
              <w:sz w:val="16"/>
              <w:szCs w:val="18"/>
            </w:rPr>
          </w:pPr>
        </w:p>
      </w:tc>
    </w:tr>
    <w:tr w:rsidRPr="0041256E" w:rsidR="00E538DC" w:rsidTr="003450F4" w14:paraId="642AE81B" w14:textId="77777777">
      <w:trPr>
        <w:gridAfter w:val="1"/>
        <w:wAfter w:w="281" w:type="dxa"/>
      </w:trPr>
      <w:tc>
        <w:tcPr>
          <w:tcW w:w="1843" w:type="dxa"/>
        </w:tcPr>
        <w:p w:rsidRPr="0041256E" w:rsidR="00E538DC" w:rsidP="002828C4" w:rsidRDefault="00E538DC" w14:paraId="51848707" w14:textId="77777777">
          <w:pPr>
            <w:pStyle w:val="Bunntekst"/>
            <w:spacing w:line="276" w:lineRule="auto"/>
            <w:rPr>
              <w:rFonts w:cs="Arial"/>
              <w:sz w:val="16"/>
              <w:szCs w:val="18"/>
            </w:rPr>
          </w:pPr>
          <w:r w:rsidRPr="0041256E">
            <w:rPr>
              <w:rFonts w:cs="Arial"/>
              <w:sz w:val="16"/>
              <w:szCs w:val="18"/>
            </w:rPr>
            <w:t>Pb 359Sentrum</w:t>
          </w:r>
        </w:p>
      </w:tc>
      <w:tc>
        <w:tcPr>
          <w:tcW w:w="2835" w:type="dxa"/>
        </w:tcPr>
        <w:p w:rsidRPr="0041256E" w:rsidR="00E538DC" w:rsidP="002828C4" w:rsidRDefault="00E538DC" w14:paraId="643D0250" w14:textId="77777777">
          <w:pPr>
            <w:pStyle w:val="Bunntekst"/>
            <w:spacing w:line="276" w:lineRule="auto"/>
            <w:rPr>
              <w:rFonts w:cs="Arial"/>
              <w:sz w:val="16"/>
              <w:szCs w:val="18"/>
            </w:rPr>
          </w:pPr>
          <w:r w:rsidRPr="0041256E">
            <w:rPr>
              <w:rFonts w:cs="Arial"/>
              <w:sz w:val="16"/>
              <w:szCs w:val="18"/>
            </w:rPr>
            <w:t>Telefon:   +47 22 43 30 00</w:t>
          </w:r>
        </w:p>
      </w:tc>
      <w:tc>
        <w:tcPr>
          <w:tcW w:w="4820" w:type="dxa"/>
          <w:gridSpan w:val="2"/>
        </w:tcPr>
        <w:p w:rsidRPr="0041256E" w:rsidR="00E538DC" w:rsidP="002828C4" w:rsidRDefault="000245A2" w14:paraId="138EB10C" w14:textId="77777777">
          <w:pPr>
            <w:pStyle w:val="Bunntekst"/>
            <w:spacing w:line="276" w:lineRule="auto"/>
            <w:jc w:val="right"/>
            <w:rPr>
              <w:rFonts w:cs="Arial"/>
              <w:sz w:val="16"/>
              <w:szCs w:val="18"/>
            </w:rPr>
          </w:pPr>
          <w:r w:rsidRPr="000245A2">
            <w:rPr>
              <w:rFonts w:cs="Arial"/>
              <w:sz w:val="16"/>
              <w:szCs w:val="18"/>
            </w:rPr>
            <w:t xml:space="preserve">Side </w:t>
          </w:r>
          <w:r w:rsidRPr="000245A2">
            <w:rPr>
              <w:rFonts w:cs="Arial"/>
              <w:b/>
              <w:bCs/>
              <w:sz w:val="16"/>
              <w:szCs w:val="18"/>
            </w:rPr>
            <w:fldChar w:fldCharType="begin"/>
          </w:r>
          <w:r w:rsidRPr="000245A2">
            <w:rPr>
              <w:rFonts w:cs="Arial"/>
              <w:b/>
              <w:bCs/>
              <w:sz w:val="16"/>
              <w:szCs w:val="18"/>
            </w:rPr>
            <w:instrText>PAGE  \* Arabic  \* MERGEFORMAT</w:instrText>
          </w:r>
          <w:r w:rsidRPr="000245A2">
            <w:rPr>
              <w:rFonts w:cs="Arial"/>
              <w:b/>
              <w:bCs/>
              <w:sz w:val="16"/>
              <w:szCs w:val="18"/>
            </w:rPr>
            <w:fldChar w:fldCharType="separate"/>
          </w:r>
          <w:r w:rsidRPr="000245A2">
            <w:rPr>
              <w:rFonts w:cs="Arial"/>
              <w:b/>
              <w:bCs/>
              <w:sz w:val="16"/>
              <w:szCs w:val="18"/>
            </w:rPr>
            <w:t>1</w:t>
          </w:r>
          <w:r w:rsidRPr="000245A2">
            <w:rPr>
              <w:rFonts w:cs="Arial"/>
              <w:b/>
              <w:bCs/>
              <w:sz w:val="16"/>
              <w:szCs w:val="18"/>
            </w:rPr>
            <w:fldChar w:fldCharType="end"/>
          </w:r>
          <w:r w:rsidRPr="000245A2">
            <w:rPr>
              <w:rFonts w:cs="Arial"/>
              <w:sz w:val="16"/>
              <w:szCs w:val="18"/>
            </w:rPr>
            <w:t xml:space="preserve"> av </w:t>
          </w:r>
          <w:r w:rsidRPr="000245A2">
            <w:rPr>
              <w:rFonts w:cs="Arial"/>
              <w:b/>
              <w:bCs/>
              <w:sz w:val="16"/>
              <w:szCs w:val="18"/>
            </w:rPr>
            <w:fldChar w:fldCharType="begin"/>
          </w:r>
          <w:r w:rsidRPr="000245A2">
            <w:rPr>
              <w:rFonts w:cs="Arial"/>
              <w:b/>
              <w:bCs/>
              <w:sz w:val="16"/>
              <w:szCs w:val="18"/>
            </w:rPr>
            <w:instrText>NUMPAGES  \* Arabic  \* MERGEFORMAT</w:instrText>
          </w:r>
          <w:r w:rsidRPr="000245A2">
            <w:rPr>
              <w:rFonts w:cs="Arial"/>
              <w:b/>
              <w:bCs/>
              <w:sz w:val="16"/>
              <w:szCs w:val="18"/>
            </w:rPr>
            <w:fldChar w:fldCharType="separate"/>
          </w:r>
          <w:r w:rsidRPr="000245A2">
            <w:rPr>
              <w:rFonts w:cs="Arial"/>
              <w:b/>
              <w:bCs/>
              <w:sz w:val="16"/>
              <w:szCs w:val="18"/>
            </w:rPr>
            <w:t>2</w:t>
          </w:r>
          <w:r w:rsidRPr="000245A2">
            <w:rPr>
              <w:rFonts w:cs="Arial"/>
              <w:b/>
              <w:bCs/>
              <w:sz w:val="16"/>
              <w:szCs w:val="18"/>
            </w:rPr>
            <w:fldChar w:fldCharType="end"/>
          </w:r>
        </w:p>
      </w:tc>
    </w:tr>
    <w:tr w:rsidRPr="0041256E" w:rsidR="00E538DC" w:rsidTr="003450F4" w14:paraId="2221DDBA" w14:textId="77777777">
      <w:trPr>
        <w:gridAfter w:val="1"/>
        <w:wAfter w:w="281" w:type="dxa"/>
      </w:trPr>
      <w:tc>
        <w:tcPr>
          <w:tcW w:w="1843" w:type="dxa"/>
        </w:tcPr>
        <w:p w:rsidRPr="0041256E" w:rsidR="00E538DC" w:rsidP="002828C4" w:rsidRDefault="00C84343" w14:paraId="5D175057" w14:textId="77777777">
          <w:pPr>
            <w:pStyle w:val="Bunntekst"/>
            <w:spacing w:line="276" w:lineRule="auto"/>
            <w:rPr>
              <w:rFonts w:cs="Arial"/>
              <w:sz w:val="16"/>
              <w:szCs w:val="18"/>
            </w:rPr>
          </w:pPr>
          <w:r>
            <w:rPr>
              <w:rFonts w:cs="Arial"/>
              <w:sz w:val="16"/>
              <w:szCs w:val="18"/>
            </w:rPr>
            <w:t>Side</w:t>
          </w:r>
          <w:r w:rsidRPr="0041256E" w:rsidR="00E538DC">
            <w:rPr>
              <w:rFonts w:cs="Arial"/>
              <w:sz w:val="16"/>
              <w:szCs w:val="18"/>
            </w:rPr>
            <w:t>NO-0101 Oslo</w:t>
          </w:r>
        </w:p>
      </w:tc>
      <w:tc>
        <w:tcPr>
          <w:tcW w:w="2835" w:type="dxa"/>
        </w:tcPr>
        <w:p w:rsidRPr="0041256E" w:rsidR="00E538DC" w:rsidP="002828C4" w:rsidRDefault="00E538DC" w14:paraId="6271EF19" w14:textId="77777777">
          <w:pPr>
            <w:pStyle w:val="Bunntekst"/>
            <w:spacing w:line="276" w:lineRule="auto"/>
            <w:rPr>
              <w:rFonts w:cs="Arial"/>
              <w:sz w:val="16"/>
              <w:szCs w:val="18"/>
            </w:rPr>
          </w:pPr>
          <w:r w:rsidRPr="0041256E">
            <w:rPr>
              <w:rFonts w:cs="Arial"/>
              <w:sz w:val="16"/>
              <w:szCs w:val="18"/>
            </w:rPr>
            <w:t>Org. nr.:   NO 986 420 177 MVA</w:t>
          </w:r>
        </w:p>
      </w:tc>
      <w:tc>
        <w:tcPr>
          <w:tcW w:w="4820" w:type="dxa"/>
          <w:gridSpan w:val="2"/>
        </w:tcPr>
        <w:p w:rsidRPr="0041256E" w:rsidR="00E538DC" w:rsidP="002828C4" w:rsidRDefault="0072026D" w14:paraId="47EE7596" w14:textId="77777777">
          <w:pPr>
            <w:pStyle w:val="Bunntekst"/>
            <w:spacing w:line="276" w:lineRule="auto"/>
            <w:rPr>
              <w:rFonts w:cs="Arial"/>
              <w:sz w:val="16"/>
              <w:szCs w:val="18"/>
            </w:rPr>
          </w:pPr>
          <w:r w:rsidRPr="0041256E">
            <w:rPr>
              <w:rFonts w:cs="Arial"/>
              <w:sz w:val="16"/>
              <w:szCs w:val="18"/>
            </w:rPr>
            <w:t xml:space="preserve">Kontakt oss på </w:t>
          </w:r>
          <w:hyperlink w:history="1" r:id="rId1">
            <w:r w:rsidR="00460C49">
              <w:rPr>
                <w:rStyle w:val="Hyperkobling"/>
                <w:rFonts w:cs="Arial"/>
                <w:sz w:val="16"/>
                <w:szCs w:val="18"/>
              </w:rPr>
              <w:t>aenergi.no/no/kontakt-oss</w:t>
            </w:r>
          </w:hyperlink>
        </w:p>
      </w:tc>
    </w:tr>
  </w:tbl>
  <w:p w:rsidRPr="00703058" w:rsidR="006B599C" w:rsidP="002828C4" w:rsidRDefault="006B599C" w14:paraId="0843E112" w14:textId="77777777">
    <w:pPr>
      <w:pStyle w:val="Bunntekst"/>
      <w:spacing w:line="276" w:lineRule="auto"/>
      <w:rPr>
        <w:rFonts w:cs="Arial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8760D" w:rsidP="00CA5C7C" w:rsidRDefault="00B8760D" w14:paraId="316E96DB" w14:textId="77777777">
      <w:r>
        <w:separator/>
      </w:r>
    </w:p>
  </w:footnote>
  <w:footnote w:type="continuationSeparator" w:id="0">
    <w:p w:rsidR="00B8760D" w:rsidP="00CA5C7C" w:rsidRDefault="00B8760D" w14:paraId="201D05F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7B7622" w:rsidRDefault="007B7622" w14:paraId="50C06A77" w14:textId="1397A710">
    <w:pPr>
      <w:pStyle w:val="Topptekst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BF0C7A9" wp14:editId="376430C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54150" cy="323850"/>
              <wp:effectExtent l="0" t="0" r="12700" b="0"/>
              <wp:wrapNone/>
              <wp:docPr id="1616598516" name="Tekstboks 2" descr="Sensitive - Personal dat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415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B7622" w:rsidR="007B7622" w:rsidP="007B7622" w:rsidRDefault="007B7622" w14:paraId="6E5FEA0D" w14:textId="70A2FA2B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B762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Sensitive - Personal data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BF0C7A9">
              <v:stroke joinstyle="miter"/>
              <v:path gradientshapeok="t" o:connecttype="rect"/>
            </v:shapetype>
            <v:shape id="Tekstboks 2" style="position:absolute;margin-left:0;margin-top:0;width:114.5pt;height:25.5pt;z-index:25166745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Sensitive - Personal data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">
              <v:fill o:detectmouseclick="t"/>
              <v:textbox style="mso-fit-shape-to-text:t" inset="20pt,15pt,0,0">
                <w:txbxContent>
                  <w:p w:rsidRPr="007B7622" w:rsidR="007B7622" w:rsidP="007B7622" w:rsidRDefault="007B7622" w14:paraId="6E5FEA0D" w14:textId="70A2FA2B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7B7622"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  <w:t>Sensitive - Personal 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clsh="http://schemas.microsoft.com/office/drawing/2020/classificationShape" mc:Ignorable="w14 w15 w16se w16cid w16 w16cex w16sdtdh w16sdtfl w16du wp14">
  <w:p w:rsidR="00504CE7" w:rsidP="00504CE7" w:rsidRDefault="007B7622" w14:paraId="0EB3D27E" w14:textId="341CB0DB">
    <w:pPr>
      <w:pStyle w:val="Topptekst"/>
      <w:tabs>
        <w:tab w:val="clear" w:pos="9072"/>
        <w:tab w:val="right" w:pos="9214"/>
      </w:tabs>
      <w:jc w:val="right"/>
    </w:pPr>
    <w:r w:rsidR="00504CE7">
      <w:ptab w:alignment="right" w:relativeTo="margin" w:leader="none"/>
    </w:r>
    <w:r w:rsidR="1CF4215B">
      <w:rPr/>
      <w:t xml:space="preserve">    </w:t>
    </w:r>
    <w:r>
      <w:tab/>
    </w:r>
    <w:r>
      <w:rPr>
        <w:noProof/>
      </w:rPr>
      <mc:AlternateContent xmlns:mc="http://schemas.openxmlformats.org/markup-compatibility/2006">
        <mc:Choice xmlns:mc="http://schemas.openxmlformats.org/markup-compatibility/2006" Requires="wps">
          <w:drawing xmlns:w="http://schemas.openxmlformats.org/wordprocessingml/2006/main">
            <wp:inline xmlns:wp14="http://schemas.microsoft.com/office/word/2010/wordprocessingDrawing" xmlns:wp="http://schemas.openxmlformats.org/drawingml/2006/wordprocessingDrawing" distT="0" distB="0" distL="0" distR="0" wp14:anchorId="11712EE3" wp14:editId="1BBD5BA1">
              <wp:extent xmlns:wp="http://schemas.openxmlformats.org/drawingml/2006/wordprocessingDrawing" cx="1444625" cy="447675"/>
              <wp:effectExtent xmlns:wp="http://schemas.openxmlformats.org/drawingml/2006/wordprocessingDrawing" l="0" t="0" r="3175" b="0"/>
              <wp:docPr xmlns:wp="http://schemas.openxmlformats.org/drawingml/2006/wordprocessingDrawing" id="720816085" name="Tekstboks 6" descr="Sensitive - Personal dat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 xmlns:wp="http://schemas.openxmlformats.org/drawingml/2006/wordprocessingDrawing"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44625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 xmlns:w="http://schemas.openxmlformats.org/wordprocessingml/2006/main">
                        <w:p w:rsidRPr="007B7622" w:rsidR="00F95C98" w:rsidP="007B7622" w:rsidRDefault="00F95C98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B762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Sensitive - Personal data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 xmlns:aclsh="http://schemas.microsoft.com/office/drawing/2020/classificationShape" xmlns:a="http://schemas.openxmlformats.org/drawingml/2006/main" xmlns:mc="http://schemas.openxmlformats.org/markup-compatibility/2006"/>
      </mc:AlternateContent>
    </w:r>
    <w:r>
      <w:tab/>
    </w:r>
    <w:r w:rsidR="144B3C31">
      <w:drawing>
        <wp:anchor distT="0" distB="0" distL="114300" distR="114300" simplePos="0" relativeHeight="251665408" behindDoc="0" locked="0" layoutInCell="1" allowOverlap="1" wp14:editId="18901127" wp14:anchorId="3AEFDBC6">
          <wp:simplePos x="0" y="0"/>
          <wp:positionH relativeFrom="column">
            <wp:posOffset>-552450</wp:posOffset>
          </wp:positionH>
          <wp:positionV relativeFrom="paragraph">
            <wp:posOffset>-523875</wp:posOffset>
          </wp:positionV>
          <wp:extent cx="1875790" cy="1055384"/>
          <wp:effectExtent l="0" t="0" r="0" b="0"/>
          <wp:wrapNone/>
          <wp:docPr id="3" name="Bilde 3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" name="60-Logo-pa-lys_ny.webp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5790" cy="10553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72B15" w:rsidP="00995D25" w:rsidRDefault="00672B15" w14:paraId="239EE937" w14:textId="41BDD397">
    <w:pPr>
      <w:pStyle w:val="Topptekst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Pr="00703058" w:rsidR="006B599C" w:rsidP="00A9168E" w:rsidRDefault="007B7622" w14:paraId="03B382D6" w14:textId="0E0B96A5">
    <w:pPr>
      <w:pStyle w:val="Topptekst"/>
      <w:tabs>
        <w:tab w:val="clear" w:pos="9072"/>
        <w:tab w:val="right" w:pos="9214"/>
      </w:tabs>
      <w:rPr>
        <w:b/>
      </w:rPr>
    </w:pPr>
    <w:r>
      <w:rPr>
        <w:b/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D9EFE99" wp14:editId="4CE7389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454150" cy="323850"/>
              <wp:effectExtent l="0" t="0" r="12700" b="0"/>
              <wp:wrapNone/>
              <wp:docPr id="411217195" name="Tekstboks 1" descr="Sensitive - Personal dat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415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7B7622" w:rsidR="007B7622" w:rsidP="007B7622" w:rsidRDefault="007B7622" w14:paraId="3F618315" w14:textId="1AEE8EC1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B7622">
                            <w:rPr>
                              <w:rFonts w:ascii="Aptos" w:hAnsi="Aptos" w:eastAsia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Sensitive - Personal data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D9EFE99">
              <v:stroke joinstyle="miter"/>
              <v:path gradientshapeok="t" o:connecttype="rect"/>
            </v:shapetype>
            <v:shape id="Tekstboks 1" style="position:absolute;margin-left:0;margin-top:0;width:114.5pt;height:25.5pt;z-index:25166643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Sensitive - Personal data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">
              <v:fill o:detectmouseclick="t"/>
              <v:textbox style="mso-fit-shape-to-text:t" inset="20pt,15pt,0,0">
                <w:txbxContent>
                  <w:p w:rsidRPr="007B7622" w:rsidR="007B7622" w:rsidP="007B7622" w:rsidRDefault="007B7622" w14:paraId="3F618315" w14:textId="1AEE8EC1">
                    <w:pPr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7B7622">
                      <w:rPr>
                        <w:rFonts w:ascii="Aptos" w:hAnsi="Aptos" w:eastAsia="Aptos" w:cs="Aptos"/>
                        <w:noProof/>
                        <w:color w:val="000000"/>
                        <w:sz w:val="18"/>
                        <w:szCs w:val="18"/>
                      </w:rPr>
                      <w:t>Sensitive - Personal data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03058" w:rsidR="00337CD2">
      <w:rPr>
        <w:b/>
        <w:noProof/>
      </w:rPr>
      <w:drawing>
        <wp:anchor distT="0" distB="0" distL="114300" distR="114300" simplePos="0" relativeHeight="251663360" behindDoc="0" locked="0" layoutInCell="1" allowOverlap="1" wp14:anchorId="05D0441C" wp14:editId="21D1971A">
          <wp:simplePos x="0" y="0"/>
          <wp:positionH relativeFrom="page">
            <wp:posOffset>445770</wp:posOffset>
          </wp:positionH>
          <wp:positionV relativeFrom="paragraph">
            <wp:posOffset>-181610</wp:posOffset>
          </wp:positionV>
          <wp:extent cx="1875790" cy="1055384"/>
          <wp:effectExtent l="0" t="0" r="0" b="0"/>
          <wp:wrapThrough wrapText="bothSides">
            <wp:wrapPolygon edited="0">
              <wp:start x="0" y="0"/>
              <wp:lineTo x="0" y="21054"/>
              <wp:lineTo x="21278" y="21054"/>
              <wp:lineTo x="21278" y="0"/>
              <wp:lineTo x="0" y="0"/>
            </wp:wrapPolygon>
          </wp:wrapThrough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60-Logo-pa-lys_ny.web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5790" cy="1055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bdGilW32bA5Wgo" int2:id="BLONpAND">
      <int2:state int2:type="spell" int2:value="Rejected"/>
    </int2:textHash>
    <int2:bookmark int2:bookmarkName="_Int_u8GAMefq" int2:invalidationBookmarkName="" int2:hashCode="WJa9PXYM+Zpb0P" int2:id="Mrft8Gop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C6A"/>
    <w:multiLevelType w:val="multilevel"/>
    <w:tmpl w:val="1242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0B80D1E"/>
    <w:multiLevelType w:val="hybridMultilevel"/>
    <w:tmpl w:val="2D662346"/>
    <w:lvl w:ilvl="0" w:tplc="7A941E98">
      <w:start w:val="4606"/>
      <w:numFmt w:val="bullet"/>
      <w:lvlText w:val="-"/>
      <w:lvlJc w:val="left"/>
      <w:pPr>
        <w:ind w:left="360" w:hanging="360"/>
      </w:pPr>
      <w:rPr>
        <w:rFonts w:hint="default" w:ascii="Arial" w:hAnsi="Arial" w:eastAsia="Times New Roman" w:cs="Aria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E1F1F50"/>
    <w:multiLevelType w:val="multilevel"/>
    <w:tmpl w:val="1242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19E491B"/>
    <w:multiLevelType w:val="multilevel"/>
    <w:tmpl w:val="A544C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E424D4"/>
    <w:multiLevelType w:val="multilevel"/>
    <w:tmpl w:val="1242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53105690"/>
    <w:multiLevelType w:val="multilevel"/>
    <w:tmpl w:val="1242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6A307357"/>
    <w:multiLevelType w:val="multilevel"/>
    <w:tmpl w:val="4148D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548494086">
    <w:abstractNumId w:val="1"/>
  </w:num>
  <w:num w:numId="2" w16cid:durableId="965041547">
    <w:abstractNumId w:val="2"/>
  </w:num>
  <w:num w:numId="3" w16cid:durableId="1374422336">
    <w:abstractNumId w:val="6"/>
  </w:num>
  <w:num w:numId="4" w16cid:durableId="1080370171">
    <w:abstractNumId w:val="0"/>
  </w:num>
  <w:num w:numId="5" w16cid:durableId="1844275625">
    <w:abstractNumId w:val="4"/>
  </w:num>
  <w:num w:numId="6" w16cid:durableId="160975938">
    <w:abstractNumId w:val="3"/>
  </w:num>
  <w:num w:numId="7" w16cid:durableId="5030581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attachedTemplate r:id="rId1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F1"/>
    <w:rsid w:val="00004A29"/>
    <w:rsid w:val="0000525D"/>
    <w:rsid w:val="000104CC"/>
    <w:rsid w:val="00011741"/>
    <w:rsid w:val="000117A8"/>
    <w:rsid w:val="00013E90"/>
    <w:rsid w:val="00015C97"/>
    <w:rsid w:val="0002271F"/>
    <w:rsid w:val="000245A2"/>
    <w:rsid w:val="0003018D"/>
    <w:rsid w:val="00036C72"/>
    <w:rsid w:val="00040B24"/>
    <w:rsid w:val="00043181"/>
    <w:rsid w:val="000473A5"/>
    <w:rsid w:val="000526DD"/>
    <w:rsid w:val="000545FB"/>
    <w:rsid w:val="00055862"/>
    <w:rsid w:val="0005699D"/>
    <w:rsid w:val="00057D64"/>
    <w:rsid w:val="0007220F"/>
    <w:rsid w:val="00085966"/>
    <w:rsid w:val="000912CE"/>
    <w:rsid w:val="00095D44"/>
    <w:rsid w:val="000A13D2"/>
    <w:rsid w:val="000A2625"/>
    <w:rsid w:val="000A3A1B"/>
    <w:rsid w:val="000A6670"/>
    <w:rsid w:val="000A75D4"/>
    <w:rsid w:val="000B0046"/>
    <w:rsid w:val="000C6A7D"/>
    <w:rsid w:val="000D0029"/>
    <w:rsid w:val="000D240A"/>
    <w:rsid w:val="000D441A"/>
    <w:rsid w:val="000D4E6F"/>
    <w:rsid w:val="000D6186"/>
    <w:rsid w:val="000D6602"/>
    <w:rsid w:val="000D7A07"/>
    <w:rsid w:val="000E404B"/>
    <w:rsid w:val="000F54D2"/>
    <w:rsid w:val="00113327"/>
    <w:rsid w:val="00113A73"/>
    <w:rsid w:val="00113BD6"/>
    <w:rsid w:val="0011466B"/>
    <w:rsid w:val="00115498"/>
    <w:rsid w:val="00116846"/>
    <w:rsid w:val="00121531"/>
    <w:rsid w:val="0012609E"/>
    <w:rsid w:val="00126267"/>
    <w:rsid w:val="001266A0"/>
    <w:rsid w:val="00127E08"/>
    <w:rsid w:val="0013060A"/>
    <w:rsid w:val="00130B12"/>
    <w:rsid w:val="00134C6C"/>
    <w:rsid w:val="00140E93"/>
    <w:rsid w:val="00141CE8"/>
    <w:rsid w:val="001439FD"/>
    <w:rsid w:val="00147B10"/>
    <w:rsid w:val="00151699"/>
    <w:rsid w:val="0015508A"/>
    <w:rsid w:val="00156E5D"/>
    <w:rsid w:val="00157765"/>
    <w:rsid w:val="00157AC1"/>
    <w:rsid w:val="00160ABA"/>
    <w:rsid w:val="00161D86"/>
    <w:rsid w:val="00163168"/>
    <w:rsid w:val="00163740"/>
    <w:rsid w:val="001640A3"/>
    <w:rsid w:val="00177128"/>
    <w:rsid w:val="0018174B"/>
    <w:rsid w:val="001836BC"/>
    <w:rsid w:val="00185390"/>
    <w:rsid w:val="0018718B"/>
    <w:rsid w:val="001871C2"/>
    <w:rsid w:val="001A0856"/>
    <w:rsid w:val="001A5ADB"/>
    <w:rsid w:val="001A6675"/>
    <w:rsid w:val="001A7953"/>
    <w:rsid w:val="001A7F97"/>
    <w:rsid w:val="001B10D7"/>
    <w:rsid w:val="001B1233"/>
    <w:rsid w:val="001B5141"/>
    <w:rsid w:val="001C3FE7"/>
    <w:rsid w:val="001D284B"/>
    <w:rsid w:val="001D44FA"/>
    <w:rsid w:val="001D5A79"/>
    <w:rsid w:val="001D6E4E"/>
    <w:rsid w:val="001D6EFF"/>
    <w:rsid w:val="001D73BE"/>
    <w:rsid w:val="001D7795"/>
    <w:rsid w:val="001D7F99"/>
    <w:rsid w:val="001E15CC"/>
    <w:rsid w:val="001E3079"/>
    <w:rsid w:val="001E4D98"/>
    <w:rsid w:val="001E6FF7"/>
    <w:rsid w:val="00200E4C"/>
    <w:rsid w:val="00202999"/>
    <w:rsid w:val="00202BDA"/>
    <w:rsid w:val="002048D7"/>
    <w:rsid w:val="0021257B"/>
    <w:rsid w:val="00213872"/>
    <w:rsid w:val="002179A5"/>
    <w:rsid w:val="00220498"/>
    <w:rsid w:val="0022362B"/>
    <w:rsid w:val="00226C38"/>
    <w:rsid w:val="0022711B"/>
    <w:rsid w:val="00232C2F"/>
    <w:rsid w:val="0023405E"/>
    <w:rsid w:val="00237F67"/>
    <w:rsid w:val="00245F24"/>
    <w:rsid w:val="002461DD"/>
    <w:rsid w:val="00251A83"/>
    <w:rsid w:val="00256C46"/>
    <w:rsid w:val="00260569"/>
    <w:rsid w:val="00261AFF"/>
    <w:rsid w:val="00262F33"/>
    <w:rsid w:val="00264B4E"/>
    <w:rsid w:val="0027189D"/>
    <w:rsid w:val="00272053"/>
    <w:rsid w:val="002724C5"/>
    <w:rsid w:val="002726B5"/>
    <w:rsid w:val="00273A59"/>
    <w:rsid w:val="0027455D"/>
    <w:rsid w:val="00277904"/>
    <w:rsid w:val="00281DB3"/>
    <w:rsid w:val="00282265"/>
    <w:rsid w:val="002828C4"/>
    <w:rsid w:val="002830CD"/>
    <w:rsid w:val="00297F0C"/>
    <w:rsid w:val="002B308A"/>
    <w:rsid w:val="002B37B4"/>
    <w:rsid w:val="002B7879"/>
    <w:rsid w:val="002C394C"/>
    <w:rsid w:val="002C5E0F"/>
    <w:rsid w:val="002D36C0"/>
    <w:rsid w:val="002E487F"/>
    <w:rsid w:val="002F27E2"/>
    <w:rsid w:val="002F4D53"/>
    <w:rsid w:val="002F5084"/>
    <w:rsid w:val="002F5382"/>
    <w:rsid w:val="00302096"/>
    <w:rsid w:val="0030595B"/>
    <w:rsid w:val="00307F4C"/>
    <w:rsid w:val="00312951"/>
    <w:rsid w:val="003204D8"/>
    <w:rsid w:val="00326ADA"/>
    <w:rsid w:val="003308DB"/>
    <w:rsid w:val="00334767"/>
    <w:rsid w:val="00334CFE"/>
    <w:rsid w:val="003356C0"/>
    <w:rsid w:val="003365EF"/>
    <w:rsid w:val="00336A8B"/>
    <w:rsid w:val="00337CD2"/>
    <w:rsid w:val="003450F4"/>
    <w:rsid w:val="00353156"/>
    <w:rsid w:val="00353428"/>
    <w:rsid w:val="00357E57"/>
    <w:rsid w:val="0036237E"/>
    <w:rsid w:val="00363D7C"/>
    <w:rsid w:val="00370633"/>
    <w:rsid w:val="00374BA2"/>
    <w:rsid w:val="003761BC"/>
    <w:rsid w:val="0038619D"/>
    <w:rsid w:val="00390F6E"/>
    <w:rsid w:val="0039691A"/>
    <w:rsid w:val="00397B6C"/>
    <w:rsid w:val="003A4B64"/>
    <w:rsid w:val="003B2F6B"/>
    <w:rsid w:val="003B76A2"/>
    <w:rsid w:val="003C1BA9"/>
    <w:rsid w:val="003C59E1"/>
    <w:rsid w:val="003D15C6"/>
    <w:rsid w:val="003D22BA"/>
    <w:rsid w:val="003D58F3"/>
    <w:rsid w:val="003D5FF1"/>
    <w:rsid w:val="003D6347"/>
    <w:rsid w:val="003E4F42"/>
    <w:rsid w:val="003E4FB8"/>
    <w:rsid w:val="003E5277"/>
    <w:rsid w:val="003E68F8"/>
    <w:rsid w:val="003E6F7B"/>
    <w:rsid w:val="003E7930"/>
    <w:rsid w:val="003E79EA"/>
    <w:rsid w:val="003F7270"/>
    <w:rsid w:val="0041256E"/>
    <w:rsid w:val="00413E51"/>
    <w:rsid w:val="00414E9B"/>
    <w:rsid w:val="00415FBC"/>
    <w:rsid w:val="004227E6"/>
    <w:rsid w:val="004248FA"/>
    <w:rsid w:val="00424FAC"/>
    <w:rsid w:val="00430183"/>
    <w:rsid w:val="00431D7F"/>
    <w:rsid w:val="00432442"/>
    <w:rsid w:val="0043701B"/>
    <w:rsid w:val="00445853"/>
    <w:rsid w:val="00451CC6"/>
    <w:rsid w:val="00453E36"/>
    <w:rsid w:val="00456F86"/>
    <w:rsid w:val="00460C49"/>
    <w:rsid w:val="00460D27"/>
    <w:rsid w:val="0046119E"/>
    <w:rsid w:val="00462BF6"/>
    <w:rsid w:val="004655F3"/>
    <w:rsid w:val="0046639F"/>
    <w:rsid w:val="00472F3C"/>
    <w:rsid w:val="00474C8A"/>
    <w:rsid w:val="004750CA"/>
    <w:rsid w:val="00475449"/>
    <w:rsid w:val="004847CD"/>
    <w:rsid w:val="004932B4"/>
    <w:rsid w:val="004975AD"/>
    <w:rsid w:val="004A386D"/>
    <w:rsid w:val="004C21B4"/>
    <w:rsid w:val="004C480B"/>
    <w:rsid w:val="004C49F6"/>
    <w:rsid w:val="004D1FA1"/>
    <w:rsid w:val="004E07FF"/>
    <w:rsid w:val="004E22E1"/>
    <w:rsid w:val="004F5D4E"/>
    <w:rsid w:val="0050064E"/>
    <w:rsid w:val="0050208D"/>
    <w:rsid w:val="005043F8"/>
    <w:rsid w:val="0050484E"/>
    <w:rsid w:val="00504CE7"/>
    <w:rsid w:val="005070D2"/>
    <w:rsid w:val="00507F70"/>
    <w:rsid w:val="005148DE"/>
    <w:rsid w:val="005150B8"/>
    <w:rsid w:val="0051556F"/>
    <w:rsid w:val="005167CC"/>
    <w:rsid w:val="00516F57"/>
    <w:rsid w:val="005246B0"/>
    <w:rsid w:val="00530458"/>
    <w:rsid w:val="0053059E"/>
    <w:rsid w:val="005306C9"/>
    <w:rsid w:val="005313DF"/>
    <w:rsid w:val="00542891"/>
    <w:rsid w:val="00546C78"/>
    <w:rsid w:val="005515A0"/>
    <w:rsid w:val="00552E4E"/>
    <w:rsid w:val="005575C6"/>
    <w:rsid w:val="00563A8D"/>
    <w:rsid w:val="0057368E"/>
    <w:rsid w:val="00574E4C"/>
    <w:rsid w:val="00577860"/>
    <w:rsid w:val="00586403"/>
    <w:rsid w:val="005A085E"/>
    <w:rsid w:val="005A140A"/>
    <w:rsid w:val="005A4EFA"/>
    <w:rsid w:val="005A78AB"/>
    <w:rsid w:val="005B0849"/>
    <w:rsid w:val="005B3381"/>
    <w:rsid w:val="005B3A5B"/>
    <w:rsid w:val="005B63F7"/>
    <w:rsid w:val="005C2D2C"/>
    <w:rsid w:val="005E0443"/>
    <w:rsid w:val="005F3C6D"/>
    <w:rsid w:val="00600930"/>
    <w:rsid w:val="00602983"/>
    <w:rsid w:val="006111C9"/>
    <w:rsid w:val="00616B80"/>
    <w:rsid w:val="00620576"/>
    <w:rsid w:val="00622B78"/>
    <w:rsid w:val="00623951"/>
    <w:rsid w:val="00626621"/>
    <w:rsid w:val="006266E6"/>
    <w:rsid w:val="00641321"/>
    <w:rsid w:val="00641665"/>
    <w:rsid w:val="00646C98"/>
    <w:rsid w:val="0065000B"/>
    <w:rsid w:val="0065453B"/>
    <w:rsid w:val="00655E92"/>
    <w:rsid w:val="00657EA7"/>
    <w:rsid w:val="006603D5"/>
    <w:rsid w:val="00670739"/>
    <w:rsid w:val="00672B15"/>
    <w:rsid w:val="00675B3B"/>
    <w:rsid w:val="00677E7E"/>
    <w:rsid w:val="00682D0C"/>
    <w:rsid w:val="006833FD"/>
    <w:rsid w:val="006835F7"/>
    <w:rsid w:val="006963B7"/>
    <w:rsid w:val="006A2187"/>
    <w:rsid w:val="006A2327"/>
    <w:rsid w:val="006A2F69"/>
    <w:rsid w:val="006A5972"/>
    <w:rsid w:val="006B08BA"/>
    <w:rsid w:val="006B19C4"/>
    <w:rsid w:val="006B577E"/>
    <w:rsid w:val="006B599C"/>
    <w:rsid w:val="006B6200"/>
    <w:rsid w:val="006B7EAC"/>
    <w:rsid w:val="006C7707"/>
    <w:rsid w:val="006D55F5"/>
    <w:rsid w:val="006D5C05"/>
    <w:rsid w:val="006D5C42"/>
    <w:rsid w:val="006E03F8"/>
    <w:rsid w:val="006E3E9E"/>
    <w:rsid w:val="006E43F0"/>
    <w:rsid w:val="006E63CB"/>
    <w:rsid w:val="006E75B8"/>
    <w:rsid w:val="006F088A"/>
    <w:rsid w:val="006F0ED2"/>
    <w:rsid w:val="00703058"/>
    <w:rsid w:val="0070669E"/>
    <w:rsid w:val="00707A5C"/>
    <w:rsid w:val="007108FD"/>
    <w:rsid w:val="00715A14"/>
    <w:rsid w:val="00716578"/>
    <w:rsid w:val="00717C28"/>
    <w:rsid w:val="00720198"/>
    <w:rsid w:val="0072026D"/>
    <w:rsid w:val="007215E3"/>
    <w:rsid w:val="00722584"/>
    <w:rsid w:val="007345E4"/>
    <w:rsid w:val="00735535"/>
    <w:rsid w:val="00741313"/>
    <w:rsid w:val="00747E8D"/>
    <w:rsid w:val="007504B2"/>
    <w:rsid w:val="00750EC5"/>
    <w:rsid w:val="00751BFC"/>
    <w:rsid w:val="00753521"/>
    <w:rsid w:val="0075391E"/>
    <w:rsid w:val="00762192"/>
    <w:rsid w:val="007647ED"/>
    <w:rsid w:val="007747D0"/>
    <w:rsid w:val="00774822"/>
    <w:rsid w:val="00774AF8"/>
    <w:rsid w:val="007828CA"/>
    <w:rsid w:val="00782CF4"/>
    <w:rsid w:val="0078353B"/>
    <w:rsid w:val="00786937"/>
    <w:rsid w:val="00791279"/>
    <w:rsid w:val="007A015C"/>
    <w:rsid w:val="007B3B9C"/>
    <w:rsid w:val="007B5096"/>
    <w:rsid w:val="007B7622"/>
    <w:rsid w:val="007C0238"/>
    <w:rsid w:val="007C17F8"/>
    <w:rsid w:val="007C48B3"/>
    <w:rsid w:val="007C6570"/>
    <w:rsid w:val="007C7082"/>
    <w:rsid w:val="007D3276"/>
    <w:rsid w:val="007D4BE8"/>
    <w:rsid w:val="007D64A8"/>
    <w:rsid w:val="007D7BC0"/>
    <w:rsid w:val="007D7DB6"/>
    <w:rsid w:val="007F177D"/>
    <w:rsid w:val="007F1BDA"/>
    <w:rsid w:val="007F2189"/>
    <w:rsid w:val="007F2D6F"/>
    <w:rsid w:val="00807D56"/>
    <w:rsid w:val="008165BD"/>
    <w:rsid w:val="00822306"/>
    <w:rsid w:val="00823B92"/>
    <w:rsid w:val="00824131"/>
    <w:rsid w:val="0082488F"/>
    <w:rsid w:val="00824B17"/>
    <w:rsid w:val="00824D38"/>
    <w:rsid w:val="0082514D"/>
    <w:rsid w:val="00825CDE"/>
    <w:rsid w:val="0082755C"/>
    <w:rsid w:val="00827BF4"/>
    <w:rsid w:val="00827FC8"/>
    <w:rsid w:val="00835099"/>
    <w:rsid w:val="00837112"/>
    <w:rsid w:val="00842621"/>
    <w:rsid w:val="00846EB3"/>
    <w:rsid w:val="008526A8"/>
    <w:rsid w:val="00854B8D"/>
    <w:rsid w:val="0085643C"/>
    <w:rsid w:val="00860679"/>
    <w:rsid w:val="00860748"/>
    <w:rsid w:val="00860DF9"/>
    <w:rsid w:val="00862265"/>
    <w:rsid w:val="00862656"/>
    <w:rsid w:val="00865BD6"/>
    <w:rsid w:val="00872E13"/>
    <w:rsid w:val="008736E2"/>
    <w:rsid w:val="00876DF0"/>
    <w:rsid w:val="00881D4F"/>
    <w:rsid w:val="008845D2"/>
    <w:rsid w:val="00891010"/>
    <w:rsid w:val="00892BED"/>
    <w:rsid w:val="00896E35"/>
    <w:rsid w:val="008A385F"/>
    <w:rsid w:val="008A4F6E"/>
    <w:rsid w:val="008A593D"/>
    <w:rsid w:val="008A6AF5"/>
    <w:rsid w:val="008B43FD"/>
    <w:rsid w:val="008C5626"/>
    <w:rsid w:val="008D02B0"/>
    <w:rsid w:val="008D2022"/>
    <w:rsid w:val="008D20EC"/>
    <w:rsid w:val="008D2C5D"/>
    <w:rsid w:val="008D6533"/>
    <w:rsid w:val="008E2AA2"/>
    <w:rsid w:val="008E7DA9"/>
    <w:rsid w:val="008F1D40"/>
    <w:rsid w:val="008F2900"/>
    <w:rsid w:val="008F3549"/>
    <w:rsid w:val="008F67D1"/>
    <w:rsid w:val="00902827"/>
    <w:rsid w:val="0090544E"/>
    <w:rsid w:val="0091364F"/>
    <w:rsid w:val="0091418E"/>
    <w:rsid w:val="0091594C"/>
    <w:rsid w:val="009171A9"/>
    <w:rsid w:val="00917A93"/>
    <w:rsid w:val="00920EFF"/>
    <w:rsid w:val="009266F5"/>
    <w:rsid w:val="00934C90"/>
    <w:rsid w:val="00972990"/>
    <w:rsid w:val="00973282"/>
    <w:rsid w:val="00974BC0"/>
    <w:rsid w:val="00975B64"/>
    <w:rsid w:val="00982EA2"/>
    <w:rsid w:val="00982ECD"/>
    <w:rsid w:val="00985D53"/>
    <w:rsid w:val="00987111"/>
    <w:rsid w:val="00990E5B"/>
    <w:rsid w:val="0099315A"/>
    <w:rsid w:val="00995D25"/>
    <w:rsid w:val="009A16CB"/>
    <w:rsid w:val="009A5F8B"/>
    <w:rsid w:val="009A77C2"/>
    <w:rsid w:val="009B0761"/>
    <w:rsid w:val="009B09BC"/>
    <w:rsid w:val="009B4DE9"/>
    <w:rsid w:val="009B66D3"/>
    <w:rsid w:val="009B76F8"/>
    <w:rsid w:val="009C7C5F"/>
    <w:rsid w:val="009D4E46"/>
    <w:rsid w:val="009E1B7D"/>
    <w:rsid w:val="009E45E2"/>
    <w:rsid w:val="009E53C5"/>
    <w:rsid w:val="009E643D"/>
    <w:rsid w:val="009F1426"/>
    <w:rsid w:val="009F2405"/>
    <w:rsid w:val="009F51CC"/>
    <w:rsid w:val="00A0007C"/>
    <w:rsid w:val="00A031A9"/>
    <w:rsid w:val="00A1169B"/>
    <w:rsid w:val="00A14FAF"/>
    <w:rsid w:val="00A174EA"/>
    <w:rsid w:val="00A20F50"/>
    <w:rsid w:val="00A257EB"/>
    <w:rsid w:val="00A32A3A"/>
    <w:rsid w:val="00A345C7"/>
    <w:rsid w:val="00A35B4E"/>
    <w:rsid w:val="00A4210B"/>
    <w:rsid w:val="00A432CC"/>
    <w:rsid w:val="00A44862"/>
    <w:rsid w:val="00A51B12"/>
    <w:rsid w:val="00A54BD0"/>
    <w:rsid w:val="00A55C63"/>
    <w:rsid w:val="00A662A8"/>
    <w:rsid w:val="00A73BB5"/>
    <w:rsid w:val="00A75491"/>
    <w:rsid w:val="00A83A28"/>
    <w:rsid w:val="00A86177"/>
    <w:rsid w:val="00A90562"/>
    <w:rsid w:val="00A9168E"/>
    <w:rsid w:val="00A91A1F"/>
    <w:rsid w:val="00A923F6"/>
    <w:rsid w:val="00A945BC"/>
    <w:rsid w:val="00A95B2A"/>
    <w:rsid w:val="00A95D48"/>
    <w:rsid w:val="00A97DDF"/>
    <w:rsid w:val="00AA0127"/>
    <w:rsid w:val="00AA54B1"/>
    <w:rsid w:val="00AB2741"/>
    <w:rsid w:val="00AC3F97"/>
    <w:rsid w:val="00AC42F6"/>
    <w:rsid w:val="00AD1934"/>
    <w:rsid w:val="00AD39AA"/>
    <w:rsid w:val="00AD577F"/>
    <w:rsid w:val="00AE05BC"/>
    <w:rsid w:val="00AE78C0"/>
    <w:rsid w:val="00AF4F37"/>
    <w:rsid w:val="00AF6868"/>
    <w:rsid w:val="00B009FE"/>
    <w:rsid w:val="00B01E33"/>
    <w:rsid w:val="00B056F8"/>
    <w:rsid w:val="00B34230"/>
    <w:rsid w:val="00B36F5D"/>
    <w:rsid w:val="00B412EC"/>
    <w:rsid w:val="00B43DD3"/>
    <w:rsid w:val="00B6797D"/>
    <w:rsid w:val="00B67D34"/>
    <w:rsid w:val="00B74EA0"/>
    <w:rsid w:val="00B74F1B"/>
    <w:rsid w:val="00B755F0"/>
    <w:rsid w:val="00B75F5C"/>
    <w:rsid w:val="00B766FE"/>
    <w:rsid w:val="00B8182A"/>
    <w:rsid w:val="00B83FFF"/>
    <w:rsid w:val="00B8760D"/>
    <w:rsid w:val="00B90369"/>
    <w:rsid w:val="00B952C2"/>
    <w:rsid w:val="00BA1491"/>
    <w:rsid w:val="00BB032E"/>
    <w:rsid w:val="00BB3023"/>
    <w:rsid w:val="00BB3780"/>
    <w:rsid w:val="00BC0011"/>
    <w:rsid w:val="00BD4924"/>
    <w:rsid w:val="00BD7FD9"/>
    <w:rsid w:val="00BE7510"/>
    <w:rsid w:val="00BF0E09"/>
    <w:rsid w:val="00BF2749"/>
    <w:rsid w:val="00BF7249"/>
    <w:rsid w:val="00C126F8"/>
    <w:rsid w:val="00C15744"/>
    <w:rsid w:val="00C215A0"/>
    <w:rsid w:val="00C26748"/>
    <w:rsid w:val="00C30301"/>
    <w:rsid w:val="00C3099C"/>
    <w:rsid w:val="00C328B3"/>
    <w:rsid w:val="00C41572"/>
    <w:rsid w:val="00C43077"/>
    <w:rsid w:val="00C54F9B"/>
    <w:rsid w:val="00C55C36"/>
    <w:rsid w:val="00C567E2"/>
    <w:rsid w:val="00C5786B"/>
    <w:rsid w:val="00C61C35"/>
    <w:rsid w:val="00C678A9"/>
    <w:rsid w:val="00C67BD0"/>
    <w:rsid w:val="00C72CA8"/>
    <w:rsid w:val="00C7713C"/>
    <w:rsid w:val="00C824BC"/>
    <w:rsid w:val="00C831F3"/>
    <w:rsid w:val="00C84343"/>
    <w:rsid w:val="00C8570F"/>
    <w:rsid w:val="00C977FB"/>
    <w:rsid w:val="00CA330E"/>
    <w:rsid w:val="00CA597F"/>
    <w:rsid w:val="00CA5C7C"/>
    <w:rsid w:val="00CA650A"/>
    <w:rsid w:val="00CA7804"/>
    <w:rsid w:val="00CB09BF"/>
    <w:rsid w:val="00CB3693"/>
    <w:rsid w:val="00CC1900"/>
    <w:rsid w:val="00CC42AA"/>
    <w:rsid w:val="00CD6948"/>
    <w:rsid w:val="00CE1B2F"/>
    <w:rsid w:val="00CF14FA"/>
    <w:rsid w:val="00CF2C3F"/>
    <w:rsid w:val="00CF621D"/>
    <w:rsid w:val="00D00D7C"/>
    <w:rsid w:val="00D02E3A"/>
    <w:rsid w:val="00D034CB"/>
    <w:rsid w:val="00D10463"/>
    <w:rsid w:val="00D10A3B"/>
    <w:rsid w:val="00D11B36"/>
    <w:rsid w:val="00D12B61"/>
    <w:rsid w:val="00D15429"/>
    <w:rsid w:val="00D22589"/>
    <w:rsid w:val="00D2280A"/>
    <w:rsid w:val="00D25BF9"/>
    <w:rsid w:val="00D274F7"/>
    <w:rsid w:val="00D27EB4"/>
    <w:rsid w:val="00D33914"/>
    <w:rsid w:val="00D35B81"/>
    <w:rsid w:val="00D37E33"/>
    <w:rsid w:val="00D40854"/>
    <w:rsid w:val="00D43583"/>
    <w:rsid w:val="00D563F1"/>
    <w:rsid w:val="00D62B9B"/>
    <w:rsid w:val="00D64B22"/>
    <w:rsid w:val="00D658C3"/>
    <w:rsid w:val="00D6610B"/>
    <w:rsid w:val="00D670F3"/>
    <w:rsid w:val="00D720EB"/>
    <w:rsid w:val="00D7412D"/>
    <w:rsid w:val="00D76E8C"/>
    <w:rsid w:val="00D84DA2"/>
    <w:rsid w:val="00D85904"/>
    <w:rsid w:val="00D861CA"/>
    <w:rsid w:val="00D87F25"/>
    <w:rsid w:val="00DA1CD8"/>
    <w:rsid w:val="00DA4FD2"/>
    <w:rsid w:val="00DB0E0F"/>
    <w:rsid w:val="00DC4E2C"/>
    <w:rsid w:val="00DC7C48"/>
    <w:rsid w:val="00DD25F5"/>
    <w:rsid w:val="00DF19F8"/>
    <w:rsid w:val="00DF3065"/>
    <w:rsid w:val="00E137DC"/>
    <w:rsid w:val="00E2081C"/>
    <w:rsid w:val="00E347DD"/>
    <w:rsid w:val="00E35AAF"/>
    <w:rsid w:val="00E3736A"/>
    <w:rsid w:val="00E44D9F"/>
    <w:rsid w:val="00E538DC"/>
    <w:rsid w:val="00E53E44"/>
    <w:rsid w:val="00E540C0"/>
    <w:rsid w:val="00E5642B"/>
    <w:rsid w:val="00E564D1"/>
    <w:rsid w:val="00E6164C"/>
    <w:rsid w:val="00E65B70"/>
    <w:rsid w:val="00E65BE5"/>
    <w:rsid w:val="00E67416"/>
    <w:rsid w:val="00E76106"/>
    <w:rsid w:val="00E87114"/>
    <w:rsid w:val="00E9305D"/>
    <w:rsid w:val="00E95F89"/>
    <w:rsid w:val="00E961F3"/>
    <w:rsid w:val="00EA083B"/>
    <w:rsid w:val="00EA107E"/>
    <w:rsid w:val="00EB1485"/>
    <w:rsid w:val="00EB5AB1"/>
    <w:rsid w:val="00EB64B2"/>
    <w:rsid w:val="00EB6774"/>
    <w:rsid w:val="00EB6A19"/>
    <w:rsid w:val="00EC0737"/>
    <w:rsid w:val="00EC13D2"/>
    <w:rsid w:val="00EC32B8"/>
    <w:rsid w:val="00EC339F"/>
    <w:rsid w:val="00EC499D"/>
    <w:rsid w:val="00EC630A"/>
    <w:rsid w:val="00EC697D"/>
    <w:rsid w:val="00EC731D"/>
    <w:rsid w:val="00EE053A"/>
    <w:rsid w:val="00EE48F9"/>
    <w:rsid w:val="00EF3469"/>
    <w:rsid w:val="00EF689B"/>
    <w:rsid w:val="00F01F1D"/>
    <w:rsid w:val="00F1015F"/>
    <w:rsid w:val="00F12E71"/>
    <w:rsid w:val="00F1557A"/>
    <w:rsid w:val="00F173A3"/>
    <w:rsid w:val="00F264CF"/>
    <w:rsid w:val="00F32BFB"/>
    <w:rsid w:val="00F33596"/>
    <w:rsid w:val="00F33E1D"/>
    <w:rsid w:val="00F352C9"/>
    <w:rsid w:val="00F359EB"/>
    <w:rsid w:val="00F367A5"/>
    <w:rsid w:val="00F37017"/>
    <w:rsid w:val="00F37707"/>
    <w:rsid w:val="00F4266A"/>
    <w:rsid w:val="00F50084"/>
    <w:rsid w:val="00F53E61"/>
    <w:rsid w:val="00F57435"/>
    <w:rsid w:val="00F62AC5"/>
    <w:rsid w:val="00F6339A"/>
    <w:rsid w:val="00F66075"/>
    <w:rsid w:val="00F71181"/>
    <w:rsid w:val="00F75D1E"/>
    <w:rsid w:val="00F7653B"/>
    <w:rsid w:val="00F7709F"/>
    <w:rsid w:val="00F81896"/>
    <w:rsid w:val="00F82B0D"/>
    <w:rsid w:val="00FA141A"/>
    <w:rsid w:val="00FB2673"/>
    <w:rsid w:val="00FB324E"/>
    <w:rsid w:val="00FB3A29"/>
    <w:rsid w:val="00FB4172"/>
    <w:rsid w:val="00FB6B1B"/>
    <w:rsid w:val="00FB7BF1"/>
    <w:rsid w:val="00FC755A"/>
    <w:rsid w:val="00FD0CD9"/>
    <w:rsid w:val="00FE7A5E"/>
    <w:rsid w:val="01ED7E13"/>
    <w:rsid w:val="0700B394"/>
    <w:rsid w:val="144B3C31"/>
    <w:rsid w:val="149E5E4F"/>
    <w:rsid w:val="163062AA"/>
    <w:rsid w:val="16D56D33"/>
    <w:rsid w:val="1A2C2986"/>
    <w:rsid w:val="1BE664BA"/>
    <w:rsid w:val="1C32F0ED"/>
    <w:rsid w:val="1CF4215B"/>
    <w:rsid w:val="1D8356E5"/>
    <w:rsid w:val="2006021C"/>
    <w:rsid w:val="201FFD13"/>
    <w:rsid w:val="26AAF081"/>
    <w:rsid w:val="2AE18E11"/>
    <w:rsid w:val="2B6D4165"/>
    <w:rsid w:val="3491CC07"/>
    <w:rsid w:val="3631BF58"/>
    <w:rsid w:val="379E0027"/>
    <w:rsid w:val="37A2F035"/>
    <w:rsid w:val="3EB3FD06"/>
    <w:rsid w:val="3F60F124"/>
    <w:rsid w:val="417B6CFC"/>
    <w:rsid w:val="462D6E05"/>
    <w:rsid w:val="4893D248"/>
    <w:rsid w:val="4D2CD5BA"/>
    <w:rsid w:val="4D4C537E"/>
    <w:rsid w:val="4E5B090A"/>
    <w:rsid w:val="5185F1EB"/>
    <w:rsid w:val="57A864C6"/>
    <w:rsid w:val="5807EB37"/>
    <w:rsid w:val="5837EDEF"/>
    <w:rsid w:val="592E433F"/>
    <w:rsid w:val="5B8A45D9"/>
    <w:rsid w:val="60930EFA"/>
    <w:rsid w:val="62B9EE1E"/>
    <w:rsid w:val="6503CEDE"/>
    <w:rsid w:val="6734A48A"/>
    <w:rsid w:val="6825D23B"/>
    <w:rsid w:val="6929FD7B"/>
    <w:rsid w:val="693C7D7C"/>
    <w:rsid w:val="6982958F"/>
    <w:rsid w:val="6A89296C"/>
    <w:rsid w:val="6C7BE1D8"/>
    <w:rsid w:val="6EF23004"/>
    <w:rsid w:val="72CD77DA"/>
    <w:rsid w:val="76371D77"/>
    <w:rsid w:val="76BA3385"/>
    <w:rsid w:val="78325E62"/>
    <w:rsid w:val="7CC673A5"/>
    <w:rsid w:val="7FA19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78FC4"/>
  <w15:docId w15:val="{68DABB83-6802-48B6-9630-3EBF289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="Times New Roman" w:ascii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37CD2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37CD2"/>
    <w:pPr>
      <w:keepNext/>
      <w:keepLines/>
      <w:spacing w:after="60"/>
      <w:outlineLvl w:val="0"/>
    </w:pPr>
    <w:rPr>
      <w:rFonts w:eastAsiaTheme="majorEastAsia" w:cstheme="majorBidi"/>
      <w:b/>
      <w:bCs/>
      <w:caps/>
      <w:sz w:val="24"/>
      <w:szCs w:val="2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264B4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CA5C7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A5C7C"/>
    <w:rPr>
      <w:rFonts w:cs="Times New Roman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CA5C7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A5C7C"/>
    <w:rPr>
      <w:rFonts w:cs="Times New Roman"/>
      <w:szCs w:val="20"/>
      <w:lang w:eastAsia="nb-NO"/>
    </w:rPr>
  </w:style>
  <w:style w:type="character" w:styleId="Hyperkobling">
    <w:name w:val="Hyperlink"/>
    <w:basedOn w:val="Standardskriftforavsnitt"/>
    <w:uiPriority w:val="99"/>
    <w:unhideWhenUsed/>
    <w:rsid w:val="00FB7BF1"/>
    <w:rPr>
      <w:color w:val="0000FF" w:themeColor="hyperlink"/>
      <w:u w:val="single"/>
    </w:rPr>
  </w:style>
  <w:style w:type="character" w:styleId="Plassholdertekst">
    <w:name w:val="Placeholder Text"/>
    <w:basedOn w:val="Standardskriftforavsnitt"/>
    <w:uiPriority w:val="99"/>
    <w:semiHidden/>
    <w:rsid w:val="00AA0127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A0127"/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AA0127"/>
    <w:rPr>
      <w:rFonts w:ascii="Tahoma" w:hAnsi="Tahoma" w:cs="Tahoma"/>
      <w:sz w:val="16"/>
      <w:szCs w:val="16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337CD2"/>
    <w:rPr>
      <w:rFonts w:ascii="Arial" w:hAnsi="Arial" w:eastAsiaTheme="majorEastAsia" w:cstheme="majorBidi"/>
      <w:b/>
      <w:bCs/>
      <w:caps/>
      <w:sz w:val="24"/>
      <w:szCs w:val="28"/>
      <w:lang w:eastAsia="nb-NO"/>
    </w:rPr>
  </w:style>
  <w:style w:type="paragraph" w:styleId="Listeavsnitt">
    <w:name w:val="List Paragraph"/>
    <w:basedOn w:val="Normal"/>
    <w:link w:val="ListeavsnittTegn"/>
    <w:uiPriority w:val="34"/>
    <w:qFormat/>
    <w:rsid w:val="00F1557A"/>
    <w:pPr>
      <w:ind w:left="720"/>
      <w:contextualSpacing/>
    </w:pPr>
  </w:style>
  <w:style w:type="paragraph" w:styleId="SPORData" w:customStyle="1">
    <w:name w:val="SPORData"/>
    <w:basedOn w:val="Normal"/>
    <w:link w:val="SPORDataTegn"/>
    <w:qFormat/>
    <w:rsid w:val="00085966"/>
  </w:style>
  <w:style w:type="character" w:styleId="SPORDataTegn" w:customStyle="1">
    <w:name w:val="SPORData Tegn"/>
    <w:basedOn w:val="Standardskriftforavsnitt"/>
    <w:link w:val="SPORData"/>
    <w:rsid w:val="00085966"/>
    <w:rPr>
      <w:rFonts w:ascii="Arial" w:hAnsi="Arial" w:cs="Times New Roman"/>
      <w:szCs w:val="20"/>
      <w:lang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3D15C6"/>
    <w:rPr>
      <w:color w:val="605E5C"/>
      <w:shd w:val="clear" w:color="auto" w:fill="E1DFDD"/>
    </w:rPr>
  </w:style>
  <w:style w:type="character" w:styleId="ListeavsnittTegn" w:customStyle="1">
    <w:name w:val="Listeavsnitt Tegn"/>
    <w:link w:val="Listeavsnitt"/>
    <w:uiPriority w:val="34"/>
    <w:locked/>
    <w:rsid w:val="006A2187"/>
    <w:rPr>
      <w:rFonts w:ascii="Arial" w:hAnsi="Arial" w:cs="Times New Roman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3.xml" Id="rId13" /><Relationship Type="http://schemas.openxmlformats.org/officeDocument/2006/relationships/customXml" Target="../customXml/item18.xml" Id="rId18" /><Relationship Type="http://schemas.openxmlformats.org/officeDocument/2006/relationships/customXml" Target="../customXml/item26.xml" Id="rId26" /><Relationship Type="http://schemas.openxmlformats.org/officeDocument/2006/relationships/footer" Target="footer1.xml" Id="rId39" /><Relationship Type="http://schemas.openxmlformats.org/officeDocument/2006/relationships/customXml" Target="../customXml/item21.xml" Id="rId21" /><Relationship Type="http://schemas.openxmlformats.org/officeDocument/2006/relationships/webSettings" Target="webSettings.xml" Id="rId34" /><Relationship Type="http://schemas.openxmlformats.org/officeDocument/2006/relationships/footer" Target="footer3.xml" Id="rId42" /><Relationship Type="http://schemas.openxmlformats.org/officeDocument/2006/relationships/customXml" Target="../customXml/item7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6.xml" Id="rId16" /><Relationship Type="http://schemas.openxmlformats.org/officeDocument/2006/relationships/customXml" Target="../customXml/item20.xml" Id="rId20" /><Relationship Type="http://schemas.openxmlformats.org/officeDocument/2006/relationships/customXml" Target="../customXml/item29.xml" Id="rId29" /><Relationship Type="http://schemas.openxmlformats.org/officeDocument/2006/relationships/header" Target="header3.xml" Id="rId41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customXml" Target="../customXml/item11.xml" Id="rId11" /><Relationship Type="http://schemas.openxmlformats.org/officeDocument/2006/relationships/customXml" Target="../customXml/item24.xml" Id="rId24" /><Relationship Type="http://schemas.openxmlformats.org/officeDocument/2006/relationships/styles" Target="styles.xml" Id="rId32" /><Relationship Type="http://schemas.openxmlformats.org/officeDocument/2006/relationships/header" Target="header1.xml" Id="rId37" /><Relationship Type="http://schemas.openxmlformats.org/officeDocument/2006/relationships/footer" Target="footer2.xml" Id="rId40" /><Relationship Type="http://schemas.openxmlformats.org/officeDocument/2006/relationships/customXml" Target="../customXml/item5.xml" Id="rId5" /><Relationship Type="http://schemas.openxmlformats.org/officeDocument/2006/relationships/customXml" Target="../customXml/item15.xml" Id="rId15" /><Relationship Type="http://schemas.openxmlformats.org/officeDocument/2006/relationships/customXml" Target="../customXml/item23.xml" Id="rId23" /><Relationship Type="http://schemas.openxmlformats.org/officeDocument/2006/relationships/customXml" Target="../customXml/item28.xml" Id="rId28" /><Relationship Type="http://schemas.openxmlformats.org/officeDocument/2006/relationships/endnotes" Target="endnotes.xml" Id="rId36" /><Relationship Type="http://schemas.openxmlformats.org/officeDocument/2006/relationships/customXml" Target="../customXml/item10.xml" Id="rId10" /><Relationship Type="http://schemas.openxmlformats.org/officeDocument/2006/relationships/customXml" Target="../customXml/item19.xml" Id="rId19" /><Relationship Type="http://schemas.openxmlformats.org/officeDocument/2006/relationships/numbering" Target="numbering.xml" Id="rId31" /><Relationship Type="http://schemas.openxmlformats.org/officeDocument/2006/relationships/theme" Target="theme/theme1.xml" Id="rId44" /><Relationship Type="http://schemas.openxmlformats.org/officeDocument/2006/relationships/customXml" Target="../customXml/item4.xml" Id="rId4" /><Relationship Type="http://schemas.openxmlformats.org/officeDocument/2006/relationships/customXml" Target="../customXml/item9.xml" Id="rId9" /><Relationship Type="http://schemas.openxmlformats.org/officeDocument/2006/relationships/customXml" Target="../customXml/item14.xml" Id="rId14" /><Relationship Type="http://schemas.openxmlformats.org/officeDocument/2006/relationships/customXml" Target="../customXml/item22.xml" Id="rId22" /><Relationship Type="http://schemas.openxmlformats.org/officeDocument/2006/relationships/customXml" Target="../customXml/item27.xml" Id="rId27" /><Relationship Type="http://schemas.openxmlformats.org/officeDocument/2006/relationships/customXml" Target="../customXml/item30.xml" Id="rId30" /><Relationship Type="http://schemas.openxmlformats.org/officeDocument/2006/relationships/footnotes" Target="footnotes.xml" Id="rId35" /><Relationship Type="http://schemas.openxmlformats.org/officeDocument/2006/relationships/fontTable" Target="fontTable.xml" Id="rId43" /><Relationship Type="http://schemas.openxmlformats.org/officeDocument/2006/relationships/customXml" Target="../customXml/item8.xml" Id="rId8" /><Relationship Type="http://schemas.openxmlformats.org/officeDocument/2006/relationships/customXml" Target="../customXml/item3.xml" Id="rId3" /><Relationship Type="http://schemas.openxmlformats.org/officeDocument/2006/relationships/customXml" Target="../customXml/item12.xml" Id="rId12" /><Relationship Type="http://schemas.openxmlformats.org/officeDocument/2006/relationships/customXml" Target="../customXml/item17.xml" Id="rId17" /><Relationship Type="http://schemas.openxmlformats.org/officeDocument/2006/relationships/customXml" Target="../customXml/item25.xml" Id="rId25" /><Relationship Type="http://schemas.openxmlformats.org/officeDocument/2006/relationships/settings" Target="settings.xml" Id="rId33" /><Relationship Type="http://schemas.openxmlformats.org/officeDocument/2006/relationships/header" Target="header2.xml" Id="rId38" /><Relationship Type="http://schemas.microsoft.com/office/2020/10/relationships/intelligence" Target="intelligence2.xml" Id="R119ff3d4430e403e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energi.no/no/kontakt-oss/kontakt-os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kraftsenter.sharepoint.com/sites/assets/Officemaler/&#197;%20Energi/Brevmal%20-%20Konsern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84731111305B458C580B9E36BBE38C" ma:contentTypeVersion="4" ma:contentTypeDescription="Opprett et nytt dokument." ma:contentTypeScope="" ma:versionID="a6e27b1ba08b9f051e2eb6796b57d724">
  <xsd:schema xmlns:xsd="http://www.w3.org/2001/XMLSchema" xmlns:xs="http://www.w3.org/2001/XMLSchema" xmlns:p="http://schemas.microsoft.com/office/2006/metadata/properties" xmlns:ns2="5630edce-ac62-4002-8b15-174fc569c0f9" targetNamespace="http://schemas.microsoft.com/office/2006/metadata/properties" ma:root="true" ma:fieldsID="523f78b879d30e6fcd67c39dd5edf500" ns2:_="">
    <xsd:import namespace="5630edce-ac62-4002-8b15-174fc569c0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0edce-ac62-4002-8b15-174fc569c0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Root>
  <TitleInfo>
    <Value/>
  </TitleInfo>
</Root>
</file>

<file path=customXml/item3.xml><?xml version="1.0" encoding="utf-8"?>
<Root>
  <TitleInfo>
    <Value/>
  </TitleInfo>
</Root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Root>
  <TitleInfo>
    <Value/>
  </TitleInfo>
</Root>
</file>

<file path=customXml/item6.xml><?xml version="1.0" encoding="utf-8"?>
<Root>
  <TitleInfo>
    <Value/>
  </TitleInfo>
</Root>
</file>

<file path=customXml/item7.xml><?xml version="1.0" encoding="utf-8"?>
<Root>
  <TitleInfo>
    <Value/>
  </TitleInfo>
</Root>
</file>

<file path=customXml/item8.xml><?xml version="1.0" encoding="utf-8"?>
<Root>
  <TitleInfo>
    <Value/>
  </TitleInfo>
</Root>
</file>

<file path=customXml/item9.xml><?xml version="1.0" encoding="utf-8"?>
<Root>
  <TitleInfo>
    <Value/>
  </TitleInfo>
</Root>
</file>

<file path=customXml/item10.xml><?xml version="1.0" encoding="utf-8"?>
<Root>
  <TitleInfo>
    <Value/>
  </TitleInfo>
</Root>
</file>

<file path=customXml/item11.xml><?xml version="1.0" encoding="utf-8"?>
<Root>
  <TitleInfo>
    <Value/>
  </TitleInfo>
</Root>
</file>

<file path=customXml/item12.xml><?xml version="1.0" encoding="utf-8"?>
<Root>
  <TitleInfo>
    <Value/>
  </TitleInfo>
</Root>
</file>

<file path=customXml/item13.xml><?xml version="1.0" encoding="utf-8"?>
<Root>
  <TitleInfo>
    <Value/>
  </TitleInfo>
</Root>
</file>

<file path=customXml/item1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5.xml><?xml version="1.0" encoding="utf-8"?>
<Root>
  <TitleInfo>
    <Value/>
  </TitleInfo>
</Root>
</file>

<file path=customXml/item16.xml><?xml version="1.0" encoding="utf-8"?>
<Root>
  <TitleInfo>
    <Value/>
  </TitleInfo>
</Root>
</file>

<file path=customXml/item17.xml><?xml version="1.0" encoding="utf-8"?>
<Root>
  <TitleInfo>
    <Value/>
  </TitleInfo>
</Root>
</file>

<file path=customXml/item18.xml><?xml version="1.0" encoding="utf-8"?>
<Root>
  <TitleInfo>
    <Value/>
  </TitleInfo>
</Root>
</file>

<file path=customXml/item19.xml><?xml version="1.0" encoding="utf-8"?>
<Root>
  <TitleInfo>
    <Value/>
  </TitleInfo>
</Root>
</file>

<file path=customXml/item20.xml><?xml version="1.0" encoding="utf-8"?>
<Root>
  <TitleInfo>
    <Value/>
  </TitleInfo>
</Root>
</file>

<file path=customXml/item21.xml><?xml version="1.0" encoding="utf-8"?>
<Root>
  <TitleInfo>
    <Value/>
  </TitleInfo>
</Root>
</file>

<file path=customXml/item22.xml><?xml version="1.0" encoding="utf-8"?>
<Root>
  <TitleInfo>
    <Value/>
  </TitleInfo>
</Root>
</file>

<file path=customXml/item23.xml><?xml version="1.0" encoding="utf-8"?>
<Root>
  <TitleInfo>
    <Value/>
  </TitleInfo>
</Root>
</file>

<file path=customXml/item24.xml><?xml version="1.0" encoding="utf-8"?>
<Root>
  <TitleInfo>
    <Value/>
  </TitleInfo>
</Root>
</file>

<file path=customXml/item25.xml><?xml version="1.0" encoding="utf-8"?>
<Root>
  <TitleInfo>
    <Value/>
  </TitleInfo>
</Root>
</file>

<file path=customXml/item26.xml><?xml version="1.0" encoding="utf-8"?>
<Root>
  <TitleInfo>
    <Value/>
  </TitleInfo>
</Root>
</file>

<file path=customXml/item27.xml><?xml version="1.0" encoding="utf-8"?>
<Root>
  <TitleInfo>
    <Value/>
  </TitleInfo>
</Root>
</file>

<file path=customXml/item28.xml><?xml version="1.0" encoding="utf-8"?>
<Root>
  <TitleInfo>
    <Value/>
  </TitleInfo>
</Root>
</file>

<file path=customXml/item29.xml><?xml version="1.0" encoding="utf-8"?>
<Root>
  <TitleInfo>
    <Value/>
  </TitleInfo>
</Root>
</file>

<file path=customXml/item3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AF14D-397A-41F3-B19F-A83F55A2D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30edce-ac62-4002-8b15-174fc569c0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760D23-3C2D-41E5-8AF9-CC4632BF7976}">
  <ds:schemaRefs/>
</ds:datastoreItem>
</file>

<file path=customXml/itemProps3.xml><?xml version="1.0" encoding="utf-8"?>
<ds:datastoreItem xmlns:ds="http://schemas.openxmlformats.org/officeDocument/2006/customXml" ds:itemID="{12BE1C5B-B94B-4C54-8C3F-6BA62E0E70D5}">
  <ds:schemaRefs/>
</ds:datastoreItem>
</file>

<file path=customXml/itemProps4.xml><?xml version="1.0" encoding="utf-8"?>
<ds:datastoreItem xmlns:ds="http://schemas.openxmlformats.org/officeDocument/2006/customXml" ds:itemID="{B401B3D6-466D-44F0-A177-FF6439B7F0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EBDBFDD-A9EE-4FA1-98A8-BD02E2A17E0C}">
  <ds:schemaRefs/>
</ds:datastoreItem>
</file>

<file path=customXml/itemProps6.xml><?xml version="1.0" encoding="utf-8"?>
<ds:datastoreItem xmlns:ds="http://schemas.openxmlformats.org/officeDocument/2006/customXml" ds:itemID="{62A43371-EF83-4161-A1A4-FE325EC45BB6}">
  <ds:schemaRefs/>
</ds:datastoreItem>
</file>

<file path=customXml/itemProps7.xml><?xml version="1.0" encoding="utf-8"?>
<ds:datastoreItem xmlns:ds="http://schemas.openxmlformats.org/officeDocument/2006/customXml" ds:itemID="{19CF0AAA-4885-465E-BBC7-1978DDB00377}">
  <ds:schemaRefs/>
</ds:datastoreItem>
</file>

<file path=customXml/itemProps8.xml><?xml version="1.0" encoding="utf-8"?>
<ds:datastoreItem xmlns:ds="http://schemas.openxmlformats.org/officeDocument/2006/customXml" ds:itemID="{2E6AADE1-3EA5-4106-B97C-267B017D0677}">
  <ds:schemaRefs/>
</ds:datastoreItem>
</file>

<file path=customXml/itemProps9.xml><?xml version="1.0" encoding="utf-8"?>
<ds:datastoreItem xmlns:ds="http://schemas.openxmlformats.org/officeDocument/2006/customXml" ds:itemID="{37CFFB82-BD87-4A38-B77F-5327E65B020F}">
  <ds:schemaRefs/>
</ds:datastoreItem>
</file>

<file path=customXml/itemProps10.xml><?xml version="1.0" encoding="utf-8"?>
<ds:datastoreItem xmlns:ds="http://schemas.openxmlformats.org/officeDocument/2006/customXml" ds:itemID="{4B463B3E-AA8E-47E2-BBE8-83F137855768}">
  <ds:schemaRefs/>
</ds:datastoreItem>
</file>

<file path=customXml/itemProps11.xml><?xml version="1.0" encoding="utf-8"?>
<ds:datastoreItem xmlns:ds="http://schemas.openxmlformats.org/officeDocument/2006/customXml" ds:itemID="{CC6DDABF-26A8-48A8-B7AC-CEEF670C6B5A}">
  <ds:schemaRefs/>
</ds:datastoreItem>
</file>

<file path=customXml/itemProps12.xml><?xml version="1.0" encoding="utf-8"?>
<ds:datastoreItem xmlns:ds="http://schemas.openxmlformats.org/officeDocument/2006/customXml" ds:itemID="{D099BC71-D971-4487-BA04-1006B9211BE0}">
  <ds:schemaRefs/>
</ds:datastoreItem>
</file>

<file path=customXml/itemProps13.xml><?xml version="1.0" encoding="utf-8"?>
<ds:datastoreItem xmlns:ds="http://schemas.openxmlformats.org/officeDocument/2006/customXml" ds:itemID="{EDC8FD18-DADD-4429-9819-3DB3277C88A2}">
  <ds:schemaRefs/>
</ds:datastoreItem>
</file>

<file path=customXml/itemProps14.xml><?xml version="1.0" encoding="utf-8"?>
<ds:datastoreItem xmlns:ds="http://schemas.openxmlformats.org/officeDocument/2006/customXml" ds:itemID="{92DB1C0C-561D-496A-BCBE-4B0321FF85B0}">
  <ds:schemaRefs>
    <ds:schemaRef ds:uri="http://schemas.microsoft.com/sharepoint/v3/contenttype/forms"/>
  </ds:schemaRefs>
</ds:datastoreItem>
</file>

<file path=customXml/itemProps15.xml><?xml version="1.0" encoding="utf-8"?>
<ds:datastoreItem xmlns:ds="http://schemas.openxmlformats.org/officeDocument/2006/customXml" ds:itemID="{F841E6AF-025C-49C1-9AF3-2500441EDECF}">
  <ds:schemaRefs/>
</ds:datastoreItem>
</file>

<file path=customXml/itemProps16.xml><?xml version="1.0" encoding="utf-8"?>
<ds:datastoreItem xmlns:ds="http://schemas.openxmlformats.org/officeDocument/2006/customXml" ds:itemID="{B957744A-9236-480B-A57F-ED012E55CE0C}">
  <ds:schemaRefs/>
</ds:datastoreItem>
</file>

<file path=customXml/itemProps17.xml><?xml version="1.0" encoding="utf-8"?>
<ds:datastoreItem xmlns:ds="http://schemas.openxmlformats.org/officeDocument/2006/customXml" ds:itemID="{64EC4202-1C45-4442-A2DE-9AF9C1DF6445}">
  <ds:schemaRefs/>
</ds:datastoreItem>
</file>

<file path=customXml/itemProps18.xml><?xml version="1.0" encoding="utf-8"?>
<ds:datastoreItem xmlns:ds="http://schemas.openxmlformats.org/officeDocument/2006/customXml" ds:itemID="{19E6B204-8E0B-4DEF-8272-5C8AE59F80D7}">
  <ds:schemaRefs/>
</ds:datastoreItem>
</file>

<file path=customXml/itemProps19.xml><?xml version="1.0" encoding="utf-8"?>
<ds:datastoreItem xmlns:ds="http://schemas.openxmlformats.org/officeDocument/2006/customXml" ds:itemID="{42D84725-AC08-4708-9C35-31F6CE367B4C}">
  <ds:schemaRefs/>
</ds:datastoreItem>
</file>

<file path=customXml/itemProps20.xml><?xml version="1.0" encoding="utf-8"?>
<ds:datastoreItem xmlns:ds="http://schemas.openxmlformats.org/officeDocument/2006/customXml" ds:itemID="{D657D6EA-A90E-479E-99EF-13630E790C74}">
  <ds:schemaRefs/>
</ds:datastoreItem>
</file>

<file path=customXml/itemProps21.xml><?xml version="1.0" encoding="utf-8"?>
<ds:datastoreItem xmlns:ds="http://schemas.openxmlformats.org/officeDocument/2006/customXml" ds:itemID="{EE9CE9DF-ACB0-4C10-8A67-8F25BCC46702}">
  <ds:schemaRefs/>
</ds:datastoreItem>
</file>

<file path=customXml/itemProps22.xml><?xml version="1.0" encoding="utf-8"?>
<ds:datastoreItem xmlns:ds="http://schemas.openxmlformats.org/officeDocument/2006/customXml" ds:itemID="{67C6A59A-5396-4A3A-A1DF-D0BFB4BAA34C}">
  <ds:schemaRefs/>
</ds:datastoreItem>
</file>

<file path=customXml/itemProps23.xml><?xml version="1.0" encoding="utf-8"?>
<ds:datastoreItem xmlns:ds="http://schemas.openxmlformats.org/officeDocument/2006/customXml" ds:itemID="{E0103C62-0855-4F15-9746-0D3D12E437D0}">
  <ds:schemaRefs/>
</ds:datastoreItem>
</file>

<file path=customXml/itemProps24.xml><?xml version="1.0" encoding="utf-8"?>
<ds:datastoreItem xmlns:ds="http://schemas.openxmlformats.org/officeDocument/2006/customXml" ds:itemID="{43E0057E-5364-4EAC-A7FA-41A9DE023AAF}">
  <ds:schemaRefs/>
</ds:datastoreItem>
</file>

<file path=customXml/itemProps25.xml><?xml version="1.0" encoding="utf-8"?>
<ds:datastoreItem xmlns:ds="http://schemas.openxmlformats.org/officeDocument/2006/customXml" ds:itemID="{E40062FC-9E6E-46ED-80A6-6C41E1BB7752}">
  <ds:schemaRefs/>
</ds:datastoreItem>
</file>

<file path=customXml/itemProps26.xml><?xml version="1.0" encoding="utf-8"?>
<ds:datastoreItem xmlns:ds="http://schemas.openxmlformats.org/officeDocument/2006/customXml" ds:itemID="{D1C998C4-829D-46ED-AD7E-A3C499E3D768}">
  <ds:schemaRefs/>
</ds:datastoreItem>
</file>

<file path=customXml/itemProps27.xml><?xml version="1.0" encoding="utf-8"?>
<ds:datastoreItem xmlns:ds="http://schemas.openxmlformats.org/officeDocument/2006/customXml" ds:itemID="{28BCF7CA-5D26-4C4C-92C9-5B7574F8B600}">
  <ds:schemaRefs/>
</ds:datastoreItem>
</file>

<file path=customXml/itemProps28.xml><?xml version="1.0" encoding="utf-8"?>
<ds:datastoreItem xmlns:ds="http://schemas.openxmlformats.org/officeDocument/2006/customXml" ds:itemID="{4EF4659E-D26D-44B8-A06C-7056F9A77D67}">
  <ds:schemaRefs/>
</ds:datastoreItem>
</file>

<file path=customXml/itemProps29.xml><?xml version="1.0" encoding="utf-8"?>
<ds:datastoreItem xmlns:ds="http://schemas.openxmlformats.org/officeDocument/2006/customXml" ds:itemID="{8A9CE74F-CB64-4D45-9B04-AC71727ED132}">
  <ds:schemaRefs/>
</ds:datastoreItem>
</file>

<file path=customXml/itemProps30.xml><?xml version="1.0" encoding="utf-8"?>
<ds:datastoreItem xmlns:ds="http://schemas.openxmlformats.org/officeDocument/2006/customXml" ds:itemID="{906F3B3E-C579-470A-BAD2-E2D7C0FBC2B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Brevmal%20-%20Konsern.dotx</ap:Template>
  <ap:Application>Microsoft Word for the web</ap:Application>
  <ap:DocSecurity>0</ap:DocSecurity>
  <ap:ScaleCrop>false</ap:ScaleCrop>
  <ap:Company>Energiselskapet Buskerud 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Mal_Brev_07_004_HOVED - Glitrelogo fra revisjon 6_</dc:title>
  <dc:creator>Daland, Leif Helge</dc:creator>
  <lastModifiedBy>Kjersti Dæhlen</lastModifiedBy>
  <revision>11</revision>
  <lastPrinted>2016-08-11T11:53:00.0000000Z</lastPrinted>
  <dcterms:created xsi:type="dcterms:W3CDTF">2026-06-25T07:57:00.0000000Z</dcterms:created>
  <dcterms:modified xsi:type="dcterms:W3CDTF">2026-09-23T16:36:27.3055731Z</dcterms:modified>
  <category>Brev/Epost</categor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Updated">
    <vt:lpwstr>1</vt:lpwstr>
  </property>
  <property fmtid="{D5CDD505-2E9C-101B-9397-08002B2CF9AE}" pid="3" name="Addo_Today">
    <vt:filetime>2023-01-16T23:00:00Z</vt:filetime>
  </property>
  <property fmtid="{D5CDD505-2E9C-101B-9397-08002B2CF9AE}" pid="4" name="Addo_DocClass">
    <vt:lpwstr>07-004</vt:lpwstr>
  </property>
  <property fmtid="{D5CDD505-2E9C-101B-9397-08002B2CF9AE}" pid="5" name="Addo_DocLanguage">
    <vt:lpwstr>no</vt:lpwstr>
  </property>
  <property fmtid="{D5CDD505-2E9C-101B-9397-08002B2CF9AE}" pid="6" name="Addo_DocFormatSize">
    <vt:lpwstr/>
  </property>
  <property fmtid="{D5CDD505-2E9C-101B-9397-08002B2CF9AE}" pid="7" name="DocTitleInfo">
    <vt:lpwstr>{67C6A59A-5396-4A3A-A1DF-D0BFB4BAA34C}</vt:lpwstr>
  </property>
  <property fmtid="{D5CDD505-2E9C-101B-9397-08002B2CF9AE}" pid="8" name="DOC_CLASS">
    <vt:lpwstr/>
  </property>
  <property fmtid="{D5CDD505-2E9C-101B-9397-08002B2CF9AE}" pid="9" name="DOC_NUMBER">
    <vt:lpwstr/>
  </property>
  <property fmtid="{D5CDD505-2E9C-101B-9397-08002B2CF9AE}" pid="10" name="DOC_REVISION">
    <vt:lpwstr/>
  </property>
  <property fmtid="{D5CDD505-2E9C-101B-9397-08002B2CF9AE}" pid="11" name="DOC_SHEET">
    <vt:lpwstr/>
  </property>
  <property fmtid="{D5CDD505-2E9C-101B-9397-08002B2CF9AE}" pid="12" name="DOC_CLASS_DESCRIPTION">
    <vt:lpwstr/>
  </property>
  <property fmtid="{D5CDD505-2E9C-101B-9397-08002B2CF9AE}" pid="13" name="DOC_TITLE">
    <vt:lpwstr/>
  </property>
  <property fmtid="{D5CDD505-2E9C-101B-9397-08002B2CF9AE}" pid="14" name="DOC_TITLE_INFO">
    <vt:lpwstr/>
  </property>
  <property fmtid="{D5CDD505-2E9C-101B-9397-08002B2CF9AE}" pid="15" name="DOC_REVISION_NUMBER">
    <vt:r8>0</vt:r8>
  </property>
  <property fmtid="{D5CDD505-2E9C-101B-9397-08002B2CF9AE}" pid="16" name="DOC_REVISION_TEXT">
    <vt:lpwstr/>
  </property>
  <property fmtid="{D5CDD505-2E9C-101B-9397-08002B2CF9AE}" pid="17" name="DOC_REVISION_DATE">
    <vt:filetime>1900-01-01T00:00:00Z</vt:filetime>
  </property>
  <property fmtid="{D5CDD505-2E9C-101B-9397-08002B2CF9AE}" pid="18" name="DOC_LANGUAGE_CODE">
    <vt:lpwstr/>
  </property>
  <property fmtid="{D5CDD505-2E9C-101B-9397-08002B2CF9AE}" pid="19" name="DOC_DATE_RELEASED">
    <vt:lpwstr>12:00:00 AM</vt:lpwstr>
  </property>
  <property fmtid="{D5CDD505-2E9C-101B-9397-08002B2CF9AE}" pid="20" name="DOC_DATE_OBSOLETE">
    <vt:lpwstr>12:00:00 AM</vt:lpwstr>
  </property>
  <property fmtid="{D5CDD505-2E9C-101B-9397-08002B2CF9AE}" pid="21" name="DOC_FORMAT_SIZE">
    <vt:lpwstr/>
  </property>
  <property fmtid="{D5CDD505-2E9C-101B-9397-08002B2CF9AE}" pid="22" name="DOC_FORMAT_SIZE_DESC">
    <vt:lpwstr/>
  </property>
  <property fmtid="{D5CDD505-2E9C-101B-9397-08002B2CF9AE}" pid="23" name="DOC_DATE_MODIFIED">
    <vt:filetime>1900-01-01T00:00:00Z</vt:filetime>
  </property>
  <property fmtid="{D5CDD505-2E9C-101B-9397-08002B2CF9AE}" pid="24" name="DOC_MODIFIED_BY">
    <vt:lpwstr/>
  </property>
  <property fmtid="{D5CDD505-2E9C-101B-9397-08002B2CF9AE}" pid="25" name="DOC_MODIFIED_BY_NAME">
    <vt:lpwstr/>
  </property>
  <property fmtid="{D5CDD505-2E9C-101B-9397-08002B2CF9AE}" pid="26" name="DOC_DATE_CREATED">
    <vt:filetime>1900-01-01T00:00:00Z</vt:filetime>
  </property>
  <property fmtid="{D5CDD505-2E9C-101B-9397-08002B2CF9AE}" pid="27" name="DOC_CREATED_BY">
    <vt:lpwstr/>
  </property>
  <property fmtid="{D5CDD505-2E9C-101B-9397-08002B2CF9AE}" pid="28" name="DOC_CREATED_BY_NAME">
    <vt:lpwstr/>
  </property>
  <property fmtid="{D5CDD505-2E9C-101B-9397-08002B2CF9AE}" pid="29" name="DOC_REASON_FOR_ISSUE">
    <vt:lpwstr/>
  </property>
  <property fmtid="{D5CDD505-2E9C-101B-9397-08002B2CF9AE}" pid="30" name="DOC_STATUS">
    <vt:lpwstr/>
  </property>
  <property fmtid="{D5CDD505-2E9C-101B-9397-08002B2CF9AE}" pid="31" name="DOC_OBJSTATE">
    <vt:lpwstr/>
  </property>
  <property fmtid="{D5CDD505-2E9C-101B-9397-08002B2CF9AE}" pid="32" name="DOC_CORRESPONDENT_NAME">
    <vt:lpwstr/>
  </property>
  <property fmtid="{D5CDD505-2E9C-101B-9397-08002B2CF9AE}" pid="33" name="DOC_RESP_SIGN">
    <vt:lpwstr/>
  </property>
  <property fmtid="{D5CDD505-2E9C-101B-9397-08002B2CF9AE}" pid="34" name="DOC_RESP_NAME">
    <vt:lpwstr/>
  </property>
  <property fmtid="{D5CDD505-2E9C-101B-9397-08002B2CF9AE}" pid="35" name="DOC_EXPIRY_DATE">
    <vt:lpwstr>12:00:00 AM</vt:lpwstr>
  </property>
  <property fmtid="{D5CDD505-2E9C-101B-9397-08002B2CF9AE}" pid="36" name="DOC_REASON_FOR_ISSUE_DESCR">
    <vt:lpwstr/>
  </property>
  <property fmtid="{D5CDD505-2E9C-101B-9397-08002B2CF9AE}" pid="37" name="DOC_ORIG_DOC_CLASS">
    <vt:lpwstr/>
  </property>
  <property fmtid="{D5CDD505-2E9C-101B-9397-08002B2CF9AE}" pid="38" name="DOC_ORIG_DOC_NO">
    <vt:lpwstr/>
  </property>
  <property fmtid="{D5CDD505-2E9C-101B-9397-08002B2CF9AE}" pid="39" name="DOC_ORIG_DOC_REV">
    <vt:lpwstr/>
  </property>
  <property fmtid="{D5CDD505-2E9C-101B-9397-08002B2CF9AE}" pid="40" name="DOC_REPL_BY_DOC_CLASS">
    <vt:lpwstr/>
  </property>
  <property fmtid="{D5CDD505-2E9C-101B-9397-08002B2CF9AE}" pid="41" name="DOC_REPL_BY_DOC_NO">
    <vt:lpwstr/>
  </property>
  <property fmtid="{D5CDD505-2E9C-101B-9397-08002B2CF9AE}" pid="42" name="DOC_ALT_DOC_NUMBER">
    <vt:lpwstr/>
  </property>
  <property fmtid="{D5CDD505-2E9C-101B-9397-08002B2CF9AE}" pid="43" name="DOC_LETTER_DATE2">
    <vt:filetime>1900-01-01T00:00:00Z</vt:filetime>
  </property>
  <property fmtid="{D5CDD505-2E9C-101B-9397-08002B2CF9AE}" pid="44" name="DOC_LETTER_DATE">
    <vt:filetime>1900-01-01T00:00:00Z</vt:filetime>
  </property>
  <property fmtid="{D5CDD505-2E9C-101B-9397-08002B2CF9AE}" pid="45" name="DOC_CORRESPONDENT">
    <vt:lpwstr/>
  </property>
  <property fmtid="{D5CDD505-2E9C-101B-9397-08002B2CF9AE}" pid="46" name="DOC_ATTENTION">
    <vt:lpwstr/>
  </property>
  <property fmtid="{D5CDD505-2E9C-101B-9397-08002B2CF9AE}" pid="47" name="DOC_LATEST_RESPONCE_DATE">
    <vt:lpwstr>12:00:00 AM</vt:lpwstr>
  </property>
  <property fmtid="{D5CDD505-2E9C-101B-9397-08002B2CF9AE}" pid="48" name="DOC_REFERENCE">
    <vt:lpwstr/>
  </property>
  <property fmtid="{D5CDD505-2E9C-101B-9397-08002B2CF9AE}" pid="49" name="DOC_POST_TYPE">
    <vt:lpwstr/>
  </property>
  <property fmtid="{D5CDD505-2E9C-101B-9397-08002B2CF9AE}" pid="50" name="DOC_ARCHIVE_NO">
    <vt:lpwstr/>
  </property>
  <property fmtid="{D5CDD505-2E9C-101B-9397-08002B2CF9AE}" pid="51" name="DOC_ARCHIVE_DESC">
    <vt:lpwstr/>
  </property>
  <property fmtid="{D5CDD505-2E9C-101B-9397-08002B2CF9AE}" pid="52" name="Addo_DocState">
    <vt:lpwstr/>
  </property>
  <property fmtid="{D5CDD505-2E9C-101B-9397-08002B2CF9AE}" pid="53" name="Addo_DocObjState">
    <vt:lpwstr/>
  </property>
  <property fmtid="{D5CDD505-2E9C-101B-9397-08002B2CF9AE}" pid="54" name="Addo_DocFileName">
    <vt:lpwstr/>
  </property>
  <property fmtid="{D5CDD505-2E9C-101B-9397-08002B2CF9AE}" pid="55" name="Addo_DocFileType">
    <vt:lpwstr/>
  </property>
  <property fmtid="{D5CDD505-2E9C-101B-9397-08002B2CF9AE}" pid="56" name="Addo_DocCheckedOutDate">
    <vt:lpwstr/>
  </property>
  <property fmtid="{D5CDD505-2E9C-101B-9397-08002B2CF9AE}" pid="57" name="Addo_DocCheckedInDate">
    <vt:lpwstr/>
  </property>
  <property fmtid="{D5CDD505-2E9C-101B-9397-08002B2CF9AE}" pid="58" name="Addo_DocType">
    <vt:lpwstr/>
  </property>
  <property fmtid="{D5CDD505-2E9C-101B-9397-08002B2CF9AE}" pid="59" name="Addo_DocID">
    <vt:lpwstr>3b85d09c-a9eb-48e7-b5a2-4a0cd0ed7cd9</vt:lpwstr>
  </property>
  <property fmtid="{D5CDD505-2E9C-101B-9397-08002B2CF9AE}" pid="60" name="PERS_IDENTITY">
    <vt:lpwstr>BJOFOR</vt:lpwstr>
  </property>
  <property fmtid="{D5CDD505-2E9C-101B-9397-08002B2CF9AE}" pid="61" name="PERS_ORACLE_USER">
    <vt:lpwstr>BJOFOR</vt:lpwstr>
  </property>
  <property fmtid="{D5CDD505-2E9C-101B-9397-08002B2CF9AE}" pid="62" name="PERS_NAME">
    <vt:lpwstr>Bjørg Myhre-Svendsen</vt:lpwstr>
  </property>
  <property fmtid="{D5CDD505-2E9C-101B-9397-08002B2CF9AE}" pid="63" name="PERS_EMP_NO">
    <vt:lpwstr>2047</vt:lpwstr>
  </property>
  <property fmtid="{D5CDD505-2E9C-101B-9397-08002B2CF9AE}" pid="64" name="PERS_DEFAULT_COMPANY">
    <vt:lpwstr>14</vt:lpwstr>
  </property>
  <property fmtid="{D5CDD505-2E9C-101B-9397-08002B2CF9AE}" pid="65" name="PERS_DEFAULT_COMPANY_NAME">
    <vt:lpwstr>Glitre Nett AS</vt:lpwstr>
  </property>
  <property fmtid="{D5CDD505-2E9C-101B-9397-08002B2CF9AE}" pid="66" name="PERS_PICTURE_ID">
    <vt:lpwstr/>
  </property>
  <property fmtid="{D5CDD505-2E9C-101B-9397-08002B2CF9AE}" pid="67" name="PERS_DEFAULT_COMPANY_MEDIA_ID">
    <vt:lpwstr/>
  </property>
  <property fmtid="{D5CDD505-2E9C-101B-9397-08002B2CF9AE}" pid="68" name="PERS_DEFAULT_SITE">
    <vt:lpwstr>14</vt:lpwstr>
  </property>
  <property fmtid="{D5CDD505-2E9C-101B-9397-08002B2CF9AE}" pid="69" name="PERS_DEFAULT_SITE_NAME">
    <vt:lpwstr>Nett</vt:lpwstr>
  </property>
  <property fmtid="{D5CDD505-2E9C-101B-9397-08002B2CF9AE}" pid="70" name="PERS_DEFAULT_PHONE">
    <vt:lpwstr/>
  </property>
  <property fmtid="{D5CDD505-2E9C-101B-9397-08002B2CF9AE}" pid="71" name="PERS_DEFAULT_EMAIL">
    <vt:lpwstr>bjorg.myhre-svendsen@glitreenergi.no</vt:lpwstr>
  </property>
  <property fmtid="{D5CDD505-2E9C-101B-9397-08002B2CF9AE}" pid="72" name="PERS_DEFAULT_MOBILE">
    <vt:lpwstr>907 43 905</vt:lpwstr>
  </property>
  <property fmtid="{D5CDD505-2E9C-101B-9397-08002B2CF9AE}" pid="73" name="PERS_HOME_ADDRES">
    <vt:lpwstr>Blåveisstien 8_x000d_
3360 GEITHUS</vt:lpwstr>
  </property>
  <property fmtid="{D5CDD505-2E9C-101B-9397-08002B2CF9AE}" pid="74" name="PERS_VISIT_ADDRESS">
    <vt:lpwstr/>
  </property>
  <property fmtid="{D5CDD505-2E9C-101B-9397-08002B2CF9AE}" pid="75" name="EMP_NO">
    <vt:lpwstr>2047</vt:lpwstr>
  </property>
  <property fmtid="{D5CDD505-2E9C-101B-9397-08002B2CF9AE}" pid="76" name="EMP_PUBLIC_REMARK">
    <vt:lpwstr/>
  </property>
  <property fmtid="{D5CDD505-2E9C-101B-9397-08002B2CF9AE}" pid="77" name="EMP_AREA_CODE">
    <vt:lpwstr/>
  </property>
  <property fmtid="{D5CDD505-2E9C-101B-9397-08002B2CF9AE}" pid="78" name="EMP_CATEGORY">
    <vt:lpwstr/>
  </property>
  <property fmtid="{D5CDD505-2E9C-101B-9397-08002B2CF9AE}" pid="79" name="EMP_ORG_CODE">
    <vt:lpwstr>14-1100</vt:lpwstr>
  </property>
  <property fmtid="{D5CDD505-2E9C-101B-9397-08002B2CF9AE}" pid="80" name="EMP_ORGANIZATION">
    <vt:lpwstr>Administrasjon</vt:lpwstr>
  </property>
  <property fmtid="{D5CDD505-2E9C-101B-9397-08002B2CF9AE}" pid="81" name="EMP_JOB_NAME">
    <vt:lpwstr/>
  </property>
  <property fmtid="{D5CDD505-2E9C-101B-9397-08002B2CF9AE}" pid="82" name="EMP_POSITION">
    <vt:lpwstr>Ansatt 1100</vt:lpwstr>
  </property>
  <property fmtid="{D5CDD505-2E9C-101B-9397-08002B2CF9AE}" pid="83" name="ContentTypeId">
    <vt:lpwstr>0x0101000384731111305B458C580B9E36BBE38C</vt:lpwstr>
  </property>
  <property fmtid="{D5CDD505-2E9C-101B-9397-08002B2CF9AE}" pid="84" name="SPORCompany">
    <vt:lpwstr>2</vt:lpwstr>
  </property>
  <property fmtid="{D5CDD505-2E9C-101B-9397-08002B2CF9AE}" pid="85" name="_dlc_DocIdItemGuid">
    <vt:lpwstr>3d3f983f-3cec-4008-b48d-b1d6b8648d51</vt:lpwstr>
  </property>
  <property fmtid="{D5CDD505-2E9C-101B-9397-08002B2CF9AE}" pid="86" name="SPORCategory">
    <vt:lpwstr/>
  </property>
  <property fmtid="{D5CDD505-2E9C-101B-9397-08002B2CF9AE}" pid="87" name="ld9ae29d0fe746de8e109745f4a634d2">
    <vt:lpwstr/>
  </property>
  <property fmtid="{D5CDD505-2E9C-101B-9397-08002B2CF9AE}" pid="88" name="ClassificationContentMarkingHeaderShapeIds">
    <vt:lpwstr>1882ad2b,605b55f4,7cdb2e9e</vt:lpwstr>
  </property>
  <property fmtid="{D5CDD505-2E9C-101B-9397-08002B2CF9AE}" pid="89" name="ClassificationContentMarkingHeaderFontProps">
    <vt:lpwstr>#000000,9,Aptos</vt:lpwstr>
  </property>
  <property fmtid="{D5CDD505-2E9C-101B-9397-08002B2CF9AE}" pid="90" name="ClassificationContentMarkingHeaderText">
    <vt:lpwstr>Sensitive - Personal data</vt:lpwstr>
  </property>
  <property fmtid="{D5CDD505-2E9C-101B-9397-08002B2CF9AE}" pid="91" name="ClassificationContentMarkingFooterShapeIds">
    <vt:lpwstr>ab10d59,62cdd0ce,5adadea2</vt:lpwstr>
  </property>
  <property fmtid="{D5CDD505-2E9C-101B-9397-08002B2CF9AE}" pid="92" name="ClassificationContentMarkingFooterFontProps">
    <vt:lpwstr>#000000,9,Aptos</vt:lpwstr>
  </property>
  <property fmtid="{D5CDD505-2E9C-101B-9397-08002B2CF9AE}" pid="93" name="ClassificationContentMarkingFooterText">
    <vt:lpwstr>Sensitive - Personal data</vt:lpwstr>
  </property>
  <property fmtid="{D5CDD505-2E9C-101B-9397-08002B2CF9AE}" pid="94" name="MSIP_Label_4db2b365-f4a9-455b-a151-7c85d9a559ec_Enabled">
    <vt:lpwstr>true</vt:lpwstr>
  </property>
  <property fmtid="{D5CDD505-2E9C-101B-9397-08002B2CF9AE}" pid="95" name="MSIP_Label_4db2b365-f4a9-455b-a151-7c85d9a559ec_SetDate">
    <vt:lpwstr>2026-06-25T07:57:16Z</vt:lpwstr>
  </property>
  <property fmtid="{D5CDD505-2E9C-101B-9397-08002B2CF9AE}" pid="96" name="MSIP_Label_4db2b365-f4a9-455b-a151-7c85d9a559ec_Method">
    <vt:lpwstr>Privileged</vt:lpwstr>
  </property>
  <property fmtid="{D5CDD505-2E9C-101B-9397-08002B2CF9AE}" pid="97" name="MSIP_Label_4db2b365-f4a9-455b-a151-7c85d9a559ec_Name">
    <vt:lpwstr>PII</vt:lpwstr>
  </property>
  <property fmtid="{D5CDD505-2E9C-101B-9397-08002B2CF9AE}" pid="98" name="MSIP_Label_4db2b365-f4a9-455b-a151-7c85d9a559ec_SiteId">
    <vt:lpwstr>35971640-5c41-4de2-9579-823a95d4291e</vt:lpwstr>
  </property>
  <property fmtid="{D5CDD505-2E9C-101B-9397-08002B2CF9AE}" pid="99" name="MSIP_Label_4db2b365-f4a9-455b-a151-7c85d9a559ec_ActionId">
    <vt:lpwstr>a4e14f1a-7246-4c14-b396-413bbe48a2f2</vt:lpwstr>
  </property>
  <property fmtid="{D5CDD505-2E9C-101B-9397-08002B2CF9AE}" pid="100" name="MSIP_Label_4db2b365-f4a9-455b-a151-7c85d9a559ec_ContentBits">
    <vt:lpwstr>3</vt:lpwstr>
  </property>
  <property fmtid="{D5CDD505-2E9C-101B-9397-08002B2CF9AE}" pid="101" name="MSIP_Label_4db2b365-f4a9-455b-a151-7c85d9a559ec_Tag">
    <vt:lpwstr>10, 0, 1, 2</vt:lpwstr>
  </property>
</Properties>
</file>