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A2FA19" w14:textId="77777777" w:rsidR="00603CF3" w:rsidRDefault="0061289F" w:rsidP="003B3D42">
      <w:pPr>
        <w:tabs>
          <w:tab w:val="left" w:pos="2268"/>
          <w:tab w:val="left" w:pos="5940"/>
        </w:tabs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14:paraId="1361987B" w14:textId="77777777" w:rsidR="00603CF3" w:rsidRDefault="00603CF3" w:rsidP="00F5658A">
      <w:pPr>
        <w:tabs>
          <w:tab w:val="left" w:pos="5940"/>
        </w:tabs>
        <w:rPr>
          <w:sz w:val="20"/>
          <w:szCs w:val="20"/>
        </w:rPr>
      </w:pPr>
    </w:p>
    <w:p w14:paraId="222362DA" w14:textId="77777777" w:rsidR="00603CF3" w:rsidRDefault="00603CF3" w:rsidP="00F5658A">
      <w:pPr>
        <w:tabs>
          <w:tab w:val="left" w:pos="5940"/>
        </w:tabs>
        <w:rPr>
          <w:sz w:val="20"/>
          <w:szCs w:val="20"/>
        </w:rPr>
      </w:pPr>
    </w:p>
    <w:p w14:paraId="42941991" w14:textId="77777777" w:rsidR="00603CF3" w:rsidRDefault="00603CF3" w:rsidP="00F5658A">
      <w:pPr>
        <w:tabs>
          <w:tab w:val="left" w:pos="5940"/>
        </w:tabs>
        <w:rPr>
          <w:sz w:val="20"/>
          <w:szCs w:val="20"/>
        </w:rPr>
      </w:pPr>
    </w:p>
    <w:tbl>
      <w:tblPr>
        <w:tblStyle w:val="Tabellrutenett"/>
        <w:tblpPr w:leftFromText="141" w:rightFromText="141" w:vertAnchor="text" w:horzAnchor="margin" w:tblpY="2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35"/>
        <w:gridCol w:w="3863"/>
      </w:tblGrid>
      <w:tr w:rsidR="006F3C67" w:rsidRPr="00D50F05" w14:paraId="6AF8FFF9" w14:textId="77777777" w:rsidTr="00FF2570">
        <w:tc>
          <w:tcPr>
            <w:tcW w:w="5635" w:type="dxa"/>
          </w:tcPr>
          <w:p w14:paraId="46A59762" w14:textId="24E5AA10" w:rsidR="006F3C67" w:rsidRPr="00FF2570" w:rsidRDefault="006F3C67" w:rsidP="006F3C67">
            <w:pPr>
              <w:tabs>
                <w:tab w:val="left" w:pos="5670"/>
              </w:tabs>
              <w:rPr>
                <w:rFonts w:cs="Arial"/>
                <w:sz w:val="18"/>
                <w:szCs w:val="18"/>
              </w:rPr>
            </w:pPr>
          </w:p>
        </w:tc>
        <w:tc>
          <w:tcPr>
            <w:tcW w:w="3863" w:type="dxa"/>
          </w:tcPr>
          <w:p w14:paraId="59AD5DEC" w14:textId="77777777" w:rsidR="006F3C67" w:rsidRPr="00D50F05" w:rsidRDefault="006F3C67" w:rsidP="006F3C67">
            <w:pPr>
              <w:tabs>
                <w:tab w:val="left" w:pos="5670"/>
              </w:tabs>
              <w:rPr>
                <w:rFonts w:cs="Arial"/>
                <w:sz w:val="20"/>
              </w:rPr>
            </w:pPr>
          </w:p>
        </w:tc>
      </w:tr>
      <w:tr w:rsidR="00DF10C1" w:rsidRPr="00D50F05" w14:paraId="384954AB" w14:textId="77777777" w:rsidTr="00FF2570">
        <w:tc>
          <w:tcPr>
            <w:tcW w:w="5635" w:type="dxa"/>
          </w:tcPr>
          <w:p w14:paraId="6D80DA1B" w14:textId="3779D341" w:rsidR="00DF10C1" w:rsidRPr="00FF2570" w:rsidRDefault="00DF10C1" w:rsidP="0052795C">
            <w:pPr>
              <w:tabs>
                <w:tab w:val="left" w:pos="5670"/>
              </w:tabs>
              <w:rPr>
                <w:rFonts w:cs="Arial"/>
                <w:sz w:val="18"/>
                <w:szCs w:val="18"/>
              </w:rPr>
            </w:pPr>
          </w:p>
        </w:tc>
        <w:tc>
          <w:tcPr>
            <w:tcW w:w="3863" w:type="dxa"/>
          </w:tcPr>
          <w:p w14:paraId="033C3852" w14:textId="77777777" w:rsidR="00DF10C1" w:rsidRPr="00D50F05" w:rsidRDefault="00DF10C1" w:rsidP="00DF10C1">
            <w:pPr>
              <w:tabs>
                <w:tab w:val="left" w:pos="5670"/>
              </w:tabs>
              <w:rPr>
                <w:rFonts w:cs="Arial"/>
                <w:sz w:val="20"/>
              </w:rPr>
            </w:pPr>
          </w:p>
        </w:tc>
      </w:tr>
      <w:tr w:rsidR="00DF10C1" w:rsidRPr="00D50F05" w14:paraId="1A54FC9B" w14:textId="77777777" w:rsidTr="00FF2570">
        <w:tc>
          <w:tcPr>
            <w:tcW w:w="5635" w:type="dxa"/>
          </w:tcPr>
          <w:p w14:paraId="7041E469" w14:textId="4D72A9B5" w:rsidR="00DF10C1" w:rsidRPr="00FF2570" w:rsidRDefault="00DF10C1" w:rsidP="00DF10C1">
            <w:pPr>
              <w:tabs>
                <w:tab w:val="left" w:pos="5670"/>
              </w:tabs>
              <w:rPr>
                <w:rFonts w:cs="Arial"/>
                <w:sz w:val="18"/>
                <w:szCs w:val="18"/>
              </w:rPr>
            </w:pPr>
          </w:p>
        </w:tc>
        <w:tc>
          <w:tcPr>
            <w:tcW w:w="3863" w:type="dxa"/>
          </w:tcPr>
          <w:p w14:paraId="2AE47B25" w14:textId="77777777" w:rsidR="00DF10C1" w:rsidRPr="00D50F05" w:rsidRDefault="00DF10C1" w:rsidP="00DF10C1">
            <w:pPr>
              <w:tabs>
                <w:tab w:val="left" w:pos="5670"/>
              </w:tabs>
              <w:rPr>
                <w:rFonts w:cs="Arial"/>
                <w:sz w:val="20"/>
              </w:rPr>
            </w:pPr>
          </w:p>
        </w:tc>
      </w:tr>
      <w:tr w:rsidR="00D1000A" w:rsidRPr="00D50F05" w14:paraId="56D3E0EE" w14:textId="77777777" w:rsidTr="00FF2570">
        <w:tc>
          <w:tcPr>
            <w:tcW w:w="5635" w:type="dxa"/>
          </w:tcPr>
          <w:p w14:paraId="496B88B2" w14:textId="0F46F5D8" w:rsidR="00D1000A" w:rsidRPr="00FF2570" w:rsidRDefault="00D1000A" w:rsidP="0052795C">
            <w:pPr>
              <w:tabs>
                <w:tab w:val="left" w:pos="5670"/>
              </w:tabs>
              <w:rPr>
                <w:rFonts w:cs="Arial"/>
                <w:sz w:val="18"/>
                <w:szCs w:val="18"/>
              </w:rPr>
            </w:pPr>
          </w:p>
        </w:tc>
        <w:tc>
          <w:tcPr>
            <w:tcW w:w="3863" w:type="dxa"/>
          </w:tcPr>
          <w:p w14:paraId="3D67EBF5" w14:textId="77777777" w:rsidR="00D1000A" w:rsidRPr="00D50F05" w:rsidRDefault="00D1000A" w:rsidP="00DF10C1">
            <w:pPr>
              <w:tabs>
                <w:tab w:val="left" w:pos="5670"/>
              </w:tabs>
              <w:rPr>
                <w:rFonts w:cs="Arial"/>
                <w:sz w:val="20"/>
                <w:szCs w:val="22"/>
              </w:rPr>
            </w:pPr>
          </w:p>
        </w:tc>
      </w:tr>
      <w:tr w:rsidR="000A6465" w:rsidRPr="00D50F05" w14:paraId="79087D76" w14:textId="77777777" w:rsidTr="00FF2570">
        <w:tc>
          <w:tcPr>
            <w:tcW w:w="5635" w:type="dxa"/>
          </w:tcPr>
          <w:p w14:paraId="1968FCE1" w14:textId="77777777" w:rsidR="000A6465" w:rsidRPr="00D50F05" w:rsidRDefault="000A6465" w:rsidP="000A6465">
            <w:pPr>
              <w:tabs>
                <w:tab w:val="left" w:pos="5670"/>
              </w:tabs>
              <w:rPr>
                <w:rFonts w:cs="Arial"/>
                <w:sz w:val="22"/>
                <w:szCs w:val="22"/>
              </w:rPr>
            </w:pPr>
          </w:p>
        </w:tc>
        <w:tc>
          <w:tcPr>
            <w:tcW w:w="3863" w:type="dxa"/>
          </w:tcPr>
          <w:p w14:paraId="48D39BB0" w14:textId="17552163" w:rsidR="00EC3A2B" w:rsidRPr="00FF2570" w:rsidRDefault="00EC3A2B" w:rsidP="00EC3A2B">
            <w:pPr>
              <w:pStyle w:val="Adressetekst"/>
              <w:framePr w:hSpace="0" w:wrap="auto" w:vAnchor="margin" w:hAnchor="text" w:yAlign="inline"/>
            </w:pPr>
          </w:p>
        </w:tc>
      </w:tr>
    </w:tbl>
    <w:p w14:paraId="55C1FF7E" w14:textId="77777777" w:rsidR="0056171C" w:rsidRDefault="0056171C" w:rsidP="00EC3A2B">
      <w:pPr>
        <w:tabs>
          <w:tab w:val="left" w:pos="5670"/>
        </w:tabs>
      </w:pPr>
    </w:p>
    <w:p w14:paraId="0E7366B5" w14:textId="77777777" w:rsidR="00EC3A2B" w:rsidRPr="00907F38" w:rsidRDefault="00EC3A2B" w:rsidP="00EC3A2B">
      <w:pPr>
        <w:tabs>
          <w:tab w:val="left" w:pos="5670"/>
        </w:tabs>
        <w:rPr>
          <w:rFonts w:asciiTheme="minorHAnsi" w:hAnsiTheme="minorHAnsi"/>
        </w:rPr>
      </w:pPr>
    </w:p>
    <w:p w14:paraId="4C83663A" w14:textId="35F7A11D" w:rsidR="00EB0763" w:rsidRPr="00EB0763" w:rsidRDefault="00EB0763" w:rsidP="00EB0763">
      <w:pPr>
        <w:pStyle w:val="NormalWeb"/>
        <w:rPr>
          <w:b/>
          <w:bCs/>
          <w:color w:val="2F2FDD" w:themeColor="accent6" w:themeTint="99"/>
          <w:sz w:val="27"/>
          <w:szCs w:val="27"/>
        </w:rPr>
      </w:pPr>
      <w:r w:rsidRPr="00EB0763">
        <w:rPr>
          <w:b/>
          <w:bCs/>
          <w:color w:val="2F2FDD" w:themeColor="accent6" w:themeTint="99"/>
          <w:sz w:val="27"/>
          <w:szCs w:val="27"/>
        </w:rPr>
        <w:t xml:space="preserve">VALG AV FYLKESSTYRE I </w:t>
      </w:r>
      <w:r>
        <w:rPr>
          <w:b/>
          <w:bCs/>
          <w:color w:val="2F2FDD" w:themeColor="accent6" w:themeTint="99"/>
          <w:sz w:val="27"/>
          <w:szCs w:val="27"/>
        </w:rPr>
        <w:t xml:space="preserve">FUNKSJONSHEMMEDES FELLESORGANISASJON VESTLAND </w:t>
      </w:r>
    </w:p>
    <w:p w14:paraId="67F5ACEA" w14:textId="77777777" w:rsidR="00EB0763" w:rsidRDefault="00EB0763" w:rsidP="00EB0763">
      <w:pPr>
        <w:pStyle w:val="NormalWe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Fra årsmøtet 2023 har styret for FFO Vestland bestått av følgende representanter:</w:t>
      </w:r>
    </w:p>
    <w:p w14:paraId="56F771C9" w14:textId="77777777" w:rsidR="00EB0763" w:rsidRDefault="00EB0763" w:rsidP="00EB0763">
      <w:pPr>
        <w:pStyle w:val="NormalWeb"/>
        <w:rPr>
          <w:color w:val="FF0000"/>
          <w:sz w:val="27"/>
          <w:szCs w:val="27"/>
        </w:rPr>
      </w:pPr>
      <w:r>
        <w:rPr>
          <w:color w:val="000000"/>
          <w:sz w:val="27"/>
          <w:szCs w:val="27"/>
        </w:rPr>
        <w:t xml:space="preserve">Leder: Else-Berit Helle, Mental Helse Vestland, (på valg) </w:t>
      </w:r>
      <w:r>
        <w:rPr>
          <w:color w:val="FF0000"/>
          <w:sz w:val="27"/>
          <w:szCs w:val="27"/>
        </w:rPr>
        <w:t>valgt 2020</w:t>
      </w:r>
    </w:p>
    <w:p w14:paraId="6DD5119F" w14:textId="77777777" w:rsidR="00EB0763" w:rsidRDefault="00EB0763" w:rsidP="00EB0763">
      <w:pPr>
        <w:pStyle w:val="NormalWeb"/>
        <w:rPr>
          <w:color w:val="FF0000"/>
          <w:sz w:val="27"/>
          <w:szCs w:val="27"/>
        </w:rPr>
      </w:pPr>
      <w:r>
        <w:rPr>
          <w:color w:val="000000"/>
          <w:sz w:val="27"/>
          <w:szCs w:val="27"/>
        </w:rPr>
        <w:t xml:space="preserve">Nestleder: Harald M. Kvame Hansen. LUPE, (på valg) </w:t>
      </w:r>
      <w:r>
        <w:rPr>
          <w:color w:val="FF0000"/>
          <w:sz w:val="27"/>
          <w:szCs w:val="27"/>
        </w:rPr>
        <w:t>valgt 2020</w:t>
      </w:r>
    </w:p>
    <w:p w14:paraId="2211E64B" w14:textId="77777777" w:rsidR="00EB0763" w:rsidRPr="00EB0763" w:rsidRDefault="00EB0763" w:rsidP="00EB0763">
      <w:pPr>
        <w:pStyle w:val="NormalWeb"/>
        <w:rPr>
          <w:b/>
          <w:bCs/>
          <w:color w:val="2F2FDD" w:themeColor="accent6" w:themeTint="99"/>
          <w:sz w:val="27"/>
          <w:szCs w:val="27"/>
        </w:rPr>
      </w:pPr>
      <w:r w:rsidRPr="00EB0763">
        <w:rPr>
          <w:b/>
          <w:bCs/>
          <w:color w:val="2F2FDD" w:themeColor="accent6" w:themeTint="99"/>
          <w:sz w:val="27"/>
          <w:szCs w:val="27"/>
        </w:rPr>
        <w:t>Styremedlemmer:</w:t>
      </w:r>
    </w:p>
    <w:p w14:paraId="23BC8385" w14:textId="77777777" w:rsidR="00EB0763" w:rsidRDefault="00EB0763" w:rsidP="00EB0763">
      <w:pPr>
        <w:pStyle w:val="NormalWe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Anfinn Feng Hammer, Foreningen for muskelsyke Vestland (på valg) </w:t>
      </w:r>
      <w:r>
        <w:rPr>
          <w:color w:val="FF0000"/>
          <w:sz w:val="27"/>
          <w:szCs w:val="27"/>
        </w:rPr>
        <w:t>valgt 2022</w:t>
      </w:r>
    </w:p>
    <w:p w14:paraId="120E489B" w14:textId="77777777" w:rsidR="00EB0763" w:rsidRDefault="00EB0763" w:rsidP="00EB0763">
      <w:pPr>
        <w:pStyle w:val="NormalWeb"/>
        <w:rPr>
          <w:color w:val="FF0000"/>
          <w:sz w:val="27"/>
          <w:szCs w:val="27"/>
        </w:rPr>
      </w:pPr>
      <w:r>
        <w:rPr>
          <w:color w:val="000000"/>
          <w:sz w:val="27"/>
          <w:szCs w:val="27"/>
        </w:rPr>
        <w:t xml:space="preserve">Michael Sønnesyn, Norges Blindeforbund, Bergen (på valg) </w:t>
      </w:r>
      <w:r>
        <w:rPr>
          <w:color w:val="FF0000"/>
          <w:sz w:val="27"/>
          <w:szCs w:val="27"/>
        </w:rPr>
        <w:t>valgt 2020</w:t>
      </w:r>
    </w:p>
    <w:p w14:paraId="02EA2F76" w14:textId="062F540E" w:rsidR="00E909E9" w:rsidRDefault="00EB0763" w:rsidP="00EB0763">
      <w:pPr>
        <w:pStyle w:val="NormalWeb"/>
        <w:rPr>
          <w:color w:val="FF0000"/>
          <w:sz w:val="27"/>
          <w:szCs w:val="27"/>
        </w:rPr>
      </w:pPr>
      <w:r>
        <w:rPr>
          <w:color w:val="000000"/>
          <w:sz w:val="27"/>
          <w:szCs w:val="27"/>
        </w:rPr>
        <w:t xml:space="preserve">Marita Aarvik, LHL, Stad (ikke på valg) </w:t>
      </w:r>
      <w:r>
        <w:rPr>
          <w:color w:val="FF0000"/>
          <w:sz w:val="27"/>
          <w:szCs w:val="27"/>
        </w:rPr>
        <w:t>valgt 202</w:t>
      </w:r>
      <w:r w:rsidR="00E909E9">
        <w:rPr>
          <w:color w:val="FF0000"/>
          <w:sz w:val="27"/>
          <w:szCs w:val="27"/>
        </w:rPr>
        <w:t>0</w:t>
      </w:r>
    </w:p>
    <w:p w14:paraId="3D6B4A31" w14:textId="7793F9FC" w:rsidR="00EB0763" w:rsidRDefault="00EB0763" w:rsidP="00EB0763">
      <w:pPr>
        <w:pStyle w:val="NormalWeb"/>
        <w:rPr>
          <w:color w:val="FF0000"/>
          <w:sz w:val="27"/>
          <w:szCs w:val="27"/>
        </w:rPr>
      </w:pPr>
      <w:r>
        <w:rPr>
          <w:color w:val="000000"/>
          <w:sz w:val="27"/>
          <w:szCs w:val="27"/>
        </w:rPr>
        <w:t xml:space="preserve">Arne Hovland, HLF, Vestland (ikke på valg) </w:t>
      </w:r>
      <w:r>
        <w:rPr>
          <w:color w:val="FF0000"/>
          <w:sz w:val="27"/>
          <w:szCs w:val="27"/>
        </w:rPr>
        <w:t>valgt 2021</w:t>
      </w:r>
    </w:p>
    <w:p w14:paraId="580A0A59" w14:textId="77777777" w:rsidR="00EB0763" w:rsidRDefault="00EB0763" w:rsidP="00EB0763">
      <w:pPr>
        <w:pStyle w:val="NormalWeb"/>
        <w:rPr>
          <w:color w:val="FF0000"/>
          <w:sz w:val="27"/>
          <w:szCs w:val="27"/>
        </w:rPr>
      </w:pPr>
      <w:r>
        <w:rPr>
          <w:color w:val="000000"/>
          <w:sz w:val="27"/>
          <w:szCs w:val="27"/>
        </w:rPr>
        <w:t xml:space="preserve">Asbjørn Aamot, Norsk Revmatikerforbund Sogn og Fjordane (ikke på valg) </w:t>
      </w:r>
      <w:r>
        <w:rPr>
          <w:color w:val="FF0000"/>
          <w:sz w:val="27"/>
          <w:szCs w:val="27"/>
        </w:rPr>
        <w:t>valgt 2022</w:t>
      </w:r>
    </w:p>
    <w:p w14:paraId="143BDC4A" w14:textId="77777777" w:rsidR="00EB0763" w:rsidRPr="00EB0763" w:rsidRDefault="00EB0763" w:rsidP="00EB0763">
      <w:pPr>
        <w:pStyle w:val="NormalWeb"/>
        <w:rPr>
          <w:b/>
          <w:bCs/>
          <w:color w:val="2F2FDD" w:themeColor="accent6" w:themeTint="99"/>
          <w:sz w:val="27"/>
          <w:szCs w:val="27"/>
        </w:rPr>
      </w:pPr>
      <w:r w:rsidRPr="00EB0763">
        <w:rPr>
          <w:b/>
          <w:bCs/>
          <w:color w:val="2F2FDD" w:themeColor="accent6" w:themeTint="99"/>
          <w:sz w:val="27"/>
          <w:szCs w:val="27"/>
        </w:rPr>
        <w:t>Varamedlemmer:</w:t>
      </w:r>
    </w:p>
    <w:p w14:paraId="577EC232" w14:textId="77777777" w:rsidR="00EB0763" w:rsidRDefault="00EB0763" w:rsidP="00EB0763">
      <w:pPr>
        <w:pStyle w:val="NormalWeb"/>
        <w:rPr>
          <w:color w:val="FF0000"/>
          <w:sz w:val="27"/>
          <w:szCs w:val="27"/>
        </w:rPr>
      </w:pPr>
      <w:r>
        <w:rPr>
          <w:color w:val="000000"/>
          <w:sz w:val="27"/>
          <w:szCs w:val="27"/>
        </w:rPr>
        <w:t>Gunn Sande, Autismeforeningen, Stad (på valg</w:t>
      </w:r>
      <w:r>
        <w:rPr>
          <w:color w:val="FF0000"/>
          <w:sz w:val="27"/>
          <w:szCs w:val="27"/>
        </w:rPr>
        <w:t>) valgt 2021</w:t>
      </w:r>
    </w:p>
    <w:p w14:paraId="34ECE4A9" w14:textId="77777777" w:rsidR="00EB0763" w:rsidRDefault="00EB0763" w:rsidP="00EB0763">
      <w:pPr>
        <w:pStyle w:val="NormalWe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Lene Nilsen, Epilepsiforeningen i Bergen og omegn (på valg) </w:t>
      </w:r>
      <w:r>
        <w:rPr>
          <w:color w:val="FF0000"/>
          <w:sz w:val="27"/>
          <w:szCs w:val="27"/>
        </w:rPr>
        <w:t>valgt 2023</w:t>
      </w:r>
    </w:p>
    <w:p w14:paraId="7F0D01D4" w14:textId="77777777" w:rsidR="00EB0763" w:rsidRDefault="00EB0763" w:rsidP="00EB0763">
      <w:pPr>
        <w:pStyle w:val="NormalWeb"/>
        <w:rPr>
          <w:color w:val="000000"/>
          <w:sz w:val="27"/>
          <w:szCs w:val="27"/>
        </w:rPr>
      </w:pPr>
    </w:p>
    <w:p w14:paraId="310C2B6F" w14:textId="77777777" w:rsidR="00EB0763" w:rsidRPr="00EB0763" w:rsidRDefault="00EB0763" w:rsidP="00EB0763">
      <w:pPr>
        <w:pStyle w:val="NormalWeb"/>
        <w:rPr>
          <w:b/>
          <w:bCs/>
          <w:color w:val="2F2FDD" w:themeColor="accent6" w:themeTint="99"/>
          <w:sz w:val="27"/>
          <w:szCs w:val="27"/>
        </w:rPr>
      </w:pPr>
      <w:r w:rsidRPr="00EB0763">
        <w:rPr>
          <w:b/>
          <w:bCs/>
          <w:color w:val="2F2FDD" w:themeColor="accent6" w:themeTint="99"/>
          <w:sz w:val="27"/>
          <w:szCs w:val="27"/>
        </w:rPr>
        <w:t>Valgkomite</w:t>
      </w:r>
    </w:p>
    <w:p w14:paraId="3AEB2042" w14:textId="77777777" w:rsidR="00EB0763" w:rsidRDefault="00EB0763" w:rsidP="00EB0763">
      <w:pPr>
        <w:pStyle w:val="NormalWe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Leder Dag Einar Liland, Forbundet Tenner og Helse (på valg) </w:t>
      </w:r>
      <w:r>
        <w:rPr>
          <w:color w:val="FF0000"/>
          <w:sz w:val="27"/>
          <w:szCs w:val="27"/>
        </w:rPr>
        <w:t>valgt 2020</w:t>
      </w:r>
    </w:p>
    <w:p w14:paraId="69416322" w14:textId="77777777" w:rsidR="00EB0763" w:rsidRDefault="00EB0763" w:rsidP="00EB0763">
      <w:pPr>
        <w:pStyle w:val="NormalWeb"/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>Medlem:</w:t>
      </w:r>
    </w:p>
    <w:p w14:paraId="0C85036B" w14:textId="77777777" w:rsidR="00EB0763" w:rsidRDefault="00EB0763" w:rsidP="00EB0763">
      <w:pPr>
        <w:pStyle w:val="NormalWe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Bente Liabø Thorsen, Autismeforeningen Sogn og Fjordane (ikke på valg) </w:t>
      </w:r>
      <w:r>
        <w:rPr>
          <w:color w:val="FF0000"/>
          <w:sz w:val="27"/>
          <w:szCs w:val="27"/>
        </w:rPr>
        <w:t>valgt 2020</w:t>
      </w:r>
    </w:p>
    <w:p w14:paraId="65E0E135" w14:textId="77777777" w:rsidR="00EB0763" w:rsidRDefault="00EB0763" w:rsidP="00EB0763">
      <w:pPr>
        <w:pStyle w:val="NormalWe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lastRenderedPageBreak/>
        <w:t xml:space="preserve">Vidar Myren, Diabetesforbundet Vestland (på valg) </w:t>
      </w:r>
      <w:r>
        <w:rPr>
          <w:color w:val="FF0000"/>
          <w:sz w:val="27"/>
          <w:szCs w:val="27"/>
        </w:rPr>
        <w:t>valgt 2020</w:t>
      </w:r>
    </w:p>
    <w:p w14:paraId="7F2C9713" w14:textId="77777777" w:rsidR="00EB0763" w:rsidRDefault="00EB0763" w:rsidP="00EB0763">
      <w:pPr>
        <w:pStyle w:val="NormalWe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Varamedlem: Jan Oddvar Gjerde (på valg) </w:t>
      </w:r>
      <w:r>
        <w:rPr>
          <w:color w:val="FF0000"/>
          <w:sz w:val="27"/>
          <w:szCs w:val="27"/>
        </w:rPr>
        <w:t>valgt 2022</w:t>
      </w:r>
    </w:p>
    <w:p w14:paraId="6CACB886" w14:textId="77777777" w:rsidR="00EB0763" w:rsidRDefault="00EB0763" w:rsidP="00EB0763">
      <w:pPr>
        <w:pStyle w:val="NormalWe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Funksjonstid som tillitsvalgt i FFO Vestland.</w:t>
      </w:r>
    </w:p>
    <w:p w14:paraId="392FDA00" w14:textId="77777777" w:rsidR="00EB0763" w:rsidRDefault="00EB0763" w:rsidP="00EB0763">
      <w:pPr>
        <w:pStyle w:val="NormalWe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I følge FFO sine vedtekter skal leder velges for 1 år. Styremedlemmer velges for 2 år, slik at halvparten velges hvert år. Varamedlemmer velges for 1 år. Ingen kan være tillitsvalgt i mer enn 10 år.</w:t>
      </w:r>
    </w:p>
    <w:p w14:paraId="7BCB0C6F" w14:textId="743D88EE" w:rsidR="00EB0763" w:rsidRDefault="00EB0763" w:rsidP="00EB0763">
      <w:pPr>
        <w:pStyle w:val="NormalWeb"/>
        <w:rPr>
          <w:color w:val="000000"/>
          <w:sz w:val="27"/>
          <w:szCs w:val="27"/>
        </w:rPr>
      </w:pPr>
      <w:bookmarkStart w:id="0" w:name="_Hlk155106796"/>
      <w:r>
        <w:rPr>
          <w:color w:val="000000"/>
          <w:sz w:val="27"/>
          <w:szCs w:val="27"/>
        </w:rPr>
        <w:t xml:space="preserve">Mer informasjon om dagens styre, strategi og handlingsplan finner du </w:t>
      </w:r>
      <w:hyperlink r:id="rId11" w:history="1">
        <w:r w:rsidRPr="00EB0763">
          <w:rPr>
            <w:rStyle w:val="Hyperkobling"/>
            <w:sz w:val="27"/>
            <w:szCs w:val="27"/>
          </w:rPr>
          <w:t>her.</w:t>
        </w:r>
      </w:hyperlink>
    </w:p>
    <w:bookmarkEnd w:id="0"/>
    <w:p w14:paraId="5301B029" w14:textId="77777777" w:rsidR="00EB0763" w:rsidRPr="00D513CF" w:rsidRDefault="00EB0763" w:rsidP="00EB0763">
      <w:pPr>
        <w:pStyle w:val="NormalWeb"/>
        <w:rPr>
          <w:b/>
          <w:bCs/>
          <w:color w:val="2F2FDD" w:themeColor="accent6" w:themeTint="99"/>
          <w:sz w:val="27"/>
          <w:szCs w:val="27"/>
        </w:rPr>
      </w:pPr>
      <w:r w:rsidRPr="00D513CF">
        <w:rPr>
          <w:b/>
          <w:bCs/>
          <w:color w:val="2F2FDD" w:themeColor="accent6" w:themeTint="99"/>
          <w:sz w:val="27"/>
          <w:szCs w:val="27"/>
        </w:rPr>
        <w:t>Kontaktinfo valgkomiteen FFO Vestland</w:t>
      </w:r>
    </w:p>
    <w:p w14:paraId="02D008F6" w14:textId="77777777" w:rsidR="00EB0763" w:rsidRDefault="00EB0763" w:rsidP="00EB0763">
      <w:pPr>
        <w:pStyle w:val="NormalWe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Leder Dag Einar Liland, e-post: </w:t>
      </w:r>
      <w:hyperlink r:id="rId12" w:history="1">
        <w:r>
          <w:rPr>
            <w:rStyle w:val="Hyperkobling"/>
            <w:sz w:val="27"/>
            <w:szCs w:val="27"/>
          </w:rPr>
          <w:t>dageinar@tenneroghelse.no</w:t>
        </w:r>
      </w:hyperlink>
      <w:r>
        <w:rPr>
          <w:color w:val="000000"/>
          <w:sz w:val="27"/>
          <w:szCs w:val="27"/>
        </w:rPr>
        <w:t xml:space="preserve"> mobil: 95038029.</w:t>
      </w:r>
    </w:p>
    <w:p w14:paraId="01F486B5" w14:textId="77777777" w:rsidR="00EB0763" w:rsidRDefault="00EB0763" w:rsidP="00EB0763">
      <w:pPr>
        <w:pStyle w:val="NormalWe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Medlem: Bente Liabø Thorsen, e-post: </w:t>
      </w:r>
      <w:hyperlink r:id="rId13" w:history="1">
        <w:r>
          <w:rPr>
            <w:rStyle w:val="Hyperkobling"/>
            <w:sz w:val="27"/>
            <w:szCs w:val="27"/>
          </w:rPr>
          <w:t>bentekari@yahoo.no</w:t>
        </w:r>
      </w:hyperlink>
      <w:r>
        <w:rPr>
          <w:color w:val="000000"/>
          <w:sz w:val="27"/>
          <w:szCs w:val="27"/>
        </w:rPr>
        <w:t xml:space="preserve">  mobil: 91311107.</w:t>
      </w:r>
    </w:p>
    <w:p w14:paraId="1CE09038" w14:textId="77777777" w:rsidR="00EB0763" w:rsidRDefault="00EB0763" w:rsidP="00EB0763">
      <w:pPr>
        <w:pStyle w:val="NormalWe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Medlem: Vidar Myren, e-post: </w:t>
      </w:r>
      <w:hyperlink r:id="rId14" w:history="1">
        <w:r>
          <w:rPr>
            <w:rStyle w:val="Hyperkobling"/>
            <w:sz w:val="27"/>
            <w:szCs w:val="27"/>
          </w:rPr>
          <w:t>myrenvidar@gmail.com</w:t>
        </w:r>
      </w:hyperlink>
      <w:r>
        <w:rPr>
          <w:color w:val="000000"/>
          <w:sz w:val="27"/>
          <w:szCs w:val="27"/>
        </w:rPr>
        <w:t xml:space="preserve">  mobil: 91344283.</w:t>
      </w:r>
    </w:p>
    <w:p w14:paraId="6E09833C" w14:textId="77777777" w:rsidR="00EB0763" w:rsidRDefault="00EB0763" w:rsidP="00EB0763">
      <w:pPr>
        <w:pStyle w:val="NormalWe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Varamedlem: Jan Oddvar Gjerde, </w:t>
      </w:r>
      <w:hyperlink r:id="rId15" w:history="1">
        <w:r>
          <w:rPr>
            <w:rStyle w:val="Hyperkobling"/>
            <w:sz w:val="27"/>
            <w:szCs w:val="27"/>
          </w:rPr>
          <w:t>jogjerde707@gmail.com</w:t>
        </w:r>
      </w:hyperlink>
      <w:r>
        <w:rPr>
          <w:color w:val="000000"/>
          <w:sz w:val="27"/>
          <w:szCs w:val="27"/>
        </w:rPr>
        <w:t xml:space="preserve"> mobil: 97590322.</w:t>
      </w:r>
    </w:p>
    <w:p w14:paraId="5336520D" w14:textId="77777777" w:rsidR="00FB74AA" w:rsidRDefault="00FB74AA" w:rsidP="00FB74AA"/>
    <w:p w14:paraId="65F6A060" w14:textId="77777777" w:rsidR="00FB74AA" w:rsidRDefault="00FB74AA" w:rsidP="00FB74AA"/>
    <w:p w14:paraId="4173730B" w14:textId="77777777" w:rsidR="00FB74AA" w:rsidRDefault="00FB74AA" w:rsidP="00FB74AA"/>
    <w:p w14:paraId="1418EC72" w14:textId="77777777" w:rsidR="00FB74AA" w:rsidRDefault="00FB74AA" w:rsidP="00FB74AA">
      <w:pPr>
        <w:rPr>
          <w:rFonts w:cstheme="minorHAnsi"/>
        </w:rPr>
      </w:pPr>
    </w:p>
    <w:p w14:paraId="7923AA36" w14:textId="77777777" w:rsidR="00F85D25" w:rsidRDefault="00F85D25" w:rsidP="00B72F35">
      <w:pPr>
        <w:rPr>
          <w:rFonts w:cs="Arial"/>
          <w:sz w:val="22"/>
          <w:szCs w:val="22"/>
        </w:rPr>
      </w:pPr>
    </w:p>
    <w:p w14:paraId="6845C31D" w14:textId="77777777" w:rsidR="002D11A8" w:rsidRDefault="002D11A8" w:rsidP="00B72F35">
      <w:pPr>
        <w:rPr>
          <w:rFonts w:cs="Arial"/>
          <w:sz w:val="22"/>
          <w:szCs w:val="22"/>
        </w:rPr>
      </w:pPr>
    </w:p>
    <w:p w14:paraId="575B2625" w14:textId="77777777" w:rsidR="00F85D25" w:rsidRPr="00D50F05" w:rsidRDefault="00F85D25" w:rsidP="00B72F35">
      <w:pPr>
        <w:rPr>
          <w:rFonts w:cs="Arial"/>
          <w:sz w:val="22"/>
          <w:szCs w:val="22"/>
        </w:rPr>
      </w:pPr>
    </w:p>
    <w:p w14:paraId="56DFB856" w14:textId="77777777" w:rsidR="00B72F35" w:rsidRPr="00907F38" w:rsidRDefault="00B72F35" w:rsidP="00B72F35">
      <w:pPr>
        <w:rPr>
          <w:rFonts w:asciiTheme="minorHAnsi" w:hAnsiTheme="minorHAnsi"/>
          <w:sz w:val="22"/>
          <w:szCs w:val="22"/>
        </w:rPr>
      </w:pPr>
    </w:p>
    <w:p w14:paraId="5FAFA3C4" w14:textId="77777777" w:rsidR="00603CF3" w:rsidRPr="00907F38" w:rsidRDefault="00603CF3" w:rsidP="00B72F35">
      <w:pPr>
        <w:rPr>
          <w:rFonts w:asciiTheme="minorHAnsi" w:hAnsiTheme="minorHAnsi"/>
          <w:sz w:val="22"/>
          <w:szCs w:val="22"/>
        </w:rPr>
      </w:pPr>
    </w:p>
    <w:p w14:paraId="702A7EF3" w14:textId="77777777" w:rsidR="002D11A8" w:rsidRDefault="002D11A8"/>
    <w:p w14:paraId="29552DEF" w14:textId="77777777" w:rsidR="002D11A8" w:rsidRDefault="002D11A8"/>
    <w:p w14:paraId="43CFF4D4" w14:textId="77777777" w:rsidR="0093559D" w:rsidRDefault="0093559D"/>
    <w:p w14:paraId="1BF03C0A" w14:textId="77777777" w:rsidR="0093559D" w:rsidRDefault="0093559D"/>
    <w:p w14:paraId="6A3C08FF" w14:textId="77777777" w:rsidR="0093559D" w:rsidRDefault="0093559D"/>
    <w:p w14:paraId="1C3215C6" w14:textId="77777777" w:rsidR="0093559D" w:rsidRDefault="0093559D"/>
    <w:p w14:paraId="487A1F6D" w14:textId="77777777" w:rsidR="0093559D" w:rsidRDefault="0093559D"/>
    <w:p w14:paraId="101471EA" w14:textId="77777777" w:rsidR="002D11A8" w:rsidRDefault="002D11A8"/>
    <w:p w14:paraId="7B62E543" w14:textId="77777777" w:rsidR="002D11A8" w:rsidRDefault="002D11A8"/>
    <w:p w14:paraId="1C023194" w14:textId="77777777" w:rsidR="002D11A8" w:rsidRDefault="002D11A8"/>
    <w:p w14:paraId="1B34C685" w14:textId="77777777" w:rsidR="002D11A8" w:rsidRDefault="002D11A8"/>
    <w:p w14:paraId="52B0A84B" w14:textId="77777777" w:rsidR="0093559D" w:rsidRDefault="0093559D"/>
    <w:p w14:paraId="5E352620" w14:textId="77777777" w:rsidR="002D11A8" w:rsidRDefault="002D11A8"/>
    <w:p w14:paraId="38049482" w14:textId="77777777" w:rsidR="002D11A8" w:rsidRDefault="002D11A8"/>
    <w:p w14:paraId="22C214DF" w14:textId="77777777" w:rsidR="002D11A8" w:rsidRDefault="002D11A8"/>
    <w:p w14:paraId="0AA77A18" w14:textId="77777777" w:rsidR="002810AC" w:rsidRDefault="002810AC"/>
    <w:p w14:paraId="56039E58" w14:textId="77777777" w:rsidR="002810AC" w:rsidRDefault="002810AC"/>
    <w:p w14:paraId="63DE7593" w14:textId="77777777" w:rsidR="002810AC" w:rsidRDefault="002810AC"/>
    <w:p w14:paraId="68517FE9" w14:textId="77777777" w:rsidR="002810AC" w:rsidRDefault="002810AC"/>
    <w:p w14:paraId="19A502FC" w14:textId="77777777" w:rsidR="002810AC" w:rsidRDefault="002810AC"/>
    <w:p w14:paraId="6A704241" w14:textId="77777777" w:rsidR="002810AC" w:rsidRDefault="002810AC"/>
    <w:p w14:paraId="6FAAA71B" w14:textId="77777777" w:rsidR="002810AC" w:rsidRDefault="002810AC"/>
    <w:p w14:paraId="00D99B71" w14:textId="77777777" w:rsidR="002810AC" w:rsidRDefault="002810AC"/>
    <w:p w14:paraId="372CEF6E" w14:textId="77777777" w:rsidR="002810AC" w:rsidRDefault="002810AC"/>
    <w:p w14:paraId="51EA1D56" w14:textId="77777777" w:rsidR="002810AC" w:rsidRDefault="002810AC"/>
    <w:p w14:paraId="1D745166" w14:textId="77777777" w:rsidR="002810AC" w:rsidRDefault="002810AC"/>
    <w:p w14:paraId="126371C7" w14:textId="77777777" w:rsidR="002810AC" w:rsidRDefault="002810AC"/>
    <w:p w14:paraId="0C1089DB" w14:textId="77777777" w:rsidR="002810AC" w:rsidRDefault="002810AC"/>
    <w:p w14:paraId="718550A0" w14:textId="77777777" w:rsidR="002810AC" w:rsidRDefault="002810AC"/>
    <w:p w14:paraId="22730190" w14:textId="77777777" w:rsidR="002810AC" w:rsidRDefault="002810AC"/>
    <w:p w14:paraId="310FB978" w14:textId="77777777" w:rsidR="002810AC" w:rsidRDefault="002810AC"/>
    <w:p w14:paraId="434B075C" w14:textId="77777777" w:rsidR="002810AC" w:rsidRDefault="002810AC"/>
    <w:p w14:paraId="30663B4D" w14:textId="77777777" w:rsidR="002810AC" w:rsidRDefault="002810AC"/>
    <w:p w14:paraId="5CFDBB82" w14:textId="77777777" w:rsidR="002810AC" w:rsidRDefault="002810AC"/>
    <w:p w14:paraId="0D0F4F75" w14:textId="77777777" w:rsidR="002810AC" w:rsidRDefault="002810AC"/>
    <w:p w14:paraId="1F67FE31" w14:textId="77777777" w:rsidR="002810AC" w:rsidRDefault="002810AC"/>
    <w:p w14:paraId="738F6A99" w14:textId="77777777" w:rsidR="002810AC" w:rsidRDefault="002810AC"/>
    <w:p w14:paraId="5FF976C0" w14:textId="77777777" w:rsidR="002810AC" w:rsidRDefault="002810AC"/>
    <w:p w14:paraId="004D97AB" w14:textId="77777777" w:rsidR="002810AC" w:rsidRDefault="002810AC"/>
    <w:p w14:paraId="3BC02E86" w14:textId="77777777" w:rsidR="002810AC" w:rsidRDefault="002810AC"/>
    <w:p w14:paraId="56C59562" w14:textId="77777777" w:rsidR="002810AC" w:rsidRDefault="002810AC"/>
    <w:p w14:paraId="7500BC7F" w14:textId="77777777" w:rsidR="002810AC" w:rsidRDefault="002810AC"/>
    <w:p w14:paraId="384C438E" w14:textId="77777777" w:rsidR="002810AC" w:rsidRDefault="002810AC"/>
    <w:p w14:paraId="60C87C52" w14:textId="77777777" w:rsidR="002810AC" w:rsidRDefault="002810AC"/>
    <w:p w14:paraId="0656388C" w14:textId="77777777" w:rsidR="002810AC" w:rsidRDefault="002810AC"/>
    <w:p w14:paraId="34C415C5" w14:textId="77777777" w:rsidR="002810AC" w:rsidRPr="00D76C4B" w:rsidRDefault="002810AC"/>
    <w:sectPr w:rsidR="002810AC" w:rsidRPr="00D76C4B" w:rsidSect="00624F38"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417" w:right="991" w:bottom="1417" w:left="1417" w:header="964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2E9934" w14:textId="77777777" w:rsidR="009456D4" w:rsidRDefault="009456D4" w:rsidP="00B4261E">
      <w:r>
        <w:separator/>
      </w:r>
    </w:p>
  </w:endnote>
  <w:endnote w:type="continuationSeparator" w:id="0">
    <w:p w14:paraId="1ABA0D12" w14:textId="77777777" w:rsidR="009456D4" w:rsidRDefault="009456D4" w:rsidP="00B4261E">
      <w:r>
        <w:continuationSeparator/>
      </w:r>
    </w:p>
  </w:endnote>
  <w:endnote w:type="continuationNotice" w:id="1">
    <w:p w14:paraId="432ED15C" w14:textId="77777777" w:rsidR="009456D4" w:rsidRDefault="009456D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idetall"/>
      </w:rPr>
      <w:id w:val="1703436951"/>
      <w:docPartObj>
        <w:docPartGallery w:val="Page Numbers (Bottom of Page)"/>
        <w:docPartUnique/>
      </w:docPartObj>
    </w:sdtPr>
    <w:sdtContent>
      <w:p w14:paraId="5641420F" w14:textId="77777777" w:rsidR="002D11A8" w:rsidRDefault="002D11A8" w:rsidP="00157B2D">
        <w:pPr>
          <w:pStyle w:val="Bunntekst"/>
          <w:framePr w:wrap="none" w:vAnchor="text" w:hAnchor="margin" w:xAlign="right" w:y="1"/>
          <w:rPr>
            <w:rStyle w:val="Sidetall"/>
          </w:rPr>
        </w:pPr>
        <w:r>
          <w:rPr>
            <w:rStyle w:val="Sidetall"/>
          </w:rPr>
          <w:fldChar w:fldCharType="begin"/>
        </w:r>
        <w:r>
          <w:rPr>
            <w:rStyle w:val="Sidetall"/>
          </w:rPr>
          <w:instrText xml:space="preserve"> PAGE </w:instrText>
        </w:r>
        <w:r>
          <w:rPr>
            <w:rStyle w:val="Sidetall"/>
          </w:rPr>
          <w:fldChar w:fldCharType="end"/>
        </w:r>
      </w:p>
    </w:sdtContent>
  </w:sdt>
  <w:p w14:paraId="209023C6" w14:textId="77777777" w:rsidR="002D11A8" w:rsidRDefault="002D11A8" w:rsidP="002D11A8">
    <w:pPr>
      <w:pStyle w:val="Bunnteks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rutenett"/>
      <w:tblW w:w="0" w:type="auto"/>
      <w:tblCellMar>
        <w:left w:w="0" w:type="dxa"/>
      </w:tblCellMar>
      <w:tblLook w:val="04A0" w:firstRow="1" w:lastRow="0" w:firstColumn="1" w:lastColumn="0" w:noHBand="0" w:noVBand="1"/>
    </w:tblPr>
    <w:tblGrid>
      <w:gridCol w:w="1958"/>
      <w:gridCol w:w="2190"/>
      <w:gridCol w:w="1906"/>
      <w:gridCol w:w="1710"/>
      <w:gridCol w:w="1734"/>
    </w:tblGrid>
    <w:tr w:rsidR="00FB74AA" w:rsidRPr="0009459D" w14:paraId="07673FBF" w14:textId="77777777" w:rsidTr="00FB74AA">
      <w:tc>
        <w:tcPr>
          <w:tcW w:w="1958" w:type="dxa"/>
          <w:tcBorders>
            <w:top w:val="nil"/>
            <w:left w:val="nil"/>
            <w:bottom w:val="nil"/>
            <w:right w:val="nil"/>
          </w:tcBorders>
        </w:tcPr>
        <w:p w14:paraId="5FEA53EB" w14:textId="39D56BBB" w:rsidR="00FB74AA" w:rsidRPr="0009459D" w:rsidRDefault="00FB74AA" w:rsidP="00545737">
          <w:pPr>
            <w:pStyle w:val="BasicParagraph"/>
            <w:rPr>
              <w:rFonts w:ascii="Arial" w:hAnsi="Arial" w:cs="Arial"/>
              <w:color w:val="auto"/>
              <w:spacing w:val="6"/>
              <w:sz w:val="16"/>
              <w:szCs w:val="16"/>
            </w:rPr>
          </w:pPr>
          <w:r w:rsidRPr="0009459D">
            <w:rPr>
              <w:rFonts w:ascii="Arial" w:hAnsi="Arial" w:cs="Arial"/>
              <w:color w:val="auto"/>
              <w:spacing w:val="6"/>
              <w:sz w:val="16"/>
              <w:szCs w:val="16"/>
            </w:rPr>
            <w:t>FFO Vestland</w:t>
          </w:r>
        </w:p>
        <w:p w14:paraId="4E34860E" w14:textId="77777777" w:rsidR="00FB74AA" w:rsidRPr="0009459D" w:rsidRDefault="00FB74AA" w:rsidP="00545737">
          <w:pPr>
            <w:pStyle w:val="Bunntekst"/>
            <w:tabs>
              <w:tab w:val="clear" w:pos="4536"/>
              <w:tab w:val="clear" w:pos="9072"/>
              <w:tab w:val="right" w:pos="9639"/>
            </w:tabs>
            <w:rPr>
              <w:rFonts w:cs="Arial"/>
              <w:spacing w:val="6"/>
              <w:sz w:val="16"/>
              <w:szCs w:val="16"/>
            </w:rPr>
          </w:pPr>
          <w:r w:rsidRPr="0009459D">
            <w:rPr>
              <w:rFonts w:cs="Arial"/>
              <w:spacing w:val="6"/>
              <w:sz w:val="16"/>
              <w:szCs w:val="16"/>
            </w:rPr>
            <w:t>Vestre strømkaien 7-9</w:t>
          </w:r>
        </w:p>
        <w:p w14:paraId="5E2FE94A" w14:textId="04525A80" w:rsidR="00FB74AA" w:rsidRPr="0009459D" w:rsidRDefault="00FB74AA" w:rsidP="00545737">
          <w:pPr>
            <w:pStyle w:val="Bunntekst"/>
            <w:tabs>
              <w:tab w:val="clear" w:pos="4536"/>
              <w:tab w:val="clear" w:pos="9072"/>
              <w:tab w:val="right" w:pos="9639"/>
            </w:tabs>
            <w:rPr>
              <w:rFonts w:cs="Arial"/>
              <w:sz w:val="16"/>
              <w:szCs w:val="16"/>
              <w:lang w:val="en-US"/>
            </w:rPr>
          </w:pPr>
          <w:r w:rsidRPr="0009459D">
            <w:rPr>
              <w:rFonts w:cs="Arial"/>
              <w:sz w:val="16"/>
              <w:szCs w:val="16"/>
            </w:rPr>
            <w:t xml:space="preserve">5008 Bergen </w:t>
          </w:r>
        </w:p>
      </w:tc>
      <w:tc>
        <w:tcPr>
          <w:tcW w:w="2190" w:type="dxa"/>
          <w:tcBorders>
            <w:top w:val="nil"/>
            <w:left w:val="nil"/>
            <w:bottom w:val="nil"/>
            <w:right w:val="nil"/>
          </w:tcBorders>
        </w:tcPr>
        <w:p w14:paraId="6F15A7ED" w14:textId="1A9E8D1A" w:rsidR="00FB74AA" w:rsidRPr="0009459D" w:rsidRDefault="00FB74AA" w:rsidP="00545737">
          <w:pPr>
            <w:pStyle w:val="BasicParagraph"/>
            <w:rPr>
              <w:rFonts w:ascii="Arial" w:hAnsi="Arial" w:cs="Arial"/>
              <w:color w:val="auto"/>
              <w:spacing w:val="6"/>
              <w:sz w:val="16"/>
              <w:szCs w:val="16"/>
            </w:rPr>
          </w:pPr>
          <w:r w:rsidRPr="0009459D">
            <w:rPr>
              <w:rFonts w:ascii="Arial" w:hAnsi="Arial" w:cs="Arial"/>
              <w:color w:val="auto"/>
              <w:spacing w:val="6"/>
              <w:sz w:val="16"/>
              <w:szCs w:val="16"/>
            </w:rPr>
            <w:t>+47 94487908</w:t>
          </w:r>
        </w:p>
        <w:p w14:paraId="1D5573DF" w14:textId="23FCE276" w:rsidR="0009459D" w:rsidRDefault="00000000" w:rsidP="00545737">
          <w:pPr>
            <w:pStyle w:val="BasicParagraph"/>
            <w:rPr>
              <w:rFonts w:ascii="Arial" w:hAnsi="Arial" w:cs="Arial"/>
              <w:color w:val="auto"/>
              <w:spacing w:val="6"/>
              <w:sz w:val="16"/>
              <w:szCs w:val="16"/>
            </w:rPr>
          </w:pPr>
          <w:hyperlink r:id="rId1" w:history="1">
            <w:r w:rsidR="0009459D" w:rsidRPr="00EA2773">
              <w:rPr>
                <w:rStyle w:val="Hyperkobling"/>
                <w:rFonts w:ascii="Arial" w:hAnsi="Arial" w:cs="Arial"/>
                <w:spacing w:val="6"/>
                <w:sz w:val="16"/>
                <w:szCs w:val="16"/>
              </w:rPr>
              <w:t>post.vestland@ffo.no</w:t>
            </w:r>
          </w:hyperlink>
        </w:p>
        <w:p w14:paraId="37887CA5" w14:textId="22BB565A" w:rsidR="0009459D" w:rsidRPr="0009459D" w:rsidRDefault="0009459D" w:rsidP="0009459D">
          <w:pPr>
            <w:pStyle w:val="BasicParagraph"/>
            <w:rPr>
              <w:rFonts w:ascii="Arial" w:hAnsi="Arial" w:cs="Arial"/>
              <w:color w:val="auto"/>
              <w:spacing w:val="6"/>
              <w:sz w:val="16"/>
              <w:szCs w:val="16"/>
              <w:lang w:val="nb-NO"/>
            </w:rPr>
          </w:pPr>
          <w:r>
            <w:rPr>
              <w:rFonts w:ascii="Arial" w:hAnsi="Arial" w:cs="Arial"/>
              <w:color w:val="auto"/>
              <w:spacing w:val="6"/>
              <w:sz w:val="16"/>
              <w:szCs w:val="16"/>
            </w:rPr>
            <w:t>h</w:t>
          </w:r>
          <w:r w:rsidRPr="0009459D">
            <w:rPr>
              <w:rFonts w:ascii="Arial" w:hAnsi="Arial" w:cs="Arial"/>
              <w:color w:val="auto"/>
              <w:spacing w:val="6"/>
              <w:sz w:val="16"/>
              <w:szCs w:val="16"/>
              <w:lang w:val="nb-NO"/>
            </w:rPr>
            <w:t>ttps://ffo.no/fylkeslag/ffo-vestland/</w:t>
          </w:r>
        </w:p>
        <w:p w14:paraId="2CD82C74" w14:textId="0A228D20" w:rsidR="00FB74AA" w:rsidRPr="0009459D" w:rsidRDefault="00FB74AA" w:rsidP="00545737">
          <w:pPr>
            <w:pStyle w:val="BasicParagraph"/>
            <w:rPr>
              <w:rFonts w:ascii="Arial" w:hAnsi="Arial" w:cs="Arial"/>
              <w:color w:val="auto"/>
              <w:spacing w:val="6"/>
              <w:sz w:val="16"/>
              <w:szCs w:val="16"/>
            </w:rPr>
          </w:pPr>
          <w:r w:rsidRPr="0009459D">
            <w:rPr>
              <w:rFonts w:ascii="Arial" w:hAnsi="Arial" w:cs="Arial"/>
              <w:color w:val="auto"/>
              <w:spacing w:val="6"/>
              <w:sz w:val="16"/>
              <w:szCs w:val="16"/>
            </w:rPr>
            <w:t xml:space="preserve">        </w:t>
          </w:r>
        </w:p>
        <w:p w14:paraId="7C2E33A1" w14:textId="07D14DE8" w:rsidR="00FB74AA" w:rsidRPr="0009459D" w:rsidRDefault="00FB74AA" w:rsidP="00545737">
          <w:pPr>
            <w:pStyle w:val="Bunntekst"/>
            <w:tabs>
              <w:tab w:val="clear" w:pos="4536"/>
              <w:tab w:val="clear" w:pos="9072"/>
              <w:tab w:val="right" w:pos="9639"/>
            </w:tabs>
            <w:rPr>
              <w:rFonts w:cs="Arial"/>
              <w:sz w:val="16"/>
              <w:szCs w:val="16"/>
              <w:lang w:val="en-US"/>
            </w:rPr>
          </w:pPr>
        </w:p>
      </w:tc>
      <w:tc>
        <w:tcPr>
          <w:tcW w:w="1906" w:type="dxa"/>
          <w:tcBorders>
            <w:top w:val="nil"/>
            <w:left w:val="nil"/>
            <w:bottom w:val="nil"/>
            <w:right w:val="nil"/>
          </w:tcBorders>
        </w:tcPr>
        <w:p w14:paraId="0EB6A6C6" w14:textId="77777777" w:rsidR="00FB74AA" w:rsidRPr="0009459D" w:rsidRDefault="00FB74AA" w:rsidP="00545737">
          <w:pPr>
            <w:pStyle w:val="Bunntekst"/>
            <w:tabs>
              <w:tab w:val="clear" w:pos="4536"/>
              <w:tab w:val="clear" w:pos="9072"/>
              <w:tab w:val="right" w:pos="9639"/>
            </w:tabs>
            <w:rPr>
              <w:rFonts w:cs="Arial"/>
              <w:sz w:val="16"/>
              <w:szCs w:val="16"/>
              <w:lang w:val="en-US"/>
            </w:rPr>
          </w:pPr>
          <w:r w:rsidRPr="0009459D">
            <w:rPr>
              <w:rFonts w:cs="Arial"/>
              <w:sz w:val="16"/>
              <w:szCs w:val="16"/>
              <w:lang w:val="en-US"/>
            </w:rPr>
            <w:t>Bankgiro: 9521 05 08415</w:t>
          </w:r>
        </w:p>
        <w:p w14:paraId="137FB15C" w14:textId="7BA0159C" w:rsidR="00574C79" w:rsidRPr="0009459D" w:rsidRDefault="00574C79" w:rsidP="00545737">
          <w:pPr>
            <w:pStyle w:val="Bunntekst"/>
            <w:tabs>
              <w:tab w:val="clear" w:pos="4536"/>
              <w:tab w:val="clear" w:pos="9072"/>
              <w:tab w:val="right" w:pos="9639"/>
            </w:tabs>
            <w:rPr>
              <w:rFonts w:cs="Arial"/>
              <w:sz w:val="16"/>
              <w:szCs w:val="16"/>
              <w:lang w:val="en-US"/>
            </w:rPr>
          </w:pPr>
          <w:r w:rsidRPr="0009459D">
            <w:rPr>
              <w:rFonts w:cs="Arial"/>
              <w:sz w:val="16"/>
              <w:szCs w:val="16"/>
              <w:lang w:val="en-US"/>
            </w:rPr>
            <w:t>Org.nr: 971349 050</w:t>
          </w:r>
        </w:p>
      </w:tc>
      <w:tc>
        <w:tcPr>
          <w:tcW w:w="1710" w:type="dxa"/>
          <w:tcBorders>
            <w:top w:val="nil"/>
            <w:left w:val="nil"/>
            <w:bottom w:val="nil"/>
            <w:right w:val="nil"/>
          </w:tcBorders>
        </w:tcPr>
        <w:p w14:paraId="3629A31D" w14:textId="77777777" w:rsidR="00FB74AA" w:rsidRPr="0009459D" w:rsidRDefault="00FB74AA" w:rsidP="00545737">
          <w:pPr>
            <w:pStyle w:val="Bunntekst"/>
            <w:tabs>
              <w:tab w:val="clear" w:pos="4536"/>
              <w:tab w:val="clear" w:pos="9072"/>
              <w:tab w:val="right" w:pos="9639"/>
            </w:tabs>
            <w:jc w:val="right"/>
            <w:rPr>
              <w:rFonts w:cs="Arial"/>
              <w:sz w:val="16"/>
              <w:szCs w:val="16"/>
              <w:lang w:val="en-US"/>
            </w:rPr>
          </w:pPr>
        </w:p>
      </w:tc>
      <w:tc>
        <w:tcPr>
          <w:tcW w:w="1734" w:type="dxa"/>
          <w:tcBorders>
            <w:top w:val="nil"/>
            <w:left w:val="nil"/>
            <w:bottom w:val="nil"/>
            <w:right w:val="nil"/>
          </w:tcBorders>
        </w:tcPr>
        <w:p w14:paraId="24C3D24B" w14:textId="217C3C7F" w:rsidR="00FB74AA" w:rsidRPr="0009459D" w:rsidRDefault="00FB74AA" w:rsidP="00545737">
          <w:pPr>
            <w:pStyle w:val="Bunntekst"/>
            <w:tabs>
              <w:tab w:val="clear" w:pos="4536"/>
              <w:tab w:val="clear" w:pos="9072"/>
              <w:tab w:val="right" w:pos="9639"/>
            </w:tabs>
            <w:jc w:val="right"/>
            <w:rPr>
              <w:rFonts w:cs="Arial"/>
              <w:sz w:val="16"/>
              <w:szCs w:val="16"/>
              <w:lang w:val="en-US"/>
            </w:rPr>
          </w:pPr>
          <w:r w:rsidRPr="0009459D">
            <w:rPr>
              <w:rFonts w:cs="Arial"/>
              <w:sz w:val="16"/>
              <w:szCs w:val="16"/>
              <w:lang w:val="en-US"/>
            </w:rPr>
            <w:fldChar w:fldCharType="begin"/>
          </w:r>
          <w:r w:rsidRPr="0009459D">
            <w:rPr>
              <w:rFonts w:cs="Arial"/>
              <w:sz w:val="16"/>
              <w:szCs w:val="16"/>
              <w:lang w:val="en-US"/>
            </w:rPr>
            <w:instrText xml:space="preserve"> PAGE  \* MERGEFORMAT </w:instrText>
          </w:r>
          <w:r w:rsidRPr="0009459D">
            <w:rPr>
              <w:rFonts w:cs="Arial"/>
              <w:sz w:val="16"/>
              <w:szCs w:val="16"/>
              <w:lang w:val="en-US"/>
            </w:rPr>
            <w:fldChar w:fldCharType="separate"/>
          </w:r>
          <w:r w:rsidRPr="0009459D">
            <w:rPr>
              <w:rFonts w:cs="Arial"/>
              <w:noProof/>
              <w:sz w:val="16"/>
              <w:szCs w:val="16"/>
              <w:lang w:val="en-US"/>
            </w:rPr>
            <w:t>2</w:t>
          </w:r>
          <w:r w:rsidRPr="0009459D">
            <w:rPr>
              <w:rFonts w:cs="Arial"/>
              <w:sz w:val="16"/>
              <w:szCs w:val="16"/>
              <w:lang w:val="en-US"/>
            </w:rPr>
            <w:fldChar w:fldCharType="end"/>
          </w:r>
        </w:p>
      </w:tc>
    </w:tr>
  </w:tbl>
  <w:p w14:paraId="1F053437" w14:textId="77777777" w:rsidR="00C519DC" w:rsidRPr="0009459D" w:rsidRDefault="00C519DC" w:rsidP="00F5658A">
    <w:pPr>
      <w:pStyle w:val="Bunntekst"/>
      <w:tabs>
        <w:tab w:val="clear" w:pos="4536"/>
        <w:tab w:val="clear" w:pos="9072"/>
        <w:tab w:val="right" w:pos="9639"/>
      </w:tabs>
      <w:rPr>
        <w:rFonts w:cs="Arial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rutenett"/>
      <w:tblW w:w="0" w:type="auto"/>
      <w:tblInd w:w="-142" w:type="dxa"/>
      <w:tblCellMar>
        <w:left w:w="0" w:type="dxa"/>
      </w:tblCellMar>
      <w:tblLook w:val="04A0" w:firstRow="1" w:lastRow="0" w:firstColumn="1" w:lastColumn="0" w:noHBand="0" w:noVBand="1"/>
    </w:tblPr>
    <w:tblGrid>
      <w:gridCol w:w="1985"/>
      <w:gridCol w:w="2901"/>
      <w:gridCol w:w="2372"/>
      <w:gridCol w:w="2372"/>
    </w:tblGrid>
    <w:tr w:rsidR="0093559D" w:rsidRPr="002810AC" w14:paraId="1B598E78" w14:textId="77777777" w:rsidTr="00574C79">
      <w:trPr>
        <w:trHeight w:val="851"/>
      </w:trPr>
      <w:tc>
        <w:tcPr>
          <w:tcW w:w="1985" w:type="dxa"/>
          <w:tcBorders>
            <w:top w:val="nil"/>
            <w:left w:val="nil"/>
            <w:bottom w:val="nil"/>
            <w:right w:val="nil"/>
          </w:tcBorders>
        </w:tcPr>
        <w:p w14:paraId="5C8EB101" w14:textId="77777777" w:rsidR="0093559D" w:rsidRPr="0009459D" w:rsidRDefault="0093559D" w:rsidP="0093559D">
          <w:pPr>
            <w:pStyle w:val="BasicParagraph"/>
            <w:rPr>
              <w:rFonts w:ascii="Arial" w:hAnsi="Arial" w:cs="Arial"/>
              <w:color w:val="auto"/>
              <w:spacing w:val="6"/>
              <w:sz w:val="16"/>
              <w:szCs w:val="16"/>
              <w:lang w:val="nb-NO"/>
            </w:rPr>
          </w:pPr>
          <w:r w:rsidRPr="0009459D">
            <w:rPr>
              <w:rFonts w:ascii="Arial" w:hAnsi="Arial" w:cs="Arial"/>
              <w:color w:val="auto"/>
              <w:spacing w:val="6"/>
              <w:sz w:val="16"/>
              <w:szCs w:val="16"/>
              <w:lang w:val="nb-NO"/>
            </w:rPr>
            <w:t>FFO</w:t>
          </w:r>
          <w:r w:rsidR="005F6C01" w:rsidRPr="0009459D">
            <w:rPr>
              <w:rFonts w:ascii="Arial" w:hAnsi="Arial" w:cs="Arial"/>
              <w:color w:val="auto"/>
              <w:spacing w:val="6"/>
              <w:sz w:val="16"/>
              <w:szCs w:val="16"/>
              <w:lang w:val="nb-NO"/>
            </w:rPr>
            <w:t xml:space="preserve"> Vestland</w:t>
          </w:r>
        </w:p>
        <w:p w14:paraId="69295EBC" w14:textId="4FDAE193" w:rsidR="005F6C01" w:rsidRPr="0009459D" w:rsidRDefault="005F6C01" w:rsidP="0093559D">
          <w:pPr>
            <w:pStyle w:val="Bunntekst"/>
            <w:tabs>
              <w:tab w:val="clear" w:pos="4536"/>
              <w:tab w:val="clear" w:pos="9072"/>
              <w:tab w:val="right" w:pos="9639"/>
            </w:tabs>
            <w:rPr>
              <w:rFonts w:cs="Arial"/>
              <w:spacing w:val="6"/>
              <w:sz w:val="16"/>
              <w:szCs w:val="16"/>
            </w:rPr>
          </w:pPr>
          <w:r w:rsidRPr="0009459D">
            <w:rPr>
              <w:rFonts w:cs="Arial"/>
              <w:spacing w:val="6"/>
              <w:sz w:val="16"/>
              <w:szCs w:val="16"/>
            </w:rPr>
            <w:t>Vestre Strømkaien 7-</w:t>
          </w:r>
          <w:r w:rsidR="00FB74AA" w:rsidRPr="0009459D">
            <w:rPr>
              <w:rFonts w:cs="Arial"/>
              <w:spacing w:val="6"/>
              <w:sz w:val="16"/>
              <w:szCs w:val="16"/>
            </w:rPr>
            <w:t>9</w:t>
          </w:r>
        </w:p>
        <w:p w14:paraId="7324374C" w14:textId="77777777" w:rsidR="0093559D" w:rsidRPr="0009459D" w:rsidRDefault="005F6C01" w:rsidP="0093559D">
          <w:pPr>
            <w:pStyle w:val="Bunntekst"/>
            <w:tabs>
              <w:tab w:val="clear" w:pos="4536"/>
              <w:tab w:val="clear" w:pos="9072"/>
              <w:tab w:val="right" w:pos="9639"/>
            </w:tabs>
            <w:rPr>
              <w:rFonts w:cs="Arial"/>
              <w:sz w:val="16"/>
              <w:szCs w:val="16"/>
            </w:rPr>
          </w:pPr>
          <w:r w:rsidRPr="0009459D">
            <w:rPr>
              <w:rFonts w:cs="Arial"/>
              <w:spacing w:val="6"/>
              <w:sz w:val="16"/>
              <w:szCs w:val="16"/>
            </w:rPr>
            <w:t>5008 Bergen</w:t>
          </w:r>
          <w:r w:rsidR="0093559D" w:rsidRPr="0009459D">
            <w:rPr>
              <w:rFonts w:cs="Arial"/>
              <w:spacing w:val="6"/>
              <w:sz w:val="16"/>
              <w:szCs w:val="16"/>
            </w:rPr>
            <w:t xml:space="preserve"> </w:t>
          </w:r>
        </w:p>
      </w:tc>
      <w:tc>
        <w:tcPr>
          <w:tcW w:w="2901" w:type="dxa"/>
          <w:tcBorders>
            <w:top w:val="nil"/>
            <w:left w:val="nil"/>
            <w:bottom w:val="nil"/>
            <w:right w:val="nil"/>
          </w:tcBorders>
        </w:tcPr>
        <w:p w14:paraId="4F6A591E" w14:textId="77777777" w:rsidR="0093559D" w:rsidRPr="0009459D" w:rsidRDefault="0093559D" w:rsidP="0093559D">
          <w:pPr>
            <w:pStyle w:val="BasicParagraph"/>
            <w:rPr>
              <w:rFonts w:ascii="Arial" w:hAnsi="Arial" w:cs="Arial"/>
              <w:color w:val="auto"/>
              <w:spacing w:val="6"/>
              <w:sz w:val="16"/>
              <w:szCs w:val="16"/>
              <w:lang w:val="nb-NO"/>
            </w:rPr>
          </w:pPr>
          <w:r w:rsidRPr="0009459D">
            <w:rPr>
              <w:rFonts w:ascii="Arial" w:hAnsi="Arial" w:cs="Arial"/>
              <w:color w:val="auto"/>
              <w:spacing w:val="6"/>
              <w:sz w:val="16"/>
              <w:szCs w:val="16"/>
              <w:lang w:val="nb-NO"/>
            </w:rPr>
            <w:t>+47</w:t>
          </w:r>
          <w:r w:rsidR="005F6C01" w:rsidRPr="0009459D">
            <w:rPr>
              <w:rFonts w:ascii="Arial" w:hAnsi="Arial" w:cs="Arial"/>
              <w:color w:val="auto"/>
              <w:spacing w:val="6"/>
              <w:sz w:val="16"/>
              <w:szCs w:val="16"/>
              <w:lang w:val="nb-NO"/>
            </w:rPr>
            <w:t> 944 87 908</w:t>
          </w:r>
        </w:p>
        <w:p w14:paraId="5FB2662F" w14:textId="345BAD30" w:rsidR="0009459D" w:rsidRDefault="00000000" w:rsidP="0093559D">
          <w:pPr>
            <w:pStyle w:val="BasicParagraph"/>
            <w:rPr>
              <w:rFonts w:ascii="Arial" w:hAnsi="Arial" w:cs="Arial"/>
              <w:color w:val="auto"/>
              <w:spacing w:val="6"/>
              <w:sz w:val="16"/>
              <w:szCs w:val="16"/>
              <w:lang w:val="nb-NO"/>
            </w:rPr>
          </w:pPr>
          <w:hyperlink r:id="rId1" w:history="1">
            <w:r w:rsidR="0009459D" w:rsidRPr="00EA2773">
              <w:rPr>
                <w:rStyle w:val="Hyperkobling"/>
                <w:rFonts w:ascii="Arial" w:hAnsi="Arial" w:cs="Arial"/>
                <w:spacing w:val="6"/>
                <w:sz w:val="16"/>
                <w:szCs w:val="16"/>
                <w:lang w:val="nb-NO"/>
              </w:rPr>
              <w:t>post.vestland@ffo.no</w:t>
            </w:r>
          </w:hyperlink>
        </w:p>
        <w:p w14:paraId="48A3FE5E" w14:textId="77777777" w:rsidR="005F6C01" w:rsidRPr="0009459D" w:rsidRDefault="00E52057" w:rsidP="0093559D">
          <w:pPr>
            <w:pStyle w:val="BasicParagraph"/>
            <w:rPr>
              <w:rFonts w:ascii="Arial" w:hAnsi="Arial" w:cs="Arial"/>
              <w:color w:val="auto"/>
              <w:spacing w:val="6"/>
              <w:sz w:val="16"/>
              <w:szCs w:val="16"/>
              <w:lang w:val="nb-NO"/>
            </w:rPr>
          </w:pPr>
          <w:r w:rsidRPr="0009459D">
            <w:rPr>
              <w:rFonts w:ascii="Arial" w:hAnsi="Arial" w:cs="Arial"/>
              <w:color w:val="auto"/>
              <w:spacing w:val="6"/>
              <w:sz w:val="16"/>
              <w:szCs w:val="16"/>
              <w:lang w:val="nb-NO"/>
            </w:rPr>
            <w:t>https://ffo.no/fylkeslag/ffo-vestland/</w:t>
          </w:r>
        </w:p>
        <w:p w14:paraId="56623024" w14:textId="77777777" w:rsidR="0093559D" w:rsidRPr="0009459D" w:rsidRDefault="0093559D" w:rsidP="0093559D">
          <w:pPr>
            <w:pStyle w:val="Bunntekst"/>
            <w:tabs>
              <w:tab w:val="clear" w:pos="4536"/>
              <w:tab w:val="clear" w:pos="9072"/>
              <w:tab w:val="right" w:pos="9639"/>
            </w:tabs>
            <w:rPr>
              <w:rFonts w:cs="Arial"/>
              <w:sz w:val="16"/>
              <w:szCs w:val="16"/>
            </w:rPr>
          </w:pPr>
        </w:p>
      </w:tc>
      <w:tc>
        <w:tcPr>
          <w:tcW w:w="2372" w:type="dxa"/>
          <w:tcBorders>
            <w:top w:val="nil"/>
            <w:left w:val="nil"/>
            <w:bottom w:val="nil"/>
            <w:right w:val="nil"/>
          </w:tcBorders>
        </w:tcPr>
        <w:p w14:paraId="0FDDC6AC" w14:textId="77777777" w:rsidR="0093559D" w:rsidRPr="0009459D" w:rsidRDefault="0093559D" w:rsidP="0093559D">
          <w:pPr>
            <w:pStyle w:val="BasicParagraph"/>
            <w:rPr>
              <w:rFonts w:ascii="Arial" w:hAnsi="Arial" w:cs="Arial"/>
              <w:color w:val="auto"/>
              <w:spacing w:val="6"/>
              <w:sz w:val="16"/>
              <w:szCs w:val="16"/>
              <w:lang w:val="nb-NO"/>
            </w:rPr>
          </w:pPr>
          <w:r w:rsidRPr="0009459D">
            <w:rPr>
              <w:rFonts w:ascii="Arial" w:hAnsi="Arial" w:cs="Arial"/>
              <w:color w:val="auto"/>
              <w:spacing w:val="6"/>
              <w:sz w:val="16"/>
              <w:szCs w:val="16"/>
              <w:lang w:val="nb-NO"/>
            </w:rPr>
            <w:t xml:space="preserve">Bankgiro: </w:t>
          </w:r>
          <w:r w:rsidR="005F6C01" w:rsidRPr="0009459D">
            <w:rPr>
              <w:rFonts w:ascii="Arial" w:hAnsi="Arial" w:cs="Arial"/>
              <w:color w:val="auto"/>
              <w:spacing w:val="6"/>
              <w:sz w:val="16"/>
              <w:szCs w:val="16"/>
              <w:lang w:val="nb-NO"/>
            </w:rPr>
            <w:t xml:space="preserve">9521 </w:t>
          </w:r>
          <w:r w:rsidRPr="0009459D">
            <w:rPr>
              <w:rFonts w:ascii="Arial" w:hAnsi="Arial" w:cs="Arial"/>
              <w:color w:val="auto"/>
              <w:spacing w:val="6"/>
              <w:sz w:val="16"/>
              <w:szCs w:val="16"/>
              <w:lang w:val="nb-NO"/>
            </w:rPr>
            <w:t>0</w:t>
          </w:r>
          <w:r w:rsidR="005F6C01" w:rsidRPr="0009459D">
            <w:rPr>
              <w:rFonts w:ascii="Arial" w:hAnsi="Arial" w:cs="Arial"/>
              <w:color w:val="auto"/>
              <w:spacing w:val="6"/>
              <w:sz w:val="16"/>
              <w:szCs w:val="16"/>
              <w:lang w:val="nb-NO"/>
            </w:rPr>
            <w:t>5</w:t>
          </w:r>
          <w:r w:rsidRPr="0009459D">
            <w:rPr>
              <w:rFonts w:ascii="Arial" w:hAnsi="Arial" w:cs="Arial"/>
              <w:color w:val="auto"/>
              <w:spacing w:val="6"/>
              <w:sz w:val="16"/>
              <w:szCs w:val="16"/>
              <w:lang w:val="nb-NO"/>
            </w:rPr>
            <w:t xml:space="preserve"> </w:t>
          </w:r>
          <w:r w:rsidR="005F6C01" w:rsidRPr="0009459D">
            <w:rPr>
              <w:rFonts w:ascii="Arial" w:hAnsi="Arial" w:cs="Arial"/>
              <w:color w:val="auto"/>
              <w:spacing w:val="6"/>
              <w:sz w:val="16"/>
              <w:szCs w:val="16"/>
              <w:lang w:val="nb-NO"/>
            </w:rPr>
            <w:t xml:space="preserve">08415 </w:t>
          </w:r>
        </w:p>
        <w:p w14:paraId="4A1B760C" w14:textId="34AB178D" w:rsidR="0093559D" w:rsidRPr="0009459D" w:rsidRDefault="0093559D" w:rsidP="0093559D">
          <w:pPr>
            <w:pStyle w:val="Bunntekst"/>
            <w:tabs>
              <w:tab w:val="clear" w:pos="4536"/>
              <w:tab w:val="clear" w:pos="9072"/>
              <w:tab w:val="right" w:pos="9639"/>
            </w:tabs>
            <w:rPr>
              <w:rFonts w:cs="Arial"/>
              <w:sz w:val="16"/>
              <w:szCs w:val="16"/>
            </w:rPr>
          </w:pPr>
          <w:r w:rsidRPr="0009459D">
            <w:rPr>
              <w:rFonts w:cs="Arial"/>
              <w:noProof/>
              <w:spacing w:val="6"/>
              <w:sz w:val="16"/>
              <w:szCs w:val="16"/>
            </w:rPr>
            <w:t>Org.</w:t>
          </w:r>
          <w:r w:rsidR="00574C79" w:rsidRPr="0009459D">
            <w:rPr>
              <w:rFonts w:cs="Arial"/>
              <w:noProof/>
              <w:spacing w:val="6"/>
              <w:sz w:val="16"/>
              <w:szCs w:val="16"/>
            </w:rPr>
            <w:t>nr:</w:t>
          </w:r>
          <w:r w:rsidRPr="0009459D">
            <w:rPr>
              <w:rFonts w:cs="Arial"/>
              <w:spacing w:val="6"/>
              <w:sz w:val="16"/>
              <w:szCs w:val="16"/>
            </w:rPr>
            <w:t xml:space="preserve"> </w:t>
          </w:r>
          <w:r w:rsidR="005F6C01" w:rsidRPr="0009459D">
            <w:rPr>
              <w:rFonts w:cs="Arial"/>
              <w:spacing w:val="6"/>
              <w:sz w:val="16"/>
              <w:szCs w:val="16"/>
            </w:rPr>
            <w:t>971 349 050</w:t>
          </w:r>
        </w:p>
      </w:tc>
      <w:tc>
        <w:tcPr>
          <w:tcW w:w="2372" w:type="dxa"/>
          <w:tcBorders>
            <w:top w:val="nil"/>
            <w:left w:val="nil"/>
            <w:bottom w:val="nil"/>
            <w:right w:val="nil"/>
          </w:tcBorders>
        </w:tcPr>
        <w:p w14:paraId="1A8C81BA" w14:textId="77777777" w:rsidR="0093559D" w:rsidRPr="002810AC" w:rsidRDefault="0093559D" w:rsidP="0093559D">
          <w:pPr>
            <w:pStyle w:val="Bunntekst"/>
            <w:tabs>
              <w:tab w:val="clear" w:pos="4536"/>
              <w:tab w:val="clear" w:pos="9072"/>
              <w:tab w:val="right" w:pos="9639"/>
            </w:tabs>
            <w:jc w:val="right"/>
            <w:rPr>
              <w:rFonts w:cs="Arial"/>
              <w:color w:val="5700FF" w:themeColor="accent1"/>
              <w:sz w:val="16"/>
              <w:szCs w:val="16"/>
            </w:rPr>
          </w:pPr>
        </w:p>
      </w:tc>
    </w:tr>
  </w:tbl>
  <w:p w14:paraId="55BB5986" w14:textId="77777777" w:rsidR="00F85D25" w:rsidRPr="002810AC" w:rsidRDefault="00F85D25" w:rsidP="00DF10C1">
    <w:pPr>
      <w:pStyle w:val="Bunntekst"/>
      <w:tabs>
        <w:tab w:val="clear" w:pos="4536"/>
        <w:tab w:val="clear" w:pos="9072"/>
        <w:tab w:val="right" w:pos="9639"/>
      </w:tabs>
      <w:rPr>
        <w:rFonts w:cs="Arial"/>
        <w:color w:val="5700FF" w:themeColor="accent1"/>
        <w:sz w:val="16"/>
        <w:szCs w:val="16"/>
      </w:rPr>
    </w:pPr>
    <w:r w:rsidRPr="002810AC">
      <w:rPr>
        <w:rFonts w:cs="Arial"/>
        <w:color w:val="5700FF" w:themeColor="accent1"/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1AD9F6" w14:textId="77777777" w:rsidR="009456D4" w:rsidRDefault="009456D4" w:rsidP="00B4261E">
      <w:r>
        <w:separator/>
      </w:r>
    </w:p>
  </w:footnote>
  <w:footnote w:type="continuationSeparator" w:id="0">
    <w:p w14:paraId="22BCA63A" w14:textId="77777777" w:rsidR="009456D4" w:rsidRDefault="009456D4" w:rsidP="00B4261E">
      <w:r>
        <w:continuationSeparator/>
      </w:r>
    </w:p>
  </w:footnote>
  <w:footnote w:type="continuationNotice" w:id="1">
    <w:p w14:paraId="0820375E" w14:textId="77777777" w:rsidR="009456D4" w:rsidRDefault="009456D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E28136" w14:textId="77777777" w:rsidR="009E0F11" w:rsidRDefault="009E0F11" w:rsidP="009E0F11">
    <w:pPr>
      <w:pStyle w:val="Topptekst"/>
    </w:pPr>
  </w:p>
  <w:p w14:paraId="0083A3C0" w14:textId="77777777" w:rsidR="009E0F11" w:rsidRDefault="009E0F11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85E6CD" w14:textId="77777777" w:rsidR="00DF10C1" w:rsidRDefault="00D029FC">
    <w:pPr>
      <w:pStyle w:val="Topptekst"/>
    </w:pPr>
    <w:r>
      <w:rPr>
        <w:noProof/>
      </w:rPr>
      <w:drawing>
        <wp:anchor distT="0" distB="0" distL="114300" distR="114300" simplePos="0" relativeHeight="251658242" behindDoc="0" locked="0" layoutInCell="1" allowOverlap="1" wp14:anchorId="1B032C4F" wp14:editId="63C79C21">
          <wp:simplePos x="0" y="0"/>
          <wp:positionH relativeFrom="column">
            <wp:posOffset>-287341</wp:posOffset>
          </wp:positionH>
          <wp:positionV relativeFrom="paragraph">
            <wp:posOffset>-431681</wp:posOffset>
          </wp:positionV>
          <wp:extent cx="3989070" cy="1355090"/>
          <wp:effectExtent l="0" t="0" r="0" b="0"/>
          <wp:wrapSquare wrapText="bothSides"/>
          <wp:docPr id="148677053" name="Picture 1486770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92474500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89070" cy="13550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70CE138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8CC1B6D"/>
    <w:multiLevelType w:val="hybridMultilevel"/>
    <w:tmpl w:val="D60E668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993D0E"/>
    <w:multiLevelType w:val="hybridMultilevel"/>
    <w:tmpl w:val="8102B894"/>
    <w:lvl w:ilvl="0" w:tplc="8070C2F2">
      <w:start w:val="1"/>
      <w:numFmt w:val="decimal"/>
      <w:pStyle w:val="Tall-liste"/>
      <w:lvlText w:val="%1."/>
      <w:lvlJc w:val="left"/>
      <w:pPr>
        <w:ind w:left="720" w:hanging="360"/>
      </w:pPr>
      <w:rPr>
        <w:color w:val="5700FF" w:themeColor="accen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6D23C2A"/>
    <w:multiLevelType w:val="hybridMultilevel"/>
    <w:tmpl w:val="9DE87812"/>
    <w:lvl w:ilvl="0" w:tplc="B7B87FFE">
      <w:start w:val="1"/>
      <w:numFmt w:val="bullet"/>
      <w:pStyle w:val="Punktliste1"/>
      <w:lvlText w:val=""/>
      <w:lvlJc w:val="left"/>
      <w:pPr>
        <w:ind w:left="720" w:hanging="360"/>
      </w:pPr>
      <w:rPr>
        <w:rFonts w:ascii="Symbol" w:hAnsi="Symbol" w:hint="default"/>
        <w:color w:val="5700FF" w:themeColor="accen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69998364">
    <w:abstractNumId w:val="2"/>
  </w:num>
  <w:num w:numId="2" w16cid:durableId="180048415">
    <w:abstractNumId w:val="3"/>
  </w:num>
  <w:num w:numId="3" w16cid:durableId="1605730261">
    <w:abstractNumId w:val="0"/>
  </w:num>
  <w:num w:numId="4" w16cid:durableId="2128309276">
    <w:abstractNumId w:val="0"/>
  </w:num>
  <w:num w:numId="5" w16cid:durableId="427964311">
    <w:abstractNumId w:val="0"/>
  </w:num>
  <w:num w:numId="6" w16cid:durableId="937829616">
    <w:abstractNumId w:val="0"/>
  </w:num>
  <w:num w:numId="7" w16cid:durableId="1963030871">
    <w:abstractNumId w:val="0"/>
  </w:num>
  <w:num w:numId="8" w16cid:durableId="1985549742">
    <w:abstractNumId w:val="0"/>
  </w:num>
  <w:num w:numId="9" w16cid:durableId="1927421553">
    <w:abstractNumId w:val="0"/>
  </w:num>
  <w:num w:numId="10" w16cid:durableId="593706639">
    <w:abstractNumId w:val="0"/>
  </w:num>
  <w:num w:numId="11" w16cid:durableId="277104291">
    <w:abstractNumId w:val="0"/>
  </w:num>
  <w:num w:numId="12" w16cid:durableId="244262971">
    <w:abstractNumId w:val="0"/>
  </w:num>
  <w:num w:numId="13" w16cid:durableId="1469978159">
    <w:abstractNumId w:val="0"/>
  </w:num>
  <w:num w:numId="14" w16cid:durableId="1717897457">
    <w:abstractNumId w:val="0"/>
  </w:num>
  <w:num w:numId="15" w16cid:durableId="862665954">
    <w:abstractNumId w:val="0"/>
  </w:num>
  <w:num w:numId="16" w16cid:durableId="986669991">
    <w:abstractNumId w:val="0"/>
  </w:num>
  <w:num w:numId="17" w16cid:durableId="190220733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nb-NO" w:vendorID="666" w:dllVersion="513" w:checkStyle="1"/>
  <w:activeWritingStyle w:appName="MSWord" w:lang="nb-NO" w:vendorID="22" w:dllVersion="513" w:checkStyle="1"/>
  <w:proofState w:spelling="clean" w:grammar="clean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74AA"/>
    <w:rsid w:val="0004772D"/>
    <w:rsid w:val="00054E05"/>
    <w:rsid w:val="000573BC"/>
    <w:rsid w:val="000603A7"/>
    <w:rsid w:val="0009459D"/>
    <w:rsid w:val="000A57C5"/>
    <w:rsid w:val="000A6465"/>
    <w:rsid w:val="000B01F4"/>
    <w:rsid w:val="000D4AB4"/>
    <w:rsid w:val="000F39E8"/>
    <w:rsid w:val="000F6E0F"/>
    <w:rsid w:val="00100EAB"/>
    <w:rsid w:val="00105703"/>
    <w:rsid w:val="00147590"/>
    <w:rsid w:val="001704E7"/>
    <w:rsid w:val="001A1E02"/>
    <w:rsid w:val="001B13BD"/>
    <w:rsid w:val="00225952"/>
    <w:rsid w:val="00235176"/>
    <w:rsid w:val="00236052"/>
    <w:rsid w:val="0025376E"/>
    <w:rsid w:val="00261C69"/>
    <w:rsid w:val="00272CAB"/>
    <w:rsid w:val="002810AC"/>
    <w:rsid w:val="00285D6A"/>
    <w:rsid w:val="002A4F92"/>
    <w:rsid w:val="002D11A8"/>
    <w:rsid w:val="002E2E8E"/>
    <w:rsid w:val="002F3A57"/>
    <w:rsid w:val="003072E9"/>
    <w:rsid w:val="00317773"/>
    <w:rsid w:val="00341FE0"/>
    <w:rsid w:val="00355E90"/>
    <w:rsid w:val="003B16A3"/>
    <w:rsid w:val="003B19B9"/>
    <w:rsid w:val="003B3D42"/>
    <w:rsid w:val="003C0E1F"/>
    <w:rsid w:val="003E0C55"/>
    <w:rsid w:val="003F67BA"/>
    <w:rsid w:val="00413005"/>
    <w:rsid w:val="0041694F"/>
    <w:rsid w:val="00432C40"/>
    <w:rsid w:val="00445CB1"/>
    <w:rsid w:val="0046119F"/>
    <w:rsid w:val="004710B5"/>
    <w:rsid w:val="004734AF"/>
    <w:rsid w:val="004B0C5D"/>
    <w:rsid w:val="004C4DEF"/>
    <w:rsid w:val="005214F9"/>
    <w:rsid w:val="00525C5E"/>
    <w:rsid w:val="00525E24"/>
    <w:rsid w:val="0052795C"/>
    <w:rsid w:val="00531932"/>
    <w:rsid w:val="0054065D"/>
    <w:rsid w:val="005410FF"/>
    <w:rsid w:val="00545737"/>
    <w:rsid w:val="0056171C"/>
    <w:rsid w:val="00563F4D"/>
    <w:rsid w:val="005731F8"/>
    <w:rsid w:val="00574C79"/>
    <w:rsid w:val="00582C80"/>
    <w:rsid w:val="0059019E"/>
    <w:rsid w:val="005D2E73"/>
    <w:rsid w:val="005D509A"/>
    <w:rsid w:val="005D7695"/>
    <w:rsid w:val="005E78CC"/>
    <w:rsid w:val="005F0911"/>
    <w:rsid w:val="005F5A2D"/>
    <w:rsid w:val="005F6C01"/>
    <w:rsid w:val="00603CF3"/>
    <w:rsid w:val="006042AE"/>
    <w:rsid w:val="0061289F"/>
    <w:rsid w:val="00613597"/>
    <w:rsid w:val="00624F38"/>
    <w:rsid w:val="0062604A"/>
    <w:rsid w:val="00632CA2"/>
    <w:rsid w:val="006466FD"/>
    <w:rsid w:val="00676B9F"/>
    <w:rsid w:val="00690279"/>
    <w:rsid w:val="006A0CA1"/>
    <w:rsid w:val="006A6062"/>
    <w:rsid w:val="006B3B5E"/>
    <w:rsid w:val="006D020C"/>
    <w:rsid w:val="006D2CF7"/>
    <w:rsid w:val="006F3C67"/>
    <w:rsid w:val="00705766"/>
    <w:rsid w:val="00797BC5"/>
    <w:rsid w:val="007B095A"/>
    <w:rsid w:val="007C0F69"/>
    <w:rsid w:val="007D0252"/>
    <w:rsid w:val="007D1C2C"/>
    <w:rsid w:val="007E1C44"/>
    <w:rsid w:val="007F0B50"/>
    <w:rsid w:val="007F52ED"/>
    <w:rsid w:val="007F5D97"/>
    <w:rsid w:val="00800E77"/>
    <w:rsid w:val="008324C0"/>
    <w:rsid w:val="008509E0"/>
    <w:rsid w:val="008538D7"/>
    <w:rsid w:val="00856AE3"/>
    <w:rsid w:val="008A2EF3"/>
    <w:rsid w:val="008A3FB5"/>
    <w:rsid w:val="008C48E1"/>
    <w:rsid w:val="008E2209"/>
    <w:rsid w:val="008E24EC"/>
    <w:rsid w:val="008F4D74"/>
    <w:rsid w:val="00900BE4"/>
    <w:rsid w:val="009068AB"/>
    <w:rsid w:val="00907F38"/>
    <w:rsid w:val="0093559D"/>
    <w:rsid w:val="00943B9A"/>
    <w:rsid w:val="009456D4"/>
    <w:rsid w:val="0095389C"/>
    <w:rsid w:val="009603CD"/>
    <w:rsid w:val="009B26C0"/>
    <w:rsid w:val="009E0F11"/>
    <w:rsid w:val="009E4120"/>
    <w:rsid w:val="009F0F29"/>
    <w:rsid w:val="00A03E31"/>
    <w:rsid w:val="00A03FFF"/>
    <w:rsid w:val="00A128F3"/>
    <w:rsid w:val="00A1365B"/>
    <w:rsid w:val="00A57569"/>
    <w:rsid w:val="00A77143"/>
    <w:rsid w:val="00A94DBE"/>
    <w:rsid w:val="00A97876"/>
    <w:rsid w:val="00AA34A9"/>
    <w:rsid w:val="00AC1260"/>
    <w:rsid w:val="00AE2033"/>
    <w:rsid w:val="00AE6FB4"/>
    <w:rsid w:val="00AF18BD"/>
    <w:rsid w:val="00B009E5"/>
    <w:rsid w:val="00B37BD6"/>
    <w:rsid w:val="00B4261E"/>
    <w:rsid w:val="00B42B7E"/>
    <w:rsid w:val="00B63D6E"/>
    <w:rsid w:val="00B72F35"/>
    <w:rsid w:val="00B91646"/>
    <w:rsid w:val="00B94873"/>
    <w:rsid w:val="00BB336D"/>
    <w:rsid w:val="00BE7690"/>
    <w:rsid w:val="00BE7F17"/>
    <w:rsid w:val="00C07904"/>
    <w:rsid w:val="00C16182"/>
    <w:rsid w:val="00C16261"/>
    <w:rsid w:val="00C279F7"/>
    <w:rsid w:val="00C46F8E"/>
    <w:rsid w:val="00C47D49"/>
    <w:rsid w:val="00C519DC"/>
    <w:rsid w:val="00C520CF"/>
    <w:rsid w:val="00C5288C"/>
    <w:rsid w:val="00C579BF"/>
    <w:rsid w:val="00C64EBE"/>
    <w:rsid w:val="00C6538E"/>
    <w:rsid w:val="00C77987"/>
    <w:rsid w:val="00C81010"/>
    <w:rsid w:val="00C83CE3"/>
    <w:rsid w:val="00CA00E2"/>
    <w:rsid w:val="00CA45D3"/>
    <w:rsid w:val="00CB1310"/>
    <w:rsid w:val="00CB2838"/>
    <w:rsid w:val="00CF3993"/>
    <w:rsid w:val="00D029FC"/>
    <w:rsid w:val="00D04B10"/>
    <w:rsid w:val="00D1000A"/>
    <w:rsid w:val="00D231EA"/>
    <w:rsid w:val="00D50F05"/>
    <w:rsid w:val="00D513CF"/>
    <w:rsid w:val="00D5208E"/>
    <w:rsid w:val="00D56601"/>
    <w:rsid w:val="00D64B96"/>
    <w:rsid w:val="00D66C61"/>
    <w:rsid w:val="00D75A17"/>
    <w:rsid w:val="00D76C4B"/>
    <w:rsid w:val="00D82695"/>
    <w:rsid w:val="00D924FA"/>
    <w:rsid w:val="00D934E9"/>
    <w:rsid w:val="00DA3B9C"/>
    <w:rsid w:val="00DF10C1"/>
    <w:rsid w:val="00E405B7"/>
    <w:rsid w:val="00E52057"/>
    <w:rsid w:val="00E909E9"/>
    <w:rsid w:val="00EB0763"/>
    <w:rsid w:val="00EB6F39"/>
    <w:rsid w:val="00EC373E"/>
    <w:rsid w:val="00EC3A2B"/>
    <w:rsid w:val="00EE5657"/>
    <w:rsid w:val="00F10E6D"/>
    <w:rsid w:val="00F407DE"/>
    <w:rsid w:val="00F44FC2"/>
    <w:rsid w:val="00F45B76"/>
    <w:rsid w:val="00F532C0"/>
    <w:rsid w:val="00F5658A"/>
    <w:rsid w:val="00F637FD"/>
    <w:rsid w:val="00F708C0"/>
    <w:rsid w:val="00F83145"/>
    <w:rsid w:val="00F85D25"/>
    <w:rsid w:val="00F95ABB"/>
    <w:rsid w:val="00F97832"/>
    <w:rsid w:val="00FA46B2"/>
    <w:rsid w:val="00FB5617"/>
    <w:rsid w:val="00FB74AA"/>
    <w:rsid w:val="00FE5214"/>
    <w:rsid w:val="00FF25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EB6512C"/>
  <w15:docId w15:val="{B3889A26-F0D2-4CF0-A3D3-633F449BFA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5658A"/>
    <w:rPr>
      <w:rFonts w:ascii="Arial" w:hAnsi="Arial"/>
      <w:sz w:val="24"/>
      <w:szCs w:val="24"/>
      <w:lang w:val="nb-NO" w:eastAsia="nb-NO"/>
    </w:rPr>
  </w:style>
  <w:style w:type="paragraph" w:styleId="Overskrift1">
    <w:name w:val="heading 1"/>
    <w:basedOn w:val="Normal"/>
    <w:next w:val="Normal"/>
    <w:qFormat/>
    <w:rsid w:val="00EC3A2B"/>
    <w:pPr>
      <w:keepNext/>
      <w:spacing w:before="240" w:after="60"/>
      <w:outlineLvl w:val="0"/>
    </w:pPr>
    <w:rPr>
      <w:rFonts w:cs="Arial"/>
      <w:bCs/>
      <w:kern w:val="32"/>
      <w:sz w:val="36"/>
      <w:szCs w:val="32"/>
    </w:rPr>
  </w:style>
  <w:style w:type="paragraph" w:styleId="Overskrift2">
    <w:name w:val="heading 2"/>
    <w:basedOn w:val="Normal"/>
    <w:next w:val="Normal"/>
    <w:link w:val="Overskrift2Tegn"/>
    <w:unhideWhenUsed/>
    <w:qFormat/>
    <w:rsid w:val="006D2CF7"/>
    <w:pPr>
      <w:spacing w:after="60"/>
      <w:outlineLvl w:val="1"/>
    </w:pPr>
    <w:rPr>
      <w:rFonts w:cs="Arial"/>
      <w:sz w:val="28"/>
      <w:szCs w:val="2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rsid w:val="00B4261E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link w:val="Topptekst"/>
    <w:rsid w:val="00B4261E"/>
    <w:rPr>
      <w:sz w:val="24"/>
      <w:szCs w:val="24"/>
      <w:lang w:val="nb-NO" w:eastAsia="nb-NO"/>
    </w:rPr>
  </w:style>
  <w:style w:type="paragraph" w:styleId="Bunntekst">
    <w:name w:val="footer"/>
    <w:basedOn w:val="Normal"/>
    <w:link w:val="BunntekstTegn"/>
    <w:uiPriority w:val="99"/>
    <w:rsid w:val="00B4261E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link w:val="Bunntekst"/>
    <w:uiPriority w:val="99"/>
    <w:rsid w:val="00B4261E"/>
    <w:rPr>
      <w:sz w:val="24"/>
      <w:szCs w:val="24"/>
      <w:lang w:val="nb-NO" w:eastAsia="nb-NO"/>
    </w:rPr>
  </w:style>
  <w:style w:type="table" w:styleId="Tabellrutenett">
    <w:name w:val="Table Grid"/>
    <w:basedOn w:val="Vanligtabell"/>
    <w:rsid w:val="00D566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asicParagraph">
    <w:name w:val="[Basic Paragraph]"/>
    <w:basedOn w:val="Normal"/>
    <w:uiPriority w:val="99"/>
    <w:rsid w:val="00FF2570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US" w:eastAsia="en-GB"/>
    </w:rPr>
  </w:style>
  <w:style w:type="paragraph" w:styleId="Fotnotetekst">
    <w:name w:val="footnote text"/>
    <w:basedOn w:val="Normal"/>
    <w:link w:val="FotnotetekstTegn"/>
    <w:semiHidden/>
    <w:unhideWhenUsed/>
    <w:rsid w:val="00624F38"/>
    <w:rPr>
      <w:sz w:val="20"/>
      <w:szCs w:val="20"/>
    </w:rPr>
  </w:style>
  <w:style w:type="character" w:styleId="Sterkutheving">
    <w:name w:val="Intense Emphasis"/>
    <w:uiPriority w:val="21"/>
    <w:qFormat/>
    <w:rsid w:val="003B3D42"/>
    <w:rPr>
      <w:rFonts w:ascii="Arial" w:hAnsi="Arial" w:cs="Arial"/>
      <w:b/>
      <w:bCs/>
      <w:color w:val="5700FF" w:themeColor="accent1"/>
      <w:lang w:val="nb-NO"/>
    </w:rPr>
  </w:style>
  <w:style w:type="character" w:customStyle="1" w:styleId="FotnotetekstTegn">
    <w:name w:val="Fotnotetekst Tegn"/>
    <w:basedOn w:val="Standardskriftforavsnitt"/>
    <w:link w:val="Fotnotetekst"/>
    <w:semiHidden/>
    <w:rsid w:val="00624F38"/>
    <w:rPr>
      <w:rFonts w:ascii="Arial" w:hAnsi="Arial"/>
      <w:lang w:val="nb-NO" w:eastAsia="nb-NO"/>
    </w:rPr>
  </w:style>
  <w:style w:type="paragraph" w:customStyle="1" w:styleId="Tall-liste">
    <w:name w:val="Tall-liste"/>
    <w:basedOn w:val="BasicParagraph"/>
    <w:qFormat/>
    <w:rsid w:val="00EC3A2B"/>
    <w:pPr>
      <w:numPr>
        <w:numId w:val="1"/>
      </w:numPr>
    </w:pPr>
    <w:rPr>
      <w:rFonts w:ascii="Arial" w:hAnsi="Arial" w:cs="Arial"/>
      <w:color w:val="000000" w:themeColor="text1"/>
      <w:sz w:val="18"/>
      <w:szCs w:val="18"/>
      <w:lang w:val="nb-NO"/>
    </w:rPr>
  </w:style>
  <w:style w:type="paragraph" w:customStyle="1" w:styleId="Punktliste1">
    <w:name w:val="Punktliste1"/>
    <w:basedOn w:val="BasicParagraph"/>
    <w:qFormat/>
    <w:rsid w:val="00EC3A2B"/>
    <w:pPr>
      <w:numPr>
        <w:numId w:val="2"/>
      </w:numPr>
    </w:pPr>
    <w:rPr>
      <w:rFonts w:ascii="Arial" w:hAnsi="Arial" w:cs="Arial"/>
      <w:color w:val="000000" w:themeColor="text1"/>
      <w:sz w:val="18"/>
      <w:szCs w:val="18"/>
      <w:lang w:val="nb-NO"/>
    </w:rPr>
  </w:style>
  <w:style w:type="paragraph" w:customStyle="1" w:styleId="Adressetekst">
    <w:name w:val="Adressetekst"/>
    <w:basedOn w:val="Normal"/>
    <w:qFormat/>
    <w:rsid w:val="00EC3A2B"/>
    <w:pPr>
      <w:framePr w:hSpace="141" w:wrap="around" w:vAnchor="text" w:hAnchor="margin" w:y="29"/>
      <w:tabs>
        <w:tab w:val="left" w:pos="5670"/>
      </w:tabs>
    </w:pPr>
    <w:rPr>
      <w:rFonts w:cs="Arial"/>
      <w:sz w:val="18"/>
      <w:szCs w:val="18"/>
    </w:rPr>
  </w:style>
  <w:style w:type="character" w:styleId="Fotnotereferanse">
    <w:name w:val="footnote reference"/>
    <w:basedOn w:val="Standardskriftforavsnitt"/>
    <w:semiHidden/>
    <w:unhideWhenUsed/>
    <w:rsid w:val="00624F38"/>
    <w:rPr>
      <w:vertAlign w:val="superscript"/>
    </w:rPr>
  </w:style>
  <w:style w:type="character" w:styleId="Sidetall">
    <w:name w:val="page number"/>
    <w:basedOn w:val="Standardskriftforavsnitt"/>
    <w:semiHidden/>
    <w:unhideWhenUsed/>
    <w:rsid w:val="00624F38"/>
  </w:style>
  <w:style w:type="paragraph" w:styleId="Ingenmellomrom">
    <w:name w:val="No Spacing"/>
    <w:uiPriority w:val="1"/>
    <w:qFormat/>
    <w:rsid w:val="002D11A8"/>
    <w:rPr>
      <w:rFonts w:asciiTheme="minorHAnsi" w:eastAsiaTheme="minorEastAsia" w:hAnsiTheme="minorHAnsi" w:cstheme="minorBidi"/>
      <w:sz w:val="22"/>
      <w:szCs w:val="22"/>
      <w:lang w:val="en-US" w:eastAsia="zh-CN"/>
    </w:rPr>
  </w:style>
  <w:style w:type="character" w:styleId="Sterk">
    <w:name w:val="Strong"/>
    <w:basedOn w:val="Standardskriftforavsnitt"/>
    <w:qFormat/>
    <w:rsid w:val="002810AC"/>
    <w:rPr>
      <w:b/>
      <w:bCs/>
    </w:rPr>
  </w:style>
  <w:style w:type="character" w:customStyle="1" w:styleId="Overskrift2Tegn">
    <w:name w:val="Overskrift 2 Tegn"/>
    <w:basedOn w:val="Standardskriftforavsnitt"/>
    <w:link w:val="Overskrift2"/>
    <w:rsid w:val="006D2CF7"/>
    <w:rPr>
      <w:rFonts w:ascii="Arial" w:hAnsi="Arial" w:cs="Arial"/>
      <w:sz w:val="28"/>
      <w:szCs w:val="28"/>
      <w:lang w:val="nb-NO" w:eastAsia="nb-NO"/>
    </w:rPr>
  </w:style>
  <w:style w:type="paragraph" w:styleId="Sitat">
    <w:name w:val="Quote"/>
    <w:basedOn w:val="BasicParagraph"/>
    <w:next w:val="Normal"/>
    <w:link w:val="SitatTegn"/>
    <w:uiPriority w:val="29"/>
    <w:qFormat/>
    <w:rsid w:val="003B3D42"/>
    <w:rPr>
      <w:rFonts w:ascii="Arial" w:hAnsi="Arial" w:cs="Arial"/>
      <w:color w:val="000000" w:themeColor="text1"/>
      <w:sz w:val="20"/>
      <w:szCs w:val="20"/>
      <w:lang w:val="nb-NO"/>
    </w:rPr>
  </w:style>
  <w:style w:type="character" w:customStyle="1" w:styleId="SitatTegn">
    <w:name w:val="Sitat Tegn"/>
    <w:basedOn w:val="Standardskriftforavsnitt"/>
    <w:link w:val="Sitat"/>
    <w:uiPriority w:val="29"/>
    <w:rsid w:val="003B3D42"/>
    <w:rPr>
      <w:rFonts w:ascii="Arial" w:hAnsi="Arial" w:cs="Arial"/>
      <w:color w:val="000000" w:themeColor="text1"/>
      <w:lang w:val="nb-NO"/>
    </w:rPr>
  </w:style>
  <w:style w:type="character" w:styleId="Hyperkobling">
    <w:name w:val="Hyperlink"/>
    <w:basedOn w:val="Standardskriftforavsnitt"/>
    <w:uiPriority w:val="99"/>
    <w:unhideWhenUsed/>
    <w:rsid w:val="005F6C01"/>
    <w:rPr>
      <w:color w:val="7F0000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5F6C01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EB0763"/>
    <w:pPr>
      <w:spacing w:before="100" w:beforeAutospacing="1" w:after="100" w:afterAutospacing="1"/>
    </w:pPr>
    <w:rPr>
      <w:rFonts w:ascii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631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43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bentekari@yahoo.no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mailto:dageinar@tenneroghelse.no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ffo.no/fylkeslag/ffo-vestland/styresammensetning-2021-2022/" TargetMode="External"/><Relationship Id="rId5" Type="http://schemas.openxmlformats.org/officeDocument/2006/relationships/numbering" Target="numbering.xml"/><Relationship Id="rId15" Type="http://schemas.openxmlformats.org/officeDocument/2006/relationships/hyperlink" Target="mailto:jogjerde707@gmail.com" TargetMode="Externa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myrenvidar@gmail.com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post.vestland@ffo.no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post.vestland@ffo.no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ibecke\Desktop\Maler\FFO%20Brevmal.dotx" TargetMode="External"/></Relationships>
</file>

<file path=word/theme/theme1.xml><?xml version="1.0" encoding="utf-8"?>
<a:theme xmlns:a="http://schemas.openxmlformats.org/drawingml/2006/main" name="FFO">
  <a:themeElements>
    <a:clrScheme name="Custom 2">
      <a:dk1>
        <a:srgbClr val="000000"/>
      </a:dk1>
      <a:lt1>
        <a:srgbClr val="FFFFFF"/>
      </a:lt1>
      <a:dk2>
        <a:srgbClr val="000000"/>
      </a:dk2>
      <a:lt2>
        <a:srgbClr val="FF9600"/>
      </a:lt2>
      <a:accent1>
        <a:srgbClr val="5700FF"/>
      </a:accent1>
      <a:accent2>
        <a:srgbClr val="ED0000"/>
      </a:accent2>
      <a:accent3>
        <a:srgbClr val="FAA051"/>
      </a:accent3>
      <a:accent4>
        <a:srgbClr val="FFD146"/>
      </a:accent4>
      <a:accent5>
        <a:srgbClr val="26654A"/>
      </a:accent5>
      <a:accent6>
        <a:srgbClr val="0F0F5D"/>
      </a:accent6>
      <a:hlink>
        <a:srgbClr val="7F0000"/>
      </a:hlink>
      <a:folHlink>
        <a:srgbClr val="7F0000"/>
      </a:folHlink>
    </a:clrScheme>
    <a:fontScheme name="Knowit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accent2"/>
        </a:solidFill>
        <a:ln>
          <a:noFill/>
        </a:ln>
      </a:spPr>
      <a:bodyPr rtlCol="0" anchor="ctr"/>
      <a:lstStyle>
        <a:defPPr algn="ctr">
          <a:defRPr/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>
          <a:solidFill>
            <a:schemeClr val="accent2"/>
          </a:solidFill>
          <a:tailEnd type="none"/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  <a:txDef>
      <a:spPr>
        <a:noFill/>
      </a:spPr>
      <a:bodyPr wrap="square" lIns="0" tIns="0" rIns="0" bIns="0" rtlCol="0">
        <a:spAutoFit/>
      </a:bodyPr>
      <a:lstStyle>
        <a:defPPr algn="l">
          <a:defRPr sz="1400" dirty="0" smtClean="0"/>
        </a:defPPr>
      </a:lstStyle>
    </a:txDef>
  </a:objectDefaults>
  <a:extraClrSchemeLst/>
  <a:extLst>
    <a:ext uri="{05A4C25C-085E-4340-85A3-A5531E510DB2}">
      <thm15:themeFamily xmlns:thm15="http://schemas.microsoft.com/office/thememl/2012/main" name="FFO" id="{AADD224B-A712-8E4A-BEDD-9FE767A69932}" vid="{B132D9A8-852F-8840-8C1A-0BEEF7B6D38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8e3d6be-fa8b-484d-b8ab-1298c9da275d" xsi:nil="true"/>
    <lcf76f155ced4ddcb4097134ff3c332f xmlns="9eb4e051-ad9f-4ec7-b08d-fd923b075c6a">
      <Terms xmlns="http://schemas.microsoft.com/office/infopath/2007/PartnerControls"/>
    </lcf76f155ced4ddcb4097134ff3c332f>
    <Årstall xmlns="88e3d6be-fa8b-484d-b8ab-1298c9da275d" xsi:nil="true"/>
    <Presse xmlns="9eb4e051-ad9f-4ec7-b08d-fd923b075c6a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34A04E722E3CA438E324684629EB902" ma:contentTypeVersion="18" ma:contentTypeDescription="Opprett et nytt dokument." ma:contentTypeScope="" ma:versionID="63d4138319dbabb531cd9c29addb837e">
  <xsd:schema xmlns:xsd="http://www.w3.org/2001/XMLSchema" xmlns:xs="http://www.w3.org/2001/XMLSchema" xmlns:p="http://schemas.microsoft.com/office/2006/metadata/properties" xmlns:ns2="88e3d6be-fa8b-484d-b8ab-1298c9da275d" xmlns:ns3="9eb4e051-ad9f-4ec7-b08d-fd923b075c6a" targetNamespace="http://schemas.microsoft.com/office/2006/metadata/properties" ma:root="true" ma:fieldsID="a3b1763289ee2a17e7ab9c0bc72576b5" ns2:_="" ns3:_="">
    <xsd:import namespace="88e3d6be-fa8b-484d-b8ab-1298c9da275d"/>
    <xsd:import namespace="9eb4e051-ad9f-4ec7-b08d-fd923b075c6a"/>
    <xsd:element name="properties">
      <xsd:complexType>
        <xsd:sequence>
          <xsd:element name="documentManagement">
            <xsd:complexType>
              <xsd:all>
                <xsd:element ref="ns2:Årstall" minOccurs="0"/>
                <xsd:element ref="ns3:MediaServiceMetadata" minOccurs="0"/>
                <xsd:element ref="ns3:MediaServiceFastMetadata" minOccurs="0"/>
                <xsd:element ref="ns3:Presse" minOccurs="0"/>
                <xsd:element ref="ns2:SharedWithUsers" minOccurs="0"/>
                <xsd:element ref="ns2:SharedWithDetail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SearchProperties" minOccurs="0"/>
                <xsd:element ref="ns3:MediaServiceObjectDetectorVersions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e3d6be-fa8b-484d-b8ab-1298c9da275d" elementFormDefault="qualified">
    <xsd:import namespace="http://schemas.microsoft.com/office/2006/documentManagement/types"/>
    <xsd:import namespace="http://schemas.microsoft.com/office/infopath/2007/PartnerControls"/>
    <xsd:element name="Årstall" ma:index="8" nillable="true" ma:displayName="Årstall" ma:internalName="_x00c5_rstall">
      <xsd:simpleType>
        <xsd:restriction base="dms:Text">
          <xsd:maxLength value="255"/>
        </xsd:restriction>
      </xsd:simpleType>
    </xsd:element>
    <xsd:element name="SharedWithUsers" ma:index="12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539896e1-0107-4935-bcd8-3abfffa6dc13}" ma:internalName="TaxCatchAll" ma:showField="CatchAllData" ma:web="88e3d6be-fa8b-484d-b8ab-1298c9da275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b4e051-ad9f-4ec7-b08d-fd923b075c6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Presse" ma:index="11" nillable="true" ma:displayName="Presse" ma:format="Dropdown" ma:internalName="Presse">
      <xsd:simpleType>
        <xsd:restriction base="dms:Text">
          <xsd:maxLength value="255"/>
        </xsd:restriction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Bildemerkelapper" ma:readOnly="false" ma:fieldId="{5cf76f15-5ced-4ddc-b409-7134ff3c332f}" ma:taxonomyMulti="true" ma:sspId="d31989d0-7e26-4f03-9d28-35d62fb9160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20FAE83-9F36-4CBD-BE94-1AE9D0FF0E38}">
  <ds:schemaRefs>
    <ds:schemaRef ds:uri="http://schemas.microsoft.com/office/2006/metadata/properties"/>
    <ds:schemaRef ds:uri="http://schemas.microsoft.com/office/infopath/2007/PartnerControls"/>
    <ds:schemaRef ds:uri="88e3d6be-fa8b-484d-b8ab-1298c9da275d"/>
    <ds:schemaRef ds:uri="9eb4e051-ad9f-4ec7-b08d-fd923b075c6a"/>
  </ds:schemaRefs>
</ds:datastoreItem>
</file>

<file path=customXml/itemProps2.xml><?xml version="1.0" encoding="utf-8"?>
<ds:datastoreItem xmlns:ds="http://schemas.openxmlformats.org/officeDocument/2006/customXml" ds:itemID="{AA9E2A34-4650-4A29-9D5E-E233AD7FB8B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90CB2D3-4121-4CA9-AB28-EFF9D220BBD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8e3d6be-fa8b-484d-b8ab-1298c9da275d"/>
    <ds:schemaRef ds:uri="9eb4e051-ad9f-4ec7-b08d-fd923b075c6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568E03B-F7B3-4FAF-83BB-F3CAB7D635F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FFO Brevmal</Template>
  <TotalTime>14</TotalTime>
  <Pages>3</Pages>
  <Words>323</Words>
  <Characters>1714</Characters>
  <Application>Microsoft Office Word</Application>
  <DocSecurity>0</DocSecurity>
  <Lines>14</Lines>
  <Paragraphs>4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FFO Brevmal</vt:lpstr>
      <vt:lpstr>FFO Brevmal</vt:lpstr>
    </vt:vector>
  </TitlesOfParts>
  <Company>PC-HELP</Company>
  <LinksUpToDate>false</LinksUpToDate>
  <CharactersWithSpaces>2033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FFO Brevmal</dc:title>
  <dc:creator>Vibecke</dc:creator>
  <cp:lastModifiedBy>Thora Vibecke Magnus</cp:lastModifiedBy>
  <cp:revision>6</cp:revision>
  <cp:lastPrinted>2013-10-15T07:55:00Z</cp:lastPrinted>
  <dcterms:created xsi:type="dcterms:W3CDTF">2024-01-03T12:28:00Z</dcterms:created>
  <dcterms:modified xsi:type="dcterms:W3CDTF">2024-01-03T13:20:00Z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0x010100034A04E722E3CA438E324684629EB902</vt:lpwstr>
  </property>
  <property fmtid="{D5CDD505-2E9C-101B-9397-08002B2CF9AE}" pid="3" name="MediaServiceImageTags">
    <vt:lpwstr/>
  </property>
</Properties>
</file>